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A9E5A" w14:textId="3DEFE2EF" w:rsidR="00A42357" w:rsidRPr="000170C6" w:rsidRDefault="00563B95" w:rsidP="00EC5DAF">
      <w:pPr>
        <w:pStyle w:val="NoSpacing"/>
        <w:spacing w:after="400"/>
        <w:rPr>
          <w:color w:val="auto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0BB2B95D" wp14:editId="6FB942A8">
                <wp:simplePos x="0" y="0"/>
                <wp:positionH relativeFrom="column">
                  <wp:posOffset>3422650</wp:posOffset>
                </wp:positionH>
                <wp:positionV relativeFrom="paragraph">
                  <wp:posOffset>2140499</wp:posOffset>
                </wp:positionV>
                <wp:extent cx="3391535" cy="1483360"/>
                <wp:effectExtent l="0" t="0" r="0" b="2540"/>
                <wp:wrapNone/>
                <wp:docPr id="418172091" name="Group 37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1535" cy="1483360"/>
                          <a:chOff x="0" y="0"/>
                          <a:chExt cx="3391961" cy="1483774"/>
                        </a:xfrm>
                      </wpg:grpSpPr>
                      <pic:pic xmlns:pic="http://schemas.openxmlformats.org/drawingml/2006/picture">
                        <pic:nvPicPr>
                          <pic:cNvPr id="760428313" name="Graphic 83">
                            <a:extLst>
                              <a:ext uri="{FF2B5EF4-FFF2-40B4-BE49-F238E27FC236}">
                                <a16:creationId xmlns:a16="http://schemas.microsoft.com/office/drawing/2014/main" id="{87AF8226-CE87-39AC-B036-D300032249CE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43806" y="0"/>
                            <a:ext cx="1748155" cy="1481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7174793" name="Freeform: Shape 3">
                          <a:extLst>
                            <a:ext uri="{FF2B5EF4-FFF2-40B4-BE49-F238E27FC236}">
                              <a16:creationId xmlns:a16="http://schemas.microsoft.com/office/drawing/2014/main" id="{ED7D1D4C-51B7-A526-47ED-DF4612AB12D3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69138" y="89855"/>
                            <a:ext cx="1241970" cy="996860"/>
                          </a:xfrm>
                          <a:custGeom>
                            <a:avLst/>
                            <a:gdLst>
                              <a:gd name="csX0" fmla="*/ 24971 w 936799"/>
                              <a:gd name="csY0" fmla="*/ 495272 h 752035"/>
                              <a:gd name="csX1" fmla="*/ 219662 w 936799"/>
                              <a:gd name="csY1" fmla="*/ 262672 h 752035"/>
                              <a:gd name="csX2" fmla="*/ 219662 w 936799"/>
                              <a:gd name="csY2" fmla="*/ 262672 h 752035"/>
                              <a:gd name="csX3" fmla="*/ 936799 w 936799"/>
                              <a:gd name="csY3" fmla="*/ 353 h 752035"/>
                              <a:gd name="csX4" fmla="*/ 763825 w 936799"/>
                              <a:gd name="csY4" fmla="*/ 164469 h 752035"/>
                              <a:gd name="csX5" fmla="*/ 927941 w 936799"/>
                              <a:gd name="csY5" fmla="*/ 337443 h 752035"/>
                              <a:gd name="csX6" fmla="*/ 443976 w 936799"/>
                              <a:gd name="csY6" fmla="*/ 514418 h 752035"/>
                              <a:gd name="csX7" fmla="*/ 312245 w 936799"/>
                              <a:gd name="csY7" fmla="*/ 671675 h 752035"/>
                              <a:gd name="csX8" fmla="*/ 164036 w 936799"/>
                              <a:gd name="csY8" fmla="*/ 751971 h 752035"/>
                              <a:gd name="csX9" fmla="*/ 80406 w 936799"/>
                              <a:gd name="csY9" fmla="*/ 727111 h 752035"/>
                              <a:gd name="csX10" fmla="*/ 24971 w 936799"/>
                              <a:gd name="csY10" fmla="*/ 495272 h 75203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</a:cxnLst>
                            <a:rect l="l" t="t" r="r" b="b"/>
                            <a:pathLst>
                              <a:path w="936799" h="752035">
                                <a:moveTo>
                                  <a:pt x="24971" y="495272"/>
                                </a:moveTo>
                                <a:cubicBezTo>
                                  <a:pt x="78120" y="408690"/>
                                  <a:pt x="143652" y="330395"/>
                                  <a:pt x="219662" y="262672"/>
                                </a:cubicBezTo>
                                <a:lnTo>
                                  <a:pt x="219662" y="262672"/>
                                </a:lnTo>
                                <a:cubicBezTo>
                                  <a:pt x="417306" y="86650"/>
                                  <a:pt x="672004" y="-6505"/>
                                  <a:pt x="936799" y="353"/>
                                </a:cubicBezTo>
                                <a:cubicBezTo>
                                  <a:pt x="843740" y="-2123"/>
                                  <a:pt x="766302" y="71410"/>
                                  <a:pt x="763825" y="164469"/>
                                </a:cubicBezTo>
                                <a:cubicBezTo>
                                  <a:pt x="761444" y="257528"/>
                                  <a:pt x="834882" y="334967"/>
                                  <a:pt x="927941" y="337443"/>
                                </a:cubicBezTo>
                                <a:cubicBezTo>
                                  <a:pt x="749252" y="332776"/>
                                  <a:pt x="577326" y="395641"/>
                                  <a:pt x="443976" y="514418"/>
                                </a:cubicBezTo>
                                <a:cubicBezTo>
                                  <a:pt x="392541" y="560233"/>
                                  <a:pt x="348249" y="613192"/>
                                  <a:pt x="312245" y="671675"/>
                                </a:cubicBezTo>
                                <a:cubicBezTo>
                                  <a:pt x="279574" y="724825"/>
                                  <a:pt x="222234" y="753590"/>
                                  <a:pt x="164036" y="751971"/>
                                </a:cubicBezTo>
                                <a:cubicBezTo>
                                  <a:pt x="135366" y="751209"/>
                                  <a:pt x="106600" y="743113"/>
                                  <a:pt x="80406" y="727111"/>
                                </a:cubicBezTo>
                                <a:cubicBezTo>
                                  <a:pt x="1063" y="678343"/>
                                  <a:pt x="-23797" y="574616"/>
                                  <a:pt x="24971" y="495272"/>
                                </a:cubicBezTo>
                              </a:path>
                            </a:pathLst>
                          </a:custGeom>
                          <a:solidFill>
                            <a:srgbClr val="78408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75750218" name="Freeform: Shape 4">
                          <a:extLst>
                            <a:ext uri="{FF2B5EF4-FFF2-40B4-BE49-F238E27FC236}">
                              <a16:creationId xmlns:a16="http://schemas.microsoft.com/office/drawing/2014/main" id="{DF5A2B86-DF81-E51D-0443-467E0A401B92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1183963" y="89855"/>
                            <a:ext cx="1402277" cy="931995"/>
                          </a:xfrm>
                          <a:custGeom>
                            <a:avLst/>
                            <a:gdLst>
                              <a:gd name="csX0" fmla="*/ 173035 w 1057716"/>
                              <a:gd name="csY0" fmla="*/ 61 h 703101"/>
                              <a:gd name="csX1" fmla="*/ 1057717 w 1057716"/>
                              <a:gd name="csY1" fmla="*/ 541938 h 703101"/>
                              <a:gd name="csX2" fmla="*/ 829022 w 1057716"/>
                              <a:gd name="csY2" fmla="*/ 474406 h 703101"/>
                              <a:gd name="csX3" fmla="*/ 761489 w 1057716"/>
                              <a:gd name="csY3" fmla="*/ 703101 h 703101"/>
                              <a:gd name="csX4" fmla="*/ 164177 w 1057716"/>
                              <a:gd name="csY4" fmla="*/ 337151 h 703101"/>
                              <a:gd name="csX5" fmla="*/ 61 w 1057716"/>
                              <a:gd name="csY5" fmla="*/ 164177 h 703101"/>
                              <a:gd name="csX6" fmla="*/ 173035 w 1057716"/>
                              <a:gd name="csY6" fmla="*/ 61 h 70310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</a:cxnLst>
                            <a:rect l="l" t="t" r="r" b="b"/>
                            <a:pathLst>
                              <a:path w="1057716" h="703101">
                                <a:moveTo>
                                  <a:pt x="173035" y="61"/>
                                </a:moveTo>
                                <a:cubicBezTo>
                                  <a:pt x="542129" y="9776"/>
                                  <a:pt x="881123" y="217326"/>
                                  <a:pt x="1057717" y="541938"/>
                                </a:cubicBezTo>
                                <a:cubicBezTo>
                                  <a:pt x="1013235" y="460118"/>
                                  <a:pt x="910746" y="429924"/>
                                  <a:pt x="829022" y="474406"/>
                                </a:cubicBezTo>
                                <a:cubicBezTo>
                                  <a:pt x="747202" y="518887"/>
                                  <a:pt x="717008" y="621281"/>
                                  <a:pt x="761489" y="703101"/>
                                </a:cubicBezTo>
                                <a:cubicBezTo>
                                  <a:pt x="642236" y="483931"/>
                                  <a:pt x="413351" y="343628"/>
                                  <a:pt x="164177" y="337151"/>
                                </a:cubicBezTo>
                                <a:cubicBezTo>
                                  <a:pt x="71117" y="334674"/>
                                  <a:pt x="-2416" y="257331"/>
                                  <a:pt x="61" y="164177"/>
                                </a:cubicBezTo>
                                <a:cubicBezTo>
                                  <a:pt x="2537" y="71117"/>
                                  <a:pt x="79880" y="-2416"/>
                                  <a:pt x="173035" y="61"/>
                                </a:cubicBezTo>
                              </a:path>
                            </a:pathLst>
                          </a:custGeom>
                          <a:solidFill>
                            <a:srgbClr val="8A599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6836544" name="Freeform: Shape 5">
                          <a:extLst>
                            <a:ext uri="{FF2B5EF4-FFF2-40B4-BE49-F238E27FC236}">
                              <a16:creationId xmlns:a16="http://schemas.microsoft.com/office/drawing/2014/main" id="{8FB536DC-888D-98A3-B7B5-845ECF96FC88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2167075" y="692407"/>
                            <a:ext cx="585422" cy="791367"/>
                          </a:xfrm>
                          <a:custGeom>
                            <a:avLst/>
                            <a:gdLst>
                              <a:gd name="csX0" fmla="*/ 244724 w 585455"/>
                              <a:gd name="csY0" fmla="*/ 1027 h 791536"/>
                              <a:gd name="csX1" fmla="*/ 419965 w 585455"/>
                              <a:gd name="csY1" fmla="*/ 116754 h 791536"/>
                              <a:gd name="csX2" fmla="*/ 579032 w 585455"/>
                              <a:gd name="csY2" fmla="*/ 628850 h 791536"/>
                              <a:gd name="csX3" fmla="*/ 585455 w 585455"/>
                              <a:gd name="csY3" fmla="*/ 791536 h 791536"/>
                              <a:gd name="csX4" fmla="*/ 138865 w 585455"/>
                              <a:gd name="csY4" fmla="*/ 791536 h 791536"/>
                              <a:gd name="csX5" fmla="*/ 134321 w 585455"/>
                              <a:gd name="csY5" fmla="*/ 675822 h 791536"/>
                              <a:gd name="csX6" fmla="*/ 27216 w 585455"/>
                              <a:gd name="csY6" fmla="*/ 330429 h 791536"/>
                              <a:gd name="csX7" fmla="*/ 116754 w 585455"/>
                              <a:gd name="csY7" fmla="*/ 27216 h 791536"/>
                              <a:gd name="csX8" fmla="*/ 244724 w 585455"/>
                              <a:gd name="csY8" fmla="*/ 1027 h 79153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</a:cxnLst>
                            <a:rect l="l" t="t" r="r" b="b"/>
                            <a:pathLst>
                              <a:path w="585455" h="791536">
                                <a:moveTo>
                                  <a:pt x="244724" y="1027"/>
                                </a:moveTo>
                                <a:cubicBezTo>
                                  <a:pt x="316145" y="7892"/>
                                  <a:pt x="383027" y="48954"/>
                                  <a:pt x="419965" y="116754"/>
                                </a:cubicBezTo>
                                <a:cubicBezTo>
                                  <a:pt x="506250" y="275305"/>
                                  <a:pt x="560142" y="449626"/>
                                  <a:pt x="579032" y="628850"/>
                                </a:cubicBezTo>
                                <a:lnTo>
                                  <a:pt x="585455" y="791536"/>
                                </a:lnTo>
                                <a:lnTo>
                                  <a:pt x="138865" y="791536"/>
                                </a:lnTo>
                                <a:lnTo>
                                  <a:pt x="134321" y="675822"/>
                                </a:lnTo>
                                <a:cubicBezTo>
                                  <a:pt x="121599" y="554830"/>
                                  <a:pt x="85276" y="437267"/>
                                  <a:pt x="27216" y="330429"/>
                                </a:cubicBezTo>
                                <a:cubicBezTo>
                                  <a:pt x="-31758" y="221950"/>
                                  <a:pt x="8274" y="86192"/>
                                  <a:pt x="116754" y="27216"/>
                                </a:cubicBezTo>
                                <a:cubicBezTo>
                                  <a:pt x="157386" y="5101"/>
                                  <a:pt x="201872" y="-3092"/>
                                  <a:pt x="244724" y="102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C70A3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91638152" name="Freeform: Shape 6">
                          <a:extLst>
                            <a:ext uri="{FF2B5EF4-FFF2-40B4-BE49-F238E27FC236}">
                              <a16:creationId xmlns:a16="http://schemas.microsoft.com/office/drawing/2014/main" id="{F6C95E32-2D93-78A1-C1D6-EFD7F2F46AB1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745263"/>
                            <a:ext cx="583282" cy="737009"/>
                          </a:xfrm>
                          <a:custGeom>
                            <a:avLst/>
                            <a:gdLst>
                              <a:gd name="csX0" fmla="*/ 202183 w 583314"/>
                              <a:gd name="csY0" fmla="*/ 0 h 737167"/>
                              <a:gd name="csX1" fmla="*/ 202436 w 583314"/>
                              <a:gd name="csY1" fmla="*/ 126 h 737167"/>
                              <a:gd name="csX2" fmla="*/ 275934 w 583314"/>
                              <a:gd name="csY2" fmla="*/ 307506 h 737167"/>
                              <a:gd name="csX3" fmla="*/ 386813 w 583314"/>
                              <a:gd name="csY3" fmla="*/ 340466 h 737167"/>
                              <a:gd name="csX4" fmla="*/ 583314 w 583314"/>
                              <a:gd name="csY4" fmla="*/ 234007 h 737167"/>
                              <a:gd name="csX5" fmla="*/ 447051 w 583314"/>
                              <a:gd name="csY5" fmla="*/ 694697 h 737167"/>
                              <a:gd name="csX6" fmla="*/ 448719 w 583314"/>
                              <a:gd name="csY6" fmla="*/ 737167 h 737167"/>
                              <a:gd name="csX7" fmla="*/ 2141 w 583314"/>
                              <a:gd name="csY7" fmla="*/ 737167 h 737167"/>
                              <a:gd name="csX8" fmla="*/ 0 w 583314"/>
                              <a:gd name="csY8" fmla="*/ 682953 h 737167"/>
                              <a:gd name="csX9" fmla="*/ 202183 w 583314"/>
                              <a:gd name="csY9" fmla="*/ 0 h 73716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</a:cxnLst>
                            <a:rect l="l" t="t" r="r" b="b"/>
                            <a:pathLst>
                              <a:path w="583314" h="737167">
                                <a:moveTo>
                                  <a:pt x="202183" y="0"/>
                                </a:moveTo>
                                <a:lnTo>
                                  <a:pt x="202436" y="126"/>
                                </a:lnTo>
                                <a:cubicBezTo>
                                  <a:pt x="137778" y="105322"/>
                                  <a:pt x="170738" y="242974"/>
                                  <a:pt x="275934" y="307506"/>
                                </a:cubicBezTo>
                                <a:cubicBezTo>
                                  <a:pt x="310663" y="328848"/>
                                  <a:pt x="348802" y="339456"/>
                                  <a:pt x="386813" y="340466"/>
                                </a:cubicBezTo>
                                <a:cubicBezTo>
                                  <a:pt x="463974" y="342487"/>
                                  <a:pt x="539997" y="304475"/>
                                  <a:pt x="583314" y="234007"/>
                                </a:cubicBezTo>
                                <a:cubicBezTo>
                                  <a:pt x="498450" y="372164"/>
                                  <a:pt x="451346" y="531536"/>
                                  <a:pt x="447051" y="694697"/>
                                </a:cubicBezTo>
                                <a:lnTo>
                                  <a:pt x="448719" y="737167"/>
                                </a:lnTo>
                                <a:lnTo>
                                  <a:pt x="2141" y="737167"/>
                                </a:lnTo>
                                <a:lnTo>
                                  <a:pt x="0" y="682953"/>
                                </a:lnTo>
                                <a:cubicBezTo>
                                  <a:pt x="6315" y="441243"/>
                                  <a:pt x="76277" y="205088"/>
                                  <a:pt x="20218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92973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w14:anchorId="5E5CBDA2" id="Group 376" o:spid="_x0000_s1026" alt="&quot;&quot;" style="position:absolute;margin-left:269.5pt;margin-top:168.55pt;width:267.05pt;height:116.8pt;z-index:251675647;mso-height-relative:margin" coordsize="33919,14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83" o:spid="_x0000_s1027" type="#_x0000_t75" alt="&quot;&quot;" style="position:absolute;left:16438;width:17481;height:14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">
                  <v:imagedata r:id="rId13" o:title=""/>
                </v:shape>
                <v:shape id="Freeform: Shape 3" o:spid="_x0000_s1028" alt="&quot;&quot;" style="position:absolute;left:1691;top:898;width:12420;height:9969;visibility:visible;mso-wrap-style:square;v-text-anchor:top" coordsize="936799,75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" path="m24971,495272c78120,408690,143652,330395,219662,262672r,c417306,86650,672004,-6505,936799,353,843740,-2123,766302,71410,763825,164469v-2381,93059,71057,170498,164116,172974c749252,332776,577326,395641,443976,514418v-51435,45815,-95727,98774,-131731,157257c279574,724825,222234,753590,164036,751971v-28670,-762,-57436,-8858,-83630,-24860c1063,678343,-23797,574616,24971,495272e" fillcolor="#784082" stroked="f">
                  <v:stroke joinstyle="miter"/>
                  <v:path arrowok="t" o:connecttype="custom" o:connectlocs="33106,656508;291219,348185;291219,348185;1241970,468;1012648,218012;1230226,447298;588605,681887;413962,890339;217472,996775;106599,963822;33106,656508" o:connectangles="0,0,0,0,0,0,0,0,0,0,0"/>
                </v:shape>
                <v:shape id="Freeform: Shape 4" o:spid="_x0000_s1029" alt="&quot;&quot;" style="position:absolute;left:11839;top:898;width:14023;height:9320;visibility:visible;mso-wrap-style:square;v-text-anchor:top" coordsize="1057716,70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" path="m173035,61v369094,9715,708088,217265,884682,541877c1013235,460118,910746,429924,829022,474406,747202,518887,717008,621281,761489,703101,642236,483931,413351,343628,164177,337151,71117,334674,-2416,257331,61,164177,2537,71117,79880,-2416,173035,61e" fillcolor="#8a5991" stroked="f">
                  <v:stroke joinstyle="miter"/>
                  <v:path arrowok="t" o:connecttype="custom" o:connectlocs="229403,81;1402278,718366;1099084,628849;1009551,931995;217659,446910;81,217625;229403,81" o:connectangles="0,0,0,0,0,0,0"/>
                </v:shape>
                <v:shape id="Freeform: Shape 5" o:spid="_x0000_s1030" alt="&quot;&quot;" style="position:absolute;left:21670;top:6924;width:5854;height:7913;visibility:visible;mso-wrap-style:square;v-text-anchor:top" coordsize="585455,791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" path="m244724,1027v71421,6865,138303,47927,175241,115727c506250,275305,560142,449626,579032,628850r6423,162686l138865,791536,134321,675822c121599,554830,85276,437267,27216,330429,-31758,221950,8274,86192,116754,27216,157386,5101,201872,-3092,244724,1027xe" fillcolor="#9c70a3" stroked="f">
                  <v:stroke joinstyle="miter"/>
                  <v:path arrowok="t" o:connecttype="custom" o:connectlocs="244710,1027;419941,116729;578999,628716;585422,791367;138857,791367;134313,675678;27214,330358;116747,27210;244710,1027" o:connectangles="0,0,0,0,0,0,0,0,0"/>
                </v:shape>
                <v:shape id="Freeform: Shape 6" o:spid="_x0000_s1031" alt="&quot;&quot;" style="position:absolute;top:7452;width:5832;height:7370;visibility:visible;mso-wrap-style:square;v-text-anchor:top" coordsize="583314,737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" path="m202183,r253,126c137778,105322,170738,242974,275934,307506v34729,21342,72868,31950,110879,32960c463974,342487,539997,304475,583314,234007,498450,372164,451346,531536,447051,694697r1668,42470l2141,737167,,682953c6315,441243,76277,205088,202183,xe" fillcolor="#692973" stroked="f">
                  <v:stroke joinstyle="miter"/>
                  <v:path arrowok="t" o:connecttype="custom" o:connectlocs="202172,0;202425,126;275919,307440;386792,340393;583282,233957;447026,694548;448694,737009;2141,737009;0,682807;202172,0" o:connectangles="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450F08E" wp14:editId="0F1799D0">
                <wp:simplePos x="0" y="0"/>
                <wp:positionH relativeFrom="column">
                  <wp:posOffset>601980</wp:posOffset>
                </wp:positionH>
                <wp:positionV relativeFrom="paragraph">
                  <wp:posOffset>2435719</wp:posOffset>
                </wp:positionV>
                <wp:extent cx="2159184" cy="301349"/>
                <wp:effectExtent l="0" t="0" r="38100" b="41910"/>
                <wp:wrapNone/>
                <wp:docPr id="308005271" name="Rectangle: Rounded Corners 152506725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6B96240-1679-C3D5-27EF-50A9D8FE558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184" cy="301349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>
                          <a:outerShdw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836388" w14:textId="77777777" w:rsidR="006E327E" w:rsidRPr="001208A6" w:rsidRDefault="006E327E" w:rsidP="006E327E">
                            <w:pPr>
                              <w:pStyle w:val="Subtitle"/>
                              <w:rPr>
                                <w:lang w:val="en-AU"/>
                              </w:rPr>
                            </w:pPr>
                            <w:r w:rsidRPr="001208A6">
                              <w:rPr>
                                <w:lang w:val="en-AU"/>
                              </w:rPr>
                              <w:t>health.gov.au/immunisation</w:t>
                            </w:r>
                          </w:p>
                        </w:txbxContent>
                      </wps:txbx>
                      <wps:bodyPr lIns="0" tIns="0" rIns="0" bIns="0" rtlCol="0" anchor="ctr" anchorCtr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50F08E" id="Rectangle: Rounded Corners 1525067255" o:spid="_x0000_s1026" alt="&quot;&quot;" style="position:absolute;margin-left:47.4pt;margin-top:191.8pt;width:170pt;height:23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" fillcolor="#692874 [3207]" stroked="f" strokeweight="1pt">
                <v:stroke joinstyle="miter"/>
                <v:shadow on="t" color="black" opacity="26214f" origin="-.5,-.5" offset=".74836mm,.74836mm"/>
                <v:textbox inset="0,0,0,0">
                  <w:txbxContent>
                    <w:p w14:paraId="7A836388" w14:textId="77777777" w:rsidR="006E327E" w:rsidRPr="001208A6" w:rsidRDefault="006E327E" w:rsidP="006E327E">
                      <w:pPr>
                        <w:pStyle w:val="Subtitle"/>
                        <w:rPr>
                          <w:lang w:val="en-AU"/>
                        </w:rPr>
                      </w:pPr>
                      <w:r w:rsidRPr="001208A6">
                        <w:rPr>
                          <w:lang w:val="en-AU"/>
                        </w:rPr>
                        <w:t>health.gov.au/immunisation</w:t>
                      </w:r>
                    </w:p>
                  </w:txbxContent>
                </v:textbox>
              </v:roundrect>
            </w:pict>
          </mc:Fallback>
        </mc:AlternateContent>
      </w:r>
      <w:r w:rsidR="00033506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C0E32E1" wp14:editId="36E1B707">
                <wp:simplePos x="0" y="0"/>
                <wp:positionH relativeFrom="margin">
                  <wp:align>left</wp:align>
                </wp:positionH>
                <wp:positionV relativeFrom="paragraph">
                  <wp:posOffset>560776</wp:posOffset>
                </wp:positionV>
                <wp:extent cx="377112" cy="754233"/>
                <wp:effectExtent l="0" t="0" r="4445" b="8255"/>
                <wp:wrapNone/>
                <wp:docPr id="208748756" name="Freeform: Shap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ED00D9-5671-6DD8-7A16-CAB222C34CFE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12" cy="754233"/>
                        </a:xfrm>
                        <a:custGeom>
                          <a:avLst/>
                          <a:gdLst>
                            <a:gd name="csX0" fmla="*/ 280130 w 280130"/>
                            <a:gd name="csY0" fmla="*/ 280130 h 560355"/>
                            <a:gd name="csX1" fmla="*/ 0 w 280130"/>
                            <a:gd name="csY1" fmla="*/ 0 h 560355"/>
                            <a:gd name="csX2" fmla="*/ 0 w 280130"/>
                            <a:gd name="csY2" fmla="*/ 560356 h 560355"/>
                            <a:gd name="csX3" fmla="*/ 280130 w 280130"/>
                            <a:gd name="csY3" fmla="*/ 280226 h 56035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280130" h="560355">
                              <a:moveTo>
                                <a:pt x="280130" y="280130"/>
                              </a:moveTo>
                              <a:cubicBezTo>
                                <a:pt x="280130" y="125444"/>
                                <a:pt x="154781" y="0"/>
                                <a:pt x="0" y="0"/>
                              </a:cubicBezTo>
                              <a:lnTo>
                                <a:pt x="0" y="560356"/>
                              </a:lnTo>
                              <a:cubicBezTo>
                                <a:pt x="154686" y="560356"/>
                                <a:pt x="280130" y="434911"/>
                                <a:pt x="280130" y="280226"/>
                              </a:cubicBezTo>
                            </a:path>
                          </a:pathLst>
                        </a:custGeom>
                        <a:solidFill>
                          <a:srgbClr val="692973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2A494CC" id="Freeform: Shape 2" o:spid="_x0000_s1026" alt="&quot;&quot;" style="position:absolute;margin-left:0;margin-top:44.15pt;width:29.7pt;height:59.4pt;z-index:251658241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280130,56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" path="m280130,280130c280130,125444,154781,,,l,560356v154686,,280130,-125445,280130,-280130e" fillcolor="#692973" stroked="f">
                <v:stroke joinstyle="miter"/>
                <v:path arrowok="t" o:connecttype="custom" o:connectlocs="377112,377053;0,0;0,754234;377112,377182" o:connectangles="0,0,0,0"/>
                <w10:wrap anchorx="margin"/>
              </v:shape>
            </w:pict>
          </mc:Fallback>
        </mc:AlternateContent>
      </w:r>
      <w:r w:rsidR="006E327E">
        <w:rPr>
          <w:noProof/>
        </w:rPr>
        <mc:AlternateContent>
          <mc:Choice Requires="wps">
            <w:drawing>
              <wp:inline distT="0" distB="0" distL="0" distR="0" wp14:anchorId="67BA1896" wp14:editId="1C0AD31E">
                <wp:extent cx="6839966" cy="3623734"/>
                <wp:effectExtent l="0" t="0" r="0" b="0"/>
                <wp:docPr id="277867764" name="Rectangle: Rounded Corners 16728806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9008D4A-2E6D-1291-1E2C-CBDE4E8A81A8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966" cy="3623734"/>
                        </a:xfrm>
                        <a:prstGeom prst="roundRect">
                          <a:avLst>
                            <a:gd name="adj" fmla="val 3030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2"/>
                            </a:gs>
                          </a:gsLst>
                          <a:lin ang="1080000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7A8817CB" w14:textId="093EECC3" w:rsidR="006E327E" w:rsidRDefault="008F7BCF" w:rsidP="00033506">
                            <w:pPr>
                              <w:pStyle w:val="Title"/>
                              <w:spacing w:before="560"/>
                            </w:pPr>
                            <w:r w:rsidRPr="008F7BCF">
                              <w:t>COVID-19</w:t>
                            </w:r>
                            <w:r w:rsidR="00632286">
                              <w:t xml:space="preserve"> v</w:t>
                            </w:r>
                            <w:r w:rsidRPr="008F7BCF">
                              <w:t>accine</w:t>
                            </w:r>
                            <w:r w:rsidR="00563B95">
                              <w:t xml:space="preserve"> </w:t>
                            </w:r>
                            <w:r w:rsidR="00563B95">
                              <w:br/>
                              <w:t>NIP transition</w:t>
                            </w:r>
                          </w:p>
                          <w:p w14:paraId="662CF98A" w14:textId="77777777" w:rsidR="00632286" w:rsidRPr="00632286" w:rsidRDefault="00632286" w:rsidP="00632286">
                            <w:pPr>
                              <w:ind w:right="397"/>
                              <w:rPr>
                                <w:rFonts w:asciiTheme="minorHAnsi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32286">
                              <w:rPr>
                                <w:rFonts w:asciiTheme="minorHAnsi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From 1 October 2026, COVID-19 vaccines will transition to the National Immunisation Program and eligibility for funded COVID-19 vaccines will be updated to focus on people at highest risk of severe disease.</w:t>
                            </w:r>
                          </w:p>
                          <w:p w14:paraId="22B4F284" w14:textId="77777777" w:rsidR="00632286" w:rsidRPr="00632286" w:rsidRDefault="00632286" w:rsidP="00632286">
                            <w:pPr>
                              <w:pStyle w:val="Subtitle"/>
                              <w:jc w:val="left"/>
                            </w:pPr>
                          </w:p>
                        </w:txbxContent>
                      </wps:txbx>
                      <wps:bodyPr lIns="540000" tIns="360000"/>
                    </wps:wsp>
                  </a:graphicData>
                </a:graphic>
              </wp:inline>
            </w:drawing>
          </mc:Choice>
          <mc:Fallback>
            <w:pict>
              <v:roundrect w14:anchorId="67BA1896" id="Rectangle: Rounded Corners 1672880611" o:spid="_x0000_s1027" alt="&quot;&quot;" style="width:538.6pt;height:28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9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" fillcolor="#0067a0 [3204]" stroked="f">
                <v:fill color2="#408db8 [3205]" rotate="t" angle="270" focus="100%" type="gradient"/>
                <v:stroke joinstyle="miter"/>
                <v:textbox inset="15mm,10mm">
                  <w:txbxContent>
                    <w:p w14:paraId="7A8817CB" w14:textId="093EECC3" w:rsidR="006E327E" w:rsidRDefault="008F7BCF" w:rsidP="00033506">
                      <w:pPr>
                        <w:pStyle w:val="Title"/>
                        <w:spacing w:before="560"/>
                      </w:pPr>
                      <w:r w:rsidRPr="008F7BCF">
                        <w:t>COVID-19</w:t>
                      </w:r>
                      <w:r w:rsidR="00632286">
                        <w:t xml:space="preserve"> v</w:t>
                      </w:r>
                      <w:r w:rsidRPr="008F7BCF">
                        <w:t>accine</w:t>
                      </w:r>
                      <w:r w:rsidR="00563B95">
                        <w:t xml:space="preserve"> </w:t>
                      </w:r>
                      <w:r w:rsidR="00563B95">
                        <w:br/>
                        <w:t>NIP transition</w:t>
                      </w:r>
                    </w:p>
                    <w:p w14:paraId="662CF98A" w14:textId="77777777" w:rsidR="00632286" w:rsidRPr="00632286" w:rsidRDefault="00632286" w:rsidP="00632286">
                      <w:pPr>
                        <w:ind w:right="397"/>
                        <w:rPr>
                          <w:rFonts w:asciiTheme="minorHAnsi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</w:pPr>
                      <w:r w:rsidRPr="00632286">
                        <w:rPr>
                          <w:rFonts w:asciiTheme="minorHAnsi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From 1 October 2026, COVID-19 vaccines will transition to the National Immunisation Program and eligibility for funded COVID-19 vaccines will be updated to focus on people at highest risk of severe disease.</w:t>
                      </w:r>
                    </w:p>
                    <w:p w14:paraId="22B4F284" w14:textId="77777777" w:rsidR="00632286" w:rsidRPr="00632286" w:rsidRDefault="00632286" w:rsidP="00632286">
                      <w:pPr>
                        <w:pStyle w:val="Subtitle"/>
                        <w:jc w:val="left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6E327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735273C2" wp14:editId="1774704B">
                <wp:simplePos x="0" y="0"/>
                <wp:positionH relativeFrom="margin">
                  <wp:posOffset>3604260</wp:posOffset>
                </wp:positionH>
                <wp:positionV relativeFrom="page">
                  <wp:posOffset>364490</wp:posOffset>
                </wp:positionV>
                <wp:extent cx="2976880" cy="402590"/>
                <wp:effectExtent l="0" t="0" r="0" b="0"/>
                <wp:wrapNone/>
                <wp:docPr id="1976101177" name="Graphic 55">
                  <a:extLst xmlns:a="http://schemas.openxmlformats.org/drawingml/2006/main">
                    <a:ext uri="{FF2B5EF4-FFF2-40B4-BE49-F238E27FC236}">
                      <a16:creationId xmlns:a16="http://schemas.microsoft.com/office/drawing/2014/main" id="{1EA3A4B7-9696-54CF-58F8-9129050F6564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6880" cy="402590"/>
                        </a:xfrm>
                        <a:custGeom>
                          <a:avLst/>
                          <a:gdLst>
                            <a:gd name="csX0" fmla="*/ 0 w 2978550"/>
                            <a:gd name="csY0" fmla="*/ 0 h 404060"/>
                            <a:gd name="csX1" fmla="*/ 0 w 2978550"/>
                            <a:gd name="csY1" fmla="*/ 331435 h 404060"/>
                            <a:gd name="csX2" fmla="*/ 72626 w 2978550"/>
                            <a:gd name="csY2" fmla="*/ 404060 h 404060"/>
                            <a:gd name="csX3" fmla="*/ 2905925 w 2978550"/>
                            <a:gd name="csY3" fmla="*/ 404060 h 404060"/>
                            <a:gd name="csX4" fmla="*/ 2978550 w 2978550"/>
                            <a:gd name="csY4" fmla="*/ 331435 h 404060"/>
                            <a:gd name="csX5" fmla="*/ 2978550 w 2978550"/>
                            <a:gd name="csY5" fmla="*/ 0 h 404060"/>
                            <a:gd name="csX6" fmla="*/ 0 w 2978550"/>
                            <a:gd name="csY6" fmla="*/ 0 h 40406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2978550" h="404060">
                              <a:moveTo>
                                <a:pt x="0" y="0"/>
                              </a:moveTo>
                              <a:lnTo>
                                <a:pt x="0" y="331435"/>
                              </a:lnTo>
                              <a:cubicBezTo>
                                <a:pt x="0" y="371597"/>
                                <a:pt x="32463" y="404060"/>
                                <a:pt x="72626" y="404060"/>
                              </a:cubicBezTo>
                              <a:lnTo>
                                <a:pt x="2905925" y="404060"/>
                              </a:lnTo>
                              <a:cubicBezTo>
                                <a:pt x="2946087" y="404060"/>
                                <a:pt x="2978550" y="371597"/>
                                <a:pt x="2978550" y="331435"/>
                              </a:cubicBezTo>
                              <a:lnTo>
                                <a:pt x="29785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809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40F65DE3" w14:textId="2EFA07E0" w:rsidR="006E327E" w:rsidRPr="001208A6" w:rsidRDefault="00173A1E" w:rsidP="006E327E">
                            <w:pPr>
                              <w:pStyle w:val="Subtitle"/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Update for immunisation providers</w:t>
                            </w:r>
                          </w:p>
                        </w:txbxContent>
                      </wps:txbx>
                      <wps:bodyPr lIns="0" tIns="0" rIns="0" bIns="0" anchor="ctr" anchorCtr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273C2" id="Graphic 55" o:spid="_x0000_s1028" alt="&quot;&quot;" style="position:absolute;margin-left:283.8pt;margin-top:28.7pt;width:234.4pt;height:31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-center" coordsize="2978550,4040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" adj="-11796480,,5400" path="m,l,331435v,40162,32463,72625,72626,72625l2905925,404060v40162,,72625,-32463,72625,-72625l2978550,,,xe" fillcolor="#692874 [3207]" stroked="f" strokeweight=".35581mm">
                <v:stroke joinstyle="miter"/>
                <v:formulas/>
                <v:path arrowok="t" o:connecttype="custom" o:connectlocs="0,0;0,330229;72585,402590;2904296,402590;2976880,330229;2976880,0;0,0" o:connectangles="0,0,0,0,0,0,0" textboxrect="0,0,2978550,404060"/>
                <v:textbox inset="0,0,0,0">
                  <w:txbxContent>
                    <w:p w14:paraId="40F65DE3" w14:textId="2EFA07E0" w:rsidR="006E327E" w:rsidRPr="001208A6" w:rsidRDefault="00173A1E" w:rsidP="006E327E">
                      <w:pPr>
                        <w:pStyle w:val="Subtitle"/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Update for immunisation providers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0E942093" w14:textId="77777777" w:rsidR="00033506" w:rsidRDefault="00A42357" w:rsidP="003A1A53">
      <w:pPr>
        <w:spacing w:after="240"/>
        <w:sectPr w:rsidR="00033506" w:rsidSect="00563B9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567" w:right="567" w:bottom="567" w:left="567" w:header="567" w:footer="567" w:gutter="0"/>
          <w:cols w:space="708"/>
          <w:titlePg/>
          <w:docGrid w:linePitch="360"/>
        </w:sectPr>
      </w:pPr>
      <w:r w:rsidRPr="001208A6">
        <w:rPr>
          <w:noProof/>
        </w:rPr>
        <mc:AlternateContent>
          <mc:Choice Requires="wps">
            <w:drawing>
              <wp:inline distT="0" distB="0" distL="0" distR="0" wp14:anchorId="7D7D7CC1" wp14:editId="2AC6B000">
                <wp:extent cx="6839585" cy="4539803"/>
                <wp:effectExtent l="0" t="0" r="0" b="0"/>
                <wp:docPr id="131213223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4539803"/>
                        </a:xfrm>
                        <a:prstGeom prst="roundRect">
                          <a:avLst>
                            <a:gd name="adj" fmla="val 4320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F1DB1B" w14:textId="61D1EBE2" w:rsidR="00FC2145" w:rsidRPr="001208A6" w:rsidRDefault="00FC2145" w:rsidP="00A043C0">
                            <w:pPr>
                              <w:pStyle w:val="Heading1"/>
                              <w:spacing w:before="120"/>
                            </w:pPr>
                            <w:r w:rsidRPr="001208A6">
                              <w:t>Key points</w:t>
                            </w:r>
                          </w:p>
                          <w:p w14:paraId="7FC32598" w14:textId="23C24CE5" w:rsidR="00173A1E" w:rsidRPr="00033506" w:rsidRDefault="00173A1E" w:rsidP="00173A1E">
                            <w:pPr>
                              <w:pStyle w:val="ListBullet"/>
                              <w:rPr>
                                <w:sz w:val="22"/>
                                <w:szCs w:val="22"/>
                              </w:rPr>
                            </w:pPr>
                            <w:r w:rsidRPr="00033506">
                              <w:rPr>
                                <w:sz w:val="22"/>
                                <w:szCs w:val="22"/>
                              </w:rPr>
                              <w:t xml:space="preserve">From 1 October 2026, COVID-19 vaccines will be funded under the </w:t>
                            </w:r>
                            <w:hyperlink r:id="rId20" w:history="1">
                              <w:r w:rsidRPr="00033506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National Immunisation Program (NIP),</w:t>
                              </w:r>
                            </w:hyperlink>
                            <w:r w:rsidRPr="00033506">
                              <w:rPr>
                                <w:sz w:val="22"/>
                                <w:szCs w:val="22"/>
                              </w:rPr>
                              <w:t xml:space="preserve"> replacing the stand-alone </w:t>
                            </w:r>
                            <w:hyperlink r:id="rId21" w:history="1">
                              <w:r w:rsidRPr="00033506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National COVID-19 Vaccine Program (NCVP)</w:t>
                              </w:r>
                            </w:hyperlink>
                            <w:r w:rsidRPr="00033506">
                              <w:rPr>
                                <w:sz w:val="22"/>
                                <w:szCs w:val="22"/>
                              </w:rPr>
                              <w:t xml:space="preserve"> established during Australia’s COVID-19 pandemic response.</w:t>
                            </w:r>
                          </w:p>
                          <w:p w14:paraId="61858D18" w14:textId="77777777" w:rsidR="00173A1E" w:rsidRPr="00033506" w:rsidRDefault="00173A1E" w:rsidP="00173A1E">
                            <w:pPr>
                              <w:pStyle w:val="ListBullet"/>
                              <w:rPr>
                                <w:sz w:val="22"/>
                                <w:szCs w:val="22"/>
                              </w:rPr>
                            </w:pPr>
                            <w:r w:rsidRPr="00033506">
                              <w:rPr>
                                <w:sz w:val="22"/>
                                <w:szCs w:val="22"/>
                              </w:rPr>
                              <w:t>Under the NIP, funded COVID-19 vaccines will no longer be available as a universal program. Instead, states and territories will manage ordering, distribution, reporting and program support for COVID-19 vaccines under the NIP, in line with routine processes used for other NIP vaccines.</w:t>
                            </w:r>
                          </w:p>
                          <w:p w14:paraId="6BD7CD05" w14:textId="77777777" w:rsidR="00173A1E" w:rsidRPr="00033506" w:rsidRDefault="00173A1E" w:rsidP="00173A1E">
                            <w:pPr>
                              <w:pStyle w:val="ListBullet"/>
                              <w:rPr>
                                <w:sz w:val="22"/>
                                <w:szCs w:val="22"/>
                              </w:rPr>
                            </w:pPr>
                            <w:r w:rsidRPr="00033506">
                              <w:rPr>
                                <w:sz w:val="22"/>
                                <w:szCs w:val="22"/>
                              </w:rPr>
                              <w:t>Funded access will be available for eligible groups at highest risk of severe disease, consistent with existing COVID-19 vaccination recommendations.</w:t>
                            </w:r>
                          </w:p>
                          <w:p w14:paraId="7DCD05AB" w14:textId="77777777" w:rsidR="00173A1E" w:rsidRPr="00033506" w:rsidRDefault="00173A1E" w:rsidP="00173A1E">
                            <w:pPr>
                              <w:pStyle w:val="ListBullet"/>
                              <w:rPr>
                                <w:sz w:val="22"/>
                                <w:szCs w:val="22"/>
                              </w:rPr>
                            </w:pPr>
                            <w:r w:rsidRPr="00033506">
                              <w:rPr>
                                <w:sz w:val="22"/>
                                <w:szCs w:val="22"/>
                              </w:rPr>
                              <w:t xml:space="preserve">Free COVID-19 vaccines will be available under the NIP for: </w:t>
                            </w:r>
                          </w:p>
                          <w:p w14:paraId="41634597" w14:textId="77777777" w:rsidR="00173A1E" w:rsidRPr="00033506" w:rsidRDefault="00173A1E" w:rsidP="00173A1E">
                            <w:pPr>
                              <w:pStyle w:val="ListBullet"/>
                              <w:numPr>
                                <w:ilvl w:val="1"/>
                                <w:numId w:val="1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033506">
                              <w:rPr>
                                <w:sz w:val="22"/>
                                <w:szCs w:val="22"/>
                              </w:rPr>
                              <w:t>all adults aged 75 years and over (one dose every 6 months)</w:t>
                            </w:r>
                          </w:p>
                          <w:p w14:paraId="18717AB0" w14:textId="77777777" w:rsidR="00173A1E" w:rsidRPr="00033506" w:rsidRDefault="00173A1E" w:rsidP="00173A1E">
                            <w:pPr>
                              <w:pStyle w:val="ListBullet"/>
                              <w:numPr>
                                <w:ilvl w:val="1"/>
                                <w:numId w:val="1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033506">
                              <w:rPr>
                                <w:sz w:val="22"/>
                                <w:szCs w:val="22"/>
                              </w:rPr>
                              <w:t>adults aged 65–74 years (one dose every 12 months)</w:t>
                            </w:r>
                          </w:p>
                          <w:p w14:paraId="547C7AB1" w14:textId="77777777" w:rsidR="00173A1E" w:rsidRPr="00033506" w:rsidRDefault="00173A1E" w:rsidP="00173A1E">
                            <w:pPr>
                              <w:pStyle w:val="ListBullet"/>
                              <w:numPr>
                                <w:ilvl w:val="1"/>
                                <w:numId w:val="1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033506">
                              <w:rPr>
                                <w:sz w:val="22"/>
                                <w:szCs w:val="22"/>
                              </w:rPr>
                              <w:t xml:space="preserve">Aboriginal and Torres Strait Islander people aged 50–74 years (one dose every 12 months) </w:t>
                            </w:r>
                          </w:p>
                          <w:p w14:paraId="467BC073" w14:textId="77777777" w:rsidR="00173A1E" w:rsidRPr="00033506" w:rsidRDefault="00173A1E" w:rsidP="00173A1E">
                            <w:pPr>
                              <w:pStyle w:val="ListBullet"/>
                              <w:numPr>
                                <w:ilvl w:val="1"/>
                                <w:numId w:val="1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033506">
                              <w:rPr>
                                <w:sz w:val="22"/>
                                <w:szCs w:val="22"/>
                              </w:rPr>
                              <w:t>all adults aged 18 years and over with severe immunocompromise (one dose every 12 months).</w:t>
                            </w:r>
                          </w:p>
                          <w:p w14:paraId="23F87AF2" w14:textId="77777777" w:rsidR="00173A1E" w:rsidRPr="00033506" w:rsidRDefault="00173A1E" w:rsidP="00173A1E">
                            <w:pPr>
                              <w:pStyle w:val="ListBullet"/>
                              <w:rPr>
                                <w:sz w:val="22"/>
                                <w:szCs w:val="22"/>
                              </w:rPr>
                            </w:pPr>
                            <w:r w:rsidRPr="00033506">
                              <w:rPr>
                                <w:sz w:val="22"/>
                                <w:szCs w:val="22"/>
                              </w:rPr>
                              <w:t>People who are not eligible for a funded COVID-19 vaccine may choose to purchase the vaccine privately based on a risk-benefit discussion with their healthcare provider.</w:t>
                            </w:r>
                          </w:p>
                          <w:p w14:paraId="0E916B43" w14:textId="77777777" w:rsidR="00173A1E" w:rsidRPr="00033506" w:rsidRDefault="00173A1E" w:rsidP="00173A1E">
                            <w:pPr>
                              <w:pStyle w:val="ListBullet"/>
                              <w:rPr>
                                <w:sz w:val="22"/>
                                <w:szCs w:val="22"/>
                              </w:rPr>
                            </w:pPr>
                            <w:r w:rsidRPr="00033506">
                              <w:rPr>
                                <w:sz w:val="22"/>
                                <w:szCs w:val="22"/>
                              </w:rPr>
                              <w:t xml:space="preserve">Comprehensive information and resources to support the transition will be released before 1 October 2026. </w:t>
                            </w:r>
                          </w:p>
                          <w:p w14:paraId="5B19A36A" w14:textId="6FC06ECC" w:rsidR="00C5513D" w:rsidRPr="00033506" w:rsidRDefault="00173A1E" w:rsidP="00173A1E">
                            <w:pPr>
                              <w:pStyle w:val="ListBullet"/>
                              <w:rPr>
                                <w:sz w:val="22"/>
                                <w:szCs w:val="22"/>
                              </w:rPr>
                            </w:pPr>
                            <w:r w:rsidRPr="0003350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Current arrangements until 1 October 2026</w:t>
                            </w:r>
                            <w:r w:rsidRPr="00033506">
                              <w:rPr>
                                <w:sz w:val="22"/>
                                <w:szCs w:val="22"/>
                              </w:rPr>
                              <w:t xml:space="preserve">: Until 1 October 2026, COVID-19 vaccines remain available under the current NCVP arrangements. Providers should continue to offer COVID-19 vaccination in line with existing program arrangements and clinical recommendations.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D7D7CC1" id="Rectangle: Rounded Corners 1" o:spid="_x0000_s1029" style="width:538.55pt;height:35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28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" fillcolor="#e5eff5 [662]" stroked="f" strokeweight="1pt">
                <v:stroke joinstyle="miter"/>
                <v:textbox>
                  <w:txbxContent>
                    <w:p w14:paraId="35F1DB1B" w14:textId="61D1EBE2" w:rsidR="00FC2145" w:rsidRPr="001208A6" w:rsidRDefault="00FC2145" w:rsidP="00A043C0">
                      <w:pPr>
                        <w:pStyle w:val="Heading1"/>
                        <w:spacing w:before="120"/>
                      </w:pPr>
                      <w:r w:rsidRPr="001208A6">
                        <w:t>Key points</w:t>
                      </w:r>
                    </w:p>
                    <w:p w14:paraId="7FC32598" w14:textId="23C24CE5" w:rsidR="00173A1E" w:rsidRPr="00033506" w:rsidRDefault="00173A1E" w:rsidP="00173A1E">
                      <w:pPr>
                        <w:pStyle w:val="ListBullet"/>
                        <w:rPr>
                          <w:sz w:val="22"/>
                          <w:szCs w:val="22"/>
                        </w:rPr>
                      </w:pPr>
                      <w:r w:rsidRPr="00033506">
                        <w:rPr>
                          <w:sz w:val="22"/>
                          <w:szCs w:val="22"/>
                        </w:rPr>
                        <w:t xml:space="preserve">From 1 October 2026, COVID-19 vaccines will be funded under the </w:t>
                      </w:r>
                      <w:hyperlink r:id="rId22" w:history="1">
                        <w:r w:rsidRPr="00033506">
                          <w:rPr>
                            <w:rStyle w:val="Hyperlink"/>
                            <w:sz w:val="22"/>
                            <w:szCs w:val="22"/>
                          </w:rPr>
                          <w:t>National Immunisation Program (NIP),</w:t>
                        </w:r>
                      </w:hyperlink>
                      <w:r w:rsidRPr="00033506">
                        <w:rPr>
                          <w:sz w:val="22"/>
                          <w:szCs w:val="22"/>
                        </w:rPr>
                        <w:t xml:space="preserve"> replacing the stand-alone </w:t>
                      </w:r>
                      <w:hyperlink r:id="rId23" w:history="1">
                        <w:r w:rsidRPr="00033506">
                          <w:rPr>
                            <w:rStyle w:val="Hyperlink"/>
                            <w:sz w:val="22"/>
                            <w:szCs w:val="22"/>
                          </w:rPr>
                          <w:t>National COVID-19 Vaccine Program (NCVP)</w:t>
                        </w:r>
                      </w:hyperlink>
                      <w:r w:rsidRPr="00033506">
                        <w:rPr>
                          <w:sz w:val="22"/>
                          <w:szCs w:val="22"/>
                        </w:rPr>
                        <w:t xml:space="preserve"> established during Australia’s COVID-19 pandemic response.</w:t>
                      </w:r>
                    </w:p>
                    <w:p w14:paraId="61858D18" w14:textId="77777777" w:rsidR="00173A1E" w:rsidRPr="00033506" w:rsidRDefault="00173A1E" w:rsidP="00173A1E">
                      <w:pPr>
                        <w:pStyle w:val="ListBullet"/>
                        <w:rPr>
                          <w:sz w:val="22"/>
                          <w:szCs w:val="22"/>
                        </w:rPr>
                      </w:pPr>
                      <w:r w:rsidRPr="00033506">
                        <w:rPr>
                          <w:sz w:val="22"/>
                          <w:szCs w:val="22"/>
                        </w:rPr>
                        <w:t>Under the NIP, funded COVID-19 vaccines will no longer be available as a universal program. Instead, states and territories will manage ordering, distribution, reporting and program support for COVID-19 vaccines under the NIP, in line with routine processes used for other NIP vaccines.</w:t>
                      </w:r>
                    </w:p>
                    <w:p w14:paraId="6BD7CD05" w14:textId="77777777" w:rsidR="00173A1E" w:rsidRPr="00033506" w:rsidRDefault="00173A1E" w:rsidP="00173A1E">
                      <w:pPr>
                        <w:pStyle w:val="ListBullet"/>
                        <w:rPr>
                          <w:sz w:val="22"/>
                          <w:szCs w:val="22"/>
                        </w:rPr>
                      </w:pPr>
                      <w:r w:rsidRPr="00033506">
                        <w:rPr>
                          <w:sz w:val="22"/>
                          <w:szCs w:val="22"/>
                        </w:rPr>
                        <w:t>Funded access will be available for eligible groups at highest risk of severe disease, consistent with existing COVID-19 vaccination recommendations.</w:t>
                      </w:r>
                    </w:p>
                    <w:p w14:paraId="7DCD05AB" w14:textId="77777777" w:rsidR="00173A1E" w:rsidRPr="00033506" w:rsidRDefault="00173A1E" w:rsidP="00173A1E">
                      <w:pPr>
                        <w:pStyle w:val="ListBullet"/>
                        <w:rPr>
                          <w:sz w:val="22"/>
                          <w:szCs w:val="22"/>
                        </w:rPr>
                      </w:pPr>
                      <w:r w:rsidRPr="00033506">
                        <w:rPr>
                          <w:sz w:val="22"/>
                          <w:szCs w:val="22"/>
                        </w:rPr>
                        <w:t xml:space="preserve">Free COVID-19 vaccines will be available under the NIP for: </w:t>
                      </w:r>
                    </w:p>
                    <w:p w14:paraId="41634597" w14:textId="77777777" w:rsidR="00173A1E" w:rsidRPr="00033506" w:rsidRDefault="00173A1E" w:rsidP="00173A1E">
                      <w:pPr>
                        <w:pStyle w:val="ListBullet"/>
                        <w:numPr>
                          <w:ilvl w:val="1"/>
                          <w:numId w:val="1"/>
                        </w:numPr>
                        <w:rPr>
                          <w:sz w:val="22"/>
                          <w:szCs w:val="22"/>
                        </w:rPr>
                      </w:pPr>
                      <w:r w:rsidRPr="00033506">
                        <w:rPr>
                          <w:sz w:val="22"/>
                          <w:szCs w:val="22"/>
                        </w:rPr>
                        <w:t>all adults aged 75 years and over (one dose every 6 months)</w:t>
                      </w:r>
                    </w:p>
                    <w:p w14:paraId="18717AB0" w14:textId="77777777" w:rsidR="00173A1E" w:rsidRPr="00033506" w:rsidRDefault="00173A1E" w:rsidP="00173A1E">
                      <w:pPr>
                        <w:pStyle w:val="ListBullet"/>
                        <w:numPr>
                          <w:ilvl w:val="1"/>
                          <w:numId w:val="1"/>
                        </w:numPr>
                        <w:rPr>
                          <w:sz w:val="22"/>
                          <w:szCs w:val="22"/>
                        </w:rPr>
                      </w:pPr>
                      <w:r w:rsidRPr="00033506">
                        <w:rPr>
                          <w:sz w:val="22"/>
                          <w:szCs w:val="22"/>
                        </w:rPr>
                        <w:t>adults aged 65–74 years (one dose every 12 months)</w:t>
                      </w:r>
                    </w:p>
                    <w:p w14:paraId="547C7AB1" w14:textId="77777777" w:rsidR="00173A1E" w:rsidRPr="00033506" w:rsidRDefault="00173A1E" w:rsidP="00173A1E">
                      <w:pPr>
                        <w:pStyle w:val="ListBullet"/>
                        <w:numPr>
                          <w:ilvl w:val="1"/>
                          <w:numId w:val="1"/>
                        </w:numPr>
                        <w:rPr>
                          <w:sz w:val="22"/>
                          <w:szCs w:val="22"/>
                        </w:rPr>
                      </w:pPr>
                      <w:r w:rsidRPr="00033506">
                        <w:rPr>
                          <w:sz w:val="22"/>
                          <w:szCs w:val="22"/>
                        </w:rPr>
                        <w:t xml:space="preserve">Aboriginal and Torres Strait Islander people aged 50–74 years (one dose every 12 months) </w:t>
                      </w:r>
                    </w:p>
                    <w:p w14:paraId="467BC073" w14:textId="77777777" w:rsidR="00173A1E" w:rsidRPr="00033506" w:rsidRDefault="00173A1E" w:rsidP="00173A1E">
                      <w:pPr>
                        <w:pStyle w:val="ListBullet"/>
                        <w:numPr>
                          <w:ilvl w:val="1"/>
                          <w:numId w:val="1"/>
                        </w:numPr>
                        <w:rPr>
                          <w:sz w:val="22"/>
                          <w:szCs w:val="22"/>
                        </w:rPr>
                      </w:pPr>
                      <w:r w:rsidRPr="00033506">
                        <w:rPr>
                          <w:sz w:val="22"/>
                          <w:szCs w:val="22"/>
                        </w:rPr>
                        <w:t>all adults aged 18 years and over with severe immunocompromise (one dose every 12 months).</w:t>
                      </w:r>
                    </w:p>
                    <w:p w14:paraId="23F87AF2" w14:textId="77777777" w:rsidR="00173A1E" w:rsidRPr="00033506" w:rsidRDefault="00173A1E" w:rsidP="00173A1E">
                      <w:pPr>
                        <w:pStyle w:val="ListBullet"/>
                        <w:rPr>
                          <w:sz w:val="22"/>
                          <w:szCs w:val="22"/>
                        </w:rPr>
                      </w:pPr>
                      <w:r w:rsidRPr="00033506">
                        <w:rPr>
                          <w:sz w:val="22"/>
                          <w:szCs w:val="22"/>
                        </w:rPr>
                        <w:t>People who are not eligible for a funded COVID-19 vaccine may choose to purchase the vaccine privately based on a risk-benefit discussion with their healthcare provider.</w:t>
                      </w:r>
                    </w:p>
                    <w:p w14:paraId="0E916B43" w14:textId="77777777" w:rsidR="00173A1E" w:rsidRPr="00033506" w:rsidRDefault="00173A1E" w:rsidP="00173A1E">
                      <w:pPr>
                        <w:pStyle w:val="ListBullet"/>
                        <w:rPr>
                          <w:sz w:val="22"/>
                          <w:szCs w:val="22"/>
                        </w:rPr>
                      </w:pPr>
                      <w:r w:rsidRPr="00033506">
                        <w:rPr>
                          <w:sz w:val="22"/>
                          <w:szCs w:val="22"/>
                        </w:rPr>
                        <w:t xml:space="preserve">Comprehensive information and resources to support the transition will be released before 1 October 2026. </w:t>
                      </w:r>
                    </w:p>
                    <w:p w14:paraId="5B19A36A" w14:textId="6FC06ECC" w:rsidR="00C5513D" w:rsidRPr="00033506" w:rsidRDefault="00173A1E" w:rsidP="00173A1E">
                      <w:pPr>
                        <w:pStyle w:val="ListBullet"/>
                        <w:rPr>
                          <w:sz w:val="22"/>
                          <w:szCs w:val="22"/>
                        </w:rPr>
                      </w:pPr>
                      <w:r w:rsidRPr="00033506">
                        <w:rPr>
                          <w:b/>
                          <w:bCs/>
                          <w:sz w:val="22"/>
                          <w:szCs w:val="22"/>
                        </w:rPr>
                        <w:t>Current arrangements until 1 October 2026</w:t>
                      </w:r>
                      <w:r w:rsidRPr="00033506">
                        <w:rPr>
                          <w:sz w:val="22"/>
                          <w:szCs w:val="22"/>
                        </w:rPr>
                        <w:t xml:space="preserve">: Until 1 October 2026, COVID-19 vaccines remain available under the current NCVP arrangements. Providers should continue to offer COVID-19 vaccination in line with existing program arrangements and clinical recommendations.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E322910" w14:textId="77777777" w:rsidR="00C5513D" w:rsidRPr="001208A6" w:rsidRDefault="00C5513D" w:rsidP="00C5513D">
      <w:r w:rsidRPr="001208A6">
        <w:rPr>
          <w:noProof/>
        </w:rPr>
        <w:lastRenderedPageBreak/>
        <mc:AlternateContent>
          <mc:Choice Requires="wps">
            <w:drawing>
              <wp:inline distT="0" distB="0" distL="0" distR="0" wp14:anchorId="70361C1A" wp14:editId="57B68628">
                <wp:extent cx="6839585" cy="288000"/>
                <wp:effectExtent l="0" t="0" r="18415" b="17145"/>
                <wp:docPr id="137626241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288000"/>
                        </a:xfrm>
                        <a:prstGeom prst="roundRect">
                          <a:avLst>
                            <a:gd name="adj" fmla="val 3223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1E5830" w14:textId="34E2151F" w:rsidR="00C5513D" w:rsidRPr="001208A6" w:rsidRDefault="00173A1E" w:rsidP="001208A6">
                            <w:pPr>
                              <w:pStyle w:val="Heading2"/>
                            </w:pPr>
                            <w:r w:rsidRPr="00173A1E">
                              <w:t>What will change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0361C1A" id="_x0000_s1030" style="width:538.55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11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" fillcolor="white [3212]" strokecolor="#80b3cf [3206]" strokeweight="1pt">
                <v:stroke joinstyle="miter"/>
                <v:textbox inset=",0,,0">
                  <w:txbxContent>
                    <w:p w14:paraId="491E5830" w14:textId="34E2151F" w:rsidR="00C5513D" w:rsidRPr="001208A6" w:rsidRDefault="00173A1E" w:rsidP="001208A6">
                      <w:pPr>
                        <w:pStyle w:val="Heading2"/>
                      </w:pPr>
                      <w:r w:rsidRPr="00173A1E">
                        <w:t>What will change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AF21175" w14:textId="77777777" w:rsidR="00EC5DAF" w:rsidRDefault="00EC5DAF" w:rsidP="00C15D1D">
      <w:pPr>
        <w:rPr>
          <w:sz w:val="20"/>
          <w:szCs w:val="20"/>
        </w:rPr>
      </w:pPr>
      <w:r w:rsidRPr="00EC5DAF">
        <w:rPr>
          <w:sz w:val="20"/>
          <w:szCs w:val="20"/>
        </w:rPr>
        <w:t>From 1 October 2026, COVID-19 vaccines will be funded through the NIP, replacing the stand-alone NCVP established under emergency measures during Australia’s COVID-19 pandemic response.</w:t>
      </w:r>
    </w:p>
    <w:p w14:paraId="008BE64E" w14:textId="77777777" w:rsidR="00EC5DAF" w:rsidRDefault="00EC5DAF" w:rsidP="00C15D1D">
      <w:pPr>
        <w:rPr>
          <w:sz w:val="20"/>
          <w:szCs w:val="20"/>
        </w:rPr>
      </w:pPr>
      <w:r w:rsidRPr="00EC5DAF">
        <w:rPr>
          <w:sz w:val="20"/>
          <w:szCs w:val="20"/>
        </w:rPr>
        <w:t xml:space="preserve">Under the NIP, eligibility for funded COVID-19 vaccines will change, with free COVID-19 vaccines available only to people at highest risk of severe disease: </w:t>
      </w:r>
    </w:p>
    <w:p w14:paraId="06B8BD5E" w14:textId="020E8A05" w:rsidR="00EC5DAF" w:rsidRPr="00033506" w:rsidRDefault="00EC5DAF" w:rsidP="00033506">
      <w:pPr>
        <w:pStyle w:val="ListBullet"/>
        <w:rPr>
          <w:sz w:val="20"/>
          <w:szCs w:val="20"/>
        </w:rPr>
      </w:pPr>
      <w:r w:rsidRPr="00033506">
        <w:rPr>
          <w:sz w:val="20"/>
          <w:szCs w:val="20"/>
        </w:rPr>
        <w:t>all adults aged 75 years and over (one dose every 6 months)</w:t>
      </w:r>
    </w:p>
    <w:p w14:paraId="78457325" w14:textId="3CACB7AE" w:rsidR="00EC5DAF" w:rsidRPr="00033506" w:rsidRDefault="00EC5DAF" w:rsidP="00033506">
      <w:pPr>
        <w:pStyle w:val="ListBullet"/>
        <w:rPr>
          <w:sz w:val="20"/>
          <w:szCs w:val="20"/>
        </w:rPr>
      </w:pPr>
      <w:r w:rsidRPr="00033506">
        <w:rPr>
          <w:sz w:val="20"/>
          <w:szCs w:val="20"/>
        </w:rPr>
        <w:t>adults aged 65–74 years (one dose every 12 months)</w:t>
      </w:r>
    </w:p>
    <w:p w14:paraId="2965CFFD" w14:textId="4139EFA1" w:rsidR="00EC5DAF" w:rsidRPr="00033506" w:rsidRDefault="00EC5DAF" w:rsidP="00033506">
      <w:pPr>
        <w:pStyle w:val="ListBullet"/>
        <w:rPr>
          <w:sz w:val="20"/>
          <w:szCs w:val="20"/>
        </w:rPr>
      </w:pPr>
      <w:r w:rsidRPr="00033506">
        <w:rPr>
          <w:sz w:val="20"/>
          <w:szCs w:val="20"/>
        </w:rPr>
        <w:t>Aboriginal and Torres Strait Islander people aged 50–74 years (one dose every 12 months)</w:t>
      </w:r>
    </w:p>
    <w:p w14:paraId="408B6D16" w14:textId="2D715334" w:rsidR="00EC5DAF" w:rsidRPr="00033506" w:rsidRDefault="00EC5DAF" w:rsidP="00033506">
      <w:pPr>
        <w:pStyle w:val="ListBullet"/>
        <w:rPr>
          <w:sz w:val="20"/>
          <w:szCs w:val="20"/>
        </w:rPr>
      </w:pPr>
      <w:r w:rsidRPr="00033506">
        <w:rPr>
          <w:sz w:val="20"/>
          <w:szCs w:val="20"/>
        </w:rPr>
        <w:t>all adults aged 18 years and over with severe immunocompromise (one dose every 12 months).</w:t>
      </w:r>
    </w:p>
    <w:p w14:paraId="4DDF5366" w14:textId="77777777" w:rsidR="00EC5DAF" w:rsidRPr="00EC5DAF" w:rsidRDefault="00EC5DAF" w:rsidP="00EC5DAF">
      <w:pPr>
        <w:rPr>
          <w:sz w:val="20"/>
          <w:szCs w:val="20"/>
        </w:rPr>
      </w:pPr>
      <w:r w:rsidRPr="00EC5DAF">
        <w:rPr>
          <w:sz w:val="20"/>
          <w:szCs w:val="20"/>
        </w:rPr>
        <w:t>This means some people who were able to access funded COVID-19 vaccines under the NCVP may no longer be eligible once the NCVP ends.</w:t>
      </w:r>
    </w:p>
    <w:p w14:paraId="14B3751D" w14:textId="1F44C229" w:rsidR="00EC5DAF" w:rsidRPr="00EC5DAF" w:rsidRDefault="00EC5DAF" w:rsidP="00EC5DAF">
      <w:pPr>
        <w:rPr>
          <w:sz w:val="20"/>
          <w:szCs w:val="20"/>
        </w:rPr>
      </w:pPr>
      <w:r w:rsidRPr="00EC5DAF">
        <w:rPr>
          <w:sz w:val="20"/>
          <w:szCs w:val="20"/>
        </w:rPr>
        <w:t>People who are not eligible for a funded COVID-19 vaccine may choose to purchase the vaccine privately based on a risk-benefit discussion with their healthcare provider.</w:t>
      </w:r>
    </w:p>
    <w:p w14:paraId="55EE3589" w14:textId="03AD027A" w:rsidR="00EC5DAF" w:rsidRPr="00EC5DAF" w:rsidRDefault="00EC5DAF" w:rsidP="00EC5DAF">
      <w:pPr>
        <w:rPr>
          <w:sz w:val="20"/>
          <w:szCs w:val="20"/>
        </w:rPr>
      </w:pPr>
      <w:r w:rsidRPr="00EC5DAF">
        <w:rPr>
          <w:sz w:val="20"/>
          <w:szCs w:val="20"/>
        </w:rPr>
        <w:t>From 1 October 2026, providers will access and order COVID-19 vaccines through the same arrangements used for other NIP vaccines. NIP vaccine ordering, distribution, reporting and program support are managed by state and territory health departments.</w:t>
      </w:r>
    </w:p>
    <w:p w14:paraId="20B2CA75" w14:textId="714DDB31" w:rsidR="00C5513D" w:rsidRPr="001208A6" w:rsidRDefault="00C5513D" w:rsidP="00C15D1D">
      <w:r w:rsidRPr="001208A6">
        <w:rPr>
          <w:noProof/>
        </w:rPr>
        <mc:AlternateContent>
          <mc:Choice Requires="wps">
            <w:drawing>
              <wp:inline distT="0" distB="0" distL="0" distR="0" wp14:anchorId="77C5FF50" wp14:editId="1045A10C">
                <wp:extent cx="6839585" cy="288000"/>
                <wp:effectExtent l="0" t="0" r="18415" b="17145"/>
                <wp:docPr id="91544723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288000"/>
                        </a:xfrm>
                        <a:prstGeom prst="roundRect">
                          <a:avLst>
                            <a:gd name="adj" fmla="val 3223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965168" w14:textId="66DDA1DC" w:rsidR="00C5513D" w:rsidRPr="001208A6" w:rsidRDefault="009A3B65" w:rsidP="00C93FD7">
                            <w:pPr>
                              <w:pStyle w:val="Heading2"/>
                            </w:pPr>
                            <w:r w:rsidRPr="009A3B65">
                              <w:t>Why the change is occurring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7C5FF50" id="_x0000_s1031" style="width:538.55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11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" fillcolor="white [3212]" strokecolor="#80b3cf [3206]" strokeweight="1pt">
                <v:stroke joinstyle="miter"/>
                <v:textbox inset=",0,,0">
                  <w:txbxContent>
                    <w:p w14:paraId="60965168" w14:textId="66DDA1DC" w:rsidR="00C5513D" w:rsidRPr="001208A6" w:rsidRDefault="009A3B65" w:rsidP="00C93FD7">
                      <w:pPr>
                        <w:pStyle w:val="Heading2"/>
                      </w:pPr>
                      <w:r w:rsidRPr="009A3B65">
                        <w:t>Why the change is occurring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96F1152" w14:textId="77777777" w:rsidR="009A3B65" w:rsidRPr="008E2D02" w:rsidRDefault="009A3B65" w:rsidP="009A3B65">
      <w:pPr>
        <w:rPr>
          <w:sz w:val="20"/>
          <w:szCs w:val="20"/>
        </w:rPr>
      </w:pPr>
      <w:r w:rsidRPr="008E2D02">
        <w:rPr>
          <w:sz w:val="20"/>
          <w:szCs w:val="20"/>
        </w:rPr>
        <w:t>Australia’s COVID-19 context has changed. The NCVP was established under emergency arrangements to support broad access to COVID-19 vaccines during the pandemic response when most people had little or no immunity against the disease. COVID-19 is now endemic in Australia and continues to disproportionately affect certain populations.</w:t>
      </w:r>
    </w:p>
    <w:p w14:paraId="2D69987C" w14:textId="186161CF" w:rsidR="00BB7494" w:rsidRDefault="009A3B65" w:rsidP="009A3B65">
      <w:pPr>
        <w:rPr>
          <w:sz w:val="20"/>
          <w:szCs w:val="20"/>
        </w:rPr>
      </w:pPr>
      <w:r w:rsidRPr="008E2D02">
        <w:rPr>
          <w:sz w:val="20"/>
          <w:szCs w:val="20"/>
        </w:rPr>
        <w:t>Based on current evidence and the changed epidemiology, the vaccination program will focus on maintaining protection against severe COVID-19 in those most at risk. COVID-19 vaccines will now transition to the NIP, which is Australia’s established program for nationally funded vaccines.</w:t>
      </w:r>
    </w:p>
    <w:p w14:paraId="6E6503F6" w14:textId="77777777" w:rsidR="008E2D02" w:rsidRPr="001208A6" w:rsidRDefault="008E2D02" w:rsidP="008E2D02">
      <w:r w:rsidRPr="001208A6">
        <w:rPr>
          <w:noProof/>
        </w:rPr>
        <mc:AlternateContent>
          <mc:Choice Requires="wps">
            <w:drawing>
              <wp:inline distT="0" distB="0" distL="0" distR="0" wp14:anchorId="3455D879" wp14:editId="5C5E6735">
                <wp:extent cx="6839585" cy="288000"/>
                <wp:effectExtent l="0" t="0" r="18415" b="17145"/>
                <wp:docPr id="93295047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288000"/>
                        </a:xfrm>
                        <a:prstGeom prst="roundRect">
                          <a:avLst>
                            <a:gd name="adj" fmla="val 3223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D9EC43" w14:textId="216428A7" w:rsidR="008E2D02" w:rsidRPr="001208A6" w:rsidRDefault="008E2D02" w:rsidP="008E2D02">
                            <w:pPr>
                              <w:pStyle w:val="Heading2"/>
                            </w:pPr>
                            <w:r w:rsidRPr="008E2D02">
                              <w:t>What should I do before 1 October 2026?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455D879" id="_x0000_s1032" style="width:538.55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11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" fillcolor="white [3212]" strokecolor="#80b3cf [3206]" strokeweight="1pt">
                <v:stroke joinstyle="miter"/>
                <v:textbox inset=",0,,0">
                  <w:txbxContent>
                    <w:p w14:paraId="4DD9EC43" w14:textId="216428A7" w:rsidR="008E2D02" w:rsidRPr="001208A6" w:rsidRDefault="008E2D02" w:rsidP="008E2D02">
                      <w:pPr>
                        <w:pStyle w:val="Heading2"/>
                      </w:pPr>
                      <w:r w:rsidRPr="008E2D02">
                        <w:t>What should I do before 1 October 2026?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4BBCA10" w14:textId="77777777" w:rsidR="008E2D02" w:rsidRDefault="008E2D02" w:rsidP="008E2D02">
      <w:pPr>
        <w:rPr>
          <w:sz w:val="20"/>
          <w:szCs w:val="20"/>
        </w:rPr>
      </w:pPr>
      <w:r w:rsidRPr="008E2D02">
        <w:rPr>
          <w:sz w:val="20"/>
          <w:szCs w:val="20"/>
        </w:rPr>
        <w:t>Until 1 October 2026, COVID-19 vaccines remain available under the current NCVP arrangements.</w:t>
      </w:r>
    </w:p>
    <w:p w14:paraId="2FFA9641" w14:textId="7E69C989" w:rsidR="008E2D02" w:rsidRDefault="008E2D02" w:rsidP="008E2D02">
      <w:pPr>
        <w:rPr>
          <w:sz w:val="20"/>
          <w:szCs w:val="20"/>
        </w:rPr>
      </w:pPr>
      <w:r w:rsidRPr="008E2D02">
        <w:rPr>
          <w:sz w:val="20"/>
          <w:szCs w:val="20"/>
        </w:rPr>
        <w:t xml:space="preserve">Please continue to recommend and administer COVID-19 vaccines in accordance with the </w:t>
      </w:r>
      <w:hyperlink r:id="rId24" w:history="1">
        <w:r w:rsidRPr="008E2D02">
          <w:rPr>
            <w:rStyle w:val="Hyperlink"/>
            <w:sz w:val="20"/>
            <w:szCs w:val="20"/>
          </w:rPr>
          <w:t>Australian Immunisation Handbook</w:t>
        </w:r>
      </w:hyperlink>
      <w:r w:rsidR="00033506">
        <w:rPr>
          <w:sz w:val="20"/>
          <w:szCs w:val="20"/>
        </w:rPr>
        <w:t>.</w:t>
      </w:r>
    </w:p>
    <w:p w14:paraId="71954800" w14:textId="77777777" w:rsidR="008E2D02" w:rsidRPr="001208A6" w:rsidRDefault="008E2D02" w:rsidP="008E2D02">
      <w:r w:rsidRPr="001208A6">
        <w:rPr>
          <w:noProof/>
        </w:rPr>
        <mc:AlternateContent>
          <mc:Choice Requires="wps">
            <w:drawing>
              <wp:inline distT="0" distB="0" distL="0" distR="0" wp14:anchorId="06F82E93" wp14:editId="7A1F7991">
                <wp:extent cx="6839585" cy="288000"/>
                <wp:effectExtent l="0" t="0" r="18415" b="17145"/>
                <wp:docPr id="182758055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288000"/>
                        </a:xfrm>
                        <a:prstGeom prst="roundRect">
                          <a:avLst>
                            <a:gd name="adj" fmla="val 3223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497D71" w14:textId="0FA335AD" w:rsidR="008E2D02" w:rsidRPr="001208A6" w:rsidRDefault="008E2D02" w:rsidP="008E2D02">
                            <w:pPr>
                              <w:pStyle w:val="Heading2"/>
                            </w:pPr>
                            <w:r w:rsidRPr="008E2D02">
                              <w:t>Comprehensive information coming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F82E93" id="_x0000_s1033" style="width:538.55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211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" fillcolor="white [3212]" strokecolor="#80b3cf [3206]" strokeweight="1pt">
                <v:stroke joinstyle="miter"/>
                <v:textbox inset=",0,,0">
                  <w:txbxContent>
                    <w:p w14:paraId="50497D71" w14:textId="0FA335AD" w:rsidR="008E2D02" w:rsidRPr="001208A6" w:rsidRDefault="008E2D02" w:rsidP="008E2D02">
                      <w:pPr>
                        <w:pStyle w:val="Heading2"/>
                      </w:pPr>
                      <w:r w:rsidRPr="008E2D02">
                        <w:t>Comprehensive information coming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56F0E87" w14:textId="77777777" w:rsidR="008E2D02" w:rsidRDefault="008E2D02" w:rsidP="008E2D02">
      <w:pPr>
        <w:rPr>
          <w:sz w:val="20"/>
          <w:szCs w:val="20"/>
        </w:rPr>
      </w:pPr>
      <w:r w:rsidRPr="008E2D02">
        <w:rPr>
          <w:sz w:val="20"/>
          <w:szCs w:val="20"/>
        </w:rPr>
        <w:t xml:space="preserve">This is an initial update to support early awareness. Comprehensive resources to support this transition will be made available to immunisation providers before 1 October 2026. These will include information on: </w:t>
      </w:r>
    </w:p>
    <w:p w14:paraId="6FC23E38" w14:textId="6E59F2C4" w:rsidR="008E2D02" w:rsidRPr="008E2D02" w:rsidRDefault="008E2D02" w:rsidP="008E2D02">
      <w:pPr>
        <w:pStyle w:val="ListBullet"/>
        <w:rPr>
          <w:sz w:val="20"/>
          <w:szCs w:val="20"/>
        </w:rPr>
      </w:pPr>
      <w:r w:rsidRPr="008E2D02">
        <w:rPr>
          <w:sz w:val="20"/>
          <w:szCs w:val="20"/>
        </w:rPr>
        <w:t>updated COVID-19 vaccination recommendations and funding eligibility</w:t>
      </w:r>
    </w:p>
    <w:p w14:paraId="09D9CE9A" w14:textId="647EEFC2" w:rsidR="008E2D02" w:rsidRPr="008E2D02" w:rsidRDefault="008E2D02" w:rsidP="008E2D02">
      <w:pPr>
        <w:pStyle w:val="ListBullet"/>
        <w:rPr>
          <w:sz w:val="20"/>
          <w:szCs w:val="20"/>
        </w:rPr>
      </w:pPr>
      <w:r w:rsidRPr="008E2D02">
        <w:rPr>
          <w:sz w:val="20"/>
          <w:szCs w:val="20"/>
        </w:rPr>
        <w:t>ordering and accessing COVID-19 vaccines through state and territory arrangements</w:t>
      </w:r>
    </w:p>
    <w:p w14:paraId="03D79EEC" w14:textId="219516CE" w:rsidR="008E2D02" w:rsidRPr="008E2D02" w:rsidRDefault="008E2D02" w:rsidP="008E2D02">
      <w:pPr>
        <w:pStyle w:val="ListBullet"/>
        <w:rPr>
          <w:sz w:val="20"/>
          <w:szCs w:val="20"/>
        </w:rPr>
      </w:pPr>
      <w:r w:rsidRPr="008E2D02">
        <w:rPr>
          <w:sz w:val="20"/>
          <w:szCs w:val="20"/>
        </w:rPr>
        <w:t>guidance on cold chain breach and vaccine administration error reporting</w:t>
      </w:r>
    </w:p>
    <w:p w14:paraId="16A0D023" w14:textId="50266236" w:rsidR="008E2D02" w:rsidRPr="008E2D02" w:rsidRDefault="008E2D02" w:rsidP="008E2D02">
      <w:pPr>
        <w:pStyle w:val="ListBullet"/>
        <w:rPr>
          <w:sz w:val="20"/>
          <w:szCs w:val="20"/>
        </w:rPr>
      </w:pPr>
      <w:r w:rsidRPr="008E2D02">
        <w:rPr>
          <w:sz w:val="20"/>
          <w:szCs w:val="20"/>
        </w:rPr>
        <w:t>available support for providers and the community for the transition.</w:t>
      </w:r>
    </w:p>
    <w:p w14:paraId="115DCBC6" w14:textId="37A9FC8C" w:rsidR="000F4E4D" w:rsidRPr="00404B20" w:rsidRDefault="008D579C" w:rsidP="00033506">
      <w:r w:rsidRPr="008D579C">
        <w:rPr>
          <w:sz w:val="20"/>
          <w:szCs w:val="20"/>
        </w:rPr>
        <w:t>Clinical recommendations for COVID-19 vaccination are being finalised and the COVID-19 chapter of the Australian Immunisation Handbook will be updated for the program change on</w:t>
      </w:r>
      <w:r w:rsidR="008F5F66">
        <w:rPr>
          <w:sz w:val="20"/>
          <w:szCs w:val="20"/>
        </w:rPr>
        <w:t xml:space="preserve"> </w:t>
      </w:r>
      <w:r w:rsidRPr="008D579C">
        <w:rPr>
          <w:sz w:val="20"/>
          <w:szCs w:val="20"/>
        </w:rPr>
        <w:t>1 Oct</w:t>
      </w:r>
      <w:r w:rsidR="00033506">
        <w:rPr>
          <w:sz w:val="20"/>
          <w:szCs w:val="20"/>
        </w:rPr>
        <w:t>ober.</w:t>
      </w:r>
      <w:r w:rsidR="00563B95" w:rsidRPr="00563B95">
        <w:rPr>
          <w:noProof/>
        </w:rPr>
        <w:t xml:space="preserve"> </w:t>
      </w:r>
      <w:r w:rsidR="00563B95" w:rsidRPr="001208A6">
        <w:rPr>
          <w:noProof/>
        </w:rPr>
        <w:drawing>
          <wp:anchor distT="0" distB="0" distL="114300" distR="114300" simplePos="0" relativeHeight="251658243" behindDoc="0" locked="1" layoutInCell="1" allowOverlap="1" wp14:anchorId="77614829" wp14:editId="7834849F">
            <wp:simplePos x="0" y="0"/>
            <wp:positionH relativeFrom="margin">
              <wp:posOffset>5426710</wp:posOffset>
            </wp:positionH>
            <wp:positionV relativeFrom="page">
              <wp:align>bottom</wp:align>
            </wp:positionV>
            <wp:extent cx="1529715" cy="766445"/>
            <wp:effectExtent l="0" t="0" r="0" b="0"/>
            <wp:wrapNone/>
            <wp:docPr id="828623358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23358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rcRect b="36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766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4E4D" w:rsidRPr="00404B20" w:rsidSect="005D51FF">
      <w:headerReference w:type="first" r:id="rId27"/>
      <w:footerReference w:type="first" r:id="rId28"/>
      <w:pgSz w:w="11906" w:h="16838"/>
      <w:pgMar w:top="567" w:right="567" w:bottom="567" w:left="567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C7FA7" w14:textId="77777777" w:rsidR="000C6336" w:rsidRPr="001208A6" w:rsidRDefault="000C6336" w:rsidP="00A42357">
      <w:r w:rsidRPr="001208A6">
        <w:separator/>
      </w:r>
    </w:p>
  </w:endnote>
  <w:endnote w:type="continuationSeparator" w:id="0">
    <w:p w14:paraId="3EFB4900" w14:textId="77777777" w:rsidR="000C6336" w:rsidRPr="001208A6" w:rsidRDefault="000C6336" w:rsidP="00A42357">
      <w:r w:rsidRPr="001208A6">
        <w:continuationSeparator/>
      </w:r>
    </w:p>
  </w:endnote>
  <w:endnote w:type="continuationNotice" w:id="1">
    <w:p w14:paraId="44340751" w14:textId="77777777" w:rsidR="000C6336" w:rsidRDefault="000C633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3A3BC" w14:textId="4F6B2F02" w:rsidR="004B17F2" w:rsidRDefault="004B17F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F75058" wp14:editId="3FCFE9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52755"/>
              <wp:effectExtent l="0" t="0" r="6350" b="0"/>
              <wp:wrapNone/>
              <wp:docPr id="192965640" name="Text Box 69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1CE125" w14:textId="40F6451F" w:rsidR="004B17F2" w:rsidRPr="004B17F2" w:rsidRDefault="004B17F2" w:rsidP="004B17F2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B17F2">
                            <w:rPr>
                              <w:rFonts w:eastAsia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75058" id="_x0000_t202" coordsize="21600,21600" o:spt="202" path="m,l,21600r21600,l21600,xe">
              <v:stroke joinstyle="miter"/>
              <v:path gradientshapeok="t" o:connecttype="rect"/>
            </v:shapetype>
            <v:shape id="Text Box 699" o:spid="_x0000_s1389" type="#_x0000_t202" alt="OFFICIAL" style="position:absolute;margin-left:0;margin-top:0;width:49pt;height:35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XuCDgIAABwEAAAOAAAAZHJzL2Uyb0RvYy54bWysU8Fu2zAMvQ/YPwi6L3bSp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A1CE125" w14:textId="40F6451F" w:rsidR="004B17F2" w:rsidRPr="004B17F2" w:rsidRDefault="004B17F2" w:rsidP="004B17F2">
                    <w:pPr>
                      <w:spacing w:after="0"/>
                      <w:rPr>
                        <w:rFonts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4B17F2">
                      <w:rPr>
                        <w:rFonts w:eastAsia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64AE0" w14:textId="59887BB2" w:rsidR="00C5513D" w:rsidRPr="001208A6" w:rsidRDefault="004B17F2" w:rsidP="00C5513D">
    <w:pPr>
      <w:pStyle w:val="Footer"/>
      <w:tabs>
        <w:tab w:val="clear" w:pos="4513"/>
        <w:tab w:val="clear" w:pos="9026"/>
        <w:tab w:val="right" w:pos="10772"/>
      </w:tabs>
      <w:spacing w:before="240"/>
      <w:rPr>
        <w:color w:val="692874" w:themeColor="accent4"/>
      </w:rPr>
    </w:pPr>
    <w:r>
      <w:rPr>
        <w:noProof/>
        <w:color w:val="692874" w:themeColor="accent4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3FE3AE5" wp14:editId="7DC3B25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52755"/>
              <wp:effectExtent l="0" t="0" r="6350" b="0"/>
              <wp:wrapNone/>
              <wp:docPr id="799295418" name="Text Box 70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BA9DB7" w14:textId="70417694" w:rsidR="004B17F2" w:rsidRPr="004B17F2" w:rsidRDefault="004B17F2" w:rsidP="004B17F2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B17F2">
                            <w:rPr>
                              <w:rFonts w:eastAsia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FE3AE5" id="_x0000_t202" coordsize="21600,21600" o:spt="202" path="m,l,21600r21600,l21600,xe">
              <v:stroke joinstyle="miter"/>
              <v:path gradientshapeok="t" o:connecttype="rect"/>
            </v:shapetype>
            <v:shape id="Text Box 700" o:spid="_x0000_s1390" type="#_x0000_t202" alt="OFFICIAL" style="position:absolute;margin-left:0;margin-top:0;width:49pt;height:35.6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76BA9DB7" w14:textId="70417694" w:rsidR="004B17F2" w:rsidRPr="004B17F2" w:rsidRDefault="004B17F2" w:rsidP="004B17F2">
                    <w:pPr>
                      <w:spacing w:after="0"/>
                      <w:rPr>
                        <w:rFonts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4B17F2">
                      <w:rPr>
                        <w:rFonts w:eastAsia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5513D" w:rsidRPr="001208A6">
      <w:rPr>
        <w:color w:val="692874" w:themeColor="accent4"/>
      </w:rPr>
      <w:fldChar w:fldCharType="begin"/>
    </w:r>
    <w:r w:rsidR="00C5513D" w:rsidRPr="001208A6">
      <w:rPr>
        <w:color w:val="692874" w:themeColor="accent4"/>
      </w:rPr>
      <w:instrText xml:space="preserve"> PAGE   \* MERGEFORMAT </w:instrText>
    </w:r>
    <w:r w:rsidR="00C5513D" w:rsidRPr="001208A6">
      <w:rPr>
        <w:color w:val="692874" w:themeColor="accent4"/>
      </w:rPr>
      <w:fldChar w:fldCharType="separate"/>
    </w:r>
    <w:r w:rsidR="00C5513D" w:rsidRPr="001208A6">
      <w:rPr>
        <w:color w:val="692874" w:themeColor="accent4"/>
      </w:rPr>
      <w:t>1</w:t>
    </w:r>
    <w:r w:rsidR="00C5513D" w:rsidRPr="001208A6">
      <w:rPr>
        <w:color w:val="692874" w:themeColor="accent4"/>
      </w:rPr>
      <w:fldChar w:fldCharType="end"/>
    </w:r>
    <w:r w:rsidR="00C5513D" w:rsidRPr="001208A6">
      <w:t xml:space="preserve"> </w:t>
    </w:r>
    <w:r w:rsidR="00C5513D" w:rsidRPr="001208A6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9BFF" w14:textId="6EC72501" w:rsidR="0009458F" w:rsidRPr="001208A6" w:rsidRDefault="0009458F" w:rsidP="0009458F">
    <w:pPr>
      <w:pStyle w:val="Footer"/>
      <w:tabs>
        <w:tab w:val="clear" w:pos="4513"/>
        <w:tab w:val="clear" w:pos="9026"/>
        <w:tab w:val="right" w:pos="10772"/>
      </w:tabs>
      <w:spacing w:before="240"/>
      <w:rPr>
        <w:color w:val="692874" w:themeColor="accent4"/>
      </w:rPr>
    </w:pPr>
    <w:r w:rsidRPr="001208A6">
      <w:rPr>
        <w:color w:val="692874" w:themeColor="accent4"/>
      </w:rPr>
      <w:fldChar w:fldCharType="begin"/>
    </w:r>
    <w:r w:rsidRPr="001208A6">
      <w:rPr>
        <w:color w:val="692874" w:themeColor="accent4"/>
      </w:rPr>
      <w:instrText xml:space="preserve"> PAGE   \* MERGEFORMAT </w:instrText>
    </w:r>
    <w:r w:rsidRPr="001208A6">
      <w:rPr>
        <w:color w:val="692874" w:themeColor="accent4"/>
      </w:rPr>
      <w:fldChar w:fldCharType="separate"/>
    </w:r>
    <w:r w:rsidRPr="001208A6">
      <w:rPr>
        <w:color w:val="692874" w:themeColor="accent4"/>
      </w:rPr>
      <w:t>2</w:t>
    </w:r>
    <w:r w:rsidRPr="001208A6">
      <w:rPr>
        <w:color w:val="692874" w:themeColor="accent4"/>
      </w:rPr>
      <w:fldChar w:fldCharType="end"/>
    </w:r>
    <w:r w:rsidRPr="001208A6">
      <w:t xml:space="preserve"> </w:t>
    </w:r>
    <w:r w:rsidR="00E86B85" w:rsidRPr="001208A6">
      <w:t xml:space="preserve"> </w:t>
    </w:r>
    <w:r w:rsidR="00E86B85" w:rsidRPr="00495BFB">
      <w:t xml:space="preserve">      </w:t>
    </w:r>
    <w:r w:rsidR="00E86B85" w:rsidRPr="00E86B85">
      <w:t xml:space="preserve">Information current as of </w:t>
    </w:r>
    <w:r w:rsidR="00E86B85">
      <w:t>14</w:t>
    </w:r>
    <w:r w:rsidR="00E86B85" w:rsidRPr="00E86B85">
      <w:t xml:space="preserve"> August 2026</w:t>
    </w:r>
    <w:r w:rsidRPr="001208A6">
      <w:tab/>
    </w:r>
    <w:r w:rsidRPr="001208A6">
      <w:rPr>
        <w:noProof/>
      </w:rPr>
      <w:drawing>
        <wp:inline distT="0" distB="0" distL="0" distR="0" wp14:anchorId="6B493CAC" wp14:editId="1D0D4D64">
          <wp:extent cx="2136913" cy="571500"/>
          <wp:effectExtent l="0" t="0" r="0" b="0"/>
          <wp:docPr id="1750784981" name="Graphic 1" descr="Australian Government logo and 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103820" name="Graphic 1" descr="Australian Government logo and National Immunisation Program 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913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30951" w14:textId="52DE57AF" w:rsidR="00A67EA9" w:rsidRPr="001208A6" w:rsidRDefault="00A67EA9" w:rsidP="0009458F">
    <w:pPr>
      <w:pStyle w:val="Footer"/>
      <w:tabs>
        <w:tab w:val="clear" w:pos="4513"/>
        <w:tab w:val="clear" w:pos="9026"/>
        <w:tab w:val="right" w:pos="10772"/>
      </w:tabs>
      <w:spacing w:before="240"/>
      <w:rPr>
        <w:color w:val="692874" w:themeColor="accent4"/>
      </w:rPr>
    </w:pPr>
    <w:r w:rsidRPr="001208A6">
      <w:rPr>
        <w:color w:val="692874" w:themeColor="accent4"/>
      </w:rPr>
      <w:fldChar w:fldCharType="begin"/>
    </w:r>
    <w:r w:rsidRPr="001208A6">
      <w:rPr>
        <w:color w:val="692874" w:themeColor="accent4"/>
      </w:rPr>
      <w:instrText xml:space="preserve"> PAGE   \* MERGEFORMAT </w:instrText>
    </w:r>
    <w:r w:rsidRPr="001208A6">
      <w:rPr>
        <w:color w:val="692874" w:themeColor="accent4"/>
      </w:rPr>
      <w:fldChar w:fldCharType="separate"/>
    </w:r>
    <w:r w:rsidRPr="001208A6">
      <w:rPr>
        <w:color w:val="692874" w:themeColor="accent4"/>
      </w:rPr>
      <w:t>2</w:t>
    </w:r>
    <w:r w:rsidRPr="001208A6">
      <w:rPr>
        <w:color w:val="692874" w:themeColor="accent4"/>
      </w:rPr>
      <w:fldChar w:fldCharType="end"/>
    </w:r>
    <w:r w:rsidRPr="001208A6">
      <w:t xml:space="preserve"> </w:t>
    </w:r>
    <w:r w:rsidR="00495BFB" w:rsidRPr="00495BFB">
      <w:t xml:space="preserve">      </w:t>
    </w:r>
    <w:r w:rsidR="00E86B85" w:rsidRPr="00E86B85">
      <w:t xml:space="preserve">Information current as of </w:t>
    </w:r>
    <w:r w:rsidR="00E86B85">
      <w:t>14</w:t>
    </w:r>
    <w:r w:rsidR="00E86B85" w:rsidRPr="00E86B85">
      <w:t xml:space="preserve"> August 2026</w:t>
    </w:r>
    <w:r w:rsidRPr="001208A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854B4" w14:textId="77777777" w:rsidR="000C6336" w:rsidRPr="001208A6" w:rsidRDefault="000C6336" w:rsidP="00A42357">
      <w:r w:rsidRPr="001208A6">
        <w:separator/>
      </w:r>
    </w:p>
  </w:footnote>
  <w:footnote w:type="continuationSeparator" w:id="0">
    <w:p w14:paraId="2E898049" w14:textId="77777777" w:rsidR="000C6336" w:rsidRPr="001208A6" w:rsidRDefault="000C6336" w:rsidP="00A42357">
      <w:r w:rsidRPr="001208A6">
        <w:continuationSeparator/>
      </w:r>
    </w:p>
  </w:footnote>
  <w:footnote w:type="continuationNotice" w:id="1">
    <w:p w14:paraId="03C9AFCB" w14:textId="77777777" w:rsidR="000C6336" w:rsidRDefault="000C633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D6779" w14:textId="63989AB8" w:rsidR="004B17F2" w:rsidRDefault="004B17F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746A12" wp14:editId="16EC95C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52755"/>
              <wp:effectExtent l="0" t="0" r="6350" b="4445"/>
              <wp:wrapNone/>
              <wp:docPr id="508127583" name="Text Box 69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FE2B95" w14:textId="22DAB871" w:rsidR="004B17F2" w:rsidRPr="004B17F2" w:rsidRDefault="004B17F2" w:rsidP="004B17F2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B17F2">
                            <w:rPr>
                              <w:rFonts w:eastAsia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746A12" id="_x0000_t202" coordsize="21600,21600" o:spt="202" path="m,l,21600r21600,l21600,xe">
              <v:stroke joinstyle="miter"/>
              <v:path gradientshapeok="t" o:connecttype="rect"/>
            </v:shapetype>
            <v:shape id="Text Box 695" o:spid="_x0000_s1034" type="#_x0000_t202" alt="OFFICIAL" style="position:absolute;margin-left:0;margin-top:0;width:49pt;height:35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25FE2B95" w14:textId="22DAB871" w:rsidR="004B17F2" w:rsidRPr="004B17F2" w:rsidRDefault="004B17F2" w:rsidP="004B17F2">
                    <w:pPr>
                      <w:spacing w:after="0"/>
                      <w:rPr>
                        <w:rFonts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4B17F2">
                      <w:rPr>
                        <w:rFonts w:eastAsia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C2369" w14:textId="3DEEF6BB" w:rsidR="0009458F" w:rsidRPr="001208A6" w:rsidRDefault="004B17F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7C2CB1" wp14:editId="1A5C9DD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52755"/>
              <wp:effectExtent l="0" t="0" r="6350" b="4445"/>
              <wp:wrapNone/>
              <wp:docPr id="1697319273" name="Text Box 69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17B23D" w14:textId="4A1D9737" w:rsidR="004B17F2" w:rsidRPr="004B17F2" w:rsidRDefault="004B17F2" w:rsidP="004B17F2">
                          <w:pPr>
                            <w:spacing w:after="0"/>
                            <w:rPr>
                              <w:rFonts w:eastAsia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4B17F2">
                            <w:rPr>
                              <w:rFonts w:eastAsia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7C2CB1" id="_x0000_t202" coordsize="21600,21600" o:spt="202" path="m,l,21600r21600,l21600,xe">
              <v:stroke joinstyle="miter"/>
              <v:path gradientshapeok="t" o:connecttype="rect"/>
            </v:shapetype>
            <v:shape id="Text Box 696" o:spid="_x0000_s1035" type="#_x0000_t202" alt="OFFICIAL" style="position:absolute;margin-left:0;margin-top:0;width:49pt;height:35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9NCw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0A17B23D" w14:textId="4A1D9737" w:rsidR="004B17F2" w:rsidRPr="004B17F2" w:rsidRDefault="004B17F2" w:rsidP="004B17F2">
                    <w:pPr>
                      <w:spacing w:after="0"/>
                      <w:rPr>
                        <w:rFonts w:eastAsia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4B17F2">
                      <w:rPr>
                        <w:rFonts w:eastAsia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D364F" w:rsidRPr="001208A6">
      <w:rPr>
        <w:noProof/>
      </w:rPr>
      <mc:AlternateContent>
        <mc:Choice Requires="wpg">
          <w:drawing>
            <wp:inline distT="0" distB="0" distL="0" distR="0" wp14:anchorId="7D3BA8AD" wp14:editId="15E25449">
              <wp:extent cx="6839730" cy="539600"/>
              <wp:effectExtent l="0" t="0" r="0" b="0"/>
              <wp:docPr id="459" name="Group 458">
                <a:extLst xmlns:a="http://schemas.openxmlformats.org/drawingml/2006/main">
                  <a:ext uri="{FF2B5EF4-FFF2-40B4-BE49-F238E27FC236}">
                    <a16:creationId xmlns:a16="http://schemas.microsoft.com/office/drawing/2014/main" id="{FE1A3705-DC48-C217-815E-6B44270A2C6E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730" cy="539600"/>
                        <a:chOff x="0" y="0"/>
                        <a:chExt cx="6839834" cy="539600"/>
                      </a:xfrm>
                    </wpg:grpSpPr>
                    <wps:wsp>
                      <wps:cNvPr id="411630147" name="Rectangle: Rounded Corners 411630147">
                        <a:extLst>
                          <a:ext uri="{FF2B5EF4-FFF2-40B4-BE49-F238E27FC236}">
                            <a16:creationId xmlns:a16="http://schemas.microsoft.com/office/drawing/2014/main" id="{5B8FA27E-BED0-A8D2-6AB7-D0E6E8D30066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5201483" cy="539600"/>
                        </a:xfrm>
                        <a:prstGeom prst="roundRect">
                          <a:avLst>
                            <a:gd name="adj" fmla="val 13861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0">
                              <a:schemeClr val="accent2"/>
                            </a:gs>
                            <a:gs pos="100000">
                              <a:schemeClr val="accent1"/>
                            </a:gs>
                          </a:gsLst>
                          <a:lin ang="0" scaled="1"/>
                          <a:tileRect/>
                        </a:gradFill>
                        <a:ln w="12688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54EA169F" w14:textId="10BF004E" w:rsidR="00BD364F" w:rsidRPr="001208A6" w:rsidRDefault="00E809D3" w:rsidP="00BD364F">
                            <w:pPr>
                              <w:spacing w:before="0" w:after="0"/>
                              <w:rPr>
                                <w:rFonts w:ascii="Aptos Black" w:eastAsia="Aptos" w:hAnsi="Aptos Black"/>
                                <w:color w:val="FFFF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E809D3">
                              <w:rPr>
                                <w:rFonts w:ascii="Aptos Black" w:eastAsia="Aptos" w:hAnsi="Aptos Black"/>
                                <w:color w:val="FFFFFF"/>
                                <w:sz w:val="28"/>
                                <w:szCs w:val="28"/>
                              </w:rPr>
                              <w:t xml:space="preserve">COVID-19 </w:t>
                            </w:r>
                            <w:r w:rsidR="009A3B65">
                              <w:rPr>
                                <w:rFonts w:ascii="Aptos Black" w:eastAsia="Aptos" w:hAnsi="Aptos Black"/>
                                <w:color w:val="FFFFFF"/>
                                <w:sz w:val="28"/>
                                <w:szCs w:val="28"/>
                              </w:rPr>
                              <w:t>v</w:t>
                            </w:r>
                            <w:r w:rsidRPr="00E809D3">
                              <w:rPr>
                                <w:rFonts w:ascii="Aptos Black" w:eastAsia="Aptos" w:hAnsi="Aptos Black"/>
                                <w:color w:val="FFFFFF"/>
                                <w:sz w:val="28"/>
                                <w:szCs w:val="28"/>
                              </w:rPr>
                              <w:t>accin</w:t>
                            </w:r>
                            <w:r w:rsidR="009A3B65">
                              <w:rPr>
                                <w:rFonts w:ascii="Aptos Black" w:eastAsia="Aptos" w:hAnsi="Aptos Black"/>
                                <w:color w:val="FFFFFF"/>
                                <w:sz w:val="28"/>
                                <w:szCs w:val="28"/>
                              </w:rPr>
                              <w:t>es</w:t>
                            </w:r>
                          </w:p>
                          <w:p w14:paraId="3372BAE3" w14:textId="7B9A035C" w:rsidR="00BD364F" w:rsidRPr="001208A6" w:rsidRDefault="009A3B65" w:rsidP="009A3B65">
                            <w:pPr>
                              <w:spacing w:before="0" w:after="0"/>
                              <w:rPr>
                                <w:rFonts w:eastAsia="Aptos"/>
                                <w:color w:val="FFFFFF"/>
                              </w:rPr>
                            </w:pPr>
                            <w:r w:rsidRPr="009A3B65">
                              <w:rPr>
                                <w:rFonts w:eastAsia="Aptos"/>
                                <w:color w:val="FFFFFF"/>
                              </w:rPr>
                              <w:t>Update for immunisation providers</w:t>
                            </w:r>
                          </w:p>
                        </w:txbxContent>
                      </wps:txbx>
                      <wps:bodyPr wrap="square" lIns="252000" tIns="0" rIns="0" bIns="0" anchor="ctr" anchorCtr="0">
                        <a:noAutofit/>
                      </wps:bodyPr>
                    </wps:wsp>
                    <wpg:grpSp>
                      <wpg:cNvPr id="1323689898" name="Group 1323689898">
                        <a:extLst>
                          <a:ext uri="{FF2B5EF4-FFF2-40B4-BE49-F238E27FC236}">
                            <a16:creationId xmlns:a16="http://schemas.microsoft.com/office/drawing/2014/main" id="{8FED7EE6-31EE-71EB-D943-406AABFC237D}"/>
                          </a:ext>
                        </a:extLst>
                      </wpg:cNvPr>
                      <wpg:cNvGrpSpPr/>
                      <wpg:grpSpPr>
                        <a:xfrm>
                          <a:off x="5390899" y="115356"/>
                          <a:ext cx="1448935" cy="379822"/>
                          <a:chOff x="5390899" y="115356"/>
                          <a:chExt cx="1448935" cy="379822"/>
                        </a:xfrm>
                      </wpg:grpSpPr>
                      <wps:wsp>
                        <wps:cNvPr id="1929685985" name="Freeform: Shape 1929685985">
                          <a:extLst>
                            <a:ext uri="{FF2B5EF4-FFF2-40B4-BE49-F238E27FC236}">
                              <a16:creationId xmlns:a16="http://schemas.microsoft.com/office/drawing/2014/main" id="{251C350C-E60D-A201-9ECD-D76E42EE6C43}"/>
                            </a:ext>
                          </a:extLst>
                        </wps:cNvPr>
                        <wps:cNvSpPr/>
                        <wps:spPr>
                          <a:xfrm>
                            <a:off x="6289881" y="153555"/>
                            <a:ext cx="51556" cy="60787"/>
                          </a:xfrm>
                          <a:custGeom>
                            <a:avLst/>
                            <a:gdLst>
                              <a:gd name="csX0" fmla="*/ 9016 w 51557"/>
                              <a:gd name="csY0" fmla="*/ 14087 h 60791"/>
                              <a:gd name="csX1" fmla="*/ 9016 w 51557"/>
                              <a:gd name="csY1" fmla="*/ 60791 h 60791"/>
                              <a:gd name="csX2" fmla="*/ 0 w 51557"/>
                              <a:gd name="csY2" fmla="*/ 60791 h 60791"/>
                              <a:gd name="csX3" fmla="*/ 0 w 51557"/>
                              <a:gd name="csY3" fmla="*/ 0 h 60791"/>
                              <a:gd name="csX4" fmla="*/ 9397 w 51557"/>
                              <a:gd name="csY4" fmla="*/ 0 h 60791"/>
                              <a:gd name="csX5" fmla="*/ 42414 w 51557"/>
                              <a:gd name="csY5" fmla="*/ 45562 h 60791"/>
                              <a:gd name="csX6" fmla="*/ 42414 w 51557"/>
                              <a:gd name="csY6" fmla="*/ 0 h 60791"/>
                              <a:gd name="csX7" fmla="*/ 51557 w 51557"/>
                              <a:gd name="csY7" fmla="*/ 0 h 60791"/>
                              <a:gd name="csX8" fmla="*/ 51557 w 51557"/>
                              <a:gd name="csY8" fmla="*/ 60791 h 60791"/>
                              <a:gd name="csX9" fmla="*/ 42668 w 51557"/>
                              <a:gd name="csY9" fmla="*/ 60791 h 60791"/>
                              <a:gd name="csX10" fmla="*/ 9016 w 51557"/>
                              <a:gd name="csY10" fmla="*/ 14087 h 607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</a:cxnLst>
                            <a:rect l="l" t="t" r="r" b="b"/>
                            <a:pathLst>
                              <a:path w="51557" h="60791">
                                <a:moveTo>
                                  <a:pt x="9016" y="14087"/>
                                </a:moveTo>
                                <a:lnTo>
                                  <a:pt x="9016" y="60791"/>
                                </a:lnTo>
                                <a:lnTo>
                                  <a:pt x="0" y="60791"/>
                                </a:lnTo>
                                <a:lnTo>
                                  <a:pt x="0" y="0"/>
                                </a:lnTo>
                                <a:lnTo>
                                  <a:pt x="9397" y="0"/>
                                </a:lnTo>
                                <a:lnTo>
                                  <a:pt x="42414" y="45562"/>
                                </a:lnTo>
                                <a:lnTo>
                                  <a:pt x="42414" y="0"/>
                                </a:lnTo>
                                <a:lnTo>
                                  <a:pt x="51557" y="0"/>
                                </a:lnTo>
                                <a:lnTo>
                                  <a:pt x="51557" y="60791"/>
                                </a:lnTo>
                                <a:lnTo>
                                  <a:pt x="42668" y="60791"/>
                                </a:lnTo>
                                <a:lnTo>
                                  <a:pt x="9016" y="14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60258940" name="Graphic 1">
                          <a:extLst>
                            <a:ext uri="{FF2B5EF4-FFF2-40B4-BE49-F238E27FC236}">
                              <a16:creationId xmlns:a16="http://schemas.microsoft.com/office/drawing/2014/main" id="{96130BFB-0B59-0838-399C-A5382EF4B873}"/>
                            </a:ext>
                          </a:extLst>
                        </wpg:cNvPr>
                        <wpg:cNvGrpSpPr/>
                        <wpg:grpSpPr>
                          <a:xfrm>
                            <a:off x="6349029" y="152920"/>
                            <a:ext cx="226796" cy="62564"/>
                            <a:chOff x="6349056" y="152920"/>
                            <a:chExt cx="226801" cy="62568"/>
                          </a:xfrm>
                          <a:solidFill>
                            <a:srgbClr val="231F20"/>
                          </a:solidFill>
                        </wpg:grpSpPr>
                        <wps:wsp>
                          <wps:cNvPr id="2076389410" name="Freeform: Shape 2076389410">
                            <a:extLst>
                              <a:ext uri="{FF2B5EF4-FFF2-40B4-BE49-F238E27FC236}">
                                <a16:creationId xmlns:a16="http://schemas.microsoft.com/office/drawing/2014/main" id="{915F145B-4732-1B25-DA01-96DC51766FAD}"/>
                              </a:ext>
                            </a:extLst>
                          </wps:cNvPr>
                          <wps:cNvSpPr/>
                          <wps:spPr>
                            <a:xfrm>
                              <a:off x="6349056" y="169292"/>
                              <a:ext cx="37969" cy="46196"/>
                            </a:xfrm>
                            <a:custGeom>
                              <a:avLst/>
                              <a:gdLst>
                                <a:gd name="csX0" fmla="*/ 29842 w 37969"/>
                                <a:gd name="csY0" fmla="*/ 27921 h 46196"/>
                                <a:gd name="csX1" fmla="*/ 18540 w 37969"/>
                                <a:gd name="csY1" fmla="*/ 22844 h 46196"/>
                                <a:gd name="csX2" fmla="*/ 8381 w 37969"/>
                                <a:gd name="csY2" fmla="*/ 31601 h 46196"/>
                                <a:gd name="csX3" fmla="*/ 18540 w 37969"/>
                                <a:gd name="csY3" fmla="*/ 40358 h 46196"/>
                                <a:gd name="csX4" fmla="*/ 29842 w 37969"/>
                                <a:gd name="csY4" fmla="*/ 35282 h 46196"/>
                                <a:gd name="csX5" fmla="*/ 29842 w 37969"/>
                                <a:gd name="csY5" fmla="*/ 27794 h 46196"/>
                                <a:gd name="csX6" fmla="*/ 29842 w 37969"/>
                                <a:gd name="csY6" fmla="*/ 40231 h 46196"/>
                                <a:gd name="csX7" fmla="*/ 15365 w 37969"/>
                                <a:gd name="csY7" fmla="*/ 46196 h 46196"/>
                                <a:gd name="csX8" fmla="*/ 0 w 37969"/>
                                <a:gd name="csY8" fmla="*/ 31601 h 46196"/>
                                <a:gd name="csX9" fmla="*/ 15365 w 37969"/>
                                <a:gd name="csY9" fmla="*/ 17133 h 46196"/>
                                <a:gd name="csX10" fmla="*/ 29842 w 37969"/>
                                <a:gd name="csY10" fmla="*/ 22971 h 46196"/>
                                <a:gd name="csX11" fmla="*/ 29842 w 37969"/>
                                <a:gd name="csY11" fmla="*/ 15737 h 46196"/>
                                <a:gd name="csX12" fmla="*/ 19048 w 37969"/>
                                <a:gd name="csY12" fmla="*/ 6980 h 46196"/>
                                <a:gd name="csX13" fmla="*/ 5841 w 37969"/>
                                <a:gd name="csY13" fmla="*/ 12818 h 46196"/>
                                <a:gd name="csX14" fmla="*/ 2286 w 37969"/>
                                <a:gd name="csY14" fmla="*/ 7234 h 46196"/>
                                <a:gd name="csX15" fmla="*/ 20318 w 37969"/>
                                <a:gd name="csY15" fmla="*/ 0 h 46196"/>
                                <a:gd name="csX16" fmla="*/ 37969 w 37969"/>
                                <a:gd name="csY16" fmla="*/ 15356 h 46196"/>
                                <a:gd name="csX17" fmla="*/ 37969 w 37969"/>
                                <a:gd name="csY17" fmla="*/ 45054 h 46196"/>
                                <a:gd name="csX18" fmla="*/ 29715 w 37969"/>
                                <a:gd name="csY18" fmla="*/ 45054 h 46196"/>
                                <a:gd name="csX19" fmla="*/ 29715 w 37969"/>
                                <a:gd name="csY19" fmla="*/ 40231 h 4619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37969" h="46196">
                                  <a:moveTo>
                                    <a:pt x="29842" y="27921"/>
                                  </a:moveTo>
                                  <a:cubicBezTo>
                                    <a:pt x="27430" y="24621"/>
                                    <a:pt x="23112" y="22844"/>
                                    <a:pt x="18540" y="22844"/>
                                  </a:cubicBezTo>
                                  <a:cubicBezTo>
                                    <a:pt x="12572" y="22844"/>
                                    <a:pt x="8381" y="26398"/>
                                    <a:pt x="8381" y="31601"/>
                                  </a:cubicBezTo>
                                  <a:cubicBezTo>
                                    <a:pt x="8381" y="36805"/>
                                    <a:pt x="12572" y="40358"/>
                                    <a:pt x="18540" y="40358"/>
                                  </a:cubicBezTo>
                                  <a:cubicBezTo>
                                    <a:pt x="23112" y="40358"/>
                                    <a:pt x="27430" y="38581"/>
                                    <a:pt x="29842" y="35282"/>
                                  </a:cubicBezTo>
                                  <a:lnTo>
                                    <a:pt x="29842" y="27794"/>
                                  </a:lnTo>
                                  <a:close/>
                                  <a:moveTo>
                                    <a:pt x="29842" y="40231"/>
                                  </a:moveTo>
                                  <a:cubicBezTo>
                                    <a:pt x="26413" y="44039"/>
                                    <a:pt x="21334" y="46196"/>
                                    <a:pt x="15365" y="46196"/>
                                  </a:cubicBezTo>
                                  <a:cubicBezTo>
                                    <a:pt x="8000" y="46196"/>
                                    <a:pt x="0" y="41247"/>
                                    <a:pt x="0" y="31601"/>
                                  </a:cubicBezTo>
                                  <a:cubicBezTo>
                                    <a:pt x="0" y="21956"/>
                                    <a:pt x="7873" y="17133"/>
                                    <a:pt x="15365" y="17133"/>
                                  </a:cubicBezTo>
                                  <a:cubicBezTo>
                                    <a:pt x="21334" y="17133"/>
                                    <a:pt x="26413" y="19037"/>
                                    <a:pt x="29842" y="22971"/>
                                  </a:cubicBezTo>
                                  <a:lnTo>
                                    <a:pt x="29842" y="15737"/>
                                  </a:lnTo>
                                  <a:cubicBezTo>
                                    <a:pt x="29842" y="10280"/>
                                    <a:pt x="25398" y="6980"/>
                                    <a:pt x="19048" y="6980"/>
                                  </a:cubicBezTo>
                                  <a:cubicBezTo>
                                    <a:pt x="14096" y="6980"/>
                                    <a:pt x="9778" y="8884"/>
                                    <a:pt x="5841" y="12818"/>
                                  </a:cubicBezTo>
                                  <a:lnTo>
                                    <a:pt x="2286" y="7234"/>
                                  </a:lnTo>
                                  <a:cubicBezTo>
                                    <a:pt x="7238" y="2411"/>
                                    <a:pt x="13207" y="0"/>
                                    <a:pt x="20318" y="0"/>
                                  </a:cubicBezTo>
                                  <a:cubicBezTo>
                                    <a:pt x="29842" y="0"/>
                                    <a:pt x="37969" y="4188"/>
                                    <a:pt x="37969" y="15356"/>
                                  </a:cubicBezTo>
                                  <a:lnTo>
                                    <a:pt x="37969" y="45054"/>
                                  </a:lnTo>
                                  <a:lnTo>
                                    <a:pt x="29715" y="45054"/>
                                  </a:lnTo>
                                  <a:lnTo>
                                    <a:pt x="29715" y="40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05657094" name="Freeform: Shape 1905657094">
                            <a:extLst>
                              <a:ext uri="{FF2B5EF4-FFF2-40B4-BE49-F238E27FC236}">
                                <a16:creationId xmlns:a16="http://schemas.microsoft.com/office/drawing/2014/main" id="{33FE91C1-5A18-6978-F4AA-C5E11A0DAF1F}"/>
                              </a:ext>
                            </a:extLst>
                          </wps:cNvPr>
                          <wps:cNvSpPr/>
                          <wps:spPr>
                            <a:xfrm>
                              <a:off x="6392105" y="158251"/>
                              <a:ext cx="26540" cy="57110"/>
                            </a:xfrm>
                            <a:custGeom>
                              <a:avLst/>
                              <a:gdLst>
                                <a:gd name="csX0" fmla="*/ 7366 w 26540"/>
                                <a:gd name="csY0" fmla="*/ 46323 h 57110"/>
                                <a:gd name="csX1" fmla="*/ 7366 w 26540"/>
                                <a:gd name="csY1" fmla="*/ 19291 h 57110"/>
                                <a:gd name="csX2" fmla="*/ 0 w 26540"/>
                                <a:gd name="csY2" fmla="*/ 19291 h 57110"/>
                                <a:gd name="csX3" fmla="*/ 0 w 26540"/>
                                <a:gd name="csY3" fmla="*/ 12057 h 57110"/>
                                <a:gd name="csX4" fmla="*/ 7366 w 26540"/>
                                <a:gd name="csY4" fmla="*/ 12057 h 57110"/>
                                <a:gd name="csX5" fmla="*/ 7366 w 26540"/>
                                <a:gd name="csY5" fmla="*/ 0 h 57110"/>
                                <a:gd name="csX6" fmla="*/ 15620 w 26540"/>
                                <a:gd name="csY6" fmla="*/ 0 h 57110"/>
                                <a:gd name="csX7" fmla="*/ 15620 w 26540"/>
                                <a:gd name="csY7" fmla="*/ 12057 h 57110"/>
                                <a:gd name="csX8" fmla="*/ 24509 w 26540"/>
                                <a:gd name="csY8" fmla="*/ 12057 h 57110"/>
                                <a:gd name="csX9" fmla="*/ 24509 w 26540"/>
                                <a:gd name="csY9" fmla="*/ 19291 h 57110"/>
                                <a:gd name="csX10" fmla="*/ 15620 w 26540"/>
                                <a:gd name="csY10" fmla="*/ 19291 h 57110"/>
                                <a:gd name="csX11" fmla="*/ 15620 w 26540"/>
                                <a:gd name="csY11" fmla="*/ 44546 h 57110"/>
                                <a:gd name="csX12" fmla="*/ 19937 w 26540"/>
                                <a:gd name="csY12" fmla="*/ 49877 h 57110"/>
                                <a:gd name="csX13" fmla="*/ 24382 w 26540"/>
                                <a:gd name="csY13" fmla="*/ 48100 h 57110"/>
                                <a:gd name="csX14" fmla="*/ 26540 w 26540"/>
                                <a:gd name="csY14" fmla="*/ 54319 h 57110"/>
                                <a:gd name="csX15" fmla="*/ 17905 w 26540"/>
                                <a:gd name="csY15" fmla="*/ 57111 h 57110"/>
                                <a:gd name="csX16" fmla="*/ 7366 w 26540"/>
                                <a:gd name="csY16" fmla="*/ 46196 h 5711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26540" h="57110">
                                  <a:moveTo>
                                    <a:pt x="7366" y="46323"/>
                                  </a:moveTo>
                                  <a:lnTo>
                                    <a:pt x="7366" y="19291"/>
                                  </a:lnTo>
                                  <a:lnTo>
                                    <a:pt x="0" y="19291"/>
                                  </a:lnTo>
                                  <a:lnTo>
                                    <a:pt x="0" y="12057"/>
                                  </a:lnTo>
                                  <a:lnTo>
                                    <a:pt x="7366" y="12057"/>
                                  </a:lnTo>
                                  <a:lnTo>
                                    <a:pt x="7366" y="0"/>
                                  </a:lnTo>
                                  <a:lnTo>
                                    <a:pt x="15620" y="0"/>
                                  </a:lnTo>
                                  <a:lnTo>
                                    <a:pt x="15620" y="12057"/>
                                  </a:lnTo>
                                  <a:lnTo>
                                    <a:pt x="24509" y="12057"/>
                                  </a:lnTo>
                                  <a:lnTo>
                                    <a:pt x="24509" y="19291"/>
                                  </a:lnTo>
                                  <a:lnTo>
                                    <a:pt x="15620" y="19291"/>
                                  </a:lnTo>
                                  <a:lnTo>
                                    <a:pt x="15620" y="44546"/>
                                  </a:lnTo>
                                  <a:cubicBezTo>
                                    <a:pt x="15620" y="47719"/>
                                    <a:pt x="17016" y="49877"/>
                                    <a:pt x="19937" y="49877"/>
                                  </a:cubicBezTo>
                                  <a:cubicBezTo>
                                    <a:pt x="21842" y="49877"/>
                                    <a:pt x="23620" y="49115"/>
                                    <a:pt x="24382" y="48100"/>
                                  </a:cubicBezTo>
                                  <a:lnTo>
                                    <a:pt x="26540" y="54319"/>
                                  </a:lnTo>
                                  <a:cubicBezTo>
                                    <a:pt x="24763" y="55969"/>
                                    <a:pt x="22223" y="57111"/>
                                    <a:pt x="17905" y="57111"/>
                                  </a:cubicBezTo>
                                  <a:cubicBezTo>
                                    <a:pt x="10921" y="57111"/>
                                    <a:pt x="7366" y="53176"/>
                                    <a:pt x="7366" y="46196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03318027" name="Freeform: Shape 403318027">
                            <a:extLst>
                              <a:ext uri="{FF2B5EF4-FFF2-40B4-BE49-F238E27FC236}">
                                <a16:creationId xmlns:a16="http://schemas.microsoft.com/office/drawing/2014/main" id="{B58C6A29-B0C0-65A7-8FA1-0593771DFE67}"/>
                              </a:ext>
                            </a:extLst>
                          </wps:cNvPr>
                          <wps:cNvSpPr/>
                          <wps:spPr>
                            <a:xfrm>
                              <a:off x="6423979" y="152920"/>
                              <a:ext cx="10666" cy="61425"/>
                            </a:xfrm>
                            <a:custGeom>
                              <a:avLst/>
                              <a:gdLst>
                                <a:gd name="csX0" fmla="*/ 1270 w 10666"/>
                                <a:gd name="csY0" fmla="*/ 17387 h 61425"/>
                                <a:gd name="csX1" fmla="*/ 9524 w 10666"/>
                                <a:gd name="csY1" fmla="*/ 17387 h 61425"/>
                                <a:gd name="csX2" fmla="*/ 9524 w 10666"/>
                                <a:gd name="csY2" fmla="*/ 61426 h 61425"/>
                                <a:gd name="csX3" fmla="*/ 1270 w 10666"/>
                                <a:gd name="csY3" fmla="*/ 61426 h 61425"/>
                                <a:gd name="csX4" fmla="*/ 1270 w 10666"/>
                                <a:gd name="csY4" fmla="*/ 17387 h 61425"/>
                                <a:gd name="csX5" fmla="*/ 0 w 10666"/>
                                <a:gd name="csY5" fmla="*/ 5203 h 61425"/>
                                <a:gd name="csX6" fmla="*/ 5334 w 10666"/>
                                <a:gd name="csY6" fmla="*/ 0 h 61425"/>
                                <a:gd name="csX7" fmla="*/ 10667 w 10666"/>
                                <a:gd name="csY7" fmla="*/ 5203 h 61425"/>
                                <a:gd name="csX8" fmla="*/ 5334 w 10666"/>
                                <a:gd name="csY8" fmla="*/ 10534 h 61425"/>
                                <a:gd name="csX9" fmla="*/ 0 w 10666"/>
                                <a:gd name="csY9" fmla="*/ 5203 h 6142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10666" h="61425">
                                  <a:moveTo>
                                    <a:pt x="1270" y="17387"/>
                                  </a:moveTo>
                                  <a:lnTo>
                                    <a:pt x="9524" y="17387"/>
                                  </a:lnTo>
                                  <a:lnTo>
                                    <a:pt x="9524" y="61426"/>
                                  </a:lnTo>
                                  <a:lnTo>
                                    <a:pt x="1270" y="61426"/>
                                  </a:lnTo>
                                  <a:lnTo>
                                    <a:pt x="1270" y="17387"/>
                                  </a:lnTo>
                                  <a:close/>
                                  <a:moveTo>
                                    <a:pt x="0" y="5203"/>
                                  </a:moveTo>
                                  <a:cubicBezTo>
                                    <a:pt x="0" y="2284"/>
                                    <a:pt x="2413" y="0"/>
                                    <a:pt x="5334" y="0"/>
                                  </a:cubicBezTo>
                                  <a:cubicBezTo>
                                    <a:pt x="8254" y="0"/>
                                    <a:pt x="10667" y="2284"/>
                                    <a:pt x="10667" y="5203"/>
                                  </a:cubicBezTo>
                                  <a:cubicBezTo>
                                    <a:pt x="10667" y="8122"/>
                                    <a:pt x="8254" y="10534"/>
                                    <a:pt x="5334" y="10534"/>
                                  </a:cubicBezTo>
                                  <a:cubicBezTo>
                                    <a:pt x="2413" y="10534"/>
                                    <a:pt x="0" y="8122"/>
                                    <a:pt x="0" y="5203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23335274" name="Freeform: Shape 423335274">
                            <a:extLst>
                              <a:ext uri="{FF2B5EF4-FFF2-40B4-BE49-F238E27FC236}">
                                <a16:creationId xmlns:a16="http://schemas.microsoft.com/office/drawing/2014/main" id="{F2C50F93-B318-CD95-434E-8C5F67057BF6}"/>
                              </a:ext>
                            </a:extLst>
                          </wps:cNvPr>
                          <wps:cNvSpPr/>
                          <wps:spPr>
                            <a:xfrm>
                              <a:off x="6441376" y="169165"/>
                              <a:ext cx="44445" cy="46323"/>
                            </a:xfrm>
                            <a:custGeom>
                              <a:avLst/>
                              <a:gdLst>
                                <a:gd name="csX0" fmla="*/ 35938 w 44445"/>
                                <a:gd name="csY0" fmla="*/ 23098 h 46323"/>
                                <a:gd name="csX1" fmla="*/ 22223 w 44445"/>
                                <a:gd name="csY1" fmla="*/ 7361 h 46323"/>
                                <a:gd name="csX2" fmla="*/ 8508 w 44445"/>
                                <a:gd name="csY2" fmla="*/ 23098 h 46323"/>
                                <a:gd name="csX3" fmla="*/ 22223 w 44445"/>
                                <a:gd name="csY3" fmla="*/ 38962 h 46323"/>
                                <a:gd name="csX4" fmla="*/ 35938 w 44445"/>
                                <a:gd name="csY4" fmla="*/ 23098 h 46323"/>
                                <a:gd name="csX5" fmla="*/ 0 w 44445"/>
                                <a:gd name="csY5" fmla="*/ 23098 h 46323"/>
                                <a:gd name="csX6" fmla="*/ 22223 w 44445"/>
                                <a:gd name="csY6" fmla="*/ 0 h 46323"/>
                                <a:gd name="csX7" fmla="*/ 44446 w 44445"/>
                                <a:gd name="csY7" fmla="*/ 23098 h 46323"/>
                                <a:gd name="csX8" fmla="*/ 22223 w 44445"/>
                                <a:gd name="csY8" fmla="*/ 46323 h 46323"/>
                                <a:gd name="csX9" fmla="*/ 0 w 44445"/>
                                <a:gd name="csY9" fmla="*/ 23098 h 4632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44445" h="46323">
                                  <a:moveTo>
                                    <a:pt x="35938" y="23098"/>
                                  </a:moveTo>
                                  <a:cubicBezTo>
                                    <a:pt x="35938" y="14849"/>
                                    <a:pt x="31112" y="7361"/>
                                    <a:pt x="22223" y="7361"/>
                                  </a:cubicBezTo>
                                  <a:cubicBezTo>
                                    <a:pt x="13334" y="7361"/>
                                    <a:pt x="8508" y="14849"/>
                                    <a:pt x="8508" y="23098"/>
                                  </a:cubicBezTo>
                                  <a:cubicBezTo>
                                    <a:pt x="8508" y="31347"/>
                                    <a:pt x="13461" y="38962"/>
                                    <a:pt x="22223" y="38962"/>
                                  </a:cubicBezTo>
                                  <a:cubicBezTo>
                                    <a:pt x="30985" y="38962"/>
                                    <a:pt x="35938" y="31474"/>
                                    <a:pt x="35938" y="23098"/>
                                  </a:cubicBezTo>
                                  <a:moveTo>
                                    <a:pt x="0" y="23098"/>
                                  </a:moveTo>
                                  <a:cubicBezTo>
                                    <a:pt x="0" y="10407"/>
                                    <a:pt x="8508" y="0"/>
                                    <a:pt x="22223" y="0"/>
                                  </a:cubicBezTo>
                                  <a:cubicBezTo>
                                    <a:pt x="35938" y="0"/>
                                    <a:pt x="44446" y="10407"/>
                                    <a:pt x="44446" y="23098"/>
                                  </a:cubicBezTo>
                                  <a:cubicBezTo>
                                    <a:pt x="44446" y="35789"/>
                                    <a:pt x="35938" y="46323"/>
                                    <a:pt x="22223" y="46323"/>
                                  </a:cubicBezTo>
                                  <a:cubicBezTo>
                                    <a:pt x="8508" y="46323"/>
                                    <a:pt x="0" y="35916"/>
                                    <a:pt x="0" y="23098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23888625" name="Freeform: Shape 1823888625">
                            <a:extLst>
                              <a:ext uri="{FF2B5EF4-FFF2-40B4-BE49-F238E27FC236}">
                                <a16:creationId xmlns:a16="http://schemas.microsoft.com/office/drawing/2014/main" id="{089E0936-5526-7328-E1E6-461009253558}"/>
                              </a:ext>
                            </a:extLst>
                          </wps:cNvPr>
                          <wps:cNvSpPr/>
                          <wps:spPr>
                            <a:xfrm>
                              <a:off x="6492934" y="169292"/>
                              <a:ext cx="37969" cy="45180"/>
                            </a:xfrm>
                            <a:custGeom>
                              <a:avLst/>
                              <a:gdLst>
                                <a:gd name="csX0" fmla="*/ 29843 w 37969"/>
                                <a:gd name="csY0" fmla="*/ 16879 h 45180"/>
                                <a:gd name="csX1" fmla="*/ 20445 w 37969"/>
                                <a:gd name="csY1" fmla="*/ 7234 h 45180"/>
                                <a:gd name="csX2" fmla="*/ 8255 w 37969"/>
                                <a:gd name="csY2" fmla="*/ 13580 h 45180"/>
                                <a:gd name="csX3" fmla="*/ 8255 w 37969"/>
                                <a:gd name="csY3" fmla="*/ 45054 h 45180"/>
                                <a:gd name="csX4" fmla="*/ 0 w 37969"/>
                                <a:gd name="csY4" fmla="*/ 45054 h 45180"/>
                                <a:gd name="csX5" fmla="*/ 0 w 37969"/>
                                <a:gd name="csY5" fmla="*/ 1015 h 45180"/>
                                <a:gd name="csX6" fmla="*/ 8255 w 37969"/>
                                <a:gd name="csY6" fmla="*/ 1015 h 45180"/>
                                <a:gd name="csX7" fmla="*/ 8255 w 37969"/>
                                <a:gd name="csY7" fmla="*/ 7234 h 45180"/>
                                <a:gd name="csX8" fmla="*/ 23874 w 37969"/>
                                <a:gd name="csY8" fmla="*/ 0 h 45180"/>
                                <a:gd name="csX9" fmla="*/ 37969 w 37969"/>
                                <a:gd name="csY9" fmla="*/ 14214 h 45180"/>
                                <a:gd name="csX10" fmla="*/ 37969 w 37969"/>
                                <a:gd name="csY10" fmla="*/ 45181 h 45180"/>
                                <a:gd name="csX11" fmla="*/ 29716 w 37969"/>
                                <a:gd name="csY11" fmla="*/ 45181 h 45180"/>
                                <a:gd name="csX12" fmla="*/ 29716 w 37969"/>
                                <a:gd name="csY12" fmla="*/ 17006 h 4518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37969" h="45180">
                                  <a:moveTo>
                                    <a:pt x="29843" y="16879"/>
                                  </a:moveTo>
                                  <a:cubicBezTo>
                                    <a:pt x="29843" y="9645"/>
                                    <a:pt x="26032" y="7234"/>
                                    <a:pt x="20445" y="7234"/>
                                  </a:cubicBezTo>
                                  <a:cubicBezTo>
                                    <a:pt x="15366" y="7234"/>
                                    <a:pt x="10667" y="10407"/>
                                    <a:pt x="8255" y="13580"/>
                                  </a:cubicBezTo>
                                  <a:lnTo>
                                    <a:pt x="8255" y="45054"/>
                                  </a:lnTo>
                                  <a:lnTo>
                                    <a:pt x="0" y="45054"/>
                                  </a:lnTo>
                                  <a:lnTo>
                                    <a:pt x="0" y="1015"/>
                                  </a:lnTo>
                                  <a:lnTo>
                                    <a:pt x="8255" y="1015"/>
                                  </a:lnTo>
                                  <a:lnTo>
                                    <a:pt x="8255" y="7234"/>
                                  </a:lnTo>
                                  <a:cubicBezTo>
                                    <a:pt x="11175" y="3680"/>
                                    <a:pt x="17017" y="0"/>
                                    <a:pt x="23874" y="0"/>
                                  </a:cubicBezTo>
                                  <a:cubicBezTo>
                                    <a:pt x="33144" y="0"/>
                                    <a:pt x="37969" y="4950"/>
                                    <a:pt x="37969" y="14214"/>
                                  </a:cubicBezTo>
                                  <a:lnTo>
                                    <a:pt x="37969" y="45181"/>
                                  </a:lnTo>
                                  <a:lnTo>
                                    <a:pt x="29716" y="45181"/>
                                  </a:lnTo>
                                  <a:lnTo>
                                    <a:pt x="29716" y="170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64475660" name="Freeform: Shape 564475660">
                            <a:extLst>
                              <a:ext uri="{FF2B5EF4-FFF2-40B4-BE49-F238E27FC236}">
                                <a16:creationId xmlns:a16="http://schemas.microsoft.com/office/drawing/2014/main" id="{4F36F62A-75F2-5EBD-5DD6-B7702843A7DB}"/>
                              </a:ext>
                            </a:extLst>
                          </wps:cNvPr>
                          <wps:cNvSpPr/>
                          <wps:spPr>
                            <a:xfrm>
                              <a:off x="6537887" y="169292"/>
                              <a:ext cx="37970" cy="46196"/>
                            </a:xfrm>
                            <a:custGeom>
                              <a:avLst/>
                              <a:gdLst>
                                <a:gd name="csX0" fmla="*/ 29843 w 37970"/>
                                <a:gd name="csY0" fmla="*/ 27921 h 46196"/>
                                <a:gd name="csX1" fmla="*/ 18541 w 37970"/>
                                <a:gd name="csY1" fmla="*/ 22844 h 46196"/>
                                <a:gd name="csX2" fmla="*/ 8382 w 37970"/>
                                <a:gd name="csY2" fmla="*/ 31601 h 46196"/>
                                <a:gd name="csX3" fmla="*/ 18541 w 37970"/>
                                <a:gd name="csY3" fmla="*/ 40358 h 46196"/>
                                <a:gd name="csX4" fmla="*/ 29843 w 37970"/>
                                <a:gd name="csY4" fmla="*/ 35282 h 46196"/>
                                <a:gd name="csX5" fmla="*/ 29843 w 37970"/>
                                <a:gd name="csY5" fmla="*/ 27794 h 46196"/>
                                <a:gd name="csX6" fmla="*/ 29843 w 37970"/>
                                <a:gd name="csY6" fmla="*/ 40231 h 46196"/>
                                <a:gd name="csX7" fmla="*/ 15366 w 37970"/>
                                <a:gd name="csY7" fmla="*/ 46196 h 46196"/>
                                <a:gd name="csX8" fmla="*/ 0 w 37970"/>
                                <a:gd name="csY8" fmla="*/ 31601 h 46196"/>
                                <a:gd name="csX9" fmla="*/ 15366 w 37970"/>
                                <a:gd name="csY9" fmla="*/ 17133 h 46196"/>
                                <a:gd name="csX10" fmla="*/ 29843 w 37970"/>
                                <a:gd name="csY10" fmla="*/ 22971 h 46196"/>
                                <a:gd name="csX11" fmla="*/ 29843 w 37970"/>
                                <a:gd name="csY11" fmla="*/ 15737 h 46196"/>
                                <a:gd name="csX12" fmla="*/ 19048 w 37970"/>
                                <a:gd name="csY12" fmla="*/ 6980 h 46196"/>
                                <a:gd name="csX13" fmla="*/ 5842 w 37970"/>
                                <a:gd name="csY13" fmla="*/ 12818 h 46196"/>
                                <a:gd name="csX14" fmla="*/ 2286 w 37970"/>
                                <a:gd name="csY14" fmla="*/ 7234 h 46196"/>
                                <a:gd name="csX15" fmla="*/ 20319 w 37970"/>
                                <a:gd name="csY15" fmla="*/ 0 h 46196"/>
                                <a:gd name="csX16" fmla="*/ 37970 w 37970"/>
                                <a:gd name="csY16" fmla="*/ 15356 h 46196"/>
                                <a:gd name="csX17" fmla="*/ 37970 w 37970"/>
                                <a:gd name="csY17" fmla="*/ 45054 h 46196"/>
                                <a:gd name="csX18" fmla="*/ 29716 w 37970"/>
                                <a:gd name="csY18" fmla="*/ 45054 h 46196"/>
                                <a:gd name="csX19" fmla="*/ 29716 w 37970"/>
                                <a:gd name="csY19" fmla="*/ 40231 h 4619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37970" h="46196">
                                  <a:moveTo>
                                    <a:pt x="29843" y="27921"/>
                                  </a:moveTo>
                                  <a:cubicBezTo>
                                    <a:pt x="27430" y="24621"/>
                                    <a:pt x="23112" y="22844"/>
                                    <a:pt x="18541" y="22844"/>
                                  </a:cubicBezTo>
                                  <a:cubicBezTo>
                                    <a:pt x="12572" y="22844"/>
                                    <a:pt x="8382" y="26398"/>
                                    <a:pt x="8382" y="31601"/>
                                  </a:cubicBezTo>
                                  <a:cubicBezTo>
                                    <a:pt x="8382" y="36805"/>
                                    <a:pt x="12572" y="40358"/>
                                    <a:pt x="18541" y="40358"/>
                                  </a:cubicBezTo>
                                  <a:cubicBezTo>
                                    <a:pt x="23112" y="40358"/>
                                    <a:pt x="27430" y="38581"/>
                                    <a:pt x="29843" y="35282"/>
                                  </a:cubicBezTo>
                                  <a:lnTo>
                                    <a:pt x="29843" y="27794"/>
                                  </a:lnTo>
                                  <a:close/>
                                  <a:moveTo>
                                    <a:pt x="29843" y="40231"/>
                                  </a:moveTo>
                                  <a:cubicBezTo>
                                    <a:pt x="26414" y="44039"/>
                                    <a:pt x="21335" y="46196"/>
                                    <a:pt x="15366" y="46196"/>
                                  </a:cubicBezTo>
                                  <a:cubicBezTo>
                                    <a:pt x="8000" y="46196"/>
                                    <a:pt x="0" y="41247"/>
                                    <a:pt x="0" y="31601"/>
                                  </a:cubicBezTo>
                                  <a:cubicBezTo>
                                    <a:pt x="0" y="21956"/>
                                    <a:pt x="7874" y="17133"/>
                                    <a:pt x="15366" y="17133"/>
                                  </a:cubicBezTo>
                                  <a:cubicBezTo>
                                    <a:pt x="21335" y="17133"/>
                                    <a:pt x="26414" y="19037"/>
                                    <a:pt x="29843" y="22971"/>
                                  </a:cubicBezTo>
                                  <a:lnTo>
                                    <a:pt x="29843" y="15737"/>
                                  </a:lnTo>
                                  <a:cubicBezTo>
                                    <a:pt x="29843" y="10280"/>
                                    <a:pt x="25398" y="6980"/>
                                    <a:pt x="19048" y="6980"/>
                                  </a:cubicBezTo>
                                  <a:cubicBezTo>
                                    <a:pt x="14096" y="6980"/>
                                    <a:pt x="9778" y="8884"/>
                                    <a:pt x="5842" y="12818"/>
                                  </a:cubicBezTo>
                                  <a:lnTo>
                                    <a:pt x="2286" y="7234"/>
                                  </a:lnTo>
                                  <a:cubicBezTo>
                                    <a:pt x="7238" y="2411"/>
                                    <a:pt x="13207" y="0"/>
                                    <a:pt x="20319" y="0"/>
                                  </a:cubicBezTo>
                                  <a:cubicBezTo>
                                    <a:pt x="29843" y="0"/>
                                    <a:pt x="37970" y="4188"/>
                                    <a:pt x="37970" y="15356"/>
                                  </a:cubicBezTo>
                                  <a:lnTo>
                                    <a:pt x="37970" y="45054"/>
                                  </a:lnTo>
                                  <a:lnTo>
                                    <a:pt x="29716" y="45054"/>
                                  </a:lnTo>
                                  <a:lnTo>
                                    <a:pt x="29716" y="40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1420700389" name="Rectangle 1420700389">
                          <a:extLst>
                            <a:ext uri="{FF2B5EF4-FFF2-40B4-BE49-F238E27FC236}">
                              <a16:creationId xmlns:a16="http://schemas.microsoft.com/office/drawing/2014/main" id="{422F4193-E3B4-3E45-1C6D-53DCFC468C05}"/>
                            </a:ext>
                          </a:extLst>
                        </wps:cNvPr>
                        <wps:cNvSpPr/>
                        <wps:spPr>
                          <a:xfrm>
                            <a:off x="6584869" y="153555"/>
                            <a:ext cx="8254" cy="60787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554901923" name="Rectangle 554901923">
                          <a:extLst>
                            <a:ext uri="{FF2B5EF4-FFF2-40B4-BE49-F238E27FC236}">
                              <a16:creationId xmlns:a16="http://schemas.microsoft.com/office/drawing/2014/main" id="{3E038AE6-1A65-BC96-FAB2-AB6D55FAD900}"/>
                            </a:ext>
                          </a:extLst>
                        </wps:cNvPr>
                        <wps:cNvSpPr/>
                        <wps:spPr>
                          <a:xfrm>
                            <a:off x="6289881" y="236297"/>
                            <a:ext cx="15746" cy="60787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2092873030" name="Graphic 1">
                          <a:extLst>
                            <a:ext uri="{FF2B5EF4-FFF2-40B4-BE49-F238E27FC236}">
                              <a16:creationId xmlns:a16="http://schemas.microsoft.com/office/drawing/2014/main" id="{8EE0DC34-6F42-B013-D59D-3EB663602D09}"/>
                            </a:ext>
                          </a:extLst>
                        </wpg:cNvPr>
                        <wpg:cNvGrpSpPr/>
                        <wpg:grpSpPr>
                          <a:xfrm>
                            <a:off x="6289879" y="232616"/>
                            <a:ext cx="549214" cy="165102"/>
                            <a:chOff x="6289881" y="232617"/>
                            <a:chExt cx="549223" cy="165112"/>
                          </a:xfrm>
                          <a:solidFill>
                            <a:srgbClr val="231F20"/>
                          </a:solidFill>
                        </wpg:grpSpPr>
                        <wps:wsp>
                          <wps:cNvPr id="805430879" name="Freeform: Shape 805430879">
                            <a:extLst>
                              <a:ext uri="{FF2B5EF4-FFF2-40B4-BE49-F238E27FC236}">
                                <a16:creationId xmlns:a16="http://schemas.microsoft.com/office/drawing/2014/main" id="{B450F8FE-2F37-D989-BFD0-F02C71F5927C}"/>
                              </a:ext>
                            </a:extLst>
                          </wps:cNvPr>
                          <wps:cNvSpPr/>
                          <wps:spPr>
                            <a:xfrm>
                              <a:off x="6314262" y="251907"/>
                              <a:ext cx="69462" cy="45180"/>
                            </a:xfrm>
                            <a:custGeom>
                              <a:avLst/>
                              <a:gdLst>
                                <a:gd name="csX0" fmla="*/ 55621 w 69462"/>
                                <a:gd name="csY0" fmla="*/ 18402 h 45180"/>
                                <a:gd name="csX1" fmla="*/ 49780 w 69462"/>
                                <a:gd name="csY1" fmla="*/ 12437 h 45180"/>
                                <a:gd name="csX2" fmla="*/ 41906 w 69462"/>
                                <a:gd name="csY2" fmla="*/ 16752 h 45180"/>
                                <a:gd name="csX3" fmla="*/ 41906 w 69462"/>
                                <a:gd name="csY3" fmla="*/ 45181 h 45180"/>
                                <a:gd name="csX4" fmla="*/ 27810 w 69462"/>
                                <a:gd name="csY4" fmla="*/ 45181 h 45180"/>
                                <a:gd name="csX5" fmla="*/ 27810 w 69462"/>
                                <a:gd name="csY5" fmla="*/ 18402 h 45180"/>
                                <a:gd name="csX6" fmla="*/ 21969 w 69462"/>
                                <a:gd name="csY6" fmla="*/ 12437 h 45180"/>
                                <a:gd name="csX7" fmla="*/ 14096 w 69462"/>
                                <a:gd name="csY7" fmla="*/ 16752 h 45180"/>
                                <a:gd name="csX8" fmla="*/ 14096 w 69462"/>
                                <a:gd name="csY8" fmla="*/ 45181 h 45180"/>
                                <a:gd name="csX9" fmla="*/ 0 w 69462"/>
                                <a:gd name="csY9" fmla="*/ 45181 h 45180"/>
                                <a:gd name="csX10" fmla="*/ 0 w 69462"/>
                                <a:gd name="csY10" fmla="*/ 1142 h 45180"/>
                                <a:gd name="csX11" fmla="*/ 14096 w 69462"/>
                                <a:gd name="csY11" fmla="*/ 1142 h 45180"/>
                                <a:gd name="csX12" fmla="*/ 14096 w 69462"/>
                                <a:gd name="csY12" fmla="*/ 6473 h 45180"/>
                                <a:gd name="csX13" fmla="*/ 28572 w 69462"/>
                                <a:gd name="csY13" fmla="*/ 0 h 45180"/>
                                <a:gd name="csX14" fmla="*/ 41017 w 69462"/>
                                <a:gd name="csY14" fmla="*/ 7869 h 45180"/>
                                <a:gd name="csX15" fmla="*/ 56256 w 69462"/>
                                <a:gd name="csY15" fmla="*/ 0 h 45180"/>
                                <a:gd name="csX16" fmla="*/ 69463 w 69462"/>
                                <a:gd name="csY16" fmla="*/ 13199 h 45180"/>
                                <a:gd name="csX17" fmla="*/ 69463 w 69462"/>
                                <a:gd name="csY17" fmla="*/ 45054 h 45180"/>
                                <a:gd name="csX18" fmla="*/ 55494 w 69462"/>
                                <a:gd name="csY18" fmla="*/ 45054 h 45180"/>
                                <a:gd name="csX19" fmla="*/ 55494 w 69462"/>
                                <a:gd name="csY19" fmla="*/ 18275 h 4518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69462" h="45180">
                                  <a:moveTo>
                                    <a:pt x="55621" y="18402"/>
                                  </a:moveTo>
                                  <a:cubicBezTo>
                                    <a:pt x="55621" y="14976"/>
                                    <a:pt x="53970" y="12437"/>
                                    <a:pt x="49780" y="12437"/>
                                  </a:cubicBezTo>
                                  <a:cubicBezTo>
                                    <a:pt x="45970" y="12437"/>
                                    <a:pt x="43176" y="14849"/>
                                    <a:pt x="41906" y="16752"/>
                                  </a:cubicBezTo>
                                  <a:lnTo>
                                    <a:pt x="41906" y="45181"/>
                                  </a:lnTo>
                                  <a:lnTo>
                                    <a:pt x="27810" y="45181"/>
                                  </a:lnTo>
                                  <a:lnTo>
                                    <a:pt x="27810" y="18402"/>
                                  </a:lnTo>
                                  <a:cubicBezTo>
                                    <a:pt x="27810" y="14976"/>
                                    <a:pt x="26287" y="12437"/>
                                    <a:pt x="21969" y="12437"/>
                                  </a:cubicBezTo>
                                  <a:cubicBezTo>
                                    <a:pt x="18160" y="12437"/>
                                    <a:pt x="15620" y="14849"/>
                                    <a:pt x="14096" y="16752"/>
                                  </a:cubicBezTo>
                                  <a:lnTo>
                                    <a:pt x="14096" y="45181"/>
                                  </a:lnTo>
                                  <a:lnTo>
                                    <a:pt x="0" y="45181"/>
                                  </a:lnTo>
                                  <a:lnTo>
                                    <a:pt x="0" y="1142"/>
                                  </a:lnTo>
                                  <a:lnTo>
                                    <a:pt x="14096" y="1142"/>
                                  </a:lnTo>
                                  <a:lnTo>
                                    <a:pt x="14096" y="6473"/>
                                  </a:lnTo>
                                  <a:cubicBezTo>
                                    <a:pt x="16001" y="3934"/>
                                    <a:pt x="21715" y="0"/>
                                    <a:pt x="28572" y="0"/>
                                  </a:cubicBezTo>
                                  <a:cubicBezTo>
                                    <a:pt x="34922" y="0"/>
                                    <a:pt x="39240" y="2665"/>
                                    <a:pt x="41017" y="7869"/>
                                  </a:cubicBezTo>
                                  <a:cubicBezTo>
                                    <a:pt x="43557" y="4061"/>
                                    <a:pt x="49271" y="0"/>
                                    <a:pt x="56256" y="0"/>
                                  </a:cubicBezTo>
                                  <a:cubicBezTo>
                                    <a:pt x="64383" y="0"/>
                                    <a:pt x="69463" y="4188"/>
                                    <a:pt x="69463" y="13199"/>
                                  </a:cubicBezTo>
                                  <a:lnTo>
                                    <a:pt x="69463" y="45054"/>
                                  </a:lnTo>
                                  <a:lnTo>
                                    <a:pt x="55494" y="45054"/>
                                  </a:lnTo>
                                  <a:lnTo>
                                    <a:pt x="55494" y="18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90141326" name="Freeform: Shape 990141326">
                            <a:extLst>
                              <a:ext uri="{FF2B5EF4-FFF2-40B4-BE49-F238E27FC236}">
                                <a16:creationId xmlns:a16="http://schemas.microsoft.com/office/drawing/2014/main" id="{5F6F2D66-D8DF-4BAC-B7DA-7B9EB0565835}"/>
                              </a:ext>
                            </a:extLst>
                          </wps:cNvPr>
                          <wps:cNvSpPr/>
                          <wps:spPr>
                            <a:xfrm>
                              <a:off x="6392233" y="251907"/>
                              <a:ext cx="69462" cy="45180"/>
                            </a:xfrm>
                            <a:custGeom>
                              <a:avLst/>
                              <a:gdLst>
                                <a:gd name="csX0" fmla="*/ 55621 w 69462"/>
                                <a:gd name="csY0" fmla="*/ 18402 h 45180"/>
                                <a:gd name="csX1" fmla="*/ 49780 w 69462"/>
                                <a:gd name="csY1" fmla="*/ 12437 h 45180"/>
                                <a:gd name="csX2" fmla="*/ 41906 w 69462"/>
                                <a:gd name="csY2" fmla="*/ 16752 h 45180"/>
                                <a:gd name="csX3" fmla="*/ 41906 w 69462"/>
                                <a:gd name="csY3" fmla="*/ 45181 h 45180"/>
                                <a:gd name="csX4" fmla="*/ 27810 w 69462"/>
                                <a:gd name="csY4" fmla="*/ 45181 h 45180"/>
                                <a:gd name="csX5" fmla="*/ 27810 w 69462"/>
                                <a:gd name="csY5" fmla="*/ 18402 h 45180"/>
                                <a:gd name="csX6" fmla="*/ 21969 w 69462"/>
                                <a:gd name="csY6" fmla="*/ 12437 h 45180"/>
                                <a:gd name="csX7" fmla="*/ 14096 w 69462"/>
                                <a:gd name="csY7" fmla="*/ 16752 h 45180"/>
                                <a:gd name="csX8" fmla="*/ 14096 w 69462"/>
                                <a:gd name="csY8" fmla="*/ 45181 h 45180"/>
                                <a:gd name="csX9" fmla="*/ 0 w 69462"/>
                                <a:gd name="csY9" fmla="*/ 45181 h 45180"/>
                                <a:gd name="csX10" fmla="*/ 0 w 69462"/>
                                <a:gd name="csY10" fmla="*/ 1142 h 45180"/>
                                <a:gd name="csX11" fmla="*/ 14096 w 69462"/>
                                <a:gd name="csY11" fmla="*/ 1142 h 45180"/>
                                <a:gd name="csX12" fmla="*/ 14096 w 69462"/>
                                <a:gd name="csY12" fmla="*/ 6473 h 45180"/>
                                <a:gd name="csX13" fmla="*/ 28572 w 69462"/>
                                <a:gd name="csY13" fmla="*/ 0 h 45180"/>
                                <a:gd name="csX14" fmla="*/ 41017 w 69462"/>
                                <a:gd name="csY14" fmla="*/ 7869 h 45180"/>
                                <a:gd name="csX15" fmla="*/ 56256 w 69462"/>
                                <a:gd name="csY15" fmla="*/ 0 h 45180"/>
                                <a:gd name="csX16" fmla="*/ 69463 w 69462"/>
                                <a:gd name="csY16" fmla="*/ 13199 h 45180"/>
                                <a:gd name="csX17" fmla="*/ 69463 w 69462"/>
                                <a:gd name="csY17" fmla="*/ 45054 h 45180"/>
                                <a:gd name="csX18" fmla="*/ 55494 w 69462"/>
                                <a:gd name="csY18" fmla="*/ 45054 h 45180"/>
                                <a:gd name="csX19" fmla="*/ 55494 w 69462"/>
                                <a:gd name="csY19" fmla="*/ 18275 h 4518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69462" h="45180">
                                  <a:moveTo>
                                    <a:pt x="55621" y="18402"/>
                                  </a:moveTo>
                                  <a:cubicBezTo>
                                    <a:pt x="55621" y="14976"/>
                                    <a:pt x="53970" y="12437"/>
                                    <a:pt x="49780" y="12437"/>
                                  </a:cubicBezTo>
                                  <a:cubicBezTo>
                                    <a:pt x="45970" y="12437"/>
                                    <a:pt x="43176" y="14849"/>
                                    <a:pt x="41906" y="16752"/>
                                  </a:cubicBezTo>
                                  <a:lnTo>
                                    <a:pt x="41906" y="45181"/>
                                  </a:lnTo>
                                  <a:lnTo>
                                    <a:pt x="27810" y="45181"/>
                                  </a:lnTo>
                                  <a:lnTo>
                                    <a:pt x="27810" y="18402"/>
                                  </a:lnTo>
                                  <a:cubicBezTo>
                                    <a:pt x="27810" y="14976"/>
                                    <a:pt x="26287" y="12437"/>
                                    <a:pt x="21969" y="12437"/>
                                  </a:cubicBezTo>
                                  <a:cubicBezTo>
                                    <a:pt x="18159" y="12437"/>
                                    <a:pt x="15620" y="14849"/>
                                    <a:pt x="14096" y="16752"/>
                                  </a:cubicBezTo>
                                  <a:lnTo>
                                    <a:pt x="14096" y="45181"/>
                                  </a:lnTo>
                                  <a:lnTo>
                                    <a:pt x="0" y="45181"/>
                                  </a:lnTo>
                                  <a:lnTo>
                                    <a:pt x="0" y="1142"/>
                                  </a:lnTo>
                                  <a:lnTo>
                                    <a:pt x="14096" y="1142"/>
                                  </a:lnTo>
                                  <a:lnTo>
                                    <a:pt x="14096" y="6473"/>
                                  </a:lnTo>
                                  <a:cubicBezTo>
                                    <a:pt x="16001" y="3934"/>
                                    <a:pt x="21715" y="0"/>
                                    <a:pt x="28572" y="0"/>
                                  </a:cubicBezTo>
                                  <a:cubicBezTo>
                                    <a:pt x="34922" y="0"/>
                                    <a:pt x="39239" y="2665"/>
                                    <a:pt x="41017" y="7869"/>
                                  </a:cubicBezTo>
                                  <a:cubicBezTo>
                                    <a:pt x="43557" y="4061"/>
                                    <a:pt x="49271" y="0"/>
                                    <a:pt x="56256" y="0"/>
                                  </a:cubicBezTo>
                                  <a:cubicBezTo>
                                    <a:pt x="64383" y="0"/>
                                    <a:pt x="69463" y="4188"/>
                                    <a:pt x="69463" y="13199"/>
                                  </a:cubicBezTo>
                                  <a:lnTo>
                                    <a:pt x="69463" y="45054"/>
                                  </a:lnTo>
                                  <a:lnTo>
                                    <a:pt x="55494" y="45054"/>
                                  </a:lnTo>
                                  <a:lnTo>
                                    <a:pt x="55494" y="18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00784568" name="Freeform: Shape 2100784568">
                            <a:extLst>
                              <a:ext uri="{FF2B5EF4-FFF2-40B4-BE49-F238E27FC236}">
                                <a16:creationId xmlns:a16="http://schemas.microsoft.com/office/drawing/2014/main" id="{3C09974F-15B2-A86A-0906-814A65958CE1}"/>
                              </a:ext>
                            </a:extLst>
                          </wps:cNvPr>
                          <wps:cNvSpPr/>
                          <wps:spPr>
                            <a:xfrm>
                              <a:off x="6470331" y="253177"/>
                              <a:ext cx="43810" cy="45054"/>
                            </a:xfrm>
                            <a:custGeom>
                              <a:avLst/>
                              <a:gdLst>
                                <a:gd name="csX0" fmla="*/ 29715 w 43810"/>
                                <a:gd name="csY0" fmla="*/ 38708 h 45054"/>
                                <a:gd name="csX1" fmla="*/ 14477 w 43810"/>
                                <a:gd name="csY1" fmla="*/ 45054 h 45054"/>
                                <a:gd name="csX2" fmla="*/ 0 w 43810"/>
                                <a:gd name="csY2" fmla="*/ 31347 h 45054"/>
                                <a:gd name="csX3" fmla="*/ 0 w 43810"/>
                                <a:gd name="csY3" fmla="*/ 0 h 45054"/>
                                <a:gd name="csX4" fmla="*/ 14096 w 43810"/>
                                <a:gd name="csY4" fmla="*/ 0 h 45054"/>
                                <a:gd name="csX5" fmla="*/ 14096 w 43810"/>
                                <a:gd name="csY5" fmla="*/ 25636 h 45054"/>
                                <a:gd name="csX6" fmla="*/ 21334 w 43810"/>
                                <a:gd name="csY6" fmla="*/ 32743 h 45054"/>
                                <a:gd name="csX7" fmla="*/ 29715 w 43810"/>
                                <a:gd name="csY7" fmla="*/ 28428 h 45054"/>
                                <a:gd name="csX8" fmla="*/ 29715 w 43810"/>
                                <a:gd name="csY8" fmla="*/ 0 h 45054"/>
                                <a:gd name="csX9" fmla="*/ 43811 w 43810"/>
                                <a:gd name="csY9" fmla="*/ 0 h 45054"/>
                                <a:gd name="csX10" fmla="*/ 43811 w 43810"/>
                                <a:gd name="csY10" fmla="*/ 44039 h 45054"/>
                                <a:gd name="csX11" fmla="*/ 29715 w 43810"/>
                                <a:gd name="csY11" fmla="*/ 44039 h 45054"/>
                                <a:gd name="csX12" fmla="*/ 29715 w 43810"/>
                                <a:gd name="csY12" fmla="*/ 38708 h 4505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43810" h="45054">
                                  <a:moveTo>
                                    <a:pt x="29715" y="38708"/>
                                  </a:moveTo>
                                  <a:cubicBezTo>
                                    <a:pt x="26922" y="41754"/>
                                    <a:pt x="21842" y="45054"/>
                                    <a:pt x="14477" y="45054"/>
                                  </a:cubicBezTo>
                                  <a:cubicBezTo>
                                    <a:pt x="4445" y="45054"/>
                                    <a:pt x="0" y="39343"/>
                                    <a:pt x="0" y="31347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14096" y="0"/>
                                  </a:lnTo>
                                  <a:lnTo>
                                    <a:pt x="14096" y="25636"/>
                                  </a:lnTo>
                                  <a:cubicBezTo>
                                    <a:pt x="14096" y="30967"/>
                                    <a:pt x="16890" y="32743"/>
                                    <a:pt x="21334" y="32743"/>
                                  </a:cubicBezTo>
                                  <a:cubicBezTo>
                                    <a:pt x="25398" y="32743"/>
                                    <a:pt x="28064" y="30586"/>
                                    <a:pt x="29715" y="28428"/>
                                  </a:cubicBezTo>
                                  <a:lnTo>
                                    <a:pt x="29715" y="0"/>
                                  </a:lnTo>
                                  <a:lnTo>
                                    <a:pt x="43811" y="0"/>
                                  </a:lnTo>
                                  <a:lnTo>
                                    <a:pt x="43811" y="44039"/>
                                  </a:lnTo>
                                  <a:lnTo>
                                    <a:pt x="29715" y="44039"/>
                                  </a:lnTo>
                                  <a:lnTo>
                                    <a:pt x="29715" y="387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00684222" name="Freeform: Shape 2100684222">
                            <a:extLst>
                              <a:ext uri="{FF2B5EF4-FFF2-40B4-BE49-F238E27FC236}">
                                <a16:creationId xmlns:a16="http://schemas.microsoft.com/office/drawing/2014/main" id="{37D1F0EB-BFA9-8224-4E04-2752BC32227C}"/>
                              </a:ext>
                            </a:extLst>
                          </wps:cNvPr>
                          <wps:cNvSpPr/>
                          <wps:spPr>
                            <a:xfrm>
                              <a:off x="6522396" y="252034"/>
                              <a:ext cx="43938" cy="45180"/>
                            </a:xfrm>
                            <a:custGeom>
                              <a:avLst/>
                              <a:gdLst>
                                <a:gd name="csX0" fmla="*/ 29969 w 43938"/>
                                <a:gd name="csY0" fmla="*/ 19671 h 45180"/>
                                <a:gd name="csX1" fmla="*/ 22731 w 43938"/>
                                <a:gd name="csY1" fmla="*/ 12437 h 45180"/>
                                <a:gd name="csX2" fmla="*/ 14096 w 43938"/>
                                <a:gd name="csY2" fmla="*/ 16752 h 45180"/>
                                <a:gd name="csX3" fmla="*/ 14096 w 43938"/>
                                <a:gd name="csY3" fmla="*/ 45181 h 45180"/>
                                <a:gd name="csX4" fmla="*/ 0 w 43938"/>
                                <a:gd name="csY4" fmla="*/ 45181 h 45180"/>
                                <a:gd name="csX5" fmla="*/ 0 w 43938"/>
                                <a:gd name="csY5" fmla="*/ 1142 h 45180"/>
                                <a:gd name="csX6" fmla="*/ 14096 w 43938"/>
                                <a:gd name="csY6" fmla="*/ 1142 h 45180"/>
                                <a:gd name="csX7" fmla="*/ 14096 w 43938"/>
                                <a:gd name="csY7" fmla="*/ 6473 h 45180"/>
                                <a:gd name="csX8" fmla="*/ 29334 w 43938"/>
                                <a:gd name="csY8" fmla="*/ 0 h 45180"/>
                                <a:gd name="csX9" fmla="*/ 43938 w 43938"/>
                                <a:gd name="csY9" fmla="*/ 13960 h 45180"/>
                                <a:gd name="csX10" fmla="*/ 43938 w 43938"/>
                                <a:gd name="csY10" fmla="*/ 45181 h 45180"/>
                                <a:gd name="csX11" fmla="*/ 29842 w 43938"/>
                                <a:gd name="csY11" fmla="*/ 45181 h 45180"/>
                                <a:gd name="csX12" fmla="*/ 29842 w 43938"/>
                                <a:gd name="csY12" fmla="*/ 19798 h 4518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43938" h="45180">
                                  <a:moveTo>
                                    <a:pt x="29969" y="19671"/>
                                  </a:moveTo>
                                  <a:cubicBezTo>
                                    <a:pt x="29969" y="14341"/>
                                    <a:pt x="27176" y="12437"/>
                                    <a:pt x="22731" y="12437"/>
                                  </a:cubicBezTo>
                                  <a:cubicBezTo>
                                    <a:pt x="18286" y="12437"/>
                                    <a:pt x="15746" y="14722"/>
                                    <a:pt x="14096" y="16752"/>
                                  </a:cubicBezTo>
                                  <a:lnTo>
                                    <a:pt x="14096" y="45181"/>
                                  </a:lnTo>
                                  <a:lnTo>
                                    <a:pt x="0" y="45181"/>
                                  </a:lnTo>
                                  <a:lnTo>
                                    <a:pt x="0" y="1142"/>
                                  </a:lnTo>
                                  <a:lnTo>
                                    <a:pt x="14096" y="1142"/>
                                  </a:lnTo>
                                  <a:lnTo>
                                    <a:pt x="14096" y="6473"/>
                                  </a:lnTo>
                                  <a:cubicBezTo>
                                    <a:pt x="16763" y="3427"/>
                                    <a:pt x="21969" y="0"/>
                                    <a:pt x="29334" y="0"/>
                                  </a:cubicBezTo>
                                  <a:cubicBezTo>
                                    <a:pt x="39366" y="0"/>
                                    <a:pt x="43938" y="5838"/>
                                    <a:pt x="43938" y="13960"/>
                                  </a:cubicBezTo>
                                  <a:lnTo>
                                    <a:pt x="43938" y="45181"/>
                                  </a:lnTo>
                                  <a:lnTo>
                                    <a:pt x="29842" y="45181"/>
                                  </a:lnTo>
                                  <a:lnTo>
                                    <a:pt x="29842" y="197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5523868" name="Freeform: Shape 55523868">
                            <a:extLst>
                              <a:ext uri="{FF2B5EF4-FFF2-40B4-BE49-F238E27FC236}">
                                <a16:creationId xmlns:a16="http://schemas.microsoft.com/office/drawing/2014/main" id="{DEF27A7C-486B-F7E9-BA50-FAD28304062B}"/>
                              </a:ext>
                            </a:extLst>
                          </wps:cNvPr>
                          <wps:cNvSpPr/>
                          <wps:spPr>
                            <a:xfrm>
                              <a:off x="6573445" y="232617"/>
                              <a:ext cx="16000" cy="64471"/>
                            </a:xfrm>
                            <a:custGeom>
                              <a:avLst/>
                              <a:gdLst>
                                <a:gd name="csX0" fmla="*/ 889 w 16000"/>
                                <a:gd name="csY0" fmla="*/ 20433 h 64471"/>
                                <a:gd name="csX1" fmla="*/ 14985 w 16000"/>
                                <a:gd name="csY1" fmla="*/ 20433 h 64471"/>
                                <a:gd name="csX2" fmla="*/ 14985 w 16000"/>
                                <a:gd name="csY2" fmla="*/ 64472 h 64471"/>
                                <a:gd name="csX3" fmla="*/ 889 w 16000"/>
                                <a:gd name="csY3" fmla="*/ 64472 h 64471"/>
                                <a:gd name="csX4" fmla="*/ 889 w 16000"/>
                                <a:gd name="csY4" fmla="*/ 20433 h 64471"/>
                                <a:gd name="csX5" fmla="*/ 0 w 16000"/>
                                <a:gd name="csY5" fmla="*/ 7995 h 64471"/>
                                <a:gd name="csX6" fmla="*/ 8000 w 16000"/>
                                <a:gd name="csY6" fmla="*/ 0 h 64471"/>
                                <a:gd name="csX7" fmla="*/ 16001 w 16000"/>
                                <a:gd name="csY7" fmla="*/ 7995 h 64471"/>
                                <a:gd name="csX8" fmla="*/ 8000 w 16000"/>
                                <a:gd name="csY8" fmla="*/ 15991 h 64471"/>
                                <a:gd name="csX9" fmla="*/ 0 w 16000"/>
                                <a:gd name="csY9" fmla="*/ 7995 h 6447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16000" h="64471">
                                  <a:moveTo>
                                    <a:pt x="889" y="20433"/>
                                  </a:moveTo>
                                  <a:lnTo>
                                    <a:pt x="14985" y="20433"/>
                                  </a:lnTo>
                                  <a:lnTo>
                                    <a:pt x="14985" y="64472"/>
                                  </a:lnTo>
                                  <a:lnTo>
                                    <a:pt x="889" y="64472"/>
                                  </a:lnTo>
                                  <a:lnTo>
                                    <a:pt x="889" y="20433"/>
                                  </a:lnTo>
                                  <a:close/>
                                  <a:moveTo>
                                    <a:pt x="0" y="7995"/>
                                  </a:moveTo>
                                  <a:cubicBezTo>
                                    <a:pt x="0" y="3554"/>
                                    <a:pt x="3555" y="0"/>
                                    <a:pt x="8000" y="0"/>
                                  </a:cubicBezTo>
                                  <a:cubicBezTo>
                                    <a:pt x="12445" y="0"/>
                                    <a:pt x="16001" y="3554"/>
                                    <a:pt x="16001" y="7995"/>
                                  </a:cubicBezTo>
                                  <a:cubicBezTo>
                                    <a:pt x="16001" y="12437"/>
                                    <a:pt x="12445" y="15991"/>
                                    <a:pt x="8000" y="15991"/>
                                  </a:cubicBezTo>
                                  <a:cubicBezTo>
                                    <a:pt x="3555" y="15991"/>
                                    <a:pt x="0" y="12437"/>
                                    <a:pt x="0" y="7995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86433917" name="Freeform: Shape 1886433917">
                            <a:extLst>
                              <a:ext uri="{FF2B5EF4-FFF2-40B4-BE49-F238E27FC236}">
                                <a16:creationId xmlns:a16="http://schemas.microsoft.com/office/drawing/2014/main" id="{8C00ED1C-BEAC-A9D3-118E-3054954F827D}"/>
                              </a:ext>
                            </a:extLst>
                          </wps:cNvPr>
                          <wps:cNvSpPr/>
                          <wps:spPr>
                            <a:xfrm>
                              <a:off x="6593636" y="252034"/>
                              <a:ext cx="40636" cy="46196"/>
                            </a:xfrm>
                            <a:custGeom>
                              <a:avLst/>
                              <a:gdLst>
                                <a:gd name="csX0" fmla="*/ 5842 w 40636"/>
                                <a:gd name="csY0" fmla="*/ 29824 h 46196"/>
                                <a:gd name="csX1" fmla="*/ 21334 w 40636"/>
                                <a:gd name="csY1" fmla="*/ 35662 h 46196"/>
                                <a:gd name="csX2" fmla="*/ 27303 w 40636"/>
                                <a:gd name="csY2" fmla="*/ 32363 h 46196"/>
                                <a:gd name="csX3" fmla="*/ 19683 w 40636"/>
                                <a:gd name="csY3" fmla="*/ 28555 h 46196"/>
                                <a:gd name="csX4" fmla="*/ 1651 w 40636"/>
                                <a:gd name="csY4" fmla="*/ 14468 h 46196"/>
                                <a:gd name="csX5" fmla="*/ 20572 w 40636"/>
                                <a:gd name="csY5" fmla="*/ 0 h 46196"/>
                                <a:gd name="csX6" fmla="*/ 38985 w 40636"/>
                                <a:gd name="csY6" fmla="*/ 5838 h 46196"/>
                                <a:gd name="csX7" fmla="*/ 33652 w 40636"/>
                                <a:gd name="csY7" fmla="*/ 15103 h 46196"/>
                                <a:gd name="csX8" fmla="*/ 20699 w 40636"/>
                                <a:gd name="csY8" fmla="*/ 10280 h 46196"/>
                                <a:gd name="csX9" fmla="*/ 15112 w 40636"/>
                                <a:gd name="csY9" fmla="*/ 13326 h 46196"/>
                                <a:gd name="csX10" fmla="*/ 22096 w 40636"/>
                                <a:gd name="csY10" fmla="*/ 16879 h 46196"/>
                                <a:gd name="csX11" fmla="*/ 40636 w 40636"/>
                                <a:gd name="csY11" fmla="*/ 31601 h 46196"/>
                                <a:gd name="csX12" fmla="*/ 20572 w 40636"/>
                                <a:gd name="csY12" fmla="*/ 46196 h 46196"/>
                                <a:gd name="csX13" fmla="*/ 0 w 40636"/>
                                <a:gd name="csY13" fmla="*/ 39470 h 46196"/>
                                <a:gd name="csX14" fmla="*/ 5842 w 40636"/>
                                <a:gd name="csY14" fmla="*/ 29824 h 4619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40636" h="46196">
                                  <a:moveTo>
                                    <a:pt x="5842" y="29824"/>
                                  </a:moveTo>
                                  <a:cubicBezTo>
                                    <a:pt x="9144" y="32743"/>
                                    <a:pt x="16128" y="35662"/>
                                    <a:pt x="21334" y="35662"/>
                                  </a:cubicBezTo>
                                  <a:cubicBezTo>
                                    <a:pt x="25525" y="35662"/>
                                    <a:pt x="27303" y="34266"/>
                                    <a:pt x="27303" y="32363"/>
                                  </a:cubicBezTo>
                                  <a:cubicBezTo>
                                    <a:pt x="27303" y="30078"/>
                                    <a:pt x="24255" y="29317"/>
                                    <a:pt x="19683" y="28555"/>
                                  </a:cubicBezTo>
                                  <a:cubicBezTo>
                                    <a:pt x="12191" y="27286"/>
                                    <a:pt x="1651" y="25763"/>
                                    <a:pt x="1651" y="14468"/>
                                  </a:cubicBezTo>
                                  <a:cubicBezTo>
                                    <a:pt x="1651" y="6726"/>
                                    <a:pt x="8255" y="0"/>
                                    <a:pt x="20572" y="0"/>
                                  </a:cubicBezTo>
                                  <a:cubicBezTo>
                                    <a:pt x="27938" y="0"/>
                                    <a:pt x="34287" y="2411"/>
                                    <a:pt x="38985" y="5838"/>
                                  </a:cubicBezTo>
                                  <a:lnTo>
                                    <a:pt x="33652" y="15103"/>
                                  </a:lnTo>
                                  <a:cubicBezTo>
                                    <a:pt x="30985" y="12564"/>
                                    <a:pt x="26032" y="10280"/>
                                    <a:pt x="20699" y="10280"/>
                                  </a:cubicBezTo>
                                  <a:cubicBezTo>
                                    <a:pt x="17397" y="10280"/>
                                    <a:pt x="15112" y="11422"/>
                                    <a:pt x="15112" y="13326"/>
                                  </a:cubicBezTo>
                                  <a:cubicBezTo>
                                    <a:pt x="15112" y="15230"/>
                                    <a:pt x="17524" y="16118"/>
                                    <a:pt x="22096" y="16879"/>
                                  </a:cubicBezTo>
                                  <a:cubicBezTo>
                                    <a:pt x="29588" y="18149"/>
                                    <a:pt x="40636" y="19925"/>
                                    <a:pt x="40636" y="31601"/>
                                  </a:cubicBezTo>
                                  <a:cubicBezTo>
                                    <a:pt x="40636" y="39978"/>
                                    <a:pt x="33271" y="46196"/>
                                    <a:pt x="20572" y="46196"/>
                                  </a:cubicBezTo>
                                  <a:cubicBezTo>
                                    <a:pt x="12699" y="46196"/>
                                    <a:pt x="4571" y="43531"/>
                                    <a:pt x="0" y="39470"/>
                                  </a:cubicBezTo>
                                  <a:lnTo>
                                    <a:pt x="5842" y="298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65562826" name="Freeform: Shape 2065562826">
                            <a:extLst>
                              <a:ext uri="{FF2B5EF4-FFF2-40B4-BE49-F238E27FC236}">
                                <a16:creationId xmlns:a16="http://schemas.microsoft.com/office/drawing/2014/main" id="{4B6E738E-B0C0-2ED0-FF72-807B7423A77F}"/>
                              </a:ext>
                            </a:extLst>
                          </wps:cNvPr>
                          <wps:cNvSpPr/>
                          <wps:spPr>
                            <a:xfrm>
                              <a:off x="6638717" y="252034"/>
                              <a:ext cx="42795" cy="46196"/>
                            </a:xfrm>
                            <a:custGeom>
                              <a:avLst/>
                              <a:gdLst>
                                <a:gd name="csX0" fmla="*/ 28827 w 42795"/>
                                <a:gd name="csY0" fmla="*/ 29824 h 46196"/>
                                <a:gd name="csX1" fmla="*/ 20953 w 42795"/>
                                <a:gd name="csY1" fmla="*/ 26779 h 46196"/>
                                <a:gd name="csX2" fmla="*/ 13969 w 42795"/>
                                <a:gd name="csY2" fmla="*/ 31855 h 46196"/>
                                <a:gd name="csX3" fmla="*/ 20953 w 42795"/>
                                <a:gd name="csY3" fmla="*/ 36932 h 46196"/>
                                <a:gd name="csX4" fmla="*/ 28827 w 42795"/>
                                <a:gd name="csY4" fmla="*/ 33759 h 46196"/>
                                <a:gd name="csX5" fmla="*/ 28827 w 42795"/>
                                <a:gd name="csY5" fmla="*/ 29824 h 46196"/>
                                <a:gd name="csX6" fmla="*/ 28827 w 42795"/>
                                <a:gd name="csY6" fmla="*/ 40739 h 46196"/>
                                <a:gd name="csX7" fmla="*/ 15112 w 42795"/>
                                <a:gd name="csY7" fmla="*/ 46196 h 46196"/>
                                <a:gd name="csX8" fmla="*/ 0 w 42795"/>
                                <a:gd name="csY8" fmla="*/ 31728 h 46196"/>
                                <a:gd name="csX9" fmla="*/ 15112 w 42795"/>
                                <a:gd name="csY9" fmla="*/ 17895 h 46196"/>
                                <a:gd name="csX10" fmla="*/ 28827 w 42795"/>
                                <a:gd name="csY10" fmla="*/ 22971 h 46196"/>
                                <a:gd name="csX11" fmla="*/ 28827 w 42795"/>
                                <a:gd name="csY11" fmla="*/ 17387 h 46196"/>
                                <a:gd name="csX12" fmla="*/ 19937 w 42795"/>
                                <a:gd name="csY12" fmla="*/ 11041 h 46196"/>
                                <a:gd name="csX13" fmla="*/ 7366 w 42795"/>
                                <a:gd name="csY13" fmla="*/ 15737 h 46196"/>
                                <a:gd name="csX14" fmla="*/ 2286 w 42795"/>
                                <a:gd name="csY14" fmla="*/ 6853 h 46196"/>
                                <a:gd name="csX15" fmla="*/ 22223 w 42795"/>
                                <a:gd name="csY15" fmla="*/ 0 h 46196"/>
                                <a:gd name="csX16" fmla="*/ 42796 w 42795"/>
                                <a:gd name="csY16" fmla="*/ 17641 h 46196"/>
                                <a:gd name="csX17" fmla="*/ 42796 w 42795"/>
                                <a:gd name="csY17" fmla="*/ 45181 h 46196"/>
                                <a:gd name="csX18" fmla="*/ 28699 w 42795"/>
                                <a:gd name="csY18" fmla="*/ 45181 h 46196"/>
                                <a:gd name="csX19" fmla="*/ 28699 w 42795"/>
                                <a:gd name="csY19" fmla="*/ 40739 h 4619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42795" h="46196">
                                  <a:moveTo>
                                    <a:pt x="28827" y="29824"/>
                                  </a:moveTo>
                                  <a:cubicBezTo>
                                    <a:pt x="27303" y="27794"/>
                                    <a:pt x="24128" y="26779"/>
                                    <a:pt x="20953" y="26779"/>
                                  </a:cubicBezTo>
                                  <a:cubicBezTo>
                                    <a:pt x="17271" y="26779"/>
                                    <a:pt x="13969" y="28428"/>
                                    <a:pt x="13969" y="31855"/>
                                  </a:cubicBezTo>
                                  <a:cubicBezTo>
                                    <a:pt x="13969" y="35282"/>
                                    <a:pt x="17271" y="36932"/>
                                    <a:pt x="20953" y="36932"/>
                                  </a:cubicBezTo>
                                  <a:cubicBezTo>
                                    <a:pt x="24001" y="36932"/>
                                    <a:pt x="27303" y="35789"/>
                                    <a:pt x="28827" y="33759"/>
                                  </a:cubicBezTo>
                                  <a:lnTo>
                                    <a:pt x="28827" y="29824"/>
                                  </a:lnTo>
                                  <a:close/>
                                  <a:moveTo>
                                    <a:pt x="28827" y="40739"/>
                                  </a:moveTo>
                                  <a:cubicBezTo>
                                    <a:pt x="26033" y="44039"/>
                                    <a:pt x="20826" y="46196"/>
                                    <a:pt x="15112" y="46196"/>
                                  </a:cubicBezTo>
                                  <a:cubicBezTo>
                                    <a:pt x="8382" y="46196"/>
                                    <a:pt x="0" y="41627"/>
                                    <a:pt x="0" y="31728"/>
                                  </a:cubicBezTo>
                                  <a:cubicBezTo>
                                    <a:pt x="0" y="21068"/>
                                    <a:pt x="8382" y="17895"/>
                                    <a:pt x="15112" y="17895"/>
                                  </a:cubicBezTo>
                                  <a:cubicBezTo>
                                    <a:pt x="20953" y="17895"/>
                                    <a:pt x="26160" y="19671"/>
                                    <a:pt x="28827" y="22971"/>
                                  </a:cubicBezTo>
                                  <a:lnTo>
                                    <a:pt x="28827" y="17387"/>
                                  </a:lnTo>
                                  <a:cubicBezTo>
                                    <a:pt x="28827" y="13580"/>
                                    <a:pt x="25525" y="11041"/>
                                    <a:pt x="19937" y="11041"/>
                                  </a:cubicBezTo>
                                  <a:cubicBezTo>
                                    <a:pt x="15493" y="11041"/>
                                    <a:pt x="11049" y="12691"/>
                                    <a:pt x="7366" y="15737"/>
                                  </a:cubicBezTo>
                                  <a:lnTo>
                                    <a:pt x="2286" y="6853"/>
                                  </a:lnTo>
                                  <a:cubicBezTo>
                                    <a:pt x="8000" y="2031"/>
                                    <a:pt x="15493" y="0"/>
                                    <a:pt x="22223" y="0"/>
                                  </a:cubicBezTo>
                                  <a:cubicBezTo>
                                    <a:pt x="32763" y="0"/>
                                    <a:pt x="42796" y="3934"/>
                                    <a:pt x="42796" y="17641"/>
                                  </a:cubicBezTo>
                                  <a:lnTo>
                                    <a:pt x="42796" y="45181"/>
                                  </a:lnTo>
                                  <a:lnTo>
                                    <a:pt x="28699" y="45181"/>
                                  </a:lnTo>
                                  <a:lnTo>
                                    <a:pt x="28699" y="407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07369659" name="Freeform: Shape 707369659">
                            <a:extLst>
                              <a:ext uri="{FF2B5EF4-FFF2-40B4-BE49-F238E27FC236}">
                                <a16:creationId xmlns:a16="http://schemas.microsoft.com/office/drawing/2014/main" id="{20A5A80A-36AB-EB1D-D643-5EACB8E725B8}"/>
                              </a:ext>
                            </a:extLst>
                          </wps:cNvPr>
                          <wps:cNvSpPr/>
                          <wps:spPr>
                            <a:xfrm>
                              <a:off x="6685703" y="241120"/>
                              <a:ext cx="31619" cy="56983"/>
                            </a:xfrm>
                            <a:custGeom>
                              <a:avLst/>
                              <a:gdLst>
                                <a:gd name="csX0" fmla="*/ 7366 w 31619"/>
                                <a:gd name="csY0" fmla="*/ 44166 h 56983"/>
                                <a:gd name="csX1" fmla="*/ 7366 w 31619"/>
                                <a:gd name="csY1" fmla="*/ 24240 h 56983"/>
                                <a:gd name="csX2" fmla="*/ 0 w 31619"/>
                                <a:gd name="csY2" fmla="*/ 24240 h 56983"/>
                                <a:gd name="csX3" fmla="*/ 0 w 31619"/>
                                <a:gd name="csY3" fmla="*/ 12057 h 56983"/>
                                <a:gd name="csX4" fmla="*/ 7366 w 31619"/>
                                <a:gd name="csY4" fmla="*/ 12057 h 56983"/>
                                <a:gd name="csX5" fmla="*/ 7366 w 31619"/>
                                <a:gd name="csY5" fmla="*/ 0 h 56983"/>
                                <a:gd name="csX6" fmla="*/ 21334 w 31619"/>
                                <a:gd name="csY6" fmla="*/ 0 h 56983"/>
                                <a:gd name="csX7" fmla="*/ 21334 w 31619"/>
                                <a:gd name="csY7" fmla="*/ 12057 h 56983"/>
                                <a:gd name="csX8" fmla="*/ 30223 w 31619"/>
                                <a:gd name="csY8" fmla="*/ 12057 h 56983"/>
                                <a:gd name="csX9" fmla="*/ 30223 w 31619"/>
                                <a:gd name="csY9" fmla="*/ 24240 h 56983"/>
                                <a:gd name="csX10" fmla="*/ 21334 w 31619"/>
                                <a:gd name="csY10" fmla="*/ 24240 h 56983"/>
                                <a:gd name="csX11" fmla="*/ 21334 w 31619"/>
                                <a:gd name="csY11" fmla="*/ 40231 h 56983"/>
                                <a:gd name="csX12" fmla="*/ 25271 w 31619"/>
                                <a:gd name="csY12" fmla="*/ 44673 h 56983"/>
                                <a:gd name="csX13" fmla="*/ 28827 w 31619"/>
                                <a:gd name="csY13" fmla="*/ 43531 h 56983"/>
                                <a:gd name="csX14" fmla="*/ 31620 w 31619"/>
                                <a:gd name="csY14" fmla="*/ 54065 h 56983"/>
                                <a:gd name="csX15" fmla="*/ 21208 w 31619"/>
                                <a:gd name="csY15" fmla="*/ 56984 h 56983"/>
                                <a:gd name="csX16" fmla="*/ 7493 w 31619"/>
                                <a:gd name="csY16" fmla="*/ 44039 h 5698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31619" h="56983">
                                  <a:moveTo>
                                    <a:pt x="7366" y="44166"/>
                                  </a:moveTo>
                                  <a:lnTo>
                                    <a:pt x="7366" y="24240"/>
                                  </a:lnTo>
                                  <a:lnTo>
                                    <a:pt x="0" y="24240"/>
                                  </a:lnTo>
                                  <a:lnTo>
                                    <a:pt x="0" y="12057"/>
                                  </a:lnTo>
                                  <a:lnTo>
                                    <a:pt x="7366" y="12057"/>
                                  </a:lnTo>
                                  <a:lnTo>
                                    <a:pt x="7366" y="0"/>
                                  </a:lnTo>
                                  <a:lnTo>
                                    <a:pt x="21334" y="0"/>
                                  </a:lnTo>
                                  <a:lnTo>
                                    <a:pt x="21334" y="12057"/>
                                  </a:lnTo>
                                  <a:lnTo>
                                    <a:pt x="30223" y="12057"/>
                                  </a:lnTo>
                                  <a:lnTo>
                                    <a:pt x="30223" y="24240"/>
                                  </a:lnTo>
                                  <a:lnTo>
                                    <a:pt x="21334" y="24240"/>
                                  </a:lnTo>
                                  <a:lnTo>
                                    <a:pt x="21334" y="40231"/>
                                  </a:lnTo>
                                  <a:cubicBezTo>
                                    <a:pt x="21334" y="42770"/>
                                    <a:pt x="22731" y="44673"/>
                                    <a:pt x="25271" y="44673"/>
                                  </a:cubicBezTo>
                                  <a:cubicBezTo>
                                    <a:pt x="26794" y="44673"/>
                                    <a:pt x="28319" y="44166"/>
                                    <a:pt x="28827" y="43531"/>
                                  </a:cubicBezTo>
                                  <a:lnTo>
                                    <a:pt x="31620" y="54065"/>
                                  </a:lnTo>
                                  <a:cubicBezTo>
                                    <a:pt x="29843" y="55715"/>
                                    <a:pt x="26414" y="56984"/>
                                    <a:pt x="21208" y="56984"/>
                                  </a:cubicBezTo>
                                  <a:cubicBezTo>
                                    <a:pt x="12318" y="56984"/>
                                    <a:pt x="7493" y="52542"/>
                                    <a:pt x="7493" y="44039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48064932" name="Freeform: Shape 848064932">
                            <a:extLst>
                              <a:ext uri="{FF2B5EF4-FFF2-40B4-BE49-F238E27FC236}">
                                <a16:creationId xmlns:a16="http://schemas.microsoft.com/office/drawing/2014/main" id="{B8C48E1B-76C5-C942-D7BA-72CC6B398B30}"/>
                              </a:ext>
                            </a:extLst>
                          </wps:cNvPr>
                          <wps:cNvSpPr/>
                          <wps:spPr>
                            <a:xfrm>
                              <a:off x="6721895" y="232617"/>
                              <a:ext cx="15999" cy="64471"/>
                            </a:xfrm>
                            <a:custGeom>
                              <a:avLst/>
                              <a:gdLst>
                                <a:gd name="csX0" fmla="*/ 889 w 15999"/>
                                <a:gd name="csY0" fmla="*/ 20433 h 64471"/>
                                <a:gd name="csX1" fmla="*/ 14985 w 15999"/>
                                <a:gd name="csY1" fmla="*/ 20433 h 64471"/>
                                <a:gd name="csX2" fmla="*/ 14985 w 15999"/>
                                <a:gd name="csY2" fmla="*/ 64472 h 64471"/>
                                <a:gd name="csX3" fmla="*/ 889 w 15999"/>
                                <a:gd name="csY3" fmla="*/ 64472 h 64471"/>
                                <a:gd name="csX4" fmla="*/ 889 w 15999"/>
                                <a:gd name="csY4" fmla="*/ 20433 h 64471"/>
                                <a:gd name="csX5" fmla="*/ 0 w 15999"/>
                                <a:gd name="csY5" fmla="*/ 7995 h 64471"/>
                                <a:gd name="csX6" fmla="*/ 8000 w 15999"/>
                                <a:gd name="csY6" fmla="*/ 0 h 64471"/>
                                <a:gd name="csX7" fmla="*/ 16000 w 15999"/>
                                <a:gd name="csY7" fmla="*/ 7995 h 64471"/>
                                <a:gd name="csX8" fmla="*/ 8000 w 15999"/>
                                <a:gd name="csY8" fmla="*/ 15991 h 64471"/>
                                <a:gd name="csX9" fmla="*/ 0 w 15999"/>
                                <a:gd name="csY9" fmla="*/ 7995 h 6447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15999" h="64471">
                                  <a:moveTo>
                                    <a:pt x="889" y="20433"/>
                                  </a:moveTo>
                                  <a:lnTo>
                                    <a:pt x="14985" y="20433"/>
                                  </a:lnTo>
                                  <a:lnTo>
                                    <a:pt x="14985" y="64472"/>
                                  </a:lnTo>
                                  <a:lnTo>
                                    <a:pt x="889" y="64472"/>
                                  </a:lnTo>
                                  <a:lnTo>
                                    <a:pt x="889" y="20433"/>
                                  </a:lnTo>
                                  <a:close/>
                                  <a:moveTo>
                                    <a:pt x="0" y="7995"/>
                                  </a:moveTo>
                                  <a:cubicBezTo>
                                    <a:pt x="0" y="3554"/>
                                    <a:pt x="3555" y="0"/>
                                    <a:pt x="8000" y="0"/>
                                  </a:cubicBezTo>
                                  <a:cubicBezTo>
                                    <a:pt x="12445" y="0"/>
                                    <a:pt x="16000" y="3554"/>
                                    <a:pt x="16000" y="7995"/>
                                  </a:cubicBezTo>
                                  <a:cubicBezTo>
                                    <a:pt x="16000" y="12437"/>
                                    <a:pt x="12445" y="15991"/>
                                    <a:pt x="8000" y="15991"/>
                                  </a:cubicBezTo>
                                  <a:cubicBezTo>
                                    <a:pt x="3555" y="15991"/>
                                    <a:pt x="0" y="12437"/>
                                    <a:pt x="0" y="7995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00811658" name="Freeform: Shape 1300811658">
                            <a:extLst>
                              <a:ext uri="{FF2B5EF4-FFF2-40B4-BE49-F238E27FC236}">
                                <a16:creationId xmlns:a16="http://schemas.microsoft.com/office/drawing/2014/main" id="{6420A367-6AEE-D918-D132-0B86C2F32575}"/>
                              </a:ext>
                            </a:extLst>
                          </wps:cNvPr>
                          <wps:cNvSpPr/>
                          <wps:spPr>
                            <a:xfrm>
                              <a:off x="6742213" y="251907"/>
                              <a:ext cx="48128" cy="46323"/>
                            </a:xfrm>
                            <a:custGeom>
                              <a:avLst/>
                              <a:gdLst>
                                <a:gd name="csX0" fmla="*/ 33652 w 48128"/>
                                <a:gd name="csY0" fmla="*/ 23098 h 46323"/>
                                <a:gd name="csX1" fmla="*/ 24001 w 48128"/>
                                <a:gd name="csY1" fmla="*/ 12437 h 46323"/>
                                <a:gd name="csX2" fmla="*/ 14477 w 48128"/>
                                <a:gd name="csY2" fmla="*/ 23098 h 46323"/>
                                <a:gd name="csX3" fmla="*/ 24001 w 48128"/>
                                <a:gd name="csY3" fmla="*/ 33886 h 46323"/>
                                <a:gd name="csX4" fmla="*/ 33652 w 48128"/>
                                <a:gd name="csY4" fmla="*/ 23098 h 46323"/>
                                <a:gd name="csX5" fmla="*/ 0 w 48128"/>
                                <a:gd name="csY5" fmla="*/ 23098 h 46323"/>
                                <a:gd name="csX6" fmla="*/ 24001 w 48128"/>
                                <a:gd name="csY6" fmla="*/ 0 h 46323"/>
                                <a:gd name="csX7" fmla="*/ 48128 w 48128"/>
                                <a:gd name="csY7" fmla="*/ 23098 h 46323"/>
                                <a:gd name="csX8" fmla="*/ 24001 w 48128"/>
                                <a:gd name="csY8" fmla="*/ 46323 h 46323"/>
                                <a:gd name="csX9" fmla="*/ 0 w 48128"/>
                                <a:gd name="csY9" fmla="*/ 23098 h 4632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48128" h="46323">
                                  <a:moveTo>
                                    <a:pt x="33652" y="23098"/>
                                  </a:moveTo>
                                  <a:cubicBezTo>
                                    <a:pt x="33652" y="17260"/>
                                    <a:pt x="30223" y="12437"/>
                                    <a:pt x="24001" y="12437"/>
                                  </a:cubicBezTo>
                                  <a:cubicBezTo>
                                    <a:pt x="17779" y="12437"/>
                                    <a:pt x="14477" y="17260"/>
                                    <a:pt x="14477" y="23098"/>
                                  </a:cubicBezTo>
                                  <a:cubicBezTo>
                                    <a:pt x="14477" y="28936"/>
                                    <a:pt x="17779" y="33886"/>
                                    <a:pt x="24001" y="33886"/>
                                  </a:cubicBezTo>
                                  <a:cubicBezTo>
                                    <a:pt x="30223" y="33886"/>
                                    <a:pt x="33652" y="29063"/>
                                    <a:pt x="33652" y="23098"/>
                                  </a:cubicBezTo>
                                  <a:moveTo>
                                    <a:pt x="0" y="23098"/>
                                  </a:moveTo>
                                  <a:cubicBezTo>
                                    <a:pt x="0" y="10661"/>
                                    <a:pt x="9016" y="0"/>
                                    <a:pt x="24001" y="0"/>
                                  </a:cubicBezTo>
                                  <a:cubicBezTo>
                                    <a:pt x="38985" y="0"/>
                                    <a:pt x="48128" y="10661"/>
                                    <a:pt x="48128" y="23098"/>
                                  </a:cubicBezTo>
                                  <a:cubicBezTo>
                                    <a:pt x="48128" y="35536"/>
                                    <a:pt x="39240" y="46323"/>
                                    <a:pt x="24001" y="46323"/>
                                  </a:cubicBezTo>
                                  <a:cubicBezTo>
                                    <a:pt x="8762" y="46323"/>
                                    <a:pt x="0" y="35536"/>
                                    <a:pt x="0" y="23098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9042969" name="Freeform: Shape 79042969">
                            <a:extLst>
                              <a:ext uri="{FF2B5EF4-FFF2-40B4-BE49-F238E27FC236}">
                                <a16:creationId xmlns:a16="http://schemas.microsoft.com/office/drawing/2014/main" id="{BE5E8B19-BB6E-5167-5A24-989E910B5075}"/>
                              </a:ext>
                            </a:extLst>
                          </wps:cNvPr>
                          <wps:cNvSpPr/>
                          <wps:spPr>
                            <a:xfrm>
                              <a:off x="6795166" y="252034"/>
                              <a:ext cx="43938" cy="45180"/>
                            </a:xfrm>
                            <a:custGeom>
                              <a:avLst/>
                              <a:gdLst>
                                <a:gd name="csX0" fmla="*/ 29970 w 43938"/>
                                <a:gd name="csY0" fmla="*/ 19671 h 45180"/>
                                <a:gd name="csX1" fmla="*/ 22731 w 43938"/>
                                <a:gd name="csY1" fmla="*/ 12437 h 45180"/>
                                <a:gd name="csX2" fmla="*/ 14096 w 43938"/>
                                <a:gd name="csY2" fmla="*/ 16752 h 45180"/>
                                <a:gd name="csX3" fmla="*/ 14096 w 43938"/>
                                <a:gd name="csY3" fmla="*/ 45181 h 45180"/>
                                <a:gd name="csX4" fmla="*/ 0 w 43938"/>
                                <a:gd name="csY4" fmla="*/ 45181 h 45180"/>
                                <a:gd name="csX5" fmla="*/ 0 w 43938"/>
                                <a:gd name="csY5" fmla="*/ 1142 h 45180"/>
                                <a:gd name="csX6" fmla="*/ 14096 w 43938"/>
                                <a:gd name="csY6" fmla="*/ 1142 h 45180"/>
                                <a:gd name="csX7" fmla="*/ 14096 w 43938"/>
                                <a:gd name="csY7" fmla="*/ 6473 h 45180"/>
                                <a:gd name="csX8" fmla="*/ 29334 w 43938"/>
                                <a:gd name="csY8" fmla="*/ 0 h 45180"/>
                                <a:gd name="csX9" fmla="*/ 43938 w 43938"/>
                                <a:gd name="csY9" fmla="*/ 13960 h 45180"/>
                                <a:gd name="csX10" fmla="*/ 43938 w 43938"/>
                                <a:gd name="csY10" fmla="*/ 45181 h 45180"/>
                                <a:gd name="csX11" fmla="*/ 29843 w 43938"/>
                                <a:gd name="csY11" fmla="*/ 45181 h 45180"/>
                                <a:gd name="csX12" fmla="*/ 29843 w 43938"/>
                                <a:gd name="csY12" fmla="*/ 19798 h 4518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43938" h="45180">
                                  <a:moveTo>
                                    <a:pt x="29970" y="19671"/>
                                  </a:moveTo>
                                  <a:cubicBezTo>
                                    <a:pt x="29970" y="14341"/>
                                    <a:pt x="27176" y="12437"/>
                                    <a:pt x="22731" y="12437"/>
                                  </a:cubicBezTo>
                                  <a:cubicBezTo>
                                    <a:pt x="18286" y="12437"/>
                                    <a:pt x="15746" y="14722"/>
                                    <a:pt x="14096" y="16752"/>
                                  </a:cubicBezTo>
                                  <a:lnTo>
                                    <a:pt x="14096" y="45181"/>
                                  </a:lnTo>
                                  <a:lnTo>
                                    <a:pt x="0" y="45181"/>
                                  </a:lnTo>
                                  <a:lnTo>
                                    <a:pt x="0" y="1142"/>
                                  </a:lnTo>
                                  <a:lnTo>
                                    <a:pt x="14096" y="1142"/>
                                  </a:lnTo>
                                  <a:lnTo>
                                    <a:pt x="14096" y="6473"/>
                                  </a:lnTo>
                                  <a:cubicBezTo>
                                    <a:pt x="16763" y="3427"/>
                                    <a:pt x="21969" y="0"/>
                                    <a:pt x="29334" y="0"/>
                                  </a:cubicBezTo>
                                  <a:cubicBezTo>
                                    <a:pt x="39367" y="0"/>
                                    <a:pt x="43938" y="5838"/>
                                    <a:pt x="43938" y="13960"/>
                                  </a:cubicBezTo>
                                  <a:lnTo>
                                    <a:pt x="43938" y="45181"/>
                                  </a:lnTo>
                                  <a:lnTo>
                                    <a:pt x="29843" y="45181"/>
                                  </a:lnTo>
                                  <a:lnTo>
                                    <a:pt x="29843" y="197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54615489" name="Freeform: Shape 1754615489">
                            <a:extLst>
                              <a:ext uri="{FF2B5EF4-FFF2-40B4-BE49-F238E27FC236}">
                                <a16:creationId xmlns:a16="http://schemas.microsoft.com/office/drawing/2014/main" id="{7B888ECD-25FA-4EED-CB7A-CE30BB965FDA}"/>
                              </a:ext>
                            </a:extLst>
                          </wps:cNvPr>
                          <wps:cNvSpPr/>
                          <wps:spPr>
                            <a:xfrm>
                              <a:off x="6289881" y="319171"/>
                              <a:ext cx="45080" cy="60791"/>
                            </a:xfrm>
                            <a:custGeom>
                              <a:avLst/>
                              <a:gdLst>
                                <a:gd name="csX0" fmla="*/ 24382 w 45080"/>
                                <a:gd name="csY0" fmla="*/ 7996 h 60791"/>
                                <a:gd name="csX1" fmla="*/ 9016 w 45080"/>
                                <a:gd name="csY1" fmla="*/ 7996 h 60791"/>
                                <a:gd name="csX2" fmla="*/ 9016 w 45080"/>
                                <a:gd name="csY2" fmla="*/ 29317 h 60791"/>
                                <a:gd name="csX3" fmla="*/ 24382 w 45080"/>
                                <a:gd name="csY3" fmla="*/ 29317 h 60791"/>
                                <a:gd name="csX4" fmla="*/ 35557 w 45080"/>
                                <a:gd name="csY4" fmla="*/ 18656 h 60791"/>
                                <a:gd name="csX5" fmla="*/ 24382 w 45080"/>
                                <a:gd name="csY5" fmla="*/ 7996 h 60791"/>
                                <a:gd name="csX6" fmla="*/ 0 w 45080"/>
                                <a:gd name="csY6" fmla="*/ 0 h 60791"/>
                                <a:gd name="csX7" fmla="*/ 25651 w 45080"/>
                                <a:gd name="csY7" fmla="*/ 0 h 60791"/>
                                <a:gd name="csX8" fmla="*/ 45081 w 45080"/>
                                <a:gd name="csY8" fmla="*/ 18656 h 60791"/>
                                <a:gd name="csX9" fmla="*/ 25651 w 45080"/>
                                <a:gd name="csY9" fmla="*/ 37312 h 60791"/>
                                <a:gd name="csX10" fmla="*/ 9143 w 45080"/>
                                <a:gd name="csY10" fmla="*/ 37312 h 60791"/>
                                <a:gd name="csX11" fmla="*/ 9143 w 45080"/>
                                <a:gd name="csY11" fmla="*/ 60791 h 60791"/>
                                <a:gd name="csX12" fmla="*/ 0 w 45080"/>
                                <a:gd name="csY12" fmla="*/ 60791 h 60791"/>
                                <a:gd name="csX13" fmla="*/ 0 w 45080"/>
                                <a:gd name="csY13" fmla="*/ 0 h 6079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45080" h="60791">
                                  <a:moveTo>
                                    <a:pt x="24382" y="7996"/>
                                  </a:moveTo>
                                  <a:lnTo>
                                    <a:pt x="9016" y="7996"/>
                                  </a:lnTo>
                                  <a:lnTo>
                                    <a:pt x="9016" y="29317"/>
                                  </a:lnTo>
                                  <a:lnTo>
                                    <a:pt x="24382" y="29317"/>
                                  </a:lnTo>
                                  <a:cubicBezTo>
                                    <a:pt x="30985" y="29317"/>
                                    <a:pt x="35557" y="25002"/>
                                    <a:pt x="35557" y="18656"/>
                                  </a:cubicBezTo>
                                  <a:cubicBezTo>
                                    <a:pt x="35557" y="12311"/>
                                    <a:pt x="30858" y="7996"/>
                                    <a:pt x="24382" y="7996"/>
                                  </a:cubicBezTo>
                                  <a:moveTo>
                                    <a:pt x="0" y="0"/>
                                  </a:moveTo>
                                  <a:lnTo>
                                    <a:pt x="25651" y="0"/>
                                  </a:lnTo>
                                  <a:cubicBezTo>
                                    <a:pt x="38096" y="0"/>
                                    <a:pt x="45081" y="8630"/>
                                    <a:pt x="45081" y="18656"/>
                                  </a:cubicBezTo>
                                  <a:cubicBezTo>
                                    <a:pt x="45081" y="28682"/>
                                    <a:pt x="38096" y="37312"/>
                                    <a:pt x="25651" y="37312"/>
                                  </a:cubicBezTo>
                                  <a:lnTo>
                                    <a:pt x="9143" y="37312"/>
                                  </a:lnTo>
                                  <a:lnTo>
                                    <a:pt x="9143" y="60791"/>
                                  </a:lnTo>
                                  <a:lnTo>
                                    <a:pt x="0" y="6079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85339256" name="Freeform: Shape 1185339256">
                            <a:extLst>
                              <a:ext uri="{FF2B5EF4-FFF2-40B4-BE49-F238E27FC236}">
                                <a16:creationId xmlns:a16="http://schemas.microsoft.com/office/drawing/2014/main" id="{EBB3EDD1-193A-5BB5-9131-E9180A28C486}"/>
                              </a:ext>
                            </a:extLst>
                          </wps:cNvPr>
                          <wps:cNvSpPr/>
                          <wps:spPr>
                            <a:xfrm>
                              <a:off x="6341565" y="334908"/>
                              <a:ext cx="22730" cy="44927"/>
                            </a:xfrm>
                            <a:custGeom>
                              <a:avLst/>
                              <a:gdLst>
                                <a:gd name="csX0" fmla="*/ 0 w 22730"/>
                                <a:gd name="csY0" fmla="*/ 1015 h 44927"/>
                                <a:gd name="csX1" fmla="*/ 8254 w 22730"/>
                                <a:gd name="csY1" fmla="*/ 1015 h 44927"/>
                                <a:gd name="csX2" fmla="*/ 8254 w 22730"/>
                                <a:gd name="csY2" fmla="*/ 7742 h 44927"/>
                                <a:gd name="csX3" fmla="*/ 22731 w 22730"/>
                                <a:gd name="csY3" fmla="*/ 0 h 44927"/>
                                <a:gd name="csX4" fmla="*/ 22731 w 22730"/>
                                <a:gd name="csY4" fmla="*/ 8249 h 44927"/>
                                <a:gd name="csX5" fmla="*/ 19937 w 22730"/>
                                <a:gd name="csY5" fmla="*/ 7996 h 44927"/>
                                <a:gd name="csX6" fmla="*/ 8381 w 22730"/>
                                <a:gd name="csY6" fmla="*/ 14341 h 44927"/>
                                <a:gd name="csX7" fmla="*/ 8381 w 22730"/>
                                <a:gd name="csY7" fmla="*/ 44927 h 44927"/>
                                <a:gd name="csX8" fmla="*/ 127 w 22730"/>
                                <a:gd name="csY8" fmla="*/ 44927 h 44927"/>
                                <a:gd name="csX9" fmla="*/ 127 w 22730"/>
                                <a:gd name="csY9" fmla="*/ 888 h 4492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22730" h="44927">
                                  <a:moveTo>
                                    <a:pt x="0" y="1015"/>
                                  </a:moveTo>
                                  <a:lnTo>
                                    <a:pt x="8254" y="1015"/>
                                  </a:lnTo>
                                  <a:lnTo>
                                    <a:pt x="8254" y="7742"/>
                                  </a:lnTo>
                                  <a:cubicBezTo>
                                    <a:pt x="11683" y="3300"/>
                                    <a:pt x="16889" y="0"/>
                                    <a:pt x="22731" y="0"/>
                                  </a:cubicBezTo>
                                  <a:lnTo>
                                    <a:pt x="22731" y="8249"/>
                                  </a:lnTo>
                                  <a:cubicBezTo>
                                    <a:pt x="21842" y="8122"/>
                                    <a:pt x="20953" y="7996"/>
                                    <a:pt x="19937" y="7996"/>
                                  </a:cubicBezTo>
                                  <a:cubicBezTo>
                                    <a:pt x="15874" y="7996"/>
                                    <a:pt x="10286" y="11041"/>
                                    <a:pt x="8381" y="14341"/>
                                  </a:cubicBezTo>
                                  <a:lnTo>
                                    <a:pt x="8381" y="44927"/>
                                  </a:lnTo>
                                  <a:lnTo>
                                    <a:pt x="127" y="44927"/>
                                  </a:lnTo>
                                  <a:lnTo>
                                    <a:pt x="127" y="8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49755015" name="Freeform: Shape 249755015">
                            <a:extLst>
                              <a:ext uri="{FF2B5EF4-FFF2-40B4-BE49-F238E27FC236}">
                                <a16:creationId xmlns:a16="http://schemas.microsoft.com/office/drawing/2014/main" id="{4E27B8AF-C285-D4B9-ED69-E84E4ACD4593}"/>
                              </a:ext>
                            </a:extLst>
                          </wps:cNvPr>
                          <wps:cNvSpPr/>
                          <wps:spPr>
                            <a:xfrm>
                              <a:off x="6367343" y="334781"/>
                              <a:ext cx="44445" cy="46323"/>
                            </a:xfrm>
                            <a:custGeom>
                              <a:avLst/>
                              <a:gdLst>
                                <a:gd name="csX0" fmla="*/ 35937 w 44445"/>
                                <a:gd name="csY0" fmla="*/ 23098 h 46323"/>
                                <a:gd name="csX1" fmla="*/ 22223 w 44445"/>
                                <a:gd name="csY1" fmla="*/ 7361 h 46323"/>
                                <a:gd name="csX2" fmla="*/ 8508 w 44445"/>
                                <a:gd name="csY2" fmla="*/ 23098 h 46323"/>
                                <a:gd name="csX3" fmla="*/ 22223 w 44445"/>
                                <a:gd name="csY3" fmla="*/ 38962 h 46323"/>
                                <a:gd name="csX4" fmla="*/ 35937 w 44445"/>
                                <a:gd name="csY4" fmla="*/ 23098 h 46323"/>
                                <a:gd name="csX5" fmla="*/ 0 w 44445"/>
                                <a:gd name="csY5" fmla="*/ 23098 h 46323"/>
                                <a:gd name="csX6" fmla="*/ 22223 w 44445"/>
                                <a:gd name="csY6" fmla="*/ 0 h 46323"/>
                                <a:gd name="csX7" fmla="*/ 44446 w 44445"/>
                                <a:gd name="csY7" fmla="*/ 23098 h 46323"/>
                                <a:gd name="csX8" fmla="*/ 22223 w 44445"/>
                                <a:gd name="csY8" fmla="*/ 46323 h 46323"/>
                                <a:gd name="csX9" fmla="*/ 0 w 44445"/>
                                <a:gd name="csY9" fmla="*/ 23098 h 4632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44445" h="46323">
                                  <a:moveTo>
                                    <a:pt x="35937" y="23098"/>
                                  </a:moveTo>
                                  <a:cubicBezTo>
                                    <a:pt x="35937" y="14849"/>
                                    <a:pt x="31112" y="7361"/>
                                    <a:pt x="22223" y="7361"/>
                                  </a:cubicBezTo>
                                  <a:cubicBezTo>
                                    <a:pt x="13334" y="7361"/>
                                    <a:pt x="8508" y="14849"/>
                                    <a:pt x="8508" y="23098"/>
                                  </a:cubicBezTo>
                                  <a:cubicBezTo>
                                    <a:pt x="8508" y="31347"/>
                                    <a:pt x="13461" y="38962"/>
                                    <a:pt x="22223" y="38962"/>
                                  </a:cubicBezTo>
                                  <a:cubicBezTo>
                                    <a:pt x="30985" y="38962"/>
                                    <a:pt x="35937" y="31474"/>
                                    <a:pt x="35937" y="23098"/>
                                  </a:cubicBezTo>
                                  <a:moveTo>
                                    <a:pt x="0" y="23098"/>
                                  </a:moveTo>
                                  <a:cubicBezTo>
                                    <a:pt x="0" y="10407"/>
                                    <a:pt x="8508" y="0"/>
                                    <a:pt x="22223" y="0"/>
                                  </a:cubicBezTo>
                                  <a:cubicBezTo>
                                    <a:pt x="35937" y="0"/>
                                    <a:pt x="44446" y="10407"/>
                                    <a:pt x="44446" y="23098"/>
                                  </a:cubicBezTo>
                                  <a:cubicBezTo>
                                    <a:pt x="44446" y="35789"/>
                                    <a:pt x="35937" y="46323"/>
                                    <a:pt x="22223" y="46323"/>
                                  </a:cubicBezTo>
                                  <a:cubicBezTo>
                                    <a:pt x="8508" y="46323"/>
                                    <a:pt x="0" y="35916"/>
                                    <a:pt x="0" y="23098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44939446" name="Freeform: Shape 2144939446">
                            <a:extLst>
                              <a:ext uri="{FF2B5EF4-FFF2-40B4-BE49-F238E27FC236}">
                                <a16:creationId xmlns:a16="http://schemas.microsoft.com/office/drawing/2014/main" id="{51FE9A13-59EF-C1BE-C1A3-9D3AC90D0F48}"/>
                              </a:ext>
                            </a:extLst>
                          </wps:cNvPr>
                          <wps:cNvSpPr/>
                          <wps:spPr>
                            <a:xfrm>
                              <a:off x="6417504" y="334781"/>
                              <a:ext cx="42287" cy="62948"/>
                            </a:xfrm>
                            <a:custGeom>
                              <a:avLst/>
                              <a:gdLst>
                                <a:gd name="csX0" fmla="*/ 34033 w 42287"/>
                                <a:gd name="csY0" fmla="*/ 13833 h 62948"/>
                                <a:gd name="csX1" fmla="*/ 21842 w 42287"/>
                                <a:gd name="csY1" fmla="*/ 7361 h 62948"/>
                                <a:gd name="csX2" fmla="*/ 8508 w 42287"/>
                                <a:gd name="csY2" fmla="*/ 22717 h 62948"/>
                                <a:gd name="csX3" fmla="*/ 21842 w 42287"/>
                                <a:gd name="csY3" fmla="*/ 38201 h 62948"/>
                                <a:gd name="csX4" fmla="*/ 34033 w 42287"/>
                                <a:gd name="csY4" fmla="*/ 31601 h 62948"/>
                                <a:gd name="csX5" fmla="*/ 34033 w 42287"/>
                                <a:gd name="csY5" fmla="*/ 13707 h 62948"/>
                                <a:gd name="csX6" fmla="*/ 6223 w 42287"/>
                                <a:gd name="csY6" fmla="*/ 50384 h 62948"/>
                                <a:gd name="csX7" fmla="*/ 20318 w 42287"/>
                                <a:gd name="csY7" fmla="*/ 56222 h 62948"/>
                                <a:gd name="csX8" fmla="*/ 34033 w 42287"/>
                                <a:gd name="csY8" fmla="*/ 43658 h 62948"/>
                                <a:gd name="csX9" fmla="*/ 34033 w 42287"/>
                                <a:gd name="csY9" fmla="*/ 37947 h 62948"/>
                                <a:gd name="csX10" fmla="*/ 19556 w 42287"/>
                                <a:gd name="csY10" fmla="*/ 45562 h 62948"/>
                                <a:gd name="csX11" fmla="*/ 0 w 42287"/>
                                <a:gd name="csY11" fmla="*/ 22717 h 62948"/>
                                <a:gd name="csX12" fmla="*/ 19556 w 42287"/>
                                <a:gd name="csY12" fmla="*/ 0 h 62948"/>
                                <a:gd name="csX13" fmla="*/ 34033 w 42287"/>
                                <a:gd name="csY13" fmla="*/ 7488 h 62948"/>
                                <a:gd name="csX14" fmla="*/ 34033 w 42287"/>
                                <a:gd name="csY14" fmla="*/ 1142 h 62948"/>
                                <a:gd name="csX15" fmla="*/ 42287 w 42287"/>
                                <a:gd name="csY15" fmla="*/ 1142 h 62948"/>
                                <a:gd name="csX16" fmla="*/ 42287 w 42287"/>
                                <a:gd name="csY16" fmla="*/ 43404 h 62948"/>
                                <a:gd name="csX17" fmla="*/ 20445 w 42287"/>
                                <a:gd name="csY17" fmla="*/ 62949 h 62948"/>
                                <a:gd name="csX18" fmla="*/ 2413 w 42287"/>
                                <a:gd name="csY18" fmla="*/ 56349 h 62948"/>
                                <a:gd name="csX19" fmla="*/ 6349 w 42287"/>
                                <a:gd name="csY19" fmla="*/ 50384 h 6294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42287" h="62948">
                                  <a:moveTo>
                                    <a:pt x="34033" y="13833"/>
                                  </a:moveTo>
                                  <a:cubicBezTo>
                                    <a:pt x="31747" y="10280"/>
                                    <a:pt x="26795" y="7361"/>
                                    <a:pt x="21842" y="7361"/>
                                  </a:cubicBezTo>
                                  <a:cubicBezTo>
                                    <a:pt x="13588" y="7361"/>
                                    <a:pt x="8508" y="13707"/>
                                    <a:pt x="8508" y="22717"/>
                                  </a:cubicBezTo>
                                  <a:cubicBezTo>
                                    <a:pt x="8508" y="31728"/>
                                    <a:pt x="13588" y="38201"/>
                                    <a:pt x="21842" y="38201"/>
                                  </a:cubicBezTo>
                                  <a:cubicBezTo>
                                    <a:pt x="26795" y="38201"/>
                                    <a:pt x="31747" y="35155"/>
                                    <a:pt x="34033" y="31601"/>
                                  </a:cubicBezTo>
                                  <a:lnTo>
                                    <a:pt x="34033" y="13707"/>
                                  </a:lnTo>
                                  <a:close/>
                                  <a:moveTo>
                                    <a:pt x="6223" y="50384"/>
                                  </a:moveTo>
                                  <a:cubicBezTo>
                                    <a:pt x="9905" y="54573"/>
                                    <a:pt x="14350" y="56222"/>
                                    <a:pt x="20318" y="56222"/>
                                  </a:cubicBezTo>
                                  <a:cubicBezTo>
                                    <a:pt x="27176" y="56222"/>
                                    <a:pt x="34033" y="52923"/>
                                    <a:pt x="34033" y="43658"/>
                                  </a:cubicBezTo>
                                  <a:lnTo>
                                    <a:pt x="34033" y="37947"/>
                                  </a:lnTo>
                                  <a:cubicBezTo>
                                    <a:pt x="30604" y="42262"/>
                                    <a:pt x="25398" y="45562"/>
                                    <a:pt x="19556" y="45562"/>
                                  </a:cubicBezTo>
                                  <a:cubicBezTo>
                                    <a:pt x="8127" y="45562"/>
                                    <a:pt x="0" y="37185"/>
                                    <a:pt x="0" y="22717"/>
                                  </a:cubicBezTo>
                                  <a:cubicBezTo>
                                    <a:pt x="0" y="8249"/>
                                    <a:pt x="8255" y="0"/>
                                    <a:pt x="19556" y="0"/>
                                  </a:cubicBezTo>
                                  <a:cubicBezTo>
                                    <a:pt x="25271" y="0"/>
                                    <a:pt x="30477" y="2792"/>
                                    <a:pt x="34033" y="7488"/>
                                  </a:cubicBezTo>
                                  <a:lnTo>
                                    <a:pt x="34033" y="1142"/>
                                  </a:lnTo>
                                  <a:lnTo>
                                    <a:pt x="42287" y="1142"/>
                                  </a:lnTo>
                                  <a:lnTo>
                                    <a:pt x="42287" y="43404"/>
                                  </a:lnTo>
                                  <a:cubicBezTo>
                                    <a:pt x="42287" y="58507"/>
                                    <a:pt x="31239" y="62949"/>
                                    <a:pt x="20445" y="62949"/>
                                  </a:cubicBezTo>
                                  <a:cubicBezTo>
                                    <a:pt x="13080" y="62949"/>
                                    <a:pt x="7619" y="61426"/>
                                    <a:pt x="2413" y="56349"/>
                                  </a:cubicBezTo>
                                  <a:lnTo>
                                    <a:pt x="6349" y="503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93093490" name="Freeform: Shape 893093490">
                            <a:extLst>
                              <a:ext uri="{FF2B5EF4-FFF2-40B4-BE49-F238E27FC236}">
                                <a16:creationId xmlns:a16="http://schemas.microsoft.com/office/drawing/2014/main" id="{82146D32-8AE7-9706-414E-6B0C55A96D90}"/>
                              </a:ext>
                            </a:extLst>
                          </wps:cNvPr>
                          <wps:cNvSpPr/>
                          <wps:spPr>
                            <a:xfrm>
                              <a:off x="6469950" y="334908"/>
                              <a:ext cx="22730" cy="44927"/>
                            </a:xfrm>
                            <a:custGeom>
                              <a:avLst/>
                              <a:gdLst>
                                <a:gd name="csX0" fmla="*/ 0 w 22730"/>
                                <a:gd name="csY0" fmla="*/ 1015 h 44927"/>
                                <a:gd name="csX1" fmla="*/ 8254 w 22730"/>
                                <a:gd name="csY1" fmla="*/ 1015 h 44927"/>
                                <a:gd name="csX2" fmla="*/ 8254 w 22730"/>
                                <a:gd name="csY2" fmla="*/ 7742 h 44927"/>
                                <a:gd name="csX3" fmla="*/ 22731 w 22730"/>
                                <a:gd name="csY3" fmla="*/ 0 h 44927"/>
                                <a:gd name="csX4" fmla="*/ 22731 w 22730"/>
                                <a:gd name="csY4" fmla="*/ 8249 h 44927"/>
                                <a:gd name="csX5" fmla="*/ 19937 w 22730"/>
                                <a:gd name="csY5" fmla="*/ 7996 h 44927"/>
                                <a:gd name="csX6" fmla="*/ 8381 w 22730"/>
                                <a:gd name="csY6" fmla="*/ 14341 h 44927"/>
                                <a:gd name="csX7" fmla="*/ 8381 w 22730"/>
                                <a:gd name="csY7" fmla="*/ 44927 h 44927"/>
                                <a:gd name="csX8" fmla="*/ 127 w 22730"/>
                                <a:gd name="csY8" fmla="*/ 44927 h 44927"/>
                                <a:gd name="csX9" fmla="*/ 127 w 22730"/>
                                <a:gd name="csY9" fmla="*/ 888 h 4492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22730" h="44927">
                                  <a:moveTo>
                                    <a:pt x="0" y="1015"/>
                                  </a:moveTo>
                                  <a:lnTo>
                                    <a:pt x="8254" y="1015"/>
                                  </a:lnTo>
                                  <a:lnTo>
                                    <a:pt x="8254" y="7742"/>
                                  </a:lnTo>
                                  <a:cubicBezTo>
                                    <a:pt x="11683" y="3300"/>
                                    <a:pt x="16890" y="0"/>
                                    <a:pt x="22731" y="0"/>
                                  </a:cubicBezTo>
                                  <a:lnTo>
                                    <a:pt x="22731" y="8249"/>
                                  </a:lnTo>
                                  <a:cubicBezTo>
                                    <a:pt x="21842" y="8122"/>
                                    <a:pt x="20953" y="7996"/>
                                    <a:pt x="19937" y="7996"/>
                                  </a:cubicBezTo>
                                  <a:cubicBezTo>
                                    <a:pt x="15874" y="7996"/>
                                    <a:pt x="10286" y="11041"/>
                                    <a:pt x="8381" y="14341"/>
                                  </a:cubicBezTo>
                                  <a:lnTo>
                                    <a:pt x="8381" y="44927"/>
                                  </a:lnTo>
                                  <a:lnTo>
                                    <a:pt x="127" y="44927"/>
                                  </a:lnTo>
                                  <a:lnTo>
                                    <a:pt x="127" y="8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7578384" name="Freeform: Shape 157578384">
                            <a:extLst>
                              <a:ext uri="{FF2B5EF4-FFF2-40B4-BE49-F238E27FC236}">
                                <a16:creationId xmlns:a16="http://schemas.microsoft.com/office/drawing/2014/main" id="{9E8EE931-FF80-98D3-4016-E626FA0833A5}"/>
                              </a:ext>
                            </a:extLst>
                          </wps:cNvPr>
                          <wps:cNvSpPr/>
                          <wps:spPr>
                            <a:xfrm>
                              <a:off x="6496617" y="334908"/>
                              <a:ext cx="37969" cy="46196"/>
                            </a:xfrm>
                            <a:custGeom>
                              <a:avLst/>
                              <a:gdLst>
                                <a:gd name="csX0" fmla="*/ 29842 w 37969"/>
                                <a:gd name="csY0" fmla="*/ 27921 h 46196"/>
                                <a:gd name="csX1" fmla="*/ 18540 w 37969"/>
                                <a:gd name="csY1" fmla="*/ 22844 h 46196"/>
                                <a:gd name="csX2" fmla="*/ 8381 w 37969"/>
                                <a:gd name="csY2" fmla="*/ 31601 h 46196"/>
                                <a:gd name="csX3" fmla="*/ 18540 w 37969"/>
                                <a:gd name="csY3" fmla="*/ 40358 h 46196"/>
                                <a:gd name="csX4" fmla="*/ 29842 w 37969"/>
                                <a:gd name="csY4" fmla="*/ 35282 h 46196"/>
                                <a:gd name="csX5" fmla="*/ 29842 w 37969"/>
                                <a:gd name="csY5" fmla="*/ 27794 h 46196"/>
                                <a:gd name="csX6" fmla="*/ 29842 w 37969"/>
                                <a:gd name="csY6" fmla="*/ 40231 h 46196"/>
                                <a:gd name="csX7" fmla="*/ 15365 w 37969"/>
                                <a:gd name="csY7" fmla="*/ 46196 h 46196"/>
                                <a:gd name="csX8" fmla="*/ 0 w 37969"/>
                                <a:gd name="csY8" fmla="*/ 31601 h 46196"/>
                                <a:gd name="csX9" fmla="*/ 15365 w 37969"/>
                                <a:gd name="csY9" fmla="*/ 17133 h 46196"/>
                                <a:gd name="csX10" fmla="*/ 29842 w 37969"/>
                                <a:gd name="csY10" fmla="*/ 22971 h 46196"/>
                                <a:gd name="csX11" fmla="*/ 29842 w 37969"/>
                                <a:gd name="csY11" fmla="*/ 15737 h 46196"/>
                                <a:gd name="csX12" fmla="*/ 19048 w 37969"/>
                                <a:gd name="csY12" fmla="*/ 6980 h 46196"/>
                                <a:gd name="csX13" fmla="*/ 5841 w 37969"/>
                                <a:gd name="csY13" fmla="*/ 12818 h 46196"/>
                                <a:gd name="csX14" fmla="*/ 2286 w 37969"/>
                                <a:gd name="csY14" fmla="*/ 7234 h 46196"/>
                                <a:gd name="csX15" fmla="*/ 20318 w 37969"/>
                                <a:gd name="csY15" fmla="*/ 0 h 46196"/>
                                <a:gd name="csX16" fmla="*/ 37970 w 37969"/>
                                <a:gd name="csY16" fmla="*/ 15356 h 46196"/>
                                <a:gd name="csX17" fmla="*/ 37970 w 37969"/>
                                <a:gd name="csY17" fmla="*/ 45054 h 46196"/>
                                <a:gd name="csX18" fmla="*/ 29715 w 37969"/>
                                <a:gd name="csY18" fmla="*/ 45054 h 46196"/>
                                <a:gd name="csX19" fmla="*/ 29715 w 37969"/>
                                <a:gd name="csY19" fmla="*/ 40231 h 4619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37969" h="46196">
                                  <a:moveTo>
                                    <a:pt x="29842" y="27921"/>
                                  </a:moveTo>
                                  <a:cubicBezTo>
                                    <a:pt x="27430" y="24621"/>
                                    <a:pt x="23112" y="22844"/>
                                    <a:pt x="18540" y="22844"/>
                                  </a:cubicBezTo>
                                  <a:cubicBezTo>
                                    <a:pt x="12572" y="22844"/>
                                    <a:pt x="8381" y="26398"/>
                                    <a:pt x="8381" y="31601"/>
                                  </a:cubicBezTo>
                                  <a:cubicBezTo>
                                    <a:pt x="8381" y="36805"/>
                                    <a:pt x="12572" y="40358"/>
                                    <a:pt x="18540" y="40358"/>
                                  </a:cubicBezTo>
                                  <a:cubicBezTo>
                                    <a:pt x="23112" y="40358"/>
                                    <a:pt x="27430" y="38582"/>
                                    <a:pt x="29842" y="35282"/>
                                  </a:cubicBezTo>
                                  <a:lnTo>
                                    <a:pt x="29842" y="27794"/>
                                  </a:lnTo>
                                  <a:close/>
                                  <a:moveTo>
                                    <a:pt x="29842" y="40231"/>
                                  </a:moveTo>
                                  <a:cubicBezTo>
                                    <a:pt x="26413" y="44039"/>
                                    <a:pt x="21334" y="46196"/>
                                    <a:pt x="15365" y="46196"/>
                                  </a:cubicBezTo>
                                  <a:cubicBezTo>
                                    <a:pt x="8000" y="46196"/>
                                    <a:pt x="0" y="41247"/>
                                    <a:pt x="0" y="31601"/>
                                  </a:cubicBezTo>
                                  <a:cubicBezTo>
                                    <a:pt x="0" y="21956"/>
                                    <a:pt x="7874" y="17133"/>
                                    <a:pt x="15365" y="17133"/>
                                  </a:cubicBezTo>
                                  <a:cubicBezTo>
                                    <a:pt x="21334" y="17133"/>
                                    <a:pt x="26413" y="19037"/>
                                    <a:pt x="29842" y="22971"/>
                                  </a:cubicBezTo>
                                  <a:lnTo>
                                    <a:pt x="29842" y="15737"/>
                                  </a:lnTo>
                                  <a:cubicBezTo>
                                    <a:pt x="29842" y="10280"/>
                                    <a:pt x="25397" y="6980"/>
                                    <a:pt x="19048" y="6980"/>
                                  </a:cubicBezTo>
                                  <a:cubicBezTo>
                                    <a:pt x="14096" y="6980"/>
                                    <a:pt x="9778" y="8884"/>
                                    <a:pt x="5841" y="12818"/>
                                  </a:cubicBezTo>
                                  <a:lnTo>
                                    <a:pt x="2286" y="7234"/>
                                  </a:lnTo>
                                  <a:cubicBezTo>
                                    <a:pt x="7238" y="2411"/>
                                    <a:pt x="13207" y="0"/>
                                    <a:pt x="20318" y="0"/>
                                  </a:cubicBezTo>
                                  <a:cubicBezTo>
                                    <a:pt x="29842" y="0"/>
                                    <a:pt x="37970" y="4188"/>
                                    <a:pt x="37970" y="15356"/>
                                  </a:cubicBezTo>
                                  <a:lnTo>
                                    <a:pt x="37970" y="45054"/>
                                  </a:lnTo>
                                  <a:lnTo>
                                    <a:pt x="29715" y="45054"/>
                                  </a:lnTo>
                                  <a:lnTo>
                                    <a:pt x="29715" y="40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44182430" name="Freeform: Shape 1944182430">
                            <a:extLst>
                              <a:ext uri="{FF2B5EF4-FFF2-40B4-BE49-F238E27FC236}">
                                <a16:creationId xmlns:a16="http://schemas.microsoft.com/office/drawing/2014/main" id="{2A497326-F776-0681-8759-3053C6CCC685}"/>
                              </a:ext>
                            </a:extLst>
                          </wps:cNvPr>
                          <wps:cNvSpPr/>
                          <wps:spPr>
                            <a:xfrm>
                              <a:off x="6544492" y="334655"/>
                              <a:ext cx="61843" cy="45180"/>
                            </a:xfrm>
                            <a:custGeom>
                              <a:avLst/>
                              <a:gdLst>
                                <a:gd name="csX0" fmla="*/ 53589 w 61843"/>
                                <a:gd name="csY0" fmla="*/ 15864 h 45180"/>
                                <a:gd name="csX1" fmla="*/ 45970 w 61843"/>
                                <a:gd name="csY1" fmla="*/ 7361 h 45180"/>
                                <a:gd name="csX2" fmla="*/ 35049 w 61843"/>
                                <a:gd name="csY2" fmla="*/ 13580 h 45180"/>
                                <a:gd name="csX3" fmla="*/ 35049 w 61843"/>
                                <a:gd name="csY3" fmla="*/ 45181 h 45180"/>
                                <a:gd name="csX4" fmla="*/ 26794 w 61843"/>
                                <a:gd name="csY4" fmla="*/ 45181 h 45180"/>
                                <a:gd name="csX5" fmla="*/ 26794 w 61843"/>
                                <a:gd name="csY5" fmla="*/ 15864 h 45180"/>
                                <a:gd name="csX6" fmla="*/ 19048 w 61843"/>
                                <a:gd name="csY6" fmla="*/ 7361 h 45180"/>
                                <a:gd name="csX7" fmla="*/ 8255 w 61843"/>
                                <a:gd name="csY7" fmla="*/ 13707 h 45180"/>
                                <a:gd name="csX8" fmla="*/ 8255 w 61843"/>
                                <a:gd name="csY8" fmla="*/ 45181 h 45180"/>
                                <a:gd name="csX9" fmla="*/ 0 w 61843"/>
                                <a:gd name="csY9" fmla="*/ 45181 h 45180"/>
                                <a:gd name="csX10" fmla="*/ 0 w 61843"/>
                                <a:gd name="csY10" fmla="*/ 1142 h 45180"/>
                                <a:gd name="csX11" fmla="*/ 8255 w 61843"/>
                                <a:gd name="csY11" fmla="*/ 1142 h 45180"/>
                                <a:gd name="csX12" fmla="*/ 8255 w 61843"/>
                                <a:gd name="csY12" fmla="*/ 7361 h 45180"/>
                                <a:gd name="csX13" fmla="*/ 22477 w 61843"/>
                                <a:gd name="csY13" fmla="*/ 0 h 45180"/>
                                <a:gd name="csX14" fmla="*/ 34414 w 61843"/>
                                <a:gd name="csY14" fmla="*/ 8249 h 45180"/>
                                <a:gd name="csX15" fmla="*/ 49271 w 61843"/>
                                <a:gd name="csY15" fmla="*/ 0 h 45180"/>
                                <a:gd name="csX16" fmla="*/ 61843 w 61843"/>
                                <a:gd name="csY16" fmla="*/ 13326 h 45180"/>
                                <a:gd name="csX17" fmla="*/ 61843 w 61843"/>
                                <a:gd name="csY17" fmla="*/ 45181 h 45180"/>
                                <a:gd name="csX18" fmla="*/ 53589 w 61843"/>
                                <a:gd name="csY18" fmla="*/ 45181 h 45180"/>
                                <a:gd name="csX19" fmla="*/ 53589 w 61843"/>
                                <a:gd name="csY19" fmla="*/ 15864 h 4518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61843" h="45180">
                                  <a:moveTo>
                                    <a:pt x="53589" y="15864"/>
                                  </a:moveTo>
                                  <a:cubicBezTo>
                                    <a:pt x="53589" y="10788"/>
                                    <a:pt x="51304" y="7361"/>
                                    <a:pt x="45970" y="7361"/>
                                  </a:cubicBezTo>
                                  <a:cubicBezTo>
                                    <a:pt x="41525" y="7361"/>
                                    <a:pt x="37080" y="10407"/>
                                    <a:pt x="35049" y="13580"/>
                                  </a:cubicBezTo>
                                  <a:lnTo>
                                    <a:pt x="35049" y="45181"/>
                                  </a:lnTo>
                                  <a:lnTo>
                                    <a:pt x="26794" y="45181"/>
                                  </a:lnTo>
                                  <a:lnTo>
                                    <a:pt x="26794" y="15864"/>
                                  </a:lnTo>
                                  <a:cubicBezTo>
                                    <a:pt x="26794" y="10788"/>
                                    <a:pt x="24636" y="7361"/>
                                    <a:pt x="19048" y="7361"/>
                                  </a:cubicBezTo>
                                  <a:cubicBezTo>
                                    <a:pt x="14731" y="7361"/>
                                    <a:pt x="10540" y="10534"/>
                                    <a:pt x="8255" y="13707"/>
                                  </a:cubicBezTo>
                                  <a:lnTo>
                                    <a:pt x="8255" y="45181"/>
                                  </a:lnTo>
                                  <a:lnTo>
                                    <a:pt x="0" y="45181"/>
                                  </a:lnTo>
                                  <a:lnTo>
                                    <a:pt x="0" y="1142"/>
                                  </a:lnTo>
                                  <a:lnTo>
                                    <a:pt x="8255" y="1142"/>
                                  </a:lnTo>
                                  <a:lnTo>
                                    <a:pt x="8255" y="7361"/>
                                  </a:lnTo>
                                  <a:cubicBezTo>
                                    <a:pt x="10033" y="4569"/>
                                    <a:pt x="15874" y="0"/>
                                    <a:pt x="22477" y="0"/>
                                  </a:cubicBezTo>
                                  <a:cubicBezTo>
                                    <a:pt x="29081" y="0"/>
                                    <a:pt x="33017" y="3427"/>
                                    <a:pt x="34414" y="8249"/>
                                  </a:cubicBezTo>
                                  <a:cubicBezTo>
                                    <a:pt x="36954" y="4188"/>
                                    <a:pt x="42795" y="0"/>
                                    <a:pt x="49271" y="0"/>
                                  </a:cubicBezTo>
                                  <a:cubicBezTo>
                                    <a:pt x="57399" y="0"/>
                                    <a:pt x="61843" y="4442"/>
                                    <a:pt x="61843" y="13326"/>
                                  </a:cubicBezTo>
                                  <a:lnTo>
                                    <a:pt x="61843" y="45181"/>
                                  </a:lnTo>
                                  <a:lnTo>
                                    <a:pt x="53589" y="45181"/>
                                  </a:lnTo>
                                  <a:lnTo>
                                    <a:pt x="53589" y="158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639533148" name="Freeform: Shape 639533148">
                          <a:extLst>
                            <a:ext uri="{FF2B5EF4-FFF2-40B4-BE49-F238E27FC236}">
                              <a16:creationId xmlns:a16="http://schemas.microsoft.com/office/drawing/2014/main" id="{86D1F885-50E1-E9EC-9D75-9D0E0989FD1B}"/>
                            </a:ext>
                          </a:extLst>
                        </wps:cNvPr>
                        <wps:cNvSpPr/>
                        <wps:spPr>
                          <a:xfrm>
                            <a:off x="5994383" y="446325"/>
                            <a:ext cx="22349" cy="23350"/>
                          </a:xfrm>
                          <a:custGeom>
                            <a:avLst/>
                            <a:gdLst>
                              <a:gd name="csX0" fmla="*/ 6095 w 22349"/>
                              <a:gd name="csY0" fmla="*/ 15610 h 23351"/>
                              <a:gd name="csX1" fmla="*/ 16254 w 22349"/>
                              <a:gd name="csY1" fmla="*/ 15610 h 23351"/>
                              <a:gd name="csX2" fmla="*/ 11175 w 22349"/>
                              <a:gd name="csY2" fmla="*/ 2665 h 23351"/>
                              <a:gd name="csX3" fmla="*/ 6095 w 22349"/>
                              <a:gd name="csY3" fmla="*/ 15610 h 23351"/>
                              <a:gd name="csX4" fmla="*/ 17016 w 22349"/>
                              <a:gd name="csY4" fmla="*/ 18149 h 23351"/>
                              <a:gd name="csX5" fmla="*/ 5206 w 22349"/>
                              <a:gd name="csY5" fmla="*/ 18149 h 23351"/>
                              <a:gd name="csX6" fmla="*/ 3175 w 22349"/>
                              <a:gd name="csY6" fmla="*/ 23352 h 23351"/>
                              <a:gd name="csX7" fmla="*/ 0 w 22349"/>
                              <a:gd name="csY7" fmla="*/ 23352 h 23351"/>
                              <a:gd name="csX8" fmla="*/ 9397 w 22349"/>
                              <a:gd name="csY8" fmla="*/ 0 h 23351"/>
                              <a:gd name="csX9" fmla="*/ 12953 w 22349"/>
                              <a:gd name="csY9" fmla="*/ 0 h 23351"/>
                              <a:gd name="csX10" fmla="*/ 22350 w 22349"/>
                              <a:gd name="csY10" fmla="*/ 23352 h 23351"/>
                              <a:gd name="csX11" fmla="*/ 19175 w 22349"/>
                              <a:gd name="csY11" fmla="*/ 23352 h 23351"/>
                              <a:gd name="csX12" fmla="*/ 17143 w 22349"/>
                              <a:gd name="csY12" fmla="*/ 18149 h 2335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</a:cxnLst>
                            <a:rect l="l" t="t" r="r" b="b"/>
                            <a:pathLst>
                              <a:path w="22349" h="23351">
                                <a:moveTo>
                                  <a:pt x="6095" y="15610"/>
                                </a:moveTo>
                                <a:lnTo>
                                  <a:pt x="16254" y="15610"/>
                                </a:lnTo>
                                <a:lnTo>
                                  <a:pt x="11175" y="2665"/>
                                </a:lnTo>
                                <a:lnTo>
                                  <a:pt x="6095" y="15610"/>
                                </a:lnTo>
                                <a:close/>
                                <a:moveTo>
                                  <a:pt x="17016" y="18149"/>
                                </a:moveTo>
                                <a:lnTo>
                                  <a:pt x="5206" y="18149"/>
                                </a:lnTo>
                                <a:lnTo>
                                  <a:pt x="3175" y="23352"/>
                                </a:lnTo>
                                <a:lnTo>
                                  <a:pt x="0" y="23352"/>
                                </a:lnTo>
                                <a:lnTo>
                                  <a:pt x="9397" y="0"/>
                                </a:lnTo>
                                <a:lnTo>
                                  <a:pt x="12953" y="0"/>
                                </a:lnTo>
                                <a:lnTo>
                                  <a:pt x="22350" y="23352"/>
                                </a:lnTo>
                                <a:lnTo>
                                  <a:pt x="19175" y="23352"/>
                                </a:lnTo>
                                <a:lnTo>
                                  <a:pt x="17143" y="18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636404617" name="Graphic 1">
                          <a:extLst>
                            <a:ext uri="{FF2B5EF4-FFF2-40B4-BE49-F238E27FC236}">
                              <a16:creationId xmlns:a16="http://schemas.microsoft.com/office/drawing/2014/main" id="{B24D3C60-BFD4-C2A9-140E-DF16F70BAC3E}"/>
                            </a:ext>
                          </a:extLst>
                        </wpg:cNvPr>
                        <wpg:cNvGrpSpPr/>
                        <wpg:grpSpPr>
                          <a:xfrm>
                            <a:off x="6023179" y="446452"/>
                            <a:ext cx="61970" cy="30076"/>
                            <a:chOff x="6023082" y="446452"/>
                            <a:chExt cx="61970" cy="30078"/>
                          </a:xfrm>
                          <a:solidFill>
                            <a:srgbClr val="231F20"/>
                          </a:solidFill>
                        </wpg:grpSpPr>
                        <wps:wsp>
                          <wps:cNvPr id="1619822743" name="Freeform: Shape 1619822743">
                            <a:extLst>
                              <a:ext uri="{FF2B5EF4-FFF2-40B4-BE49-F238E27FC236}">
                                <a16:creationId xmlns:a16="http://schemas.microsoft.com/office/drawing/2014/main" id="{2760CBBF-E0BE-5791-F5DF-4E280EF327AF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23082" y="446452"/>
                              <a:ext cx="7365" cy="30078"/>
                            </a:xfrm>
                            <a:custGeom>
                              <a:avLst/>
                              <a:gdLst>
                                <a:gd name="csX0" fmla="*/ 3810 w 7365"/>
                                <a:gd name="csY0" fmla="*/ 1777 h 30078"/>
                                <a:gd name="csX1" fmla="*/ 5588 w 7365"/>
                                <a:gd name="csY1" fmla="*/ 0 h 30078"/>
                                <a:gd name="csX2" fmla="*/ 7366 w 7365"/>
                                <a:gd name="csY2" fmla="*/ 1777 h 30078"/>
                                <a:gd name="csX3" fmla="*/ 5588 w 7365"/>
                                <a:gd name="csY3" fmla="*/ 3554 h 30078"/>
                                <a:gd name="csX4" fmla="*/ 3810 w 7365"/>
                                <a:gd name="csY4" fmla="*/ 1777 h 30078"/>
                                <a:gd name="csX5" fmla="*/ 6857 w 7365"/>
                                <a:gd name="csY5" fmla="*/ 24875 h 30078"/>
                                <a:gd name="csX6" fmla="*/ 1905 w 7365"/>
                                <a:gd name="csY6" fmla="*/ 30078 h 30078"/>
                                <a:gd name="csX7" fmla="*/ 0 w 7365"/>
                                <a:gd name="csY7" fmla="*/ 29824 h 30078"/>
                                <a:gd name="csX8" fmla="*/ 381 w 7365"/>
                                <a:gd name="csY8" fmla="*/ 27667 h 30078"/>
                                <a:gd name="csX9" fmla="*/ 1651 w 7365"/>
                                <a:gd name="csY9" fmla="*/ 27794 h 30078"/>
                                <a:gd name="csX10" fmla="*/ 4318 w 7365"/>
                                <a:gd name="csY10" fmla="*/ 24875 h 30078"/>
                                <a:gd name="csX11" fmla="*/ 4318 w 7365"/>
                                <a:gd name="csY11" fmla="*/ 6346 h 30078"/>
                                <a:gd name="csX12" fmla="*/ 6985 w 7365"/>
                                <a:gd name="csY12" fmla="*/ 6346 h 30078"/>
                                <a:gd name="csX13" fmla="*/ 6985 w 7365"/>
                                <a:gd name="csY13" fmla="*/ 24875 h 3007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7365" h="30078">
                                  <a:moveTo>
                                    <a:pt x="3810" y="1777"/>
                                  </a:moveTo>
                                  <a:cubicBezTo>
                                    <a:pt x="3810" y="761"/>
                                    <a:pt x="4572" y="0"/>
                                    <a:pt x="5588" y="0"/>
                                  </a:cubicBezTo>
                                  <a:cubicBezTo>
                                    <a:pt x="6604" y="0"/>
                                    <a:pt x="7366" y="761"/>
                                    <a:pt x="7366" y="1777"/>
                                  </a:cubicBezTo>
                                  <a:cubicBezTo>
                                    <a:pt x="7366" y="2792"/>
                                    <a:pt x="6604" y="3554"/>
                                    <a:pt x="5588" y="3554"/>
                                  </a:cubicBezTo>
                                  <a:cubicBezTo>
                                    <a:pt x="4699" y="3554"/>
                                    <a:pt x="3810" y="2792"/>
                                    <a:pt x="3810" y="1777"/>
                                  </a:cubicBezTo>
                                  <a:moveTo>
                                    <a:pt x="6857" y="24875"/>
                                  </a:moveTo>
                                  <a:cubicBezTo>
                                    <a:pt x="6857" y="28175"/>
                                    <a:pt x="5079" y="30078"/>
                                    <a:pt x="1905" y="30078"/>
                                  </a:cubicBezTo>
                                  <a:cubicBezTo>
                                    <a:pt x="1143" y="30078"/>
                                    <a:pt x="635" y="30078"/>
                                    <a:pt x="0" y="29824"/>
                                  </a:cubicBezTo>
                                  <a:lnTo>
                                    <a:pt x="381" y="27667"/>
                                  </a:lnTo>
                                  <a:cubicBezTo>
                                    <a:pt x="381" y="27667"/>
                                    <a:pt x="1270" y="27794"/>
                                    <a:pt x="1651" y="27794"/>
                                  </a:cubicBezTo>
                                  <a:cubicBezTo>
                                    <a:pt x="3175" y="27794"/>
                                    <a:pt x="4318" y="27032"/>
                                    <a:pt x="4318" y="24875"/>
                                  </a:cubicBezTo>
                                  <a:lnTo>
                                    <a:pt x="4318" y="6346"/>
                                  </a:lnTo>
                                  <a:lnTo>
                                    <a:pt x="6985" y="6346"/>
                                  </a:lnTo>
                                  <a:lnTo>
                                    <a:pt x="6985" y="248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74645303" name="Freeform: Shape 1374645303">
                            <a:extLst>
                              <a:ext uri="{FF2B5EF4-FFF2-40B4-BE49-F238E27FC236}">
                                <a16:creationId xmlns:a16="http://schemas.microsoft.com/office/drawing/2014/main" id="{F9435E83-79D1-0971-BFD5-04A01BAEFCB5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33114" y="452290"/>
                              <a:ext cx="16762" cy="17767"/>
                            </a:xfrm>
                            <a:custGeom>
                              <a:avLst/>
                              <a:gdLst>
                                <a:gd name="csX0" fmla="*/ 13969 w 16762"/>
                                <a:gd name="csY0" fmla="*/ 8884 h 17767"/>
                                <a:gd name="csX1" fmla="*/ 8381 w 16762"/>
                                <a:gd name="csY1" fmla="*/ 2411 h 17767"/>
                                <a:gd name="csX2" fmla="*/ 2667 w 16762"/>
                                <a:gd name="csY2" fmla="*/ 8884 h 17767"/>
                                <a:gd name="csX3" fmla="*/ 8381 w 16762"/>
                                <a:gd name="csY3" fmla="*/ 15483 h 17767"/>
                                <a:gd name="csX4" fmla="*/ 13969 w 16762"/>
                                <a:gd name="csY4" fmla="*/ 8884 h 17767"/>
                                <a:gd name="csX5" fmla="*/ 0 w 16762"/>
                                <a:gd name="csY5" fmla="*/ 8884 h 17767"/>
                                <a:gd name="csX6" fmla="*/ 8381 w 16762"/>
                                <a:gd name="csY6" fmla="*/ 0 h 17767"/>
                                <a:gd name="csX7" fmla="*/ 16763 w 16762"/>
                                <a:gd name="csY7" fmla="*/ 8884 h 17767"/>
                                <a:gd name="csX8" fmla="*/ 8381 w 16762"/>
                                <a:gd name="csY8" fmla="*/ 17768 h 17767"/>
                                <a:gd name="csX9" fmla="*/ 0 w 16762"/>
                                <a:gd name="csY9" fmla="*/ 8884 h 1776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16762" h="17767">
                                  <a:moveTo>
                                    <a:pt x="13969" y="8884"/>
                                  </a:moveTo>
                                  <a:cubicBezTo>
                                    <a:pt x="13969" y="5457"/>
                                    <a:pt x="11937" y="2411"/>
                                    <a:pt x="8381" y="2411"/>
                                  </a:cubicBezTo>
                                  <a:cubicBezTo>
                                    <a:pt x="4826" y="2411"/>
                                    <a:pt x="2667" y="5457"/>
                                    <a:pt x="2667" y="8884"/>
                                  </a:cubicBezTo>
                                  <a:cubicBezTo>
                                    <a:pt x="2667" y="12311"/>
                                    <a:pt x="4699" y="15483"/>
                                    <a:pt x="8381" y="15483"/>
                                  </a:cubicBezTo>
                                  <a:cubicBezTo>
                                    <a:pt x="12064" y="15483"/>
                                    <a:pt x="13969" y="12437"/>
                                    <a:pt x="13969" y="8884"/>
                                  </a:cubicBezTo>
                                  <a:moveTo>
                                    <a:pt x="0" y="8884"/>
                                  </a:moveTo>
                                  <a:cubicBezTo>
                                    <a:pt x="0" y="3934"/>
                                    <a:pt x="3175" y="0"/>
                                    <a:pt x="8381" y="0"/>
                                  </a:cubicBezTo>
                                  <a:cubicBezTo>
                                    <a:pt x="13588" y="0"/>
                                    <a:pt x="16763" y="3934"/>
                                    <a:pt x="16763" y="8884"/>
                                  </a:cubicBezTo>
                                  <a:cubicBezTo>
                                    <a:pt x="16763" y="13833"/>
                                    <a:pt x="13588" y="17768"/>
                                    <a:pt x="8381" y="17768"/>
                                  </a:cubicBezTo>
                                  <a:cubicBezTo>
                                    <a:pt x="3175" y="17768"/>
                                    <a:pt x="0" y="13833"/>
                                    <a:pt x="0" y="8884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80293337" name="Freeform: Shape 280293337">
                            <a:extLst>
                              <a:ext uri="{FF2B5EF4-FFF2-40B4-BE49-F238E27FC236}">
                                <a16:creationId xmlns:a16="http://schemas.microsoft.com/office/drawing/2014/main" id="{8D18806B-2E61-8EA5-406F-92FC7B2CD310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52290" y="446452"/>
                              <a:ext cx="3555" cy="23225"/>
                            </a:xfrm>
                            <a:custGeom>
                              <a:avLst/>
                              <a:gdLst>
                                <a:gd name="csX0" fmla="*/ 381 w 3555"/>
                                <a:gd name="csY0" fmla="*/ 6346 h 23225"/>
                                <a:gd name="csX1" fmla="*/ 3048 w 3555"/>
                                <a:gd name="csY1" fmla="*/ 6346 h 23225"/>
                                <a:gd name="csX2" fmla="*/ 3048 w 3555"/>
                                <a:gd name="csY2" fmla="*/ 23225 h 23225"/>
                                <a:gd name="csX3" fmla="*/ 381 w 3555"/>
                                <a:gd name="csY3" fmla="*/ 23225 h 23225"/>
                                <a:gd name="csX4" fmla="*/ 381 w 3555"/>
                                <a:gd name="csY4" fmla="*/ 6346 h 23225"/>
                                <a:gd name="csX5" fmla="*/ 0 w 3555"/>
                                <a:gd name="csY5" fmla="*/ 1777 h 23225"/>
                                <a:gd name="csX6" fmla="*/ 1778 w 3555"/>
                                <a:gd name="csY6" fmla="*/ 0 h 23225"/>
                                <a:gd name="csX7" fmla="*/ 3556 w 3555"/>
                                <a:gd name="csY7" fmla="*/ 1777 h 23225"/>
                                <a:gd name="csX8" fmla="*/ 1778 w 3555"/>
                                <a:gd name="csY8" fmla="*/ 3554 h 23225"/>
                                <a:gd name="csX9" fmla="*/ 0 w 3555"/>
                                <a:gd name="csY9" fmla="*/ 1777 h 2322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3555" h="23225">
                                  <a:moveTo>
                                    <a:pt x="381" y="6346"/>
                                  </a:moveTo>
                                  <a:lnTo>
                                    <a:pt x="3048" y="6346"/>
                                  </a:lnTo>
                                  <a:lnTo>
                                    <a:pt x="3048" y="23225"/>
                                  </a:lnTo>
                                  <a:lnTo>
                                    <a:pt x="381" y="23225"/>
                                  </a:lnTo>
                                  <a:lnTo>
                                    <a:pt x="381" y="6346"/>
                                  </a:lnTo>
                                  <a:close/>
                                  <a:moveTo>
                                    <a:pt x="0" y="1777"/>
                                  </a:moveTo>
                                  <a:cubicBezTo>
                                    <a:pt x="0" y="761"/>
                                    <a:pt x="762" y="0"/>
                                    <a:pt x="1778" y="0"/>
                                  </a:cubicBezTo>
                                  <a:cubicBezTo>
                                    <a:pt x="2794" y="0"/>
                                    <a:pt x="3556" y="761"/>
                                    <a:pt x="3556" y="1777"/>
                                  </a:cubicBezTo>
                                  <a:cubicBezTo>
                                    <a:pt x="3556" y="2792"/>
                                    <a:pt x="2794" y="3554"/>
                                    <a:pt x="1778" y="3554"/>
                                  </a:cubicBezTo>
                                  <a:cubicBezTo>
                                    <a:pt x="762" y="3554"/>
                                    <a:pt x="0" y="2792"/>
                                    <a:pt x="0" y="1777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78606941" name="Freeform: Shape 1678606941">
                            <a:extLst>
                              <a:ext uri="{FF2B5EF4-FFF2-40B4-BE49-F238E27FC236}">
                                <a16:creationId xmlns:a16="http://schemas.microsoft.com/office/drawing/2014/main" id="{AE435FBF-F477-17F4-696A-5AEDEE393B0C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59020" y="452290"/>
                              <a:ext cx="13968" cy="17513"/>
                            </a:xfrm>
                            <a:custGeom>
                              <a:avLst/>
                              <a:gdLst>
                                <a:gd name="csX0" fmla="*/ 11556 w 13968"/>
                                <a:gd name="csY0" fmla="*/ 6346 h 17513"/>
                                <a:gd name="csX1" fmla="*/ 7746 w 13968"/>
                                <a:gd name="csY1" fmla="*/ 2411 h 17513"/>
                                <a:gd name="csX2" fmla="*/ 2667 w 13968"/>
                                <a:gd name="csY2" fmla="*/ 5077 h 17513"/>
                                <a:gd name="csX3" fmla="*/ 2667 w 13968"/>
                                <a:gd name="csY3" fmla="*/ 17514 h 17513"/>
                                <a:gd name="csX4" fmla="*/ 0 w 13968"/>
                                <a:gd name="csY4" fmla="*/ 17514 h 17513"/>
                                <a:gd name="csX5" fmla="*/ 0 w 13968"/>
                                <a:gd name="csY5" fmla="*/ 508 h 17513"/>
                                <a:gd name="csX6" fmla="*/ 2667 w 13968"/>
                                <a:gd name="csY6" fmla="*/ 508 h 17513"/>
                                <a:gd name="csX7" fmla="*/ 2667 w 13968"/>
                                <a:gd name="csY7" fmla="*/ 2919 h 17513"/>
                                <a:gd name="csX8" fmla="*/ 8635 w 13968"/>
                                <a:gd name="csY8" fmla="*/ 0 h 17513"/>
                                <a:gd name="csX9" fmla="*/ 13968 w 13968"/>
                                <a:gd name="csY9" fmla="*/ 5457 h 17513"/>
                                <a:gd name="csX10" fmla="*/ 13968 w 13968"/>
                                <a:gd name="csY10" fmla="*/ 17387 h 17513"/>
                                <a:gd name="csX11" fmla="*/ 11302 w 13968"/>
                                <a:gd name="csY11" fmla="*/ 17387 h 17513"/>
                                <a:gd name="csX12" fmla="*/ 11302 w 13968"/>
                                <a:gd name="csY12" fmla="*/ 6346 h 175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13968" h="17513">
                                  <a:moveTo>
                                    <a:pt x="11556" y="6346"/>
                                  </a:moveTo>
                                  <a:cubicBezTo>
                                    <a:pt x="11556" y="3427"/>
                                    <a:pt x="10032" y="2411"/>
                                    <a:pt x="7746" y="2411"/>
                                  </a:cubicBezTo>
                                  <a:cubicBezTo>
                                    <a:pt x="5714" y="2411"/>
                                    <a:pt x="3682" y="3680"/>
                                    <a:pt x="2667" y="5077"/>
                                  </a:cubicBezTo>
                                  <a:lnTo>
                                    <a:pt x="2667" y="17514"/>
                                  </a:lnTo>
                                  <a:lnTo>
                                    <a:pt x="0" y="17514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2667" y="508"/>
                                  </a:lnTo>
                                  <a:lnTo>
                                    <a:pt x="2667" y="2919"/>
                                  </a:lnTo>
                                  <a:cubicBezTo>
                                    <a:pt x="3809" y="1523"/>
                                    <a:pt x="6222" y="0"/>
                                    <a:pt x="8635" y="0"/>
                                  </a:cubicBezTo>
                                  <a:cubicBezTo>
                                    <a:pt x="12191" y="0"/>
                                    <a:pt x="13968" y="1777"/>
                                    <a:pt x="13968" y="5457"/>
                                  </a:cubicBezTo>
                                  <a:lnTo>
                                    <a:pt x="13968" y="17387"/>
                                  </a:lnTo>
                                  <a:lnTo>
                                    <a:pt x="11302" y="17387"/>
                                  </a:lnTo>
                                  <a:lnTo>
                                    <a:pt x="11302" y="6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59444700" name="Freeform: Shape 359444700">
                            <a:extLst>
                              <a:ext uri="{FF2B5EF4-FFF2-40B4-BE49-F238E27FC236}">
                                <a16:creationId xmlns:a16="http://schemas.microsoft.com/office/drawing/2014/main" id="{38D3F7E5-1652-405F-2891-83114C6042D7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75275" y="448102"/>
                              <a:ext cx="9777" cy="21955"/>
                            </a:xfrm>
                            <a:custGeom>
                              <a:avLst/>
                              <a:gdLst>
                                <a:gd name="csX0" fmla="*/ 2794 w 9777"/>
                                <a:gd name="csY0" fmla="*/ 18022 h 21955"/>
                                <a:gd name="csX1" fmla="*/ 2794 w 9777"/>
                                <a:gd name="csY1" fmla="*/ 6980 h 21955"/>
                                <a:gd name="csX2" fmla="*/ 0 w 9777"/>
                                <a:gd name="csY2" fmla="*/ 6980 h 21955"/>
                                <a:gd name="csX3" fmla="*/ 0 w 9777"/>
                                <a:gd name="csY3" fmla="*/ 4696 h 21955"/>
                                <a:gd name="csX4" fmla="*/ 2794 w 9777"/>
                                <a:gd name="csY4" fmla="*/ 4696 h 21955"/>
                                <a:gd name="csX5" fmla="*/ 2794 w 9777"/>
                                <a:gd name="csY5" fmla="*/ 0 h 21955"/>
                                <a:gd name="csX6" fmla="*/ 5460 w 9777"/>
                                <a:gd name="csY6" fmla="*/ 0 h 21955"/>
                                <a:gd name="csX7" fmla="*/ 5460 w 9777"/>
                                <a:gd name="csY7" fmla="*/ 4696 h 21955"/>
                                <a:gd name="csX8" fmla="*/ 8889 w 9777"/>
                                <a:gd name="csY8" fmla="*/ 4696 h 21955"/>
                                <a:gd name="csX9" fmla="*/ 8889 w 9777"/>
                                <a:gd name="csY9" fmla="*/ 6980 h 21955"/>
                                <a:gd name="csX10" fmla="*/ 5460 w 9777"/>
                                <a:gd name="csY10" fmla="*/ 6980 h 21955"/>
                                <a:gd name="csX11" fmla="*/ 5460 w 9777"/>
                                <a:gd name="csY11" fmla="*/ 17514 h 21955"/>
                                <a:gd name="csX12" fmla="*/ 7238 w 9777"/>
                                <a:gd name="csY12" fmla="*/ 19671 h 21955"/>
                                <a:gd name="csX13" fmla="*/ 9016 w 9777"/>
                                <a:gd name="csY13" fmla="*/ 18910 h 21955"/>
                                <a:gd name="csX14" fmla="*/ 9778 w 9777"/>
                                <a:gd name="csY14" fmla="*/ 20814 h 21955"/>
                                <a:gd name="csX15" fmla="*/ 6603 w 9777"/>
                                <a:gd name="csY15" fmla="*/ 21956 h 21955"/>
                                <a:gd name="csX16" fmla="*/ 2794 w 9777"/>
                                <a:gd name="csY16" fmla="*/ 1802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9777" h="21955">
                                  <a:moveTo>
                                    <a:pt x="2794" y="18022"/>
                                  </a:moveTo>
                                  <a:lnTo>
                                    <a:pt x="2794" y="6980"/>
                                  </a:lnTo>
                                  <a:lnTo>
                                    <a:pt x="0" y="6980"/>
                                  </a:lnTo>
                                  <a:lnTo>
                                    <a:pt x="0" y="4696"/>
                                  </a:lnTo>
                                  <a:lnTo>
                                    <a:pt x="2794" y="4696"/>
                                  </a:lnTo>
                                  <a:lnTo>
                                    <a:pt x="2794" y="0"/>
                                  </a:lnTo>
                                  <a:lnTo>
                                    <a:pt x="5460" y="0"/>
                                  </a:lnTo>
                                  <a:lnTo>
                                    <a:pt x="5460" y="4696"/>
                                  </a:lnTo>
                                  <a:lnTo>
                                    <a:pt x="8889" y="4696"/>
                                  </a:lnTo>
                                  <a:lnTo>
                                    <a:pt x="8889" y="6980"/>
                                  </a:lnTo>
                                  <a:lnTo>
                                    <a:pt x="5460" y="6980"/>
                                  </a:lnTo>
                                  <a:lnTo>
                                    <a:pt x="5460" y="17514"/>
                                  </a:lnTo>
                                  <a:cubicBezTo>
                                    <a:pt x="5460" y="18783"/>
                                    <a:pt x="5968" y="19671"/>
                                    <a:pt x="7238" y="19671"/>
                                  </a:cubicBezTo>
                                  <a:cubicBezTo>
                                    <a:pt x="8000" y="19671"/>
                                    <a:pt x="8635" y="19291"/>
                                    <a:pt x="9016" y="18910"/>
                                  </a:cubicBezTo>
                                  <a:lnTo>
                                    <a:pt x="9778" y="20814"/>
                                  </a:lnTo>
                                  <a:cubicBezTo>
                                    <a:pt x="9143" y="21448"/>
                                    <a:pt x="8127" y="21956"/>
                                    <a:pt x="6603" y="21956"/>
                                  </a:cubicBezTo>
                                  <a:cubicBezTo>
                                    <a:pt x="4063" y="21956"/>
                                    <a:pt x="2794" y="20560"/>
                                    <a:pt x="2794" y="18022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71867486" name="Freeform: Shape 71867486">
                          <a:extLst>
                            <a:ext uri="{FF2B5EF4-FFF2-40B4-BE49-F238E27FC236}">
                              <a16:creationId xmlns:a16="http://schemas.microsoft.com/office/drawing/2014/main" id="{728818B6-D9D3-9781-6694-CB27DB048E41}"/>
                            </a:ext>
                          </a:extLst>
                        </wps:cNvPr>
                        <wps:cNvSpPr/>
                        <wps:spPr>
                          <a:xfrm>
                            <a:off x="6093306" y="446325"/>
                            <a:ext cx="22350" cy="23350"/>
                          </a:xfrm>
                          <a:custGeom>
                            <a:avLst/>
                            <a:gdLst>
                              <a:gd name="csX0" fmla="*/ 5968 w 22350"/>
                              <a:gd name="csY0" fmla="*/ 15610 h 23351"/>
                              <a:gd name="csX1" fmla="*/ 16128 w 22350"/>
                              <a:gd name="csY1" fmla="*/ 15610 h 23351"/>
                              <a:gd name="csX2" fmla="*/ 11048 w 22350"/>
                              <a:gd name="csY2" fmla="*/ 2665 h 23351"/>
                              <a:gd name="csX3" fmla="*/ 5968 w 22350"/>
                              <a:gd name="csY3" fmla="*/ 15610 h 23351"/>
                              <a:gd name="csX4" fmla="*/ 17016 w 22350"/>
                              <a:gd name="csY4" fmla="*/ 18149 h 23351"/>
                              <a:gd name="csX5" fmla="*/ 5207 w 22350"/>
                              <a:gd name="csY5" fmla="*/ 18149 h 23351"/>
                              <a:gd name="csX6" fmla="*/ 3175 w 22350"/>
                              <a:gd name="csY6" fmla="*/ 23352 h 23351"/>
                              <a:gd name="csX7" fmla="*/ 0 w 22350"/>
                              <a:gd name="csY7" fmla="*/ 23352 h 23351"/>
                              <a:gd name="csX8" fmla="*/ 9397 w 22350"/>
                              <a:gd name="csY8" fmla="*/ 0 h 23351"/>
                              <a:gd name="csX9" fmla="*/ 12953 w 22350"/>
                              <a:gd name="csY9" fmla="*/ 0 h 23351"/>
                              <a:gd name="csX10" fmla="*/ 22350 w 22350"/>
                              <a:gd name="csY10" fmla="*/ 23352 h 23351"/>
                              <a:gd name="csX11" fmla="*/ 19175 w 22350"/>
                              <a:gd name="csY11" fmla="*/ 23352 h 23351"/>
                              <a:gd name="csX12" fmla="*/ 17143 w 22350"/>
                              <a:gd name="csY12" fmla="*/ 18149 h 2335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</a:cxnLst>
                            <a:rect l="l" t="t" r="r" b="b"/>
                            <a:pathLst>
                              <a:path w="22350" h="23351">
                                <a:moveTo>
                                  <a:pt x="5968" y="15610"/>
                                </a:moveTo>
                                <a:lnTo>
                                  <a:pt x="16128" y="15610"/>
                                </a:lnTo>
                                <a:lnTo>
                                  <a:pt x="11048" y="2665"/>
                                </a:lnTo>
                                <a:lnTo>
                                  <a:pt x="5968" y="15610"/>
                                </a:lnTo>
                                <a:close/>
                                <a:moveTo>
                                  <a:pt x="17016" y="18149"/>
                                </a:moveTo>
                                <a:lnTo>
                                  <a:pt x="5207" y="18149"/>
                                </a:lnTo>
                                <a:lnTo>
                                  <a:pt x="3175" y="23352"/>
                                </a:lnTo>
                                <a:lnTo>
                                  <a:pt x="0" y="23352"/>
                                </a:lnTo>
                                <a:lnTo>
                                  <a:pt x="9397" y="0"/>
                                </a:lnTo>
                                <a:lnTo>
                                  <a:pt x="12953" y="0"/>
                                </a:lnTo>
                                <a:lnTo>
                                  <a:pt x="22350" y="23352"/>
                                </a:lnTo>
                                <a:lnTo>
                                  <a:pt x="19175" y="23352"/>
                                </a:lnTo>
                                <a:lnTo>
                                  <a:pt x="17143" y="18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1823217210" name="Graphic 1">
                          <a:extLst>
                            <a:ext uri="{FF2B5EF4-FFF2-40B4-BE49-F238E27FC236}">
                              <a16:creationId xmlns:a16="http://schemas.microsoft.com/office/drawing/2014/main" id="{150FF3BE-DDBA-0DDB-2118-5A5231C80AE7}"/>
                            </a:ext>
                          </a:extLst>
                        </wpg:cNvPr>
                        <wpg:cNvGrpSpPr/>
                        <wpg:grpSpPr>
                          <a:xfrm>
                            <a:off x="6117396" y="448102"/>
                            <a:ext cx="68191" cy="22081"/>
                            <a:chOff x="6117306" y="448102"/>
                            <a:chExt cx="68191" cy="22082"/>
                          </a:xfrm>
                          <a:solidFill>
                            <a:srgbClr val="231F20"/>
                          </a:solidFill>
                        </wpg:grpSpPr>
                        <wps:wsp>
                          <wps:cNvPr id="333654022" name="Freeform: Shape 333654022">
                            <a:extLst>
                              <a:ext uri="{FF2B5EF4-FFF2-40B4-BE49-F238E27FC236}">
                                <a16:creationId xmlns:a16="http://schemas.microsoft.com/office/drawing/2014/main" id="{1F7C15EC-1F2F-2F16-06A4-F5AF7B3A41CE}"/>
                              </a:ext>
                            </a:extLst>
                          </wps:cNvPr>
                          <wps:cNvSpPr/>
                          <wps:spPr>
                            <a:xfrm>
                              <a:off x="6117306" y="452670"/>
                              <a:ext cx="14222" cy="17387"/>
                            </a:xfrm>
                            <a:custGeom>
                              <a:avLst/>
                              <a:gdLst>
                                <a:gd name="csX0" fmla="*/ 11556 w 14222"/>
                                <a:gd name="csY0" fmla="*/ 14595 h 17387"/>
                                <a:gd name="csX1" fmla="*/ 5460 w 14222"/>
                                <a:gd name="csY1" fmla="*/ 17387 h 17387"/>
                                <a:gd name="csX2" fmla="*/ 0 w 14222"/>
                                <a:gd name="csY2" fmla="*/ 11930 h 17387"/>
                                <a:gd name="csX3" fmla="*/ 0 w 14222"/>
                                <a:gd name="csY3" fmla="*/ 0 h 17387"/>
                                <a:gd name="csX4" fmla="*/ 2667 w 14222"/>
                                <a:gd name="csY4" fmla="*/ 0 h 17387"/>
                                <a:gd name="csX5" fmla="*/ 2667 w 14222"/>
                                <a:gd name="csY5" fmla="*/ 11168 h 17387"/>
                                <a:gd name="csX6" fmla="*/ 6476 w 14222"/>
                                <a:gd name="csY6" fmla="*/ 14976 h 17387"/>
                                <a:gd name="csX7" fmla="*/ 11556 w 14222"/>
                                <a:gd name="csY7" fmla="*/ 12437 h 17387"/>
                                <a:gd name="csX8" fmla="*/ 11556 w 14222"/>
                                <a:gd name="csY8" fmla="*/ 0 h 17387"/>
                                <a:gd name="csX9" fmla="*/ 14223 w 14222"/>
                                <a:gd name="csY9" fmla="*/ 0 h 17387"/>
                                <a:gd name="csX10" fmla="*/ 14223 w 14222"/>
                                <a:gd name="csY10" fmla="*/ 17006 h 17387"/>
                                <a:gd name="csX11" fmla="*/ 11556 w 14222"/>
                                <a:gd name="csY11" fmla="*/ 17006 h 17387"/>
                                <a:gd name="csX12" fmla="*/ 11556 w 14222"/>
                                <a:gd name="csY12" fmla="*/ 14595 h 1738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14222" h="17387">
                                  <a:moveTo>
                                    <a:pt x="11556" y="14595"/>
                                  </a:moveTo>
                                  <a:cubicBezTo>
                                    <a:pt x="10286" y="16118"/>
                                    <a:pt x="8000" y="17387"/>
                                    <a:pt x="5460" y="17387"/>
                                  </a:cubicBezTo>
                                  <a:cubicBezTo>
                                    <a:pt x="1905" y="17387"/>
                                    <a:pt x="0" y="15737"/>
                                    <a:pt x="0" y="11930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2667" y="0"/>
                                  </a:lnTo>
                                  <a:lnTo>
                                    <a:pt x="2667" y="11168"/>
                                  </a:lnTo>
                                  <a:cubicBezTo>
                                    <a:pt x="2667" y="14087"/>
                                    <a:pt x="4190" y="14976"/>
                                    <a:pt x="6476" y="14976"/>
                                  </a:cubicBezTo>
                                  <a:cubicBezTo>
                                    <a:pt x="8508" y="14976"/>
                                    <a:pt x="10540" y="13833"/>
                                    <a:pt x="11556" y="12437"/>
                                  </a:cubicBezTo>
                                  <a:lnTo>
                                    <a:pt x="11556" y="0"/>
                                  </a:lnTo>
                                  <a:lnTo>
                                    <a:pt x="14223" y="0"/>
                                  </a:lnTo>
                                  <a:lnTo>
                                    <a:pt x="14223" y="17006"/>
                                  </a:lnTo>
                                  <a:lnTo>
                                    <a:pt x="11556" y="17006"/>
                                  </a:lnTo>
                                  <a:lnTo>
                                    <a:pt x="11556" y="145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30424913" name="Freeform: Shape 1130424913">
                            <a:extLst>
                              <a:ext uri="{FF2B5EF4-FFF2-40B4-BE49-F238E27FC236}">
                                <a16:creationId xmlns:a16="http://schemas.microsoft.com/office/drawing/2014/main" id="{7005478E-FD73-25A4-F8B4-42413A24B103}"/>
                              </a:ext>
                            </a:extLst>
                          </wps:cNvPr>
                          <wps:cNvSpPr/>
                          <wps:spPr>
                            <a:xfrm>
                              <a:off x="6134576" y="452290"/>
                              <a:ext cx="13460" cy="17513"/>
                            </a:xfrm>
                            <a:custGeom>
                              <a:avLst/>
                              <a:gdLst>
                                <a:gd name="csX0" fmla="*/ 1397 w 13460"/>
                                <a:gd name="csY0" fmla="*/ 13199 h 17513"/>
                                <a:gd name="csX1" fmla="*/ 6985 w 13460"/>
                                <a:gd name="csY1" fmla="*/ 15610 h 17513"/>
                                <a:gd name="csX2" fmla="*/ 10921 w 13460"/>
                                <a:gd name="csY2" fmla="*/ 12818 h 17513"/>
                                <a:gd name="csX3" fmla="*/ 6604 w 13460"/>
                                <a:gd name="csY3" fmla="*/ 9772 h 17513"/>
                                <a:gd name="csX4" fmla="*/ 508 w 13460"/>
                                <a:gd name="csY4" fmla="*/ 4823 h 17513"/>
                                <a:gd name="csX5" fmla="*/ 6857 w 13460"/>
                                <a:gd name="csY5" fmla="*/ 0 h 17513"/>
                                <a:gd name="csX6" fmla="*/ 13080 w 13460"/>
                                <a:gd name="csY6" fmla="*/ 2411 h 17513"/>
                                <a:gd name="csX7" fmla="*/ 11810 w 13460"/>
                                <a:gd name="csY7" fmla="*/ 4188 h 17513"/>
                                <a:gd name="csX8" fmla="*/ 6730 w 13460"/>
                                <a:gd name="csY8" fmla="*/ 2031 h 17513"/>
                                <a:gd name="csX9" fmla="*/ 2921 w 13460"/>
                                <a:gd name="csY9" fmla="*/ 4569 h 17513"/>
                                <a:gd name="csX10" fmla="*/ 7111 w 13460"/>
                                <a:gd name="csY10" fmla="*/ 7234 h 17513"/>
                                <a:gd name="csX11" fmla="*/ 13461 w 13460"/>
                                <a:gd name="csY11" fmla="*/ 12437 h 17513"/>
                                <a:gd name="csX12" fmla="*/ 6857 w 13460"/>
                                <a:gd name="csY12" fmla="*/ 17514 h 17513"/>
                                <a:gd name="csX13" fmla="*/ 0 w 13460"/>
                                <a:gd name="csY13" fmla="*/ 14849 h 17513"/>
                                <a:gd name="csX14" fmla="*/ 1397 w 13460"/>
                                <a:gd name="csY14" fmla="*/ 12945 h 175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13460" h="17513">
                                  <a:moveTo>
                                    <a:pt x="1397" y="13199"/>
                                  </a:moveTo>
                                  <a:cubicBezTo>
                                    <a:pt x="2540" y="14468"/>
                                    <a:pt x="4699" y="15610"/>
                                    <a:pt x="6985" y="15610"/>
                                  </a:cubicBezTo>
                                  <a:cubicBezTo>
                                    <a:pt x="9524" y="15610"/>
                                    <a:pt x="10921" y="14468"/>
                                    <a:pt x="10921" y="12818"/>
                                  </a:cubicBezTo>
                                  <a:cubicBezTo>
                                    <a:pt x="10921" y="10915"/>
                                    <a:pt x="8889" y="10407"/>
                                    <a:pt x="6604" y="9772"/>
                                  </a:cubicBezTo>
                                  <a:cubicBezTo>
                                    <a:pt x="3683" y="9138"/>
                                    <a:pt x="508" y="8376"/>
                                    <a:pt x="508" y="4823"/>
                                  </a:cubicBezTo>
                                  <a:cubicBezTo>
                                    <a:pt x="508" y="2158"/>
                                    <a:pt x="2794" y="0"/>
                                    <a:pt x="6857" y="0"/>
                                  </a:cubicBezTo>
                                  <a:cubicBezTo>
                                    <a:pt x="9778" y="0"/>
                                    <a:pt x="11810" y="1142"/>
                                    <a:pt x="13080" y="2411"/>
                                  </a:cubicBezTo>
                                  <a:lnTo>
                                    <a:pt x="11810" y="4188"/>
                                  </a:lnTo>
                                  <a:cubicBezTo>
                                    <a:pt x="10794" y="2919"/>
                                    <a:pt x="8889" y="2031"/>
                                    <a:pt x="6730" y="2031"/>
                                  </a:cubicBezTo>
                                  <a:cubicBezTo>
                                    <a:pt x="4445" y="2031"/>
                                    <a:pt x="2921" y="3046"/>
                                    <a:pt x="2921" y="4569"/>
                                  </a:cubicBezTo>
                                  <a:cubicBezTo>
                                    <a:pt x="2921" y="6219"/>
                                    <a:pt x="4826" y="6726"/>
                                    <a:pt x="7111" y="7234"/>
                                  </a:cubicBezTo>
                                  <a:cubicBezTo>
                                    <a:pt x="10032" y="7869"/>
                                    <a:pt x="13461" y="8757"/>
                                    <a:pt x="13461" y="12437"/>
                                  </a:cubicBezTo>
                                  <a:cubicBezTo>
                                    <a:pt x="13461" y="15230"/>
                                    <a:pt x="11175" y="17514"/>
                                    <a:pt x="6857" y="17514"/>
                                  </a:cubicBezTo>
                                  <a:cubicBezTo>
                                    <a:pt x="4064" y="17514"/>
                                    <a:pt x="1778" y="16626"/>
                                    <a:pt x="0" y="14849"/>
                                  </a:cubicBezTo>
                                  <a:lnTo>
                                    <a:pt x="1397" y="129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67798521" name="Freeform: Shape 967798521">
                            <a:extLst>
                              <a:ext uri="{FF2B5EF4-FFF2-40B4-BE49-F238E27FC236}">
                                <a16:creationId xmlns:a16="http://schemas.microsoft.com/office/drawing/2014/main" id="{61A16301-752C-FBAE-78CE-6B4172B856D9}"/>
                              </a:ext>
                            </a:extLst>
                          </wps:cNvPr>
                          <wps:cNvSpPr/>
                          <wps:spPr>
                            <a:xfrm>
                              <a:off x="6149434" y="448102"/>
                              <a:ext cx="9777" cy="21955"/>
                            </a:xfrm>
                            <a:custGeom>
                              <a:avLst/>
                              <a:gdLst>
                                <a:gd name="csX0" fmla="*/ 2794 w 9777"/>
                                <a:gd name="csY0" fmla="*/ 18022 h 21955"/>
                                <a:gd name="csX1" fmla="*/ 2794 w 9777"/>
                                <a:gd name="csY1" fmla="*/ 6980 h 21955"/>
                                <a:gd name="csX2" fmla="*/ 0 w 9777"/>
                                <a:gd name="csY2" fmla="*/ 6980 h 21955"/>
                                <a:gd name="csX3" fmla="*/ 0 w 9777"/>
                                <a:gd name="csY3" fmla="*/ 4696 h 21955"/>
                                <a:gd name="csX4" fmla="*/ 2794 w 9777"/>
                                <a:gd name="csY4" fmla="*/ 4696 h 21955"/>
                                <a:gd name="csX5" fmla="*/ 2794 w 9777"/>
                                <a:gd name="csY5" fmla="*/ 0 h 21955"/>
                                <a:gd name="csX6" fmla="*/ 5460 w 9777"/>
                                <a:gd name="csY6" fmla="*/ 0 h 21955"/>
                                <a:gd name="csX7" fmla="*/ 5460 w 9777"/>
                                <a:gd name="csY7" fmla="*/ 4696 h 21955"/>
                                <a:gd name="csX8" fmla="*/ 8889 w 9777"/>
                                <a:gd name="csY8" fmla="*/ 4696 h 21955"/>
                                <a:gd name="csX9" fmla="*/ 8889 w 9777"/>
                                <a:gd name="csY9" fmla="*/ 6980 h 21955"/>
                                <a:gd name="csX10" fmla="*/ 5460 w 9777"/>
                                <a:gd name="csY10" fmla="*/ 6980 h 21955"/>
                                <a:gd name="csX11" fmla="*/ 5460 w 9777"/>
                                <a:gd name="csY11" fmla="*/ 17514 h 21955"/>
                                <a:gd name="csX12" fmla="*/ 7238 w 9777"/>
                                <a:gd name="csY12" fmla="*/ 19671 h 21955"/>
                                <a:gd name="csX13" fmla="*/ 9016 w 9777"/>
                                <a:gd name="csY13" fmla="*/ 18910 h 21955"/>
                                <a:gd name="csX14" fmla="*/ 9778 w 9777"/>
                                <a:gd name="csY14" fmla="*/ 20814 h 21955"/>
                                <a:gd name="csX15" fmla="*/ 6603 w 9777"/>
                                <a:gd name="csY15" fmla="*/ 21956 h 21955"/>
                                <a:gd name="csX16" fmla="*/ 2794 w 9777"/>
                                <a:gd name="csY16" fmla="*/ 1802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9777" h="21955">
                                  <a:moveTo>
                                    <a:pt x="2794" y="18022"/>
                                  </a:moveTo>
                                  <a:lnTo>
                                    <a:pt x="2794" y="6980"/>
                                  </a:lnTo>
                                  <a:lnTo>
                                    <a:pt x="0" y="6980"/>
                                  </a:lnTo>
                                  <a:lnTo>
                                    <a:pt x="0" y="4696"/>
                                  </a:lnTo>
                                  <a:lnTo>
                                    <a:pt x="2794" y="4696"/>
                                  </a:lnTo>
                                  <a:lnTo>
                                    <a:pt x="2794" y="0"/>
                                  </a:lnTo>
                                  <a:lnTo>
                                    <a:pt x="5460" y="0"/>
                                  </a:lnTo>
                                  <a:lnTo>
                                    <a:pt x="5460" y="4696"/>
                                  </a:lnTo>
                                  <a:lnTo>
                                    <a:pt x="8889" y="4696"/>
                                  </a:lnTo>
                                  <a:lnTo>
                                    <a:pt x="8889" y="6980"/>
                                  </a:lnTo>
                                  <a:lnTo>
                                    <a:pt x="5460" y="6980"/>
                                  </a:lnTo>
                                  <a:lnTo>
                                    <a:pt x="5460" y="17514"/>
                                  </a:lnTo>
                                  <a:cubicBezTo>
                                    <a:pt x="5460" y="18783"/>
                                    <a:pt x="5968" y="19671"/>
                                    <a:pt x="7238" y="19671"/>
                                  </a:cubicBezTo>
                                  <a:cubicBezTo>
                                    <a:pt x="8000" y="19671"/>
                                    <a:pt x="8635" y="19291"/>
                                    <a:pt x="9016" y="18910"/>
                                  </a:cubicBezTo>
                                  <a:lnTo>
                                    <a:pt x="9778" y="20814"/>
                                  </a:lnTo>
                                  <a:cubicBezTo>
                                    <a:pt x="9143" y="21448"/>
                                    <a:pt x="8127" y="21956"/>
                                    <a:pt x="6603" y="21956"/>
                                  </a:cubicBezTo>
                                  <a:cubicBezTo>
                                    <a:pt x="4064" y="21956"/>
                                    <a:pt x="2794" y="20560"/>
                                    <a:pt x="2794" y="18022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17845307" name="Freeform: Shape 2117845307">
                            <a:extLst>
                              <a:ext uri="{FF2B5EF4-FFF2-40B4-BE49-F238E27FC236}">
                                <a16:creationId xmlns:a16="http://schemas.microsoft.com/office/drawing/2014/main" id="{2CA7FF33-73AC-1AA2-D487-08D18FF1C354}"/>
                              </a:ext>
                            </a:extLst>
                          </wps:cNvPr>
                          <wps:cNvSpPr/>
                          <wps:spPr>
                            <a:xfrm>
                              <a:off x="6161624" y="452544"/>
                              <a:ext cx="8254" cy="17260"/>
                            </a:xfrm>
                            <a:custGeom>
                              <a:avLst/>
                              <a:gdLst>
                                <a:gd name="csX0" fmla="*/ 0 w 8254"/>
                                <a:gd name="csY0" fmla="*/ 254 h 17260"/>
                                <a:gd name="csX1" fmla="*/ 2667 w 8254"/>
                                <a:gd name="csY1" fmla="*/ 254 h 17260"/>
                                <a:gd name="csX2" fmla="*/ 2667 w 8254"/>
                                <a:gd name="csY2" fmla="*/ 3046 h 17260"/>
                                <a:gd name="csX3" fmla="*/ 8254 w 8254"/>
                                <a:gd name="csY3" fmla="*/ 0 h 17260"/>
                                <a:gd name="csX4" fmla="*/ 8254 w 8254"/>
                                <a:gd name="csY4" fmla="*/ 2665 h 17260"/>
                                <a:gd name="csX5" fmla="*/ 7238 w 8254"/>
                                <a:gd name="csY5" fmla="*/ 2665 h 17260"/>
                                <a:gd name="csX6" fmla="*/ 2667 w 8254"/>
                                <a:gd name="csY6" fmla="*/ 5330 h 17260"/>
                                <a:gd name="csX7" fmla="*/ 2667 w 8254"/>
                                <a:gd name="csY7" fmla="*/ 17260 h 17260"/>
                                <a:gd name="csX8" fmla="*/ 0 w 8254"/>
                                <a:gd name="csY8" fmla="*/ 17260 h 17260"/>
                                <a:gd name="csX9" fmla="*/ 0 w 8254"/>
                                <a:gd name="csY9" fmla="*/ 381 h 1726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8254" h="17260">
                                  <a:moveTo>
                                    <a:pt x="0" y="254"/>
                                  </a:moveTo>
                                  <a:lnTo>
                                    <a:pt x="2667" y="254"/>
                                  </a:lnTo>
                                  <a:lnTo>
                                    <a:pt x="2667" y="3046"/>
                                  </a:lnTo>
                                  <a:cubicBezTo>
                                    <a:pt x="4064" y="1269"/>
                                    <a:pt x="5968" y="0"/>
                                    <a:pt x="8254" y="0"/>
                                  </a:cubicBezTo>
                                  <a:lnTo>
                                    <a:pt x="8254" y="2665"/>
                                  </a:lnTo>
                                  <a:cubicBezTo>
                                    <a:pt x="8254" y="2665"/>
                                    <a:pt x="7619" y="2665"/>
                                    <a:pt x="7238" y="2665"/>
                                  </a:cubicBezTo>
                                  <a:cubicBezTo>
                                    <a:pt x="5588" y="2665"/>
                                    <a:pt x="3429" y="4061"/>
                                    <a:pt x="2667" y="5330"/>
                                  </a:cubicBezTo>
                                  <a:lnTo>
                                    <a:pt x="2667" y="17260"/>
                                  </a:lnTo>
                                  <a:lnTo>
                                    <a:pt x="0" y="1726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30561595" name="Freeform: Shape 2130561595">
                            <a:extLst>
                              <a:ext uri="{FF2B5EF4-FFF2-40B4-BE49-F238E27FC236}">
                                <a16:creationId xmlns:a16="http://schemas.microsoft.com/office/drawing/2014/main" id="{E6E977E1-216B-0468-6165-30B35775A3DF}"/>
                              </a:ext>
                            </a:extLst>
                          </wps:cNvPr>
                          <wps:cNvSpPr/>
                          <wps:spPr>
                            <a:xfrm>
                              <a:off x="6171402" y="452544"/>
                              <a:ext cx="14095" cy="17640"/>
                            </a:xfrm>
                            <a:custGeom>
                              <a:avLst/>
                              <a:gdLst>
                                <a:gd name="csX0" fmla="*/ 11556 w 14095"/>
                                <a:gd name="csY0" fmla="*/ 10407 h 17640"/>
                                <a:gd name="csX1" fmla="*/ 6857 w 14095"/>
                                <a:gd name="csY1" fmla="*/ 8249 h 17640"/>
                                <a:gd name="csX2" fmla="*/ 2667 w 14095"/>
                                <a:gd name="csY2" fmla="*/ 11930 h 17640"/>
                                <a:gd name="csX3" fmla="*/ 6857 w 14095"/>
                                <a:gd name="csY3" fmla="*/ 15610 h 17640"/>
                                <a:gd name="csX4" fmla="*/ 11556 w 14095"/>
                                <a:gd name="csY4" fmla="*/ 13453 h 17640"/>
                                <a:gd name="csX5" fmla="*/ 11556 w 14095"/>
                                <a:gd name="csY5" fmla="*/ 10280 h 17640"/>
                                <a:gd name="csX6" fmla="*/ 11556 w 14095"/>
                                <a:gd name="csY6" fmla="*/ 15230 h 17640"/>
                                <a:gd name="csX7" fmla="*/ 5968 w 14095"/>
                                <a:gd name="csY7" fmla="*/ 17641 h 17640"/>
                                <a:gd name="csX8" fmla="*/ 0 w 14095"/>
                                <a:gd name="csY8" fmla="*/ 12057 h 17640"/>
                                <a:gd name="csX9" fmla="*/ 5968 w 14095"/>
                                <a:gd name="csY9" fmla="*/ 6473 h 17640"/>
                                <a:gd name="csX10" fmla="*/ 11556 w 14095"/>
                                <a:gd name="csY10" fmla="*/ 8757 h 17640"/>
                                <a:gd name="csX11" fmla="*/ 11556 w 14095"/>
                                <a:gd name="csY11" fmla="*/ 5711 h 17640"/>
                                <a:gd name="csX12" fmla="*/ 7238 w 14095"/>
                                <a:gd name="csY12" fmla="*/ 2158 h 17640"/>
                                <a:gd name="csX13" fmla="*/ 2032 w 14095"/>
                                <a:gd name="csY13" fmla="*/ 4569 h 17640"/>
                                <a:gd name="csX14" fmla="*/ 762 w 14095"/>
                                <a:gd name="csY14" fmla="*/ 2792 h 17640"/>
                                <a:gd name="csX15" fmla="*/ 7493 w 14095"/>
                                <a:gd name="csY15" fmla="*/ 0 h 17640"/>
                                <a:gd name="csX16" fmla="*/ 14096 w 14095"/>
                                <a:gd name="csY16" fmla="*/ 5711 h 17640"/>
                                <a:gd name="csX17" fmla="*/ 14096 w 14095"/>
                                <a:gd name="csY17" fmla="*/ 17387 h 17640"/>
                                <a:gd name="csX18" fmla="*/ 11429 w 14095"/>
                                <a:gd name="csY18" fmla="*/ 17387 h 17640"/>
                                <a:gd name="csX19" fmla="*/ 11429 w 14095"/>
                                <a:gd name="csY19" fmla="*/ 15483 h 176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14095" h="17640">
                                  <a:moveTo>
                                    <a:pt x="11556" y="10407"/>
                                  </a:moveTo>
                                  <a:cubicBezTo>
                                    <a:pt x="10540" y="9011"/>
                                    <a:pt x="8762" y="8249"/>
                                    <a:pt x="6857" y="8249"/>
                                  </a:cubicBezTo>
                                  <a:cubicBezTo>
                                    <a:pt x="4445" y="8249"/>
                                    <a:pt x="2667" y="9772"/>
                                    <a:pt x="2667" y="11930"/>
                                  </a:cubicBezTo>
                                  <a:cubicBezTo>
                                    <a:pt x="2667" y="14087"/>
                                    <a:pt x="4445" y="15610"/>
                                    <a:pt x="6857" y="15610"/>
                                  </a:cubicBezTo>
                                  <a:cubicBezTo>
                                    <a:pt x="8762" y="15610"/>
                                    <a:pt x="10540" y="14849"/>
                                    <a:pt x="11556" y="13453"/>
                                  </a:cubicBezTo>
                                  <a:lnTo>
                                    <a:pt x="11556" y="10280"/>
                                  </a:lnTo>
                                  <a:close/>
                                  <a:moveTo>
                                    <a:pt x="11556" y="15230"/>
                                  </a:moveTo>
                                  <a:cubicBezTo>
                                    <a:pt x="10159" y="16752"/>
                                    <a:pt x="8255" y="17641"/>
                                    <a:pt x="5968" y="17641"/>
                                  </a:cubicBezTo>
                                  <a:cubicBezTo>
                                    <a:pt x="3048" y="17641"/>
                                    <a:pt x="0" y="15737"/>
                                    <a:pt x="0" y="12057"/>
                                  </a:cubicBezTo>
                                  <a:cubicBezTo>
                                    <a:pt x="0" y="8376"/>
                                    <a:pt x="3048" y="6473"/>
                                    <a:pt x="5968" y="6473"/>
                                  </a:cubicBezTo>
                                  <a:cubicBezTo>
                                    <a:pt x="8255" y="6473"/>
                                    <a:pt x="10159" y="7234"/>
                                    <a:pt x="11556" y="8757"/>
                                  </a:cubicBezTo>
                                  <a:lnTo>
                                    <a:pt x="11556" y="5711"/>
                                  </a:lnTo>
                                  <a:cubicBezTo>
                                    <a:pt x="11556" y="3427"/>
                                    <a:pt x="9778" y="2158"/>
                                    <a:pt x="7238" y="2158"/>
                                  </a:cubicBezTo>
                                  <a:cubicBezTo>
                                    <a:pt x="5207" y="2158"/>
                                    <a:pt x="3556" y="2919"/>
                                    <a:pt x="2032" y="4569"/>
                                  </a:cubicBezTo>
                                  <a:lnTo>
                                    <a:pt x="762" y="2792"/>
                                  </a:lnTo>
                                  <a:cubicBezTo>
                                    <a:pt x="2540" y="888"/>
                                    <a:pt x="4699" y="0"/>
                                    <a:pt x="7493" y="0"/>
                                  </a:cubicBezTo>
                                  <a:cubicBezTo>
                                    <a:pt x="11048" y="0"/>
                                    <a:pt x="14096" y="1650"/>
                                    <a:pt x="14096" y="5711"/>
                                  </a:cubicBezTo>
                                  <a:lnTo>
                                    <a:pt x="14096" y="17387"/>
                                  </a:lnTo>
                                  <a:lnTo>
                                    <a:pt x="11429" y="17387"/>
                                  </a:lnTo>
                                  <a:lnTo>
                                    <a:pt x="11429" y="15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397850163" name="Rectangle 397850163">
                          <a:extLst>
                            <a:ext uri="{FF2B5EF4-FFF2-40B4-BE49-F238E27FC236}">
                              <a16:creationId xmlns:a16="http://schemas.microsoft.com/office/drawing/2014/main" id="{805584BC-7D0F-1360-4A36-9C719C09FDB3}"/>
                            </a:ext>
                          </a:extLst>
                        </wps:cNvPr>
                        <wps:cNvSpPr/>
                        <wps:spPr>
                          <a:xfrm>
                            <a:off x="6189815" y="446325"/>
                            <a:ext cx="2666" cy="2335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679760655" name="Graphic 1">
                          <a:extLst>
                            <a:ext uri="{FF2B5EF4-FFF2-40B4-BE49-F238E27FC236}">
                              <a16:creationId xmlns:a16="http://schemas.microsoft.com/office/drawing/2014/main" id="{3BA5D3D9-8F5C-F436-8FB9-F40C918CB817}"/>
                            </a:ext>
                          </a:extLst>
                        </wpg:cNvPr>
                        <wpg:cNvGrpSpPr/>
                        <wpg:grpSpPr>
                          <a:xfrm>
                            <a:off x="6196640" y="445944"/>
                            <a:ext cx="195054" cy="28045"/>
                            <a:chOff x="6196545" y="445944"/>
                            <a:chExt cx="195054" cy="28047"/>
                          </a:xfrm>
                          <a:solidFill>
                            <a:srgbClr val="231F20"/>
                          </a:solidFill>
                        </wpg:grpSpPr>
                        <wps:wsp>
                          <wps:cNvPr id="1478986109" name="Freeform: Shape 1478986109">
                            <a:extLst>
                              <a:ext uri="{FF2B5EF4-FFF2-40B4-BE49-F238E27FC236}">
                                <a16:creationId xmlns:a16="http://schemas.microsoft.com/office/drawing/2014/main" id="{D3633C56-6C2D-E975-5BEF-416E0E34CC0B}"/>
                              </a:ext>
                            </a:extLst>
                          </wps:cNvPr>
                          <wps:cNvSpPr/>
                          <wps:spPr>
                            <a:xfrm>
                              <a:off x="6196545" y="446452"/>
                              <a:ext cx="3555" cy="23225"/>
                            </a:xfrm>
                            <a:custGeom>
                              <a:avLst/>
                              <a:gdLst>
                                <a:gd name="csX0" fmla="*/ 381 w 3555"/>
                                <a:gd name="csY0" fmla="*/ 6346 h 23225"/>
                                <a:gd name="csX1" fmla="*/ 3048 w 3555"/>
                                <a:gd name="csY1" fmla="*/ 6346 h 23225"/>
                                <a:gd name="csX2" fmla="*/ 3048 w 3555"/>
                                <a:gd name="csY2" fmla="*/ 23225 h 23225"/>
                                <a:gd name="csX3" fmla="*/ 381 w 3555"/>
                                <a:gd name="csY3" fmla="*/ 23225 h 23225"/>
                                <a:gd name="csX4" fmla="*/ 381 w 3555"/>
                                <a:gd name="csY4" fmla="*/ 6346 h 23225"/>
                                <a:gd name="csX5" fmla="*/ 0 w 3555"/>
                                <a:gd name="csY5" fmla="*/ 1777 h 23225"/>
                                <a:gd name="csX6" fmla="*/ 1778 w 3555"/>
                                <a:gd name="csY6" fmla="*/ 0 h 23225"/>
                                <a:gd name="csX7" fmla="*/ 3556 w 3555"/>
                                <a:gd name="csY7" fmla="*/ 1777 h 23225"/>
                                <a:gd name="csX8" fmla="*/ 1778 w 3555"/>
                                <a:gd name="csY8" fmla="*/ 3554 h 23225"/>
                                <a:gd name="csX9" fmla="*/ 0 w 3555"/>
                                <a:gd name="csY9" fmla="*/ 1777 h 2322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3555" h="23225">
                                  <a:moveTo>
                                    <a:pt x="381" y="6346"/>
                                  </a:moveTo>
                                  <a:lnTo>
                                    <a:pt x="3048" y="6346"/>
                                  </a:lnTo>
                                  <a:lnTo>
                                    <a:pt x="3048" y="23225"/>
                                  </a:lnTo>
                                  <a:lnTo>
                                    <a:pt x="381" y="23225"/>
                                  </a:lnTo>
                                  <a:lnTo>
                                    <a:pt x="381" y="6346"/>
                                  </a:lnTo>
                                  <a:close/>
                                  <a:moveTo>
                                    <a:pt x="0" y="1777"/>
                                  </a:moveTo>
                                  <a:cubicBezTo>
                                    <a:pt x="0" y="761"/>
                                    <a:pt x="762" y="0"/>
                                    <a:pt x="1778" y="0"/>
                                  </a:cubicBezTo>
                                  <a:cubicBezTo>
                                    <a:pt x="2794" y="0"/>
                                    <a:pt x="3556" y="761"/>
                                    <a:pt x="3556" y="1777"/>
                                  </a:cubicBezTo>
                                  <a:cubicBezTo>
                                    <a:pt x="3556" y="2792"/>
                                    <a:pt x="2794" y="3554"/>
                                    <a:pt x="1778" y="3554"/>
                                  </a:cubicBezTo>
                                  <a:cubicBezTo>
                                    <a:pt x="889" y="3554"/>
                                    <a:pt x="0" y="2792"/>
                                    <a:pt x="0" y="1777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32130915" name="Freeform: Shape 232130915">
                            <a:extLst>
                              <a:ext uri="{FF2B5EF4-FFF2-40B4-BE49-F238E27FC236}">
                                <a16:creationId xmlns:a16="http://schemas.microsoft.com/office/drawing/2014/main" id="{7E0CE5BC-76D2-1181-E050-31CE3B49FF61}"/>
                              </a:ext>
                            </a:extLst>
                          </wps:cNvPr>
                          <wps:cNvSpPr/>
                          <wps:spPr>
                            <a:xfrm>
                              <a:off x="6203148" y="452544"/>
                              <a:ext cx="14095" cy="17640"/>
                            </a:xfrm>
                            <a:custGeom>
                              <a:avLst/>
                              <a:gdLst>
                                <a:gd name="csX0" fmla="*/ 11556 w 14095"/>
                                <a:gd name="csY0" fmla="*/ 10407 h 17640"/>
                                <a:gd name="csX1" fmla="*/ 6857 w 14095"/>
                                <a:gd name="csY1" fmla="*/ 8249 h 17640"/>
                                <a:gd name="csX2" fmla="*/ 2667 w 14095"/>
                                <a:gd name="csY2" fmla="*/ 11930 h 17640"/>
                                <a:gd name="csX3" fmla="*/ 6857 w 14095"/>
                                <a:gd name="csY3" fmla="*/ 15610 h 17640"/>
                                <a:gd name="csX4" fmla="*/ 11556 w 14095"/>
                                <a:gd name="csY4" fmla="*/ 13453 h 17640"/>
                                <a:gd name="csX5" fmla="*/ 11556 w 14095"/>
                                <a:gd name="csY5" fmla="*/ 10280 h 17640"/>
                                <a:gd name="csX6" fmla="*/ 11556 w 14095"/>
                                <a:gd name="csY6" fmla="*/ 15230 h 17640"/>
                                <a:gd name="csX7" fmla="*/ 5968 w 14095"/>
                                <a:gd name="csY7" fmla="*/ 17641 h 17640"/>
                                <a:gd name="csX8" fmla="*/ 0 w 14095"/>
                                <a:gd name="csY8" fmla="*/ 12057 h 17640"/>
                                <a:gd name="csX9" fmla="*/ 5968 w 14095"/>
                                <a:gd name="csY9" fmla="*/ 6473 h 17640"/>
                                <a:gd name="csX10" fmla="*/ 11556 w 14095"/>
                                <a:gd name="csY10" fmla="*/ 8757 h 17640"/>
                                <a:gd name="csX11" fmla="*/ 11556 w 14095"/>
                                <a:gd name="csY11" fmla="*/ 5711 h 17640"/>
                                <a:gd name="csX12" fmla="*/ 7238 w 14095"/>
                                <a:gd name="csY12" fmla="*/ 2158 h 17640"/>
                                <a:gd name="csX13" fmla="*/ 2032 w 14095"/>
                                <a:gd name="csY13" fmla="*/ 4569 h 17640"/>
                                <a:gd name="csX14" fmla="*/ 762 w 14095"/>
                                <a:gd name="csY14" fmla="*/ 2792 h 17640"/>
                                <a:gd name="csX15" fmla="*/ 7493 w 14095"/>
                                <a:gd name="csY15" fmla="*/ 0 h 17640"/>
                                <a:gd name="csX16" fmla="*/ 14096 w 14095"/>
                                <a:gd name="csY16" fmla="*/ 5711 h 17640"/>
                                <a:gd name="csX17" fmla="*/ 14096 w 14095"/>
                                <a:gd name="csY17" fmla="*/ 17387 h 17640"/>
                                <a:gd name="csX18" fmla="*/ 11429 w 14095"/>
                                <a:gd name="csY18" fmla="*/ 17387 h 17640"/>
                                <a:gd name="csX19" fmla="*/ 11429 w 14095"/>
                                <a:gd name="csY19" fmla="*/ 15483 h 176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14095" h="17640">
                                  <a:moveTo>
                                    <a:pt x="11556" y="10407"/>
                                  </a:moveTo>
                                  <a:cubicBezTo>
                                    <a:pt x="10540" y="9011"/>
                                    <a:pt x="8762" y="8249"/>
                                    <a:pt x="6857" y="8249"/>
                                  </a:cubicBezTo>
                                  <a:cubicBezTo>
                                    <a:pt x="4445" y="8249"/>
                                    <a:pt x="2667" y="9772"/>
                                    <a:pt x="2667" y="11930"/>
                                  </a:cubicBezTo>
                                  <a:cubicBezTo>
                                    <a:pt x="2667" y="14087"/>
                                    <a:pt x="4445" y="15610"/>
                                    <a:pt x="6857" y="15610"/>
                                  </a:cubicBezTo>
                                  <a:cubicBezTo>
                                    <a:pt x="8762" y="15610"/>
                                    <a:pt x="10540" y="14849"/>
                                    <a:pt x="11556" y="13453"/>
                                  </a:cubicBezTo>
                                  <a:lnTo>
                                    <a:pt x="11556" y="10280"/>
                                  </a:lnTo>
                                  <a:close/>
                                  <a:moveTo>
                                    <a:pt x="11556" y="15230"/>
                                  </a:moveTo>
                                  <a:cubicBezTo>
                                    <a:pt x="10159" y="16752"/>
                                    <a:pt x="8255" y="17641"/>
                                    <a:pt x="5968" y="17641"/>
                                  </a:cubicBezTo>
                                  <a:cubicBezTo>
                                    <a:pt x="3048" y="17641"/>
                                    <a:pt x="0" y="15737"/>
                                    <a:pt x="0" y="12057"/>
                                  </a:cubicBezTo>
                                  <a:cubicBezTo>
                                    <a:pt x="0" y="8376"/>
                                    <a:pt x="3048" y="6473"/>
                                    <a:pt x="5968" y="6473"/>
                                  </a:cubicBezTo>
                                  <a:cubicBezTo>
                                    <a:pt x="8255" y="6473"/>
                                    <a:pt x="10159" y="7234"/>
                                    <a:pt x="11556" y="8757"/>
                                  </a:cubicBezTo>
                                  <a:lnTo>
                                    <a:pt x="11556" y="5711"/>
                                  </a:lnTo>
                                  <a:cubicBezTo>
                                    <a:pt x="11556" y="3427"/>
                                    <a:pt x="9778" y="2158"/>
                                    <a:pt x="7238" y="2158"/>
                                  </a:cubicBezTo>
                                  <a:cubicBezTo>
                                    <a:pt x="5207" y="2158"/>
                                    <a:pt x="3556" y="2919"/>
                                    <a:pt x="2032" y="4569"/>
                                  </a:cubicBezTo>
                                  <a:lnTo>
                                    <a:pt x="762" y="2792"/>
                                  </a:lnTo>
                                  <a:cubicBezTo>
                                    <a:pt x="2540" y="888"/>
                                    <a:pt x="4699" y="0"/>
                                    <a:pt x="7493" y="0"/>
                                  </a:cubicBezTo>
                                  <a:cubicBezTo>
                                    <a:pt x="11048" y="0"/>
                                    <a:pt x="14096" y="1650"/>
                                    <a:pt x="14096" y="5711"/>
                                  </a:cubicBezTo>
                                  <a:lnTo>
                                    <a:pt x="14096" y="17387"/>
                                  </a:lnTo>
                                  <a:lnTo>
                                    <a:pt x="11429" y="17387"/>
                                  </a:lnTo>
                                  <a:lnTo>
                                    <a:pt x="11429" y="15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8893166" name="Freeform: Shape 108893166">
                            <a:extLst>
                              <a:ext uri="{FF2B5EF4-FFF2-40B4-BE49-F238E27FC236}">
                                <a16:creationId xmlns:a16="http://schemas.microsoft.com/office/drawing/2014/main" id="{40F24091-4831-E087-BD85-DEDEB6B35E9D}"/>
                              </a:ext>
                            </a:extLst>
                          </wps:cNvPr>
                          <wps:cNvSpPr/>
                          <wps:spPr>
                            <a:xfrm>
                              <a:off x="6221689" y="452290"/>
                              <a:ext cx="13968" cy="17513"/>
                            </a:xfrm>
                            <a:custGeom>
                              <a:avLst/>
                              <a:gdLst>
                                <a:gd name="csX0" fmla="*/ 11429 w 13968"/>
                                <a:gd name="csY0" fmla="*/ 6346 h 17513"/>
                                <a:gd name="csX1" fmla="*/ 7619 w 13968"/>
                                <a:gd name="csY1" fmla="*/ 2411 h 17513"/>
                                <a:gd name="csX2" fmla="*/ 2667 w 13968"/>
                                <a:gd name="csY2" fmla="*/ 5077 h 17513"/>
                                <a:gd name="csX3" fmla="*/ 2667 w 13968"/>
                                <a:gd name="csY3" fmla="*/ 17514 h 17513"/>
                                <a:gd name="csX4" fmla="*/ 0 w 13968"/>
                                <a:gd name="csY4" fmla="*/ 17514 h 17513"/>
                                <a:gd name="csX5" fmla="*/ 0 w 13968"/>
                                <a:gd name="csY5" fmla="*/ 508 h 17513"/>
                                <a:gd name="csX6" fmla="*/ 2667 w 13968"/>
                                <a:gd name="csY6" fmla="*/ 508 h 17513"/>
                                <a:gd name="csX7" fmla="*/ 2667 w 13968"/>
                                <a:gd name="csY7" fmla="*/ 2919 h 17513"/>
                                <a:gd name="csX8" fmla="*/ 8635 w 13968"/>
                                <a:gd name="csY8" fmla="*/ 0 h 17513"/>
                                <a:gd name="csX9" fmla="*/ 13969 w 13968"/>
                                <a:gd name="csY9" fmla="*/ 5457 h 17513"/>
                                <a:gd name="csX10" fmla="*/ 13969 w 13968"/>
                                <a:gd name="csY10" fmla="*/ 17387 h 17513"/>
                                <a:gd name="csX11" fmla="*/ 11302 w 13968"/>
                                <a:gd name="csY11" fmla="*/ 17387 h 17513"/>
                                <a:gd name="csX12" fmla="*/ 11302 w 13968"/>
                                <a:gd name="csY12" fmla="*/ 6346 h 175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13968" h="17513">
                                  <a:moveTo>
                                    <a:pt x="11429" y="6346"/>
                                  </a:moveTo>
                                  <a:cubicBezTo>
                                    <a:pt x="11429" y="3427"/>
                                    <a:pt x="9905" y="2411"/>
                                    <a:pt x="7619" y="2411"/>
                                  </a:cubicBezTo>
                                  <a:cubicBezTo>
                                    <a:pt x="5588" y="2411"/>
                                    <a:pt x="3556" y="3680"/>
                                    <a:pt x="2667" y="5077"/>
                                  </a:cubicBezTo>
                                  <a:lnTo>
                                    <a:pt x="2667" y="17514"/>
                                  </a:lnTo>
                                  <a:lnTo>
                                    <a:pt x="0" y="17514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2667" y="508"/>
                                  </a:lnTo>
                                  <a:lnTo>
                                    <a:pt x="2667" y="2919"/>
                                  </a:lnTo>
                                  <a:cubicBezTo>
                                    <a:pt x="3809" y="1523"/>
                                    <a:pt x="6222" y="0"/>
                                    <a:pt x="8635" y="0"/>
                                  </a:cubicBezTo>
                                  <a:cubicBezTo>
                                    <a:pt x="12191" y="0"/>
                                    <a:pt x="13969" y="1777"/>
                                    <a:pt x="13969" y="5457"/>
                                  </a:cubicBezTo>
                                  <a:lnTo>
                                    <a:pt x="13969" y="17387"/>
                                  </a:lnTo>
                                  <a:lnTo>
                                    <a:pt x="11302" y="17387"/>
                                  </a:lnTo>
                                  <a:lnTo>
                                    <a:pt x="11302" y="6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55320713" name="Freeform: Shape 1555320713">
                            <a:extLst>
                              <a:ext uri="{FF2B5EF4-FFF2-40B4-BE49-F238E27FC236}">
                                <a16:creationId xmlns:a16="http://schemas.microsoft.com/office/drawing/2014/main" id="{C9E7A55F-4752-0522-6258-769A0FF24017}"/>
                              </a:ext>
                            </a:extLst>
                          </wps:cNvPr>
                          <wps:cNvSpPr/>
                          <wps:spPr>
                            <a:xfrm>
                              <a:off x="6239721" y="465996"/>
                              <a:ext cx="4190" cy="7995"/>
                            </a:xfrm>
                            <a:custGeom>
                              <a:avLst/>
                              <a:gdLst>
                                <a:gd name="csX0" fmla="*/ 0 w 4190"/>
                                <a:gd name="csY0" fmla="*/ 6980 h 7995"/>
                                <a:gd name="csX1" fmla="*/ 2286 w 4190"/>
                                <a:gd name="csY1" fmla="*/ 3680 h 7995"/>
                                <a:gd name="csX2" fmla="*/ 1778 w 4190"/>
                                <a:gd name="csY2" fmla="*/ 3680 h 7995"/>
                                <a:gd name="csX3" fmla="*/ 127 w 4190"/>
                                <a:gd name="csY3" fmla="*/ 1904 h 7995"/>
                                <a:gd name="csX4" fmla="*/ 2032 w 4190"/>
                                <a:gd name="csY4" fmla="*/ 0 h 7995"/>
                                <a:gd name="csX5" fmla="*/ 4191 w 4190"/>
                                <a:gd name="csY5" fmla="*/ 2665 h 7995"/>
                                <a:gd name="csX6" fmla="*/ 1270 w 4190"/>
                                <a:gd name="csY6" fmla="*/ 7995 h 7995"/>
                                <a:gd name="csX7" fmla="*/ 0 w 4190"/>
                                <a:gd name="csY7" fmla="*/ 6853 h 799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</a:cxnLst>
                              <a:rect l="l" t="t" r="r" b="b"/>
                              <a:pathLst>
                                <a:path w="4190" h="7995">
                                  <a:moveTo>
                                    <a:pt x="0" y="6980"/>
                                  </a:moveTo>
                                  <a:cubicBezTo>
                                    <a:pt x="1143" y="6219"/>
                                    <a:pt x="2159" y="4823"/>
                                    <a:pt x="2286" y="3680"/>
                                  </a:cubicBezTo>
                                  <a:cubicBezTo>
                                    <a:pt x="2286" y="3680"/>
                                    <a:pt x="2032" y="3680"/>
                                    <a:pt x="1778" y="3680"/>
                                  </a:cubicBezTo>
                                  <a:cubicBezTo>
                                    <a:pt x="762" y="3680"/>
                                    <a:pt x="127" y="2919"/>
                                    <a:pt x="127" y="1904"/>
                                  </a:cubicBezTo>
                                  <a:cubicBezTo>
                                    <a:pt x="127" y="888"/>
                                    <a:pt x="889" y="0"/>
                                    <a:pt x="2032" y="0"/>
                                  </a:cubicBezTo>
                                  <a:cubicBezTo>
                                    <a:pt x="3175" y="0"/>
                                    <a:pt x="4191" y="1015"/>
                                    <a:pt x="4191" y="2665"/>
                                  </a:cubicBezTo>
                                  <a:cubicBezTo>
                                    <a:pt x="4191" y="4823"/>
                                    <a:pt x="2921" y="6853"/>
                                    <a:pt x="1270" y="7995"/>
                                  </a:cubicBezTo>
                                  <a:lnTo>
                                    <a:pt x="0" y="68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82587121" name="Freeform: Shape 282587121">
                            <a:extLst>
                              <a:ext uri="{FF2B5EF4-FFF2-40B4-BE49-F238E27FC236}">
                                <a16:creationId xmlns:a16="http://schemas.microsoft.com/office/drawing/2014/main" id="{74F30130-F2C7-E3DA-3495-A22D55646A1C}"/>
                              </a:ext>
                            </a:extLst>
                          </wps:cNvPr>
                          <wps:cNvSpPr/>
                          <wps:spPr>
                            <a:xfrm>
                              <a:off x="6254706" y="445944"/>
                              <a:ext cx="17651" cy="24113"/>
                            </a:xfrm>
                            <a:custGeom>
                              <a:avLst/>
                              <a:gdLst>
                                <a:gd name="csX0" fmla="*/ 1778 w 17651"/>
                                <a:gd name="csY0" fmla="*/ 18275 h 24113"/>
                                <a:gd name="csX1" fmla="*/ 9143 w 17651"/>
                                <a:gd name="csY1" fmla="*/ 21575 h 24113"/>
                                <a:gd name="csX2" fmla="*/ 14604 w 17651"/>
                                <a:gd name="csY2" fmla="*/ 17514 h 24113"/>
                                <a:gd name="csX3" fmla="*/ 8635 w 17651"/>
                                <a:gd name="csY3" fmla="*/ 13072 h 24113"/>
                                <a:gd name="csX4" fmla="*/ 762 w 17651"/>
                                <a:gd name="csY4" fmla="*/ 6473 h 24113"/>
                                <a:gd name="csX5" fmla="*/ 8762 w 17651"/>
                                <a:gd name="csY5" fmla="*/ 0 h 24113"/>
                                <a:gd name="csX6" fmla="*/ 17143 w 17651"/>
                                <a:gd name="csY6" fmla="*/ 3300 h 24113"/>
                                <a:gd name="csX7" fmla="*/ 15365 w 17651"/>
                                <a:gd name="csY7" fmla="*/ 5457 h 24113"/>
                                <a:gd name="csX8" fmla="*/ 8635 w 17651"/>
                                <a:gd name="csY8" fmla="*/ 2665 h 24113"/>
                                <a:gd name="csX9" fmla="*/ 3809 w 17651"/>
                                <a:gd name="csY9" fmla="*/ 6346 h 24113"/>
                                <a:gd name="csX10" fmla="*/ 9524 w 17651"/>
                                <a:gd name="csY10" fmla="*/ 10153 h 24113"/>
                                <a:gd name="csX11" fmla="*/ 17651 w 17651"/>
                                <a:gd name="csY11" fmla="*/ 17260 h 24113"/>
                                <a:gd name="csX12" fmla="*/ 9016 w 17651"/>
                                <a:gd name="csY12" fmla="*/ 24113 h 24113"/>
                                <a:gd name="csX13" fmla="*/ 0 w 17651"/>
                                <a:gd name="csY13" fmla="*/ 20433 h 24113"/>
                                <a:gd name="csX14" fmla="*/ 1778 w 17651"/>
                                <a:gd name="csY14" fmla="*/ 18275 h 241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17651" h="24113">
                                  <a:moveTo>
                                    <a:pt x="1778" y="18275"/>
                                  </a:moveTo>
                                  <a:cubicBezTo>
                                    <a:pt x="3301" y="20052"/>
                                    <a:pt x="5841" y="21575"/>
                                    <a:pt x="9143" y="21575"/>
                                  </a:cubicBezTo>
                                  <a:cubicBezTo>
                                    <a:pt x="13334" y="21575"/>
                                    <a:pt x="14604" y="19291"/>
                                    <a:pt x="14604" y="17514"/>
                                  </a:cubicBezTo>
                                  <a:cubicBezTo>
                                    <a:pt x="14604" y="14722"/>
                                    <a:pt x="11810" y="13960"/>
                                    <a:pt x="8635" y="13072"/>
                                  </a:cubicBezTo>
                                  <a:cubicBezTo>
                                    <a:pt x="4825" y="12057"/>
                                    <a:pt x="762" y="11041"/>
                                    <a:pt x="762" y="6473"/>
                                  </a:cubicBezTo>
                                  <a:cubicBezTo>
                                    <a:pt x="762" y="2665"/>
                                    <a:pt x="4190" y="0"/>
                                    <a:pt x="8762" y="0"/>
                                  </a:cubicBezTo>
                                  <a:cubicBezTo>
                                    <a:pt x="12318" y="0"/>
                                    <a:pt x="15111" y="1142"/>
                                    <a:pt x="17143" y="3300"/>
                                  </a:cubicBezTo>
                                  <a:lnTo>
                                    <a:pt x="15365" y="5457"/>
                                  </a:lnTo>
                                  <a:cubicBezTo>
                                    <a:pt x="13587" y="3554"/>
                                    <a:pt x="11175" y="2665"/>
                                    <a:pt x="8635" y="2665"/>
                                  </a:cubicBezTo>
                                  <a:cubicBezTo>
                                    <a:pt x="5841" y="2665"/>
                                    <a:pt x="3809" y="4188"/>
                                    <a:pt x="3809" y="6346"/>
                                  </a:cubicBezTo>
                                  <a:cubicBezTo>
                                    <a:pt x="3809" y="8630"/>
                                    <a:pt x="6476" y="9392"/>
                                    <a:pt x="9524" y="10153"/>
                                  </a:cubicBezTo>
                                  <a:cubicBezTo>
                                    <a:pt x="13334" y="11168"/>
                                    <a:pt x="17651" y="12311"/>
                                    <a:pt x="17651" y="17260"/>
                                  </a:cubicBezTo>
                                  <a:cubicBezTo>
                                    <a:pt x="17651" y="20687"/>
                                    <a:pt x="15365" y="24113"/>
                                    <a:pt x="9016" y="24113"/>
                                  </a:cubicBezTo>
                                  <a:cubicBezTo>
                                    <a:pt x="4952" y="24113"/>
                                    <a:pt x="1905" y="22590"/>
                                    <a:pt x="0" y="20433"/>
                                  </a:cubicBezTo>
                                  <a:lnTo>
                                    <a:pt x="1778" y="18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59578830" name="Freeform: Shape 1759578830">
                            <a:extLst>
                              <a:ext uri="{FF2B5EF4-FFF2-40B4-BE49-F238E27FC236}">
                                <a16:creationId xmlns:a16="http://schemas.microsoft.com/office/drawing/2014/main" id="{70C77F5F-56E7-E432-1A52-27E92505CE4C}"/>
                              </a:ext>
                            </a:extLst>
                          </wps:cNvPr>
                          <wps:cNvSpPr/>
                          <wps:spPr>
                            <a:xfrm>
                              <a:off x="6273246" y="448102"/>
                              <a:ext cx="9777" cy="21955"/>
                            </a:xfrm>
                            <a:custGeom>
                              <a:avLst/>
                              <a:gdLst>
                                <a:gd name="csX0" fmla="*/ 2794 w 9777"/>
                                <a:gd name="csY0" fmla="*/ 18022 h 21955"/>
                                <a:gd name="csX1" fmla="*/ 2794 w 9777"/>
                                <a:gd name="csY1" fmla="*/ 6980 h 21955"/>
                                <a:gd name="csX2" fmla="*/ 0 w 9777"/>
                                <a:gd name="csY2" fmla="*/ 6980 h 21955"/>
                                <a:gd name="csX3" fmla="*/ 0 w 9777"/>
                                <a:gd name="csY3" fmla="*/ 4696 h 21955"/>
                                <a:gd name="csX4" fmla="*/ 2794 w 9777"/>
                                <a:gd name="csY4" fmla="*/ 4696 h 21955"/>
                                <a:gd name="csX5" fmla="*/ 2794 w 9777"/>
                                <a:gd name="csY5" fmla="*/ 0 h 21955"/>
                                <a:gd name="csX6" fmla="*/ 5460 w 9777"/>
                                <a:gd name="csY6" fmla="*/ 0 h 21955"/>
                                <a:gd name="csX7" fmla="*/ 5460 w 9777"/>
                                <a:gd name="csY7" fmla="*/ 4696 h 21955"/>
                                <a:gd name="csX8" fmla="*/ 8889 w 9777"/>
                                <a:gd name="csY8" fmla="*/ 4696 h 21955"/>
                                <a:gd name="csX9" fmla="*/ 8889 w 9777"/>
                                <a:gd name="csY9" fmla="*/ 6980 h 21955"/>
                                <a:gd name="csX10" fmla="*/ 5460 w 9777"/>
                                <a:gd name="csY10" fmla="*/ 6980 h 21955"/>
                                <a:gd name="csX11" fmla="*/ 5460 w 9777"/>
                                <a:gd name="csY11" fmla="*/ 17514 h 21955"/>
                                <a:gd name="csX12" fmla="*/ 7238 w 9777"/>
                                <a:gd name="csY12" fmla="*/ 19671 h 21955"/>
                                <a:gd name="csX13" fmla="*/ 9016 w 9777"/>
                                <a:gd name="csY13" fmla="*/ 18910 h 21955"/>
                                <a:gd name="csX14" fmla="*/ 9778 w 9777"/>
                                <a:gd name="csY14" fmla="*/ 20814 h 21955"/>
                                <a:gd name="csX15" fmla="*/ 6603 w 9777"/>
                                <a:gd name="csY15" fmla="*/ 21956 h 21955"/>
                                <a:gd name="csX16" fmla="*/ 2794 w 9777"/>
                                <a:gd name="csY16" fmla="*/ 1802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9777" h="21955">
                                  <a:moveTo>
                                    <a:pt x="2794" y="18022"/>
                                  </a:moveTo>
                                  <a:lnTo>
                                    <a:pt x="2794" y="6980"/>
                                  </a:lnTo>
                                  <a:lnTo>
                                    <a:pt x="0" y="6980"/>
                                  </a:lnTo>
                                  <a:lnTo>
                                    <a:pt x="0" y="4696"/>
                                  </a:lnTo>
                                  <a:lnTo>
                                    <a:pt x="2794" y="4696"/>
                                  </a:lnTo>
                                  <a:lnTo>
                                    <a:pt x="2794" y="0"/>
                                  </a:lnTo>
                                  <a:lnTo>
                                    <a:pt x="5460" y="0"/>
                                  </a:lnTo>
                                  <a:lnTo>
                                    <a:pt x="5460" y="4696"/>
                                  </a:lnTo>
                                  <a:lnTo>
                                    <a:pt x="8889" y="4696"/>
                                  </a:lnTo>
                                  <a:lnTo>
                                    <a:pt x="8889" y="6980"/>
                                  </a:lnTo>
                                  <a:lnTo>
                                    <a:pt x="5460" y="6980"/>
                                  </a:lnTo>
                                  <a:lnTo>
                                    <a:pt x="5460" y="17514"/>
                                  </a:lnTo>
                                  <a:cubicBezTo>
                                    <a:pt x="5460" y="18783"/>
                                    <a:pt x="5968" y="19671"/>
                                    <a:pt x="7238" y="19671"/>
                                  </a:cubicBezTo>
                                  <a:cubicBezTo>
                                    <a:pt x="8000" y="19671"/>
                                    <a:pt x="8635" y="19291"/>
                                    <a:pt x="9016" y="18910"/>
                                  </a:cubicBezTo>
                                  <a:lnTo>
                                    <a:pt x="9778" y="20814"/>
                                  </a:lnTo>
                                  <a:cubicBezTo>
                                    <a:pt x="9143" y="21448"/>
                                    <a:pt x="8127" y="21956"/>
                                    <a:pt x="6603" y="21956"/>
                                  </a:cubicBezTo>
                                  <a:cubicBezTo>
                                    <a:pt x="4064" y="21956"/>
                                    <a:pt x="2794" y="20560"/>
                                    <a:pt x="2794" y="18022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51281186" name="Freeform: Shape 1151281186">
                            <a:extLst>
                              <a:ext uri="{FF2B5EF4-FFF2-40B4-BE49-F238E27FC236}">
                                <a16:creationId xmlns:a16="http://schemas.microsoft.com/office/drawing/2014/main" id="{F58BD1CC-138E-AAD2-773F-BE967AAB34EA}"/>
                              </a:ext>
                            </a:extLst>
                          </wps:cNvPr>
                          <wps:cNvSpPr/>
                          <wps:spPr>
                            <a:xfrm>
                              <a:off x="6284421" y="452544"/>
                              <a:ext cx="14095" cy="17640"/>
                            </a:xfrm>
                            <a:custGeom>
                              <a:avLst/>
                              <a:gdLst>
                                <a:gd name="csX0" fmla="*/ 11556 w 14095"/>
                                <a:gd name="csY0" fmla="*/ 10407 h 17640"/>
                                <a:gd name="csX1" fmla="*/ 6857 w 14095"/>
                                <a:gd name="csY1" fmla="*/ 8249 h 17640"/>
                                <a:gd name="csX2" fmla="*/ 2667 w 14095"/>
                                <a:gd name="csY2" fmla="*/ 11930 h 17640"/>
                                <a:gd name="csX3" fmla="*/ 6857 w 14095"/>
                                <a:gd name="csY3" fmla="*/ 15610 h 17640"/>
                                <a:gd name="csX4" fmla="*/ 11556 w 14095"/>
                                <a:gd name="csY4" fmla="*/ 13453 h 17640"/>
                                <a:gd name="csX5" fmla="*/ 11556 w 14095"/>
                                <a:gd name="csY5" fmla="*/ 10280 h 17640"/>
                                <a:gd name="csX6" fmla="*/ 11556 w 14095"/>
                                <a:gd name="csY6" fmla="*/ 15230 h 17640"/>
                                <a:gd name="csX7" fmla="*/ 5968 w 14095"/>
                                <a:gd name="csY7" fmla="*/ 17641 h 17640"/>
                                <a:gd name="csX8" fmla="*/ 0 w 14095"/>
                                <a:gd name="csY8" fmla="*/ 12057 h 17640"/>
                                <a:gd name="csX9" fmla="*/ 5968 w 14095"/>
                                <a:gd name="csY9" fmla="*/ 6473 h 17640"/>
                                <a:gd name="csX10" fmla="*/ 11556 w 14095"/>
                                <a:gd name="csY10" fmla="*/ 8757 h 17640"/>
                                <a:gd name="csX11" fmla="*/ 11556 w 14095"/>
                                <a:gd name="csY11" fmla="*/ 5711 h 17640"/>
                                <a:gd name="csX12" fmla="*/ 7238 w 14095"/>
                                <a:gd name="csY12" fmla="*/ 2158 h 17640"/>
                                <a:gd name="csX13" fmla="*/ 2032 w 14095"/>
                                <a:gd name="csY13" fmla="*/ 4569 h 17640"/>
                                <a:gd name="csX14" fmla="*/ 762 w 14095"/>
                                <a:gd name="csY14" fmla="*/ 2792 h 17640"/>
                                <a:gd name="csX15" fmla="*/ 7492 w 14095"/>
                                <a:gd name="csY15" fmla="*/ 0 h 17640"/>
                                <a:gd name="csX16" fmla="*/ 14096 w 14095"/>
                                <a:gd name="csY16" fmla="*/ 5711 h 17640"/>
                                <a:gd name="csX17" fmla="*/ 14096 w 14095"/>
                                <a:gd name="csY17" fmla="*/ 17387 h 17640"/>
                                <a:gd name="csX18" fmla="*/ 11429 w 14095"/>
                                <a:gd name="csY18" fmla="*/ 17387 h 17640"/>
                                <a:gd name="csX19" fmla="*/ 11429 w 14095"/>
                                <a:gd name="csY19" fmla="*/ 15483 h 176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14095" h="17640">
                                  <a:moveTo>
                                    <a:pt x="11556" y="10407"/>
                                  </a:moveTo>
                                  <a:cubicBezTo>
                                    <a:pt x="10540" y="9011"/>
                                    <a:pt x="8762" y="8249"/>
                                    <a:pt x="6857" y="8249"/>
                                  </a:cubicBezTo>
                                  <a:cubicBezTo>
                                    <a:pt x="4444" y="8249"/>
                                    <a:pt x="2667" y="9772"/>
                                    <a:pt x="2667" y="11930"/>
                                  </a:cubicBezTo>
                                  <a:cubicBezTo>
                                    <a:pt x="2667" y="14087"/>
                                    <a:pt x="4444" y="15610"/>
                                    <a:pt x="6857" y="15610"/>
                                  </a:cubicBezTo>
                                  <a:cubicBezTo>
                                    <a:pt x="8762" y="15610"/>
                                    <a:pt x="10540" y="14849"/>
                                    <a:pt x="11556" y="13453"/>
                                  </a:cubicBezTo>
                                  <a:lnTo>
                                    <a:pt x="11556" y="10280"/>
                                  </a:lnTo>
                                  <a:close/>
                                  <a:moveTo>
                                    <a:pt x="11556" y="15230"/>
                                  </a:moveTo>
                                  <a:cubicBezTo>
                                    <a:pt x="10159" y="16752"/>
                                    <a:pt x="8254" y="17641"/>
                                    <a:pt x="5968" y="17641"/>
                                  </a:cubicBezTo>
                                  <a:cubicBezTo>
                                    <a:pt x="3048" y="17641"/>
                                    <a:pt x="0" y="15737"/>
                                    <a:pt x="0" y="12057"/>
                                  </a:cubicBezTo>
                                  <a:cubicBezTo>
                                    <a:pt x="0" y="8376"/>
                                    <a:pt x="3048" y="6473"/>
                                    <a:pt x="5968" y="6473"/>
                                  </a:cubicBezTo>
                                  <a:cubicBezTo>
                                    <a:pt x="8254" y="6473"/>
                                    <a:pt x="10159" y="7234"/>
                                    <a:pt x="11556" y="8757"/>
                                  </a:cubicBezTo>
                                  <a:lnTo>
                                    <a:pt x="11556" y="5711"/>
                                  </a:lnTo>
                                  <a:cubicBezTo>
                                    <a:pt x="11556" y="3427"/>
                                    <a:pt x="9778" y="2158"/>
                                    <a:pt x="7238" y="2158"/>
                                  </a:cubicBezTo>
                                  <a:cubicBezTo>
                                    <a:pt x="5207" y="2158"/>
                                    <a:pt x="3556" y="2919"/>
                                    <a:pt x="2032" y="4569"/>
                                  </a:cubicBezTo>
                                  <a:lnTo>
                                    <a:pt x="762" y="2792"/>
                                  </a:lnTo>
                                  <a:cubicBezTo>
                                    <a:pt x="2540" y="888"/>
                                    <a:pt x="4699" y="0"/>
                                    <a:pt x="7492" y="0"/>
                                  </a:cubicBezTo>
                                  <a:cubicBezTo>
                                    <a:pt x="11048" y="0"/>
                                    <a:pt x="14096" y="1650"/>
                                    <a:pt x="14096" y="5711"/>
                                  </a:cubicBezTo>
                                  <a:lnTo>
                                    <a:pt x="14096" y="17387"/>
                                  </a:lnTo>
                                  <a:lnTo>
                                    <a:pt x="11429" y="17387"/>
                                  </a:lnTo>
                                  <a:lnTo>
                                    <a:pt x="11429" y="15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87325729" name="Freeform: Shape 1087325729">
                            <a:extLst>
                              <a:ext uri="{FF2B5EF4-FFF2-40B4-BE49-F238E27FC236}">
                                <a16:creationId xmlns:a16="http://schemas.microsoft.com/office/drawing/2014/main" id="{D99EFD97-F3EE-EEA1-909C-AC45A8540ECD}"/>
                              </a:ext>
                            </a:extLst>
                          </wps:cNvPr>
                          <wps:cNvSpPr/>
                          <wps:spPr>
                            <a:xfrm>
                              <a:off x="6300929" y="448102"/>
                              <a:ext cx="9777" cy="21955"/>
                            </a:xfrm>
                            <a:custGeom>
                              <a:avLst/>
                              <a:gdLst>
                                <a:gd name="csX0" fmla="*/ 2794 w 9777"/>
                                <a:gd name="csY0" fmla="*/ 18022 h 21955"/>
                                <a:gd name="csX1" fmla="*/ 2794 w 9777"/>
                                <a:gd name="csY1" fmla="*/ 6980 h 21955"/>
                                <a:gd name="csX2" fmla="*/ 0 w 9777"/>
                                <a:gd name="csY2" fmla="*/ 6980 h 21955"/>
                                <a:gd name="csX3" fmla="*/ 0 w 9777"/>
                                <a:gd name="csY3" fmla="*/ 4696 h 21955"/>
                                <a:gd name="csX4" fmla="*/ 2794 w 9777"/>
                                <a:gd name="csY4" fmla="*/ 4696 h 21955"/>
                                <a:gd name="csX5" fmla="*/ 2794 w 9777"/>
                                <a:gd name="csY5" fmla="*/ 0 h 21955"/>
                                <a:gd name="csX6" fmla="*/ 5460 w 9777"/>
                                <a:gd name="csY6" fmla="*/ 0 h 21955"/>
                                <a:gd name="csX7" fmla="*/ 5460 w 9777"/>
                                <a:gd name="csY7" fmla="*/ 4696 h 21955"/>
                                <a:gd name="csX8" fmla="*/ 8889 w 9777"/>
                                <a:gd name="csY8" fmla="*/ 4696 h 21955"/>
                                <a:gd name="csX9" fmla="*/ 8889 w 9777"/>
                                <a:gd name="csY9" fmla="*/ 6980 h 21955"/>
                                <a:gd name="csX10" fmla="*/ 5460 w 9777"/>
                                <a:gd name="csY10" fmla="*/ 6980 h 21955"/>
                                <a:gd name="csX11" fmla="*/ 5460 w 9777"/>
                                <a:gd name="csY11" fmla="*/ 17514 h 21955"/>
                                <a:gd name="csX12" fmla="*/ 7238 w 9777"/>
                                <a:gd name="csY12" fmla="*/ 19671 h 21955"/>
                                <a:gd name="csX13" fmla="*/ 9016 w 9777"/>
                                <a:gd name="csY13" fmla="*/ 18910 h 21955"/>
                                <a:gd name="csX14" fmla="*/ 9778 w 9777"/>
                                <a:gd name="csY14" fmla="*/ 20814 h 21955"/>
                                <a:gd name="csX15" fmla="*/ 6603 w 9777"/>
                                <a:gd name="csY15" fmla="*/ 21956 h 21955"/>
                                <a:gd name="csX16" fmla="*/ 2794 w 9777"/>
                                <a:gd name="csY16" fmla="*/ 1802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9777" h="21955">
                                  <a:moveTo>
                                    <a:pt x="2794" y="18022"/>
                                  </a:moveTo>
                                  <a:lnTo>
                                    <a:pt x="2794" y="6980"/>
                                  </a:lnTo>
                                  <a:lnTo>
                                    <a:pt x="0" y="6980"/>
                                  </a:lnTo>
                                  <a:lnTo>
                                    <a:pt x="0" y="4696"/>
                                  </a:lnTo>
                                  <a:lnTo>
                                    <a:pt x="2794" y="4696"/>
                                  </a:lnTo>
                                  <a:lnTo>
                                    <a:pt x="2794" y="0"/>
                                  </a:lnTo>
                                  <a:lnTo>
                                    <a:pt x="5460" y="0"/>
                                  </a:lnTo>
                                  <a:lnTo>
                                    <a:pt x="5460" y="4696"/>
                                  </a:lnTo>
                                  <a:lnTo>
                                    <a:pt x="8889" y="4696"/>
                                  </a:lnTo>
                                  <a:lnTo>
                                    <a:pt x="8889" y="6980"/>
                                  </a:lnTo>
                                  <a:lnTo>
                                    <a:pt x="5460" y="6980"/>
                                  </a:lnTo>
                                  <a:lnTo>
                                    <a:pt x="5460" y="17514"/>
                                  </a:lnTo>
                                  <a:cubicBezTo>
                                    <a:pt x="5460" y="18783"/>
                                    <a:pt x="5968" y="19671"/>
                                    <a:pt x="7238" y="19671"/>
                                  </a:cubicBezTo>
                                  <a:cubicBezTo>
                                    <a:pt x="8000" y="19671"/>
                                    <a:pt x="8635" y="19291"/>
                                    <a:pt x="9016" y="18910"/>
                                  </a:cubicBezTo>
                                  <a:lnTo>
                                    <a:pt x="9778" y="20814"/>
                                  </a:lnTo>
                                  <a:cubicBezTo>
                                    <a:pt x="9143" y="21448"/>
                                    <a:pt x="8127" y="21956"/>
                                    <a:pt x="6603" y="21956"/>
                                  </a:cubicBezTo>
                                  <a:cubicBezTo>
                                    <a:pt x="4064" y="21956"/>
                                    <a:pt x="2794" y="20560"/>
                                    <a:pt x="2794" y="18022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46629557" name="Freeform: Shape 1546629557">
                            <a:extLst>
                              <a:ext uri="{FF2B5EF4-FFF2-40B4-BE49-F238E27FC236}">
                                <a16:creationId xmlns:a16="http://schemas.microsoft.com/office/drawing/2014/main" id="{DD5BB073-2746-D5FB-DAB4-4A9459782806}"/>
                              </a:ext>
                            </a:extLst>
                          </wps:cNvPr>
                          <wps:cNvSpPr/>
                          <wps:spPr>
                            <a:xfrm>
                              <a:off x="6311724" y="452163"/>
                              <a:ext cx="16508" cy="17767"/>
                            </a:xfrm>
                            <a:custGeom>
                              <a:avLst/>
                              <a:gdLst>
                                <a:gd name="csX0" fmla="*/ 2794 w 16508"/>
                                <a:gd name="csY0" fmla="*/ 7995 h 17767"/>
                                <a:gd name="csX1" fmla="*/ 13969 w 16508"/>
                                <a:gd name="csY1" fmla="*/ 7995 h 17767"/>
                                <a:gd name="csX2" fmla="*/ 8381 w 16508"/>
                                <a:gd name="csY2" fmla="*/ 2284 h 17767"/>
                                <a:gd name="csX3" fmla="*/ 2794 w 16508"/>
                                <a:gd name="csY3" fmla="*/ 7995 h 17767"/>
                                <a:gd name="csX4" fmla="*/ 8381 w 16508"/>
                                <a:gd name="csY4" fmla="*/ 127 h 17767"/>
                                <a:gd name="csX5" fmla="*/ 16508 w 16508"/>
                                <a:gd name="csY5" fmla="*/ 9265 h 17767"/>
                                <a:gd name="csX6" fmla="*/ 16508 w 16508"/>
                                <a:gd name="csY6" fmla="*/ 9899 h 17767"/>
                                <a:gd name="csX7" fmla="*/ 2794 w 16508"/>
                                <a:gd name="csY7" fmla="*/ 9899 h 17767"/>
                                <a:gd name="csX8" fmla="*/ 8889 w 16508"/>
                                <a:gd name="csY8" fmla="*/ 15737 h 17767"/>
                                <a:gd name="csX9" fmla="*/ 14096 w 16508"/>
                                <a:gd name="csY9" fmla="*/ 13580 h 17767"/>
                                <a:gd name="csX10" fmla="*/ 15365 w 16508"/>
                                <a:gd name="csY10" fmla="*/ 15230 h 17767"/>
                                <a:gd name="csX11" fmla="*/ 8635 w 16508"/>
                                <a:gd name="csY11" fmla="*/ 17768 h 17767"/>
                                <a:gd name="csX12" fmla="*/ 0 w 16508"/>
                                <a:gd name="csY12" fmla="*/ 8884 h 17767"/>
                                <a:gd name="csX13" fmla="*/ 8381 w 16508"/>
                                <a:gd name="csY13" fmla="*/ 0 h 1776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16508" h="17767">
                                  <a:moveTo>
                                    <a:pt x="2794" y="7995"/>
                                  </a:moveTo>
                                  <a:lnTo>
                                    <a:pt x="13969" y="7995"/>
                                  </a:lnTo>
                                  <a:cubicBezTo>
                                    <a:pt x="13969" y="5457"/>
                                    <a:pt x="12191" y="2284"/>
                                    <a:pt x="8381" y="2284"/>
                                  </a:cubicBezTo>
                                  <a:cubicBezTo>
                                    <a:pt x="4826" y="2284"/>
                                    <a:pt x="3048" y="5330"/>
                                    <a:pt x="2794" y="7995"/>
                                  </a:cubicBezTo>
                                  <a:moveTo>
                                    <a:pt x="8381" y="127"/>
                                  </a:moveTo>
                                  <a:cubicBezTo>
                                    <a:pt x="13461" y="127"/>
                                    <a:pt x="16508" y="4188"/>
                                    <a:pt x="16508" y="9265"/>
                                  </a:cubicBezTo>
                                  <a:lnTo>
                                    <a:pt x="16508" y="9899"/>
                                  </a:lnTo>
                                  <a:lnTo>
                                    <a:pt x="2794" y="9899"/>
                                  </a:lnTo>
                                  <a:cubicBezTo>
                                    <a:pt x="3048" y="13072"/>
                                    <a:pt x="5207" y="15737"/>
                                    <a:pt x="8889" y="15737"/>
                                  </a:cubicBezTo>
                                  <a:cubicBezTo>
                                    <a:pt x="10794" y="15737"/>
                                    <a:pt x="12826" y="14976"/>
                                    <a:pt x="14096" y="13580"/>
                                  </a:cubicBezTo>
                                  <a:lnTo>
                                    <a:pt x="15365" y="15230"/>
                                  </a:lnTo>
                                  <a:cubicBezTo>
                                    <a:pt x="13715" y="16879"/>
                                    <a:pt x="11429" y="17768"/>
                                    <a:pt x="8635" y="17768"/>
                                  </a:cubicBezTo>
                                  <a:cubicBezTo>
                                    <a:pt x="3683" y="17768"/>
                                    <a:pt x="0" y="14214"/>
                                    <a:pt x="0" y="8884"/>
                                  </a:cubicBezTo>
                                  <a:cubicBezTo>
                                    <a:pt x="0" y="3934"/>
                                    <a:pt x="3556" y="0"/>
                                    <a:pt x="8381" y="0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551054" name="Freeform: Shape 18551054">
                            <a:extLst>
                              <a:ext uri="{FF2B5EF4-FFF2-40B4-BE49-F238E27FC236}">
                                <a16:creationId xmlns:a16="http://schemas.microsoft.com/office/drawing/2014/main" id="{55FCDEDB-C1AE-0805-0899-1DDD095012A7}"/>
                              </a:ext>
                            </a:extLst>
                          </wps:cNvPr>
                          <wps:cNvSpPr/>
                          <wps:spPr>
                            <a:xfrm>
                              <a:off x="6339280" y="452544"/>
                              <a:ext cx="14095" cy="17640"/>
                            </a:xfrm>
                            <a:custGeom>
                              <a:avLst/>
                              <a:gdLst>
                                <a:gd name="csX0" fmla="*/ 11556 w 14095"/>
                                <a:gd name="csY0" fmla="*/ 10407 h 17640"/>
                                <a:gd name="csX1" fmla="*/ 6857 w 14095"/>
                                <a:gd name="csY1" fmla="*/ 8249 h 17640"/>
                                <a:gd name="csX2" fmla="*/ 2667 w 14095"/>
                                <a:gd name="csY2" fmla="*/ 11930 h 17640"/>
                                <a:gd name="csX3" fmla="*/ 6857 w 14095"/>
                                <a:gd name="csY3" fmla="*/ 15610 h 17640"/>
                                <a:gd name="csX4" fmla="*/ 11556 w 14095"/>
                                <a:gd name="csY4" fmla="*/ 13453 h 17640"/>
                                <a:gd name="csX5" fmla="*/ 11556 w 14095"/>
                                <a:gd name="csY5" fmla="*/ 10280 h 17640"/>
                                <a:gd name="csX6" fmla="*/ 11556 w 14095"/>
                                <a:gd name="csY6" fmla="*/ 15230 h 17640"/>
                                <a:gd name="csX7" fmla="*/ 5968 w 14095"/>
                                <a:gd name="csY7" fmla="*/ 17641 h 17640"/>
                                <a:gd name="csX8" fmla="*/ 0 w 14095"/>
                                <a:gd name="csY8" fmla="*/ 12057 h 17640"/>
                                <a:gd name="csX9" fmla="*/ 5968 w 14095"/>
                                <a:gd name="csY9" fmla="*/ 6473 h 17640"/>
                                <a:gd name="csX10" fmla="*/ 11556 w 14095"/>
                                <a:gd name="csY10" fmla="*/ 8757 h 17640"/>
                                <a:gd name="csX11" fmla="*/ 11556 w 14095"/>
                                <a:gd name="csY11" fmla="*/ 5711 h 17640"/>
                                <a:gd name="csX12" fmla="*/ 7238 w 14095"/>
                                <a:gd name="csY12" fmla="*/ 2158 h 17640"/>
                                <a:gd name="csX13" fmla="*/ 2032 w 14095"/>
                                <a:gd name="csY13" fmla="*/ 4569 h 17640"/>
                                <a:gd name="csX14" fmla="*/ 762 w 14095"/>
                                <a:gd name="csY14" fmla="*/ 2792 h 17640"/>
                                <a:gd name="csX15" fmla="*/ 7493 w 14095"/>
                                <a:gd name="csY15" fmla="*/ 0 h 17640"/>
                                <a:gd name="csX16" fmla="*/ 14096 w 14095"/>
                                <a:gd name="csY16" fmla="*/ 5711 h 17640"/>
                                <a:gd name="csX17" fmla="*/ 14096 w 14095"/>
                                <a:gd name="csY17" fmla="*/ 17387 h 17640"/>
                                <a:gd name="csX18" fmla="*/ 11429 w 14095"/>
                                <a:gd name="csY18" fmla="*/ 17387 h 17640"/>
                                <a:gd name="csX19" fmla="*/ 11429 w 14095"/>
                                <a:gd name="csY19" fmla="*/ 15483 h 176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14095" h="17640">
                                  <a:moveTo>
                                    <a:pt x="11556" y="10407"/>
                                  </a:moveTo>
                                  <a:cubicBezTo>
                                    <a:pt x="10540" y="9011"/>
                                    <a:pt x="8762" y="8249"/>
                                    <a:pt x="6857" y="8249"/>
                                  </a:cubicBezTo>
                                  <a:cubicBezTo>
                                    <a:pt x="4445" y="8249"/>
                                    <a:pt x="2667" y="9772"/>
                                    <a:pt x="2667" y="11930"/>
                                  </a:cubicBezTo>
                                  <a:cubicBezTo>
                                    <a:pt x="2667" y="14087"/>
                                    <a:pt x="4445" y="15610"/>
                                    <a:pt x="6857" y="15610"/>
                                  </a:cubicBezTo>
                                  <a:cubicBezTo>
                                    <a:pt x="8762" y="15610"/>
                                    <a:pt x="10540" y="14849"/>
                                    <a:pt x="11556" y="13453"/>
                                  </a:cubicBezTo>
                                  <a:lnTo>
                                    <a:pt x="11556" y="10280"/>
                                  </a:lnTo>
                                  <a:close/>
                                  <a:moveTo>
                                    <a:pt x="11556" y="15230"/>
                                  </a:moveTo>
                                  <a:cubicBezTo>
                                    <a:pt x="10159" y="16752"/>
                                    <a:pt x="8255" y="17641"/>
                                    <a:pt x="5968" y="17641"/>
                                  </a:cubicBezTo>
                                  <a:cubicBezTo>
                                    <a:pt x="3048" y="17641"/>
                                    <a:pt x="0" y="15737"/>
                                    <a:pt x="0" y="12057"/>
                                  </a:cubicBezTo>
                                  <a:cubicBezTo>
                                    <a:pt x="0" y="8376"/>
                                    <a:pt x="3048" y="6473"/>
                                    <a:pt x="5968" y="6473"/>
                                  </a:cubicBezTo>
                                  <a:cubicBezTo>
                                    <a:pt x="8255" y="6473"/>
                                    <a:pt x="10159" y="7234"/>
                                    <a:pt x="11556" y="8757"/>
                                  </a:cubicBezTo>
                                  <a:lnTo>
                                    <a:pt x="11556" y="5711"/>
                                  </a:lnTo>
                                  <a:cubicBezTo>
                                    <a:pt x="11556" y="3427"/>
                                    <a:pt x="9778" y="2158"/>
                                    <a:pt x="7238" y="2158"/>
                                  </a:cubicBezTo>
                                  <a:cubicBezTo>
                                    <a:pt x="5207" y="2158"/>
                                    <a:pt x="3556" y="2919"/>
                                    <a:pt x="2032" y="4569"/>
                                  </a:cubicBezTo>
                                  <a:lnTo>
                                    <a:pt x="762" y="2792"/>
                                  </a:lnTo>
                                  <a:cubicBezTo>
                                    <a:pt x="2540" y="888"/>
                                    <a:pt x="4699" y="0"/>
                                    <a:pt x="7493" y="0"/>
                                  </a:cubicBezTo>
                                  <a:cubicBezTo>
                                    <a:pt x="11048" y="0"/>
                                    <a:pt x="14096" y="1650"/>
                                    <a:pt x="14096" y="5711"/>
                                  </a:cubicBezTo>
                                  <a:lnTo>
                                    <a:pt x="14096" y="17387"/>
                                  </a:lnTo>
                                  <a:lnTo>
                                    <a:pt x="11429" y="17387"/>
                                  </a:lnTo>
                                  <a:lnTo>
                                    <a:pt x="11429" y="15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44326985" name="Freeform: Shape 1244326985">
                            <a:extLst>
                              <a:ext uri="{FF2B5EF4-FFF2-40B4-BE49-F238E27FC236}">
                                <a16:creationId xmlns:a16="http://schemas.microsoft.com/office/drawing/2014/main" id="{3A275679-BD6F-DC51-2FEF-13A92557EFD1}"/>
                              </a:ext>
                            </a:extLst>
                          </wps:cNvPr>
                          <wps:cNvSpPr/>
                          <wps:spPr>
                            <a:xfrm>
                              <a:off x="6357947" y="452290"/>
                              <a:ext cx="13968" cy="17513"/>
                            </a:xfrm>
                            <a:custGeom>
                              <a:avLst/>
                              <a:gdLst>
                                <a:gd name="csX0" fmla="*/ 11429 w 13968"/>
                                <a:gd name="csY0" fmla="*/ 6346 h 17513"/>
                                <a:gd name="csX1" fmla="*/ 7619 w 13968"/>
                                <a:gd name="csY1" fmla="*/ 2411 h 17513"/>
                                <a:gd name="csX2" fmla="*/ 2667 w 13968"/>
                                <a:gd name="csY2" fmla="*/ 5077 h 17513"/>
                                <a:gd name="csX3" fmla="*/ 2667 w 13968"/>
                                <a:gd name="csY3" fmla="*/ 17514 h 17513"/>
                                <a:gd name="csX4" fmla="*/ 0 w 13968"/>
                                <a:gd name="csY4" fmla="*/ 17514 h 17513"/>
                                <a:gd name="csX5" fmla="*/ 0 w 13968"/>
                                <a:gd name="csY5" fmla="*/ 508 h 17513"/>
                                <a:gd name="csX6" fmla="*/ 2667 w 13968"/>
                                <a:gd name="csY6" fmla="*/ 508 h 17513"/>
                                <a:gd name="csX7" fmla="*/ 2667 w 13968"/>
                                <a:gd name="csY7" fmla="*/ 2919 h 17513"/>
                                <a:gd name="csX8" fmla="*/ 8635 w 13968"/>
                                <a:gd name="csY8" fmla="*/ 0 h 17513"/>
                                <a:gd name="csX9" fmla="*/ 13969 w 13968"/>
                                <a:gd name="csY9" fmla="*/ 5457 h 17513"/>
                                <a:gd name="csX10" fmla="*/ 13969 w 13968"/>
                                <a:gd name="csY10" fmla="*/ 17387 h 17513"/>
                                <a:gd name="csX11" fmla="*/ 11302 w 13968"/>
                                <a:gd name="csY11" fmla="*/ 17387 h 17513"/>
                                <a:gd name="csX12" fmla="*/ 11302 w 13968"/>
                                <a:gd name="csY12" fmla="*/ 6346 h 175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13968" h="17513">
                                  <a:moveTo>
                                    <a:pt x="11429" y="6346"/>
                                  </a:moveTo>
                                  <a:cubicBezTo>
                                    <a:pt x="11429" y="3427"/>
                                    <a:pt x="9905" y="2411"/>
                                    <a:pt x="7619" y="2411"/>
                                  </a:cubicBezTo>
                                  <a:cubicBezTo>
                                    <a:pt x="5588" y="2411"/>
                                    <a:pt x="3556" y="3680"/>
                                    <a:pt x="2667" y="5077"/>
                                  </a:cubicBezTo>
                                  <a:lnTo>
                                    <a:pt x="2667" y="17514"/>
                                  </a:lnTo>
                                  <a:lnTo>
                                    <a:pt x="0" y="17514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2667" y="508"/>
                                  </a:lnTo>
                                  <a:lnTo>
                                    <a:pt x="2667" y="2919"/>
                                  </a:lnTo>
                                  <a:cubicBezTo>
                                    <a:pt x="3810" y="1523"/>
                                    <a:pt x="6223" y="0"/>
                                    <a:pt x="8635" y="0"/>
                                  </a:cubicBezTo>
                                  <a:cubicBezTo>
                                    <a:pt x="12191" y="0"/>
                                    <a:pt x="13969" y="1777"/>
                                    <a:pt x="13969" y="5457"/>
                                  </a:cubicBezTo>
                                  <a:lnTo>
                                    <a:pt x="13969" y="17387"/>
                                  </a:lnTo>
                                  <a:lnTo>
                                    <a:pt x="11302" y="17387"/>
                                  </a:lnTo>
                                  <a:lnTo>
                                    <a:pt x="11302" y="6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78266329" name="Freeform: Shape 2078266329">
                            <a:extLst>
                              <a:ext uri="{FF2B5EF4-FFF2-40B4-BE49-F238E27FC236}">
                                <a16:creationId xmlns:a16="http://schemas.microsoft.com/office/drawing/2014/main" id="{38F5D726-AC57-3F1A-693F-0932D222FA8C}"/>
                              </a:ext>
                            </a:extLst>
                          </wps:cNvPr>
                          <wps:cNvSpPr/>
                          <wps:spPr>
                            <a:xfrm>
                              <a:off x="6375726" y="446198"/>
                              <a:ext cx="15873" cy="23859"/>
                            </a:xfrm>
                            <a:custGeom>
                              <a:avLst/>
                              <a:gdLst>
                                <a:gd name="csX0" fmla="*/ 13206 w 15873"/>
                                <a:gd name="csY0" fmla="*/ 11168 h 23859"/>
                                <a:gd name="csX1" fmla="*/ 8127 w 15873"/>
                                <a:gd name="csY1" fmla="*/ 8503 h 23859"/>
                                <a:gd name="csX2" fmla="*/ 2667 w 15873"/>
                                <a:gd name="csY2" fmla="*/ 15103 h 23859"/>
                                <a:gd name="csX3" fmla="*/ 8127 w 15873"/>
                                <a:gd name="csY3" fmla="*/ 21575 h 23859"/>
                                <a:gd name="csX4" fmla="*/ 13206 w 15873"/>
                                <a:gd name="csY4" fmla="*/ 18910 h 23859"/>
                                <a:gd name="csX5" fmla="*/ 13206 w 15873"/>
                                <a:gd name="csY5" fmla="*/ 11168 h 23859"/>
                                <a:gd name="csX6" fmla="*/ 13206 w 15873"/>
                                <a:gd name="csY6" fmla="*/ 20941 h 23859"/>
                                <a:gd name="csX7" fmla="*/ 7492 w 15873"/>
                                <a:gd name="csY7" fmla="*/ 23860 h 23859"/>
                                <a:gd name="csX8" fmla="*/ 0 w 15873"/>
                                <a:gd name="csY8" fmla="*/ 14976 h 23859"/>
                                <a:gd name="csX9" fmla="*/ 7492 w 15873"/>
                                <a:gd name="csY9" fmla="*/ 6092 h 23859"/>
                                <a:gd name="csX10" fmla="*/ 13206 w 15873"/>
                                <a:gd name="csY10" fmla="*/ 9011 h 23859"/>
                                <a:gd name="csX11" fmla="*/ 13206 w 15873"/>
                                <a:gd name="csY11" fmla="*/ 0 h 23859"/>
                                <a:gd name="csX12" fmla="*/ 15874 w 15873"/>
                                <a:gd name="csY12" fmla="*/ 0 h 23859"/>
                                <a:gd name="csX13" fmla="*/ 15874 w 15873"/>
                                <a:gd name="csY13" fmla="*/ 23352 h 23859"/>
                                <a:gd name="csX14" fmla="*/ 13206 w 15873"/>
                                <a:gd name="csY14" fmla="*/ 23352 h 23859"/>
                                <a:gd name="csX15" fmla="*/ 13206 w 15873"/>
                                <a:gd name="csY15" fmla="*/ 20814 h 2385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</a:cxnLst>
                              <a:rect l="l" t="t" r="r" b="b"/>
                              <a:pathLst>
                                <a:path w="15873" h="23859">
                                  <a:moveTo>
                                    <a:pt x="13206" y="11168"/>
                                  </a:moveTo>
                                  <a:cubicBezTo>
                                    <a:pt x="12191" y="9645"/>
                                    <a:pt x="10159" y="8503"/>
                                    <a:pt x="8127" y="8503"/>
                                  </a:cubicBezTo>
                                  <a:cubicBezTo>
                                    <a:pt x="4699" y="8503"/>
                                    <a:pt x="2667" y="11295"/>
                                    <a:pt x="2667" y="15103"/>
                                  </a:cubicBezTo>
                                  <a:cubicBezTo>
                                    <a:pt x="2667" y="18910"/>
                                    <a:pt x="4699" y="21575"/>
                                    <a:pt x="8127" y="21575"/>
                                  </a:cubicBezTo>
                                  <a:cubicBezTo>
                                    <a:pt x="10286" y="21575"/>
                                    <a:pt x="12318" y="20433"/>
                                    <a:pt x="13206" y="18910"/>
                                  </a:cubicBezTo>
                                  <a:lnTo>
                                    <a:pt x="13206" y="11168"/>
                                  </a:lnTo>
                                  <a:close/>
                                  <a:moveTo>
                                    <a:pt x="13206" y="20941"/>
                                  </a:moveTo>
                                  <a:cubicBezTo>
                                    <a:pt x="11937" y="22717"/>
                                    <a:pt x="9905" y="23860"/>
                                    <a:pt x="7492" y="23860"/>
                                  </a:cubicBezTo>
                                  <a:cubicBezTo>
                                    <a:pt x="3048" y="23860"/>
                                    <a:pt x="0" y="20560"/>
                                    <a:pt x="0" y="14976"/>
                                  </a:cubicBezTo>
                                  <a:cubicBezTo>
                                    <a:pt x="0" y="9392"/>
                                    <a:pt x="3048" y="6092"/>
                                    <a:pt x="7492" y="6092"/>
                                  </a:cubicBezTo>
                                  <a:cubicBezTo>
                                    <a:pt x="9778" y="6092"/>
                                    <a:pt x="11810" y="7234"/>
                                    <a:pt x="13206" y="9011"/>
                                  </a:cubicBezTo>
                                  <a:lnTo>
                                    <a:pt x="13206" y="0"/>
                                  </a:lnTo>
                                  <a:lnTo>
                                    <a:pt x="15874" y="0"/>
                                  </a:lnTo>
                                  <a:lnTo>
                                    <a:pt x="15874" y="23352"/>
                                  </a:lnTo>
                                  <a:lnTo>
                                    <a:pt x="13206" y="23352"/>
                                  </a:lnTo>
                                  <a:lnTo>
                                    <a:pt x="13206" y="208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491331638" name="Freeform: Shape 491331638">
                          <a:extLst>
                            <a:ext uri="{FF2B5EF4-FFF2-40B4-BE49-F238E27FC236}">
                              <a16:creationId xmlns:a16="http://schemas.microsoft.com/office/drawing/2014/main" id="{6C196B7B-AE45-C821-7A1A-BC8D38759459}"/>
                            </a:ext>
                          </a:extLst>
                        </wps:cNvPr>
                        <wps:cNvSpPr/>
                        <wps:spPr>
                          <a:xfrm>
                            <a:off x="6402898" y="446325"/>
                            <a:ext cx="17778" cy="23350"/>
                          </a:xfrm>
                          <a:custGeom>
                            <a:avLst/>
                            <a:gdLst>
                              <a:gd name="csX0" fmla="*/ 7492 w 17778"/>
                              <a:gd name="csY0" fmla="*/ 2538 h 23351"/>
                              <a:gd name="csX1" fmla="*/ 0 w 17778"/>
                              <a:gd name="csY1" fmla="*/ 2538 h 23351"/>
                              <a:gd name="csX2" fmla="*/ 0 w 17778"/>
                              <a:gd name="csY2" fmla="*/ 0 h 23351"/>
                              <a:gd name="csX3" fmla="*/ 17778 w 17778"/>
                              <a:gd name="csY3" fmla="*/ 0 h 23351"/>
                              <a:gd name="csX4" fmla="*/ 17778 w 17778"/>
                              <a:gd name="csY4" fmla="*/ 2538 h 23351"/>
                              <a:gd name="csX5" fmla="*/ 10413 w 17778"/>
                              <a:gd name="csY5" fmla="*/ 2538 h 23351"/>
                              <a:gd name="csX6" fmla="*/ 10413 w 17778"/>
                              <a:gd name="csY6" fmla="*/ 23352 h 23351"/>
                              <a:gd name="csX7" fmla="*/ 7492 w 17778"/>
                              <a:gd name="csY7" fmla="*/ 23352 h 23351"/>
                              <a:gd name="csX8" fmla="*/ 7492 w 17778"/>
                              <a:gd name="csY8" fmla="*/ 2538 h 2335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</a:cxnLst>
                            <a:rect l="l" t="t" r="r" b="b"/>
                            <a:pathLst>
                              <a:path w="17778" h="23351">
                                <a:moveTo>
                                  <a:pt x="7492" y="2538"/>
                                </a:moveTo>
                                <a:lnTo>
                                  <a:pt x="0" y="2538"/>
                                </a:lnTo>
                                <a:lnTo>
                                  <a:pt x="0" y="0"/>
                                </a:lnTo>
                                <a:lnTo>
                                  <a:pt x="17778" y="0"/>
                                </a:lnTo>
                                <a:lnTo>
                                  <a:pt x="17778" y="2538"/>
                                </a:lnTo>
                                <a:lnTo>
                                  <a:pt x="10413" y="2538"/>
                                </a:lnTo>
                                <a:lnTo>
                                  <a:pt x="10413" y="23352"/>
                                </a:lnTo>
                                <a:lnTo>
                                  <a:pt x="7492" y="23352"/>
                                </a:lnTo>
                                <a:lnTo>
                                  <a:pt x="7492" y="25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1791379990" name="Graphic 1">
                          <a:extLst>
                            <a:ext uri="{FF2B5EF4-FFF2-40B4-BE49-F238E27FC236}">
                              <a16:creationId xmlns:a16="http://schemas.microsoft.com/office/drawing/2014/main" id="{A176A3F1-AF14-72E2-E165-95566ECC85E8}"/>
                            </a:ext>
                          </a:extLst>
                        </wpg:cNvPr>
                        <wpg:cNvGrpSpPr/>
                        <wpg:grpSpPr>
                          <a:xfrm>
                            <a:off x="6418093" y="445830"/>
                            <a:ext cx="154797" cy="30838"/>
                            <a:chOff x="6418010" y="445817"/>
                            <a:chExt cx="154797" cy="30839"/>
                          </a:xfrm>
                          <a:solidFill>
                            <a:srgbClr val="231F20"/>
                          </a:solidFill>
                        </wpg:grpSpPr>
                        <wps:wsp>
                          <wps:cNvPr id="1370400904" name="Freeform: Shape 1370400904">
                            <a:extLst>
                              <a:ext uri="{FF2B5EF4-FFF2-40B4-BE49-F238E27FC236}">
                                <a16:creationId xmlns:a16="http://schemas.microsoft.com/office/drawing/2014/main" id="{38EFC794-40EE-140D-B835-C435E9B7BFED}"/>
                              </a:ext>
                            </a:extLst>
                          </wps:cNvPr>
                          <wps:cNvSpPr/>
                          <wps:spPr>
                            <a:xfrm>
                              <a:off x="6418010" y="452163"/>
                              <a:ext cx="16508" cy="17767"/>
                            </a:xfrm>
                            <a:custGeom>
                              <a:avLst/>
                              <a:gdLst>
                                <a:gd name="csX0" fmla="*/ 2921 w 16508"/>
                                <a:gd name="csY0" fmla="*/ 7995 h 17767"/>
                                <a:gd name="csX1" fmla="*/ 14096 w 16508"/>
                                <a:gd name="csY1" fmla="*/ 7995 h 17767"/>
                                <a:gd name="csX2" fmla="*/ 8508 w 16508"/>
                                <a:gd name="csY2" fmla="*/ 2284 h 17767"/>
                                <a:gd name="csX3" fmla="*/ 2921 w 16508"/>
                                <a:gd name="csY3" fmla="*/ 7995 h 17767"/>
                                <a:gd name="csX4" fmla="*/ 8381 w 16508"/>
                                <a:gd name="csY4" fmla="*/ 127 h 17767"/>
                                <a:gd name="csX5" fmla="*/ 16508 w 16508"/>
                                <a:gd name="csY5" fmla="*/ 9265 h 17767"/>
                                <a:gd name="csX6" fmla="*/ 16508 w 16508"/>
                                <a:gd name="csY6" fmla="*/ 9899 h 17767"/>
                                <a:gd name="csX7" fmla="*/ 2794 w 16508"/>
                                <a:gd name="csY7" fmla="*/ 9899 h 17767"/>
                                <a:gd name="csX8" fmla="*/ 8889 w 16508"/>
                                <a:gd name="csY8" fmla="*/ 15737 h 17767"/>
                                <a:gd name="csX9" fmla="*/ 14096 w 16508"/>
                                <a:gd name="csY9" fmla="*/ 13580 h 17767"/>
                                <a:gd name="csX10" fmla="*/ 15365 w 16508"/>
                                <a:gd name="csY10" fmla="*/ 15230 h 17767"/>
                                <a:gd name="csX11" fmla="*/ 8635 w 16508"/>
                                <a:gd name="csY11" fmla="*/ 17768 h 17767"/>
                                <a:gd name="csX12" fmla="*/ 0 w 16508"/>
                                <a:gd name="csY12" fmla="*/ 8884 h 17767"/>
                                <a:gd name="csX13" fmla="*/ 8381 w 16508"/>
                                <a:gd name="csY13" fmla="*/ 0 h 1776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16508" h="17767">
                                  <a:moveTo>
                                    <a:pt x="2921" y="7995"/>
                                  </a:moveTo>
                                  <a:lnTo>
                                    <a:pt x="14096" y="7995"/>
                                  </a:lnTo>
                                  <a:cubicBezTo>
                                    <a:pt x="14096" y="5457"/>
                                    <a:pt x="12318" y="2284"/>
                                    <a:pt x="8508" y="2284"/>
                                  </a:cubicBezTo>
                                  <a:cubicBezTo>
                                    <a:pt x="4953" y="2284"/>
                                    <a:pt x="3175" y="5330"/>
                                    <a:pt x="2921" y="7995"/>
                                  </a:cubicBezTo>
                                  <a:moveTo>
                                    <a:pt x="8381" y="127"/>
                                  </a:moveTo>
                                  <a:cubicBezTo>
                                    <a:pt x="13461" y="127"/>
                                    <a:pt x="16508" y="4188"/>
                                    <a:pt x="16508" y="9265"/>
                                  </a:cubicBezTo>
                                  <a:lnTo>
                                    <a:pt x="16508" y="9899"/>
                                  </a:lnTo>
                                  <a:lnTo>
                                    <a:pt x="2794" y="9899"/>
                                  </a:lnTo>
                                  <a:cubicBezTo>
                                    <a:pt x="3048" y="13072"/>
                                    <a:pt x="5207" y="15737"/>
                                    <a:pt x="8889" y="15737"/>
                                  </a:cubicBezTo>
                                  <a:cubicBezTo>
                                    <a:pt x="10794" y="15737"/>
                                    <a:pt x="12826" y="14976"/>
                                    <a:pt x="14096" y="13580"/>
                                  </a:cubicBezTo>
                                  <a:lnTo>
                                    <a:pt x="15365" y="15230"/>
                                  </a:lnTo>
                                  <a:cubicBezTo>
                                    <a:pt x="13715" y="16879"/>
                                    <a:pt x="11429" y="17768"/>
                                    <a:pt x="8635" y="17768"/>
                                  </a:cubicBezTo>
                                  <a:cubicBezTo>
                                    <a:pt x="3683" y="17768"/>
                                    <a:pt x="0" y="14214"/>
                                    <a:pt x="0" y="8884"/>
                                  </a:cubicBezTo>
                                  <a:cubicBezTo>
                                    <a:pt x="0" y="3934"/>
                                    <a:pt x="3556" y="0"/>
                                    <a:pt x="8381" y="0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71474822" name="Freeform: Shape 771474822">
                            <a:extLst>
                              <a:ext uri="{FF2B5EF4-FFF2-40B4-BE49-F238E27FC236}">
                                <a16:creationId xmlns:a16="http://schemas.microsoft.com/office/drawing/2014/main" id="{238B2CC5-5509-1A90-F65F-C4719C425C41}"/>
                              </a:ext>
                            </a:extLst>
                          </wps:cNvPr>
                          <wps:cNvSpPr/>
                          <wps:spPr>
                            <a:xfrm>
                              <a:off x="6437820" y="452544"/>
                              <a:ext cx="8254" cy="17260"/>
                            </a:xfrm>
                            <a:custGeom>
                              <a:avLst/>
                              <a:gdLst>
                                <a:gd name="csX0" fmla="*/ 0 w 8254"/>
                                <a:gd name="csY0" fmla="*/ 254 h 17260"/>
                                <a:gd name="csX1" fmla="*/ 2667 w 8254"/>
                                <a:gd name="csY1" fmla="*/ 254 h 17260"/>
                                <a:gd name="csX2" fmla="*/ 2667 w 8254"/>
                                <a:gd name="csY2" fmla="*/ 3046 h 17260"/>
                                <a:gd name="csX3" fmla="*/ 8254 w 8254"/>
                                <a:gd name="csY3" fmla="*/ 0 h 17260"/>
                                <a:gd name="csX4" fmla="*/ 8254 w 8254"/>
                                <a:gd name="csY4" fmla="*/ 2665 h 17260"/>
                                <a:gd name="csX5" fmla="*/ 7238 w 8254"/>
                                <a:gd name="csY5" fmla="*/ 2665 h 17260"/>
                                <a:gd name="csX6" fmla="*/ 2667 w 8254"/>
                                <a:gd name="csY6" fmla="*/ 5330 h 17260"/>
                                <a:gd name="csX7" fmla="*/ 2667 w 8254"/>
                                <a:gd name="csY7" fmla="*/ 17260 h 17260"/>
                                <a:gd name="csX8" fmla="*/ 0 w 8254"/>
                                <a:gd name="csY8" fmla="*/ 17260 h 17260"/>
                                <a:gd name="csX9" fmla="*/ 0 w 8254"/>
                                <a:gd name="csY9" fmla="*/ 381 h 1726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8254" h="17260">
                                  <a:moveTo>
                                    <a:pt x="0" y="254"/>
                                  </a:moveTo>
                                  <a:lnTo>
                                    <a:pt x="2667" y="254"/>
                                  </a:lnTo>
                                  <a:lnTo>
                                    <a:pt x="2667" y="3046"/>
                                  </a:lnTo>
                                  <a:cubicBezTo>
                                    <a:pt x="4064" y="1269"/>
                                    <a:pt x="5968" y="0"/>
                                    <a:pt x="8254" y="0"/>
                                  </a:cubicBezTo>
                                  <a:lnTo>
                                    <a:pt x="8254" y="2665"/>
                                  </a:lnTo>
                                  <a:cubicBezTo>
                                    <a:pt x="8254" y="2665"/>
                                    <a:pt x="7619" y="2665"/>
                                    <a:pt x="7238" y="2665"/>
                                  </a:cubicBezTo>
                                  <a:cubicBezTo>
                                    <a:pt x="5588" y="2665"/>
                                    <a:pt x="3429" y="4061"/>
                                    <a:pt x="2667" y="5330"/>
                                  </a:cubicBezTo>
                                  <a:lnTo>
                                    <a:pt x="2667" y="17260"/>
                                  </a:lnTo>
                                  <a:lnTo>
                                    <a:pt x="0" y="1726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82750097" name="Freeform: Shape 682750097">
                            <a:extLst>
                              <a:ext uri="{FF2B5EF4-FFF2-40B4-BE49-F238E27FC236}">
                                <a16:creationId xmlns:a16="http://schemas.microsoft.com/office/drawing/2014/main" id="{384B725B-0A12-670F-DAD7-CEE2EF995E36}"/>
                              </a:ext>
                            </a:extLst>
                          </wps:cNvPr>
                          <wps:cNvSpPr/>
                          <wps:spPr>
                            <a:xfrm>
                              <a:off x="6448741" y="452544"/>
                              <a:ext cx="8254" cy="17260"/>
                            </a:xfrm>
                            <a:custGeom>
                              <a:avLst/>
                              <a:gdLst>
                                <a:gd name="csX0" fmla="*/ 0 w 8254"/>
                                <a:gd name="csY0" fmla="*/ 254 h 17260"/>
                                <a:gd name="csX1" fmla="*/ 2667 w 8254"/>
                                <a:gd name="csY1" fmla="*/ 254 h 17260"/>
                                <a:gd name="csX2" fmla="*/ 2667 w 8254"/>
                                <a:gd name="csY2" fmla="*/ 3046 h 17260"/>
                                <a:gd name="csX3" fmla="*/ 8254 w 8254"/>
                                <a:gd name="csY3" fmla="*/ 0 h 17260"/>
                                <a:gd name="csX4" fmla="*/ 8254 w 8254"/>
                                <a:gd name="csY4" fmla="*/ 2665 h 17260"/>
                                <a:gd name="csX5" fmla="*/ 7238 w 8254"/>
                                <a:gd name="csY5" fmla="*/ 2665 h 17260"/>
                                <a:gd name="csX6" fmla="*/ 2667 w 8254"/>
                                <a:gd name="csY6" fmla="*/ 5330 h 17260"/>
                                <a:gd name="csX7" fmla="*/ 2667 w 8254"/>
                                <a:gd name="csY7" fmla="*/ 17260 h 17260"/>
                                <a:gd name="csX8" fmla="*/ 0 w 8254"/>
                                <a:gd name="csY8" fmla="*/ 17260 h 17260"/>
                                <a:gd name="csX9" fmla="*/ 0 w 8254"/>
                                <a:gd name="csY9" fmla="*/ 381 h 1726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8254" h="17260">
                                  <a:moveTo>
                                    <a:pt x="0" y="254"/>
                                  </a:moveTo>
                                  <a:lnTo>
                                    <a:pt x="2667" y="254"/>
                                  </a:lnTo>
                                  <a:lnTo>
                                    <a:pt x="2667" y="3046"/>
                                  </a:lnTo>
                                  <a:cubicBezTo>
                                    <a:pt x="4063" y="1269"/>
                                    <a:pt x="5968" y="0"/>
                                    <a:pt x="8254" y="0"/>
                                  </a:cubicBezTo>
                                  <a:lnTo>
                                    <a:pt x="8254" y="2665"/>
                                  </a:lnTo>
                                  <a:cubicBezTo>
                                    <a:pt x="8254" y="2665"/>
                                    <a:pt x="7619" y="2665"/>
                                    <a:pt x="7238" y="2665"/>
                                  </a:cubicBezTo>
                                  <a:cubicBezTo>
                                    <a:pt x="5588" y="2665"/>
                                    <a:pt x="3429" y="4061"/>
                                    <a:pt x="2667" y="5330"/>
                                  </a:cubicBezTo>
                                  <a:lnTo>
                                    <a:pt x="2667" y="17260"/>
                                  </a:lnTo>
                                  <a:lnTo>
                                    <a:pt x="0" y="1726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78830400" name="Freeform: Shape 278830400">
                            <a:extLst>
                              <a:ext uri="{FF2B5EF4-FFF2-40B4-BE49-F238E27FC236}">
                                <a16:creationId xmlns:a16="http://schemas.microsoft.com/office/drawing/2014/main" id="{2EADC3C0-4DA9-5524-CAE6-005A168947FA}"/>
                              </a:ext>
                            </a:extLst>
                          </wps:cNvPr>
                          <wps:cNvSpPr/>
                          <wps:spPr>
                            <a:xfrm>
                              <a:off x="6459281" y="446452"/>
                              <a:ext cx="3555" cy="23225"/>
                            </a:xfrm>
                            <a:custGeom>
                              <a:avLst/>
                              <a:gdLst>
                                <a:gd name="csX0" fmla="*/ 508 w 3555"/>
                                <a:gd name="csY0" fmla="*/ 6346 h 23225"/>
                                <a:gd name="csX1" fmla="*/ 3175 w 3555"/>
                                <a:gd name="csY1" fmla="*/ 6346 h 23225"/>
                                <a:gd name="csX2" fmla="*/ 3175 w 3555"/>
                                <a:gd name="csY2" fmla="*/ 23225 h 23225"/>
                                <a:gd name="csX3" fmla="*/ 508 w 3555"/>
                                <a:gd name="csY3" fmla="*/ 23225 h 23225"/>
                                <a:gd name="csX4" fmla="*/ 508 w 3555"/>
                                <a:gd name="csY4" fmla="*/ 6346 h 23225"/>
                                <a:gd name="csX5" fmla="*/ 0 w 3555"/>
                                <a:gd name="csY5" fmla="*/ 1777 h 23225"/>
                                <a:gd name="csX6" fmla="*/ 1778 w 3555"/>
                                <a:gd name="csY6" fmla="*/ 0 h 23225"/>
                                <a:gd name="csX7" fmla="*/ 3556 w 3555"/>
                                <a:gd name="csY7" fmla="*/ 1777 h 23225"/>
                                <a:gd name="csX8" fmla="*/ 1778 w 3555"/>
                                <a:gd name="csY8" fmla="*/ 3554 h 23225"/>
                                <a:gd name="csX9" fmla="*/ 0 w 3555"/>
                                <a:gd name="csY9" fmla="*/ 1777 h 2322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3555" h="23225">
                                  <a:moveTo>
                                    <a:pt x="508" y="6346"/>
                                  </a:moveTo>
                                  <a:lnTo>
                                    <a:pt x="3175" y="6346"/>
                                  </a:lnTo>
                                  <a:lnTo>
                                    <a:pt x="3175" y="23225"/>
                                  </a:lnTo>
                                  <a:lnTo>
                                    <a:pt x="508" y="23225"/>
                                  </a:lnTo>
                                  <a:lnTo>
                                    <a:pt x="508" y="6346"/>
                                  </a:lnTo>
                                  <a:close/>
                                  <a:moveTo>
                                    <a:pt x="0" y="1777"/>
                                  </a:moveTo>
                                  <a:cubicBezTo>
                                    <a:pt x="0" y="761"/>
                                    <a:pt x="762" y="0"/>
                                    <a:pt x="1778" y="0"/>
                                  </a:cubicBezTo>
                                  <a:cubicBezTo>
                                    <a:pt x="2794" y="0"/>
                                    <a:pt x="3556" y="761"/>
                                    <a:pt x="3556" y="1777"/>
                                  </a:cubicBezTo>
                                  <a:cubicBezTo>
                                    <a:pt x="3556" y="2792"/>
                                    <a:pt x="2794" y="3554"/>
                                    <a:pt x="1778" y="3554"/>
                                  </a:cubicBezTo>
                                  <a:cubicBezTo>
                                    <a:pt x="762" y="3554"/>
                                    <a:pt x="0" y="2792"/>
                                    <a:pt x="0" y="1777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18970237" name="Freeform: Shape 618970237">
                            <a:extLst>
                              <a:ext uri="{FF2B5EF4-FFF2-40B4-BE49-F238E27FC236}">
                                <a16:creationId xmlns:a16="http://schemas.microsoft.com/office/drawing/2014/main" id="{7B939F70-6F79-3218-DC5C-09BA4E1E050B}"/>
                              </a:ext>
                            </a:extLst>
                          </wps:cNvPr>
                          <wps:cNvSpPr/>
                          <wps:spPr>
                            <a:xfrm>
                              <a:off x="6464995" y="448102"/>
                              <a:ext cx="9777" cy="21955"/>
                            </a:xfrm>
                            <a:custGeom>
                              <a:avLst/>
                              <a:gdLst>
                                <a:gd name="csX0" fmla="*/ 2794 w 9777"/>
                                <a:gd name="csY0" fmla="*/ 18022 h 21955"/>
                                <a:gd name="csX1" fmla="*/ 2794 w 9777"/>
                                <a:gd name="csY1" fmla="*/ 6980 h 21955"/>
                                <a:gd name="csX2" fmla="*/ 0 w 9777"/>
                                <a:gd name="csY2" fmla="*/ 6980 h 21955"/>
                                <a:gd name="csX3" fmla="*/ 0 w 9777"/>
                                <a:gd name="csY3" fmla="*/ 4696 h 21955"/>
                                <a:gd name="csX4" fmla="*/ 2794 w 9777"/>
                                <a:gd name="csY4" fmla="*/ 4696 h 21955"/>
                                <a:gd name="csX5" fmla="*/ 2794 w 9777"/>
                                <a:gd name="csY5" fmla="*/ 0 h 21955"/>
                                <a:gd name="csX6" fmla="*/ 5460 w 9777"/>
                                <a:gd name="csY6" fmla="*/ 0 h 21955"/>
                                <a:gd name="csX7" fmla="*/ 5460 w 9777"/>
                                <a:gd name="csY7" fmla="*/ 4696 h 21955"/>
                                <a:gd name="csX8" fmla="*/ 8889 w 9777"/>
                                <a:gd name="csY8" fmla="*/ 4696 h 21955"/>
                                <a:gd name="csX9" fmla="*/ 8889 w 9777"/>
                                <a:gd name="csY9" fmla="*/ 6980 h 21955"/>
                                <a:gd name="csX10" fmla="*/ 5460 w 9777"/>
                                <a:gd name="csY10" fmla="*/ 6980 h 21955"/>
                                <a:gd name="csX11" fmla="*/ 5460 w 9777"/>
                                <a:gd name="csY11" fmla="*/ 17514 h 21955"/>
                                <a:gd name="csX12" fmla="*/ 7238 w 9777"/>
                                <a:gd name="csY12" fmla="*/ 19671 h 21955"/>
                                <a:gd name="csX13" fmla="*/ 9016 w 9777"/>
                                <a:gd name="csY13" fmla="*/ 18910 h 21955"/>
                                <a:gd name="csX14" fmla="*/ 9778 w 9777"/>
                                <a:gd name="csY14" fmla="*/ 20814 h 21955"/>
                                <a:gd name="csX15" fmla="*/ 6603 w 9777"/>
                                <a:gd name="csY15" fmla="*/ 21956 h 21955"/>
                                <a:gd name="csX16" fmla="*/ 2794 w 9777"/>
                                <a:gd name="csY16" fmla="*/ 1802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9777" h="21955">
                                  <a:moveTo>
                                    <a:pt x="2794" y="18022"/>
                                  </a:moveTo>
                                  <a:lnTo>
                                    <a:pt x="2794" y="6980"/>
                                  </a:lnTo>
                                  <a:lnTo>
                                    <a:pt x="0" y="6980"/>
                                  </a:lnTo>
                                  <a:lnTo>
                                    <a:pt x="0" y="4696"/>
                                  </a:lnTo>
                                  <a:lnTo>
                                    <a:pt x="2794" y="4696"/>
                                  </a:lnTo>
                                  <a:lnTo>
                                    <a:pt x="2794" y="0"/>
                                  </a:lnTo>
                                  <a:lnTo>
                                    <a:pt x="5460" y="0"/>
                                  </a:lnTo>
                                  <a:lnTo>
                                    <a:pt x="5460" y="4696"/>
                                  </a:lnTo>
                                  <a:lnTo>
                                    <a:pt x="8889" y="4696"/>
                                  </a:lnTo>
                                  <a:lnTo>
                                    <a:pt x="8889" y="6980"/>
                                  </a:lnTo>
                                  <a:lnTo>
                                    <a:pt x="5460" y="6980"/>
                                  </a:lnTo>
                                  <a:lnTo>
                                    <a:pt x="5460" y="17514"/>
                                  </a:lnTo>
                                  <a:cubicBezTo>
                                    <a:pt x="5460" y="18783"/>
                                    <a:pt x="5968" y="19671"/>
                                    <a:pt x="7238" y="19671"/>
                                  </a:cubicBezTo>
                                  <a:cubicBezTo>
                                    <a:pt x="8000" y="19671"/>
                                    <a:pt x="8635" y="19291"/>
                                    <a:pt x="9016" y="18910"/>
                                  </a:cubicBezTo>
                                  <a:lnTo>
                                    <a:pt x="9778" y="20814"/>
                                  </a:lnTo>
                                  <a:cubicBezTo>
                                    <a:pt x="9143" y="21448"/>
                                    <a:pt x="8127" y="21956"/>
                                    <a:pt x="6603" y="21956"/>
                                  </a:cubicBezTo>
                                  <a:cubicBezTo>
                                    <a:pt x="4063" y="21956"/>
                                    <a:pt x="2794" y="20560"/>
                                    <a:pt x="2794" y="18022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25878979" name="Freeform: Shape 2025878979">
                            <a:extLst>
                              <a:ext uri="{FF2B5EF4-FFF2-40B4-BE49-F238E27FC236}">
                                <a16:creationId xmlns:a16="http://schemas.microsoft.com/office/drawing/2014/main" id="{51E7E471-1A00-0292-468B-863D78285751}"/>
                              </a:ext>
                            </a:extLst>
                          </wps:cNvPr>
                          <wps:cNvSpPr/>
                          <wps:spPr>
                            <a:xfrm>
                              <a:off x="6476170" y="452290"/>
                              <a:ext cx="16762" cy="17767"/>
                            </a:xfrm>
                            <a:custGeom>
                              <a:avLst/>
                              <a:gdLst>
                                <a:gd name="csX0" fmla="*/ 13969 w 16762"/>
                                <a:gd name="csY0" fmla="*/ 8884 h 17767"/>
                                <a:gd name="csX1" fmla="*/ 8381 w 16762"/>
                                <a:gd name="csY1" fmla="*/ 2411 h 17767"/>
                                <a:gd name="csX2" fmla="*/ 2794 w 16762"/>
                                <a:gd name="csY2" fmla="*/ 8884 h 17767"/>
                                <a:gd name="csX3" fmla="*/ 8381 w 16762"/>
                                <a:gd name="csY3" fmla="*/ 15483 h 17767"/>
                                <a:gd name="csX4" fmla="*/ 13969 w 16762"/>
                                <a:gd name="csY4" fmla="*/ 8884 h 17767"/>
                                <a:gd name="csX5" fmla="*/ 0 w 16762"/>
                                <a:gd name="csY5" fmla="*/ 8884 h 17767"/>
                                <a:gd name="csX6" fmla="*/ 8381 w 16762"/>
                                <a:gd name="csY6" fmla="*/ 0 h 17767"/>
                                <a:gd name="csX7" fmla="*/ 16763 w 16762"/>
                                <a:gd name="csY7" fmla="*/ 8884 h 17767"/>
                                <a:gd name="csX8" fmla="*/ 8381 w 16762"/>
                                <a:gd name="csY8" fmla="*/ 17768 h 17767"/>
                                <a:gd name="csX9" fmla="*/ 0 w 16762"/>
                                <a:gd name="csY9" fmla="*/ 8884 h 1776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16762" h="17767">
                                  <a:moveTo>
                                    <a:pt x="13969" y="8884"/>
                                  </a:moveTo>
                                  <a:cubicBezTo>
                                    <a:pt x="13969" y="5457"/>
                                    <a:pt x="11937" y="2411"/>
                                    <a:pt x="8381" y="2411"/>
                                  </a:cubicBezTo>
                                  <a:cubicBezTo>
                                    <a:pt x="4826" y="2411"/>
                                    <a:pt x="2794" y="5457"/>
                                    <a:pt x="2794" y="8884"/>
                                  </a:cubicBezTo>
                                  <a:cubicBezTo>
                                    <a:pt x="2794" y="12311"/>
                                    <a:pt x="4826" y="15483"/>
                                    <a:pt x="8381" y="15483"/>
                                  </a:cubicBezTo>
                                  <a:cubicBezTo>
                                    <a:pt x="11937" y="15483"/>
                                    <a:pt x="13969" y="12437"/>
                                    <a:pt x="13969" y="8884"/>
                                  </a:cubicBezTo>
                                  <a:moveTo>
                                    <a:pt x="0" y="8884"/>
                                  </a:moveTo>
                                  <a:cubicBezTo>
                                    <a:pt x="0" y="3934"/>
                                    <a:pt x="3175" y="0"/>
                                    <a:pt x="8381" y="0"/>
                                  </a:cubicBezTo>
                                  <a:cubicBezTo>
                                    <a:pt x="13588" y="0"/>
                                    <a:pt x="16763" y="3934"/>
                                    <a:pt x="16763" y="8884"/>
                                  </a:cubicBezTo>
                                  <a:cubicBezTo>
                                    <a:pt x="16763" y="13833"/>
                                    <a:pt x="13588" y="17768"/>
                                    <a:pt x="8381" y="17768"/>
                                  </a:cubicBezTo>
                                  <a:cubicBezTo>
                                    <a:pt x="3175" y="17768"/>
                                    <a:pt x="0" y="13833"/>
                                    <a:pt x="0" y="8884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83359523" name="Freeform: Shape 1683359523">
                            <a:extLst>
                              <a:ext uri="{FF2B5EF4-FFF2-40B4-BE49-F238E27FC236}">
                                <a16:creationId xmlns:a16="http://schemas.microsoft.com/office/drawing/2014/main" id="{323A12E4-FDED-BCE7-5DC1-79D0612C95B3}"/>
                              </a:ext>
                            </a:extLst>
                          </wps:cNvPr>
                          <wps:cNvSpPr/>
                          <wps:spPr>
                            <a:xfrm>
                              <a:off x="6495726" y="452544"/>
                              <a:ext cx="8254" cy="17260"/>
                            </a:xfrm>
                            <a:custGeom>
                              <a:avLst/>
                              <a:gdLst>
                                <a:gd name="csX0" fmla="*/ 0 w 8254"/>
                                <a:gd name="csY0" fmla="*/ 254 h 17260"/>
                                <a:gd name="csX1" fmla="*/ 2667 w 8254"/>
                                <a:gd name="csY1" fmla="*/ 254 h 17260"/>
                                <a:gd name="csX2" fmla="*/ 2667 w 8254"/>
                                <a:gd name="csY2" fmla="*/ 3046 h 17260"/>
                                <a:gd name="csX3" fmla="*/ 8254 w 8254"/>
                                <a:gd name="csY3" fmla="*/ 0 h 17260"/>
                                <a:gd name="csX4" fmla="*/ 8254 w 8254"/>
                                <a:gd name="csY4" fmla="*/ 2665 h 17260"/>
                                <a:gd name="csX5" fmla="*/ 7238 w 8254"/>
                                <a:gd name="csY5" fmla="*/ 2665 h 17260"/>
                                <a:gd name="csX6" fmla="*/ 2667 w 8254"/>
                                <a:gd name="csY6" fmla="*/ 5330 h 17260"/>
                                <a:gd name="csX7" fmla="*/ 2667 w 8254"/>
                                <a:gd name="csY7" fmla="*/ 17260 h 17260"/>
                                <a:gd name="csX8" fmla="*/ 0 w 8254"/>
                                <a:gd name="csY8" fmla="*/ 17260 h 17260"/>
                                <a:gd name="csX9" fmla="*/ 0 w 8254"/>
                                <a:gd name="csY9" fmla="*/ 381 h 1726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8254" h="17260">
                                  <a:moveTo>
                                    <a:pt x="0" y="254"/>
                                  </a:moveTo>
                                  <a:lnTo>
                                    <a:pt x="2667" y="254"/>
                                  </a:lnTo>
                                  <a:lnTo>
                                    <a:pt x="2667" y="3046"/>
                                  </a:lnTo>
                                  <a:cubicBezTo>
                                    <a:pt x="4063" y="1269"/>
                                    <a:pt x="5968" y="0"/>
                                    <a:pt x="8254" y="0"/>
                                  </a:cubicBezTo>
                                  <a:lnTo>
                                    <a:pt x="8254" y="2665"/>
                                  </a:lnTo>
                                  <a:cubicBezTo>
                                    <a:pt x="8254" y="2665"/>
                                    <a:pt x="7619" y="2665"/>
                                    <a:pt x="7238" y="2665"/>
                                  </a:cubicBezTo>
                                  <a:cubicBezTo>
                                    <a:pt x="5588" y="2665"/>
                                    <a:pt x="3429" y="4061"/>
                                    <a:pt x="2667" y="5330"/>
                                  </a:cubicBezTo>
                                  <a:lnTo>
                                    <a:pt x="2667" y="17260"/>
                                  </a:lnTo>
                                  <a:lnTo>
                                    <a:pt x="0" y="1726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55902756" name="Freeform: Shape 2055902756">
                            <a:extLst>
                              <a:ext uri="{FF2B5EF4-FFF2-40B4-BE49-F238E27FC236}">
                                <a16:creationId xmlns:a16="http://schemas.microsoft.com/office/drawing/2014/main" id="{E5B14CDC-A01D-CB2E-29C9-FD8314CED814}"/>
                              </a:ext>
                            </a:extLst>
                          </wps:cNvPr>
                          <wps:cNvSpPr/>
                          <wps:spPr>
                            <a:xfrm>
                              <a:off x="6505251" y="452797"/>
                              <a:ext cx="16888" cy="23859"/>
                            </a:xfrm>
                            <a:custGeom>
                              <a:avLst/>
                              <a:gdLst>
                                <a:gd name="csX0" fmla="*/ 3428 w 16888"/>
                                <a:gd name="csY0" fmla="*/ 21448 h 23859"/>
                                <a:gd name="csX1" fmla="*/ 5968 w 16888"/>
                                <a:gd name="csY1" fmla="*/ 19671 h 23859"/>
                                <a:gd name="csX2" fmla="*/ 7111 w 16888"/>
                                <a:gd name="csY2" fmla="*/ 17133 h 23859"/>
                                <a:gd name="csX3" fmla="*/ 0 w 16888"/>
                                <a:gd name="csY3" fmla="*/ 0 h 23859"/>
                                <a:gd name="csX4" fmla="*/ 2793 w 16888"/>
                                <a:gd name="csY4" fmla="*/ 0 h 23859"/>
                                <a:gd name="csX5" fmla="*/ 8381 w 16888"/>
                                <a:gd name="csY5" fmla="*/ 13833 h 23859"/>
                                <a:gd name="csX6" fmla="*/ 13968 w 16888"/>
                                <a:gd name="csY6" fmla="*/ 0 h 23859"/>
                                <a:gd name="csX7" fmla="*/ 16889 w 16888"/>
                                <a:gd name="csY7" fmla="*/ 0 h 23859"/>
                                <a:gd name="csX8" fmla="*/ 8381 w 16888"/>
                                <a:gd name="csY8" fmla="*/ 20433 h 23859"/>
                                <a:gd name="csX9" fmla="*/ 3428 w 16888"/>
                                <a:gd name="csY9" fmla="*/ 23860 h 23859"/>
                                <a:gd name="csX10" fmla="*/ 1524 w 16888"/>
                                <a:gd name="csY10" fmla="*/ 23606 h 23859"/>
                                <a:gd name="csX11" fmla="*/ 1904 w 16888"/>
                                <a:gd name="csY11" fmla="*/ 21194 h 23859"/>
                                <a:gd name="csX12" fmla="*/ 3301 w 16888"/>
                                <a:gd name="csY12" fmla="*/ 21448 h 2385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16888" h="23859">
                                  <a:moveTo>
                                    <a:pt x="3428" y="21448"/>
                                  </a:moveTo>
                                  <a:cubicBezTo>
                                    <a:pt x="4571" y="21448"/>
                                    <a:pt x="5333" y="21068"/>
                                    <a:pt x="5968" y="19671"/>
                                  </a:cubicBezTo>
                                  <a:lnTo>
                                    <a:pt x="7111" y="1713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93" y="0"/>
                                  </a:lnTo>
                                  <a:lnTo>
                                    <a:pt x="8381" y="13833"/>
                                  </a:lnTo>
                                  <a:lnTo>
                                    <a:pt x="13968" y="0"/>
                                  </a:lnTo>
                                  <a:lnTo>
                                    <a:pt x="16889" y="0"/>
                                  </a:lnTo>
                                  <a:lnTo>
                                    <a:pt x="8381" y="20433"/>
                                  </a:lnTo>
                                  <a:cubicBezTo>
                                    <a:pt x="7365" y="22844"/>
                                    <a:pt x="5588" y="23860"/>
                                    <a:pt x="3428" y="23860"/>
                                  </a:cubicBezTo>
                                  <a:cubicBezTo>
                                    <a:pt x="2920" y="23860"/>
                                    <a:pt x="2031" y="23860"/>
                                    <a:pt x="1524" y="23606"/>
                                  </a:cubicBezTo>
                                  <a:lnTo>
                                    <a:pt x="1904" y="21194"/>
                                  </a:lnTo>
                                  <a:cubicBezTo>
                                    <a:pt x="1904" y="21194"/>
                                    <a:pt x="2920" y="21448"/>
                                    <a:pt x="3301" y="21448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05864568" name="Freeform: Shape 1505864568">
                            <a:extLst>
                              <a:ext uri="{FF2B5EF4-FFF2-40B4-BE49-F238E27FC236}">
                                <a16:creationId xmlns:a16="http://schemas.microsoft.com/office/drawing/2014/main" id="{5DF85945-A736-2AD5-B3FE-3CB9F087A4B7}"/>
                              </a:ext>
                            </a:extLst>
                          </wps:cNvPr>
                          <wps:cNvSpPr/>
                          <wps:spPr>
                            <a:xfrm>
                              <a:off x="6531664" y="445817"/>
                              <a:ext cx="21207" cy="24240"/>
                            </a:xfrm>
                            <a:custGeom>
                              <a:avLst/>
                              <a:gdLst>
                                <a:gd name="csX0" fmla="*/ 12064 w 21207"/>
                                <a:gd name="csY0" fmla="*/ 127 h 24240"/>
                                <a:gd name="csX1" fmla="*/ 21080 w 21207"/>
                                <a:gd name="csY1" fmla="*/ 4569 h 24240"/>
                                <a:gd name="csX2" fmla="*/ 18795 w 21207"/>
                                <a:gd name="csY2" fmla="*/ 5965 h 24240"/>
                                <a:gd name="csX3" fmla="*/ 12064 w 21207"/>
                                <a:gd name="csY3" fmla="*/ 2665 h 24240"/>
                                <a:gd name="csX4" fmla="*/ 3048 w 21207"/>
                                <a:gd name="csY4" fmla="*/ 12184 h 24240"/>
                                <a:gd name="csX5" fmla="*/ 12064 w 21207"/>
                                <a:gd name="csY5" fmla="*/ 21702 h 24240"/>
                                <a:gd name="csX6" fmla="*/ 18286 w 21207"/>
                                <a:gd name="csY6" fmla="*/ 19164 h 24240"/>
                                <a:gd name="csX7" fmla="*/ 18286 w 21207"/>
                                <a:gd name="csY7" fmla="*/ 14341 h 24240"/>
                                <a:gd name="csX8" fmla="*/ 10286 w 21207"/>
                                <a:gd name="csY8" fmla="*/ 14341 h 24240"/>
                                <a:gd name="csX9" fmla="*/ 10286 w 21207"/>
                                <a:gd name="csY9" fmla="*/ 11803 h 24240"/>
                                <a:gd name="csX10" fmla="*/ 21208 w 21207"/>
                                <a:gd name="csY10" fmla="*/ 11803 h 24240"/>
                                <a:gd name="csX11" fmla="*/ 21208 w 21207"/>
                                <a:gd name="csY11" fmla="*/ 20179 h 24240"/>
                                <a:gd name="csX12" fmla="*/ 12064 w 21207"/>
                                <a:gd name="csY12" fmla="*/ 24240 h 24240"/>
                                <a:gd name="csX13" fmla="*/ 0 w 21207"/>
                                <a:gd name="csY13" fmla="*/ 12057 h 24240"/>
                                <a:gd name="csX14" fmla="*/ 12064 w 21207"/>
                                <a:gd name="csY14" fmla="*/ 0 h 242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21207" h="24240">
                                  <a:moveTo>
                                    <a:pt x="12064" y="127"/>
                                  </a:moveTo>
                                  <a:cubicBezTo>
                                    <a:pt x="16255" y="127"/>
                                    <a:pt x="19048" y="1904"/>
                                    <a:pt x="21080" y="4569"/>
                                  </a:cubicBezTo>
                                  <a:lnTo>
                                    <a:pt x="18795" y="5965"/>
                                  </a:lnTo>
                                  <a:cubicBezTo>
                                    <a:pt x="17271" y="4061"/>
                                    <a:pt x="14858" y="2665"/>
                                    <a:pt x="12064" y="2665"/>
                                  </a:cubicBezTo>
                                  <a:cubicBezTo>
                                    <a:pt x="6985" y="2665"/>
                                    <a:pt x="3048" y="6599"/>
                                    <a:pt x="3048" y="12184"/>
                                  </a:cubicBezTo>
                                  <a:cubicBezTo>
                                    <a:pt x="3048" y="17768"/>
                                    <a:pt x="6985" y="21702"/>
                                    <a:pt x="12064" y="21702"/>
                                  </a:cubicBezTo>
                                  <a:cubicBezTo>
                                    <a:pt x="14858" y="21702"/>
                                    <a:pt x="17144" y="20306"/>
                                    <a:pt x="18286" y="19164"/>
                                  </a:cubicBezTo>
                                  <a:lnTo>
                                    <a:pt x="18286" y="14341"/>
                                  </a:lnTo>
                                  <a:lnTo>
                                    <a:pt x="10286" y="14341"/>
                                  </a:lnTo>
                                  <a:lnTo>
                                    <a:pt x="10286" y="11803"/>
                                  </a:lnTo>
                                  <a:lnTo>
                                    <a:pt x="21208" y="11803"/>
                                  </a:lnTo>
                                  <a:lnTo>
                                    <a:pt x="21208" y="20179"/>
                                  </a:lnTo>
                                  <a:cubicBezTo>
                                    <a:pt x="19048" y="22590"/>
                                    <a:pt x="15874" y="24240"/>
                                    <a:pt x="12064" y="24240"/>
                                  </a:cubicBezTo>
                                  <a:cubicBezTo>
                                    <a:pt x="5334" y="24240"/>
                                    <a:pt x="0" y="19418"/>
                                    <a:pt x="0" y="12057"/>
                                  </a:cubicBezTo>
                                  <a:cubicBezTo>
                                    <a:pt x="0" y="4696"/>
                                    <a:pt x="5334" y="0"/>
                                    <a:pt x="12064" y="0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35520807" name="Freeform: Shape 435520807">
                            <a:extLst>
                              <a:ext uri="{FF2B5EF4-FFF2-40B4-BE49-F238E27FC236}">
                                <a16:creationId xmlns:a16="http://schemas.microsoft.com/office/drawing/2014/main" id="{3F30AEC6-7E6D-82D6-BF17-D37F9FA44F17}"/>
                              </a:ext>
                            </a:extLst>
                          </wps:cNvPr>
                          <wps:cNvSpPr/>
                          <wps:spPr>
                            <a:xfrm>
                              <a:off x="6556046" y="452290"/>
                              <a:ext cx="16761" cy="17767"/>
                            </a:xfrm>
                            <a:custGeom>
                              <a:avLst/>
                              <a:gdLst>
                                <a:gd name="csX0" fmla="*/ 13968 w 16761"/>
                                <a:gd name="csY0" fmla="*/ 8884 h 17767"/>
                                <a:gd name="csX1" fmla="*/ 8381 w 16761"/>
                                <a:gd name="csY1" fmla="*/ 2411 h 17767"/>
                                <a:gd name="csX2" fmla="*/ 2793 w 16761"/>
                                <a:gd name="csY2" fmla="*/ 8884 h 17767"/>
                                <a:gd name="csX3" fmla="*/ 8381 w 16761"/>
                                <a:gd name="csY3" fmla="*/ 15483 h 17767"/>
                                <a:gd name="csX4" fmla="*/ 13968 w 16761"/>
                                <a:gd name="csY4" fmla="*/ 8884 h 17767"/>
                                <a:gd name="csX5" fmla="*/ 0 w 16761"/>
                                <a:gd name="csY5" fmla="*/ 8884 h 17767"/>
                                <a:gd name="csX6" fmla="*/ 8381 w 16761"/>
                                <a:gd name="csY6" fmla="*/ 0 h 17767"/>
                                <a:gd name="csX7" fmla="*/ 16762 w 16761"/>
                                <a:gd name="csY7" fmla="*/ 8884 h 17767"/>
                                <a:gd name="csX8" fmla="*/ 8381 w 16761"/>
                                <a:gd name="csY8" fmla="*/ 17768 h 17767"/>
                                <a:gd name="csX9" fmla="*/ 0 w 16761"/>
                                <a:gd name="csY9" fmla="*/ 8884 h 1776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16761" h="17767">
                                  <a:moveTo>
                                    <a:pt x="13968" y="8884"/>
                                  </a:moveTo>
                                  <a:cubicBezTo>
                                    <a:pt x="13968" y="5457"/>
                                    <a:pt x="11937" y="2411"/>
                                    <a:pt x="8381" y="2411"/>
                                  </a:cubicBezTo>
                                  <a:cubicBezTo>
                                    <a:pt x="4826" y="2411"/>
                                    <a:pt x="2793" y="5457"/>
                                    <a:pt x="2793" y="8884"/>
                                  </a:cubicBezTo>
                                  <a:cubicBezTo>
                                    <a:pt x="2793" y="12311"/>
                                    <a:pt x="4826" y="15483"/>
                                    <a:pt x="8381" y="15483"/>
                                  </a:cubicBezTo>
                                  <a:cubicBezTo>
                                    <a:pt x="11937" y="15483"/>
                                    <a:pt x="13968" y="12437"/>
                                    <a:pt x="13968" y="8884"/>
                                  </a:cubicBezTo>
                                  <a:moveTo>
                                    <a:pt x="0" y="8884"/>
                                  </a:moveTo>
                                  <a:cubicBezTo>
                                    <a:pt x="0" y="3934"/>
                                    <a:pt x="3175" y="0"/>
                                    <a:pt x="8381" y="0"/>
                                  </a:cubicBezTo>
                                  <a:cubicBezTo>
                                    <a:pt x="13587" y="0"/>
                                    <a:pt x="16762" y="3934"/>
                                    <a:pt x="16762" y="8884"/>
                                  </a:cubicBezTo>
                                  <a:cubicBezTo>
                                    <a:pt x="16762" y="13833"/>
                                    <a:pt x="13587" y="17768"/>
                                    <a:pt x="8381" y="17768"/>
                                  </a:cubicBezTo>
                                  <a:cubicBezTo>
                                    <a:pt x="3175" y="17768"/>
                                    <a:pt x="0" y="13833"/>
                                    <a:pt x="0" y="8884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929155139" name="Freeform: Shape 929155139">
                          <a:extLst>
                            <a:ext uri="{FF2B5EF4-FFF2-40B4-BE49-F238E27FC236}">
                              <a16:creationId xmlns:a16="http://schemas.microsoft.com/office/drawing/2014/main" id="{0C07C9B9-DAC7-5CBE-BD8C-1425A52A8786}"/>
                            </a:ext>
                          </a:extLst>
                        </wps:cNvPr>
                        <wps:cNvSpPr/>
                        <wps:spPr>
                          <a:xfrm>
                            <a:off x="6573440" y="452796"/>
                            <a:ext cx="17015" cy="16878"/>
                          </a:xfrm>
                          <a:custGeom>
                            <a:avLst/>
                            <a:gdLst>
                              <a:gd name="csX0" fmla="*/ 0 w 17015"/>
                              <a:gd name="csY0" fmla="*/ 0 h 16879"/>
                              <a:gd name="csX1" fmla="*/ 2793 w 17015"/>
                              <a:gd name="csY1" fmla="*/ 0 h 16879"/>
                              <a:gd name="csX2" fmla="*/ 8508 w 17015"/>
                              <a:gd name="csY2" fmla="*/ 13833 h 16879"/>
                              <a:gd name="csX3" fmla="*/ 14096 w 17015"/>
                              <a:gd name="csY3" fmla="*/ 0 h 16879"/>
                              <a:gd name="csX4" fmla="*/ 17016 w 17015"/>
                              <a:gd name="csY4" fmla="*/ 0 h 16879"/>
                              <a:gd name="csX5" fmla="*/ 9905 w 17015"/>
                              <a:gd name="csY5" fmla="*/ 16879 h 16879"/>
                              <a:gd name="csX6" fmla="*/ 6984 w 17015"/>
                              <a:gd name="csY6" fmla="*/ 16879 h 16879"/>
                              <a:gd name="csX7" fmla="*/ 0 w 17015"/>
                              <a:gd name="csY7" fmla="*/ 0 h 1687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</a:cxnLst>
                            <a:rect l="l" t="t" r="r" b="b"/>
                            <a:pathLst>
                              <a:path w="17015" h="16879">
                                <a:moveTo>
                                  <a:pt x="0" y="0"/>
                                </a:moveTo>
                                <a:lnTo>
                                  <a:pt x="2793" y="0"/>
                                </a:lnTo>
                                <a:lnTo>
                                  <a:pt x="8508" y="13833"/>
                                </a:lnTo>
                                <a:lnTo>
                                  <a:pt x="14096" y="0"/>
                                </a:lnTo>
                                <a:lnTo>
                                  <a:pt x="17016" y="0"/>
                                </a:lnTo>
                                <a:lnTo>
                                  <a:pt x="9905" y="16879"/>
                                </a:lnTo>
                                <a:lnTo>
                                  <a:pt x="6984" y="168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2116124249" name="Graphic 1">
                          <a:extLst>
                            <a:ext uri="{FF2B5EF4-FFF2-40B4-BE49-F238E27FC236}">
                              <a16:creationId xmlns:a16="http://schemas.microsoft.com/office/drawing/2014/main" id="{C2DA88CA-3570-BDEB-BA37-6A153F2AB7F7}"/>
                            </a:ext>
                          </a:extLst>
                        </wpg:cNvPr>
                        <wpg:cNvGrpSpPr/>
                        <wpg:grpSpPr>
                          <a:xfrm>
                            <a:off x="6591200" y="448102"/>
                            <a:ext cx="121400" cy="21954"/>
                            <a:chOff x="6591091" y="448102"/>
                            <a:chExt cx="121400" cy="21955"/>
                          </a:xfrm>
                          <a:solidFill>
                            <a:srgbClr val="231F20"/>
                          </a:solidFill>
                        </wpg:grpSpPr>
                        <wps:wsp>
                          <wps:cNvPr id="1567788520" name="Freeform: Shape 1567788520">
                            <a:extLst>
                              <a:ext uri="{FF2B5EF4-FFF2-40B4-BE49-F238E27FC236}">
                                <a16:creationId xmlns:a16="http://schemas.microsoft.com/office/drawing/2014/main" id="{EAE7B508-5E8B-8EFF-7091-55092482BD3A}"/>
                              </a:ext>
                            </a:extLst>
                          </wps:cNvPr>
                          <wps:cNvSpPr/>
                          <wps:spPr>
                            <a:xfrm>
                              <a:off x="6591091" y="452163"/>
                              <a:ext cx="16509" cy="17767"/>
                            </a:xfrm>
                            <a:custGeom>
                              <a:avLst/>
                              <a:gdLst>
                                <a:gd name="csX0" fmla="*/ 2794 w 16509"/>
                                <a:gd name="csY0" fmla="*/ 7995 h 17767"/>
                                <a:gd name="csX1" fmla="*/ 13969 w 16509"/>
                                <a:gd name="csY1" fmla="*/ 7995 h 17767"/>
                                <a:gd name="csX2" fmla="*/ 8382 w 16509"/>
                                <a:gd name="csY2" fmla="*/ 2284 h 17767"/>
                                <a:gd name="csX3" fmla="*/ 2794 w 16509"/>
                                <a:gd name="csY3" fmla="*/ 7995 h 17767"/>
                                <a:gd name="csX4" fmla="*/ 8382 w 16509"/>
                                <a:gd name="csY4" fmla="*/ 127 h 17767"/>
                                <a:gd name="csX5" fmla="*/ 16509 w 16509"/>
                                <a:gd name="csY5" fmla="*/ 9265 h 17767"/>
                                <a:gd name="csX6" fmla="*/ 16509 w 16509"/>
                                <a:gd name="csY6" fmla="*/ 9899 h 17767"/>
                                <a:gd name="csX7" fmla="*/ 2794 w 16509"/>
                                <a:gd name="csY7" fmla="*/ 9899 h 17767"/>
                                <a:gd name="csX8" fmla="*/ 8889 w 16509"/>
                                <a:gd name="csY8" fmla="*/ 15737 h 17767"/>
                                <a:gd name="csX9" fmla="*/ 14096 w 16509"/>
                                <a:gd name="csY9" fmla="*/ 13580 h 17767"/>
                                <a:gd name="csX10" fmla="*/ 15366 w 16509"/>
                                <a:gd name="csY10" fmla="*/ 15230 h 17767"/>
                                <a:gd name="csX11" fmla="*/ 8636 w 16509"/>
                                <a:gd name="csY11" fmla="*/ 17768 h 17767"/>
                                <a:gd name="csX12" fmla="*/ 0 w 16509"/>
                                <a:gd name="csY12" fmla="*/ 8884 h 17767"/>
                                <a:gd name="csX13" fmla="*/ 8382 w 16509"/>
                                <a:gd name="csY13" fmla="*/ 0 h 1776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16509" h="17767">
                                  <a:moveTo>
                                    <a:pt x="2794" y="7995"/>
                                  </a:moveTo>
                                  <a:lnTo>
                                    <a:pt x="13969" y="7995"/>
                                  </a:lnTo>
                                  <a:cubicBezTo>
                                    <a:pt x="13969" y="5457"/>
                                    <a:pt x="12191" y="2284"/>
                                    <a:pt x="8382" y="2284"/>
                                  </a:cubicBezTo>
                                  <a:cubicBezTo>
                                    <a:pt x="4826" y="2284"/>
                                    <a:pt x="3048" y="5330"/>
                                    <a:pt x="2794" y="7995"/>
                                  </a:cubicBezTo>
                                  <a:moveTo>
                                    <a:pt x="8382" y="127"/>
                                  </a:moveTo>
                                  <a:cubicBezTo>
                                    <a:pt x="13461" y="127"/>
                                    <a:pt x="16509" y="4188"/>
                                    <a:pt x="16509" y="9265"/>
                                  </a:cubicBezTo>
                                  <a:lnTo>
                                    <a:pt x="16509" y="9899"/>
                                  </a:lnTo>
                                  <a:lnTo>
                                    <a:pt x="2794" y="9899"/>
                                  </a:lnTo>
                                  <a:cubicBezTo>
                                    <a:pt x="3048" y="13072"/>
                                    <a:pt x="5207" y="15737"/>
                                    <a:pt x="8889" y="15737"/>
                                  </a:cubicBezTo>
                                  <a:cubicBezTo>
                                    <a:pt x="10794" y="15737"/>
                                    <a:pt x="12826" y="14976"/>
                                    <a:pt x="14096" y="13580"/>
                                  </a:cubicBezTo>
                                  <a:lnTo>
                                    <a:pt x="15366" y="15230"/>
                                  </a:lnTo>
                                  <a:cubicBezTo>
                                    <a:pt x="13715" y="16879"/>
                                    <a:pt x="11429" y="17768"/>
                                    <a:pt x="8636" y="17768"/>
                                  </a:cubicBezTo>
                                  <a:cubicBezTo>
                                    <a:pt x="3683" y="17768"/>
                                    <a:pt x="0" y="14214"/>
                                    <a:pt x="0" y="8884"/>
                                  </a:cubicBezTo>
                                  <a:cubicBezTo>
                                    <a:pt x="0" y="3934"/>
                                    <a:pt x="3556" y="0"/>
                                    <a:pt x="8382" y="0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70560427" name="Freeform: Shape 1870560427">
                            <a:extLst>
                              <a:ext uri="{FF2B5EF4-FFF2-40B4-BE49-F238E27FC236}">
                                <a16:creationId xmlns:a16="http://schemas.microsoft.com/office/drawing/2014/main" id="{011CD288-A9A8-3CDC-0549-5BD714F969F3}"/>
                              </a:ext>
                            </a:extLst>
                          </wps:cNvPr>
                          <wps:cNvSpPr/>
                          <wps:spPr>
                            <a:xfrm>
                              <a:off x="6610775" y="452544"/>
                              <a:ext cx="8253" cy="17260"/>
                            </a:xfrm>
                            <a:custGeom>
                              <a:avLst/>
                              <a:gdLst>
                                <a:gd name="csX0" fmla="*/ 0 w 8253"/>
                                <a:gd name="csY0" fmla="*/ 254 h 17260"/>
                                <a:gd name="csX1" fmla="*/ 2666 w 8253"/>
                                <a:gd name="csY1" fmla="*/ 254 h 17260"/>
                                <a:gd name="csX2" fmla="*/ 2666 w 8253"/>
                                <a:gd name="csY2" fmla="*/ 3046 h 17260"/>
                                <a:gd name="csX3" fmla="*/ 8254 w 8253"/>
                                <a:gd name="csY3" fmla="*/ 0 h 17260"/>
                                <a:gd name="csX4" fmla="*/ 8254 w 8253"/>
                                <a:gd name="csY4" fmla="*/ 2665 h 17260"/>
                                <a:gd name="csX5" fmla="*/ 7238 w 8253"/>
                                <a:gd name="csY5" fmla="*/ 2665 h 17260"/>
                                <a:gd name="csX6" fmla="*/ 2666 w 8253"/>
                                <a:gd name="csY6" fmla="*/ 5330 h 17260"/>
                                <a:gd name="csX7" fmla="*/ 2666 w 8253"/>
                                <a:gd name="csY7" fmla="*/ 17260 h 17260"/>
                                <a:gd name="csX8" fmla="*/ 0 w 8253"/>
                                <a:gd name="csY8" fmla="*/ 17260 h 17260"/>
                                <a:gd name="csX9" fmla="*/ 0 w 8253"/>
                                <a:gd name="csY9" fmla="*/ 381 h 1726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8253" h="17260">
                                  <a:moveTo>
                                    <a:pt x="0" y="254"/>
                                  </a:moveTo>
                                  <a:lnTo>
                                    <a:pt x="2666" y="254"/>
                                  </a:lnTo>
                                  <a:lnTo>
                                    <a:pt x="2666" y="3046"/>
                                  </a:lnTo>
                                  <a:cubicBezTo>
                                    <a:pt x="4064" y="1269"/>
                                    <a:pt x="5968" y="0"/>
                                    <a:pt x="8254" y="0"/>
                                  </a:cubicBezTo>
                                  <a:lnTo>
                                    <a:pt x="8254" y="2665"/>
                                  </a:lnTo>
                                  <a:cubicBezTo>
                                    <a:pt x="8254" y="2665"/>
                                    <a:pt x="7619" y="2665"/>
                                    <a:pt x="7238" y="2665"/>
                                  </a:cubicBezTo>
                                  <a:cubicBezTo>
                                    <a:pt x="5588" y="2665"/>
                                    <a:pt x="3428" y="4061"/>
                                    <a:pt x="2666" y="5330"/>
                                  </a:cubicBezTo>
                                  <a:lnTo>
                                    <a:pt x="2666" y="17260"/>
                                  </a:lnTo>
                                  <a:lnTo>
                                    <a:pt x="0" y="1726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89577146" name="Freeform: Shape 289577146">
                            <a:extLst>
                              <a:ext uri="{FF2B5EF4-FFF2-40B4-BE49-F238E27FC236}">
                                <a16:creationId xmlns:a16="http://schemas.microsoft.com/office/drawing/2014/main" id="{841DEEFB-69A9-BE15-5A8B-22F694283D4E}"/>
                              </a:ext>
                            </a:extLst>
                          </wps:cNvPr>
                          <wps:cNvSpPr/>
                          <wps:spPr>
                            <a:xfrm>
                              <a:off x="6622076" y="452290"/>
                              <a:ext cx="13969" cy="17513"/>
                            </a:xfrm>
                            <a:custGeom>
                              <a:avLst/>
                              <a:gdLst>
                                <a:gd name="csX0" fmla="*/ 11429 w 13969"/>
                                <a:gd name="csY0" fmla="*/ 6346 h 17513"/>
                                <a:gd name="csX1" fmla="*/ 7620 w 13969"/>
                                <a:gd name="csY1" fmla="*/ 2411 h 17513"/>
                                <a:gd name="csX2" fmla="*/ 2667 w 13969"/>
                                <a:gd name="csY2" fmla="*/ 5077 h 17513"/>
                                <a:gd name="csX3" fmla="*/ 2667 w 13969"/>
                                <a:gd name="csY3" fmla="*/ 17514 h 17513"/>
                                <a:gd name="csX4" fmla="*/ 0 w 13969"/>
                                <a:gd name="csY4" fmla="*/ 17514 h 17513"/>
                                <a:gd name="csX5" fmla="*/ 0 w 13969"/>
                                <a:gd name="csY5" fmla="*/ 508 h 17513"/>
                                <a:gd name="csX6" fmla="*/ 2667 w 13969"/>
                                <a:gd name="csY6" fmla="*/ 508 h 17513"/>
                                <a:gd name="csX7" fmla="*/ 2667 w 13969"/>
                                <a:gd name="csY7" fmla="*/ 2919 h 17513"/>
                                <a:gd name="csX8" fmla="*/ 8636 w 13969"/>
                                <a:gd name="csY8" fmla="*/ 0 h 17513"/>
                                <a:gd name="csX9" fmla="*/ 13969 w 13969"/>
                                <a:gd name="csY9" fmla="*/ 5457 h 17513"/>
                                <a:gd name="csX10" fmla="*/ 13969 w 13969"/>
                                <a:gd name="csY10" fmla="*/ 17387 h 17513"/>
                                <a:gd name="csX11" fmla="*/ 11302 w 13969"/>
                                <a:gd name="csY11" fmla="*/ 17387 h 17513"/>
                                <a:gd name="csX12" fmla="*/ 11302 w 13969"/>
                                <a:gd name="csY12" fmla="*/ 6346 h 175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13969" h="17513">
                                  <a:moveTo>
                                    <a:pt x="11429" y="6346"/>
                                  </a:moveTo>
                                  <a:cubicBezTo>
                                    <a:pt x="11429" y="3427"/>
                                    <a:pt x="9905" y="2411"/>
                                    <a:pt x="7620" y="2411"/>
                                  </a:cubicBezTo>
                                  <a:cubicBezTo>
                                    <a:pt x="5588" y="2411"/>
                                    <a:pt x="3556" y="3680"/>
                                    <a:pt x="2667" y="5077"/>
                                  </a:cubicBezTo>
                                  <a:lnTo>
                                    <a:pt x="2667" y="17514"/>
                                  </a:lnTo>
                                  <a:lnTo>
                                    <a:pt x="0" y="17514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2667" y="508"/>
                                  </a:lnTo>
                                  <a:lnTo>
                                    <a:pt x="2667" y="2919"/>
                                  </a:lnTo>
                                  <a:cubicBezTo>
                                    <a:pt x="3810" y="1523"/>
                                    <a:pt x="6223" y="0"/>
                                    <a:pt x="8636" y="0"/>
                                  </a:cubicBezTo>
                                  <a:cubicBezTo>
                                    <a:pt x="12191" y="0"/>
                                    <a:pt x="13969" y="1777"/>
                                    <a:pt x="13969" y="5457"/>
                                  </a:cubicBezTo>
                                  <a:lnTo>
                                    <a:pt x="13969" y="17387"/>
                                  </a:lnTo>
                                  <a:lnTo>
                                    <a:pt x="11302" y="17387"/>
                                  </a:lnTo>
                                  <a:lnTo>
                                    <a:pt x="11302" y="6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40113715" name="Freeform: Shape 440113715">
                            <a:extLst>
                              <a:ext uri="{FF2B5EF4-FFF2-40B4-BE49-F238E27FC236}">
                                <a16:creationId xmlns:a16="http://schemas.microsoft.com/office/drawing/2014/main" id="{19C80C8B-1384-2D7C-1002-A74B714C9F05}"/>
                              </a:ext>
                            </a:extLst>
                          </wps:cNvPr>
                          <wps:cNvSpPr/>
                          <wps:spPr>
                            <a:xfrm>
                              <a:off x="6639855" y="452036"/>
                              <a:ext cx="23111" cy="17513"/>
                            </a:xfrm>
                            <a:custGeom>
                              <a:avLst/>
                              <a:gdLst>
                                <a:gd name="csX0" fmla="*/ 20572 w 23111"/>
                                <a:gd name="csY0" fmla="*/ 6092 h 17513"/>
                                <a:gd name="csX1" fmla="*/ 17397 w 23111"/>
                                <a:gd name="csY1" fmla="*/ 2538 h 17513"/>
                                <a:gd name="csX2" fmla="*/ 12953 w 23111"/>
                                <a:gd name="csY2" fmla="*/ 5077 h 17513"/>
                                <a:gd name="csX3" fmla="*/ 12953 w 23111"/>
                                <a:gd name="csY3" fmla="*/ 17514 h 17513"/>
                                <a:gd name="csX4" fmla="*/ 10286 w 23111"/>
                                <a:gd name="csY4" fmla="*/ 17514 h 17513"/>
                                <a:gd name="csX5" fmla="*/ 10286 w 23111"/>
                                <a:gd name="csY5" fmla="*/ 5965 h 17513"/>
                                <a:gd name="csX6" fmla="*/ 7111 w 23111"/>
                                <a:gd name="csY6" fmla="*/ 2411 h 17513"/>
                                <a:gd name="csX7" fmla="*/ 2667 w 23111"/>
                                <a:gd name="csY7" fmla="*/ 5077 h 17513"/>
                                <a:gd name="csX8" fmla="*/ 2667 w 23111"/>
                                <a:gd name="csY8" fmla="*/ 17387 h 17513"/>
                                <a:gd name="csX9" fmla="*/ 0 w 23111"/>
                                <a:gd name="csY9" fmla="*/ 17387 h 17513"/>
                                <a:gd name="csX10" fmla="*/ 0 w 23111"/>
                                <a:gd name="csY10" fmla="*/ 508 h 17513"/>
                                <a:gd name="csX11" fmla="*/ 2667 w 23111"/>
                                <a:gd name="csY11" fmla="*/ 508 h 17513"/>
                                <a:gd name="csX12" fmla="*/ 2667 w 23111"/>
                                <a:gd name="csY12" fmla="*/ 2919 h 17513"/>
                                <a:gd name="csX13" fmla="*/ 8127 w 23111"/>
                                <a:gd name="csY13" fmla="*/ 0 h 17513"/>
                                <a:gd name="csX14" fmla="*/ 12699 w 23111"/>
                                <a:gd name="csY14" fmla="*/ 3173 h 17513"/>
                                <a:gd name="csX15" fmla="*/ 18413 w 23111"/>
                                <a:gd name="csY15" fmla="*/ 0 h 17513"/>
                                <a:gd name="csX16" fmla="*/ 23112 w 23111"/>
                                <a:gd name="csY16" fmla="*/ 5077 h 17513"/>
                                <a:gd name="csX17" fmla="*/ 23112 w 23111"/>
                                <a:gd name="csY17" fmla="*/ 17260 h 17513"/>
                                <a:gd name="csX18" fmla="*/ 20445 w 23111"/>
                                <a:gd name="csY18" fmla="*/ 17260 h 17513"/>
                                <a:gd name="csX19" fmla="*/ 20445 w 23111"/>
                                <a:gd name="csY19" fmla="*/ 5711 h 175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23111" h="17513">
                                  <a:moveTo>
                                    <a:pt x="20572" y="6092"/>
                                  </a:moveTo>
                                  <a:cubicBezTo>
                                    <a:pt x="20572" y="3934"/>
                                    <a:pt x="19556" y="2538"/>
                                    <a:pt x="17397" y="2538"/>
                                  </a:cubicBezTo>
                                  <a:cubicBezTo>
                                    <a:pt x="15619" y="2538"/>
                                    <a:pt x="13842" y="3807"/>
                                    <a:pt x="12953" y="5077"/>
                                  </a:cubicBezTo>
                                  <a:lnTo>
                                    <a:pt x="12953" y="17514"/>
                                  </a:lnTo>
                                  <a:lnTo>
                                    <a:pt x="10286" y="17514"/>
                                  </a:lnTo>
                                  <a:lnTo>
                                    <a:pt x="10286" y="5965"/>
                                  </a:lnTo>
                                  <a:cubicBezTo>
                                    <a:pt x="10286" y="3807"/>
                                    <a:pt x="9397" y="2411"/>
                                    <a:pt x="7111" y="2411"/>
                                  </a:cubicBezTo>
                                  <a:cubicBezTo>
                                    <a:pt x="5333" y="2411"/>
                                    <a:pt x="3556" y="3680"/>
                                    <a:pt x="2667" y="5077"/>
                                  </a:cubicBezTo>
                                  <a:lnTo>
                                    <a:pt x="2667" y="17387"/>
                                  </a:lnTo>
                                  <a:lnTo>
                                    <a:pt x="0" y="17387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2667" y="508"/>
                                  </a:lnTo>
                                  <a:lnTo>
                                    <a:pt x="2667" y="2919"/>
                                  </a:lnTo>
                                  <a:cubicBezTo>
                                    <a:pt x="3429" y="1777"/>
                                    <a:pt x="5588" y="0"/>
                                    <a:pt x="8127" y="0"/>
                                  </a:cubicBezTo>
                                  <a:cubicBezTo>
                                    <a:pt x="10667" y="0"/>
                                    <a:pt x="12191" y="1396"/>
                                    <a:pt x="12699" y="3173"/>
                                  </a:cubicBezTo>
                                  <a:cubicBezTo>
                                    <a:pt x="13588" y="1650"/>
                                    <a:pt x="15874" y="0"/>
                                    <a:pt x="18413" y="0"/>
                                  </a:cubicBezTo>
                                  <a:cubicBezTo>
                                    <a:pt x="21461" y="0"/>
                                    <a:pt x="23112" y="1650"/>
                                    <a:pt x="23112" y="5077"/>
                                  </a:cubicBezTo>
                                  <a:lnTo>
                                    <a:pt x="23112" y="17260"/>
                                  </a:lnTo>
                                  <a:lnTo>
                                    <a:pt x="20445" y="17260"/>
                                  </a:lnTo>
                                  <a:lnTo>
                                    <a:pt x="20445" y="57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23360301" name="Freeform: Shape 1423360301">
                            <a:extLst>
                              <a:ext uri="{FF2B5EF4-FFF2-40B4-BE49-F238E27FC236}">
                                <a16:creationId xmlns:a16="http://schemas.microsoft.com/office/drawing/2014/main" id="{4C5B40DC-5D42-682C-BF83-439BB2E5C64D}"/>
                              </a:ext>
                            </a:extLst>
                          </wps:cNvPr>
                          <wps:cNvSpPr/>
                          <wps:spPr>
                            <a:xfrm>
                              <a:off x="6666522" y="452163"/>
                              <a:ext cx="16509" cy="17767"/>
                            </a:xfrm>
                            <a:custGeom>
                              <a:avLst/>
                              <a:gdLst>
                                <a:gd name="csX0" fmla="*/ 2794 w 16509"/>
                                <a:gd name="csY0" fmla="*/ 7995 h 17767"/>
                                <a:gd name="csX1" fmla="*/ 13969 w 16509"/>
                                <a:gd name="csY1" fmla="*/ 7995 h 17767"/>
                                <a:gd name="csX2" fmla="*/ 8382 w 16509"/>
                                <a:gd name="csY2" fmla="*/ 2284 h 17767"/>
                                <a:gd name="csX3" fmla="*/ 2794 w 16509"/>
                                <a:gd name="csY3" fmla="*/ 7995 h 17767"/>
                                <a:gd name="csX4" fmla="*/ 8382 w 16509"/>
                                <a:gd name="csY4" fmla="*/ 127 h 17767"/>
                                <a:gd name="csX5" fmla="*/ 16509 w 16509"/>
                                <a:gd name="csY5" fmla="*/ 9265 h 17767"/>
                                <a:gd name="csX6" fmla="*/ 16509 w 16509"/>
                                <a:gd name="csY6" fmla="*/ 9899 h 17767"/>
                                <a:gd name="csX7" fmla="*/ 2794 w 16509"/>
                                <a:gd name="csY7" fmla="*/ 9899 h 17767"/>
                                <a:gd name="csX8" fmla="*/ 8889 w 16509"/>
                                <a:gd name="csY8" fmla="*/ 15737 h 17767"/>
                                <a:gd name="csX9" fmla="*/ 14096 w 16509"/>
                                <a:gd name="csY9" fmla="*/ 13580 h 17767"/>
                                <a:gd name="csX10" fmla="*/ 15366 w 16509"/>
                                <a:gd name="csY10" fmla="*/ 15230 h 17767"/>
                                <a:gd name="csX11" fmla="*/ 8636 w 16509"/>
                                <a:gd name="csY11" fmla="*/ 17768 h 17767"/>
                                <a:gd name="csX12" fmla="*/ 0 w 16509"/>
                                <a:gd name="csY12" fmla="*/ 8884 h 17767"/>
                                <a:gd name="csX13" fmla="*/ 8382 w 16509"/>
                                <a:gd name="csY13" fmla="*/ 0 h 1776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16509" h="17767">
                                  <a:moveTo>
                                    <a:pt x="2794" y="7995"/>
                                  </a:moveTo>
                                  <a:lnTo>
                                    <a:pt x="13969" y="7995"/>
                                  </a:lnTo>
                                  <a:cubicBezTo>
                                    <a:pt x="13969" y="5457"/>
                                    <a:pt x="12191" y="2284"/>
                                    <a:pt x="8382" y="2284"/>
                                  </a:cubicBezTo>
                                  <a:cubicBezTo>
                                    <a:pt x="4826" y="2284"/>
                                    <a:pt x="3048" y="5330"/>
                                    <a:pt x="2794" y="7995"/>
                                  </a:cubicBezTo>
                                  <a:moveTo>
                                    <a:pt x="8382" y="127"/>
                                  </a:moveTo>
                                  <a:cubicBezTo>
                                    <a:pt x="13461" y="127"/>
                                    <a:pt x="16509" y="4188"/>
                                    <a:pt x="16509" y="9265"/>
                                  </a:cubicBezTo>
                                  <a:lnTo>
                                    <a:pt x="16509" y="9899"/>
                                  </a:lnTo>
                                  <a:lnTo>
                                    <a:pt x="2794" y="9899"/>
                                  </a:lnTo>
                                  <a:cubicBezTo>
                                    <a:pt x="3048" y="13072"/>
                                    <a:pt x="5207" y="15737"/>
                                    <a:pt x="8889" y="15737"/>
                                  </a:cubicBezTo>
                                  <a:cubicBezTo>
                                    <a:pt x="10794" y="15737"/>
                                    <a:pt x="12826" y="14976"/>
                                    <a:pt x="14096" y="13580"/>
                                  </a:cubicBezTo>
                                  <a:lnTo>
                                    <a:pt x="15366" y="15230"/>
                                  </a:lnTo>
                                  <a:cubicBezTo>
                                    <a:pt x="13715" y="16879"/>
                                    <a:pt x="11429" y="17768"/>
                                    <a:pt x="8636" y="17768"/>
                                  </a:cubicBezTo>
                                  <a:cubicBezTo>
                                    <a:pt x="3683" y="17768"/>
                                    <a:pt x="0" y="14214"/>
                                    <a:pt x="0" y="8884"/>
                                  </a:cubicBezTo>
                                  <a:cubicBezTo>
                                    <a:pt x="0" y="3934"/>
                                    <a:pt x="3556" y="0"/>
                                    <a:pt x="8382" y="0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43793364" name="Freeform: Shape 943793364">
                            <a:extLst>
                              <a:ext uri="{FF2B5EF4-FFF2-40B4-BE49-F238E27FC236}">
                                <a16:creationId xmlns:a16="http://schemas.microsoft.com/office/drawing/2014/main" id="{44677511-739B-F5CF-BEF5-8FB1A30BE04C}"/>
                              </a:ext>
                            </a:extLst>
                          </wps:cNvPr>
                          <wps:cNvSpPr/>
                          <wps:spPr>
                            <a:xfrm>
                              <a:off x="6686460" y="452290"/>
                              <a:ext cx="13969" cy="17513"/>
                            </a:xfrm>
                            <a:custGeom>
                              <a:avLst/>
                              <a:gdLst>
                                <a:gd name="csX0" fmla="*/ 11429 w 13969"/>
                                <a:gd name="csY0" fmla="*/ 6346 h 17513"/>
                                <a:gd name="csX1" fmla="*/ 7620 w 13969"/>
                                <a:gd name="csY1" fmla="*/ 2411 h 17513"/>
                                <a:gd name="csX2" fmla="*/ 2667 w 13969"/>
                                <a:gd name="csY2" fmla="*/ 5077 h 17513"/>
                                <a:gd name="csX3" fmla="*/ 2667 w 13969"/>
                                <a:gd name="csY3" fmla="*/ 17514 h 17513"/>
                                <a:gd name="csX4" fmla="*/ 0 w 13969"/>
                                <a:gd name="csY4" fmla="*/ 17514 h 17513"/>
                                <a:gd name="csX5" fmla="*/ 0 w 13969"/>
                                <a:gd name="csY5" fmla="*/ 508 h 17513"/>
                                <a:gd name="csX6" fmla="*/ 2667 w 13969"/>
                                <a:gd name="csY6" fmla="*/ 508 h 17513"/>
                                <a:gd name="csX7" fmla="*/ 2667 w 13969"/>
                                <a:gd name="csY7" fmla="*/ 2919 h 17513"/>
                                <a:gd name="csX8" fmla="*/ 8635 w 13969"/>
                                <a:gd name="csY8" fmla="*/ 0 h 17513"/>
                                <a:gd name="csX9" fmla="*/ 13969 w 13969"/>
                                <a:gd name="csY9" fmla="*/ 5457 h 17513"/>
                                <a:gd name="csX10" fmla="*/ 13969 w 13969"/>
                                <a:gd name="csY10" fmla="*/ 17387 h 17513"/>
                                <a:gd name="csX11" fmla="*/ 11302 w 13969"/>
                                <a:gd name="csY11" fmla="*/ 17387 h 17513"/>
                                <a:gd name="csX12" fmla="*/ 11302 w 13969"/>
                                <a:gd name="csY12" fmla="*/ 6346 h 175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13969" h="17513">
                                  <a:moveTo>
                                    <a:pt x="11429" y="6346"/>
                                  </a:moveTo>
                                  <a:cubicBezTo>
                                    <a:pt x="11429" y="3427"/>
                                    <a:pt x="9905" y="2411"/>
                                    <a:pt x="7620" y="2411"/>
                                  </a:cubicBezTo>
                                  <a:cubicBezTo>
                                    <a:pt x="5588" y="2411"/>
                                    <a:pt x="3556" y="3680"/>
                                    <a:pt x="2667" y="5077"/>
                                  </a:cubicBezTo>
                                  <a:lnTo>
                                    <a:pt x="2667" y="17514"/>
                                  </a:lnTo>
                                  <a:lnTo>
                                    <a:pt x="0" y="17514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2667" y="508"/>
                                  </a:lnTo>
                                  <a:lnTo>
                                    <a:pt x="2667" y="2919"/>
                                  </a:lnTo>
                                  <a:cubicBezTo>
                                    <a:pt x="3809" y="1523"/>
                                    <a:pt x="6222" y="0"/>
                                    <a:pt x="8635" y="0"/>
                                  </a:cubicBezTo>
                                  <a:cubicBezTo>
                                    <a:pt x="12191" y="0"/>
                                    <a:pt x="13969" y="1777"/>
                                    <a:pt x="13969" y="5457"/>
                                  </a:cubicBezTo>
                                  <a:lnTo>
                                    <a:pt x="13969" y="17387"/>
                                  </a:lnTo>
                                  <a:lnTo>
                                    <a:pt x="11302" y="17387"/>
                                  </a:lnTo>
                                  <a:lnTo>
                                    <a:pt x="11302" y="6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63357579" name="Freeform: Shape 863357579">
                            <a:extLst>
                              <a:ext uri="{FF2B5EF4-FFF2-40B4-BE49-F238E27FC236}">
                                <a16:creationId xmlns:a16="http://schemas.microsoft.com/office/drawing/2014/main" id="{FC496D56-E3BA-7BB5-6D2C-9874E2C4A21C}"/>
                              </a:ext>
                            </a:extLst>
                          </wps:cNvPr>
                          <wps:cNvSpPr/>
                          <wps:spPr>
                            <a:xfrm>
                              <a:off x="6702714" y="448102"/>
                              <a:ext cx="9777" cy="21955"/>
                            </a:xfrm>
                            <a:custGeom>
                              <a:avLst/>
                              <a:gdLst>
                                <a:gd name="csX0" fmla="*/ 2793 w 9777"/>
                                <a:gd name="csY0" fmla="*/ 18022 h 21955"/>
                                <a:gd name="csX1" fmla="*/ 2793 w 9777"/>
                                <a:gd name="csY1" fmla="*/ 6980 h 21955"/>
                                <a:gd name="csX2" fmla="*/ 0 w 9777"/>
                                <a:gd name="csY2" fmla="*/ 6980 h 21955"/>
                                <a:gd name="csX3" fmla="*/ 0 w 9777"/>
                                <a:gd name="csY3" fmla="*/ 4696 h 21955"/>
                                <a:gd name="csX4" fmla="*/ 2793 w 9777"/>
                                <a:gd name="csY4" fmla="*/ 4696 h 21955"/>
                                <a:gd name="csX5" fmla="*/ 2793 w 9777"/>
                                <a:gd name="csY5" fmla="*/ 0 h 21955"/>
                                <a:gd name="csX6" fmla="*/ 5460 w 9777"/>
                                <a:gd name="csY6" fmla="*/ 0 h 21955"/>
                                <a:gd name="csX7" fmla="*/ 5460 w 9777"/>
                                <a:gd name="csY7" fmla="*/ 4696 h 21955"/>
                                <a:gd name="csX8" fmla="*/ 8889 w 9777"/>
                                <a:gd name="csY8" fmla="*/ 4696 h 21955"/>
                                <a:gd name="csX9" fmla="*/ 8889 w 9777"/>
                                <a:gd name="csY9" fmla="*/ 6980 h 21955"/>
                                <a:gd name="csX10" fmla="*/ 5460 w 9777"/>
                                <a:gd name="csY10" fmla="*/ 6980 h 21955"/>
                                <a:gd name="csX11" fmla="*/ 5460 w 9777"/>
                                <a:gd name="csY11" fmla="*/ 17514 h 21955"/>
                                <a:gd name="csX12" fmla="*/ 7238 w 9777"/>
                                <a:gd name="csY12" fmla="*/ 19671 h 21955"/>
                                <a:gd name="csX13" fmla="*/ 9016 w 9777"/>
                                <a:gd name="csY13" fmla="*/ 18910 h 21955"/>
                                <a:gd name="csX14" fmla="*/ 9778 w 9777"/>
                                <a:gd name="csY14" fmla="*/ 20814 h 21955"/>
                                <a:gd name="csX15" fmla="*/ 6603 w 9777"/>
                                <a:gd name="csY15" fmla="*/ 21956 h 21955"/>
                                <a:gd name="csX16" fmla="*/ 2793 w 9777"/>
                                <a:gd name="csY16" fmla="*/ 1802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9777" h="21955">
                                  <a:moveTo>
                                    <a:pt x="2793" y="18022"/>
                                  </a:moveTo>
                                  <a:lnTo>
                                    <a:pt x="2793" y="6980"/>
                                  </a:lnTo>
                                  <a:lnTo>
                                    <a:pt x="0" y="6980"/>
                                  </a:lnTo>
                                  <a:lnTo>
                                    <a:pt x="0" y="4696"/>
                                  </a:lnTo>
                                  <a:lnTo>
                                    <a:pt x="2793" y="4696"/>
                                  </a:lnTo>
                                  <a:lnTo>
                                    <a:pt x="2793" y="0"/>
                                  </a:lnTo>
                                  <a:lnTo>
                                    <a:pt x="5460" y="0"/>
                                  </a:lnTo>
                                  <a:lnTo>
                                    <a:pt x="5460" y="4696"/>
                                  </a:lnTo>
                                  <a:lnTo>
                                    <a:pt x="8889" y="4696"/>
                                  </a:lnTo>
                                  <a:lnTo>
                                    <a:pt x="8889" y="6980"/>
                                  </a:lnTo>
                                  <a:lnTo>
                                    <a:pt x="5460" y="6980"/>
                                  </a:lnTo>
                                  <a:lnTo>
                                    <a:pt x="5460" y="17514"/>
                                  </a:lnTo>
                                  <a:cubicBezTo>
                                    <a:pt x="5460" y="18783"/>
                                    <a:pt x="5968" y="19671"/>
                                    <a:pt x="7238" y="19671"/>
                                  </a:cubicBezTo>
                                  <a:cubicBezTo>
                                    <a:pt x="8000" y="19671"/>
                                    <a:pt x="8635" y="19291"/>
                                    <a:pt x="9016" y="18910"/>
                                  </a:cubicBezTo>
                                  <a:lnTo>
                                    <a:pt x="9778" y="20814"/>
                                  </a:lnTo>
                                  <a:cubicBezTo>
                                    <a:pt x="9143" y="21448"/>
                                    <a:pt x="8127" y="21956"/>
                                    <a:pt x="6603" y="21956"/>
                                  </a:cubicBezTo>
                                  <a:cubicBezTo>
                                    <a:pt x="4064" y="21956"/>
                                    <a:pt x="2793" y="20560"/>
                                    <a:pt x="2793" y="18022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740956166" name="Rectangle 740956166">
                          <a:extLst>
                            <a:ext uri="{FF2B5EF4-FFF2-40B4-BE49-F238E27FC236}">
                              <a16:creationId xmlns:a16="http://schemas.microsoft.com/office/drawing/2014/main" id="{7EB529E8-C238-21A4-AB49-29E83E73D306}"/>
                            </a:ext>
                          </a:extLst>
                        </wps:cNvPr>
                        <wps:cNvSpPr/>
                        <wps:spPr>
                          <a:xfrm>
                            <a:off x="6723157" y="446325"/>
                            <a:ext cx="2920" cy="2335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2146998223" name="Graphic 1">
                          <a:extLst>
                            <a:ext uri="{FF2B5EF4-FFF2-40B4-BE49-F238E27FC236}">
                              <a16:creationId xmlns:a16="http://schemas.microsoft.com/office/drawing/2014/main" id="{6EB6AC4E-75EB-AA91-A163-E58DB269936C}"/>
                            </a:ext>
                          </a:extLst>
                        </wpg:cNvPr>
                        <wpg:cNvGrpSpPr/>
                        <wpg:grpSpPr>
                          <a:xfrm>
                            <a:off x="6730488" y="446452"/>
                            <a:ext cx="73018" cy="23731"/>
                            <a:chOff x="6730396" y="446452"/>
                            <a:chExt cx="73018" cy="23732"/>
                          </a:xfrm>
                          <a:solidFill>
                            <a:srgbClr val="231F20"/>
                          </a:solidFill>
                        </wpg:grpSpPr>
                        <wps:wsp>
                          <wps:cNvPr id="1373843859" name="Freeform: Shape 1373843859">
                            <a:extLst>
                              <a:ext uri="{FF2B5EF4-FFF2-40B4-BE49-F238E27FC236}">
                                <a16:creationId xmlns:a16="http://schemas.microsoft.com/office/drawing/2014/main" id="{B9F15CA5-37B3-912F-6184-CB1D9A756E20}"/>
                              </a:ext>
                            </a:extLst>
                          </wps:cNvPr>
                          <wps:cNvSpPr/>
                          <wps:spPr>
                            <a:xfrm>
                              <a:off x="6730396" y="452290"/>
                              <a:ext cx="13968" cy="17513"/>
                            </a:xfrm>
                            <a:custGeom>
                              <a:avLst/>
                              <a:gdLst>
                                <a:gd name="csX0" fmla="*/ 11429 w 13968"/>
                                <a:gd name="csY0" fmla="*/ 6346 h 17513"/>
                                <a:gd name="csX1" fmla="*/ 7619 w 13968"/>
                                <a:gd name="csY1" fmla="*/ 2411 h 17513"/>
                                <a:gd name="csX2" fmla="*/ 2667 w 13968"/>
                                <a:gd name="csY2" fmla="*/ 5077 h 17513"/>
                                <a:gd name="csX3" fmla="*/ 2667 w 13968"/>
                                <a:gd name="csY3" fmla="*/ 17514 h 17513"/>
                                <a:gd name="csX4" fmla="*/ 0 w 13968"/>
                                <a:gd name="csY4" fmla="*/ 17514 h 17513"/>
                                <a:gd name="csX5" fmla="*/ 0 w 13968"/>
                                <a:gd name="csY5" fmla="*/ 508 h 17513"/>
                                <a:gd name="csX6" fmla="*/ 2667 w 13968"/>
                                <a:gd name="csY6" fmla="*/ 508 h 17513"/>
                                <a:gd name="csX7" fmla="*/ 2667 w 13968"/>
                                <a:gd name="csY7" fmla="*/ 2919 h 17513"/>
                                <a:gd name="csX8" fmla="*/ 8635 w 13968"/>
                                <a:gd name="csY8" fmla="*/ 0 h 17513"/>
                                <a:gd name="csX9" fmla="*/ 13968 w 13968"/>
                                <a:gd name="csY9" fmla="*/ 5457 h 17513"/>
                                <a:gd name="csX10" fmla="*/ 13968 w 13968"/>
                                <a:gd name="csY10" fmla="*/ 17387 h 17513"/>
                                <a:gd name="csX11" fmla="*/ 11302 w 13968"/>
                                <a:gd name="csY11" fmla="*/ 17387 h 17513"/>
                                <a:gd name="csX12" fmla="*/ 11302 w 13968"/>
                                <a:gd name="csY12" fmla="*/ 6346 h 175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13968" h="17513">
                                  <a:moveTo>
                                    <a:pt x="11429" y="6346"/>
                                  </a:moveTo>
                                  <a:cubicBezTo>
                                    <a:pt x="11429" y="3427"/>
                                    <a:pt x="9905" y="2411"/>
                                    <a:pt x="7619" y="2411"/>
                                  </a:cubicBezTo>
                                  <a:cubicBezTo>
                                    <a:pt x="5588" y="2411"/>
                                    <a:pt x="3555" y="3680"/>
                                    <a:pt x="2667" y="5077"/>
                                  </a:cubicBezTo>
                                  <a:lnTo>
                                    <a:pt x="2667" y="17514"/>
                                  </a:lnTo>
                                  <a:lnTo>
                                    <a:pt x="0" y="17514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2667" y="508"/>
                                  </a:lnTo>
                                  <a:lnTo>
                                    <a:pt x="2667" y="2919"/>
                                  </a:lnTo>
                                  <a:cubicBezTo>
                                    <a:pt x="3809" y="1523"/>
                                    <a:pt x="6222" y="0"/>
                                    <a:pt x="8635" y="0"/>
                                  </a:cubicBezTo>
                                  <a:cubicBezTo>
                                    <a:pt x="12191" y="0"/>
                                    <a:pt x="13968" y="1777"/>
                                    <a:pt x="13968" y="5457"/>
                                  </a:cubicBezTo>
                                  <a:lnTo>
                                    <a:pt x="13968" y="17387"/>
                                  </a:lnTo>
                                  <a:lnTo>
                                    <a:pt x="11302" y="17387"/>
                                  </a:lnTo>
                                  <a:lnTo>
                                    <a:pt x="11302" y="6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48862910" name="Freeform: Shape 1448862910">
                            <a:extLst>
                              <a:ext uri="{FF2B5EF4-FFF2-40B4-BE49-F238E27FC236}">
                                <a16:creationId xmlns:a16="http://schemas.microsoft.com/office/drawing/2014/main" id="{4C89CC44-DA50-1EDD-40C7-A44821C2856F}"/>
                              </a:ext>
                            </a:extLst>
                          </wps:cNvPr>
                          <wps:cNvSpPr/>
                          <wps:spPr>
                            <a:xfrm>
                              <a:off x="6747666" y="446452"/>
                              <a:ext cx="3556" cy="23225"/>
                            </a:xfrm>
                            <a:custGeom>
                              <a:avLst/>
                              <a:gdLst>
                                <a:gd name="csX0" fmla="*/ 508 w 3556"/>
                                <a:gd name="csY0" fmla="*/ 6346 h 23225"/>
                                <a:gd name="csX1" fmla="*/ 3175 w 3556"/>
                                <a:gd name="csY1" fmla="*/ 6346 h 23225"/>
                                <a:gd name="csX2" fmla="*/ 3175 w 3556"/>
                                <a:gd name="csY2" fmla="*/ 23225 h 23225"/>
                                <a:gd name="csX3" fmla="*/ 508 w 3556"/>
                                <a:gd name="csY3" fmla="*/ 23225 h 23225"/>
                                <a:gd name="csX4" fmla="*/ 508 w 3556"/>
                                <a:gd name="csY4" fmla="*/ 6346 h 23225"/>
                                <a:gd name="csX5" fmla="*/ 0 w 3556"/>
                                <a:gd name="csY5" fmla="*/ 1777 h 23225"/>
                                <a:gd name="csX6" fmla="*/ 1778 w 3556"/>
                                <a:gd name="csY6" fmla="*/ 0 h 23225"/>
                                <a:gd name="csX7" fmla="*/ 3556 w 3556"/>
                                <a:gd name="csY7" fmla="*/ 1777 h 23225"/>
                                <a:gd name="csX8" fmla="*/ 1778 w 3556"/>
                                <a:gd name="csY8" fmla="*/ 3554 h 23225"/>
                                <a:gd name="csX9" fmla="*/ 0 w 3556"/>
                                <a:gd name="csY9" fmla="*/ 1777 h 2322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3556" h="23225">
                                  <a:moveTo>
                                    <a:pt x="508" y="6346"/>
                                  </a:moveTo>
                                  <a:lnTo>
                                    <a:pt x="3175" y="6346"/>
                                  </a:lnTo>
                                  <a:lnTo>
                                    <a:pt x="3175" y="23225"/>
                                  </a:lnTo>
                                  <a:lnTo>
                                    <a:pt x="508" y="23225"/>
                                  </a:lnTo>
                                  <a:lnTo>
                                    <a:pt x="508" y="6346"/>
                                  </a:lnTo>
                                  <a:close/>
                                  <a:moveTo>
                                    <a:pt x="0" y="1777"/>
                                  </a:moveTo>
                                  <a:cubicBezTo>
                                    <a:pt x="0" y="761"/>
                                    <a:pt x="762" y="0"/>
                                    <a:pt x="1778" y="0"/>
                                  </a:cubicBezTo>
                                  <a:cubicBezTo>
                                    <a:pt x="2794" y="0"/>
                                    <a:pt x="3556" y="761"/>
                                    <a:pt x="3556" y="1777"/>
                                  </a:cubicBezTo>
                                  <a:cubicBezTo>
                                    <a:pt x="3556" y="2792"/>
                                    <a:pt x="2794" y="3554"/>
                                    <a:pt x="1778" y="3554"/>
                                  </a:cubicBezTo>
                                  <a:cubicBezTo>
                                    <a:pt x="762" y="3554"/>
                                    <a:pt x="0" y="2792"/>
                                    <a:pt x="0" y="1777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33346076" name="Freeform: Shape 1133346076">
                            <a:extLst>
                              <a:ext uri="{FF2B5EF4-FFF2-40B4-BE49-F238E27FC236}">
                                <a16:creationId xmlns:a16="http://schemas.microsoft.com/office/drawing/2014/main" id="{69DAD61C-D5CF-7CD0-CC64-61C01BD1E58B}"/>
                              </a:ext>
                            </a:extLst>
                          </wps:cNvPr>
                          <wps:cNvSpPr/>
                          <wps:spPr>
                            <a:xfrm>
                              <a:off x="6753761" y="448102"/>
                              <a:ext cx="9778" cy="21955"/>
                            </a:xfrm>
                            <a:custGeom>
                              <a:avLst/>
                              <a:gdLst>
                                <a:gd name="csX0" fmla="*/ 2794 w 9778"/>
                                <a:gd name="csY0" fmla="*/ 18022 h 21955"/>
                                <a:gd name="csX1" fmla="*/ 2794 w 9778"/>
                                <a:gd name="csY1" fmla="*/ 6980 h 21955"/>
                                <a:gd name="csX2" fmla="*/ 0 w 9778"/>
                                <a:gd name="csY2" fmla="*/ 6980 h 21955"/>
                                <a:gd name="csX3" fmla="*/ 0 w 9778"/>
                                <a:gd name="csY3" fmla="*/ 4696 h 21955"/>
                                <a:gd name="csX4" fmla="*/ 2794 w 9778"/>
                                <a:gd name="csY4" fmla="*/ 4696 h 21955"/>
                                <a:gd name="csX5" fmla="*/ 2794 w 9778"/>
                                <a:gd name="csY5" fmla="*/ 0 h 21955"/>
                                <a:gd name="csX6" fmla="*/ 5461 w 9778"/>
                                <a:gd name="csY6" fmla="*/ 0 h 21955"/>
                                <a:gd name="csX7" fmla="*/ 5461 w 9778"/>
                                <a:gd name="csY7" fmla="*/ 4696 h 21955"/>
                                <a:gd name="csX8" fmla="*/ 8889 w 9778"/>
                                <a:gd name="csY8" fmla="*/ 4696 h 21955"/>
                                <a:gd name="csX9" fmla="*/ 8889 w 9778"/>
                                <a:gd name="csY9" fmla="*/ 6980 h 21955"/>
                                <a:gd name="csX10" fmla="*/ 5461 w 9778"/>
                                <a:gd name="csY10" fmla="*/ 6980 h 21955"/>
                                <a:gd name="csX11" fmla="*/ 5461 w 9778"/>
                                <a:gd name="csY11" fmla="*/ 17514 h 21955"/>
                                <a:gd name="csX12" fmla="*/ 7238 w 9778"/>
                                <a:gd name="csY12" fmla="*/ 19671 h 21955"/>
                                <a:gd name="csX13" fmla="*/ 9016 w 9778"/>
                                <a:gd name="csY13" fmla="*/ 18910 h 21955"/>
                                <a:gd name="csX14" fmla="*/ 9778 w 9778"/>
                                <a:gd name="csY14" fmla="*/ 20814 h 21955"/>
                                <a:gd name="csX15" fmla="*/ 6604 w 9778"/>
                                <a:gd name="csY15" fmla="*/ 21956 h 21955"/>
                                <a:gd name="csX16" fmla="*/ 2794 w 9778"/>
                                <a:gd name="csY16" fmla="*/ 1802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9778" h="21955">
                                  <a:moveTo>
                                    <a:pt x="2794" y="18022"/>
                                  </a:moveTo>
                                  <a:lnTo>
                                    <a:pt x="2794" y="6980"/>
                                  </a:lnTo>
                                  <a:lnTo>
                                    <a:pt x="0" y="6980"/>
                                  </a:lnTo>
                                  <a:lnTo>
                                    <a:pt x="0" y="4696"/>
                                  </a:lnTo>
                                  <a:lnTo>
                                    <a:pt x="2794" y="4696"/>
                                  </a:lnTo>
                                  <a:lnTo>
                                    <a:pt x="2794" y="0"/>
                                  </a:lnTo>
                                  <a:lnTo>
                                    <a:pt x="5461" y="0"/>
                                  </a:lnTo>
                                  <a:lnTo>
                                    <a:pt x="5461" y="4696"/>
                                  </a:lnTo>
                                  <a:lnTo>
                                    <a:pt x="8889" y="4696"/>
                                  </a:lnTo>
                                  <a:lnTo>
                                    <a:pt x="8889" y="6980"/>
                                  </a:lnTo>
                                  <a:lnTo>
                                    <a:pt x="5461" y="6980"/>
                                  </a:lnTo>
                                  <a:lnTo>
                                    <a:pt x="5461" y="17514"/>
                                  </a:lnTo>
                                  <a:cubicBezTo>
                                    <a:pt x="5461" y="18783"/>
                                    <a:pt x="5969" y="19671"/>
                                    <a:pt x="7238" y="19671"/>
                                  </a:cubicBezTo>
                                  <a:cubicBezTo>
                                    <a:pt x="8000" y="19671"/>
                                    <a:pt x="8636" y="19291"/>
                                    <a:pt x="9016" y="18910"/>
                                  </a:cubicBezTo>
                                  <a:lnTo>
                                    <a:pt x="9778" y="20814"/>
                                  </a:lnTo>
                                  <a:cubicBezTo>
                                    <a:pt x="9144" y="21448"/>
                                    <a:pt x="8127" y="21956"/>
                                    <a:pt x="6604" y="21956"/>
                                  </a:cubicBezTo>
                                  <a:cubicBezTo>
                                    <a:pt x="4064" y="21956"/>
                                    <a:pt x="2794" y="20560"/>
                                    <a:pt x="2794" y="18022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9298889" name="Freeform: Shape 79298889">
                            <a:extLst>
                              <a:ext uri="{FF2B5EF4-FFF2-40B4-BE49-F238E27FC236}">
                                <a16:creationId xmlns:a16="http://schemas.microsoft.com/office/drawing/2014/main" id="{C97B19DF-6825-BD54-51E1-6C5C2C1B5597}"/>
                              </a:ext>
                            </a:extLst>
                          </wps:cNvPr>
                          <wps:cNvSpPr/>
                          <wps:spPr>
                            <a:xfrm>
                              <a:off x="6765445" y="446452"/>
                              <a:ext cx="3555" cy="23225"/>
                            </a:xfrm>
                            <a:custGeom>
                              <a:avLst/>
                              <a:gdLst>
                                <a:gd name="csX0" fmla="*/ 508 w 3555"/>
                                <a:gd name="csY0" fmla="*/ 6346 h 23225"/>
                                <a:gd name="csX1" fmla="*/ 3175 w 3555"/>
                                <a:gd name="csY1" fmla="*/ 6346 h 23225"/>
                                <a:gd name="csX2" fmla="*/ 3175 w 3555"/>
                                <a:gd name="csY2" fmla="*/ 23225 h 23225"/>
                                <a:gd name="csX3" fmla="*/ 508 w 3555"/>
                                <a:gd name="csY3" fmla="*/ 23225 h 23225"/>
                                <a:gd name="csX4" fmla="*/ 508 w 3555"/>
                                <a:gd name="csY4" fmla="*/ 6346 h 23225"/>
                                <a:gd name="csX5" fmla="*/ 0 w 3555"/>
                                <a:gd name="csY5" fmla="*/ 1777 h 23225"/>
                                <a:gd name="csX6" fmla="*/ 1778 w 3555"/>
                                <a:gd name="csY6" fmla="*/ 0 h 23225"/>
                                <a:gd name="csX7" fmla="*/ 3555 w 3555"/>
                                <a:gd name="csY7" fmla="*/ 1777 h 23225"/>
                                <a:gd name="csX8" fmla="*/ 1778 w 3555"/>
                                <a:gd name="csY8" fmla="*/ 3554 h 23225"/>
                                <a:gd name="csX9" fmla="*/ 0 w 3555"/>
                                <a:gd name="csY9" fmla="*/ 1777 h 2322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3555" h="23225">
                                  <a:moveTo>
                                    <a:pt x="508" y="6346"/>
                                  </a:moveTo>
                                  <a:lnTo>
                                    <a:pt x="3175" y="6346"/>
                                  </a:lnTo>
                                  <a:lnTo>
                                    <a:pt x="3175" y="23225"/>
                                  </a:lnTo>
                                  <a:lnTo>
                                    <a:pt x="508" y="23225"/>
                                  </a:lnTo>
                                  <a:lnTo>
                                    <a:pt x="508" y="6346"/>
                                  </a:lnTo>
                                  <a:close/>
                                  <a:moveTo>
                                    <a:pt x="0" y="1777"/>
                                  </a:moveTo>
                                  <a:cubicBezTo>
                                    <a:pt x="0" y="761"/>
                                    <a:pt x="762" y="0"/>
                                    <a:pt x="1778" y="0"/>
                                  </a:cubicBezTo>
                                  <a:cubicBezTo>
                                    <a:pt x="2793" y="0"/>
                                    <a:pt x="3555" y="761"/>
                                    <a:pt x="3555" y="1777"/>
                                  </a:cubicBezTo>
                                  <a:cubicBezTo>
                                    <a:pt x="3555" y="2792"/>
                                    <a:pt x="2793" y="3554"/>
                                    <a:pt x="1778" y="3554"/>
                                  </a:cubicBezTo>
                                  <a:cubicBezTo>
                                    <a:pt x="762" y="3554"/>
                                    <a:pt x="0" y="2792"/>
                                    <a:pt x="0" y="1777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44569425" name="Freeform: Shape 1244569425">
                            <a:extLst>
                              <a:ext uri="{FF2B5EF4-FFF2-40B4-BE49-F238E27FC236}">
                                <a16:creationId xmlns:a16="http://schemas.microsoft.com/office/drawing/2014/main" id="{5D7EF06A-5D67-F6A0-3679-B4DE8D00A36E}"/>
                              </a:ext>
                            </a:extLst>
                          </wps:cNvPr>
                          <wps:cNvSpPr/>
                          <wps:spPr>
                            <a:xfrm>
                              <a:off x="6771921" y="452544"/>
                              <a:ext cx="14095" cy="17640"/>
                            </a:xfrm>
                            <a:custGeom>
                              <a:avLst/>
                              <a:gdLst>
                                <a:gd name="csX0" fmla="*/ 11556 w 14095"/>
                                <a:gd name="csY0" fmla="*/ 10407 h 17640"/>
                                <a:gd name="csX1" fmla="*/ 6857 w 14095"/>
                                <a:gd name="csY1" fmla="*/ 8249 h 17640"/>
                                <a:gd name="csX2" fmla="*/ 2666 w 14095"/>
                                <a:gd name="csY2" fmla="*/ 11930 h 17640"/>
                                <a:gd name="csX3" fmla="*/ 6857 w 14095"/>
                                <a:gd name="csY3" fmla="*/ 15610 h 17640"/>
                                <a:gd name="csX4" fmla="*/ 11556 w 14095"/>
                                <a:gd name="csY4" fmla="*/ 13453 h 17640"/>
                                <a:gd name="csX5" fmla="*/ 11556 w 14095"/>
                                <a:gd name="csY5" fmla="*/ 10280 h 17640"/>
                                <a:gd name="csX6" fmla="*/ 11556 w 14095"/>
                                <a:gd name="csY6" fmla="*/ 15230 h 17640"/>
                                <a:gd name="csX7" fmla="*/ 5968 w 14095"/>
                                <a:gd name="csY7" fmla="*/ 17641 h 17640"/>
                                <a:gd name="csX8" fmla="*/ 0 w 14095"/>
                                <a:gd name="csY8" fmla="*/ 12057 h 17640"/>
                                <a:gd name="csX9" fmla="*/ 5968 w 14095"/>
                                <a:gd name="csY9" fmla="*/ 6473 h 17640"/>
                                <a:gd name="csX10" fmla="*/ 11556 w 14095"/>
                                <a:gd name="csY10" fmla="*/ 8757 h 17640"/>
                                <a:gd name="csX11" fmla="*/ 11556 w 14095"/>
                                <a:gd name="csY11" fmla="*/ 5711 h 17640"/>
                                <a:gd name="csX12" fmla="*/ 7238 w 14095"/>
                                <a:gd name="csY12" fmla="*/ 2158 h 17640"/>
                                <a:gd name="csX13" fmla="*/ 2031 w 14095"/>
                                <a:gd name="csY13" fmla="*/ 4569 h 17640"/>
                                <a:gd name="csX14" fmla="*/ 762 w 14095"/>
                                <a:gd name="csY14" fmla="*/ 2792 h 17640"/>
                                <a:gd name="csX15" fmla="*/ 7492 w 14095"/>
                                <a:gd name="csY15" fmla="*/ 0 h 17640"/>
                                <a:gd name="csX16" fmla="*/ 14096 w 14095"/>
                                <a:gd name="csY16" fmla="*/ 5711 h 17640"/>
                                <a:gd name="csX17" fmla="*/ 14096 w 14095"/>
                                <a:gd name="csY17" fmla="*/ 17387 h 17640"/>
                                <a:gd name="csX18" fmla="*/ 11428 w 14095"/>
                                <a:gd name="csY18" fmla="*/ 17387 h 17640"/>
                                <a:gd name="csX19" fmla="*/ 11428 w 14095"/>
                                <a:gd name="csY19" fmla="*/ 15483 h 176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14095" h="17640">
                                  <a:moveTo>
                                    <a:pt x="11556" y="10407"/>
                                  </a:moveTo>
                                  <a:cubicBezTo>
                                    <a:pt x="10539" y="9011"/>
                                    <a:pt x="8762" y="8249"/>
                                    <a:pt x="6857" y="8249"/>
                                  </a:cubicBezTo>
                                  <a:cubicBezTo>
                                    <a:pt x="4444" y="8249"/>
                                    <a:pt x="2666" y="9772"/>
                                    <a:pt x="2666" y="11930"/>
                                  </a:cubicBezTo>
                                  <a:cubicBezTo>
                                    <a:pt x="2666" y="14087"/>
                                    <a:pt x="4444" y="15610"/>
                                    <a:pt x="6857" y="15610"/>
                                  </a:cubicBezTo>
                                  <a:cubicBezTo>
                                    <a:pt x="8762" y="15610"/>
                                    <a:pt x="10539" y="14849"/>
                                    <a:pt x="11556" y="13453"/>
                                  </a:cubicBezTo>
                                  <a:lnTo>
                                    <a:pt x="11556" y="10280"/>
                                  </a:lnTo>
                                  <a:close/>
                                  <a:moveTo>
                                    <a:pt x="11556" y="15230"/>
                                  </a:moveTo>
                                  <a:cubicBezTo>
                                    <a:pt x="10159" y="16752"/>
                                    <a:pt x="8254" y="17641"/>
                                    <a:pt x="5968" y="17641"/>
                                  </a:cubicBezTo>
                                  <a:cubicBezTo>
                                    <a:pt x="3048" y="17641"/>
                                    <a:pt x="0" y="15737"/>
                                    <a:pt x="0" y="12057"/>
                                  </a:cubicBezTo>
                                  <a:cubicBezTo>
                                    <a:pt x="0" y="8376"/>
                                    <a:pt x="3048" y="6473"/>
                                    <a:pt x="5968" y="6473"/>
                                  </a:cubicBezTo>
                                  <a:cubicBezTo>
                                    <a:pt x="8254" y="6473"/>
                                    <a:pt x="10159" y="7234"/>
                                    <a:pt x="11556" y="8757"/>
                                  </a:cubicBezTo>
                                  <a:lnTo>
                                    <a:pt x="11556" y="5711"/>
                                  </a:lnTo>
                                  <a:cubicBezTo>
                                    <a:pt x="11556" y="3427"/>
                                    <a:pt x="9778" y="2158"/>
                                    <a:pt x="7238" y="2158"/>
                                  </a:cubicBezTo>
                                  <a:cubicBezTo>
                                    <a:pt x="5206" y="2158"/>
                                    <a:pt x="3555" y="2919"/>
                                    <a:pt x="2031" y="4569"/>
                                  </a:cubicBezTo>
                                  <a:lnTo>
                                    <a:pt x="762" y="2792"/>
                                  </a:lnTo>
                                  <a:cubicBezTo>
                                    <a:pt x="2539" y="888"/>
                                    <a:pt x="4699" y="0"/>
                                    <a:pt x="7492" y="0"/>
                                  </a:cubicBezTo>
                                  <a:cubicBezTo>
                                    <a:pt x="11048" y="0"/>
                                    <a:pt x="14096" y="1650"/>
                                    <a:pt x="14096" y="5711"/>
                                  </a:cubicBezTo>
                                  <a:lnTo>
                                    <a:pt x="14096" y="17387"/>
                                  </a:lnTo>
                                  <a:lnTo>
                                    <a:pt x="11428" y="17387"/>
                                  </a:lnTo>
                                  <a:lnTo>
                                    <a:pt x="11428" y="15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38815292" name="Freeform: Shape 538815292">
                            <a:extLst>
                              <a:ext uri="{FF2B5EF4-FFF2-40B4-BE49-F238E27FC236}">
                                <a16:creationId xmlns:a16="http://schemas.microsoft.com/office/drawing/2014/main" id="{303D367E-DA5F-1E72-9771-9ABB9EE77BD3}"/>
                              </a:ext>
                            </a:extLst>
                          </wps:cNvPr>
                          <wps:cNvSpPr/>
                          <wps:spPr>
                            <a:xfrm>
                              <a:off x="6788302" y="448102"/>
                              <a:ext cx="9778" cy="21955"/>
                            </a:xfrm>
                            <a:custGeom>
                              <a:avLst/>
                              <a:gdLst>
                                <a:gd name="csX0" fmla="*/ 2793 w 9778"/>
                                <a:gd name="csY0" fmla="*/ 18022 h 21955"/>
                                <a:gd name="csX1" fmla="*/ 2793 w 9778"/>
                                <a:gd name="csY1" fmla="*/ 6980 h 21955"/>
                                <a:gd name="csX2" fmla="*/ 0 w 9778"/>
                                <a:gd name="csY2" fmla="*/ 6980 h 21955"/>
                                <a:gd name="csX3" fmla="*/ 0 w 9778"/>
                                <a:gd name="csY3" fmla="*/ 4696 h 21955"/>
                                <a:gd name="csX4" fmla="*/ 2793 w 9778"/>
                                <a:gd name="csY4" fmla="*/ 4696 h 21955"/>
                                <a:gd name="csX5" fmla="*/ 2793 w 9778"/>
                                <a:gd name="csY5" fmla="*/ 0 h 21955"/>
                                <a:gd name="csX6" fmla="*/ 5460 w 9778"/>
                                <a:gd name="csY6" fmla="*/ 0 h 21955"/>
                                <a:gd name="csX7" fmla="*/ 5460 w 9778"/>
                                <a:gd name="csY7" fmla="*/ 4696 h 21955"/>
                                <a:gd name="csX8" fmla="*/ 8889 w 9778"/>
                                <a:gd name="csY8" fmla="*/ 4696 h 21955"/>
                                <a:gd name="csX9" fmla="*/ 8889 w 9778"/>
                                <a:gd name="csY9" fmla="*/ 6980 h 21955"/>
                                <a:gd name="csX10" fmla="*/ 5460 w 9778"/>
                                <a:gd name="csY10" fmla="*/ 6980 h 21955"/>
                                <a:gd name="csX11" fmla="*/ 5460 w 9778"/>
                                <a:gd name="csY11" fmla="*/ 17514 h 21955"/>
                                <a:gd name="csX12" fmla="*/ 7238 w 9778"/>
                                <a:gd name="csY12" fmla="*/ 19671 h 21955"/>
                                <a:gd name="csX13" fmla="*/ 9016 w 9778"/>
                                <a:gd name="csY13" fmla="*/ 18910 h 21955"/>
                                <a:gd name="csX14" fmla="*/ 9778 w 9778"/>
                                <a:gd name="csY14" fmla="*/ 20814 h 21955"/>
                                <a:gd name="csX15" fmla="*/ 6604 w 9778"/>
                                <a:gd name="csY15" fmla="*/ 21956 h 21955"/>
                                <a:gd name="csX16" fmla="*/ 2793 w 9778"/>
                                <a:gd name="csY16" fmla="*/ 1802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9778" h="21955">
                                  <a:moveTo>
                                    <a:pt x="2793" y="18022"/>
                                  </a:moveTo>
                                  <a:lnTo>
                                    <a:pt x="2793" y="6980"/>
                                  </a:lnTo>
                                  <a:lnTo>
                                    <a:pt x="0" y="6980"/>
                                  </a:lnTo>
                                  <a:lnTo>
                                    <a:pt x="0" y="4696"/>
                                  </a:lnTo>
                                  <a:lnTo>
                                    <a:pt x="2793" y="4696"/>
                                  </a:lnTo>
                                  <a:lnTo>
                                    <a:pt x="2793" y="0"/>
                                  </a:lnTo>
                                  <a:lnTo>
                                    <a:pt x="5460" y="0"/>
                                  </a:lnTo>
                                  <a:lnTo>
                                    <a:pt x="5460" y="4696"/>
                                  </a:lnTo>
                                  <a:lnTo>
                                    <a:pt x="8889" y="4696"/>
                                  </a:lnTo>
                                  <a:lnTo>
                                    <a:pt x="8889" y="6980"/>
                                  </a:lnTo>
                                  <a:lnTo>
                                    <a:pt x="5460" y="6980"/>
                                  </a:lnTo>
                                  <a:lnTo>
                                    <a:pt x="5460" y="17514"/>
                                  </a:lnTo>
                                  <a:cubicBezTo>
                                    <a:pt x="5460" y="18783"/>
                                    <a:pt x="5968" y="19671"/>
                                    <a:pt x="7238" y="19671"/>
                                  </a:cubicBezTo>
                                  <a:cubicBezTo>
                                    <a:pt x="8000" y="19671"/>
                                    <a:pt x="8635" y="19291"/>
                                    <a:pt x="9016" y="18910"/>
                                  </a:cubicBezTo>
                                  <a:lnTo>
                                    <a:pt x="9778" y="20814"/>
                                  </a:lnTo>
                                  <a:cubicBezTo>
                                    <a:pt x="9143" y="21448"/>
                                    <a:pt x="8127" y="21956"/>
                                    <a:pt x="6604" y="21956"/>
                                  </a:cubicBezTo>
                                  <a:cubicBezTo>
                                    <a:pt x="4064" y="21956"/>
                                    <a:pt x="2793" y="20560"/>
                                    <a:pt x="2793" y="18022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51981822" name="Freeform: Shape 1551981822">
                            <a:extLst>
                              <a:ext uri="{FF2B5EF4-FFF2-40B4-BE49-F238E27FC236}">
                                <a16:creationId xmlns:a16="http://schemas.microsoft.com/office/drawing/2014/main" id="{F5C8269B-95D1-3FE5-29E6-8057C0A6A32F}"/>
                              </a:ext>
                            </a:extLst>
                          </wps:cNvPr>
                          <wps:cNvSpPr/>
                          <wps:spPr>
                            <a:xfrm>
                              <a:off x="6799858" y="446452"/>
                              <a:ext cx="3556" cy="23225"/>
                            </a:xfrm>
                            <a:custGeom>
                              <a:avLst/>
                              <a:gdLst>
                                <a:gd name="csX0" fmla="*/ 508 w 3556"/>
                                <a:gd name="csY0" fmla="*/ 6346 h 23225"/>
                                <a:gd name="csX1" fmla="*/ 3175 w 3556"/>
                                <a:gd name="csY1" fmla="*/ 6346 h 23225"/>
                                <a:gd name="csX2" fmla="*/ 3175 w 3556"/>
                                <a:gd name="csY2" fmla="*/ 23225 h 23225"/>
                                <a:gd name="csX3" fmla="*/ 508 w 3556"/>
                                <a:gd name="csY3" fmla="*/ 23225 h 23225"/>
                                <a:gd name="csX4" fmla="*/ 508 w 3556"/>
                                <a:gd name="csY4" fmla="*/ 6346 h 23225"/>
                                <a:gd name="csX5" fmla="*/ 0 w 3556"/>
                                <a:gd name="csY5" fmla="*/ 1777 h 23225"/>
                                <a:gd name="csX6" fmla="*/ 1778 w 3556"/>
                                <a:gd name="csY6" fmla="*/ 0 h 23225"/>
                                <a:gd name="csX7" fmla="*/ 3556 w 3556"/>
                                <a:gd name="csY7" fmla="*/ 1777 h 23225"/>
                                <a:gd name="csX8" fmla="*/ 1778 w 3556"/>
                                <a:gd name="csY8" fmla="*/ 3554 h 23225"/>
                                <a:gd name="csX9" fmla="*/ 0 w 3556"/>
                                <a:gd name="csY9" fmla="*/ 1777 h 2322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3556" h="23225">
                                  <a:moveTo>
                                    <a:pt x="508" y="6346"/>
                                  </a:moveTo>
                                  <a:lnTo>
                                    <a:pt x="3175" y="6346"/>
                                  </a:lnTo>
                                  <a:lnTo>
                                    <a:pt x="3175" y="23225"/>
                                  </a:lnTo>
                                  <a:lnTo>
                                    <a:pt x="508" y="23225"/>
                                  </a:lnTo>
                                  <a:lnTo>
                                    <a:pt x="508" y="6346"/>
                                  </a:lnTo>
                                  <a:close/>
                                  <a:moveTo>
                                    <a:pt x="0" y="1777"/>
                                  </a:moveTo>
                                  <a:cubicBezTo>
                                    <a:pt x="0" y="761"/>
                                    <a:pt x="762" y="0"/>
                                    <a:pt x="1778" y="0"/>
                                  </a:cubicBezTo>
                                  <a:cubicBezTo>
                                    <a:pt x="2794" y="0"/>
                                    <a:pt x="3556" y="761"/>
                                    <a:pt x="3556" y="1777"/>
                                  </a:cubicBezTo>
                                  <a:cubicBezTo>
                                    <a:pt x="3556" y="2792"/>
                                    <a:pt x="2794" y="3554"/>
                                    <a:pt x="1778" y="3554"/>
                                  </a:cubicBezTo>
                                  <a:cubicBezTo>
                                    <a:pt x="762" y="3554"/>
                                    <a:pt x="0" y="2792"/>
                                    <a:pt x="0" y="1777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954483729" name="Freeform: Shape 954483729">
                          <a:extLst>
                            <a:ext uri="{FF2B5EF4-FFF2-40B4-BE49-F238E27FC236}">
                              <a16:creationId xmlns:a16="http://schemas.microsoft.com/office/drawing/2014/main" id="{5DD85B67-1357-D9C3-CDFC-AAB135FAFC26}"/>
                            </a:ext>
                          </a:extLst>
                        </wps:cNvPr>
                        <wps:cNvSpPr/>
                        <wps:spPr>
                          <a:xfrm>
                            <a:off x="6805826" y="452796"/>
                            <a:ext cx="16889" cy="16878"/>
                          </a:xfrm>
                          <a:custGeom>
                            <a:avLst/>
                            <a:gdLst>
                              <a:gd name="csX0" fmla="*/ 0 w 16889"/>
                              <a:gd name="csY0" fmla="*/ 0 h 16879"/>
                              <a:gd name="csX1" fmla="*/ 2793 w 16889"/>
                              <a:gd name="csY1" fmla="*/ 0 h 16879"/>
                              <a:gd name="csX2" fmla="*/ 8381 w 16889"/>
                              <a:gd name="csY2" fmla="*/ 13833 h 16879"/>
                              <a:gd name="csX3" fmla="*/ 14096 w 16889"/>
                              <a:gd name="csY3" fmla="*/ 0 h 16879"/>
                              <a:gd name="csX4" fmla="*/ 16890 w 16889"/>
                              <a:gd name="csY4" fmla="*/ 0 h 16879"/>
                              <a:gd name="csX5" fmla="*/ 9905 w 16889"/>
                              <a:gd name="csY5" fmla="*/ 16879 h 16879"/>
                              <a:gd name="csX6" fmla="*/ 6984 w 16889"/>
                              <a:gd name="csY6" fmla="*/ 16879 h 16879"/>
                              <a:gd name="csX7" fmla="*/ 0 w 16889"/>
                              <a:gd name="csY7" fmla="*/ 0 h 1687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</a:cxnLst>
                            <a:rect l="l" t="t" r="r" b="b"/>
                            <a:pathLst>
                              <a:path w="16889" h="16879">
                                <a:moveTo>
                                  <a:pt x="0" y="0"/>
                                </a:moveTo>
                                <a:lnTo>
                                  <a:pt x="2793" y="0"/>
                                </a:lnTo>
                                <a:lnTo>
                                  <a:pt x="8381" y="13833"/>
                                </a:lnTo>
                                <a:lnTo>
                                  <a:pt x="14096" y="0"/>
                                </a:lnTo>
                                <a:lnTo>
                                  <a:pt x="16890" y="0"/>
                                </a:lnTo>
                                <a:lnTo>
                                  <a:pt x="9905" y="16879"/>
                                </a:lnTo>
                                <a:lnTo>
                                  <a:pt x="6984" y="168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1188446729" name="Graphic 1">
                          <a:extLst>
                            <a:ext uri="{FF2B5EF4-FFF2-40B4-BE49-F238E27FC236}">
                              <a16:creationId xmlns:a16="http://schemas.microsoft.com/office/drawing/2014/main" id="{82CFB5CC-C267-52A2-0933-1E9FCE55AD8C}"/>
                            </a:ext>
                          </a:extLst>
                        </wpg:cNvPr>
                        <wpg:cNvGrpSpPr/>
                        <wpg:grpSpPr>
                          <a:xfrm>
                            <a:off x="5390899" y="129569"/>
                            <a:ext cx="1448935" cy="359143"/>
                            <a:chOff x="5390817" y="129569"/>
                            <a:chExt cx="1448935" cy="359163"/>
                          </a:xfrm>
                        </wpg:grpSpPr>
                        <wps:wsp>
                          <wps:cNvPr id="1099632985" name="Freeform: Shape 1099632985">
                            <a:extLst>
                              <a:ext uri="{FF2B5EF4-FFF2-40B4-BE49-F238E27FC236}">
                                <a16:creationId xmlns:a16="http://schemas.microsoft.com/office/drawing/2014/main" id="{A9286442-755F-8868-96C4-6ADEA5D113CD}"/>
                              </a:ext>
                            </a:extLst>
                          </wps:cNvPr>
                          <wps:cNvSpPr/>
                          <wps:spPr>
                            <a:xfrm>
                              <a:off x="6823244" y="452182"/>
                              <a:ext cx="16508" cy="17767"/>
                            </a:xfrm>
                            <a:custGeom>
                              <a:avLst/>
                              <a:gdLst>
                                <a:gd name="csX0" fmla="*/ 2793 w 16508"/>
                                <a:gd name="csY0" fmla="*/ 7995 h 17767"/>
                                <a:gd name="csX1" fmla="*/ 13968 w 16508"/>
                                <a:gd name="csY1" fmla="*/ 7995 h 17767"/>
                                <a:gd name="csX2" fmla="*/ 8381 w 16508"/>
                                <a:gd name="csY2" fmla="*/ 2284 h 17767"/>
                                <a:gd name="csX3" fmla="*/ 2793 w 16508"/>
                                <a:gd name="csY3" fmla="*/ 7995 h 17767"/>
                                <a:gd name="csX4" fmla="*/ 8381 w 16508"/>
                                <a:gd name="csY4" fmla="*/ 127 h 17767"/>
                                <a:gd name="csX5" fmla="*/ 16508 w 16508"/>
                                <a:gd name="csY5" fmla="*/ 9265 h 17767"/>
                                <a:gd name="csX6" fmla="*/ 16508 w 16508"/>
                                <a:gd name="csY6" fmla="*/ 9899 h 17767"/>
                                <a:gd name="csX7" fmla="*/ 2793 w 16508"/>
                                <a:gd name="csY7" fmla="*/ 9899 h 17767"/>
                                <a:gd name="csX8" fmla="*/ 8889 w 16508"/>
                                <a:gd name="csY8" fmla="*/ 15737 h 17767"/>
                                <a:gd name="csX9" fmla="*/ 14096 w 16508"/>
                                <a:gd name="csY9" fmla="*/ 13580 h 17767"/>
                                <a:gd name="csX10" fmla="*/ 15366 w 16508"/>
                                <a:gd name="csY10" fmla="*/ 15230 h 17767"/>
                                <a:gd name="csX11" fmla="*/ 8635 w 16508"/>
                                <a:gd name="csY11" fmla="*/ 17768 h 17767"/>
                                <a:gd name="csX12" fmla="*/ 0 w 16508"/>
                                <a:gd name="csY12" fmla="*/ 8884 h 17767"/>
                                <a:gd name="csX13" fmla="*/ 8381 w 16508"/>
                                <a:gd name="csY13" fmla="*/ 0 h 1776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16508" h="17767">
                                  <a:moveTo>
                                    <a:pt x="2793" y="7995"/>
                                  </a:moveTo>
                                  <a:lnTo>
                                    <a:pt x="13968" y="7995"/>
                                  </a:lnTo>
                                  <a:cubicBezTo>
                                    <a:pt x="13968" y="5457"/>
                                    <a:pt x="12191" y="2284"/>
                                    <a:pt x="8381" y="2284"/>
                                  </a:cubicBezTo>
                                  <a:cubicBezTo>
                                    <a:pt x="4826" y="2284"/>
                                    <a:pt x="3048" y="5330"/>
                                    <a:pt x="2793" y="7995"/>
                                  </a:cubicBezTo>
                                  <a:moveTo>
                                    <a:pt x="8381" y="127"/>
                                  </a:moveTo>
                                  <a:cubicBezTo>
                                    <a:pt x="13461" y="127"/>
                                    <a:pt x="16508" y="4188"/>
                                    <a:pt x="16508" y="9265"/>
                                  </a:cubicBezTo>
                                  <a:lnTo>
                                    <a:pt x="16508" y="9899"/>
                                  </a:lnTo>
                                  <a:lnTo>
                                    <a:pt x="2793" y="9899"/>
                                  </a:lnTo>
                                  <a:cubicBezTo>
                                    <a:pt x="3048" y="13072"/>
                                    <a:pt x="5206" y="15737"/>
                                    <a:pt x="8889" y="15737"/>
                                  </a:cubicBezTo>
                                  <a:cubicBezTo>
                                    <a:pt x="10794" y="15737"/>
                                    <a:pt x="12826" y="14976"/>
                                    <a:pt x="14096" y="13580"/>
                                  </a:cubicBezTo>
                                  <a:lnTo>
                                    <a:pt x="15366" y="15230"/>
                                  </a:lnTo>
                                  <a:cubicBezTo>
                                    <a:pt x="13715" y="16879"/>
                                    <a:pt x="11429" y="17768"/>
                                    <a:pt x="8635" y="17768"/>
                                  </a:cubicBezTo>
                                  <a:cubicBezTo>
                                    <a:pt x="3682" y="17768"/>
                                    <a:pt x="0" y="14214"/>
                                    <a:pt x="0" y="8884"/>
                                  </a:cubicBezTo>
                                  <a:cubicBezTo>
                                    <a:pt x="0" y="3934"/>
                                    <a:pt x="3555" y="0"/>
                                    <a:pt x="8381" y="0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11087362" name="Freeform: Shape 1711087362">
                            <a:extLst>
                              <a:ext uri="{FF2B5EF4-FFF2-40B4-BE49-F238E27FC236}">
                                <a16:creationId xmlns:a16="http://schemas.microsoft.com/office/drawing/2014/main" id="{2F0A0A57-14DF-6804-D117-0F9859FFE75D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07471" y="296460"/>
                              <a:ext cx="103241" cy="86427"/>
                            </a:xfrm>
                            <a:custGeom>
                              <a:avLst/>
                              <a:gdLst>
                                <a:gd name="csX0" fmla="*/ 84193 w 103241"/>
                                <a:gd name="csY0" fmla="*/ 67518 h 86427"/>
                                <a:gd name="csX1" fmla="*/ 103115 w 103241"/>
                                <a:gd name="csY1" fmla="*/ 48608 h 86427"/>
                                <a:gd name="csX2" fmla="*/ 35176 w 103241"/>
                                <a:gd name="csY2" fmla="*/ 9392 h 86427"/>
                                <a:gd name="csX3" fmla="*/ 9397 w 103241"/>
                                <a:gd name="csY3" fmla="*/ 2538 h 86427"/>
                                <a:gd name="csX4" fmla="*/ 2540 w 103241"/>
                                <a:gd name="csY4" fmla="*/ 28302 h 86427"/>
                                <a:gd name="csX5" fmla="*/ 103241 w 103241"/>
                                <a:gd name="csY5" fmla="*/ 86428 h 86427"/>
                                <a:gd name="csX6" fmla="*/ 84320 w 103241"/>
                                <a:gd name="csY6" fmla="*/ 67518 h 8642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</a:cxnLst>
                              <a:rect l="l" t="t" r="r" b="b"/>
                              <a:pathLst>
                                <a:path w="103241" h="86427">
                                  <a:moveTo>
                                    <a:pt x="84193" y="67518"/>
                                  </a:moveTo>
                                  <a:cubicBezTo>
                                    <a:pt x="84193" y="57111"/>
                                    <a:pt x="92702" y="48608"/>
                                    <a:pt x="103115" y="48608"/>
                                  </a:cubicBezTo>
                                  <a:cubicBezTo>
                                    <a:pt x="75177" y="48608"/>
                                    <a:pt x="49145" y="33632"/>
                                    <a:pt x="35176" y="9392"/>
                                  </a:cubicBezTo>
                                  <a:cubicBezTo>
                                    <a:pt x="29969" y="381"/>
                                    <a:pt x="18413" y="-2665"/>
                                    <a:pt x="9397" y="2538"/>
                                  </a:cubicBezTo>
                                  <a:cubicBezTo>
                                    <a:pt x="381" y="7742"/>
                                    <a:pt x="-2667" y="19291"/>
                                    <a:pt x="2540" y="28302"/>
                                  </a:cubicBezTo>
                                  <a:cubicBezTo>
                                    <a:pt x="23239" y="64091"/>
                                    <a:pt x="61844" y="86428"/>
                                    <a:pt x="103241" y="86428"/>
                                  </a:cubicBezTo>
                                  <a:cubicBezTo>
                                    <a:pt x="92829" y="86428"/>
                                    <a:pt x="84320" y="77925"/>
                                    <a:pt x="84320" y="67518"/>
                                  </a:cubicBezTo>
                                </a:path>
                              </a:pathLst>
                            </a:custGeom>
                            <a:solidFill>
                              <a:srgbClr val="00797E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79193583" name="Freeform: Shape 1879193583">
                            <a:extLst>
                              <a:ext uri="{FF2B5EF4-FFF2-40B4-BE49-F238E27FC236}">
                                <a16:creationId xmlns:a16="http://schemas.microsoft.com/office/drawing/2014/main" id="{3AD6032E-9920-D666-2EBB-1B596293F33B}"/>
                              </a:ext>
                            </a:extLst>
                          </wps:cNvPr>
                          <wps:cNvSpPr/>
                          <wps:spPr>
                            <a:xfrm>
                              <a:off x="6110586" y="150383"/>
                              <a:ext cx="103170" cy="86427"/>
                            </a:xfrm>
                            <a:custGeom>
                              <a:avLst/>
                              <a:gdLst>
                                <a:gd name="csX0" fmla="*/ 100702 w 103170"/>
                                <a:gd name="csY0" fmla="*/ 58126 h 86427"/>
                                <a:gd name="csX1" fmla="*/ 79621 w 103170"/>
                                <a:gd name="csY1" fmla="*/ 31474 h 86427"/>
                                <a:gd name="csX2" fmla="*/ 0 w 103170"/>
                                <a:gd name="csY2" fmla="*/ 0 h 86427"/>
                                <a:gd name="csX3" fmla="*/ 18921 w 103170"/>
                                <a:gd name="csY3" fmla="*/ 18910 h 86427"/>
                                <a:gd name="csX4" fmla="*/ 0 w 103170"/>
                                <a:gd name="csY4" fmla="*/ 37820 h 86427"/>
                                <a:gd name="csX5" fmla="*/ 53716 w 103170"/>
                                <a:gd name="csY5" fmla="*/ 59014 h 86427"/>
                                <a:gd name="csX6" fmla="*/ 67939 w 103170"/>
                                <a:gd name="csY6" fmla="*/ 77036 h 86427"/>
                                <a:gd name="csX7" fmla="*/ 84320 w 103170"/>
                                <a:gd name="csY7" fmla="*/ 86428 h 86427"/>
                                <a:gd name="csX8" fmla="*/ 93717 w 103170"/>
                                <a:gd name="csY8" fmla="*/ 83889 h 86427"/>
                                <a:gd name="csX9" fmla="*/ 100574 w 103170"/>
                                <a:gd name="csY9" fmla="*/ 58126 h 8642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103170" h="86427">
                                  <a:moveTo>
                                    <a:pt x="100702" y="58126"/>
                                  </a:moveTo>
                                  <a:cubicBezTo>
                                    <a:pt x="94987" y="48227"/>
                                    <a:pt x="87876" y="39343"/>
                                    <a:pt x="79621" y="31474"/>
                                  </a:cubicBezTo>
                                  <a:cubicBezTo>
                                    <a:pt x="58034" y="11168"/>
                                    <a:pt x="29715" y="0"/>
                                    <a:pt x="0" y="0"/>
                                  </a:cubicBezTo>
                                  <a:cubicBezTo>
                                    <a:pt x="10413" y="0"/>
                                    <a:pt x="18921" y="8503"/>
                                    <a:pt x="18921" y="18910"/>
                                  </a:cubicBezTo>
                                  <a:cubicBezTo>
                                    <a:pt x="18921" y="29317"/>
                                    <a:pt x="10413" y="37820"/>
                                    <a:pt x="0" y="37820"/>
                                  </a:cubicBezTo>
                                  <a:cubicBezTo>
                                    <a:pt x="20064" y="37820"/>
                                    <a:pt x="39112" y="45308"/>
                                    <a:pt x="53716" y="59014"/>
                                  </a:cubicBezTo>
                                  <a:cubicBezTo>
                                    <a:pt x="59303" y="64345"/>
                                    <a:pt x="64129" y="70310"/>
                                    <a:pt x="67939" y="77036"/>
                                  </a:cubicBezTo>
                                  <a:cubicBezTo>
                                    <a:pt x="71494" y="83128"/>
                                    <a:pt x="77844" y="86428"/>
                                    <a:pt x="84320" y="86428"/>
                                  </a:cubicBezTo>
                                  <a:cubicBezTo>
                                    <a:pt x="87495" y="86428"/>
                                    <a:pt x="90797" y="85666"/>
                                    <a:pt x="93717" y="83889"/>
                                  </a:cubicBezTo>
                                  <a:cubicBezTo>
                                    <a:pt x="102733" y="78686"/>
                                    <a:pt x="105908" y="67137"/>
                                    <a:pt x="100574" y="58126"/>
                                  </a:cubicBezTo>
                                </a:path>
                              </a:pathLst>
                            </a:custGeom>
                            <a:solidFill>
                              <a:srgbClr val="692874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0764600" name="Freeform: Shape 160764600">
                            <a:extLst>
                              <a:ext uri="{FF2B5EF4-FFF2-40B4-BE49-F238E27FC236}">
                                <a16:creationId xmlns:a16="http://schemas.microsoft.com/office/drawing/2014/main" id="{71916E14-0756-769D-6FBF-F7F848C68E97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09885" y="150510"/>
                              <a:ext cx="119495" cy="77036"/>
                            </a:xfrm>
                            <a:custGeom>
                              <a:avLst/>
                              <a:gdLst>
                                <a:gd name="csX0" fmla="*/ 100702 w 119495"/>
                                <a:gd name="csY0" fmla="*/ 0 h 77036"/>
                                <a:gd name="csX1" fmla="*/ 0 w 119495"/>
                                <a:gd name="csY1" fmla="*/ 58126 h 77036"/>
                                <a:gd name="csX2" fmla="*/ 25779 w 119495"/>
                                <a:gd name="csY2" fmla="*/ 51273 h 77036"/>
                                <a:gd name="csX3" fmla="*/ 32636 w 119495"/>
                                <a:gd name="csY3" fmla="*/ 77036 h 77036"/>
                                <a:gd name="csX4" fmla="*/ 100574 w 119495"/>
                                <a:gd name="csY4" fmla="*/ 37820 h 77036"/>
                                <a:gd name="csX5" fmla="*/ 119496 w 119495"/>
                                <a:gd name="csY5" fmla="*/ 18910 h 77036"/>
                                <a:gd name="csX6" fmla="*/ 100574 w 119495"/>
                                <a:gd name="csY6" fmla="*/ 0 h 7703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</a:cxnLst>
                              <a:rect l="l" t="t" r="r" b="b"/>
                              <a:pathLst>
                                <a:path w="119495" h="77036">
                                  <a:moveTo>
                                    <a:pt x="100702" y="0"/>
                                  </a:moveTo>
                                  <a:cubicBezTo>
                                    <a:pt x="59303" y="0"/>
                                    <a:pt x="20699" y="22210"/>
                                    <a:pt x="0" y="58126"/>
                                  </a:cubicBezTo>
                                  <a:cubicBezTo>
                                    <a:pt x="5206" y="49115"/>
                                    <a:pt x="16762" y="46069"/>
                                    <a:pt x="25779" y="51273"/>
                                  </a:cubicBezTo>
                                  <a:cubicBezTo>
                                    <a:pt x="34795" y="56476"/>
                                    <a:pt x="37842" y="68025"/>
                                    <a:pt x="32636" y="77036"/>
                                  </a:cubicBezTo>
                                  <a:cubicBezTo>
                                    <a:pt x="46604" y="52796"/>
                                    <a:pt x="72637" y="37820"/>
                                    <a:pt x="100574" y="37820"/>
                                  </a:cubicBezTo>
                                  <a:cubicBezTo>
                                    <a:pt x="110988" y="37820"/>
                                    <a:pt x="119496" y="29317"/>
                                    <a:pt x="119496" y="18910"/>
                                  </a:cubicBezTo>
                                  <a:cubicBezTo>
                                    <a:pt x="119496" y="8503"/>
                                    <a:pt x="110988" y="0"/>
                                    <a:pt x="100574" y="0"/>
                                  </a:cubicBezTo>
                                </a:path>
                              </a:pathLst>
                            </a:custGeom>
                            <a:solidFill>
                              <a:srgbClr val="0067A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03350652" name="Freeform: Shape 303350652">
                            <a:extLst>
                              <a:ext uri="{FF2B5EF4-FFF2-40B4-BE49-F238E27FC236}">
                                <a16:creationId xmlns:a16="http://schemas.microsoft.com/office/drawing/2014/main" id="{248BAA4E-EF26-B6DC-D15D-8C50BB6C2E97}"/>
                              </a:ext>
                            </a:extLst>
                          </wps:cNvPr>
                          <wps:cNvSpPr/>
                          <wps:spPr>
                            <a:xfrm>
                              <a:off x="6176112" y="208509"/>
                              <a:ext cx="50795" cy="125643"/>
                            </a:xfrm>
                            <a:custGeom>
                              <a:avLst/>
                              <a:gdLst>
                                <a:gd name="csX0" fmla="*/ 35176 w 50795"/>
                                <a:gd name="csY0" fmla="*/ 0 h 125643"/>
                                <a:gd name="csX1" fmla="*/ 28319 w 50795"/>
                                <a:gd name="csY1" fmla="*/ 25763 h 125643"/>
                                <a:gd name="csX2" fmla="*/ 18922 w 50795"/>
                                <a:gd name="csY2" fmla="*/ 28302 h 125643"/>
                                <a:gd name="csX3" fmla="*/ 2540 w 50795"/>
                                <a:gd name="csY3" fmla="*/ 18910 h 125643"/>
                                <a:gd name="csX4" fmla="*/ 13080 w 50795"/>
                                <a:gd name="csY4" fmla="*/ 58126 h 125643"/>
                                <a:gd name="csX5" fmla="*/ 2540 w 50795"/>
                                <a:gd name="csY5" fmla="*/ 97342 h 125643"/>
                                <a:gd name="csX6" fmla="*/ 9397 w 50795"/>
                                <a:gd name="csY6" fmla="*/ 123105 h 125643"/>
                                <a:gd name="csX7" fmla="*/ 18794 w 50795"/>
                                <a:gd name="csY7" fmla="*/ 125644 h 125643"/>
                                <a:gd name="csX8" fmla="*/ 35176 w 50795"/>
                                <a:gd name="csY8" fmla="*/ 116252 h 125643"/>
                                <a:gd name="csX9" fmla="*/ 50796 w 50795"/>
                                <a:gd name="csY9" fmla="*/ 58126 h 125643"/>
                                <a:gd name="csX10" fmla="*/ 35176 w 50795"/>
                                <a:gd name="csY10" fmla="*/ 0 h 12564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</a:cxnLst>
                              <a:rect l="l" t="t" r="r" b="b"/>
                              <a:pathLst>
                                <a:path w="50795" h="125643">
                                  <a:moveTo>
                                    <a:pt x="35176" y="0"/>
                                  </a:moveTo>
                                  <a:cubicBezTo>
                                    <a:pt x="40383" y="9011"/>
                                    <a:pt x="37335" y="20560"/>
                                    <a:pt x="28319" y="25763"/>
                                  </a:cubicBezTo>
                                  <a:cubicBezTo>
                                    <a:pt x="25398" y="27540"/>
                                    <a:pt x="22096" y="28302"/>
                                    <a:pt x="18922" y="28302"/>
                                  </a:cubicBezTo>
                                  <a:cubicBezTo>
                                    <a:pt x="12445" y="28302"/>
                                    <a:pt x="6096" y="24875"/>
                                    <a:pt x="2540" y="18910"/>
                                  </a:cubicBezTo>
                                  <a:cubicBezTo>
                                    <a:pt x="9397" y="30713"/>
                                    <a:pt x="13080" y="44293"/>
                                    <a:pt x="13080" y="58126"/>
                                  </a:cubicBezTo>
                                  <a:cubicBezTo>
                                    <a:pt x="13080" y="71960"/>
                                    <a:pt x="9397" y="85539"/>
                                    <a:pt x="2540" y="97342"/>
                                  </a:cubicBezTo>
                                  <a:cubicBezTo>
                                    <a:pt x="-2667" y="106353"/>
                                    <a:pt x="381" y="117902"/>
                                    <a:pt x="9397" y="123105"/>
                                  </a:cubicBezTo>
                                  <a:cubicBezTo>
                                    <a:pt x="12445" y="124882"/>
                                    <a:pt x="15620" y="125644"/>
                                    <a:pt x="18794" y="125644"/>
                                  </a:cubicBezTo>
                                  <a:cubicBezTo>
                                    <a:pt x="25271" y="125644"/>
                                    <a:pt x="31620" y="122217"/>
                                    <a:pt x="35176" y="116252"/>
                                  </a:cubicBezTo>
                                  <a:cubicBezTo>
                                    <a:pt x="45335" y="98611"/>
                                    <a:pt x="50796" y="78559"/>
                                    <a:pt x="50796" y="58126"/>
                                  </a:cubicBezTo>
                                  <a:cubicBezTo>
                                    <a:pt x="50796" y="37693"/>
                                    <a:pt x="45462" y="17641"/>
                                    <a:pt x="35176" y="0"/>
                                  </a:cubicBezTo>
                                </a:path>
                              </a:pathLst>
                            </a:custGeom>
                            <a:solidFill>
                              <a:srgbClr val="C7A9D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39976954" name="Freeform: Shape 339976954">
                            <a:extLst>
                              <a:ext uri="{FF2B5EF4-FFF2-40B4-BE49-F238E27FC236}">
                                <a16:creationId xmlns:a16="http://schemas.microsoft.com/office/drawing/2014/main" id="{5CFCE33B-E2FA-7907-4159-45BA20E280BE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91792" y="305978"/>
                              <a:ext cx="119623" cy="77036"/>
                            </a:xfrm>
                            <a:custGeom>
                              <a:avLst/>
                              <a:gdLst>
                                <a:gd name="csX0" fmla="*/ 103114 w 119623"/>
                                <a:gd name="csY0" fmla="*/ 28302 h 77036"/>
                                <a:gd name="csX1" fmla="*/ 93717 w 119623"/>
                                <a:gd name="csY1" fmla="*/ 25763 h 77036"/>
                                <a:gd name="csX2" fmla="*/ 86860 w 119623"/>
                                <a:gd name="csY2" fmla="*/ 0 h 77036"/>
                                <a:gd name="csX3" fmla="*/ 18921 w 119623"/>
                                <a:gd name="csY3" fmla="*/ 39216 h 77036"/>
                                <a:gd name="csX4" fmla="*/ 0 w 119623"/>
                                <a:gd name="csY4" fmla="*/ 58126 h 77036"/>
                                <a:gd name="csX5" fmla="*/ 18921 w 119623"/>
                                <a:gd name="csY5" fmla="*/ 77036 h 77036"/>
                                <a:gd name="csX6" fmla="*/ 119623 w 119623"/>
                                <a:gd name="csY6" fmla="*/ 18910 h 77036"/>
                                <a:gd name="csX7" fmla="*/ 103241 w 119623"/>
                                <a:gd name="csY7" fmla="*/ 28302 h 7703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</a:cxnLst>
                              <a:rect l="l" t="t" r="r" b="b"/>
                              <a:pathLst>
                                <a:path w="119623" h="77036">
                                  <a:moveTo>
                                    <a:pt x="103114" y="28302"/>
                                  </a:moveTo>
                                  <a:cubicBezTo>
                                    <a:pt x="99940" y="28302"/>
                                    <a:pt x="96638" y="27540"/>
                                    <a:pt x="93717" y="25763"/>
                                  </a:cubicBezTo>
                                  <a:cubicBezTo>
                                    <a:pt x="84701" y="20560"/>
                                    <a:pt x="81653" y="9011"/>
                                    <a:pt x="86860" y="0"/>
                                  </a:cubicBezTo>
                                  <a:cubicBezTo>
                                    <a:pt x="72891" y="24240"/>
                                    <a:pt x="46859" y="39216"/>
                                    <a:pt x="18921" y="39216"/>
                                  </a:cubicBezTo>
                                  <a:cubicBezTo>
                                    <a:pt x="8508" y="39216"/>
                                    <a:pt x="0" y="47719"/>
                                    <a:pt x="0" y="58126"/>
                                  </a:cubicBezTo>
                                  <a:cubicBezTo>
                                    <a:pt x="0" y="68533"/>
                                    <a:pt x="8508" y="77036"/>
                                    <a:pt x="18921" y="77036"/>
                                  </a:cubicBezTo>
                                  <a:cubicBezTo>
                                    <a:pt x="60319" y="77036"/>
                                    <a:pt x="98924" y="54826"/>
                                    <a:pt x="119623" y="18910"/>
                                  </a:cubicBezTo>
                                  <a:cubicBezTo>
                                    <a:pt x="116067" y="25002"/>
                                    <a:pt x="109845" y="28302"/>
                                    <a:pt x="103241" y="28302"/>
                                  </a:cubicBezTo>
                                </a:path>
                              </a:pathLst>
                            </a:custGeom>
                            <a:solidFill>
                              <a:srgbClr val="B8DA92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72111822" name="Freeform: Shape 1772111822">
                            <a:extLst>
                              <a:ext uri="{FF2B5EF4-FFF2-40B4-BE49-F238E27FC236}">
                                <a16:creationId xmlns:a16="http://schemas.microsoft.com/office/drawing/2014/main" id="{0A549038-FC8F-2EC9-4EBE-03C4071F16B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994265" y="199117"/>
                              <a:ext cx="50795" cy="125643"/>
                            </a:xfrm>
                            <a:custGeom>
                              <a:avLst/>
                              <a:gdLst>
                                <a:gd name="csX0" fmla="*/ 22477 w 50795"/>
                                <a:gd name="csY0" fmla="*/ 99881 h 125643"/>
                                <a:gd name="csX1" fmla="*/ 48255 w 50795"/>
                                <a:gd name="csY1" fmla="*/ 106734 h 125643"/>
                                <a:gd name="csX2" fmla="*/ 37716 w 50795"/>
                                <a:gd name="csY2" fmla="*/ 67518 h 125643"/>
                                <a:gd name="csX3" fmla="*/ 48255 w 50795"/>
                                <a:gd name="csY3" fmla="*/ 28302 h 125643"/>
                                <a:gd name="csX4" fmla="*/ 41398 w 50795"/>
                                <a:gd name="csY4" fmla="*/ 2538 h 125643"/>
                                <a:gd name="csX5" fmla="*/ 15620 w 50795"/>
                                <a:gd name="csY5" fmla="*/ 9392 h 125643"/>
                                <a:gd name="csX6" fmla="*/ 0 w 50795"/>
                                <a:gd name="csY6" fmla="*/ 67518 h 125643"/>
                                <a:gd name="csX7" fmla="*/ 15620 w 50795"/>
                                <a:gd name="csY7" fmla="*/ 125644 h 125643"/>
                                <a:gd name="csX8" fmla="*/ 22477 w 50795"/>
                                <a:gd name="csY8" fmla="*/ 99881 h 12564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</a:cxnLst>
                              <a:rect l="l" t="t" r="r" b="b"/>
                              <a:pathLst>
                                <a:path w="50795" h="125643">
                                  <a:moveTo>
                                    <a:pt x="22477" y="99881"/>
                                  </a:moveTo>
                                  <a:cubicBezTo>
                                    <a:pt x="31493" y="94677"/>
                                    <a:pt x="43049" y="97723"/>
                                    <a:pt x="48255" y="106734"/>
                                  </a:cubicBezTo>
                                  <a:cubicBezTo>
                                    <a:pt x="41398" y="94931"/>
                                    <a:pt x="37716" y="81351"/>
                                    <a:pt x="37716" y="67518"/>
                                  </a:cubicBezTo>
                                  <a:cubicBezTo>
                                    <a:pt x="37716" y="53684"/>
                                    <a:pt x="41271" y="40232"/>
                                    <a:pt x="48255" y="28302"/>
                                  </a:cubicBezTo>
                                  <a:cubicBezTo>
                                    <a:pt x="53462" y="19291"/>
                                    <a:pt x="50414" y="7742"/>
                                    <a:pt x="41398" y="2538"/>
                                  </a:cubicBezTo>
                                  <a:cubicBezTo>
                                    <a:pt x="32382" y="-2665"/>
                                    <a:pt x="20826" y="381"/>
                                    <a:pt x="15620" y="9392"/>
                                  </a:cubicBezTo>
                                  <a:cubicBezTo>
                                    <a:pt x="5460" y="27033"/>
                                    <a:pt x="0" y="47085"/>
                                    <a:pt x="0" y="67518"/>
                                  </a:cubicBezTo>
                                  <a:cubicBezTo>
                                    <a:pt x="0" y="87951"/>
                                    <a:pt x="5333" y="108003"/>
                                    <a:pt x="15620" y="125644"/>
                                  </a:cubicBezTo>
                                  <a:cubicBezTo>
                                    <a:pt x="10413" y="116633"/>
                                    <a:pt x="13461" y="105084"/>
                                    <a:pt x="22477" y="99881"/>
                                  </a:cubicBezTo>
                                </a:path>
                              </a:pathLst>
                            </a:custGeom>
                            <a:solidFill>
                              <a:srgbClr val="5BC4BF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2685126" name="Freeform: Shape 212685126">
                            <a:extLst>
                              <a:ext uri="{FF2B5EF4-FFF2-40B4-BE49-F238E27FC236}">
                                <a16:creationId xmlns:a16="http://schemas.microsoft.com/office/drawing/2014/main" id="{5C758A69-D8E2-2CF6-8D6F-F411DF8280D2}"/>
                              </a:ext>
                            </a:extLst>
                          </wps:cNvPr>
                          <wps:cNvSpPr/>
                          <wps:spPr>
                            <a:xfrm>
                              <a:off x="5923533" y="129569"/>
                              <a:ext cx="12698" cy="359163"/>
                            </a:xfrm>
                            <a:custGeom>
                              <a:avLst/>
                              <a:gdLst>
                                <a:gd name="csX0" fmla="*/ 0 w 12698"/>
                                <a:gd name="csY0" fmla="*/ 0 h 359163"/>
                                <a:gd name="csX1" fmla="*/ 0 w 12698"/>
                                <a:gd name="csY1" fmla="*/ 359163 h 35916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</a:cxnLst>
                              <a:rect l="l" t="t" r="r" b="b"/>
                              <a:pathLst>
                                <a:path w="12698" h="359163">
                                  <a:moveTo>
                                    <a:pt x="0" y="0"/>
                                  </a:moveTo>
                                  <a:lnTo>
                                    <a:pt x="0" y="359163"/>
                                  </a:lnTo>
                                </a:path>
                              </a:pathLst>
                            </a:custGeom>
                            <a:ln w="6344" cap="flat">
                              <a:solidFill>
                                <a:srgbClr val="231F2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3123103" name="Freeform: Shape 203123103">
                            <a:extLst>
                              <a:ext uri="{FF2B5EF4-FFF2-40B4-BE49-F238E27FC236}">
                                <a16:creationId xmlns:a16="http://schemas.microsoft.com/office/drawing/2014/main" id="{008D550A-3BB9-F12A-4FB2-B22D5BDBDEFC}"/>
                              </a:ext>
                            </a:extLst>
                          </wps:cNvPr>
                          <wps:cNvSpPr/>
                          <wps:spPr>
                            <a:xfrm>
                              <a:off x="5390817" y="321969"/>
                              <a:ext cx="36064" cy="34520"/>
                            </a:xfrm>
                            <a:custGeom>
                              <a:avLst/>
                              <a:gdLst>
                                <a:gd name="csX0" fmla="*/ 20064 w 36064"/>
                                <a:gd name="csY0" fmla="*/ 22971 h 34520"/>
                                <a:gd name="csX1" fmla="*/ 14985 w 36064"/>
                                <a:gd name="csY1" fmla="*/ 11295 h 34520"/>
                                <a:gd name="csX2" fmla="*/ 9778 w 36064"/>
                                <a:gd name="csY2" fmla="*/ 22971 h 34520"/>
                                <a:gd name="csX3" fmla="*/ 20064 w 36064"/>
                                <a:gd name="csY3" fmla="*/ 22971 h 34520"/>
                                <a:gd name="csX4" fmla="*/ 20953 w 36064"/>
                                <a:gd name="csY4" fmla="*/ 24875 h 34520"/>
                                <a:gd name="csX5" fmla="*/ 9016 w 36064"/>
                                <a:gd name="csY5" fmla="*/ 24875 h 34520"/>
                                <a:gd name="csX6" fmla="*/ 7619 w 36064"/>
                                <a:gd name="csY6" fmla="*/ 28175 h 34520"/>
                                <a:gd name="csX7" fmla="*/ 6857 w 36064"/>
                                <a:gd name="csY7" fmla="*/ 30840 h 34520"/>
                                <a:gd name="csX8" fmla="*/ 8000 w 36064"/>
                                <a:gd name="csY8" fmla="*/ 32997 h 34520"/>
                                <a:gd name="csX9" fmla="*/ 11302 w 36064"/>
                                <a:gd name="csY9" fmla="*/ 33632 h 34520"/>
                                <a:gd name="csX10" fmla="*/ 11302 w 36064"/>
                                <a:gd name="csY10" fmla="*/ 34520 h 34520"/>
                                <a:gd name="csX11" fmla="*/ 0 w 36064"/>
                                <a:gd name="csY11" fmla="*/ 34520 h 34520"/>
                                <a:gd name="csX12" fmla="*/ 0 w 36064"/>
                                <a:gd name="csY12" fmla="*/ 33632 h 34520"/>
                                <a:gd name="csX13" fmla="*/ 3048 w 36064"/>
                                <a:gd name="csY13" fmla="*/ 32109 h 34520"/>
                                <a:gd name="csX14" fmla="*/ 5968 w 36064"/>
                                <a:gd name="csY14" fmla="*/ 27032 h 34520"/>
                                <a:gd name="csX15" fmla="*/ 18032 w 36064"/>
                                <a:gd name="csY15" fmla="*/ 0 h 34520"/>
                                <a:gd name="csX16" fmla="*/ 18540 w 36064"/>
                                <a:gd name="csY16" fmla="*/ 0 h 34520"/>
                                <a:gd name="csX17" fmla="*/ 30731 w 36064"/>
                                <a:gd name="csY17" fmla="*/ 27794 h 34520"/>
                                <a:gd name="csX18" fmla="*/ 33652 w 36064"/>
                                <a:gd name="csY18" fmla="*/ 32743 h 34520"/>
                                <a:gd name="csX19" fmla="*/ 36065 w 36064"/>
                                <a:gd name="csY19" fmla="*/ 33632 h 34520"/>
                                <a:gd name="csX20" fmla="*/ 36065 w 36064"/>
                                <a:gd name="csY20" fmla="*/ 34520 h 34520"/>
                                <a:gd name="csX21" fmla="*/ 19683 w 36064"/>
                                <a:gd name="csY21" fmla="*/ 34520 h 34520"/>
                                <a:gd name="csX22" fmla="*/ 19683 w 36064"/>
                                <a:gd name="csY22" fmla="*/ 33632 h 34520"/>
                                <a:gd name="csX23" fmla="*/ 20318 w 36064"/>
                                <a:gd name="csY23" fmla="*/ 33632 h 34520"/>
                                <a:gd name="csX24" fmla="*/ 23112 w 36064"/>
                                <a:gd name="csY24" fmla="*/ 33124 h 34520"/>
                                <a:gd name="csX25" fmla="*/ 23620 w 36064"/>
                                <a:gd name="csY25" fmla="*/ 31982 h 34520"/>
                                <a:gd name="csX26" fmla="*/ 23493 w 36064"/>
                                <a:gd name="csY26" fmla="*/ 31094 h 34520"/>
                                <a:gd name="csX27" fmla="*/ 22731 w 36064"/>
                                <a:gd name="csY27" fmla="*/ 29190 h 34520"/>
                                <a:gd name="csX28" fmla="*/ 20953 w 36064"/>
                                <a:gd name="csY28" fmla="*/ 25002 h 3452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</a:cxnLst>
                              <a:rect l="l" t="t" r="r" b="b"/>
                              <a:pathLst>
                                <a:path w="36064" h="34520">
                                  <a:moveTo>
                                    <a:pt x="20064" y="22971"/>
                                  </a:moveTo>
                                  <a:lnTo>
                                    <a:pt x="14985" y="11295"/>
                                  </a:lnTo>
                                  <a:lnTo>
                                    <a:pt x="9778" y="22971"/>
                                  </a:lnTo>
                                  <a:lnTo>
                                    <a:pt x="20064" y="22971"/>
                                  </a:lnTo>
                                  <a:close/>
                                  <a:moveTo>
                                    <a:pt x="20953" y="24875"/>
                                  </a:moveTo>
                                  <a:lnTo>
                                    <a:pt x="9016" y="24875"/>
                                  </a:lnTo>
                                  <a:lnTo>
                                    <a:pt x="7619" y="28175"/>
                                  </a:lnTo>
                                  <a:cubicBezTo>
                                    <a:pt x="7111" y="29317"/>
                                    <a:pt x="6857" y="30205"/>
                                    <a:pt x="6857" y="30840"/>
                                  </a:cubicBezTo>
                                  <a:cubicBezTo>
                                    <a:pt x="6857" y="31728"/>
                                    <a:pt x="7238" y="32490"/>
                                    <a:pt x="8000" y="32997"/>
                                  </a:cubicBezTo>
                                  <a:cubicBezTo>
                                    <a:pt x="8508" y="33251"/>
                                    <a:pt x="9524" y="33505"/>
                                    <a:pt x="11302" y="33632"/>
                                  </a:cubicBezTo>
                                  <a:lnTo>
                                    <a:pt x="11302" y="34520"/>
                                  </a:lnTo>
                                  <a:lnTo>
                                    <a:pt x="0" y="34520"/>
                                  </a:lnTo>
                                  <a:lnTo>
                                    <a:pt x="0" y="33632"/>
                                  </a:lnTo>
                                  <a:cubicBezTo>
                                    <a:pt x="1270" y="33505"/>
                                    <a:pt x="2159" y="32997"/>
                                    <a:pt x="3048" y="32109"/>
                                  </a:cubicBezTo>
                                  <a:cubicBezTo>
                                    <a:pt x="3809" y="31221"/>
                                    <a:pt x="4825" y="29571"/>
                                    <a:pt x="5968" y="27032"/>
                                  </a:cubicBezTo>
                                  <a:lnTo>
                                    <a:pt x="18032" y="0"/>
                                  </a:lnTo>
                                  <a:lnTo>
                                    <a:pt x="18540" y="0"/>
                                  </a:lnTo>
                                  <a:lnTo>
                                    <a:pt x="30731" y="27794"/>
                                  </a:lnTo>
                                  <a:cubicBezTo>
                                    <a:pt x="31874" y="30459"/>
                                    <a:pt x="32890" y="32109"/>
                                    <a:pt x="33652" y="32743"/>
                                  </a:cubicBezTo>
                                  <a:cubicBezTo>
                                    <a:pt x="34159" y="33251"/>
                                    <a:pt x="35048" y="33505"/>
                                    <a:pt x="36065" y="33632"/>
                                  </a:cubicBezTo>
                                  <a:lnTo>
                                    <a:pt x="36065" y="34520"/>
                                  </a:lnTo>
                                  <a:lnTo>
                                    <a:pt x="19683" y="34520"/>
                                  </a:lnTo>
                                  <a:lnTo>
                                    <a:pt x="19683" y="33632"/>
                                  </a:lnTo>
                                  <a:lnTo>
                                    <a:pt x="20318" y="33632"/>
                                  </a:lnTo>
                                  <a:cubicBezTo>
                                    <a:pt x="21588" y="33632"/>
                                    <a:pt x="22604" y="33505"/>
                                    <a:pt x="23112" y="33124"/>
                                  </a:cubicBezTo>
                                  <a:cubicBezTo>
                                    <a:pt x="23493" y="32870"/>
                                    <a:pt x="23620" y="32490"/>
                                    <a:pt x="23620" y="31982"/>
                                  </a:cubicBezTo>
                                  <a:cubicBezTo>
                                    <a:pt x="23620" y="31728"/>
                                    <a:pt x="23620" y="31347"/>
                                    <a:pt x="23493" y="31094"/>
                                  </a:cubicBezTo>
                                  <a:cubicBezTo>
                                    <a:pt x="23493" y="30967"/>
                                    <a:pt x="23239" y="30332"/>
                                    <a:pt x="22731" y="29190"/>
                                  </a:cubicBezTo>
                                  <a:lnTo>
                                    <a:pt x="20953" y="250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91385478" name="Freeform: Shape 1791385478">
                            <a:extLst>
                              <a:ext uri="{FF2B5EF4-FFF2-40B4-BE49-F238E27FC236}">
                                <a16:creationId xmlns:a16="http://schemas.microsoft.com/office/drawing/2014/main" id="{659170C3-0C6E-708E-3525-00F50516ED97}"/>
                              </a:ext>
                            </a:extLst>
                          </wps:cNvPr>
                          <wps:cNvSpPr/>
                          <wps:spPr>
                            <a:xfrm>
                              <a:off x="5424977" y="332884"/>
                              <a:ext cx="25270" cy="24113"/>
                            </a:xfrm>
                            <a:custGeom>
                              <a:avLst/>
                              <a:gdLst>
                                <a:gd name="csX0" fmla="*/ 22731 w 25270"/>
                                <a:gd name="csY0" fmla="*/ 254 h 24113"/>
                                <a:gd name="csX1" fmla="*/ 22731 w 25270"/>
                                <a:gd name="csY1" fmla="*/ 18529 h 24113"/>
                                <a:gd name="csX2" fmla="*/ 23239 w 25270"/>
                                <a:gd name="csY2" fmla="*/ 21829 h 24113"/>
                                <a:gd name="csX3" fmla="*/ 25271 w 25270"/>
                                <a:gd name="csY3" fmla="*/ 22590 h 24113"/>
                                <a:gd name="csX4" fmla="*/ 25271 w 25270"/>
                                <a:gd name="csY4" fmla="*/ 23479 h 24113"/>
                                <a:gd name="csX5" fmla="*/ 15747 w 25270"/>
                                <a:gd name="csY5" fmla="*/ 23479 h 24113"/>
                                <a:gd name="csX6" fmla="*/ 15747 w 25270"/>
                                <a:gd name="csY6" fmla="*/ 20306 h 24113"/>
                                <a:gd name="csX7" fmla="*/ 12445 w 25270"/>
                                <a:gd name="csY7" fmla="*/ 23225 h 24113"/>
                                <a:gd name="csX8" fmla="*/ 8635 w 25270"/>
                                <a:gd name="csY8" fmla="*/ 24113 h 24113"/>
                                <a:gd name="csX9" fmla="*/ 5080 w 25270"/>
                                <a:gd name="csY9" fmla="*/ 22844 h 24113"/>
                                <a:gd name="csX10" fmla="*/ 3048 w 25270"/>
                                <a:gd name="csY10" fmla="*/ 20052 h 24113"/>
                                <a:gd name="csX11" fmla="*/ 2540 w 25270"/>
                                <a:gd name="csY11" fmla="*/ 14341 h 24113"/>
                                <a:gd name="csX12" fmla="*/ 2540 w 25270"/>
                                <a:gd name="csY12" fmla="*/ 5077 h 24113"/>
                                <a:gd name="csX13" fmla="*/ 2032 w 25270"/>
                                <a:gd name="csY13" fmla="*/ 1777 h 24113"/>
                                <a:gd name="csX14" fmla="*/ 0 w 25270"/>
                                <a:gd name="csY14" fmla="*/ 888 h 24113"/>
                                <a:gd name="csX15" fmla="*/ 0 w 25270"/>
                                <a:gd name="csY15" fmla="*/ 0 h 24113"/>
                                <a:gd name="csX16" fmla="*/ 9524 w 25270"/>
                                <a:gd name="csY16" fmla="*/ 0 h 24113"/>
                                <a:gd name="csX17" fmla="*/ 9524 w 25270"/>
                                <a:gd name="csY17" fmla="*/ 15991 h 24113"/>
                                <a:gd name="csX18" fmla="*/ 9778 w 25270"/>
                                <a:gd name="csY18" fmla="*/ 19164 h 24113"/>
                                <a:gd name="csX19" fmla="*/ 10540 w 25270"/>
                                <a:gd name="csY19" fmla="*/ 20306 h 24113"/>
                                <a:gd name="csX20" fmla="*/ 11683 w 25270"/>
                                <a:gd name="csY20" fmla="*/ 20687 h 24113"/>
                                <a:gd name="csX21" fmla="*/ 13334 w 25270"/>
                                <a:gd name="csY21" fmla="*/ 20179 h 24113"/>
                                <a:gd name="csX22" fmla="*/ 15747 w 25270"/>
                                <a:gd name="csY22" fmla="*/ 17514 h 24113"/>
                                <a:gd name="csX23" fmla="*/ 15747 w 25270"/>
                                <a:gd name="csY23" fmla="*/ 5077 h 24113"/>
                                <a:gd name="csX24" fmla="*/ 15239 w 25270"/>
                                <a:gd name="csY24" fmla="*/ 1777 h 24113"/>
                                <a:gd name="csX25" fmla="*/ 13207 w 25270"/>
                                <a:gd name="csY25" fmla="*/ 888 h 24113"/>
                                <a:gd name="csX26" fmla="*/ 13207 w 25270"/>
                                <a:gd name="csY26" fmla="*/ 0 h 24113"/>
                                <a:gd name="csX27" fmla="*/ 22731 w 25270"/>
                                <a:gd name="csY27" fmla="*/ 0 h 241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</a:cxnLst>
                              <a:rect l="l" t="t" r="r" b="b"/>
                              <a:pathLst>
                                <a:path w="25270" h="24113">
                                  <a:moveTo>
                                    <a:pt x="22731" y="254"/>
                                  </a:moveTo>
                                  <a:lnTo>
                                    <a:pt x="22731" y="18529"/>
                                  </a:lnTo>
                                  <a:cubicBezTo>
                                    <a:pt x="22731" y="20306"/>
                                    <a:pt x="22858" y="21448"/>
                                    <a:pt x="23239" y="21829"/>
                                  </a:cubicBezTo>
                                  <a:cubicBezTo>
                                    <a:pt x="23620" y="22210"/>
                                    <a:pt x="24255" y="22464"/>
                                    <a:pt x="25271" y="22590"/>
                                  </a:cubicBezTo>
                                  <a:lnTo>
                                    <a:pt x="25271" y="23479"/>
                                  </a:lnTo>
                                  <a:lnTo>
                                    <a:pt x="15747" y="23479"/>
                                  </a:lnTo>
                                  <a:lnTo>
                                    <a:pt x="15747" y="20306"/>
                                  </a:lnTo>
                                  <a:cubicBezTo>
                                    <a:pt x="14604" y="21575"/>
                                    <a:pt x="13461" y="22590"/>
                                    <a:pt x="12445" y="23225"/>
                                  </a:cubicBezTo>
                                  <a:cubicBezTo>
                                    <a:pt x="11302" y="23860"/>
                                    <a:pt x="10032" y="24113"/>
                                    <a:pt x="8635" y="24113"/>
                                  </a:cubicBezTo>
                                  <a:cubicBezTo>
                                    <a:pt x="7238" y="24113"/>
                                    <a:pt x="6096" y="23733"/>
                                    <a:pt x="5080" y="22844"/>
                                  </a:cubicBezTo>
                                  <a:cubicBezTo>
                                    <a:pt x="4064" y="22083"/>
                                    <a:pt x="3429" y="21068"/>
                                    <a:pt x="3048" y="20052"/>
                                  </a:cubicBezTo>
                                  <a:cubicBezTo>
                                    <a:pt x="2667" y="18910"/>
                                    <a:pt x="2540" y="17133"/>
                                    <a:pt x="2540" y="14341"/>
                                  </a:cubicBezTo>
                                  <a:lnTo>
                                    <a:pt x="2540" y="5077"/>
                                  </a:lnTo>
                                  <a:cubicBezTo>
                                    <a:pt x="2540" y="3300"/>
                                    <a:pt x="2413" y="2158"/>
                                    <a:pt x="2032" y="1777"/>
                                  </a:cubicBezTo>
                                  <a:cubicBezTo>
                                    <a:pt x="1778" y="1396"/>
                                    <a:pt x="1016" y="1015"/>
                                    <a:pt x="0" y="888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9524" y="0"/>
                                  </a:lnTo>
                                  <a:lnTo>
                                    <a:pt x="9524" y="15991"/>
                                  </a:lnTo>
                                  <a:cubicBezTo>
                                    <a:pt x="9524" y="17641"/>
                                    <a:pt x="9524" y="18783"/>
                                    <a:pt x="9778" y="19164"/>
                                  </a:cubicBezTo>
                                  <a:cubicBezTo>
                                    <a:pt x="9905" y="19671"/>
                                    <a:pt x="10159" y="20052"/>
                                    <a:pt x="10540" y="20306"/>
                                  </a:cubicBezTo>
                                  <a:cubicBezTo>
                                    <a:pt x="10921" y="20560"/>
                                    <a:pt x="11302" y="20687"/>
                                    <a:pt x="11683" y="20687"/>
                                  </a:cubicBezTo>
                                  <a:cubicBezTo>
                                    <a:pt x="12318" y="20687"/>
                                    <a:pt x="12826" y="20560"/>
                                    <a:pt x="13334" y="20179"/>
                                  </a:cubicBezTo>
                                  <a:cubicBezTo>
                                    <a:pt x="13969" y="19798"/>
                                    <a:pt x="14858" y="18910"/>
                                    <a:pt x="15747" y="17514"/>
                                  </a:cubicBezTo>
                                  <a:lnTo>
                                    <a:pt x="15747" y="5077"/>
                                  </a:lnTo>
                                  <a:cubicBezTo>
                                    <a:pt x="15747" y="3300"/>
                                    <a:pt x="15620" y="2158"/>
                                    <a:pt x="15239" y="1777"/>
                                  </a:cubicBezTo>
                                  <a:cubicBezTo>
                                    <a:pt x="14985" y="1396"/>
                                    <a:pt x="14223" y="1015"/>
                                    <a:pt x="13207" y="888"/>
                                  </a:cubicBezTo>
                                  <a:lnTo>
                                    <a:pt x="13207" y="0"/>
                                  </a:lnTo>
                                  <a:lnTo>
                                    <a:pt x="227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64643205" name="Freeform: Shape 264643205">
                            <a:extLst>
                              <a:ext uri="{FF2B5EF4-FFF2-40B4-BE49-F238E27FC236}">
                                <a16:creationId xmlns:a16="http://schemas.microsoft.com/office/drawing/2014/main" id="{87C8D3C9-E438-B6E0-0A7B-D4688E5F99A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451644" y="332503"/>
                              <a:ext cx="16254" cy="24747"/>
                            </a:xfrm>
                            <a:custGeom>
                              <a:avLst/>
                              <a:gdLst>
                                <a:gd name="csX0" fmla="*/ 14858 w 16254"/>
                                <a:gd name="csY0" fmla="*/ 0 h 24747"/>
                                <a:gd name="csX1" fmla="*/ 15239 w 16254"/>
                                <a:gd name="csY1" fmla="*/ 7995 h 24747"/>
                                <a:gd name="csX2" fmla="*/ 14350 w 16254"/>
                                <a:gd name="csY2" fmla="*/ 7995 h 24747"/>
                                <a:gd name="csX3" fmla="*/ 11175 w 16254"/>
                                <a:gd name="csY3" fmla="*/ 3173 h 24747"/>
                                <a:gd name="csX4" fmla="*/ 7873 w 16254"/>
                                <a:gd name="csY4" fmla="*/ 1904 h 24747"/>
                                <a:gd name="csX5" fmla="*/ 6096 w 16254"/>
                                <a:gd name="csY5" fmla="*/ 2665 h 24747"/>
                                <a:gd name="csX6" fmla="*/ 5334 w 16254"/>
                                <a:gd name="csY6" fmla="*/ 4188 h 24747"/>
                                <a:gd name="csX7" fmla="*/ 5842 w 16254"/>
                                <a:gd name="csY7" fmla="*/ 5457 h 24747"/>
                                <a:gd name="csX8" fmla="*/ 10286 w 16254"/>
                                <a:gd name="csY8" fmla="*/ 9011 h 24747"/>
                                <a:gd name="csX9" fmla="*/ 15112 w 16254"/>
                                <a:gd name="csY9" fmla="*/ 13199 h 24747"/>
                                <a:gd name="csX10" fmla="*/ 16254 w 16254"/>
                                <a:gd name="csY10" fmla="*/ 17006 h 24747"/>
                                <a:gd name="csX11" fmla="*/ 15239 w 16254"/>
                                <a:gd name="csY11" fmla="*/ 20814 h 24747"/>
                                <a:gd name="csX12" fmla="*/ 12445 w 16254"/>
                                <a:gd name="csY12" fmla="*/ 23733 h 24747"/>
                                <a:gd name="csX13" fmla="*/ 8508 w 16254"/>
                                <a:gd name="csY13" fmla="*/ 24748 h 24747"/>
                                <a:gd name="csX14" fmla="*/ 4064 w 16254"/>
                                <a:gd name="csY14" fmla="*/ 23733 h 24747"/>
                                <a:gd name="csX15" fmla="*/ 3048 w 16254"/>
                                <a:gd name="csY15" fmla="*/ 23479 h 24747"/>
                                <a:gd name="csX16" fmla="*/ 1651 w 16254"/>
                                <a:gd name="csY16" fmla="*/ 24748 h 24747"/>
                                <a:gd name="csX17" fmla="*/ 762 w 16254"/>
                                <a:gd name="csY17" fmla="*/ 24748 h 24747"/>
                                <a:gd name="csX18" fmla="*/ 381 w 16254"/>
                                <a:gd name="csY18" fmla="*/ 16372 h 24747"/>
                                <a:gd name="csX19" fmla="*/ 1270 w 16254"/>
                                <a:gd name="csY19" fmla="*/ 16372 h 24747"/>
                                <a:gd name="csX20" fmla="*/ 4318 w 16254"/>
                                <a:gd name="csY20" fmla="*/ 21321 h 24747"/>
                                <a:gd name="csX21" fmla="*/ 8000 w 16254"/>
                                <a:gd name="csY21" fmla="*/ 22971 h 24747"/>
                                <a:gd name="csX22" fmla="*/ 9905 w 16254"/>
                                <a:gd name="csY22" fmla="*/ 22210 h 24747"/>
                                <a:gd name="csX23" fmla="*/ 10667 w 16254"/>
                                <a:gd name="csY23" fmla="*/ 20433 h 24747"/>
                                <a:gd name="csX24" fmla="*/ 9905 w 16254"/>
                                <a:gd name="csY24" fmla="*/ 18402 h 24747"/>
                                <a:gd name="csX25" fmla="*/ 6604 w 16254"/>
                                <a:gd name="csY25" fmla="*/ 15737 h 24747"/>
                                <a:gd name="csX26" fmla="*/ 1651 w 16254"/>
                                <a:gd name="csY26" fmla="*/ 11676 h 24747"/>
                                <a:gd name="csX27" fmla="*/ 0 w 16254"/>
                                <a:gd name="csY27" fmla="*/ 7107 h 24747"/>
                                <a:gd name="csX28" fmla="*/ 1905 w 16254"/>
                                <a:gd name="csY28" fmla="*/ 2284 h 24747"/>
                                <a:gd name="csX29" fmla="*/ 7366 w 16254"/>
                                <a:gd name="csY29" fmla="*/ 127 h 24747"/>
                                <a:gd name="csX30" fmla="*/ 11048 w 16254"/>
                                <a:gd name="csY30" fmla="*/ 1015 h 24747"/>
                                <a:gd name="csX31" fmla="*/ 12191 w 16254"/>
                                <a:gd name="csY31" fmla="*/ 1396 h 24747"/>
                                <a:gd name="csX32" fmla="*/ 12953 w 16254"/>
                                <a:gd name="csY32" fmla="*/ 1269 h 24747"/>
                                <a:gd name="csX33" fmla="*/ 13842 w 16254"/>
                                <a:gd name="csY33" fmla="*/ 254 h 24747"/>
                                <a:gd name="csX34" fmla="*/ 14731 w 16254"/>
                                <a:gd name="csY34" fmla="*/ 254 h 247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</a:cxnLst>
                              <a:rect l="l" t="t" r="r" b="b"/>
                              <a:pathLst>
                                <a:path w="16254" h="24747">
                                  <a:moveTo>
                                    <a:pt x="14858" y="0"/>
                                  </a:moveTo>
                                  <a:lnTo>
                                    <a:pt x="15239" y="7995"/>
                                  </a:lnTo>
                                  <a:lnTo>
                                    <a:pt x="14350" y="7995"/>
                                  </a:lnTo>
                                  <a:cubicBezTo>
                                    <a:pt x="13334" y="5584"/>
                                    <a:pt x="12318" y="4061"/>
                                    <a:pt x="11175" y="3173"/>
                                  </a:cubicBezTo>
                                  <a:cubicBezTo>
                                    <a:pt x="10032" y="2284"/>
                                    <a:pt x="9016" y="1904"/>
                                    <a:pt x="7873" y="1904"/>
                                  </a:cubicBezTo>
                                  <a:cubicBezTo>
                                    <a:pt x="7238" y="1904"/>
                                    <a:pt x="6604" y="2158"/>
                                    <a:pt x="6096" y="2665"/>
                                  </a:cubicBezTo>
                                  <a:cubicBezTo>
                                    <a:pt x="5588" y="3046"/>
                                    <a:pt x="5334" y="3680"/>
                                    <a:pt x="5334" y="4188"/>
                                  </a:cubicBezTo>
                                  <a:cubicBezTo>
                                    <a:pt x="5334" y="4569"/>
                                    <a:pt x="5460" y="5077"/>
                                    <a:pt x="5842" y="5457"/>
                                  </a:cubicBezTo>
                                  <a:cubicBezTo>
                                    <a:pt x="6349" y="6092"/>
                                    <a:pt x="7873" y="7361"/>
                                    <a:pt x="10286" y="9011"/>
                                  </a:cubicBezTo>
                                  <a:cubicBezTo>
                                    <a:pt x="12699" y="10661"/>
                                    <a:pt x="14350" y="12057"/>
                                    <a:pt x="15112" y="13199"/>
                                  </a:cubicBezTo>
                                  <a:cubicBezTo>
                                    <a:pt x="15874" y="14341"/>
                                    <a:pt x="16254" y="15610"/>
                                    <a:pt x="16254" y="17006"/>
                                  </a:cubicBezTo>
                                  <a:cubicBezTo>
                                    <a:pt x="16254" y="18275"/>
                                    <a:pt x="15874" y="19545"/>
                                    <a:pt x="15239" y="20814"/>
                                  </a:cubicBezTo>
                                  <a:cubicBezTo>
                                    <a:pt x="14604" y="22083"/>
                                    <a:pt x="13715" y="22971"/>
                                    <a:pt x="12445" y="23733"/>
                                  </a:cubicBezTo>
                                  <a:cubicBezTo>
                                    <a:pt x="11302" y="24367"/>
                                    <a:pt x="9905" y="24748"/>
                                    <a:pt x="8508" y="24748"/>
                                  </a:cubicBezTo>
                                  <a:cubicBezTo>
                                    <a:pt x="7366" y="24748"/>
                                    <a:pt x="5842" y="24367"/>
                                    <a:pt x="4064" y="23733"/>
                                  </a:cubicBezTo>
                                  <a:cubicBezTo>
                                    <a:pt x="3556" y="23606"/>
                                    <a:pt x="3175" y="23479"/>
                                    <a:pt x="3048" y="23479"/>
                                  </a:cubicBezTo>
                                  <a:cubicBezTo>
                                    <a:pt x="2540" y="23479"/>
                                    <a:pt x="2032" y="23860"/>
                                    <a:pt x="1651" y="24748"/>
                                  </a:cubicBezTo>
                                  <a:lnTo>
                                    <a:pt x="762" y="24748"/>
                                  </a:lnTo>
                                  <a:lnTo>
                                    <a:pt x="381" y="16372"/>
                                  </a:lnTo>
                                  <a:lnTo>
                                    <a:pt x="1270" y="16372"/>
                                  </a:lnTo>
                                  <a:cubicBezTo>
                                    <a:pt x="2032" y="18529"/>
                                    <a:pt x="3048" y="20179"/>
                                    <a:pt x="4318" y="21321"/>
                                  </a:cubicBezTo>
                                  <a:cubicBezTo>
                                    <a:pt x="5588" y="22464"/>
                                    <a:pt x="6857" y="22971"/>
                                    <a:pt x="8000" y="22971"/>
                                  </a:cubicBezTo>
                                  <a:cubicBezTo>
                                    <a:pt x="8762" y="22971"/>
                                    <a:pt x="9397" y="22717"/>
                                    <a:pt x="9905" y="22210"/>
                                  </a:cubicBezTo>
                                  <a:cubicBezTo>
                                    <a:pt x="10413" y="21702"/>
                                    <a:pt x="10667" y="21068"/>
                                    <a:pt x="10667" y="20433"/>
                                  </a:cubicBezTo>
                                  <a:cubicBezTo>
                                    <a:pt x="10667" y="19671"/>
                                    <a:pt x="10413" y="18910"/>
                                    <a:pt x="9905" y="18402"/>
                                  </a:cubicBezTo>
                                  <a:cubicBezTo>
                                    <a:pt x="9397" y="17768"/>
                                    <a:pt x="8254" y="16879"/>
                                    <a:pt x="6604" y="15737"/>
                                  </a:cubicBezTo>
                                  <a:cubicBezTo>
                                    <a:pt x="4064" y="13960"/>
                                    <a:pt x="2413" y="12691"/>
                                    <a:pt x="1651" y="11676"/>
                                  </a:cubicBezTo>
                                  <a:cubicBezTo>
                                    <a:pt x="508" y="10280"/>
                                    <a:pt x="0" y="8757"/>
                                    <a:pt x="0" y="7107"/>
                                  </a:cubicBezTo>
                                  <a:cubicBezTo>
                                    <a:pt x="0" y="5330"/>
                                    <a:pt x="635" y="3680"/>
                                    <a:pt x="1905" y="2284"/>
                                  </a:cubicBezTo>
                                  <a:cubicBezTo>
                                    <a:pt x="3175" y="888"/>
                                    <a:pt x="4953" y="127"/>
                                    <a:pt x="7366" y="127"/>
                                  </a:cubicBezTo>
                                  <a:cubicBezTo>
                                    <a:pt x="8635" y="127"/>
                                    <a:pt x="9905" y="381"/>
                                    <a:pt x="11048" y="1015"/>
                                  </a:cubicBezTo>
                                  <a:cubicBezTo>
                                    <a:pt x="11429" y="1269"/>
                                    <a:pt x="11810" y="1396"/>
                                    <a:pt x="12191" y="1396"/>
                                  </a:cubicBezTo>
                                  <a:cubicBezTo>
                                    <a:pt x="12445" y="1396"/>
                                    <a:pt x="12699" y="1396"/>
                                    <a:pt x="12953" y="1269"/>
                                  </a:cubicBezTo>
                                  <a:cubicBezTo>
                                    <a:pt x="13080" y="1142"/>
                                    <a:pt x="13461" y="761"/>
                                    <a:pt x="13842" y="254"/>
                                  </a:cubicBezTo>
                                  <a:lnTo>
                                    <a:pt x="14731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82107832" name="Freeform: Shape 582107832">
                            <a:extLst>
                              <a:ext uri="{FF2B5EF4-FFF2-40B4-BE49-F238E27FC236}">
                                <a16:creationId xmlns:a16="http://schemas.microsoft.com/office/drawing/2014/main" id="{0A9A7FBD-C790-2161-0055-E8B5E906C61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468788" y="324507"/>
                              <a:ext cx="15746" cy="32235"/>
                            </a:xfrm>
                            <a:custGeom>
                              <a:avLst/>
                              <a:gdLst>
                                <a:gd name="csX0" fmla="*/ 10159 w 15746"/>
                                <a:gd name="csY0" fmla="*/ 0 h 32235"/>
                                <a:gd name="csX1" fmla="*/ 10159 w 15746"/>
                                <a:gd name="csY1" fmla="*/ 8503 h 32235"/>
                                <a:gd name="csX2" fmla="*/ 15746 w 15746"/>
                                <a:gd name="csY2" fmla="*/ 8503 h 32235"/>
                                <a:gd name="csX3" fmla="*/ 15746 w 15746"/>
                                <a:gd name="csY3" fmla="*/ 10915 h 32235"/>
                                <a:gd name="csX4" fmla="*/ 10159 w 15746"/>
                                <a:gd name="csY4" fmla="*/ 10915 h 32235"/>
                                <a:gd name="csX5" fmla="*/ 10159 w 15746"/>
                                <a:gd name="csY5" fmla="*/ 25383 h 32235"/>
                                <a:gd name="csX6" fmla="*/ 10286 w 15746"/>
                                <a:gd name="csY6" fmla="*/ 28048 h 32235"/>
                                <a:gd name="csX7" fmla="*/ 10921 w 15746"/>
                                <a:gd name="csY7" fmla="*/ 29063 h 32235"/>
                                <a:gd name="csX8" fmla="*/ 11810 w 15746"/>
                                <a:gd name="csY8" fmla="*/ 29444 h 32235"/>
                                <a:gd name="csX9" fmla="*/ 14858 w 15746"/>
                                <a:gd name="csY9" fmla="*/ 26906 h 32235"/>
                                <a:gd name="csX10" fmla="*/ 15620 w 15746"/>
                                <a:gd name="csY10" fmla="*/ 27413 h 32235"/>
                                <a:gd name="csX11" fmla="*/ 9016 w 15746"/>
                                <a:gd name="csY11" fmla="*/ 32236 h 32235"/>
                                <a:gd name="csX12" fmla="*/ 5207 w 15746"/>
                                <a:gd name="csY12" fmla="*/ 30967 h 32235"/>
                                <a:gd name="csX13" fmla="*/ 3302 w 15746"/>
                                <a:gd name="csY13" fmla="*/ 28175 h 32235"/>
                                <a:gd name="csX14" fmla="*/ 3048 w 15746"/>
                                <a:gd name="csY14" fmla="*/ 23606 h 32235"/>
                                <a:gd name="csX15" fmla="*/ 3048 w 15746"/>
                                <a:gd name="csY15" fmla="*/ 11041 h 32235"/>
                                <a:gd name="csX16" fmla="*/ 0 w 15746"/>
                                <a:gd name="csY16" fmla="*/ 11041 h 32235"/>
                                <a:gd name="csX17" fmla="*/ 0 w 15746"/>
                                <a:gd name="csY17" fmla="*/ 10153 h 32235"/>
                                <a:gd name="csX18" fmla="*/ 5334 w 15746"/>
                                <a:gd name="csY18" fmla="*/ 5457 h 32235"/>
                                <a:gd name="csX19" fmla="*/ 9270 w 15746"/>
                                <a:gd name="csY19" fmla="*/ 0 h 32235"/>
                                <a:gd name="csX20" fmla="*/ 10159 w 15746"/>
                                <a:gd name="csY20" fmla="*/ 0 h 3223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5746" h="32235">
                                  <a:moveTo>
                                    <a:pt x="10159" y="0"/>
                                  </a:moveTo>
                                  <a:lnTo>
                                    <a:pt x="10159" y="8503"/>
                                  </a:lnTo>
                                  <a:lnTo>
                                    <a:pt x="15746" y="8503"/>
                                  </a:lnTo>
                                  <a:lnTo>
                                    <a:pt x="15746" y="10915"/>
                                  </a:lnTo>
                                  <a:lnTo>
                                    <a:pt x="10159" y="10915"/>
                                  </a:lnTo>
                                  <a:lnTo>
                                    <a:pt x="10159" y="25383"/>
                                  </a:lnTo>
                                  <a:cubicBezTo>
                                    <a:pt x="10159" y="26779"/>
                                    <a:pt x="10159" y="27540"/>
                                    <a:pt x="10286" y="28048"/>
                                  </a:cubicBezTo>
                                  <a:cubicBezTo>
                                    <a:pt x="10286" y="28428"/>
                                    <a:pt x="10667" y="28809"/>
                                    <a:pt x="10921" y="29063"/>
                                  </a:cubicBezTo>
                                  <a:cubicBezTo>
                                    <a:pt x="11175" y="29317"/>
                                    <a:pt x="11556" y="29444"/>
                                    <a:pt x="11810" y="29444"/>
                                  </a:cubicBezTo>
                                  <a:cubicBezTo>
                                    <a:pt x="12953" y="29444"/>
                                    <a:pt x="13969" y="28555"/>
                                    <a:pt x="14858" y="26906"/>
                                  </a:cubicBezTo>
                                  <a:lnTo>
                                    <a:pt x="15620" y="27413"/>
                                  </a:lnTo>
                                  <a:cubicBezTo>
                                    <a:pt x="14223" y="30586"/>
                                    <a:pt x="12064" y="32236"/>
                                    <a:pt x="9016" y="32236"/>
                                  </a:cubicBezTo>
                                  <a:cubicBezTo>
                                    <a:pt x="7492" y="32236"/>
                                    <a:pt x="6222" y="31855"/>
                                    <a:pt x="5207" y="30967"/>
                                  </a:cubicBezTo>
                                  <a:cubicBezTo>
                                    <a:pt x="4190" y="30078"/>
                                    <a:pt x="3556" y="29190"/>
                                    <a:pt x="3302" y="28175"/>
                                  </a:cubicBezTo>
                                  <a:cubicBezTo>
                                    <a:pt x="3175" y="27540"/>
                                    <a:pt x="3048" y="26144"/>
                                    <a:pt x="3048" y="23606"/>
                                  </a:cubicBezTo>
                                  <a:lnTo>
                                    <a:pt x="3048" y="11041"/>
                                  </a:lnTo>
                                  <a:lnTo>
                                    <a:pt x="0" y="11041"/>
                                  </a:lnTo>
                                  <a:lnTo>
                                    <a:pt x="0" y="10153"/>
                                  </a:lnTo>
                                  <a:cubicBezTo>
                                    <a:pt x="2032" y="8630"/>
                                    <a:pt x="3937" y="7107"/>
                                    <a:pt x="5334" y="5457"/>
                                  </a:cubicBezTo>
                                  <a:cubicBezTo>
                                    <a:pt x="6857" y="3807"/>
                                    <a:pt x="8127" y="2031"/>
                                    <a:pt x="9270" y="0"/>
                                  </a:cubicBezTo>
                                  <a:lnTo>
                                    <a:pt x="101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56095287" name="Freeform: Shape 1156095287">
                            <a:extLst>
                              <a:ext uri="{FF2B5EF4-FFF2-40B4-BE49-F238E27FC236}">
                                <a16:creationId xmlns:a16="http://schemas.microsoft.com/office/drawing/2014/main" id="{AFF01B12-4AD7-2039-641B-508D76D1345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486439" y="332503"/>
                              <a:ext cx="19936" cy="23859"/>
                            </a:xfrm>
                            <a:custGeom>
                              <a:avLst/>
                              <a:gdLst>
                                <a:gd name="csX0" fmla="*/ 9397 w 19936"/>
                                <a:gd name="csY0" fmla="*/ 635 h 23859"/>
                                <a:gd name="csX1" fmla="*/ 9397 w 19936"/>
                                <a:gd name="csY1" fmla="*/ 5965 h 23859"/>
                                <a:gd name="csX2" fmla="*/ 13461 w 19936"/>
                                <a:gd name="csY2" fmla="*/ 1142 h 23859"/>
                                <a:gd name="csX3" fmla="*/ 16889 w 19936"/>
                                <a:gd name="csY3" fmla="*/ 0 h 23859"/>
                                <a:gd name="csX4" fmla="*/ 19048 w 19936"/>
                                <a:gd name="csY4" fmla="*/ 888 h 23859"/>
                                <a:gd name="csX5" fmla="*/ 19937 w 19936"/>
                                <a:gd name="csY5" fmla="*/ 3300 h 23859"/>
                                <a:gd name="csX6" fmla="*/ 19175 w 19936"/>
                                <a:gd name="csY6" fmla="*/ 5838 h 23859"/>
                                <a:gd name="csX7" fmla="*/ 17270 w 19936"/>
                                <a:gd name="csY7" fmla="*/ 6726 h 23859"/>
                                <a:gd name="csX8" fmla="*/ 14985 w 19936"/>
                                <a:gd name="csY8" fmla="*/ 5838 h 23859"/>
                                <a:gd name="csX9" fmla="*/ 13842 w 19936"/>
                                <a:gd name="csY9" fmla="*/ 4950 h 23859"/>
                                <a:gd name="csX10" fmla="*/ 13206 w 19936"/>
                                <a:gd name="csY10" fmla="*/ 4823 h 23859"/>
                                <a:gd name="csX11" fmla="*/ 11810 w 19936"/>
                                <a:gd name="csY11" fmla="*/ 5330 h 23859"/>
                                <a:gd name="csX12" fmla="*/ 10286 w 19936"/>
                                <a:gd name="csY12" fmla="*/ 7742 h 23859"/>
                                <a:gd name="csX13" fmla="*/ 9524 w 19936"/>
                                <a:gd name="csY13" fmla="*/ 13072 h 23859"/>
                                <a:gd name="csX14" fmla="*/ 9524 w 19936"/>
                                <a:gd name="csY14" fmla="*/ 19798 h 23859"/>
                                <a:gd name="csX15" fmla="*/ 9778 w 19936"/>
                                <a:gd name="csY15" fmla="*/ 21575 h 23859"/>
                                <a:gd name="csX16" fmla="*/ 10667 w 19936"/>
                                <a:gd name="csY16" fmla="*/ 22590 h 23859"/>
                                <a:gd name="csX17" fmla="*/ 12699 w 19936"/>
                                <a:gd name="csY17" fmla="*/ 22971 h 23859"/>
                                <a:gd name="csX18" fmla="*/ 12699 w 19936"/>
                                <a:gd name="csY18" fmla="*/ 23860 h 23859"/>
                                <a:gd name="csX19" fmla="*/ 127 w 19936"/>
                                <a:gd name="csY19" fmla="*/ 23860 h 23859"/>
                                <a:gd name="csX20" fmla="*/ 127 w 19936"/>
                                <a:gd name="csY20" fmla="*/ 22971 h 23859"/>
                                <a:gd name="csX21" fmla="*/ 2159 w 19936"/>
                                <a:gd name="csY21" fmla="*/ 22210 h 23859"/>
                                <a:gd name="csX22" fmla="*/ 2667 w 19936"/>
                                <a:gd name="csY22" fmla="*/ 18402 h 23859"/>
                                <a:gd name="csX23" fmla="*/ 2667 w 19936"/>
                                <a:gd name="csY23" fmla="*/ 5457 h 23859"/>
                                <a:gd name="csX24" fmla="*/ 2412 w 19936"/>
                                <a:gd name="csY24" fmla="*/ 2919 h 23859"/>
                                <a:gd name="csX25" fmla="*/ 1651 w 19936"/>
                                <a:gd name="csY25" fmla="*/ 1904 h 23859"/>
                                <a:gd name="csX26" fmla="*/ 0 w 19936"/>
                                <a:gd name="csY26" fmla="*/ 1523 h 23859"/>
                                <a:gd name="csX27" fmla="*/ 0 w 19936"/>
                                <a:gd name="csY27" fmla="*/ 635 h 23859"/>
                                <a:gd name="csX28" fmla="*/ 9524 w 19936"/>
                                <a:gd name="csY28" fmla="*/ 635 h 2385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</a:cxnLst>
                              <a:rect l="l" t="t" r="r" b="b"/>
                              <a:pathLst>
                                <a:path w="19936" h="23859">
                                  <a:moveTo>
                                    <a:pt x="9397" y="635"/>
                                  </a:moveTo>
                                  <a:lnTo>
                                    <a:pt x="9397" y="5965"/>
                                  </a:lnTo>
                                  <a:cubicBezTo>
                                    <a:pt x="10921" y="3554"/>
                                    <a:pt x="12318" y="1904"/>
                                    <a:pt x="13461" y="1142"/>
                                  </a:cubicBezTo>
                                  <a:cubicBezTo>
                                    <a:pt x="14604" y="381"/>
                                    <a:pt x="15746" y="0"/>
                                    <a:pt x="16889" y="0"/>
                                  </a:cubicBezTo>
                                  <a:cubicBezTo>
                                    <a:pt x="17778" y="0"/>
                                    <a:pt x="18540" y="254"/>
                                    <a:pt x="19048" y="888"/>
                                  </a:cubicBezTo>
                                  <a:cubicBezTo>
                                    <a:pt x="19556" y="1396"/>
                                    <a:pt x="19937" y="2284"/>
                                    <a:pt x="19937" y="3300"/>
                                  </a:cubicBezTo>
                                  <a:cubicBezTo>
                                    <a:pt x="19937" y="4442"/>
                                    <a:pt x="19683" y="5330"/>
                                    <a:pt x="19175" y="5838"/>
                                  </a:cubicBezTo>
                                  <a:cubicBezTo>
                                    <a:pt x="18667" y="6473"/>
                                    <a:pt x="18032" y="6726"/>
                                    <a:pt x="17270" y="6726"/>
                                  </a:cubicBezTo>
                                  <a:cubicBezTo>
                                    <a:pt x="16381" y="6726"/>
                                    <a:pt x="15619" y="6473"/>
                                    <a:pt x="14985" y="5838"/>
                                  </a:cubicBezTo>
                                  <a:cubicBezTo>
                                    <a:pt x="14349" y="5330"/>
                                    <a:pt x="13968" y="4950"/>
                                    <a:pt x="13842" y="4950"/>
                                  </a:cubicBezTo>
                                  <a:cubicBezTo>
                                    <a:pt x="13715" y="4950"/>
                                    <a:pt x="13461" y="4823"/>
                                    <a:pt x="13206" y="4823"/>
                                  </a:cubicBezTo>
                                  <a:cubicBezTo>
                                    <a:pt x="12699" y="4823"/>
                                    <a:pt x="12318" y="4950"/>
                                    <a:pt x="11810" y="5330"/>
                                  </a:cubicBezTo>
                                  <a:cubicBezTo>
                                    <a:pt x="11175" y="5965"/>
                                    <a:pt x="10667" y="6726"/>
                                    <a:pt x="10286" y="7742"/>
                                  </a:cubicBezTo>
                                  <a:cubicBezTo>
                                    <a:pt x="9778" y="9392"/>
                                    <a:pt x="9524" y="11168"/>
                                    <a:pt x="9524" y="13072"/>
                                  </a:cubicBezTo>
                                  <a:lnTo>
                                    <a:pt x="9524" y="19798"/>
                                  </a:lnTo>
                                  <a:cubicBezTo>
                                    <a:pt x="9524" y="20687"/>
                                    <a:pt x="9524" y="21321"/>
                                    <a:pt x="9778" y="21575"/>
                                  </a:cubicBezTo>
                                  <a:cubicBezTo>
                                    <a:pt x="9905" y="22083"/>
                                    <a:pt x="10286" y="22337"/>
                                    <a:pt x="10667" y="22590"/>
                                  </a:cubicBezTo>
                                  <a:cubicBezTo>
                                    <a:pt x="11048" y="22844"/>
                                    <a:pt x="11683" y="22971"/>
                                    <a:pt x="12699" y="22971"/>
                                  </a:cubicBezTo>
                                  <a:lnTo>
                                    <a:pt x="12699" y="23860"/>
                                  </a:lnTo>
                                  <a:lnTo>
                                    <a:pt x="127" y="23860"/>
                                  </a:lnTo>
                                  <a:lnTo>
                                    <a:pt x="127" y="22971"/>
                                  </a:lnTo>
                                  <a:cubicBezTo>
                                    <a:pt x="1143" y="22971"/>
                                    <a:pt x="1778" y="22590"/>
                                    <a:pt x="2159" y="22210"/>
                                  </a:cubicBezTo>
                                  <a:cubicBezTo>
                                    <a:pt x="2540" y="21702"/>
                                    <a:pt x="2667" y="20433"/>
                                    <a:pt x="2667" y="18402"/>
                                  </a:cubicBezTo>
                                  <a:lnTo>
                                    <a:pt x="2667" y="5457"/>
                                  </a:lnTo>
                                  <a:cubicBezTo>
                                    <a:pt x="2667" y="4188"/>
                                    <a:pt x="2667" y="3300"/>
                                    <a:pt x="2412" y="2919"/>
                                  </a:cubicBezTo>
                                  <a:cubicBezTo>
                                    <a:pt x="2286" y="2411"/>
                                    <a:pt x="2031" y="2158"/>
                                    <a:pt x="1651" y="1904"/>
                                  </a:cubicBezTo>
                                  <a:cubicBezTo>
                                    <a:pt x="1397" y="1650"/>
                                    <a:pt x="762" y="1523"/>
                                    <a:pt x="0" y="1523"/>
                                  </a:cubicBezTo>
                                  <a:lnTo>
                                    <a:pt x="0" y="635"/>
                                  </a:lnTo>
                                  <a:lnTo>
                                    <a:pt x="9524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06606576" name="Freeform: Shape 306606576">
                            <a:extLst>
                              <a:ext uri="{FF2B5EF4-FFF2-40B4-BE49-F238E27FC236}">
                                <a16:creationId xmlns:a16="http://schemas.microsoft.com/office/drawing/2014/main" id="{937CC6A7-8413-746B-015B-7BE1CD3BDF22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07011" y="332376"/>
                              <a:ext cx="22476" cy="24494"/>
                            </a:xfrm>
                            <a:custGeom>
                              <a:avLst/>
                              <a:gdLst>
                                <a:gd name="csX0" fmla="*/ 12191 w 22476"/>
                                <a:gd name="csY0" fmla="*/ 18783 h 24494"/>
                                <a:gd name="csX1" fmla="*/ 12191 w 22476"/>
                                <a:gd name="csY1" fmla="*/ 10914 h 24494"/>
                                <a:gd name="csX2" fmla="*/ 7746 w 22476"/>
                                <a:gd name="csY2" fmla="*/ 14722 h 24494"/>
                                <a:gd name="csX3" fmla="*/ 6730 w 22476"/>
                                <a:gd name="csY3" fmla="*/ 17387 h 24494"/>
                                <a:gd name="csX4" fmla="*/ 7619 w 22476"/>
                                <a:gd name="csY4" fmla="*/ 19418 h 24494"/>
                                <a:gd name="csX5" fmla="*/ 9397 w 22476"/>
                                <a:gd name="csY5" fmla="*/ 20052 h 24494"/>
                                <a:gd name="csX6" fmla="*/ 12318 w 22476"/>
                                <a:gd name="csY6" fmla="*/ 18656 h 24494"/>
                                <a:gd name="csX7" fmla="*/ 12191 w 22476"/>
                                <a:gd name="csY7" fmla="*/ 20687 h 24494"/>
                                <a:gd name="csX8" fmla="*/ 4571 w 22476"/>
                                <a:gd name="csY8" fmla="*/ 24494 h 24494"/>
                                <a:gd name="csX9" fmla="*/ 1270 w 22476"/>
                                <a:gd name="csY9" fmla="*/ 23225 h 24494"/>
                                <a:gd name="csX10" fmla="*/ 0 w 22476"/>
                                <a:gd name="csY10" fmla="*/ 19925 h 24494"/>
                                <a:gd name="csX11" fmla="*/ 2286 w 22476"/>
                                <a:gd name="csY11" fmla="*/ 15103 h 24494"/>
                                <a:gd name="csX12" fmla="*/ 12318 w 22476"/>
                                <a:gd name="csY12" fmla="*/ 9392 h 24494"/>
                                <a:gd name="csX13" fmla="*/ 12318 w 22476"/>
                                <a:gd name="csY13" fmla="*/ 6980 h 24494"/>
                                <a:gd name="csX14" fmla="*/ 12064 w 22476"/>
                                <a:gd name="csY14" fmla="*/ 3680 h 24494"/>
                                <a:gd name="csX15" fmla="*/ 11048 w 22476"/>
                                <a:gd name="csY15" fmla="*/ 2411 h 24494"/>
                                <a:gd name="csX16" fmla="*/ 9270 w 22476"/>
                                <a:gd name="csY16" fmla="*/ 1904 h 24494"/>
                                <a:gd name="csX17" fmla="*/ 6603 w 22476"/>
                                <a:gd name="csY17" fmla="*/ 2665 h 24494"/>
                                <a:gd name="csX18" fmla="*/ 5968 w 22476"/>
                                <a:gd name="csY18" fmla="*/ 3680 h 24494"/>
                                <a:gd name="csX19" fmla="*/ 6603 w 22476"/>
                                <a:gd name="csY19" fmla="*/ 4950 h 24494"/>
                                <a:gd name="csX20" fmla="*/ 7492 w 22476"/>
                                <a:gd name="csY20" fmla="*/ 6980 h 24494"/>
                                <a:gd name="csX21" fmla="*/ 6603 w 22476"/>
                                <a:gd name="csY21" fmla="*/ 9138 h 24494"/>
                                <a:gd name="csX22" fmla="*/ 4190 w 22476"/>
                                <a:gd name="csY22" fmla="*/ 10026 h 24494"/>
                                <a:gd name="csX23" fmla="*/ 1524 w 22476"/>
                                <a:gd name="csY23" fmla="*/ 9138 h 24494"/>
                                <a:gd name="csX24" fmla="*/ 508 w 22476"/>
                                <a:gd name="csY24" fmla="*/ 6853 h 24494"/>
                                <a:gd name="csX25" fmla="*/ 1905 w 22476"/>
                                <a:gd name="csY25" fmla="*/ 3427 h 24494"/>
                                <a:gd name="csX26" fmla="*/ 5841 w 22476"/>
                                <a:gd name="csY26" fmla="*/ 888 h 24494"/>
                                <a:gd name="csX27" fmla="*/ 11175 w 22476"/>
                                <a:gd name="csY27" fmla="*/ 0 h 24494"/>
                                <a:gd name="csX28" fmla="*/ 16381 w 22476"/>
                                <a:gd name="csY28" fmla="*/ 1396 h 24494"/>
                                <a:gd name="csX29" fmla="*/ 18921 w 22476"/>
                                <a:gd name="csY29" fmla="*/ 4442 h 24494"/>
                                <a:gd name="csX30" fmla="*/ 19302 w 22476"/>
                                <a:gd name="csY30" fmla="*/ 9265 h 24494"/>
                                <a:gd name="csX31" fmla="*/ 19302 w 22476"/>
                                <a:gd name="csY31" fmla="*/ 18275 h 24494"/>
                                <a:gd name="csX32" fmla="*/ 19429 w 22476"/>
                                <a:gd name="csY32" fmla="*/ 20306 h 24494"/>
                                <a:gd name="csX33" fmla="*/ 19810 w 22476"/>
                                <a:gd name="csY33" fmla="*/ 20941 h 24494"/>
                                <a:gd name="csX34" fmla="*/ 20445 w 22476"/>
                                <a:gd name="csY34" fmla="*/ 21068 h 24494"/>
                                <a:gd name="csX35" fmla="*/ 21715 w 22476"/>
                                <a:gd name="csY35" fmla="*/ 20179 h 24494"/>
                                <a:gd name="csX36" fmla="*/ 22477 w 22476"/>
                                <a:gd name="csY36" fmla="*/ 20814 h 24494"/>
                                <a:gd name="csX37" fmla="*/ 19937 w 22476"/>
                                <a:gd name="csY37" fmla="*/ 23479 h 24494"/>
                                <a:gd name="csX38" fmla="*/ 16889 w 22476"/>
                                <a:gd name="csY38" fmla="*/ 24367 h 24494"/>
                                <a:gd name="csX39" fmla="*/ 13715 w 22476"/>
                                <a:gd name="csY39" fmla="*/ 23479 h 24494"/>
                                <a:gd name="csX40" fmla="*/ 12318 w 22476"/>
                                <a:gd name="csY40" fmla="*/ 20560 h 2449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</a:cxnLst>
                              <a:rect l="l" t="t" r="r" b="b"/>
                              <a:pathLst>
                                <a:path w="22476" h="24494">
                                  <a:moveTo>
                                    <a:pt x="12191" y="18783"/>
                                  </a:moveTo>
                                  <a:lnTo>
                                    <a:pt x="12191" y="10914"/>
                                  </a:lnTo>
                                  <a:cubicBezTo>
                                    <a:pt x="10159" y="12057"/>
                                    <a:pt x="8635" y="13326"/>
                                    <a:pt x="7746" y="14722"/>
                                  </a:cubicBezTo>
                                  <a:cubicBezTo>
                                    <a:pt x="7111" y="15610"/>
                                    <a:pt x="6730" y="16499"/>
                                    <a:pt x="6730" y="17387"/>
                                  </a:cubicBezTo>
                                  <a:cubicBezTo>
                                    <a:pt x="6730" y="18149"/>
                                    <a:pt x="6984" y="18783"/>
                                    <a:pt x="7619" y="19418"/>
                                  </a:cubicBezTo>
                                  <a:cubicBezTo>
                                    <a:pt x="8000" y="19798"/>
                                    <a:pt x="8635" y="20052"/>
                                    <a:pt x="9397" y="20052"/>
                                  </a:cubicBezTo>
                                  <a:cubicBezTo>
                                    <a:pt x="10286" y="20052"/>
                                    <a:pt x="11175" y="19545"/>
                                    <a:pt x="12318" y="18656"/>
                                  </a:cubicBezTo>
                                  <a:moveTo>
                                    <a:pt x="12191" y="20687"/>
                                  </a:moveTo>
                                  <a:cubicBezTo>
                                    <a:pt x="9397" y="23225"/>
                                    <a:pt x="6730" y="24494"/>
                                    <a:pt x="4571" y="24494"/>
                                  </a:cubicBezTo>
                                  <a:cubicBezTo>
                                    <a:pt x="3175" y="24494"/>
                                    <a:pt x="2159" y="24113"/>
                                    <a:pt x="1270" y="23225"/>
                                  </a:cubicBezTo>
                                  <a:cubicBezTo>
                                    <a:pt x="381" y="22337"/>
                                    <a:pt x="0" y="21194"/>
                                    <a:pt x="0" y="19925"/>
                                  </a:cubicBezTo>
                                  <a:cubicBezTo>
                                    <a:pt x="0" y="18149"/>
                                    <a:pt x="762" y="16499"/>
                                    <a:pt x="2286" y="15103"/>
                                  </a:cubicBezTo>
                                  <a:cubicBezTo>
                                    <a:pt x="3809" y="13707"/>
                                    <a:pt x="7111" y="11803"/>
                                    <a:pt x="12318" y="9392"/>
                                  </a:cubicBezTo>
                                  <a:lnTo>
                                    <a:pt x="12318" y="6980"/>
                                  </a:lnTo>
                                  <a:cubicBezTo>
                                    <a:pt x="12318" y="5203"/>
                                    <a:pt x="12318" y="4061"/>
                                    <a:pt x="12064" y="3680"/>
                                  </a:cubicBezTo>
                                  <a:cubicBezTo>
                                    <a:pt x="11937" y="3173"/>
                                    <a:pt x="11556" y="2792"/>
                                    <a:pt x="11048" y="2411"/>
                                  </a:cubicBezTo>
                                  <a:cubicBezTo>
                                    <a:pt x="10540" y="2031"/>
                                    <a:pt x="9905" y="1904"/>
                                    <a:pt x="9270" y="1904"/>
                                  </a:cubicBezTo>
                                  <a:cubicBezTo>
                                    <a:pt x="8127" y="1904"/>
                                    <a:pt x="7238" y="2158"/>
                                    <a:pt x="6603" y="2665"/>
                                  </a:cubicBezTo>
                                  <a:cubicBezTo>
                                    <a:pt x="6222" y="2919"/>
                                    <a:pt x="5968" y="3300"/>
                                    <a:pt x="5968" y="3680"/>
                                  </a:cubicBezTo>
                                  <a:cubicBezTo>
                                    <a:pt x="5968" y="4061"/>
                                    <a:pt x="6222" y="4442"/>
                                    <a:pt x="6603" y="4950"/>
                                  </a:cubicBezTo>
                                  <a:cubicBezTo>
                                    <a:pt x="7238" y="5711"/>
                                    <a:pt x="7492" y="6346"/>
                                    <a:pt x="7492" y="6980"/>
                                  </a:cubicBezTo>
                                  <a:cubicBezTo>
                                    <a:pt x="7492" y="7742"/>
                                    <a:pt x="7238" y="8503"/>
                                    <a:pt x="6603" y="9138"/>
                                  </a:cubicBezTo>
                                  <a:cubicBezTo>
                                    <a:pt x="5968" y="9645"/>
                                    <a:pt x="5207" y="10026"/>
                                    <a:pt x="4190" y="10026"/>
                                  </a:cubicBezTo>
                                  <a:cubicBezTo>
                                    <a:pt x="3175" y="10026"/>
                                    <a:pt x="2286" y="9772"/>
                                    <a:pt x="1524" y="9138"/>
                                  </a:cubicBezTo>
                                  <a:cubicBezTo>
                                    <a:pt x="762" y="8503"/>
                                    <a:pt x="508" y="7742"/>
                                    <a:pt x="508" y="6853"/>
                                  </a:cubicBezTo>
                                  <a:cubicBezTo>
                                    <a:pt x="508" y="5584"/>
                                    <a:pt x="1016" y="4442"/>
                                    <a:pt x="1905" y="3427"/>
                                  </a:cubicBezTo>
                                  <a:cubicBezTo>
                                    <a:pt x="2794" y="2284"/>
                                    <a:pt x="4190" y="1523"/>
                                    <a:pt x="5841" y="888"/>
                                  </a:cubicBezTo>
                                  <a:cubicBezTo>
                                    <a:pt x="7492" y="254"/>
                                    <a:pt x="9270" y="0"/>
                                    <a:pt x="11175" y="0"/>
                                  </a:cubicBezTo>
                                  <a:cubicBezTo>
                                    <a:pt x="13461" y="0"/>
                                    <a:pt x="15112" y="508"/>
                                    <a:pt x="16381" y="1396"/>
                                  </a:cubicBezTo>
                                  <a:cubicBezTo>
                                    <a:pt x="17651" y="2284"/>
                                    <a:pt x="18540" y="3300"/>
                                    <a:pt x="18921" y="4442"/>
                                  </a:cubicBezTo>
                                  <a:cubicBezTo>
                                    <a:pt x="19175" y="5203"/>
                                    <a:pt x="19302" y="6726"/>
                                    <a:pt x="19302" y="9265"/>
                                  </a:cubicBezTo>
                                  <a:lnTo>
                                    <a:pt x="19302" y="18275"/>
                                  </a:lnTo>
                                  <a:cubicBezTo>
                                    <a:pt x="19302" y="19291"/>
                                    <a:pt x="19302" y="20052"/>
                                    <a:pt x="19429" y="20306"/>
                                  </a:cubicBezTo>
                                  <a:cubicBezTo>
                                    <a:pt x="19429" y="20560"/>
                                    <a:pt x="19683" y="20814"/>
                                    <a:pt x="19810" y="20941"/>
                                  </a:cubicBezTo>
                                  <a:cubicBezTo>
                                    <a:pt x="19937" y="21068"/>
                                    <a:pt x="20191" y="21068"/>
                                    <a:pt x="20445" y="21068"/>
                                  </a:cubicBezTo>
                                  <a:cubicBezTo>
                                    <a:pt x="20826" y="21068"/>
                                    <a:pt x="21334" y="20814"/>
                                    <a:pt x="21715" y="20179"/>
                                  </a:cubicBezTo>
                                  <a:lnTo>
                                    <a:pt x="22477" y="20814"/>
                                  </a:lnTo>
                                  <a:cubicBezTo>
                                    <a:pt x="21588" y="22083"/>
                                    <a:pt x="20826" y="22971"/>
                                    <a:pt x="19937" y="23479"/>
                                  </a:cubicBezTo>
                                  <a:cubicBezTo>
                                    <a:pt x="19048" y="23987"/>
                                    <a:pt x="18032" y="24367"/>
                                    <a:pt x="16889" y="24367"/>
                                  </a:cubicBezTo>
                                  <a:cubicBezTo>
                                    <a:pt x="15619" y="24367"/>
                                    <a:pt x="14476" y="24113"/>
                                    <a:pt x="13715" y="23479"/>
                                  </a:cubicBezTo>
                                  <a:cubicBezTo>
                                    <a:pt x="12953" y="22844"/>
                                    <a:pt x="12445" y="21956"/>
                                    <a:pt x="12318" y="2056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05153602" name="Freeform: Shape 1805153602">
                            <a:extLst>
                              <a:ext uri="{FF2B5EF4-FFF2-40B4-BE49-F238E27FC236}">
                                <a16:creationId xmlns:a16="http://schemas.microsoft.com/office/drawing/2014/main" id="{D49F8BEB-9938-E930-B4C1-C0F49BB32DF7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29615" y="322604"/>
                              <a:ext cx="12698" cy="33885"/>
                            </a:xfrm>
                            <a:custGeom>
                              <a:avLst/>
                              <a:gdLst>
                                <a:gd name="csX0" fmla="*/ 9905 w 12698"/>
                                <a:gd name="csY0" fmla="*/ 0 h 33885"/>
                                <a:gd name="csX1" fmla="*/ 9905 w 12698"/>
                                <a:gd name="csY1" fmla="*/ 29063 h 33885"/>
                                <a:gd name="csX2" fmla="*/ 10413 w 12698"/>
                                <a:gd name="csY2" fmla="*/ 32236 h 33885"/>
                                <a:gd name="csX3" fmla="*/ 12699 w 12698"/>
                                <a:gd name="csY3" fmla="*/ 32997 h 33885"/>
                                <a:gd name="csX4" fmla="*/ 12699 w 12698"/>
                                <a:gd name="csY4" fmla="*/ 33886 h 33885"/>
                                <a:gd name="csX5" fmla="*/ 127 w 12698"/>
                                <a:gd name="csY5" fmla="*/ 33886 h 33885"/>
                                <a:gd name="csX6" fmla="*/ 127 w 12698"/>
                                <a:gd name="csY6" fmla="*/ 32997 h 33885"/>
                                <a:gd name="csX7" fmla="*/ 2413 w 12698"/>
                                <a:gd name="csY7" fmla="*/ 32109 h 33885"/>
                                <a:gd name="csX8" fmla="*/ 2920 w 12698"/>
                                <a:gd name="csY8" fmla="*/ 29063 h 33885"/>
                                <a:gd name="csX9" fmla="*/ 2920 w 12698"/>
                                <a:gd name="csY9" fmla="*/ 4950 h 33885"/>
                                <a:gd name="csX10" fmla="*/ 2286 w 12698"/>
                                <a:gd name="csY10" fmla="*/ 1777 h 33885"/>
                                <a:gd name="csX11" fmla="*/ 0 w 12698"/>
                                <a:gd name="csY11" fmla="*/ 1015 h 33885"/>
                                <a:gd name="csX12" fmla="*/ 0 w 12698"/>
                                <a:gd name="csY12" fmla="*/ 127 h 33885"/>
                                <a:gd name="csX13" fmla="*/ 9778 w 12698"/>
                                <a:gd name="csY13" fmla="*/ 127 h 3388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12698" h="33885">
                                  <a:moveTo>
                                    <a:pt x="9905" y="0"/>
                                  </a:moveTo>
                                  <a:lnTo>
                                    <a:pt x="9905" y="29063"/>
                                  </a:lnTo>
                                  <a:cubicBezTo>
                                    <a:pt x="9905" y="30713"/>
                                    <a:pt x="10032" y="31728"/>
                                    <a:pt x="10413" y="32236"/>
                                  </a:cubicBezTo>
                                  <a:cubicBezTo>
                                    <a:pt x="10794" y="32743"/>
                                    <a:pt x="11556" y="32997"/>
                                    <a:pt x="12699" y="32997"/>
                                  </a:cubicBezTo>
                                  <a:lnTo>
                                    <a:pt x="12699" y="33886"/>
                                  </a:lnTo>
                                  <a:lnTo>
                                    <a:pt x="127" y="33886"/>
                                  </a:lnTo>
                                  <a:lnTo>
                                    <a:pt x="127" y="32997"/>
                                  </a:lnTo>
                                  <a:cubicBezTo>
                                    <a:pt x="1143" y="32997"/>
                                    <a:pt x="1905" y="32617"/>
                                    <a:pt x="2413" y="32109"/>
                                  </a:cubicBezTo>
                                  <a:cubicBezTo>
                                    <a:pt x="2794" y="31728"/>
                                    <a:pt x="2920" y="30713"/>
                                    <a:pt x="2920" y="29063"/>
                                  </a:cubicBezTo>
                                  <a:lnTo>
                                    <a:pt x="2920" y="4950"/>
                                  </a:lnTo>
                                  <a:cubicBezTo>
                                    <a:pt x="2920" y="3300"/>
                                    <a:pt x="2794" y="2284"/>
                                    <a:pt x="2286" y="1777"/>
                                  </a:cubicBezTo>
                                  <a:cubicBezTo>
                                    <a:pt x="1905" y="1269"/>
                                    <a:pt x="1143" y="1015"/>
                                    <a:pt x="0" y="1015"/>
                                  </a:cubicBezTo>
                                  <a:lnTo>
                                    <a:pt x="0" y="127"/>
                                  </a:lnTo>
                                  <a:lnTo>
                                    <a:pt x="9778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04250445" name="Freeform: Shape 904250445">
                            <a:extLst>
                              <a:ext uri="{FF2B5EF4-FFF2-40B4-BE49-F238E27FC236}">
                                <a16:creationId xmlns:a16="http://schemas.microsoft.com/office/drawing/2014/main" id="{0E6C8174-0FE0-F34C-BF1B-809E59CA4743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43965" y="321842"/>
                              <a:ext cx="12698" cy="34647"/>
                            </a:xfrm>
                            <a:custGeom>
                              <a:avLst/>
                              <a:gdLst>
                                <a:gd name="csX0" fmla="*/ 9778 w 12698"/>
                                <a:gd name="csY0" fmla="*/ 11295 h 34647"/>
                                <a:gd name="csX1" fmla="*/ 9778 w 12698"/>
                                <a:gd name="csY1" fmla="*/ 29824 h 34647"/>
                                <a:gd name="csX2" fmla="*/ 10413 w 12698"/>
                                <a:gd name="csY2" fmla="*/ 32997 h 34647"/>
                                <a:gd name="csX3" fmla="*/ 12699 w 12698"/>
                                <a:gd name="csY3" fmla="*/ 33759 h 34647"/>
                                <a:gd name="csX4" fmla="*/ 12699 w 12698"/>
                                <a:gd name="csY4" fmla="*/ 34647 h 34647"/>
                                <a:gd name="csX5" fmla="*/ 127 w 12698"/>
                                <a:gd name="csY5" fmla="*/ 34647 h 34647"/>
                                <a:gd name="csX6" fmla="*/ 127 w 12698"/>
                                <a:gd name="csY6" fmla="*/ 33759 h 34647"/>
                                <a:gd name="csX7" fmla="*/ 2413 w 12698"/>
                                <a:gd name="csY7" fmla="*/ 32870 h 34647"/>
                                <a:gd name="csX8" fmla="*/ 2920 w 12698"/>
                                <a:gd name="csY8" fmla="*/ 29824 h 34647"/>
                                <a:gd name="csX9" fmla="*/ 2920 w 12698"/>
                                <a:gd name="csY9" fmla="*/ 16245 h 34647"/>
                                <a:gd name="csX10" fmla="*/ 2286 w 12698"/>
                                <a:gd name="csY10" fmla="*/ 13072 h 34647"/>
                                <a:gd name="csX11" fmla="*/ 0 w 12698"/>
                                <a:gd name="csY11" fmla="*/ 12311 h 34647"/>
                                <a:gd name="csX12" fmla="*/ 0 w 12698"/>
                                <a:gd name="csY12" fmla="*/ 11422 h 34647"/>
                                <a:gd name="csX13" fmla="*/ 9778 w 12698"/>
                                <a:gd name="csY13" fmla="*/ 11422 h 34647"/>
                                <a:gd name="csX14" fmla="*/ 6222 w 12698"/>
                                <a:gd name="csY14" fmla="*/ 0 h 34647"/>
                                <a:gd name="csX15" fmla="*/ 9016 w 12698"/>
                                <a:gd name="csY15" fmla="*/ 1142 h 34647"/>
                                <a:gd name="csX16" fmla="*/ 10159 w 12698"/>
                                <a:gd name="csY16" fmla="*/ 3807 h 34647"/>
                                <a:gd name="csX17" fmla="*/ 9016 w 12698"/>
                                <a:gd name="csY17" fmla="*/ 6599 h 34647"/>
                                <a:gd name="csX18" fmla="*/ 6349 w 12698"/>
                                <a:gd name="csY18" fmla="*/ 7742 h 34647"/>
                                <a:gd name="csX19" fmla="*/ 3556 w 12698"/>
                                <a:gd name="csY19" fmla="*/ 6599 h 34647"/>
                                <a:gd name="csX20" fmla="*/ 2413 w 12698"/>
                                <a:gd name="csY20" fmla="*/ 3807 h 34647"/>
                                <a:gd name="csX21" fmla="*/ 3556 w 12698"/>
                                <a:gd name="csY21" fmla="*/ 1142 h 34647"/>
                                <a:gd name="csX22" fmla="*/ 6349 w 12698"/>
                                <a:gd name="csY22" fmla="*/ 0 h 346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2698" h="34647">
                                  <a:moveTo>
                                    <a:pt x="9778" y="11295"/>
                                  </a:moveTo>
                                  <a:lnTo>
                                    <a:pt x="9778" y="29824"/>
                                  </a:lnTo>
                                  <a:cubicBezTo>
                                    <a:pt x="9778" y="31474"/>
                                    <a:pt x="10032" y="32490"/>
                                    <a:pt x="10413" y="32997"/>
                                  </a:cubicBezTo>
                                  <a:cubicBezTo>
                                    <a:pt x="10794" y="33505"/>
                                    <a:pt x="11556" y="33759"/>
                                    <a:pt x="12699" y="33759"/>
                                  </a:cubicBezTo>
                                  <a:lnTo>
                                    <a:pt x="12699" y="34647"/>
                                  </a:lnTo>
                                  <a:lnTo>
                                    <a:pt x="127" y="34647"/>
                                  </a:lnTo>
                                  <a:lnTo>
                                    <a:pt x="127" y="33759"/>
                                  </a:lnTo>
                                  <a:cubicBezTo>
                                    <a:pt x="1143" y="33759"/>
                                    <a:pt x="1905" y="33378"/>
                                    <a:pt x="2413" y="32870"/>
                                  </a:cubicBezTo>
                                  <a:cubicBezTo>
                                    <a:pt x="2794" y="32490"/>
                                    <a:pt x="2920" y="31474"/>
                                    <a:pt x="2920" y="29824"/>
                                  </a:cubicBezTo>
                                  <a:lnTo>
                                    <a:pt x="2920" y="16245"/>
                                  </a:lnTo>
                                  <a:cubicBezTo>
                                    <a:pt x="2920" y="14595"/>
                                    <a:pt x="2667" y="13580"/>
                                    <a:pt x="2286" y="13072"/>
                                  </a:cubicBezTo>
                                  <a:cubicBezTo>
                                    <a:pt x="1905" y="12564"/>
                                    <a:pt x="1143" y="12311"/>
                                    <a:pt x="0" y="12311"/>
                                  </a:cubicBezTo>
                                  <a:lnTo>
                                    <a:pt x="0" y="11422"/>
                                  </a:lnTo>
                                  <a:lnTo>
                                    <a:pt x="9778" y="11422"/>
                                  </a:lnTo>
                                  <a:close/>
                                  <a:moveTo>
                                    <a:pt x="6222" y="0"/>
                                  </a:moveTo>
                                  <a:cubicBezTo>
                                    <a:pt x="7238" y="0"/>
                                    <a:pt x="8254" y="381"/>
                                    <a:pt x="9016" y="1142"/>
                                  </a:cubicBezTo>
                                  <a:cubicBezTo>
                                    <a:pt x="9778" y="1904"/>
                                    <a:pt x="10159" y="2792"/>
                                    <a:pt x="10159" y="3807"/>
                                  </a:cubicBezTo>
                                  <a:cubicBezTo>
                                    <a:pt x="10159" y="4823"/>
                                    <a:pt x="9778" y="5838"/>
                                    <a:pt x="9016" y="6599"/>
                                  </a:cubicBezTo>
                                  <a:cubicBezTo>
                                    <a:pt x="8254" y="7361"/>
                                    <a:pt x="7365" y="7742"/>
                                    <a:pt x="6349" y="7742"/>
                                  </a:cubicBezTo>
                                  <a:cubicBezTo>
                                    <a:pt x="5333" y="7742"/>
                                    <a:pt x="4318" y="7361"/>
                                    <a:pt x="3556" y="6599"/>
                                  </a:cubicBezTo>
                                  <a:cubicBezTo>
                                    <a:pt x="2794" y="5838"/>
                                    <a:pt x="2413" y="4950"/>
                                    <a:pt x="2413" y="3807"/>
                                  </a:cubicBezTo>
                                  <a:cubicBezTo>
                                    <a:pt x="2413" y="2665"/>
                                    <a:pt x="2794" y="1904"/>
                                    <a:pt x="3556" y="1142"/>
                                  </a:cubicBezTo>
                                  <a:cubicBezTo>
                                    <a:pt x="4318" y="381"/>
                                    <a:pt x="5206" y="0"/>
                                    <a:pt x="6349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89581715" name="Freeform: Shape 1289581715">
                            <a:extLst>
                              <a:ext uri="{FF2B5EF4-FFF2-40B4-BE49-F238E27FC236}">
                                <a16:creationId xmlns:a16="http://schemas.microsoft.com/office/drawing/2014/main" id="{A1F822AA-27B1-F85E-09E6-23084DCED82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58060" y="332376"/>
                              <a:ext cx="22476" cy="24494"/>
                            </a:xfrm>
                            <a:custGeom>
                              <a:avLst/>
                              <a:gdLst>
                                <a:gd name="csX0" fmla="*/ 12191 w 22476"/>
                                <a:gd name="csY0" fmla="*/ 18783 h 24494"/>
                                <a:gd name="csX1" fmla="*/ 12191 w 22476"/>
                                <a:gd name="csY1" fmla="*/ 10914 h 24494"/>
                                <a:gd name="csX2" fmla="*/ 7746 w 22476"/>
                                <a:gd name="csY2" fmla="*/ 14722 h 24494"/>
                                <a:gd name="csX3" fmla="*/ 6730 w 22476"/>
                                <a:gd name="csY3" fmla="*/ 17387 h 24494"/>
                                <a:gd name="csX4" fmla="*/ 7619 w 22476"/>
                                <a:gd name="csY4" fmla="*/ 19418 h 24494"/>
                                <a:gd name="csX5" fmla="*/ 9397 w 22476"/>
                                <a:gd name="csY5" fmla="*/ 20052 h 24494"/>
                                <a:gd name="csX6" fmla="*/ 12318 w 22476"/>
                                <a:gd name="csY6" fmla="*/ 18656 h 24494"/>
                                <a:gd name="csX7" fmla="*/ 12191 w 22476"/>
                                <a:gd name="csY7" fmla="*/ 20687 h 24494"/>
                                <a:gd name="csX8" fmla="*/ 4572 w 22476"/>
                                <a:gd name="csY8" fmla="*/ 24494 h 24494"/>
                                <a:gd name="csX9" fmla="*/ 1270 w 22476"/>
                                <a:gd name="csY9" fmla="*/ 23225 h 24494"/>
                                <a:gd name="csX10" fmla="*/ 0 w 22476"/>
                                <a:gd name="csY10" fmla="*/ 19925 h 24494"/>
                                <a:gd name="csX11" fmla="*/ 2286 w 22476"/>
                                <a:gd name="csY11" fmla="*/ 15103 h 24494"/>
                                <a:gd name="csX12" fmla="*/ 12318 w 22476"/>
                                <a:gd name="csY12" fmla="*/ 9392 h 24494"/>
                                <a:gd name="csX13" fmla="*/ 12318 w 22476"/>
                                <a:gd name="csY13" fmla="*/ 6980 h 24494"/>
                                <a:gd name="csX14" fmla="*/ 12064 w 22476"/>
                                <a:gd name="csY14" fmla="*/ 3680 h 24494"/>
                                <a:gd name="csX15" fmla="*/ 11048 w 22476"/>
                                <a:gd name="csY15" fmla="*/ 2411 h 24494"/>
                                <a:gd name="csX16" fmla="*/ 9270 w 22476"/>
                                <a:gd name="csY16" fmla="*/ 1904 h 24494"/>
                                <a:gd name="csX17" fmla="*/ 6603 w 22476"/>
                                <a:gd name="csY17" fmla="*/ 2665 h 24494"/>
                                <a:gd name="csX18" fmla="*/ 5968 w 22476"/>
                                <a:gd name="csY18" fmla="*/ 3680 h 24494"/>
                                <a:gd name="csX19" fmla="*/ 6603 w 22476"/>
                                <a:gd name="csY19" fmla="*/ 4950 h 24494"/>
                                <a:gd name="csX20" fmla="*/ 7492 w 22476"/>
                                <a:gd name="csY20" fmla="*/ 6980 h 24494"/>
                                <a:gd name="csX21" fmla="*/ 6603 w 22476"/>
                                <a:gd name="csY21" fmla="*/ 9138 h 24494"/>
                                <a:gd name="csX22" fmla="*/ 4191 w 22476"/>
                                <a:gd name="csY22" fmla="*/ 10026 h 24494"/>
                                <a:gd name="csX23" fmla="*/ 1524 w 22476"/>
                                <a:gd name="csY23" fmla="*/ 9138 h 24494"/>
                                <a:gd name="csX24" fmla="*/ 508 w 22476"/>
                                <a:gd name="csY24" fmla="*/ 6853 h 24494"/>
                                <a:gd name="csX25" fmla="*/ 1905 w 22476"/>
                                <a:gd name="csY25" fmla="*/ 3427 h 24494"/>
                                <a:gd name="csX26" fmla="*/ 5841 w 22476"/>
                                <a:gd name="csY26" fmla="*/ 888 h 24494"/>
                                <a:gd name="csX27" fmla="*/ 11175 w 22476"/>
                                <a:gd name="csY27" fmla="*/ 0 h 24494"/>
                                <a:gd name="csX28" fmla="*/ 16382 w 22476"/>
                                <a:gd name="csY28" fmla="*/ 1396 h 24494"/>
                                <a:gd name="csX29" fmla="*/ 18921 w 22476"/>
                                <a:gd name="csY29" fmla="*/ 4442 h 24494"/>
                                <a:gd name="csX30" fmla="*/ 19302 w 22476"/>
                                <a:gd name="csY30" fmla="*/ 9265 h 24494"/>
                                <a:gd name="csX31" fmla="*/ 19302 w 22476"/>
                                <a:gd name="csY31" fmla="*/ 18275 h 24494"/>
                                <a:gd name="csX32" fmla="*/ 19429 w 22476"/>
                                <a:gd name="csY32" fmla="*/ 20306 h 24494"/>
                                <a:gd name="csX33" fmla="*/ 19810 w 22476"/>
                                <a:gd name="csY33" fmla="*/ 20941 h 24494"/>
                                <a:gd name="csX34" fmla="*/ 20445 w 22476"/>
                                <a:gd name="csY34" fmla="*/ 21068 h 24494"/>
                                <a:gd name="csX35" fmla="*/ 21715 w 22476"/>
                                <a:gd name="csY35" fmla="*/ 20179 h 24494"/>
                                <a:gd name="csX36" fmla="*/ 22477 w 22476"/>
                                <a:gd name="csY36" fmla="*/ 20814 h 24494"/>
                                <a:gd name="csX37" fmla="*/ 19937 w 22476"/>
                                <a:gd name="csY37" fmla="*/ 23479 h 24494"/>
                                <a:gd name="csX38" fmla="*/ 16890 w 22476"/>
                                <a:gd name="csY38" fmla="*/ 24367 h 24494"/>
                                <a:gd name="csX39" fmla="*/ 13715 w 22476"/>
                                <a:gd name="csY39" fmla="*/ 23479 h 24494"/>
                                <a:gd name="csX40" fmla="*/ 12318 w 22476"/>
                                <a:gd name="csY40" fmla="*/ 20560 h 2449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</a:cxnLst>
                              <a:rect l="l" t="t" r="r" b="b"/>
                              <a:pathLst>
                                <a:path w="22476" h="24494">
                                  <a:moveTo>
                                    <a:pt x="12191" y="18783"/>
                                  </a:moveTo>
                                  <a:lnTo>
                                    <a:pt x="12191" y="10914"/>
                                  </a:lnTo>
                                  <a:cubicBezTo>
                                    <a:pt x="10159" y="12057"/>
                                    <a:pt x="8635" y="13326"/>
                                    <a:pt x="7746" y="14722"/>
                                  </a:cubicBezTo>
                                  <a:cubicBezTo>
                                    <a:pt x="7111" y="15610"/>
                                    <a:pt x="6730" y="16499"/>
                                    <a:pt x="6730" y="17387"/>
                                  </a:cubicBezTo>
                                  <a:cubicBezTo>
                                    <a:pt x="6730" y="18149"/>
                                    <a:pt x="6984" y="18783"/>
                                    <a:pt x="7619" y="19418"/>
                                  </a:cubicBezTo>
                                  <a:cubicBezTo>
                                    <a:pt x="8000" y="19798"/>
                                    <a:pt x="8635" y="20052"/>
                                    <a:pt x="9397" y="20052"/>
                                  </a:cubicBezTo>
                                  <a:cubicBezTo>
                                    <a:pt x="10286" y="20052"/>
                                    <a:pt x="11175" y="19545"/>
                                    <a:pt x="12318" y="18656"/>
                                  </a:cubicBezTo>
                                  <a:moveTo>
                                    <a:pt x="12191" y="20687"/>
                                  </a:moveTo>
                                  <a:cubicBezTo>
                                    <a:pt x="9397" y="23225"/>
                                    <a:pt x="6730" y="24494"/>
                                    <a:pt x="4572" y="24494"/>
                                  </a:cubicBezTo>
                                  <a:cubicBezTo>
                                    <a:pt x="3175" y="24494"/>
                                    <a:pt x="2159" y="24113"/>
                                    <a:pt x="1270" y="23225"/>
                                  </a:cubicBezTo>
                                  <a:cubicBezTo>
                                    <a:pt x="381" y="22337"/>
                                    <a:pt x="0" y="21194"/>
                                    <a:pt x="0" y="19925"/>
                                  </a:cubicBezTo>
                                  <a:cubicBezTo>
                                    <a:pt x="0" y="18149"/>
                                    <a:pt x="762" y="16499"/>
                                    <a:pt x="2286" y="15103"/>
                                  </a:cubicBezTo>
                                  <a:cubicBezTo>
                                    <a:pt x="3809" y="13707"/>
                                    <a:pt x="7111" y="11803"/>
                                    <a:pt x="12318" y="9392"/>
                                  </a:cubicBezTo>
                                  <a:lnTo>
                                    <a:pt x="12318" y="6980"/>
                                  </a:lnTo>
                                  <a:cubicBezTo>
                                    <a:pt x="12318" y="5203"/>
                                    <a:pt x="12318" y="4061"/>
                                    <a:pt x="12064" y="3680"/>
                                  </a:cubicBezTo>
                                  <a:cubicBezTo>
                                    <a:pt x="11937" y="3173"/>
                                    <a:pt x="11556" y="2792"/>
                                    <a:pt x="11048" y="2411"/>
                                  </a:cubicBezTo>
                                  <a:cubicBezTo>
                                    <a:pt x="10540" y="2031"/>
                                    <a:pt x="9905" y="1904"/>
                                    <a:pt x="9270" y="1904"/>
                                  </a:cubicBezTo>
                                  <a:cubicBezTo>
                                    <a:pt x="8127" y="1904"/>
                                    <a:pt x="7238" y="2158"/>
                                    <a:pt x="6603" y="2665"/>
                                  </a:cubicBezTo>
                                  <a:cubicBezTo>
                                    <a:pt x="6222" y="2919"/>
                                    <a:pt x="5968" y="3300"/>
                                    <a:pt x="5968" y="3680"/>
                                  </a:cubicBezTo>
                                  <a:cubicBezTo>
                                    <a:pt x="5968" y="4061"/>
                                    <a:pt x="6222" y="4442"/>
                                    <a:pt x="6603" y="4950"/>
                                  </a:cubicBezTo>
                                  <a:cubicBezTo>
                                    <a:pt x="7238" y="5711"/>
                                    <a:pt x="7492" y="6346"/>
                                    <a:pt x="7492" y="6980"/>
                                  </a:cubicBezTo>
                                  <a:cubicBezTo>
                                    <a:pt x="7492" y="7742"/>
                                    <a:pt x="7238" y="8503"/>
                                    <a:pt x="6603" y="9138"/>
                                  </a:cubicBezTo>
                                  <a:cubicBezTo>
                                    <a:pt x="5968" y="9645"/>
                                    <a:pt x="5207" y="10026"/>
                                    <a:pt x="4191" y="10026"/>
                                  </a:cubicBezTo>
                                  <a:cubicBezTo>
                                    <a:pt x="3175" y="10026"/>
                                    <a:pt x="2286" y="9772"/>
                                    <a:pt x="1524" y="9138"/>
                                  </a:cubicBezTo>
                                  <a:cubicBezTo>
                                    <a:pt x="762" y="8503"/>
                                    <a:pt x="508" y="7742"/>
                                    <a:pt x="508" y="6853"/>
                                  </a:cubicBezTo>
                                  <a:cubicBezTo>
                                    <a:pt x="508" y="5584"/>
                                    <a:pt x="1016" y="4442"/>
                                    <a:pt x="1905" y="3427"/>
                                  </a:cubicBezTo>
                                  <a:cubicBezTo>
                                    <a:pt x="2794" y="2284"/>
                                    <a:pt x="4191" y="1523"/>
                                    <a:pt x="5841" y="888"/>
                                  </a:cubicBezTo>
                                  <a:cubicBezTo>
                                    <a:pt x="7492" y="254"/>
                                    <a:pt x="9270" y="0"/>
                                    <a:pt x="11175" y="0"/>
                                  </a:cubicBezTo>
                                  <a:cubicBezTo>
                                    <a:pt x="13461" y="0"/>
                                    <a:pt x="15112" y="508"/>
                                    <a:pt x="16382" y="1396"/>
                                  </a:cubicBezTo>
                                  <a:cubicBezTo>
                                    <a:pt x="17652" y="2284"/>
                                    <a:pt x="18540" y="3300"/>
                                    <a:pt x="18921" y="4442"/>
                                  </a:cubicBezTo>
                                  <a:cubicBezTo>
                                    <a:pt x="19175" y="5203"/>
                                    <a:pt x="19302" y="6726"/>
                                    <a:pt x="19302" y="9265"/>
                                  </a:cubicBezTo>
                                  <a:lnTo>
                                    <a:pt x="19302" y="18275"/>
                                  </a:lnTo>
                                  <a:cubicBezTo>
                                    <a:pt x="19302" y="19291"/>
                                    <a:pt x="19302" y="20052"/>
                                    <a:pt x="19429" y="20306"/>
                                  </a:cubicBezTo>
                                  <a:cubicBezTo>
                                    <a:pt x="19429" y="20560"/>
                                    <a:pt x="19683" y="20814"/>
                                    <a:pt x="19810" y="20941"/>
                                  </a:cubicBezTo>
                                  <a:cubicBezTo>
                                    <a:pt x="19937" y="21068"/>
                                    <a:pt x="20191" y="21068"/>
                                    <a:pt x="20445" y="21068"/>
                                  </a:cubicBezTo>
                                  <a:cubicBezTo>
                                    <a:pt x="20826" y="21068"/>
                                    <a:pt x="21334" y="20814"/>
                                    <a:pt x="21715" y="20179"/>
                                  </a:cubicBezTo>
                                  <a:lnTo>
                                    <a:pt x="22477" y="20814"/>
                                  </a:lnTo>
                                  <a:cubicBezTo>
                                    <a:pt x="21588" y="22083"/>
                                    <a:pt x="20826" y="22971"/>
                                    <a:pt x="19937" y="23479"/>
                                  </a:cubicBezTo>
                                  <a:cubicBezTo>
                                    <a:pt x="19048" y="23987"/>
                                    <a:pt x="18032" y="24367"/>
                                    <a:pt x="16890" y="24367"/>
                                  </a:cubicBezTo>
                                  <a:cubicBezTo>
                                    <a:pt x="15620" y="24367"/>
                                    <a:pt x="14477" y="24113"/>
                                    <a:pt x="13715" y="23479"/>
                                  </a:cubicBezTo>
                                  <a:cubicBezTo>
                                    <a:pt x="12953" y="22844"/>
                                    <a:pt x="12445" y="21956"/>
                                    <a:pt x="12318" y="2056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61655057" name="Freeform: Shape 261655057">
                            <a:extLst>
                              <a:ext uri="{FF2B5EF4-FFF2-40B4-BE49-F238E27FC236}">
                                <a16:creationId xmlns:a16="http://schemas.microsoft.com/office/drawing/2014/main" id="{8A4AAF57-A3BD-E90B-5D0B-570B0AF4FA1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80918" y="332503"/>
                              <a:ext cx="25270" cy="24113"/>
                            </a:xfrm>
                            <a:custGeom>
                              <a:avLst/>
                              <a:gdLst>
                                <a:gd name="csX0" fmla="*/ 9524 w 25270"/>
                                <a:gd name="csY0" fmla="*/ 635 h 24113"/>
                                <a:gd name="csX1" fmla="*/ 9524 w 25270"/>
                                <a:gd name="csY1" fmla="*/ 3680 h 24113"/>
                                <a:gd name="csX2" fmla="*/ 12953 w 25270"/>
                                <a:gd name="csY2" fmla="*/ 888 h 24113"/>
                                <a:gd name="csX3" fmla="*/ 16509 w 25270"/>
                                <a:gd name="csY3" fmla="*/ 0 h 24113"/>
                                <a:gd name="csX4" fmla="*/ 20318 w 25270"/>
                                <a:gd name="csY4" fmla="*/ 1269 h 24113"/>
                                <a:gd name="csX5" fmla="*/ 22350 w 25270"/>
                                <a:gd name="csY5" fmla="*/ 4442 h 24113"/>
                                <a:gd name="csX6" fmla="*/ 22731 w 25270"/>
                                <a:gd name="csY6" fmla="*/ 9899 h 24113"/>
                                <a:gd name="csX7" fmla="*/ 22731 w 25270"/>
                                <a:gd name="csY7" fmla="*/ 19037 h 24113"/>
                                <a:gd name="csX8" fmla="*/ 23239 w 25270"/>
                                <a:gd name="csY8" fmla="*/ 22464 h 24113"/>
                                <a:gd name="csX9" fmla="*/ 25271 w 25270"/>
                                <a:gd name="csY9" fmla="*/ 23225 h 24113"/>
                                <a:gd name="csX10" fmla="*/ 25271 w 25270"/>
                                <a:gd name="csY10" fmla="*/ 24113 h 24113"/>
                                <a:gd name="csX11" fmla="*/ 13461 w 25270"/>
                                <a:gd name="csY11" fmla="*/ 24113 h 24113"/>
                                <a:gd name="csX12" fmla="*/ 13461 w 25270"/>
                                <a:gd name="csY12" fmla="*/ 23225 h 24113"/>
                                <a:gd name="csX13" fmla="*/ 15366 w 25270"/>
                                <a:gd name="csY13" fmla="*/ 22083 h 24113"/>
                                <a:gd name="csX14" fmla="*/ 15747 w 25270"/>
                                <a:gd name="csY14" fmla="*/ 19037 h 24113"/>
                                <a:gd name="csX15" fmla="*/ 15747 w 25270"/>
                                <a:gd name="csY15" fmla="*/ 8630 h 24113"/>
                                <a:gd name="csX16" fmla="*/ 15493 w 25270"/>
                                <a:gd name="csY16" fmla="*/ 4950 h 24113"/>
                                <a:gd name="csX17" fmla="*/ 14731 w 25270"/>
                                <a:gd name="csY17" fmla="*/ 3807 h 24113"/>
                                <a:gd name="csX18" fmla="*/ 13588 w 25270"/>
                                <a:gd name="csY18" fmla="*/ 3427 h 24113"/>
                                <a:gd name="csX19" fmla="*/ 9651 w 25270"/>
                                <a:gd name="csY19" fmla="*/ 6473 h 24113"/>
                                <a:gd name="csX20" fmla="*/ 9651 w 25270"/>
                                <a:gd name="csY20" fmla="*/ 19037 h 24113"/>
                                <a:gd name="csX21" fmla="*/ 10159 w 25270"/>
                                <a:gd name="csY21" fmla="*/ 22337 h 24113"/>
                                <a:gd name="csX22" fmla="*/ 11937 w 25270"/>
                                <a:gd name="csY22" fmla="*/ 23225 h 24113"/>
                                <a:gd name="csX23" fmla="*/ 11937 w 25270"/>
                                <a:gd name="csY23" fmla="*/ 24113 h 24113"/>
                                <a:gd name="csX24" fmla="*/ 127 w 25270"/>
                                <a:gd name="csY24" fmla="*/ 24113 h 24113"/>
                                <a:gd name="csX25" fmla="*/ 127 w 25270"/>
                                <a:gd name="csY25" fmla="*/ 23225 h 24113"/>
                                <a:gd name="csX26" fmla="*/ 2159 w 25270"/>
                                <a:gd name="csY26" fmla="*/ 22337 h 24113"/>
                                <a:gd name="csX27" fmla="*/ 2540 w 25270"/>
                                <a:gd name="csY27" fmla="*/ 19037 h 24113"/>
                                <a:gd name="csX28" fmla="*/ 2540 w 25270"/>
                                <a:gd name="csY28" fmla="*/ 5838 h 24113"/>
                                <a:gd name="csX29" fmla="*/ 2032 w 25270"/>
                                <a:gd name="csY29" fmla="*/ 2538 h 24113"/>
                                <a:gd name="csX30" fmla="*/ 0 w 25270"/>
                                <a:gd name="csY30" fmla="*/ 1650 h 24113"/>
                                <a:gd name="csX31" fmla="*/ 0 w 25270"/>
                                <a:gd name="csY31" fmla="*/ 761 h 24113"/>
                                <a:gd name="csX32" fmla="*/ 9524 w 25270"/>
                                <a:gd name="csY32" fmla="*/ 761 h 241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</a:cxnLst>
                              <a:rect l="l" t="t" r="r" b="b"/>
                              <a:pathLst>
                                <a:path w="25270" h="24113">
                                  <a:moveTo>
                                    <a:pt x="9524" y="635"/>
                                  </a:moveTo>
                                  <a:lnTo>
                                    <a:pt x="9524" y="3680"/>
                                  </a:lnTo>
                                  <a:cubicBezTo>
                                    <a:pt x="10667" y="2411"/>
                                    <a:pt x="11810" y="1396"/>
                                    <a:pt x="12953" y="888"/>
                                  </a:cubicBezTo>
                                  <a:cubicBezTo>
                                    <a:pt x="14096" y="254"/>
                                    <a:pt x="15239" y="0"/>
                                    <a:pt x="16509" y="0"/>
                                  </a:cubicBezTo>
                                  <a:cubicBezTo>
                                    <a:pt x="18032" y="0"/>
                                    <a:pt x="19302" y="381"/>
                                    <a:pt x="20318" y="1269"/>
                                  </a:cubicBezTo>
                                  <a:cubicBezTo>
                                    <a:pt x="21334" y="2158"/>
                                    <a:pt x="21969" y="3173"/>
                                    <a:pt x="22350" y="4442"/>
                                  </a:cubicBezTo>
                                  <a:cubicBezTo>
                                    <a:pt x="22604" y="5330"/>
                                    <a:pt x="22731" y="7234"/>
                                    <a:pt x="22731" y="9899"/>
                                  </a:cubicBezTo>
                                  <a:lnTo>
                                    <a:pt x="22731" y="19037"/>
                                  </a:lnTo>
                                  <a:cubicBezTo>
                                    <a:pt x="22731" y="20814"/>
                                    <a:pt x="22858" y="21956"/>
                                    <a:pt x="23239" y="22464"/>
                                  </a:cubicBezTo>
                                  <a:cubicBezTo>
                                    <a:pt x="23620" y="22844"/>
                                    <a:pt x="24255" y="23098"/>
                                    <a:pt x="25271" y="23225"/>
                                  </a:cubicBezTo>
                                  <a:lnTo>
                                    <a:pt x="25271" y="24113"/>
                                  </a:lnTo>
                                  <a:lnTo>
                                    <a:pt x="13461" y="24113"/>
                                  </a:lnTo>
                                  <a:lnTo>
                                    <a:pt x="13461" y="23225"/>
                                  </a:lnTo>
                                  <a:cubicBezTo>
                                    <a:pt x="14350" y="23098"/>
                                    <a:pt x="14985" y="22717"/>
                                    <a:pt x="15366" y="22083"/>
                                  </a:cubicBezTo>
                                  <a:cubicBezTo>
                                    <a:pt x="15620" y="21702"/>
                                    <a:pt x="15747" y="20687"/>
                                    <a:pt x="15747" y="19037"/>
                                  </a:cubicBezTo>
                                  <a:lnTo>
                                    <a:pt x="15747" y="8630"/>
                                  </a:lnTo>
                                  <a:cubicBezTo>
                                    <a:pt x="15747" y="6726"/>
                                    <a:pt x="15747" y="5457"/>
                                    <a:pt x="15493" y="4950"/>
                                  </a:cubicBezTo>
                                  <a:cubicBezTo>
                                    <a:pt x="15366" y="4442"/>
                                    <a:pt x="15112" y="4061"/>
                                    <a:pt x="14731" y="3807"/>
                                  </a:cubicBezTo>
                                  <a:cubicBezTo>
                                    <a:pt x="14350" y="3554"/>
                                    <a:pt x="13969" y="3427"/>
                                    <a:pt x="13588" y="3427"/>
                                  </a:cubicBezTo>
                                  <a:cubicBezTo>
                                    <a:pt x="12191" y="3427"/>
                                    <a:pt x="10794" y="4442"/>
                                    <a:pt x="9651" y="6473"/>
                                  </a:cubicBezTo>
                                  <a:lnTo>
                                    <a:pt x="9651" y="19037"/>
                                  </a:lnTo>
                                  <a:cubicBezTo>
                                    <a:pt x="9651" y="20814"/>
                                    <a:pt x="9778" y="21956"/>
                                    <a:pt x="10159" y="22337"/>
                                  </a:cubicBezTo>
                                  <a:cubicBezTo>
                                    <a:pt x="10540" y="22844"/>
                                    <a:pt x="11048" y="23098"/>
                                    <a:pt x="11937" y="23225"/>
                                  </a:cubicBezTo>
                                  <a:lnTo>
                                    <a:pt x="11937" y="24113"/>
                                  </a:lnTo>
                                  <a:lnTo>
                                    <a:pt x="127" y="24113"/>
                                  </a:lnTo>
                                  <a:lnTo>
                                    <a:pt x="127" y="23225"/>
                                  </a:lnTo>
                                  <a:cubicBezTo>
                                    <a:pt x="1143" y="23225"/>
                                    <a:pt x="1778" y="22844"/>
                                    <a:pt x="2159" y="22337"/>
                                  </a:cubicBezTo>
                                  <a:cubicBezTo>
                                    <a:pt x="2413" y="21956"/>
                                    <a:pt x="2540" y="20941"/>
                                    <a:pt x="2540" y="19037"/>
                                  </a:cubicBezTo>
                                  <a:lnTo>
                                    <a:pt x="2540" y="5838"/>
                                  </a:lnTo>
                                  <a:cubicBezTo>
                                    <a:pt x="2540" y="4061"/>
                                    <a:pt x="2413" y="2919"/>
                                    <a:pt x="2032" y="2538"/>
                                  </a:cubicBezTo>
                                  <a:cubicBezTo>
                                    <a:pt x="1651" y="2158"/>
                                    <a:pt x="1016" y="1777"/>
                                    <a:pt x="0" y="1650"/>
                                  </a:cubicBezTo>
                                  <a:lnTo>
                                    <a:pt x="0" y="761"/>
                                  </a:lnTo>
                                  <a:lnTo>
                                    <a:pt x="9524" y="7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37056172" name="Freeform: Shape 937056172">
                            <a:extLst>
                              <a:ext uri="{FF2B5EF4-FFF2-40B4-BE49-F238E27FC236}">
                                <a16:creationId xmlns:a16="http://schemas.microsoft.com/office/drawing/2014/main" id="{3B5597D2-D297-5FF4-BD7B-3869AECF6AE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19015" y="321842"/>
                              <a:ext cx="37207" cy="35408"/>
                            </a:xfrm>
                            <a:custGeom>
                              <a:avLst/>
                              <a:gdLst>
                                <a:gd name="csX0" fmla="*/ 33144 w 37207"/>
                                <a:gd name="csY0" fmla="*/ 0 h 35408"/>
                                <a:gd name="csX1" fmla="*/ 33144 w 37207"/>
                                <a:gd name="csY1" fmla="*/ 11930 h 35408"/>
                                <a:gd name="csX2" fmla="*/ 32255 w 37207"/>
                                <a:gd name="csY2" fmla="*/ 11930 h 35408"/>
                                <a:gd name="csX3" fmla="*/ 27176 w 37207"/>
                                <a:gd name="csY3" fmla="*/ 4442 h 35408"/>
                                <a:gd name="csX4" fmla="*/ 19811 w 37207"/>
                                <a:gd name="csY4" fmla="*/ 1904 h 35408"/>
                                <a:gd name="csX5" fmla="*/ 13461 w 37207"/>
                                <a:gd name="csY5" fmla="*/ 4061 h 35408"/>
                                <a:gd name="csX6" fmla="*/ 9905 w 37207"/>
                                <a:gd name="csY6" fmla="*/ 10026 h 35408"/>
                                <a:gd name="csX7" fmla="*/ 8889 w 37207"/>
                                <a:gd name="csY7" fmla="*/ 17895 h 35408"/>
                                <a:gd name="csX8" fmla="*/ 10032 w 37207"/>
                                <a:gd name="csY8" fmla="*/ 26398 h 35408"/>
                                <a:gd name="csX9" fmla="*/ 13715 w 37207"/>
                                <a:gd name="csY9" fmla="*/ 31855 h 35408"/>
                                <a:gd name="csX10" fmla="*/ 19811 w 37207"/>
                                <a:gd name="csY10" fmla="*/ 33632 h 35408"/>
                                <a:gd name="csX11" fmla="*/ 22350 w 37207"/>
                                <a:gd name="csY11" fmla="*/ 33378 h 35408"/>
                                <a:gd name="csX12" fmla="*/ 25017 w 37207"/>
                                <a:gd name="csY12" fmla="*/ 32617 h 35408"/>
                                <a:gd name="csX13" fmla="*/ 25017 w 37207"/>
                                <a:gd name="csY13" fmla="*/ 25509 h 35408"/>
                                <a:gd name="csX14" fmla="*/ 24763 w 37207"/>
                                <a:gd name="csY14" fmla="*/ 22971 h 35408"/>
                                <a:gd name="csX15" fmla="*/ 23620 w 37207"/>
                                <a:gd name="csY15" fmla="*/ 21829 h 35408"/>
                                <a:gd name="csX16" fmla="*/ 21588 w 37207"/>
                                <a:gd name="csY16" fmla="*/ 21321 h 35408"/>
                                <a:gd name="csX17" fmla="*/ 20699 w 37207"/>
                                <a:gd name="csY17" fmla="*/ 21321 h 35408"/>
                                <a:gd name="csX18" fmla="*/ 20699 w 37207"/>
                                <a:gd name="csY18" fmla="*/ 20433 h 35408"/>
                                <a:gd name="csX19" fmla="*/ 37208 w 37207"/>
                                <a:gd name="csY19" fmla="*/ 20433 h 35408"/>
                                <a:gd name="csX20" fmla="*/ 37208 w 37207"/>
                                <a:gd name="csY20" fmla="*/ 21321 h 35408"/>
                                <a:gd name="csX21" fmla="*/ 34541 w 37207"/>
                                <a:gd name="csY21" fmla="*/ 21829 h 35408"/>
                                <a:gd name="csX22" fmla="*/ 33398 w 37207"/>
                                <a:gd name="csY22" fmla="*/ 23098 h 35408"/>
                                <a:gd name="csX23" fmla="*/ 33144 w 37207"/>
                                <a:gd name="csY23" fmla="*/ 25383 h 35408"/>
                                <a:gd name="csX24" fmla="*/ 33144 w 37207"/>
                                <a:gd name="csY24" fmla="*/ 32490 h 35408"/>
                                <a:gd name="csX25" fmla="*/ 26414 w 37207"/>
                                <a:gd name="csY25" fmla="*/ 34647 h 35408"/>
                                <a:gd name="csX26" fmla="*/ 19175 w 37207"/>
                                <a:gd name="csY26" fmla="*/ 35409 h 35408"/>
                                <a:gd name="csX27" fmla="*/ 11175 w 37207"/>
                                <a:gd name="csY27" fmla="*/ 34140 h 35408"/>
                                <a:gd name="csX28" fmla="*/ 5588 w 37207"/>
                                <a:gd name="csY28" fmla="*/ 30713 h 35408"/>
                                <a:gd name="csX29" fmla="*/ 1778 w 37207"/>
                                <a:gd name="csY29" fmla="*/ 25890 h 35408"/>
                                <a:gd name="csX30" fmla="*/ 0 w 37207"/>
                                <a:gd name="csY30" fmla="*/ 18149 h 35408"/>
                                <a:gd name="csX31" fmla="*/ 5334 w 37207"/>
                                <a:gd name="csY31" fmla="*/ 5203 h 35408"/>
                                <a:gd name="csX32" fmla="*/ 18922 w 37207"/>
                                <a:gd name="csY32" fmla="*/ 0 h 35408"/>
                                <a:gd name="csX33" fmla="*/ 23493 w 37207"/>
                                <a:gd name="csY33" fmla="*/ 381 h 35408"/>
                                <a:gd name="csX34" fmla="*/ 27049 w 37207"/>
                                <a:gd name="csY34" fmla="*/ 1523 h 35408"/>
                                <a:gd name="csX35" fmla="*/ 29969 w 37207"/>
                                <a:gd name="csY35" fmla="*/ 2411 h 35408"/>
                                <a:gd name="csX36" fmla="*/ 31239 w 37207"/>
                                <a:gd name="csY36" fmla="*/ 1904 h 35408"/>
                                <a:gd name="csX37" fmla="*/ 32382 w 37207"/>
                                <a:gd name="csY37" fmla="*/ 0 h 35408"/>
                                <a:gd name="csX38" fmla="*/ 33271 w 37207"/>
                                <a:gd name="csY38" fmla="*/ 0 h 3540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</a:cxnLst>
                              <a:rect l="l" t="t" r="r" b="b"/>
                              <a:pathLst>
                                <a:path w="37207" h="35408">
                                  <a:moveTo>
                                    <a:pt x="33144" y="0"/>
                                  </a:moveTo>
                                  <a:lnTo>
                                    <a:pt x="33144" y="11930"/>
                                  </a:lnTo>
                                  <a:lnTo>
                                    <a:pt x="32255" y="11930"/>
                                  </a:lnTo>
                                  <a:cubicBezTo>
                                    <a:pt x="31112" y="8630"/>
                                    <a:pt x="29461" y="6219"/>
                                    <a:pt x="27176" y="4442"/>
                                  </a:cubicBezTo>
                                  <a:cubicBezTo>
                                    <a:pt x="25017" y="2792"/>
                                    <a:pt x="22477" y="1904"/>
                                    <a:pt x="19811" y="1904"/>
                                  </a:cubicBezTo>
                                  <a:cubicBezTo>
                                    <a:pt x="17143" y="1904"/>
                                    <a:pt x="15112" y="2665"/>
                                    <a:pt x="13461" y="4061"/>
                                  </a:cubicBezTo>
                                  <a:cubicBezTo>
                                    <a:pt x="11810" y="5457"/>
                                    <a:pt x="10540" y="7488"/>
                                    <a:pt x="9905" y="10026"/>
                                  </a:cubicBezTo>
                                  <a:cubicBezTo>
                                    <a:pt x="9143" y="12564"/>
                                    <a:pt x="8889" y="15230"/>
                                    <a:pt x="8889" y="17895"/>
                                  </a:cubicBezTo>
                                  <a:cubicBezTo>
                                    <a:pt x="8889" y="21194"/>
                                    <a:pt x="9270" y="23987"/>
                                    <a:pt x="10032" y="26398"/>
                                  </a:cubicBezTo>
                                  <a:cubicBezTo>
                                    <a:pt x="10794" y="28809"/>
                                    <a:pt x="12064" y="30586"/>
                                    <a:pt x="13715" y="31855"/>
                                  </a:cubicBezTo>
                                  <a:cubicBezTo>
                                    <a:pt x="15493" y="32997"/>
                                    <a:pt x="17524" y="33632"/>
                                    <a:pt x="19811" y="33632"/>
                                  </a:cubicBezTo>
                                  <a:cubicBezTo>
                                    <a:pt x="20572" y="33632"/>
                                    <a:pt x="21461" y="33632"/>
                                    <a:pt x="22350" y="33378"/>
                                  </a:cubicBezTo>
                                  <a:cubicBezTo>
                                    <a:pt x="23239" y="33251"/>
                                    <a:pt x="24128" y="32997"/>
                                    <a:pt x="25017" y="32617"/>
                                  </a:cubicBezTo>
                                  <a:lnTo>
                                    <a:pt x="25017" y="25509"/>
                                  </a:lnTo>
                                  <a:cubicBezTo>
                                    <a:pt x="25017" y="24240"/>
                                    <a:pt x="25017" y="23352"/>
                                    <a:pt x="24763" y="22971"/>
                                  </a:cubicBezTo>
                                  <a:cubicBezTo>
                                    <a:pt x="24636" y="22590"/>
                                    <a:pt x="24128" y="22210"/>
                                    <a:pt x="23620" y="21829"/>
                                  </a:cubicBezTo>
                                  <a:cubicBezTo>
                                    <a:pt x="22985" y="21575"/>
                                    <a:pt x="22350" y="21321"/>
                                    <a:pt x="21588" y="21321"/>
                                  </a:cubicBezTo>
                                  <a:lnTo>
                                    <a:pt x="20699" y="21321"/>
                                  </a:lnTo>
                                  <a:lnTo>
                                    <a:pt x="20699" y="20433"/>
                                  </a:lnTo>
                                  <a:lnTo>
                                    <a:pt x="37208" y="20433"/>
                                  </a:lnTo>
                                  <a:lnTo>
                                    <a:pt x="37208" y="21321"/>
                                  </a:lnTo>
                                  <a:cubicBezTo>
                                    <a:pt x="35938" y="21321"/>
                                    <a:pt x="35049" y="21575"/>
                                    <a:pt x="34541" y="21829"/>
                                  </a:cubicBezTo>
                                  <a:cubicBezTo>
                                    <a:pt x="34033" y="22083"/>
                                    <a:pt x="33652" y="22464"/>
                                    <a:pt x="33398" y="23098"/>
                                  </a:cubicBezTo>
                                  <a:cubicBezTo>
                                    <a:pt x="33271" y="23352"/>
                                    <a:pt x="33144" y="24240"/>
                                    <a:pt x="33144" y="25383"/>
                                  </a:cubicBezTo>
                                  <a:lnTo>
                                    <a:pt x="33144" y="32490"/>
                                  </a:lnTo>
                                  <a:cubicBezTo>
                                    <a:pt x="30985" y="33505"/>
                                    <a:pt x="28699" y="34140"/>
                                    <a:pt x="26414" y="34647"/>
                                  </a:cubicBezTo>
                                  <a:cubicBezTo>
                                    <a:pt x="24128" y="35155"/>
                                    <a:pt x="21588" y="35409"/>
                                    <a:pt x="19175" y="35409"/>
                                  </a:cubicBezTo>
                                  <a:cubicBezTo>
                                    <a:pt x="16001" y="35409"/>
                                    <a:pt x="13334" y="35028"/>
                                    <a:pt x="11175" y="34140"/>
                                  </a:cubicBezTo>
                                  <a:cubicBezTo>
                                    <a:pt x="9016" y="33251"/>
                                    <a:pt x="7238" y="32109"/>
                                    <a:pt x="5588" y="30713"/>
                                  </a:cubicBezTo>
                                  <a:cubicBezTo>
                                    <a:pt x="3937" y="29317"/>
                                    <a:pt x="2667" y="27667"/>
                                    <a:pt x="1778" y="25890"/>
                                  </a:cubicBezTo>
                                  <a:cubicBezTo>
                                    <a:pt x="635" y="23606"/>
                                    <a:pt x="0" y="21068"/>
                                    <a:pt x="0" y="18149"/>
                                  </a:cubicBezTo>
                                  <a:cubicBezTo>
                                    <a:pt x="0" y="13072"/>
                                    <a:pt x="1778" y="8757"/>
                                    <a:pt x="5334" y="5203"/>
                                  </a:cubicBezTo>
                                  <a:cubicBezTo>
                                    <a:pt x="8889" y="1650"/>
                                    <a:pt x="13461" y="0"/>
                                    <a:pt x="18922" y="0"/>
                                  </a:cubicBezTo>
                                  <a:cubicBezTo>
                                    <a:pt x="20572" y="0"/>
                                    <a:pt x="22096" y="127"/>
                                    <a:pt x="23493" y="381"/>
                                  </a:cubicBezTo>
                                  <a:cubicBezTo>
                                    <a:pt x="24255" y="508"/>
                                    <a:pt x="25398" y="888"/>
                                    <a:pt x="27049" y="1523"/>
                                  </a:cubicBezTo>
                                  <a:cubicBezTo>
                                    <a:pt x="28699" y="2158"/>
                                    <a:pt x="29716" y="2411"/>
                                    <a:pt x="29969" y="2411"/>
                                  </a:cubicBezTo>
                                  <a:cubicBezTo>
                                    <a:pt x="30477" y="2411"/>
                                    <a:pt x="30858" y="2284"/>
                                    <a:pt x="31239" y="1904"/>
                                  </a:cubicBezTo>
                                  <a:cubicBezTo>
                                    <a:pt x="31620" y="1523"/>
                                    <a:pt x="32001" y="888"/>
                                    <a:pt x="32382" y="0"/>
                                  </a:cubicBezTo>
                                  <a:lnTo>
                                    <a:pt x="332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19926235" name="Freeform: Shape 919926235">
                            <a:extLst>
                              <a:ext uri="{FF2B5EF4-FFF2-40B4-BE49-F238E27FC236}">
                                <a16:creationId xmlns:a16="http://schemas.microsoft.com/office/drawing/2014/main" id="{1A4C473F-CF48-2485-2F5A-3E53A9E52D77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57619" y="332249"/>
                              <a:ext cx="21841" cy="24874"/>
                            </a:xfrm>
                            <a:custGeom>
                              <a:avLst/>
                              <a:gdLst>
                                <a:gd name="csX0" fmla="*/ 10794 w 21841"/>
                                <a:gd name="csY0" fmla="*/ 1904 h 24874"/>
                                <a:gd name="csX1" fmla="*/ 8635 w 21841"/>
                                <a:gd name="csY1" fmla="*/ 2919 h 24874"/>
                                <a:gd name="csX2" fmla="*/ 7492 w 21841"/>
                                <a:gd name="csY2" fmla="*/ 6726 h 24874"/>
                                <a:gd name="csX3" fmla="*/ 7238 w 21841"/>
                                <a:gd name="csY3" fmla="*/ 14595 h 24874"/>
                                <a:gd name="csX4" fmla="*/ 7619 w 21841"/>
                                <a:gd name="csY4" fmla="*/ 19545 h 24874"/>
                                <a:gd name="csX5" fmla="*/ 8762 w 21841"/>
                                <a:gd name="csY5" fmla="*/ 22210 h 24874"/>
                                <a:gd name="csX6" fmla="*/ 10794 w 21841"/>
                                <a:gd name="csY6" fmla="*/ 23098 h 24874"/>
                                <a:gd name="csX7" fmla="*/ 12699 w 21841"/>
                                <a:gd name="csY7" fmla="*/ 22464 h 24874"/>
                                <a:gd name="csX8" fmla="*/ 13969 w 21841"/>
                                <a:gd name="csY8" fmla="*/ 20052 h 24874"/>
                                <a:gd name="csX9" fmla="*/ 14477 w 21841"/>
                                <a:gd name="csY9" fmla="*/ 10407 h 24874"/>
                                <a:gd name="csX10" fmla="*/ 13969 w 21841"/>
                                <a:gd name="csY10" fmla="*/ 4569 h 24874"/>
                                <a:gd name="csX11" fmla="*/ 12572 w 21841"/>
                                <a:gd name="csY11" fmla="*/ 2284 h 24874"/>
                                <a:gd name="csX12" fmla="*/ 10921 w 21841"/>
                                <a:gd name="csY12" fmla="*/ 1777 h 24874"/>
                                <a:gd name="csX13" fmla="*/ 10794 w 21841"/>
                                <a:gd name="csY13" fmla="*/ 127 h 24874"/>
                                <a:gd name="csX14" fmla="*/ 16509 w 21841"/>
                                <a:gd name="csY14" fmla="*/ 1650 h 24874"/>
                                <a:gd name="csX15" fmla="*/ 20445 w 21841"/>
                                <a:gd name="csY15" fmla="*/ 6092 h 24874"/>
                                <a:gd name="csX16" fmla="*/ 21842 w 21841"/>
                                <a:gd name="csY16" fmla="*/ 12437 h 24874"/>
                                <a:gd name="csX17" fmla="*/ 19302 w 21841"/>
                                <a:gd name="csY17" fmla="*/ 20814 h 24874"/>
                                <a:gd name="csX18" fmla="*/ 10921 w 21841"/>
                                <a:gd name="csY18" fmla="*/ 24875 h 24874"/>
                                <a:gd name="csX19" fmla="*/ 2794 w 21841"/>
                                <a:gd name="csY19" fmla="*/ 21194 h 24874"/>
                                <a:gd name="csX20" fmla="*/ 0 w 21841"/>
                                <a:gd name="csY20" fmla="*/ 12564 h 24874"/>
                                <a:gd name="csX21" fmla="*/ 2921 w 21841"/>
                                <a:gd name="csY21" fmla="*/ 3807 h 24874"/>
                                <a:gd name="csX22" fmla="*/ 10921 w 21841"/>
                                <a:gd name="csY22" fmla="*/ 0 h 2487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21841" h="24874">
                                  <a:moveTo>
                                    <a:pt x="10794" y="1904"/>
                                  </a:moveTo>
                                  <a:cubicBezTo>
                                    <a:pt x="9905" y="1904"/>
                                    <a:pt x="9270" y="2284"/>
                                    <a:pt x="8635" y="2919"/>
                                  </a:cubicBezTo>
                                  <a:cubicBezTo>
                                    <a:pt x="8000" y="3554"/>
                                    <a:pt x="7619" y="4823"/>
                                    <a:pt x="7492" y="6726"/>
                                  </a:cubicBezTo>
                                  <a:cubicBezTo>
                                    <a:pt x="7366" y="8630"/>
                                    <a:pt x="7238" y="11168"/>
                                    <a:pt x="7238" y="14595"/>
                                  </a:cubicBezTo>
                                  <a:cubicBezTo>
                                    <a:pt x="7238" y="16372"/>
                                    <a:pt x="7366" y="18022"/>
                                    <a:pt x="7619" y="19545"/>
                                  </a:cubicBezTo>
                                  <a:cubicBezTo>
                                    <a:pt x="7746" y="20687"/>
                                    <a:pt x="8254" y="21575"/>
                                    <a:pt x="8762" y="22210"/>
                                  </a:cubicBezTo>
                                  <a:cubicBezTo>
                                    <a:pt x="9397" y="22844"/>
                                    <a:pt x="10032" y="23098"/>
                                    <a:pt x="10794" y="23098"/>
                                  </a:cubicBezTo>
                                  <a:cubicBezTo>
                                    <a:pt x="11556" y="23098"/>
                                    <a:pt x="12191" y="22844"/>
                                    <a:pt x="12699" y="22464"/>
                                  </a:cubicBezTo>
                                  <a:cubicBezTo>
                                    <a:pt x="13334" y="21829"/>
                                    <a:pt x="13842" y="21068"/>
                                    <a:pt x="13969" y="20052"/>
                                  </a:cubicBezTo>
                                  <a:cubicBezTo>
                                    <a:pt x="14350" y="18529"/>
                                    <a:pt x="14477" y="15230"/>
                                    <a:pt x="14477" y="10407"/>
                                  </a:cubicBezTo>
                                  <a:cubicBezTo>
                                    <a:pt x="14477" y="7615"/>
                                    <a:pt x="14350" y="5584"/>
                                    <a:pt x="13969" y="4569"/>
                                  </a:cubicBezTo>
                                  <a:cubicBezTo>
                                    <a:pt x="13715" y="3554"/>
                                    <a:pt x="13207" y="2792"/>
                                    <a:pt x="12572" y="2284"/>
                                  </a:cubicBezTo>
                                  <a:cubicBezTo>
                                    <a:pt x="12191" y="1904"/>
                                    <a:pt x="11556" y="1777"/>
                                    <a:pt x="10921" y="1777"/>
                                  </a:cubicBezTo>
                                  <a:moveTo>
                                    <a:pt x="10794" y="127"/>
                                  </a:moveTo>
                                  <a:cubicBezTo>
                                    <a:pt x="12826" y="127"/>
                                    <a:pt x="14731" y="635"/>
                                    <a:pt x="16509" y="1650"/>
                                  </a:cubicBezTo>
                                  <a:cubicBezTo>
                                    <a:pt x="18286" y="2665"/>
                                    <a:pt x="19556" y="4188"/>
                                    <a:pt x="20445" y="6092"/>
                                  </a:cubicBezTo>
                                  <a:cubicBezTo>
                                    <a:pt x="21334" y="7995"/>
                                    <a:pt x="21842" y="10153"/>
                                    <a:pt x="21842" y="12437"/>
                                  </a:cubicBezTo>
                                  <a:cubicBezTo>
                                    <a:pt x="21842" y="15737"/>
                                    <a:pt x="20953" y="18529"/>
                                    <a:pt x="19302" y="20814"/>
                                  </a:cubicBezTo>
                                  <a:cubicBezTo>
                                    <a:pt x="17271" y="23479"/>
                                    <a:pt x="14477" y="24875"/>
                                    <a:pt x="10921" y="24875"/>
                                  </a:cubicBezTo>
                                  <a:cubicBezTo>
                                    <a:pt x="7366" y="24875"/>
                                    <a:pt x="4699" y="23606"/>
                                    <a:pt x="2794" y="21194"/>
                                  </a:cubicBezTo>
                                  <a:cubicBezTo>
                                    <a:pt x="889" y="18783"/>
                                    <a:pt x="0" y="15864"/>
                                    <a:pt x="0" y="12564"/>
                                  </a:cubicBezTo>
                                  <a:cubicBezTo>
                                    <a:pt x="0" y="9265"/>
                                    <a:pt x="1016" y="6346"/>
                                    <a:pt x="2921" y="3807"/>
                                  </a:cubicBezTo>
                                  <a:cubicBezTo>
                                    <a:pt x="4826" y="1269"/>
                                    <a:pt x="7492" y="0"/>
                                    <a:pt x="10921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62126264" name="Freeform: Shape 1762126264">
                            <a:extLst>
                              <a:ext uri="{FF2B5EF4-FFF2-40B4-BE49-F238E27FC236}">
                                <a16:creationId xmlns:a16="http://schemas.microsoft.com/office/drawing/2014/main" id="{1F5B4CA9-7A74-9C35-7FE5-29A5ED804F7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78699" y="332884"/>
                              <a:ext cx="24381" cy="24240"/>
                            </a:xfrm>
                            <a:custGeom>
                              <a:avLst/>
                              <a:gdLst>
                                <a:gd name="csX0" fmla="*/ 11683 w 24381"/>
                                <a:gd name="csY0" fmla="*/ 24240 h 24240"/>
                                <a:gd name="csX1" fmla="*/ 3809 w 24381"/>
                                <a:gd name="csY1" fmla="*/ 6092 h 24240"/>
                                <a:gd name="csX2" fmla="*/ 1651 w 24381"/>
                                <a:gd name="csY2" fmla="*/ 1904 h 24240"/>
                                <a:gd name="csX3" fmla="*/ 0 w 24381"/>
                                <a:gd name="csY3" fmla="*/ 1015 h 24240"/>
                                <a:gd name="csX4" fmla="*/ 0 w 24381"/>
                                <a:gd name="csY4" fmla="*/ 127 h 24240"/>
                                <a:gd name="csX5" fmla="*/ 12445 w 24381"/>
                                <a:gd name="csY5" fmla="*/ 127 h 24240"/>
                                <a:gd name="csX6" fmla="*/ 12445 w 24381"/>
                                <a:gd name="csY6" fmla="*/ 1015 h 24240"/>
                                <a:gd name="csX7" fmla="*/ 10794 w 24381"/>
                                <a:gd name="csY7" fmla="*/ 1396 h 24240"/>
                                <a:gd name="csX8" fmla="*/ 10159 w 24381"/>
                                <a:gd name="csY8" fmla="*/ 2665 h 24240"/>
                                <a:gd name="csX9" fmla="*/ 11302 w 24381"/>
                                <a:gd name="csY9" fmla="*/ 6092 h 24240"/>
                                <a:gd name="csX10" fmla="*/ 15112 w 24381"/>
                                <a:gd name="csY10" fmla="*/ 14849 h 24240"/>
                                <a:gd name="csX11" fmla="*/ 18159 w 24381"/>
                                <a:gd name="csY11" fmla="*/ 7234 h 24240"/>
                                <a:gd name="csX12" fmla="*/ 19429 w 24381"/>
                                <a:gd name="csY12" fmla="*/ 2665 h 24240"/>
                                <a:gd name="csX13" fmla="*/ 18794 w 24381"/>
                                <a:gd name="csY13" fmla="*/ 1396 h 24240"/>
                                <a:gd name="csX14" fmla="*/ 16763 w 24381"/>
                                <a:gd name="csY14" fmla="*/ 888 h 24240"/>
                                <a:gd name="csX15" fmla="*/ 16763 w 24381"/>
                                <a:gd name="csY15" fmla="*/ 0 h 24240"/>
                                <a:gd name="csX16" fmla="*/ 24382 w 24381"/>
                                <a:gd name="csY16" fmla="*/ 0 h 24240"/>
                                <a:gd name="csX17" fmla="*/ 24382 w 24381"/>
                                <a:gd name="csY17" fmla="*/ 888 h 24240"/>
                                <a:gd name="csX18" fmla="*/ 22604 w 24381"/>
                                <a:gd name="csY18" fmla="*/ 1777 h 24240"/>
                                <a:gd name="csX19" fmla="*/ 20445 w 24381"/>
                                <a:gd name="csY19" fmla="*/ 5711 h 24240"/>
                                <a:gd name="csX20" fmla="*/ 12699 w 24381"/>
                                <a:gd name="csY20" fmla="*/ 23987 h 24240"/>
                                <a:gd name="csX21" fmla="*/ 11556 w 24381"/>
                                <a:gd name="csY21" fmla="*/ 23987 h 242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</a:cxnLst>
                              <a:rect l="l" t="t" r="r" b="b"/>
                              <a:pathLst>
                                <a:path w="24381" h="24240">
                                  <a:moveTo>
                                    <a:pt x="11683" y="24240"/>
                                  </a:moveTo>
                                  <a:lnTo>
                                    <a:pt x="3809" y="6092"/>
                                  </a:lnTo>
                                  <a:cubicBezTo>
                                    <a:pt x="2794" y="3934"/>
                                    <a:pt x="2159" y="2538"/>
                                    <a:pt x="1651" y="1904"/>
                                  </a:cubicBezTo>
                                  <a:cubicBezTo>
                                    <a:pt x="1270" y="1523"/>
                                    <a:pt x="635" y="1142"/>
                                    <a:pt x="0" y="1015"/>
                                  </a:cubicBezTo>
                                  <a:lnTo>
                                    <a:pt x="0" y="127"/>
                                  </a:lnTo>
                                  <a:lnTo>
                                    <a:pt x="12445" y="127"/>
                                  </a:lnTo>
                                  <a:lnTo>
                                    <a:pt x="12445" y="1015"/>
                                  </a:lnTo>
                                  <a:cubicBezTo>
                                    <a:pt x="11683" y="1015"/>
                                    <a:pt x="11175" y="1142"/>
                                    <a:pt x="10794" y="1396"/>
                                  </a:cubicBezTo>
                                  <a:cubicBezTo>
                                    <a:pt x="10413" y="1777"/>
                                    <a:pt x="10159" y="2158"/>
                                    <a:pt x="10159" y="2665"/>
                                  </a:cubicBezTo>
                                  <a:cubicBezTo>
                                    <a:pt x="10159" y="3300"/>
                                    <a:pt x="10540" y="4442"/>
                                    <a:pt x="11302" y="6092"/>
                                  </a:cubicBezTo>
                                  <a:lnTo>
                                    <a:pt x="15112" y="14849"/>
                                  </a:lnTo>
                                  <a:lnTo>
                                    <a:pt x="18159" y="7234"/>
                                  </a:lnTo>
                                  <a:cubicBezTo>
                                    <a:pt x="19048" y="5077"/>
                                    <a:pt x="19429" y="3554"/>
                                    <a:pt x="19429" y="2665"/>
                                  </a:cubicBezTo>
                                  <a:cubicBezTo>
                                    <a:pt x="19429" y="2158"/>
                                    <a:pt x="19175" y="1777"/>
                                    <a:pt x="18794" y="1396"/>
                                  </a:cubicBezTo>
                                  <a:cubicBezTo>
                                    <a:pt x="18413" y="1015"/>
                                    <a:pt x="17778" y="888"/>
                                    <a:pt x="16763" y="888"/>
                                  </a:cubicBezTo>
                                  <a:lnTo>
                                    <a:pt x="16763" y="0"/>
                                  </a:lnTo>
                                  <a:lnTo>
                                    <a:pt x="24382" y="0"/>
                                  </a:lnTo>
                                  <a:lnTo>
                                    <a:pt x="24382" y="888"/>
                                  </a:lnTo>
                                  <a:cubicBezTo>
                                    <a:pt x="23620" y="888"/>
                                    <a:pt x="22985" y="1269"/>
                                    <a:pt x="22604" y="1777"/>
                                  </a:cubicBezTo>
                                  <a:cubicBezTo>
                                    <a:pt x="22096" y="2284"/>
                                    <a:pt x="21461" y="3554"/>
                                    <a:pt x="20445" y="5711"/>
                                  </a:cubicBezTo>
                                  <a:lnTo>
                                    <a:pt x="12699" y="23987"/>
                                  </a:lnTo>
                                  <a:lnTo>
                                    <a:pt x="11556" y="239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76325181" name="Freeform: Shape 1876325181">
                            <a:extLst>
                              <a:ext uri="{FF2B5EF4-FFF2-40B4-BE49-F238E27FC236}">
                                <a16:creationId xmlns:a16="http://schemas.microsoft.com/office/drawing/2014/main" id="{44BEBF20-A141-D774-315F-6EC92B4CECF5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02065" y="332376"/>
                              <a:ext cx="19556" cy="24621"/>
                            </a:xfrm>
                            <a:custGeom>
                              <a:avLst/>
                              <a:gdLst>
                                <a:gd name="csX0" fmla="*/ 13461 w 19556"/>
                                <a:gd name="csY0" fmla="*/ 9899 h 24621"/>
                                <a:gd name="csX1" fmla="*/ 12953 w 19556"/>
                                <a:gd name="csY1" fmla="*/ 4442 h 24621"/>
                                <a:gd name="csX2" fmla="*/ 11556 w 19556"/>
                                <a:gd name="csY2" fmla="*/ 2158 h 24621"/>
                                <a:gd name="csX3" fmla="*/ 10159 w 19556"/>
                                <a:gd name="csY3" fmla="*/ 1650 h 24621"/>
                                <a:gd name="csX4" fmla="*/ 8000 w 19556"/>
                                <a:gd name="csY4" fmla="*/ 2919 h 24621"/>
                                <a:gd name="csX5" fmla="*/ 6477 w 19556"/>
                                <a:gd name="csY5" fmla="*/ 9011 h 24621"/>
                                <a:gd name="csX6" fmla="*/ 6477 w 19556"/>
                                <a:gd name="csY6" fmla="*/ 9899 h 24621"/>
                                <a:gd name="csX7" fmla="*/ 13334 w 19556"/>
                                <a:gd name="csY7" fmla="*/ 9899 h 24621"/>
                                <a:gd name="csX8" fmla="*/ 19556 w 19556"/>
                                <a:gd name="csY8" fmla="*/ 11549 h 24621"/>
                                <a:gd name="csX9" fmla="*/ 6730 w 19556"/>
                                <a:gd name="csY9" fmla="*/ 11549 h 24621"/>
                                <a:gd name="csX10" fmla="*/ 9143 w 19556"/>
                                <a:gd name="csY10" fmla="*/ 18910 h 24621"/>
                                <a:gd name="csX11" fmla="*/ 13334 w 19556"/>
                                <a:gd name="csY11" fmla="*/ 20941 h 24621"/>
                                <a:gd name="csX12" fmla="*/ 16001 w 19556"/>
                                <a:gd name="csY12" fmla="*/ 20052 h 24621"/>
                                <a:gd name="csX13" fmla="*/ 18667 w 19556"/>
                                <a:gd name="csY13" fmla="*/ 17006 h 24621"/>
                                <a:gd name="csX14" fmla="*/ 19556 w 19556"/>
                                <a:gd name="csY14" fmla="*/ 17514 h 24621"/>
                                <a:gd name="csX15" fmla="*/ 15365 w 19556"/>
                                <a:gd name="csY15" fmla="*/ 22971 h 24621"/>
                                <a:gd name="csX16" fmla="*/ 10032 w 19556"/>
                                <a:gd name="csY16" fmla="*/ 24621 h 24621"/>
                                <a:gd name="csX17" fmla="*/ 2159 w 19556"/>
                                <a:gd name="csY17" fmla="*/ 20687 h 24621"/>
                                <a:gd name="csX18" fmla="*/ 0 w 19556"/>
                                <a:gd name="csY18" fmla="*/ 12691 h 24621"/>
                                <a:gd name="csX19" fmla="*/ 3175 w 19556"/>
                                <a:gd name="csY19" fmla="*/ 3427 h 24621"/>
                                <a:gd name="csX20" fmla="*/ 10540 w 19556"/>
                                <a:gd name="csY20" fmla="*/ 0 h 24621"/>
                                <a:gd name="csX21" fmla="*/ 16763 w 19556"/>
                                <a:gd name="csY21" fmla="*/ 2919 h 24621"/>
                                <a:gd name="csX22" fmla="*/ 19556 w 19556"/>
                                <a:gd name="csY22" fmla="*/ 11549 h 2462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9556" h="24621">
                                  <a:moveTo>
                                    <a:pt x="13461" y="9899"/>
                                  </a:moveTo>
                                  <a:cubicBezTo>
                                    <a:pt x="13461" y="7234"/>
                                    <a:pt x="13334" y="5330"/>
                                    <a:pt x="12953" y="4442"/>
                                  </a:cubicBezTo>
                                  <a:cubicBezTo>
                                    <a:pt x="12699" y="3427"/>
                                    <a:pt x="12191" y="2665"/>
                                    <a:pt x="11556" y="2158"/>
                                  </a:cubicBezTo>
                                  <a:cubicBezTo>
                                    <a:pt x="11175" y="1904"/>
                                    <a:pt x="10794" y="1650"/>
                                    <a:pt x="10159" y="1650"/>
                                  </a:cubicBezTo>
                                  <a:cubicBezTo>
                                    <a:pt x="9270" y="1650"/>
                                    <a:pt x="8635" y="2031"/>
                                    <a:pt x="8000" y="2919"/>
                                  </a:cubicBezTo>
                                  <a:cubicBezTo>
                                    <a:pt x="6985" y="4442"/>
                                    <a:pt x="6477" y="6473"/>
                                    <a:pt x="6477" y="9011"/>
                                  </a:cubicBezTo>
                                  <a:lnTo>
                                    <a:pt x="6477" y="9899"/>
                                  </a:lnTo>
                                  <a:lnTo>
                                    <a:pt x="13334" y="9899"/>
                                  </a:lnTo>
                                  <a:close/>
                                  <a:moveTo>
                                    <a:pt x="19556" y="11549"/>
                                  </a:moveTo>
                                  <a:lnTo>
                                    <a:pt x="6730" y="11549"/>
                                  </a:lnTo>
                                  <a:cubicBezTo>
                                    <a:pt x="6857" y="14595"/>
                                    <a:pt x="7746" y="17133"/>
                                    <a:pt x="9143" y="18910"/>
                                  </a:cubicBezTo>
                                  <a:cubicBezTo>
                                    <a:pt x="10286" y="20306"/>
                                    <a:pt x="11683" y="20941"/>
                                    <a:pt x="13334" y="20941"/>
                                  </a:cubicBezTo>
                                  <a:cubicBezTo>
                                    <a:pt x="14350" y="20941"/>
                                    <a:pt x="15239" y="20687"/>
                                    <a:pt x="16001" y="20052"/>
                                  </a:cubicBezTo>
                                  <a:cubicBezTo>
                                    <a:pt x="16763" y="19545"/>
                                    <a:pt x="17652" y="18529"/>
                                    <a:pt x="18667" y="17006"/>
                                  </a:cubicBezTo>
                                  <a:lnTo>
                                    <a:pt x="19556" y="17514"/>
                                  </a:lnTo>
                                  <a:cubicBezTo>
                                    <a:pt x="18286" y="20052"/>
                                    <a:pt x="16890" y="21956"/>
                                    <a:pt x="15365" y="22971"/>
                                  </a:cubicBezTo>
                                  <a:cubicBezTo>
                                    <a:pt x="13842" y="23987"/>
                                    <a:pt x="12064" y="24621"/>
                                    <a:pt x="10032" y="24621"/>
                                  </a:cubicBezTo>
                                  <a:cubicBezTo>
                                    <a:pt x="6604" y="24621"/>
                                    <a:pt x="3937" y="23352"/>
                                    <a:pt x="2159" y="20687"/>
                                  </a:cubicBezTo>
                                  <a:cubicBezTo>
                                    <a:pt x="762" y="18529"/>
                                    <a:pt x="0" y="15864"/>
                                    <a:pt x="0" y="12691"/>
                                  </a:cubicBezTo>
                                  <a:cubicBezTo>
                                    <a:pt x="0" y="8757"/>
                                    <a:pt x="1016" y="5711"/>
                                    <a:pt x="3175" y="3427"/>
                                  </a:cubicBezTo>
                                  <a:cubicBezTo>
                                    <a:pt x="5334" y="1142"/>
                                    <a:pt x="7746" y="0"/>
                                    <a:pt x="10540" y="0"/>
                                  </a:cubicBezTo>
                                  <a:cubicBezTo>
                                    <a:pt x="12953" y="0"/>
                                    <a:pt x="14985" y="1015"/>
                                    <a:pt x="16763" y="2919"/>
                                  </a:cubicBezTo>
                                  <a:cubicBezTo>
                                    <a:pt x="18540" y="4823"/>
                                    <a:pt x="19429" y="7742"/>
                                    <a:pt x="19556" y="1154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12770713" name="Freeform: Shape 412770713">
                            <a:extLst>
                              <a:ext uri="{FF2B5EF4-FFF2-40B4-BE49-F238E27FC236}">
                                <a16:creationId xmlns:a16="http://schemas.microsoft.com/office/drawing/2014/main" id="{07411A34-0A90-7DA8-1F8A-9C91E834CC53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3399" y="332503"/>
                              <a:ext cx="19937" cy="23859"/>
                            </a:xfrm>
                            <a:custGeom>
                              <a:avLst/>
                              <a:gdLst>
                                <a:gd name="csX0" fmla="*/ 9397 w 19937"/>
                                <a:gd name="csY0" fmla="*/ 635 h 23859"/>
                                <a:gd name="csX1" fmla="*/ 9397 w 19937"/>
                                <a:gd name="csY1" fmla="*/ 5965 h 23859"/>
                                <a:gd name="csX2" fmla="*/ 13461 w 19937"/>
                                <a:gd name="csY2" fmla="*/ 1142 h 23859"/>
                                <a:gd name="csX3" fmla="*/ 16890 w 19937"/>
                                <a:gd name="csY3" fmla="*/ 0 h 23859"/>
                                <a:gd name="csX4" fmla="*/ 19048 w 19937"/>
                                <a:gd name="csY4" fmla="*/ 888 h 23859"/>
                                <a:gd name="csX5" fmla="*/ 19937 w 19937"/>
                                <a:gd name="csY5" fmla="*/ 3300 h 23859"/>
                                <a:gd name="csX6" fmla="*/ 19175 w 19937"/>
                                <a:gd name="csY6" fmla="*/ 5838 h 23859"/>
                                <a:gd name="csX7" fmla="*/ 17271 w 19937"/>
                                <a:gd name="csY7" fmla="*/ 6726 h 23859"/>
                                <a:gd name="csX8" fmla="*/ 14985 w 19937"/>
                                <a:gd name="csY8" fmla="*/ 5838 h 23859"/>
                                <a:gd name="csX9" fmla="*/ 13842 w 19937"/>
                                <a:gd name="csY9" fmla="*/ 4950 h 23859"/>
                                <a:gd name="csX10" fmla="*/ 13207 w 19937"/>
                                <a:gd name="csY10" fmla="*/ 4823 h 23859"/>
                                <a:gd name="csX11" fmla="*/ 11810 w 19937"/>
                                <a:gd name="csY11" fmla="*/ 5330 h 23859"/>
                                <a:gd name="csX12" fmla="*/ 10286 w 19937"/>
                                <a:gd name="csY12" fmla="*/ 7742 h 23859"/>
                                <a:gd name="csX13" fmla="*/ 9524 w 19937"/>
                                <a:gd name="csY13" fmla="*/ 13072 h 23859"/>
                                <a:gd name="csX14" fmla="*/ 9524 w 19937"/>
                                <a:gd name="csY14" fmla="*/ 19798 h 23859"/>
                                <a:gd name="csX15" fmla="*/ 9778 w 19937"/>
                                <a:gd name="csY15" fmla="*/ 21575 h 23859"/>
                                <a:gd name="csX16" fmla="*/ 10667 w 19937"/>
                                <a:gd name="csY16" fmla="*/ 22590 h 23859"/>
                                <a:gd name="csX17" fmla="*/ 12699 w 19937"/>
                                <a:gd name="csY17" fmla="*/ 22971 h 23859"/>
                                <a:gd name="csX18" fmla="*/ 12699 w 19937"/>
                                <a:gd name="csY18" fmla="*/ 23860 h 23859"/>
                                <a:gd name="csX19" fmla="*/ 127 w 19937"/>
                                <a:gd name="csY19" fmla="*/ 23860 h 23859"/>
                                <a:gd name="csX20" fmla="*/ 127 w 19937"/>
                                <a:gd name="csY20" fmla="*/ 22971 h 23859"/>
                                <a:gd name="csX21" fmla="*/ 2159 w 19937"/>
                                <a:gd name="csY21" fmla="*/ 22210 h 23859"/>
                                <a:gd name="csX22" fmla="*/ 2667 w 19937"/>
                                <a:gd name="csY22" fmla="*/ 18402 h 23859"/>
                                <a:gd name="csX23" fmla="*/ 2667 w 19937"/>
                                <a:gd name="csY23" fmla="*/ 5457 h 23859"/>
                                <a:gd name="csX24" fmla="*/ 2413 w 19937"/>
                                <a:gd name="csY24" fmla="*/ 2919 h 23859"/>
                                <a:gd name="csX25" fmla="*/ 1651 w 19937"/>
                                <a:gd name="csY25" fmla="*/ 1904 h 23859"/>
                                <a:gd name="csX26" fmla="*/ 0 w 19937"/>
                                <a:gd name="csY26" fmla="*/ 1523 h 23859"/>
                                <a:gd name="csX27" fmla="*/ 0 w 19937"/>
                                <a:gd name="csY27" fmla="*/ 635 h 23859"/>
                                <a:gd name="csX28" fmla="*/ 9524 w 19937"/>
                                <a:gd name="csY28" fmla="*/ 635 h 2385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</a:cxnLst>
                              <a:rect l="l" t="t" r="r" b="b"/>
                              <a:pathLst>
                                <a:path w="19937" h="23859">
                                  <a:moveTo>
                                    <a:pt x="9397" y="635"/>
                                  </a:moveTo>
                                  <a:lnTo>
                                    <a:pt x="9397" y="5965"/>
                                  </a:lnTo>
                                  <a:cubicBezTo>
                                    <a:pt x="10921" y="3554"/>
                                    <a:pt x="12318" y="1904"/>
                                    <a:pt x="13461" y="1142"/>
                                  </a:cubicBezTo>
                                  <a:cubicBezTo>
                                    <a:pt x="14604" y="381"/>
                                    <a:pt x="15747" y="0"/>
                                    <a:pt x="16890" y="0"/>
                                  </a:cubicBezTo>
                                  <a:cubicBezTo>
                                    <a:pt x="17779" y="0"/>
                                    <a:pt x="18541" y="254"/>
                                    <a:pt x="19048" y="888"/>
                                  </a:cubicBezTo>
                                  <a:cubicBezTo>
                                    <a:pt x="19556" y="1396"/>
                                    <a:pt x="19937" y="2284"/>
                                    <a:pt x="19937" y="3300"/>
                                  </a:cubicBezTo>
                                  <a:cubicBezTo>
                                    <a:pt x="19937" y="4442"/>
                                    <a:pt x="19683" y="5330"/>
                                    <a:pt x="19175" y="5838"/>
                                  </a:cubicBezTo>
                                  <a:cubicBezTo>
                                    <a:pt x="18667" y="6473"/>
                                    <a:pt x="18032" y="6726"/>
                                    <a:pt x="17271" y="6726"/>
                                  </a:cubicBezTo>
                                  <a:cubicBezTo>
                                    <a:pt x="16382" y="6726"/>
                                    <a:pt x="15620" y="6473"/>
                                    <a:pt x="14985" y="5838"/>
                                  </a:cubicBezTo>
                                  <a:cubicBezTo>
                                    <a:pt x="14350" y="5330"/>
                                    <a:pt x="13969" y="4950"/>
                                    <a:pt x="13842" y="4950"/>
                                  </a:cubicBezTo>
                                  <a:cubicBezTo>
                                    <a:pt x="13715" y="4950"/>
                                    <a:pt x="13461" y="4823"/>
                                    <a:pt x="13207" y="4823"/>
                                  </a:cubicBezTo>
                                  <a:cubicBezTo>
                                    <a:pt x="12699" y="4823"/>
                                    <a:pt x="12318" y="4950"/>
                                    <a:pt x="11810" y="5330"/>
                                  </a:cubicBezTo>
                                  <a:cubicBezTo>
                                    <a:pt x="11175" y="5965"/>
                                    <a:pt x="10667" y="6726"/>
                                    <a:pt x="10286" y="7742"/>
                                  </a:cubicBezTo>
                                  <a:cubicBezTo>
                                    <a:pt x="9778" y="9392"/>
                                    <a:pt x="9524" y="11168"/>
                                    <a:pt x="9524" y="13072"/>
                                  </a:cubicBezTo>
                                  <a:lnTo>
                                    <a:pt x="9524" y="19798"/>
                                  </a:lnTo>
                                  <a:cubicBezTo>
                                    <a:pt x="9524" y="20687"/>
                                    <a:pt x="9524" y="21321"/>
                                    <a:pt x="9778" y="21575"/>
                                  </a:cubicBezTo>
                                  <a:cubicBezTo>
                                    <a:pt x="9905" y="22083"/>
                                    <a:pt x="10286" y="22337"/>
                                    <a:pt x="10667" y="22590"/>
                                  </a:cubicBezTo>
                                  <a:cubicBezTo>
                                    <a:pt x="11048" y="22844"/>
                                    <a:pt x="11683" y="22971"/>
                                    <a:pt x="12699" y="22971"/>
                                  </a:cubicBezTo>
                                  <a:lnTo>
                                    <a:pt x="12699" y="23860"/>
                                  </a:lnTo>
                                  <a:lnTo>
                                    <a:pt x="127" y="23860"/>
                                  </a:lnTo>
                                  <a:lnTo>
                                    <a:pt x="127" y="22971"/>
                                  </a:lnTo>
                                  <a:cubicBezTo>
                                    <a:pt x="1143" y="22971"/>
                                    <a:pt x="1778" y="22590"/>
                                    <a:pt x="2159" y="22210"/>
                                  </a:cubicBezTo>
                                  <a:cubicBezTo>
                                    <a:pt x="2540" y="21702"/>
                                    <a:pt x="2667" y="20433"/>
                                    <a:pt x="2667" y="18402"/>
                                  </a:cubicBezTo>
                                  <a:lnTo>
                                    <a:pt x="2667" y="5457"/>
                                  </a:lnTo>
                                  <a:cubicBezTo>
                                    <a:pt x="2667" y="4188"/>
                                    <a:pt x="2667" y="3300"/>
                                    <a:pt x="2413" y="2919"/>
                                  </a:cubicBezTo>
                                  <a:cubicBezTo>
                                    <a:pt x="2286" y="2411"/>
                                    <a:pt x="2032" y="2158"/>
                                    <a:pt x="1651" y="1904"/>
                                  </a:cubicBezTo>
                                  <a:cubicBezTo>
                                    <a:pt x="1397" y="1650"/>
                                    <a:pt x="762" y="1523"/>
                                    <a:pt x="0" y="1523"/>
                                  </a:cubicBezTo>
                                  <a:lnTo>
                                    <a:pt x="0" y="635"/>
                                  </a:lnTo>
                                  <a:lnTo>
                                    <a:pt x="9524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62235063" name="Freeform: Shape 662235063">
                            <a:extLst>
                              <a:ext uri="{FF2B5EF4-FFF2-40B4-BE49-F238E27FC236}">
                                <a16:creationId xmlns:a16="http://schemas.microsoft.com/office/drawing/2014/main" id="{3230678C-2D62-CE3D-7516-28365E74B003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44733" y="332503"/>
                              <a:ext cx="25270" cy="24113"/>
                            </a:xfrm>
                            <a:custGeom>
                              <a:avLst/>
                              <a:gdLst>
                                <a:gd name="csX0" fmla="*/ 9524 w 25270"/>
                                <a:gd name="csY0" fmla="*/ 635 h 24113"/>
                                <a:gd name="csX1" fmla="*/ 9524 w 25270"/>
                                <a:gd name="csY1" fmla="*/ 3680 h 24113"/>
                                <a:gd name="csX2" fmla="*/ 12953 w 25270"/>
                                <a:gd name="csY2" fmla="*/ 888 h 24113"/>
                                <a:gd name="csX3" fmla="*/ 16508 w 25270"/>
                                <a:gd name="csY3" fmla="*/ 0 h 24113"/>
                                <a:gd name="csX4" fmla="*/ 20318 w 25270"/>
                                <a:gd name="csY4" fmla="*/ 1269 h 24113"/>
                                <a:gd name="csX5" fmla="*/ 22350 w 25270"/>
                                <a:gd name="csY5" fmla="*/ 4442 h 24113"/>
                                <a:gd name="csX6" fmla="*/ 22731 w 25270"/>
                                <a:gd name="csY6" fmla="*/ 9899 h 24113"/>
                                <a:gd name="csX7" fmla="*/ 22731 w 25270"/>
                                <a:gd name="csY7" fmla="*/ 19037 h 24113"/>
                                <a:gd name="csX8" fmla="*/ 23239 w 25270"/>
                                <a:gd name="csY8" fmla="*/ 22464 h 24113"/>
                                <a:gd name="csX9" fmla="*/ 25271 w 25270"/>
                                <a:gd name="csY9" fmla="*/ 23225 h 24113"/>
                                <a:gd name="csX10" fmla="*/ 25271 w 25270"/>
                                <a:gd name="csY10" fmla="*/ 24113 h 24113"/>
                                <a:gd name="csX11" fmla="*/ 13461 w 25270"/>
                                <a:gd name="csY11" fmla="*/ 24113 h 24113"/>
                                <a:gd name="csX12" fmla="*/ 13461 w 25270"/>
                                <a:gd name="csY12" fmla="*/ 23225 h 24113"/>
                                <a:gd name="csX13" fmla="*/ 15365 w 25270"/>
                                <a:gd name="csY13" fmla="*/ 22083 h 24113"/>
                                <a:gd name="csX14" fmla="*/ 15746 w 25270"/>
                                <a:gd name="csY14" fmla="*/ 19037 h 24113"/>
                                <a:gd name="csX15" fmla="*/ 15746 w 25270"/>
                                <a:gd name="csY15" fmla="*/ 8630 h 24113"/>
                                <a:gd name="csX16" fmla="*/ 15493 w 25270"/>
                                <a:gd name="csY16" fmla="*/ 4950 h 24113"/>
                                <a:gd name="csX17" fmla="*/ 14731 w 25270"/>
                                <a:gd name="csY17" fmla="*/ 3807 h 24113"/>
                                <a:gd name="csX18" fmla="*/ 13587 w 25270"/>
                                <a:gd name="csY18" fmla="*/ 3427 h 24113"/>
                                <a:gd name="csX19" fmla="*/ 9651 w 25270"/>
                                <a:gd name="csY19" fmla="*/ 6473 h 24113"/>
                                <a:gd name="csX20" fmla="*/ 9651 w 25270"/>
                                <a:gd name="csY20" fmla="*/ 19037 h 24113"/>
                                <a:gd name="csX21" fmla="*/ 10159 w 25270"/>
                                <a:gd name="csY21" fmla="*/ 22337 h 24113"/>
                                <a:gd name="csX22" fmla="*/ 11937 w 25270"/>
                                <a:gd name="csY22" fmla="*/ 23225 h 24113"/>
                                <a:gd name="csX23" fmla="*/ 11937 w 25270"/>
                                <a:gd name="csY23" fmla="*/ 24113 h 24113"/>
                                <a:gd name="csX24" fmla="*/ 127 w 25270"/>
                                <a:gd name="csY24" fmla="*/ 24113 h 24113"/>
                                <a:gd name="csX25" fmla="*/ 127 w 25270"/>
                                <a:gd name="csY25" fmla="*/ 23225 h 24113"/>
                                <a:gd name="csX26" fmla="*/ 2159 w 25270"/>
                                <a:gd name="csY26" fmla="*/ 22337 h 24113"/>
                                <a:gd name="csX27" fmla="*/ 2540 w 25270"/>
                                <a:gd name="csY27" fmla="*/ 19037 h 24113"/>
                                <a:gd name="csX28" fmla="*/ 2540 w 25270"/>
                                <a:gd name="csY28" fmla="*/ 5838 h 24113"/>
                                <a:gd name="csX29" fmla="*/ 2032 w 25270"/>
                                <a:gd name="csY29" fmla="*/ 2538 h 24113"/>
                                <a:gd name="csX30" fmla="*/ 0 w 25270"/>
                                <a:gd name="csY30" fmla="*/ 1650 h 24113"/>
                                <a:gd name="csX31" fmla="*/ 0 w 25270"/>
                                <a:gd name="csY31" fmla="*/ 761 h 24113"/>
                                <a:gd name="csX32" fmla="*/ 9524 w 25270"/>
                                <a:gd name="csY32" fmla="*/ 761 h 241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</a:cxnLst>
                              <a:rect l="l" t="t" r="r" b="b"/>
                              <a:pathLst>
                                <a:path w="25270" h="24113">
                                  <a:moveTo>
                                    <a:pt x="9524" y="635"/>
                                  </a:moveTo>
                                  <a:lnTo>
                                    <a:pt x="9524" y="3680"/>
                                  </a:lnTo>
                                  <a:cubicBezTo>
                                    <a:pt x="10667" y="2411"/>
                                    <a:pt x="11810" y="1396"/>
                                    <a:pt x="12953" y="888"/>
                                  </a:cubicBezTo>
                                  <a:cubicBezTo>
                                    <a:pt x="14096" y="254"/>
                                    <a:pt x="15238" y="0"/>
                                    <a:pt x="16508" y="0"/>
                                  </a:cubicBezTo>
                                  <a:cubicBezTo>
                                    <a:pt x="18032" y="0"/>
                                    <a:pt x="19302" y="381"/>
                                    <a:pt x="20318" y="1269"/>
                                  </a:cubicBezTo>
                                  <a:cubicBezTo>
                                    <a:pt x="21334" y="2158"/>
                                    <a:pt x="21969" y="3173"/>
                                    <a:pt x="22350" y="4442"/>
                                  </a:cubicBezTo>
                                  <a:cubicBezTo>
                                    <a:pt x="22604" y="5330"/>
                                    <a:pt x="22731" y="7234"/>
                                    <a:pt x="22731" y="9899"/>
                                  </a:cubicBezTo>
                                  <a:lnTo>
                                    <a:pt x="22731" y="19037"/>
                                  </a:lnTo>
                                  <a:cubicBezTo>
                                    <a:pt x="22731" y="20814"/>
                                    <a:pt x="22858" y="21956"/>
                                    <a:pt x="23239" y="22464"/>
                                  </a:cubicBezTo>
                                  <a:cubicBezTo>
                                    <a:pt x="23620" y="22844"/>
                                    <a:pt x="24255" y="23098"/>
                                    <a:pt x="25271" y="23225"/>
                                  </a:cubicBezTo>
                                  <a:lnTo>
                                    <a:pt x="25271" y="24113"/>
                                  </a:lnTo>
                                  <a:lnTo>
                                    <a:pt x="13461" y="24113"/>
                                  </a:lnTo>
                                  <a:lnTo>
                                    <a:pt x="13461" y="23225"/>
                                  </a:lnTo>
                                  <a:cubicBezTo>
                                    <a:pt x="14350" y="23098"/>
                                    <a:pt x="14985" y="22717"/>
                                    <a:pt x="15365" y="22083"/>
                                  </a:cubicBezTo>
                                  <a:cubicBezTo>
                                    <a:pt x="15619" y="21702"/>
                                    <a:pt x="15746" y="20687"/>
                                    <a:pt x="15746" y="19037"/>
                                  </a:cubicBezTo>
                                  <a:lnTo>
                                    <a:pt x="15746" y="8630"/>
                                  </a:lnTo>
                                  <a:cubicBezTo>
                                    <a:pt x="15746" y="6726"/>
                                    <a:pt x="15746" y="5457"/>
                                    <a:pt x="15493" y="4950"/>
                                  </a:cubicBezTo>
                                  <a:cubicBezTo>
                                    <a:pt x="15365" y="4442"/>
                                    <a:pt x="15112" y="4061"/>
                                    <a:pt x="14731" y="3807"/>
                                  </a:cubicBezTo>
                                  <a:cubicBezTo>
                                    <a:pt x="14350" y="3554"/>
                                    <a:pt x="13968" y="3427"/>
                                    <a:pt x="13587" y="3427"/>
                                  </a:cubicBezTo>
                                  <a:cubicBezTo>
                                    <a:pt x="12191" y="3427"/>
                                    <a:pt x="10794" y="4442"/>
                                    <a:pt x="9651" y="6473"/>
                                  </a:cubicBezTo>
                                  <a:lnTo>
                                    <a:pt x="9651" y="19037"/>
                                  </a:lnTo>
                                  <a:cubicBezTo>
                                    <a:pt x="9651" y="20814"/>
                                    <a:pt x="9778" y="21956"/>
                                    <a:pt x="10159" y="22337"/>
                                  </a:cubicBezTo>
                                  <a:cubicBezTo>
                                    <a:pt x="10540" y="22844"/>
                                    <a:pt x="11175" y="23098"/>
                                    <a:pt x="11937" y="23225"/>
                                  </a:cubicBezTo>
                                  <a:lnTo>
                                    <a:pt x="11937" y="24113"/>
                                  </a:lnTo>
                                  <a:lnTo>
                                    <a:pt x="127" y="24113"/>
                                  </a:lnTo>
                                  <a:lnTo>
                                    <a:pt x="127" y="23225"/>
                                  </a:lnTo>
                                  <a:cubicBezTo>
                                    <a:pt x="1143" y="23225"/>
                                    <a:pt x="1778" y="22844"/>
                                    <a:pt x="2159" y="22337"/>
                                  </a:cubicBezTo>
                                  <a:cubicBezTo>
                                    <a:pt x="2413" y="21956"/>
                                    <a:pt x="2540" y="20941"/>
                                    <a:pt x="2540" y="19037"/>
                                  </a:cubicBezTo>
                                  <a:lnTo>
                                    <a:pt x="2540" y="5838"/>
                                  </a:lnTo>
                                  <a:cubicBezTo>
                                    <a:pt x="2540" y="4061"/>
                                    <a:pt x="2413" y="2919"/>
                                    <a:pt x="2032" y="2538"/>
                                  </a:cubicBezTo>
                                  <a:cubicBezTo>
                                    <a:pt x="1651" y="2158"/>
                                    <a:pt x="1016" y="1777"/>
                                    <a:pt x="0" y="1650"/>
                                  </a:cubicBezTo>
                                  <a:lnTo>
                                    <a:pt x="0" y="761"/>
                                  </a:lnTo>
                                  <a:lnTo>
                                    <a:pt x="9524" y="7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80291086" name="Freeform: Shape 1280291086">
                            <a:extLst>
                              <a:ext uri="{FF2B5EF4-FFF2-40B4-BE49-F238E27FC236}">
                                <a16:creationId xmlns:a16="http://schemas.microsoft.com/office/drawing/2014/main" id="{E39BCA14-21D1-1A08-2205-96C70BBDAD79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71782" y="332249"/>
                              <a:ext cx="39493" cy="24113"/>
                            </a:xfrm>
                            <a:custGeom>
                              <a:avLst/>
                              <a:gdLst>
                                <a:gd name="csX0" fmla="*/ 9651 w 39493"/>
                                <a:gd name="csY0" fmla="*/ 888 h 24113"/>
                                <a:gd name="csX1" fmla="*/ 9651 w 39493"/>
                                <a:gd name="csY1" fmla="*/ 3934 h 24113"/>
                                <a:gd name="csX2" fmla="*/ 13206 w 39493"/>
                                <a:gd name="csY2" fmla="*/ 1015 h 24113"/>
                                <a:gd name="csX3" fmla="*/ 16762 w 39493"/>
                                <a:gd name="csY3" fmla="*/ 127 h 24113"/>
                                <a:gd name="csX4" fmla="*/ 20572 w 39493"/>
                                <a:gd name="csY4" fmla="*/ 1142 h 24113"/>
                                <a:gd name="csX5" fmla="*/ 22858 w 39493"/>
                                <a:gd name="csY5" fmla="*/ 4315 h 24113"/>
                                <a:gd name="csX6" fmla="*/ 26667 w 39493"/>
                                <a:gd name="csY6" fmla="*/ 1015 h 24113"/>
                                <a:gd name="csX7" fmla="*/ 30477 w 39493"/>
                                <a:gd name="csY7" fmla="*/ 0 h 24113"/>
                                <a:gd name="csX8" fmla="*/ 34287 w 39493"/>
                                <a:gd name="csY8" fmla="*/ 1142 h 24113"/>
                                <a:gd name="csX9" fmla="*/ 36318 w 39493"/>
                                <a:gd name="csY9" fmla="*/ 3934 h 24113"/>
                                <a:gd name="csX10" fmla="*/ 36953 w 39493"/>
                                <a:gd name="csY10" fmla="*/ 9392 h 24113"/>
                                <a:gd name="csX11" fmla="*/ 36953 w 39493"/>
                                <a:gd name="csY11" fmla="*/ 18910 h 24113"/>
                                <a:gd name="csX12" fmla="*/ 37461 w 39493"/>
                                <a:gd name="csY12" fmla="*/ 22210 h 24113"/>
                                <a:gd name="csX13" fmla="*/ 39493 w 39493"/>
                                <a:gd name="csY13" fmla="*/ 23098 h 24113"/>
                                <a:gd name="csX14" fmla="*/ 39493 w 39493"/>
                                <a:gd name="csY14" fmla="*/ 23987 h 24113"/>
                                <a:gd name="csX15" fmla="*/ 27429 w 39493"/>
                                <a:gd name="csY15" fmla="*/ 23987 h 24113"/>
                                <a:gd name="csX16" fmla="*/ 27429 w 39493"/>
                                <a:gd name="csY16" fmla="*/ 23098 h 24113"/>
                                <a:gd name="csX17" fmla="*/ 29588 w 39493"/>
                                <a:gd name="csY17" fmla="*/ 21956 h 24113"/>
                                <a:gd name="csX18" fmla="*/ 29969 w 39493"/>
                                <a:gd name="csY18" fmla="*/ 18910 h 24113"/>
                                <a:gd name="csX19" fmla="*/ 29969 w 39493"/>
                                <a:gd name="csY19" fmla="*/ 8884 h 24113"/>
                                <a:gd name="csX20" fmla="*/ 29715 w 39493"/>
                                <a:gd name="csY20" fmla="*/ 4950 h 24113"/>
                                <a:gd name="csX21" fmla="*/ 28953 w 39493"/>
                                <a:gd name="csY21" fmla="*/ 3680 h 24113"/>
                                <a:gd name="csX22" fmla="*/ 27683 w 39493"/>
                                <a:gd name="csY22" fmla="*/ 3300 h 24113"/>
                                <a:gd name="csX23" fmla="*/ 25524 w 39493"/>
                                <a:gd name="csY23" fmla="*/ 4061 h 24113"/>
                                <a:gd name="csX24" fmla="*/ 23366 w 39493"/>
                                <a:gd name="csY24" fmla="*/ 6346 h 24113"/>
                                <a:gd name="csX25" fmla="*/ 23366 w 39493"/>
                                <a:gd name="csY25" fmla="*/ 18910 h 24113"/>
                                <a:gd name="csX26" fmla="*/ 23747 w 39493"/>
                                <a:gd name="csY26" fmla="*/ 22083 h 24113"/>
                                <a:gd name="csX27" fmla="*/ 25905 w 39493"/>
                                <a:gd name="csY27" fmla="*/ 23098 h 24113"/>
                                <a:gd name="csX28" fmla="*/ 25905 w 39493"/>
                                <a:gd name="csY28" fmla="*/ 23987 h 24113"/>
                                <a:gd name="csX29" fmla="*/ 13842 w 39493"/>
                                <a:gd name="csY29" fmla="*/ 23987 h 24113"/>
                                <a:gd name="csX30" fmla="*/ 13842 w 39493"/>
                                <a:gd name="csY30" fmla="*/ 23098 h 24113"/>
                                <a:gd name="csX31" fmla="*/ 15365 w 39493"/>
                                <a:gd name="csY31" fmla="*/ 22590 h 24113"/>
                                <a:gd name="csX32" fmla="*/ 16127 w 39493"/>
                                <a:gd name="csY32" fmla="*/ 21575 h 24113"/>
                                <a:gd name="csX33" fmla="*/ 16381 w 39493"/>
                                <a:gd name="csY33" fmla="*/ 18910 h 24113"/>
                                <a:gd name="csX34" fmla="*/ 16381 w 39493"/>
                                <a:gd name="csY34" fmla="*/ 8884 h 24113"/>
                                <a:gd name="csX35" fmla="*/ 16127 w 39493"/>
                                <a:gd name="csY35" fmla="*/ 4950 h 24113"/>
                                <a:gd name="csX36" fmla="*/ 15238 w 39493"/>
                                <a:gd name="csY36" fmla="*/ 3680 h 24113"/>
                                <a:gd name="csX37" fmla="*/ 13968 w 39493"/>
                                <a:gd name="csY37" fmla="*/ 3300 h 24113"/>
                                <a:gd name="csX38" fmla="*/ 12191 w 39493"/>
                                <a:gd name="csY38" fmla="*/ 3807 h 24113"/>
                                <a:gd name="csX39" fmla="*/ 9651 w 39493"/>
                                <a:gd name="csY39" fmla="*/ 6473 h 24113"/>
                                <a:gd name="csX40" fmla="*/ 9651 w 39493"/>
                                <a:gd name="csY40" fmla="*/ 19037 h 24113"/>
                                <a:gd name="csX41" fmla="*/ 10159 w 39493"/>
                                <a:gd name="csY41" fmla="*/ 22337 h 24113"/>
                                <a:gd name="csX42" fmla="*/ 12191 w 39493"/>
                                <a:gd name="csY42" fmla="*/ 23225 h 24113"/>
                                <a:gd name="csX43" fmla="*/ 12191 w 39493"/>
                                <a:gd name="csY43" fmla="*/ 24113 h 24113"/>
                                <a:gd name="csX44" fmla="*/ 127 w 39493"/>
                                <a:gd name="csY44" fmla="*/ 24113 h 24113"/>
                                <a:gd name="csX45" fmla="*/ 127 w 39493"/>
                                <a:gd name="csY45" fmla="*/ 23225 h 24113"/>
                                <a:gd name="csX46" fmla="*/ 2159 w 39493"/>
                                <a:gd name="csY46" fmla="*/ 22337 h 24113"/>
                                <a:gd name="csX47" fmla="*/ 2540 w 39493"/>
                                <a:gd name="csY47" fmla="*/ 19037 h 24113"/>
                                <a:gd name="csX48" fmla="*/ 2540 w 39493"/>
                                <a:gd name="csY48" fmla="*/ 5838 h 24113"/>
                                <a:gd name="csX49" fmla="*/ 2031 w 39493"/>
                                <a:gd name="csY49" fmla="*/ 2538 h 24113"/>
                                <a:gd name="csX50" fmla="*/ 0 w 39493"/>
                                <a:gd name="csY50" fmla="*/ 1650 h 24113"/>
                                <a:gd name="csX51" fmla="*/ 0 w 39493"/>
                                <a:gd name="csY51" fmla="*/ 761 h 24113"/>
                                <a:gd name="csX52" fmla="*/ 9524 w 39493"/>
                                <a:gd name="csY52" fmla="*/ 761 h 241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</a:cxnLst>
                              <a:rect l="l" t="t" r="r" b="b"/>
                              <a:pathLst>
                                <a:path w="39493" h="24113">
                                  <a:moveTo>
                                    <a:pt x="9651" y="888"/>
                                  </a:moveTo>
                                  <a:lnTo>
                                    <a:pt x="9651" y="3934"/>
                                  </a:lnTo>
                                  <a:cubicBezTo>
                                    <a:pt x="10921" y="2538"/>
                                    <a:pt x="12064" y="1523"/>
                                    <a:pt x="13206" y="1015"/>
                                  </a:cubicBezTo>
                                  <a:cubicBezTo>
                                    <a:pt x="14349" y="381"/>
                                    <a:pt x="15492" y="127"/>
                                    <a:pt x="16762" y="127"/>
                                  </a:cubicBezTo>
                                  <a:cubicBezTo>
                                    <a:pt x="18286" y="127"/>
                                    <a:pt x="19556" y="508"/>
                                    <a:pt x="20572" y="1142"/>
                                  </a:cubicBezTo>
                                  <a:cubicBezTo>
                                    <a:pt x="21588" y="1777"/>
                                    <a:pt x="22350" y="2919"/>
                                    <a:pt x="22858" y="4315"/>
                                  </a:cubicBezTo>
                                  <a:cubicBezTo>
                                    <a:pt x="24254" y="2792"/>
                                    <a:pt x="25524" y="1777"/>
                                    <a:pt x="26667" y="1015"/>
                                  </a:cubicBezTo>
                                  <a:cubicBezTo>
                                    <a:pt x="27937" y="381"/>
                                    <a:pt x="29207" y="0"/>
                                    <a:pt x="30477" y="0"/>
                                  </a:cubicBezTo>
                                  <a:cubicBezTo>
                                    <a:pt x="32128" y="0"/>
                                    <a:pt x="33398" y="381"/>
                                    <a:pt x="34287" y="1142"/>
                                  </a:cubicBezTo>
                                  <a:cubicBezTo>
                                    <a:pt x="35303" y="1904"/>
                                    <a:pt x="35937" y="2792"/>
                                    <a:pt x="36318" y="3934"/>
                                  </a:cubicBezTo>
                                  <a:cubicBezTo>
                                    <a:pt x="36699" y="5077"/>
                                    <a:pt x="36953" y="6853"/>
                                    <a:pt x="36953" y="9392"/>
                                  </a:cubicBezTo>
                                  <a:lnTo>
                                    <a:pt x="36953" y="18910"/>
                                  </a:lnTo>
                                  <a:cubicBezTo>
                                    <a:pt x="36953" y="20687"/>
                                    <a:pt x="37080" y="21829"/>
                                    <a:pt x="37461" y="22210"/>
                                  </a:cubicBezTo>
                                  <a:cubicBezTo>
                                    <a:pt x="37842" y="22590"/>
                                    <a:pt x="38477" y="22971"/>
                                    <a:pt x="39493" y="23098"/>
                                  </a:cubicBezTo>
                                  <a:lnTo>
                                    <a:pt x="39493" y="23987"/>
                                  </a:lnTo>
                                  <a:lnTo>
                                    <a:pt x="27429" y="23987"/>
                                  </a:lnTo>
                                  <a:lnTo>
                                    <a:pt x="27429" y="23098"/>
                                  </a:lnTo>
                                  <a:cubicBezTo>
                                    <a:pt x="28318" y="23098"/>
                                    <a:pt x="29080" y="22590"/>
                                    <a:pt x="29588" y="21956"/>
                                  </a:cubicBezTo>
                                  <a:cubicBezTo>
                                    <a:pt x="29842" y="21448"/>
                                    <a:pt x="29969" y="20433"/>
                                    <a:pt x="29969" y="18910"/>
                                  </a:cubicBezTo>
                                  <a:lnTo>
                                    <a:pt x="29969" y="8884"/>
                                  </a:lnTo>
                                  <a:cubicBezTo>
                                    <a:pt x="29969" y="6853"/>
                                    <a:pt x="29969" y="5457"/>
                                    <a:pt x="29715" y="4950"/>
                                  </a:cubicBezTo>
                                  <a:cubicBezTo>
                                    <a:pt x="29588" y="4442"/>
                                    <a:pt x="29334" y="3934"/>
                                    <a:pt x="28953" y="3680"/>
                                  </a:cubicBezTo>
                                  <a:cubicBezTo>
                                    <a:pt x="28572" y="3427"/>
                                    <a:pt x="28191" y="3300"/>
                                    <a:pt x="27683" y="3300"/>
                                  </a:cubicBezTo>
                                  <a:cubicBezTo>
                                    <a:pt x="26921" y="3300"/>
                                    <a:pt x="26286" y="3554"/>
                                    <a:pt x="25524" y="4061"/>
                                  </a:cubicBezTo>
                                  <a:cubicBezTo>
                                    <a:pt x="24762" y="4569"/>
                                    <a:pt x="24001" y="5330"/>
                                    <a:pt x="23366" y="6346"/>
                                  </a:cubicBezTo>
                                  <a:lnTo>
                                    <a:pt x="23366" y="18910"/>
                                  </a:lnTo>
                                  <a:cubicBezTo>
                                    <a:pt x="23366" y="20560"/>
                                    <a:pt x="23493" y="21702"/>
                                    <a:pt x="23747" y="22083"/>
                                  </a:cubicBezTo>
                                  <a:cubicBezTo>
                                    <a:pt x="24128" y="22717"/>
                                    <a:pt x="24890" y="23098"/>
                                    <a:pt x="25905" y="23098"/>
                                  </a:cubicBezTo>
                                  <a:lnTo>
                                    <a:pt x="25905" y="23987"/>
                                  </a:lnTo>
                                  <a:lnTo>
                                    <a:pt x="13842" y="23987"/>
                                  </a:lnTo>
                                  <a:lnTo>
                                    <a:pt x="13842" y="23098"/>
                                  </a:lnTo>
                                  <a:cubicBezTo>
                                    <a:pt x="14476" y="23098"/>
                                    <a:pt x="14985" y="22844"/>
                                    <a:pt x="15365" y="22590"/>
                                  </a:cubicBezTo>
                                  <a:cubicBezTo>
                                    <a:pt x="15746" y="22337"/>
                                    <a:pt x="16000" y="21956"/>
                                    <a:pt x="16127" y="21575"/>
                                  </a:cubicBezTo>
                                  <a:cubicBezTo>
                                    <a:pt x="16254" y="21194"/>
                                    <a:pt x="16381" y="20306"/>
                                    <a:pt x="16381" y="18910"/>
                                  </a:cubicBezTo>
                                  <a:lnTo>
                                    <a:pt x="16381" y="8884"/>
                                  </a:lnTo>
                                  <a:cubicBezTo>
                                    <a:pt x="16381" y="6726"/>
                                    <a:pt x="16381" y="5457"/>
                                    <a:pt x="16127" y="4950"/>
                                  </a:cubicBezTo>
                                  <a:cubicBezTo>
                                    <a:pt x="16000" y="4442"/>
                                    <a:pt x="15619" y="4061"/>
                                    <a:pt x="15238" y="3680"/>
                                  </a:cubicBezTo>
                                  <a:cubicBezTo>
                                    <a:pt x="14857" y="3427"/>
                                    <a:pt x="14476" y="3300"/>
                                    <a:pt x="13968" y="3300"/>
                                  </a:cubicBezTo>
                                  <a:cubicBezTo>
                                    <a:pt x="13334" y="3300"/>
                                    <a:pt x="12699" y="3427"/>
                                    <a:pt x="12191" y="3807"/>
                                  </a:cubicBezTo>
                                  <a:cubicBezTo>
                                    <a:pt x="11429" y="4315"/>
                                    <a:pt x="10540" y="5203"/>
                                    <a:pt x="9651" y="6473"/>
                                  </a:cubicBezTo>
                                  <a:lnTo>
                                    <a:pt x="9651" y="19037"/>
                                  </a:lnTo>
                                  <a:cubicBezTo>
                                    <a:pt x="9651" y="20687"/>
                                    <a:pt x="9778" y="21829"/>
                                    <a:pt x="10159" y="22337"/>
                                  </a:cubicBezTo>
                                  <a:cubicBezTo>
                                    <a:pt x="10540" y="22844"/>
                                    <a:pt x="11175" y="23098"/>
                                    <a:pt x="12191" y="23225"/>
                                  </a:cubicBezTo>
                                  <a:lnTo>
                                    <a:pt x="12191" y="24113"/>
                                  </a:lnTo>
                                  <a:lnTo>
                                    <a:pt x="127" y="24113"/>
                                  </a:lnTo>
                                  <a:lnTo>
                                    <a:pt x="127" y="23225"/>
                                  </a:lnTo>
                                  <a:cubicBezTo>
                                    <a:pt x="1143" y="23225"/>
                                    <a:pt x="1778" y="22844"/>
                                    <a:pt x="2159" y="22337"/>
                                  </a:cubicBezTo>
                                  <a:cubicBezTo>
                                    <a:pt x="2412" y="21956"/>
                                    <a:pt x="2540" y="20941"/>
                                    <a:pt x="2540" y="19037"/>
                                  </a:cubicBezTo>
                                  <a:lnTo>
                                    <a:pt x="2540" y="5838"/>
                                  </a:lnTo>
                                  <a:cubicBezTo>
                                    <a:pt x="2540" y="4061"/>
                                    <a:pt x="2412" y="2919"/>
                                    <a:pt x="2031" y="2538"/>
                                  </a:cubicBezTo>
                                  <a:cubicBezTo>
                                    <a:pt x="1778" y="2158"/>
                                    <a:pt x="1016" y="1777"/>
                                    <a:pt x="0" y="1650"/>
                                  </a:cubicBezTo>
                                  <a:lnTo>
                                    <a:pt x="0" y="761"/>
                                  </a:lnTo>
                                  <a:lnTo>
                                    <a:pt x="9524" y="7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79107953" name="Freeform: Shape 1179107953">
                            <a:extLst>
                              <a:ext uri="{FF2B5EF4-FFF2-40B4-BE49-F238E27FC236}">
                                <a16:creationId xmlns:a16="http://schemas.microsoft.com/office/drawing/2014/main" id="{B8727652-EE73-98A2-2497-26C92ACA73A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812545" y="332376"/>
                              <a:ext cx="19556" cy="24621"/>
                            </a:xfrm>
                            <a:custGeom>
                              <a:avLst/>
                              <a:gdLst>
                                <a:gd name="csX0" fmla="*/ 13334 w 19556"/>
                                <a:gd name="csY0" fmla="*/ 9899 h 24621"/>
                                <a:gd name="csX1" fmla="*/ 12826 w 19556"/>
                                <a:gd name="csY1" fmla="*/ 4442 h 24621"/>
                                <a:gd name="csX2" fmla="*/ 11429 w 19556"/>
                                <a:gd name="csY2" fmla="*/ 2158 h 24621"/>
                                <a:gd name="csX3" fmla="*/ 10032 w 19556"/>
                                <a:gd name="csY3" fmla="*/ 1650 h 24621"/>
                                <a:gd name="csX4" fmla="*/ 7873 w 19556"/>
                                <a:gd name="csY4" fmla="*/ 2919 h 24621"/>
                                <a:gd name="csX5" fmla="*/ 6349 w 19556"/>
                                <a:gd name="csY5" fmla="*/ 9011 h 24621"/>
                                <a:gd name="csX6" fmla="*/ 6349 w 19556"/>
                                <a:gd name="csY6" fmla="*/ 9899 h 24621"/>
                                <a:gd name="csX7" fmla="*/ 13207 w 19556"/>
                                <a:gd name="csY7" fmla="*/ 9899 h 24621"/>
                                <a:gd name="csX8" fmla="*/ 19556 w 19556"/>
                                <a:gd name="csY8" fmla="*/ 11549 h 24621"/>
                                <a:gd name="csX9" fmla="*/ 6730 w 19556"/>
                                <a:gd name="csY9" fmla="*/ 11549 h 24621"/>
                                <a:gd name="csX10" fmla="*/ 9143 w 19556"/>
                                <a:gd name="csY10" fmla="*/ 18910 h 24621"/>
                                <a:gd name="csX11" fmla="*/ 13334 w 19556"/>
                                <a:gd name="csY11" fmla="*/ 20941 h 24621"/>
                                <a:gd name="csX12" fmla="*/ 16000 w 19556"/>
                                <a:gd name="csY12" fmla="*/ 20052 h 24621"/>
                                <a:gd name="csX13" fmla="*/ 18667 w 19556"/>
                                <a:gd name="csY13" fmla="*/ 17006 h 24621"/>
                                <a:gd name="csX14" fmla="*/ 19556 w 19556"/>
                                <a:gd name="csY14" fmla="*/ 17514 h 24621"/>
                                <a:gd name="csX15" fmla="*/ 15365 w 19556"/>
                                <a:gd name="csY15" fmla="*/ 22971 h 24621"/>
                                <a:gd name="csX16" fmla="*/ 10032 w 19556"/>
                                <a:gd name="csY16" fmla="*/ 24621 h 24621"/>
                                <a:gd name="csX17" fmla="*/ 2159 w 19556"/>
                                <a:gd name="csY17" fmla="*/ 20687 h 24621"/>
                                <a:gd name="csX18" fmla="*/ 0 w 19556"/>
                                <a:gd name="csY18" fmla="*/ 12691 h 24621"/>
                                <a:gd name="csX19" fmla="*/ 3175 w 19556"/>
                                <a:gd name="csY19" fmla="*/ 3427 h 24621"/>
                                <a:gd name="csX20" fmla="*/ 10540 w 19556"/>
                                <a:gd name="csY20" fmla="*/ 0 h 24621"/>
                                <a:gd name="csX21" fmla="*/ 16763 w 19556"/>
                                <a:gd name="csY21" fmla="*/ 2919 h 24621"/>
                                <a:gd name="csX22" fmla="*/ 19556 w 19556"/>
                                <a:gd name="csY22" fmla="*/ 11549 h 2462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9556" h="24621">
                                  <a:moveTo>
                                    <a:pt x="13334" y="9899"/>
                                  </a:moveTo>
                                  <a:cubicBezTo>
                                    <a:pt x="13334" y="7234"/>
                                    <a:pt x="13207" y="5330"/>
                                    <a:pt x="12826" y="4442"/>
                                  </a:cubicBezTo>
                                  <a:cubicBezTo>
                                    <a:pt x="12572" y="3427"/>
                                    <a:pt x="12064" y="2665"/>
                                    <a:pt x="11429" y="2158"/>
                                  </a:cubicBezTo>
                                  <a:cubicBezTo>
                                    <a:pt x="11048" y="1904"/>
                                    <a:pt x="10667" y="1650"/>
                                    <a:pt x="10032" y="1650"/>
                                  </a:cubicBezTo>
                                  <a:cubicBezTo>
                                    <a:pt x="9143" y="1650"/>
                                    <a:pt x="8508" y="2031"/>
                                    <a:pt x="7873" y="2919"/>
                                  </a:cubicBezTo>
                                  <a:cubicBezTo>
                                    <a:pt x="6857" y="4442"/>
                                    <a:pt x="6349" y="6473"/>
                                    <a:pt x="6349" y="9011"/>
                                  </a:cubicBezTo>
                                  <a:lnTo>
                                    <a:pt x="6349" y="9899"/>
                                  </a:lnTo>
                                  <a:lnTo>
                                    <a:pt x="13207" y="9899"/>
                                  </a:lnTo>
                                  <a:close/>
                                  <a:moveTo>
                                    <a:pt x="19556" y="11549"/>
                                  </a:moveTo>
                                  <a:lnTo>
                                    <a:pt x="6730" y="11549"/>
                                  </a:lnTo>
                                  <a:cubicBezTo>
                                    <a:pt x="6857" y="14595"/>
                                    <a:pt x="7746" y="17133"/>
                                    <a:pt x="9143" y="18910"/>
                                  </a:cubicBezTo>
                                  <a:cubicBezTo>
                                    <a:pt x="10286" y="20306"/>
                                    <a:pt x="11683" y="20941"/>
                                    <a:pt x="13334" y="20941"/>
                                  </a:cubicBezTo>
                                  <a:cubicBezTo>
                                    <a:pt x="14350" y="20941"/>
                                    <a:pt x="15238" y="20687"/>
                                    <a:pt x="16000" y="20052"/>
                                  </a:cubicBezTo>
                                  <a:cubicBezTo>
                                    <a:pt x="16763" y="19545"/>
                                    <a:pt x="17651" y="18529"/>
                                    <a:pt x="18667" y="17006"/>
                                  </a:cubicBezTo>
                                  <a:lnTo>
                                    <a:pt x="19556" y="17514"/>
                                  </a:lnTo>
                                  <a:cubicBezTo>
                                    <a:pt x="18286" y="20052"/>
                                    <a:pt x="16889" y="21956"/>
                                    <a:pt x="15365" y="22971"/>
                                  </a:cubicBezTo>
                                  <a:cubicBezTo>
                                    <a:pt x="13842" y="23987"/>
                                    <a:pt x="12064" y="24621"/>
                                    <a:pt x="10032" y="24621"/>
                                  </a:cubicBezTo>
                                  <a:cubicBezTo>
                                    <a:pt x="6603" y="24621"/>
                                    <a:pt x="3937" y="23352"/>
                                    <a:pt x="2159" y="20687"/>
                                  </a:cubicBezTo>
                                  <a:cubicBezTo>
                                    <a:pt x="762" y="18529"/>
                                    <a:pt x="0" y="15864"/>
                                    <a:pt x="0" y="12691"/>
                                  </a:cubicBezTo>
                                  <a:cubicBezTo>
                                    <a:pt x="0" y="8757"/>
                                    <a:pt x="1016" y="5711"/>
                                    <a:pt x="3175" y="3427"/>
                                  </a:cubicBezTo>
                                  <a:cubicBezTo>
                                    <a:pt x="5333" y="1142"/>
                                    <a:pt x="7746" y="0"/>
                                    <a:pt x="10540" y="0"/>
                                  </a:cubicBezTo>
                                  <a:cubicBezTo>
                                    <a:pt x="12953" y="0"/>
                                    <a:pt x="14985" y="1015"/>
                                    <a:pt x="16763" y="2919"/>
                                  </a:cubicBezTo>
                                  <a:cubicBezTo>
                                    <a:pt x="18540" y="4823"/>
                                    <a:pt x="19429" y="7742"/>
                                    <a:pt x="19556" y="1154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06200372" name="Freeform: Shape 306200372">
                            <a:extLst>
                              <a:ext uri="{FF2B5EF4-FFF2-40B4-BE49-F238E27FC236}">
                                <a16:creationId xmlns:a16="http://schemas.microsoft.com/office/drawing/2014/main" id="{A9DA5665-EF4C-3189-7AB5-4A46D491A242}"/>
                              </a:ext>
                            </a:extLst>
                          </wps:cNvPr>
                          <wps:cNvSpPr/>
                          <wps:spPr>
                            <a:xfrm>
                              <a:off x="5832990" y="332503"/>
                              <a:ext cx="25270" cy="24113"/>
                            </a:xfrm>
                            <a:custGeom>
                              <a:avLst/>
                              <a:gdLst>
                                <a:gd name="csX0" fmla="*/ 9524 w 25270"/>
                                <a:gd name="csY0" fmla="*/ 635 h 24113"/>
                                <a:gd name="csX1" fmla="*/ 9524 w 25270"/>
                                <a:gd name="csY1" fmla="*/ 3680 h 24113"/>
                                <a:gd name="csX2" fmla="*/ 12953 w 25270"/>
                                <a:gd name="csY2" fmla="*/ 888 h 24113"/>
                                <a:gd name="csX3" fmla="*/ 16509 w 25270"/>
                                <a:gd name="csY3" fmla="*/ 0 h 24113"/>
                                <a:gd name="csX4" fmla="*/ 20318 w 25270"/>
                                <a:gd name="csY4" fmla="*/ 1269 h 24113"/>
                                <a:gd name="csX5" fmla="*/ 22350 w 25270"/>
                                <a:gd name="csY5" fmla="*/ 4442 h 24113"/>
                                <a:gd name="csX6" fmla="*/ 22731 w 25270"/>
                                <a:gd name="csY6" fmla="*/ 9899 h 24113"/>
                                <a:gd name="csX7" fmla="*/ 22731 w 25270"/>
                                <a:gd name="csY7" fmla="*/ 19037 h 24113"/>
                                <a:gd name="csX8" fmla="*/ 23239 w 25270"/>
                                <a:gd name="csY8" fmla="*/ 22464 h 24113"/>
                                <a:gd name="csX9" fmla="*/ 25271 w 25270"/>
                                <a:gd name="csY9" fmla="*/ 23225 h 24113"/>
                                <a:gd name="csX10" fmla="*/ 25271 w 25270"/>
                                <a:gd name="csY10" fmla="*/ 24113 h 24113"/>
                                <a:gd name="csX11" fmla="*/ 13461 w 25270"/>
                                <a:gd name="csY11" fmla="*/ 24113 h 24113"/>
                                <a:gd name="csX12" fmla="*/ 13461 w 25270"/>
                                <a:gd name="csY12" fmla="*/ 23225 h 24113"/>
                                <a:gd name="csX13" fmla="*/ 15366 w 25270"/>
                                <a:gd name="csY13" fmla="*/ 22083 h 24113"/>
                                <a:gd name="csX14" fmla="*/ 15747 w 25270"/>
                                <a:gd name="csY14" fmla="*/ 19037 h 24113"/>
                                <a:gd name="csX15" fmla="*/ 15747 w 25270"/>
                                <a:gd name="csY15" fmla="*/ 8630 h 24113"/>
                                <a:gd name="csX16" fmla="*/ 15493 w 25270"/>
                                <a:gd name="csY16" fmla="*/ 4950 h 24113"/>
                                <a:gd name="csX17" fmla="*/ 14731 w 25270"/>
                                <a:gd name="csY17" fmla="*/ 3807 h 24113"/>
                                <a:gd name="csX18" fmla="*/ 13588 w 25270"/>
                                <a:gd name="csY18" fmla="*/ 3427 h 24113"/>
                                <a:gd name="csX19" fmla="*/ 9651 w 25270"/>
                                <a:gd name="csY19" fmla="*/ 6473 h 24113"/>
                                <a:gd name="csX20" fmla="*/ 9651 w 25270"/>
                                <a:gd name="csY20" fmla="*/ 19037 h 24113"/>
                                <a:gd name="csX21" fmla="*/ 10159 w 25270"/>
                                <a:gd name="csY21" fmla="*/ 22337 h 24113"/>
                                <a:gd name="csX22" fmla="*/ 11937 w 25270"/>
                                <a:gd name="csY22" fmla="*/ 23225 h 24113"/>
                                <a:gd name="csX23" fmla="*/ 11937 w 25270"/>
                                <a:gd name="csY23" fmla="*/ 24113 h 24113"/>
                                <a:gd name="csX24" fmla="*/ 127 w 25270"/>
                                <a:gd name="csY24" fmla="*/ 24113 h 24113"/>
                                <a:gd name="csX25" fmla="*/ 127 w 25270"/>
                                <a:gd name="csY25" fmla="*/ 23225 h 24113"/>
                                <a:gd name="csX26" fmla="*/ 2159 w 25270"/>
                                <a:gd name="csY26" fmla="*/ 22337 h 24113"/>
                                <a:gd name="csX27" fmla="*/ 2540 w 25270"/>
                                <a:gd name="csY27" fmla="*/ 19037 h 24113"/>
                                <a:gd name="csX28" fmla="*/ 2540 w 25270"/>
                                <a:gd name="csY28" fmla="*/ 5838 h 24113"/>
                                <a:gd name="csX29" fmla="*/ 2032 w 25270"/>
                                <a:gd name="csY29" fmla="*/ 2538 h 24113"/>
                                <a:gd name="csX30" fmla="*/ 0 w 25270"/>
                                <a:gd name="csY30" fmla="*/ 1650 h 24113"/>
                                <a:gd name="csX31" fmla="*/ 0 w 25270"/>
                                <a:gd name="csY31" fmla="*/ 761 h 24113"/>
                                <a:gd name="csX32" fmla="*/ 9524 w 25270"/>
                                <a:gd name="csY32" fmla="*/ 761 h 241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</a:cxnLst>
                              <a:rect l="l" t="t" r="r" b="b"/>
                              <a:pathLst>
                                <a:path w="25270" h="24113">
                                  <a:moveTo>
                                    <a:pt x="9524" y="635"/>
                                  </a:moveTo>
                                  <a:lnTo>
                                    <a:pt x="9524" y="3680"/>
                                  </a:lnTo>
                                  <a:cubicBezTo>
                                    <a:pt x="10667" y="2411"/>
                                    <a:pt x="11810" y="1396"/>
                                    <a:pt x="12953" y="888"/>
                                  </a:cubicBezTo>
                                  <a:cubicBezTo>
                                    <a:pt x="14096" y="254"/>
                                    <a:pt x="15239" y="0"/>
                                    <a:pt x="16509" y="0"/>
                                  </a:cubicBezTo>
                                  <a:cubicBezTo>
                                    <a:pt x="18032" y="0"/>
                                    <a:pt x="19302" y="381"/>
                                    <a:pt x="20318" y="1269"/>
                                  </a:cubicBezTo>
                                  <a:cubicBezTo>
                                    <a:pt x="21334" y="2158"/>
                                    <a:pt x="21969" y="3173"/>
                                    <a:pt x="22350" y="4442"/>
                                  </a:cubicBezTo>
                                  <a:cubicBezTo>
                                    <a:pt x="22604" y="5330"/>
                                    <a:pt x="22731" y="7234"/>
                                    <a:pt x="22731" y="9899"/>
                                  </a:cubicBezTo>
                                  <a:lnTo>
                                    <a:pt x="22731" y="19037"/>
                                  </a:lnTo>
                                  <a:cubicBezTo>
                                    <a:pt x="22731" y="20814"/>
                                    <a:pt x="22858" y="21956"/>
                                    <a:pt x="23239" y="22464"/>
                                  </a:cubicBezTo>
                                  <a:cubicBezTo>
                                    <a:pt x="23620" y="22844"/>
                                    <a:pt x="24255" y="23098"/>
                                    <a:pt x="25271" y="23225"/>
                                  </a:cubicBezTo>
                                  <a:lnTo>
                                    <a:pt x="25271" y="24113"/>
                                  </a:lnTo>
                                  <a:lnTo>
                                    <a:pt x="13461" y="24113"/>
                                  </a:lnTo>
                                  <a:lnTo>
                                    <a:pt x="13461" y="23225"/>
                                  </a:lnTo>
                                  <a:cubicBezTo>
                                    <a:pt x="14350" y="23098"/>
                                    <a:pt x="14985" y="22717"/>
                                    <a:pt x="15366" y="22083"/>
                                  </a:cubicBezTo>
                                  <a:cubicBezTo>
                                    <a:pt x="15620" y="21702"/>
                                    <a:pt x="15747" y="20687"/>
                                    <a:pt x="15747" y="19037"/>
                                  </a:cubicBezTo>
                                  <a:lnTo>
                                    <a:pt x="15747" y="8630"/>
                                  </a:lnTo>
                                  <a:cubicBezTo>
                                    <a:pt x="15747" y="6726"/>
                                    <a:pt x="15747" y="5457"/>
                                    <a:pt x="15493" y="4950"/>
                                  </a:cubicBezTo>
                                  <a:cubicBezTo>
                                    <a:pt x="15366" y="4442"/>
                                    <a:pt x="15112" y="4061"/>
                                    <a:pt x="14731" y="3807"/>
                                  </a:cubicBezTo>
                                  <a:cubicBezTo>
                                    <a:pt x="14350" y="3554"/>
                                    <a:pt x="13969" y="3427"/>
                                    <a:pt x="13588" y="3427"/>
                                  </a:cubicBezTo>
                                  <a:cubicBezTo>
                                    <a:pt x="12191" y="3427"/>
                                    <a:pt x="10794" y="4442"/>
                                    <a:pt x="9651" y="6473"/>
                                  </a:cubicBezTo>
                                  <a:lnTo>
                                    <a:pt x="9651" y="19037"/>
                                  </a:lnTo>
                                  <a:cubicBezTo>
                                    <a:pt x="9651" y="20814"/>
                                    <a:pt x="9778" y="21956"/>
                                    <a:pt x="10159" y="22337"/>
                                  </a:cubicBezTo>
                                  <a:cubicBezTo>
                                    <a:pt x="10540" y="22844"/>
                                    <a:pt x="11175" y="23098"/>
                                    <a:pt x="11937" y="23225"/>
                                  </a:cubicBezTo>
                                  <a:lnTo>
                                    <a:pt x="11937" y="24113"/>
                                  </a:lnTo>
                                  <a:lnTo>
                                    <a:pt x="127" y="24113"/>
                                  </a:lnTo>
                                  <a:lnTo>
                                    <a:pt x="127" y="23225"/>
                                  </a:lnTo>
                                  <a:cubicBezTo>
                                    <a:pt x="1143" y="23225"/>
                                    <a:pt x="1778" y="22844"/>
                                    <a:pt x="2159" y="22337"/>
                                  </a:cubicBezTo>
                                  <a:cubicBezTo>
                                    <a:pt x="2413" y="21956"/>
                                    <a:pt x="2540" y="20941"/>
                                    <a:pt x="2540" y="19037"/>
                                  </a:cubicBezTo>
                                  <a:lnTo>
                                    <a:pt x="2540" y="5838"/>
                                  </a:lnTo>
                                  <a:cubicBezTo>
                                    <a:pt x="2540" y="4061"/>
                                    <a:pt x="2413" y="2919"/>
                                    <a:pt x="2032" y="2538"/>
                                  </a:cubicBezTo>
                                  <a:cubicBezTo>
                                    <a:pt x="1651" y="2158"/>
                                    <a:pt x="1016" y="1777"/>
                                    <a:pt x="0" y="1650"/>
                                  </a:cubicBezTo>
                                  <a:lnTo>
                                    <a:pt x="0" y="761"/>
                                  </a:lnTo>
                                  <a:lnTo>
                                    <a:pt x="9524" y="7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41698499" name="Freeform: Shape 1441698499">
                            <a:extLst>
                              <a:ext uri="{FF2B5EF4-FFF2-40B4-BE49-F238E27FC236}">
                                <a16:creationId xmlns:a16="http://schemas.microsoft.com/office/drawing/2014/main" id="{9D2B1CD7-24DD-0733-FBB3-ED75C1540952}"/>
                              </a:ext>
                            </a:extLst>
                          </wps:cNvPr>
                          <wps:cNvSpPr/>
                          <wps:spPr>
                            <a:xfrm>
                              <a:off x="5858006" y="324507"/>
                              <a:ext cx="15746" cy="32235"/>
                            </a:xfrm>
                            <a:custGeom>
                              <a:avLst/>
                              <a:gdLst>
                                <a:gd name="csX0" fmla="*/ 10159 w 15746"/>
                                <a:gd name="csY0" fmla="*/ 0 h 32235"/>
                                <a:gd name="csX1" fmla="*/ 10159 w 15746"/>
                                <a:gd name="csY1" fmla="*/ 8503 h 32235"/>
                                <a:gd name="csX2" fmla="*/ 15747 w 15746"/>
                                <a:gd name="csY2" fmla="*/ 8503 h 32235"/>
                                <a:gd name="csX3" fmla="*/ 15747 w 15746"/>
                                <a:gd name="csY3" fmla="*/ 10915 h 32235"/>
                                <a:gd name="csX4" fmla="*/ 10159 w 15746"/>
                                <a:gd name="csY4" fmla="*/ 10915 h 32235"/>
                                <a:gd name="csX5" fmla="*/ 10159 w 15746"/>
                                <a:gd name="csY5" fmla="*/ 25383 h 32235"/>
                                <a:gd name="csX6" fmla="*/ 10286 w 15746"/>
                                <a:gd name="csY6" fmla="*/ 28048 h 32235"/>
                                <a:gd name="csX7" fmla="*/ 10921 w 15746"/>
                                <a:gd name="csY7" fmla="*/ 29063 h 32235"/>
                                <a:gd name="csX8" fmla="*/ 11810 w 15746"/>
                                <a:gd name="csY8" fmla="*/ 29444 h 32235"/>
                                <a:gd name="csX9" fmla="*/ 14858 w 15746"/>
                                <a:gd name="csY9" fmla="*/ 26906 h 32235"/>
                                <a:gd name="csX10" fmla="*/ 15620 w 15746"/>
                                <a:gd name="csY10" fmla="*/ 27413 h 32235"/>
                                <a:gd name="csX11" fmla="*/ 9016 w 15746"/>
                                <a:gd name="csY11" fmla="*/ 32236 h 32235"/>
                                <a:gd name="csX12" fmla="*/ 5207 w 15746"/>
                                <a:gd name="csY12" fmla="*/ 30967 h 32235"/>
                                <a:gd name="csX13" fmla="*/ 3302 w 15746"/>
                                <a:gd name="csY13" fmla="*/ 28175 h 32235"/>
                                <a:gd name="csX14" fmla="*/ 3048 w 15746"/>
                                <a:gd name="csY14" fmla="*/ 23606 h 32235"/>
                                <a:gd name="csX15" fmla="*/ 3048 w 15746"/>
                                <a:gd name="csY15" fmla="*/ 11041 h 32235"/>
                                <a:gd name="csX16" fmla="*/ 0 w 15746"/>
                                <a:gd name="csY16" fmla="*/ 11041 h 32235"/>
                                <a:gd name="csX17" fmla="*/ 0 w 15746"/>
                                <a:gd name="csY17" fmla="*/ 10153 h 32235"/>
                                <a:gd name="csX18" fmla="*/ 5334 w 15746"/>
                                <a:gd name="csY18" fmla="*/ 5457 h 32235"/>
                                <a:gd name="csX19" fmla="*/ 9270 w 15746"/>
                                <a:gd name="csY19" fmla="*/ 0 h 32235"/>
                                <a:gd name="csX20" fmla="*/ 10159 w 15746"/>
                                <a:gd name="csY20" fmla="*/ 0 h 3223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5746" h="32235">
                                  <a:moveTo>
                                    <a:pt x="10159" y="0"/>
                                  </a:moveTo>
                                  <a:lnTo>
                                    <a:pt x="10159" y="8503"/>
                                  </a:lnTo>
                                  <a:lnTo>
                                    <a:pt x="15747" y="8503"/>
                                  </a:lnTo>
                                  <a:lnTo>
                                    <a:pt x="15747" y="10915"/>
                                  </a:lnTo>
                                  <a:lnTo>
                                    <a:pt x="10159" y="10915"/>
                                  </a:lnTo>
                                  <a:lnTo>
                                    <a:pt x="10159" y="25383"/>
                                  </a:lnTo>
                                  <a:cubicBezTo>
                                    <a:pt x="10159" y="26779"/>
                                    <a:pt x="10159" y="27540"/>
                                    <a:pt x="10286" y="28048"/>
                                  </a:cubicBezTo>
                                  <a:cubicBezTo>
                                    <a:pt x="10286" y="28428"/>
                                    <a:pt x="10667" y="28809"/>
                                    <a:pt x="10921" y="29063"/>
                                  </a:cubicBezTo>
                                  <a:cubicBezTo>
                                    <a:pt x="11302" y="29317"/>
                                    <a:pt x="11556" y="29444"/>
                                    <a:pt x="11810" y="29444"/>
                                  </a:cubicBezTo>
                                  <a:cubicBezTo>
                                    <a:pt x="12826" y="29444"/>
                                    <a:pt x="13969" y="28555"/>
                                    <a:pt x="14858" y="26906"/>
                                  </a:cubicBezTo>
                                  <a:lnTo>
                                    <a:pt x="15620" y="27413"/>
                                  </a:lnTo>
                                  <a:cubicBezTo>
                                    <a:pt x="14223" y="30586"/>
                                    <a:pt x="12064" y="32236"/>
                                    <a:pt x="9016" y="32236"/>
                                  </a:cubicBezTo>
                                  <a:cubicBezTo>
                                    <a:pt x="7492" y="32236"/>
                                    <a:pt x="6223" y="31855"/>
                                    <a:pt x="5207" y="30967"/>
                                  </a:cubicBezTo>
                                  <a:cubicBezTo>
                                    <a:pt x="4191" y="30078"/>
                                    <a:pt x="3556" y="29190"/>
                                    <a:pt x="3302" y="28175"/>
                                  </a:cubicBezTo>
                                  <a:cubicBezTo>
                                    <a:pt x="3175" y="27540"/>
                                    <a:pt x="3048" y="26144"/>
                                    <a:pt x="3048" y="23606"/>
                                  </a:cubicBezTo>
                                  <a:lnTo>
                                    <a:pt x="3048" y="11041"/>
                                  </a:lnTo>
                                  <a:lnTo>
                                    <a:pt x="0" y="11041"/>
                                  </a:lnTo>
                                  <a:lnTo>
                                    <a:pt x="0" y="10153"/>
                                  </a:lnTo>
                                  <a:cubicBezTo>
                                    <a:pt x="2032" y="8630"/>
                                    <a:pt x="3937" y="7107"/>
                                    <a:pt x="5334" y="5457"/>
                                  </a:cubicBezTo>
                                  <a:cubicBezTo>
                                    <a:pt x="6857" y="3807"/>
                                    <a:pt x="8127" y="2031"/>
                                    <a:pt x="9270" y="0"/>
                                  </a:cubicBezTo>
                                  <a:lnTo>
                                    <a:pt x="101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74715182" name="Freeform: Shape 774715182">
                            <a:extLst>
                              <a:ext uri="{FF2B5EF4-FFF2-40B4-BE49-F238E27FC236}">
                                <a16:creationId xmlns:a16="http://schemas.microsoft.com/office/drawing/2014/main" id="{9DDA84D6-B68F-0545-E2DC-A417BE389B1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91077" y="262193"/>
                              <a:ext cx="634" cy="634"/>
                            </a:xfrm>
                            <a:custGeom>
                              <a:avLst/>
                              <a:gdLst>
                                <a:gd name="csX0" fmla="*/ 635 w 634"/>
                                <a:gd name="csY0" fmla="*/ 0 h 634"/>
                                <a:gd name="csX1" fmla="*/ 0 w 634"/>
                                <a:gd name="csY1" fmla="*/ 635 h 63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</a:cxnLst>
                              <a:rect l="l" t="t" r="r" b="b"/>
                              <a:pathLst>
                                <a:path w="634" h="634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254" y="508"/>
                                    <a:pt x="0" y="6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73755646" name="Freeform: Shape 473755646">
                            <a:extLst>
                              <a:ext uri="{FF2B5EF4-FFF2-40B4-BE49-F238E27FC236}">
                                <a16:creationId xmlns:a16="http://schemas.microsoft.com/office/drawing/2014/main" id="{383ADD7E-DF1D-9810-2211-A08BB49DC363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96284" y="213840"/>
                              <a:ext cx="2539" cy="2538"/>
                            </a:xfrm>
                            <a:custGeom>
                              <a:avLst/>
                              <a:gdLst>
                                <a:gd name="csX0" fmla="*/ 1270 w 2539"/>
                                <a:gd name="csY0" fmla="*/ 2538 h 2538"/>
                                <a:gd name="csX1" fmla="*/ 2540 w 2539"/>
                                <a:gd name="csY1" fmla="*/ 1269 h 2538"/>
                                <a:gd name="csX2" fmla="*/ 1270 w 2539"/>
                                <a:gd name="csY2" fmla="*/ 0 h 2538"/>
                                <a:gd name="csX3" fmla="*/ 0 w 2539"/>
                                <a:gd name="csY3" fmla="*/ 1269 h 2538"/>
                                <a:gd name="csX4" fmla="*/ 1270 w 2539"/>
                                <a:gd name="csY4" fmla="*/ 2538 h 25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39" h="2538">
                                  <a:moveTo>
                                    <a:pt x="1270" y="2538"/>
                                  </a:moveTo>
                                  <a:cubicBezTo>
                                    <a:pt x="1905" y="2538"/>
                                    <a:pt x="2540" y="2031"/>
                                    <a:pt x="2540" y="1269"/>
                                  </a:cubicBezTo>
                                  <a:cubicBezTo>
                                    <a:pt x="2540" y="508"/>
                                    <a:pt x="2032" y="0"/>
                                    <a:pt x="1270" y="0"/>
                                  </a:cubicBezTo>
                                  <a:cubicBezTo>
                                    <a:pt x="508" y="0"/>
                                    <a:pt x="0" y="508"/>
                                    <a:pt x="0" y="1269"/>
                                  </a:cubicBezTo>
                                  <a:cubicBezTo>
                                    <a:pt x="0" y="2031"/>
                                    <a:pt x="508" y="2538"/>
                                    <a:pt x="1270" y="253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20349839" name="Freeform: Shape 820349839">
                            <a:extLst>
                              <a:ext uri="{FF2B5EF4-FFF2-40B4-BE49-F238E27FC236}">
                                <a16:creationId xmlns:a16="http://schemas.microsoft.com/office/drawing/2014/main" id="{C68F538D-52E8-2F3F-3BB6-42672995CA2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10253" y="164724"/>
                              <a:ext cx="44064" cy="53811"/>
                            </a:xfrm>
                            <a:custGeom>
                              <a:avLst/>
                              <a:gdLst>
                                <a:gd name="csX0" fmla="*/ 42795 w 44064"/>
                                <a:gd name="csY0" fmla="*/ 24875 h 53811"/>
                                <a:gd name="csX1" fmla="*/ 29334 w 44064"/>
                                <a:gd name="csY1" fmla="*/ 24875 h 53811"/>
                                <a:gd name="csX2" fmla="*/ 29334 w 44064"/>
                                <a:gd name="csY2" fmla="*/ 1269 h 53811"/>
                                <a:gd name="csX3" fmla="*/ 42795 w 44064"/>
                                <a:gd name="csY3" fmla="*/ 1269 h 53811"/>
                                <a:gd name="csX4" fmla="*/ 42795 w 44064"/>
                                <a:gd name="csY4" fmla="*/ 24875 h 53811"/>
                                <a:gd name="csX5" fmla="*/ 42795 w 44064"/>
                                <a:gd name="csY5" fmla="*/ 36043 h 53811"/>
                                <a:gd name="csX6" fmla="*/ 39874 w 44064"/>
                                <a:gd name="csY6" fmla="*/ 41881 h 53811"/>
                                <a:gd name="csX7" fmla="*/ 29334 w 44064"/>
                                <a:gd name="csY7" fmla="*/ 48227 h 53811"/>
                                <a:gd name="csX8" fmla="*/ 29334 w 44064"/>
                                <a:gd name="csY8" fmla="*/ 26017 h 53811"/>
                                <a:gd name="csX9" fmla="*/ 42795 w 44064"/>
                                <a:gd name="csY9" fmla="*/ 26017 h 53811"/>
                                <a:gd name="csX10" fmla="*/ 42795 w 44064"/>
                                <a:gd name="csY10" fmla="*/ 36043 h 53811"/>
                                <a:gd name="csX11" fmla="*/ 28191 w 44064"/>
                                <a:gd name="csY11" fmla="*/ 24875 h 53811"/>
                                <a:gd name="csX12" fmla="*/ 15746 w 44064"/>
                                <a:gd name="csY12" fmla="*/ 24875 h 53811"/>
                                <a:gd name="csX13" fmla="*/ 15746 w 44064"/>
                                <a:gd name="csY13" fmla="*/ 1269 h 53811"/>
                                <a:gd name="csX14" fmla="*/ 28191 w 44064"/>
                                <a:gd name="csY14" fmla="*/ 1269 h 53811"/>
                                <a:gd name="csX15" fmla="*/ 28191 w 44064"/>
                                <a:gd name="csY15" fmla="*/ 24875 h 53811"/>
                                <a:gd name="csX16" fmla="*/ 28191 w 44064"/>
                                <a:gd name="csY16" fmla="*/ 48988 h 53811"/>
                                <a:gd name="csX17" fmla="*/ 23366 w 44064"/>
                                <a:gd name="csY17" fmla="*/ 51907 h 53811"/>
                                <a:gd name="csX18" fmla="*/ 23366 w 44064"/>
                                <a:gd name="csY18" fmla="*/ 51907 h 53811"/>
                                <a:gd name="csX19" fmla="*/ 22096 w 44064"/>
                                <a:gd name="csY19" fmla="*/ 52288 h 53811"/>
                                <a:gd name="csX20" fmla="*/ 20826 w 44064"/>
                                <a:gd name="csY20" fmla="*/ 51780 h 53811"/>
                                <a:gd name="csX21" fmla="*/ 16000 w 44064"/>
                                <a:gd name="csY21" fmla="*/ 48861 h 53811"/>
                                <a:gd name="csX22" fmla="*/ 16000 w 44064"/>
                                <a:gd name="csY22" fmla="*/ 26017 h 53811"/>
                                <a:gd name="csX23" fmla="*/ 28445 w 44064"/>
                                <a:gd name="csY23" fmla="*/ 26017 h 53811"/>
                                <a:gd name="csX24" fmla="*/ 28445 w 44064"/>
                                <a:gd name="csY24" fmla="*/ 48861 h 53811"/>
                                <a:gd name="csX25" fmla="*/ 10794 w 44064"/>
                                <a:gd name="csY25" fmla="*/ 16245 h 53811"/>
                                <a:gd name="csX26" fmla="*/ 14604 w 44064"/>
                                <a:gd name="csY26" fmla="*/ 16245 h 53811"/>
                                <a:gd name="csX27" fmla="*/ 14604 w 44064"/>
                                <a:gd name="csY27" fmla="*/ 24875 h 53811"/>
                                <a:gd name="csX28" fmla="*/ 10794 w 44064"/>
                                <a:gd name="csY28" fmla="*/ 24875 h 53811"/>
                                <a:gd name="csX29" fmla="*/ 10794 w 44064"/>
                                <a:gd name="csY29" fmla="*/ 16245 h 53811"/>
                                <a:gd name="csX30" fmla="*/ 14604 w 44064"/>
                                <a:gd name="csY30" fmla="*/ 48227 h 53811"/>
                                <a:gd name="csX31" fmla="*/ 4063 w 44064"/>
                                <a:gd name="csY31" fmla="*/ 41881 h 53811"/>
                                <a:gd name="csX32" fmla="*/ 1143 w 44064"/>
                                <a:gd name="csY32" fmla="*/ 36043 h 53811"/>
                                <a:gd name="csX33" fmla="*/ 1143 w 44064"/>
                                <a:gd name="csY33" fmla="*/ 26017 h 53811"/>
                                <a:gd name="csX34" fmla="*/ 14604 w 44064"/>
                                <a:gd name="csY34" fmla="*/ 26017 h 53811"/>
                                <a:gd name="csX35" fmla="*/ 14604 w 44064"/>
                                <a:gd name="csY35" fmla="*/ 48227 h 53811"/>
                                <a:gd name="csX36" fmla="*/ 5841 w 44064"/>
                                <a:gd name="csY36" fmla="*/ 10280 h 53811"/>
                                <a:gd name="csX37" fmla="*/ 1270 w 44064"/>
                                <a:gd name="csY37" fmla="*/ 10280 h 53811"/>
                                <a:gd name="csX38" fmla="*/ 1270 w 44064"/>
                                <a:gd name="csY38" fmla="*/ 1142 h 53811"/>
                                <a:gd name="csX39" fmla="*/ 5841 w 44064"/>
                                <a:gd name="csY39" fmla="*/ 1142 h 53811"/>
                                <a:gd name="csX40" fmla="*/ 5841 w 44064"/>
                                <a:gd name="csY40" fmla="*/ 10280 h 53811"/>
                                <a:gd name="csX41" fmla="*/ 6984 w 44064"/>
                                <a:gd name="csY41" fmla="*/ 4696 h 53811"/>
                                <a:gd name="csX42" fmla="*/ 7492 w 44064"/>
                                <a:gd name="csY42" fmla="*/ 4061 h 53811"/>
                                <a:gd name="csX43" fmla="*/ 7111 w 44064"/>
                                <a:gd name="csY43" fmla="*/ 3427 h 53811"/>
                                <a:gd name="csX44" fmla="*/ 7873 w 44064"/>
                                <a:gd name="csY44" fmla="*/ 3427 h 53811"/>
                                <a:gd name="csX45" fmla="*/ 8254 w 44064"/>
                                <a:gd name="csY45" fmla="*/ 2792 h 53811"/>
                                <a:gd name="csX46" fmla="*/ 8635 w 44064"/>
                                <a:gd name="csY46" fmla="*/ 3554 h 53811"/>
                                <a:gd name="csX47" fmla="*/ 9397 w 44064"/>
                                <a:gd name="csY47" fmla="*/ 3554 h 53811"/>
                                <a:gd name="csX48" fmla="*/ 9016 w 44064"/>
                                <a:gd name="csY48" fmla="*/ 4061 h 53811"/>
                                <a:gd name="csX49" fmla="*/ 9524 w 44064"/>
                                <a:gd name="csY49" fmla="*/ 4696 h 53811"/>
                                <a:gd name="csX50" fmla="*/ 8889 w 44064"/>
                                <a:gd name="csY50" fmla="*/ 4696 h 53811"/>
                                <a:gd name="csX51" fmla="*/ 8889 w 44064"/>
                                <a:gd name="csY51" fmla="*/ 5584 h 53811"/>
                                <a:gd name="csX52" fmla="*/ 8254 w 44064"/>
                                <a:gd name="csY52" fmla="*/ 5077 h 53811"/>
                                <a:gd name="csX53" fmla="*/ 7619 w 44064"/>
                                <a:gd name="csY53" fmla="*/ 5584 h 53811"/>
                                <a:gd name="csX54" fmla="*/ 7619 w 44064"/>
                                <a:gd name="csY54" fmla="*/ 4823 h 53811"/>
                                <a:gd name="csX55" fmla="*/ 6857 w 44064"/>
                                <a:gd name="csY55" fmla="*/ 4823 h 53811"/>
                                <a:gd name="csX56" fmla="*/ 10286 w 44064"/>
                                <a:gd name="csY56" fmla="*/ 14214 h 53811"/>
                                <a:gd name="csX57" fmla="*/ 9778 w 44064"/>
                                <a:gd name="csY57" fmla="*/ 13960 h 53811"/>
                                <a:gd name="csX58" fmla="*/ 8889 w 44064"/>
                                <a:gd name="csY58" fmla="*/ 14722 h 53811"/>
                                <a:gd name="csX59" fmla="*/ 8508 w 44064"/>
                                <a:gd name="csY59" fmla="*/ 14468 h 53811"/>
                                <a:gd name="csX60" fmla="*/ 9270 w 44064"/>
                                <a:gd name="csY60" fmla="*/ 13833 h 53811"/>
                                <a:gd name="csX61" fmla="*/ 5968 w 44064"/>
                                <a:gd name="csY61" fmla="*/ 15103 h 53811"/>
                                <a:gd name="csX62" fmla="*/ 6984 w 44064"/>
                                <a:gd name="csY62" fmla="*/ 13326 h 53811"/>
                                <a:gd name="csX63" fmla="*/ 5460 w 44064"/>
                                <a:gd name="csY63" fmla="*/ 12184 h 53811"/>
                                <a:gd name="csX64" fmla="*/ 6349 w 44064"/>
                                <a:gd name="csY64" fmla="*/ 12184 h 53811"/>
                                <a:gd name="csX65" fmla="*/ 7238 w 44064"/>
                                <a:gd name="csY65" fmla="*/ 11549 h 53811"/>
                                <a:gd name="csX66" fmla="*/ 8381 w 44064"/>
                                <a:gd name="csY66" fmla="*/ 12818 h 53811"/>
                                <a:gd name="csX67" fmla="*/ 9270 w 44064"/>
                                <a:gd name="csY67" fmla="*/ 11549 h 53811"/>
                                <a:gd name="csX68" fmla="*/ 10667 w 44064"/>
                                <a:gd name="csY68" fmla="*/ 14849 h 53811"/>
                                <a:gd name="csX69" fmla="*/ 10540 w 44064"/>
                                <a:gd name="csY69" fmla="*/ 14341 h 53811"/>
                                <a:gd name="csX70" fmla="*/ 7238 w 44064"/>
                                <a:gd name="csY70" fmla="*/ 21068 h 53811"/>
                                <a:gd name="csX71" fmla="*/ 8000 w 44064"/>
                                <a:gd name="csY71" fmla="*/ 21068 h 53811"/>
                                <a:gd name="csX72" fmla="*/ 8381 w 44064"/>
                                <a:gd name="csY72" fmla="*/ 20433 h 53811"/>
                                <a:gd name="csX73" fmla="*/ 8762 w 44064"/>
                                <a:gd name="csY73" fmla="*/ 21194 h 53811"/>
                                <a:gd name="csX74" fmla="*/ 9524 w 44064"/>
                                <a:gd name="csY74" fmla="*/ 21194 h 53811"/>
                                <a:gd name="csX75" fmla="*/ 9143 w 44064"/>
                                <a:gd name="csY75" fmla="*/ 21702 h 53811"/>
                                <a:gd name="csX76" fmla="*/ 9651 w 44064"/>
                                <a:gd name="csY76" fmla="*/ 22210 h 53811"/>
                                <a:gd name="csX77" fmla="*/ 9016 w 44064"/>
                                <a:gd name="csY77" fmla="*/ 22210 h 53811"/>
                                <a:gd name="csX78" fmla="*/ 9016 w 44064"/>
                                <a:gd name="csY78" fmla="*/ 23098 h 53811"/>
                                <a:gd name="csX79" fmla="*/ 8381 w 44064"/>
                                <a:gd name="csY79" fmla="*/ 22590 h 53811"/>
                                <a:gd name="csX80" fmla="*/ 7746 w 44064"/>
                                <a:gd name="csY80" fmla="*/ 23098 h 53811"/>
                                <a:gd name="csX81" fmla="*/ 7746 w 44064"/>
                                <a:gd name="csY81" fmla="*/ 22337 h 53811"/>
                                <a:gd name="csX82" fmla="*/ 6984 w 44064"/>
                                <a:gd name="csY82" fmla="*/ 22337 h 53811"/>
                                <a:gd name="csX83" fmla="*/ 7492 w 44064"/>
                                <a:gd name="csY83" fmla="*/ 21575 h 53811"/>
                                <a:gd name="csX84" fmla="*/ 7111 w 44064"/>
                                <a:gd name="csY84" fmla="*/ 20941 h 53811"/>
                                <a:gd name="csX85" fmla="*/ 2031 w 44064"/>
                                <a:gd name="csY85" fmla="*/ 12311 h 53811"/>
                                <a:gd name="csX86" fmla="*/ 2794 w 44064"/>
                                <a:gd name="csY86" fmla="*/ 12311 h 53811"/>
                                <a:gd name="csX87" fmla="*/ 3175 w 44064"/>
                                <a:gd name="csY87" fmla="*/ 11676 h 53811"/>
                                <a:gd name="csX88" fmla="*/ 3556 w 44064"/>
                                <a:gd name="csY88" fmla="*/ 12437 h 53811"/>
                                <a:gd name="csX89" fmla="*/ 4318 w 44064"/>
                                <a:gd name="csY89" fmla="*/ 12437 h 53811"/>
                                <a:gd name="csX90" fmla="*/ 3937 w 44064"/>
                                <a:gd name="csY90" fmla="*/ 12945 h 53811"/>
                                <a:gd name="csX91" fmla="*/ 4444 w 44064"/>
                                <a:gd name="csY91" fmla="*/ 13580 h 53811"/>
                                <a:gd name="csX92" fmla="*/ 3809 w 44064"/>
                                <a:gd name="csY92" fmla="*/ 13580 h 53811"/>
                                <a:gd name="csX93" fmla="*/ 3809 w 44064"/>
                                <a:gd name="csY93" fmla="*/ 14468 h 53811"/>
                                <a:gd name="csX94" fmla="*/ 3175 w 44064"/>
                                <a:gd name="csY94" fmla="*/ 13960 h 53811"/>
                                <a:gd name="csX95" fmla="*/ 2540 w 44064"/>
                                <a:gd name="csY95" fmla="*/ 14468 h 53811"/>
                                <a:gd name="csX96" fmla="*/ 2540 w 44064"/>
                                <a:gd name="csY96" fmla="*/ 13707 h 53811"/>
                                <a:gd name="csX97" fmla="*/ 1778 w 44064"/>
                                <a:gd name="csY97" fmla="*/ 13707 h 53811"/>
                                <a:gd name="csX98" fmla="*/ 2286 w 44064"/>
                                <a:gd name="csY98" fmla="*/ 12945 h 53811"/>
                                <a:gd name="csX99" fmla="*/ 1905 w 44064"/>
                                <a:gd name="csY99" fmla="*/ 12311 h 53811"/>
                                <a:gd name="csX100" fmla="*/ 1143 w 44064"/>
                                <a:gd name="csY100" fmla="*/ 16245 h 53811"/>
                                <a:gd name="csX101" fmla="*/ 5714 w 44064"/>
                                <a:gd name="csY101" fmla="*/ 16245 h 53811"/>
                                <a:gd name="csX102" fmla="*/ 5714 w 44064"/>
                                <a:gd name="csY102" fmla="*/ 24875 h 53811"/>
                                <a:gd name="csX103" fmla="*/ 1143 w 44064"/>
                                <a:gd name="csY103" fmla="*/ 24875 h 53811"/>
                                <a:gd name="csX104" fmla="*/ 1143 w 44064"/>
                                <a:gd name="csY104" fmla="*/ 16245 h 53811"/>
                                <a:gd name="csX105" fmla="*/ 11810 w 44064"/>
                                <a:gd name="csY105" fmla="*/ 13453 h 53811"/>
                                <a:gd name="csX106" fmla="*/ 12318 w 44064"/>
                                <a:gd name="csY106" fmla="*/ 12818 h 53811"/>
                                <a:gd name="csX107" fmla="*/ 11937 w 44064"/>
                                <a:gd name="csY107" fmla="*/ 12184 h 53811"/>
                                <a:gd name="csX108" fmla="*/ 12699 w 44064"/>
                                <a:gd name="csY108" fmla="*/ 12184 h 53811"/>
                                <a:gd name="csX109" fmla="*/ 13080 w 44064"/>
                                <a:gd name="csY109" fmla="*/ 11549 h 53811"/>
                                <a:gd name="csX110" fmla="*/ 13461 w 44064"/>
                                <a:gd name="csY110" fmla="*/ 12311 h 53811"/>
                                <a:gd name="csX111" fmla="*/ 14223 w 44064"/>
                                <a:gd name="csY111" fmla="*/ 12311 h 53811"/>
                                <a:gd name="csX112" fmla="*/ 13842 w 44064"/>
                                <a:gd name="csY112" fmla="*/ 12818 h 53811"/>
                                <a:gd name="csX113" fmla="*/ 14349 w 44064"/>
                                <a:gd name="csY113" fmla="*/ 13453 h 53811"/>
                                <a:gd name="csX114" fmla="*/ 13587 w 44064"/>
                                <a:gd name="csY114" fmla="*/ 13453 h 53811"/>
                                <a:gd name="csX115" fmla="*/ 13587 w 44064"/>
                                <a:gd name="csY115" fmla="*/ 14341 h 53811"/>
                                <a:gd name="csX116" fmla="*/ 12953 w 44064"/>
                                <a:gd name="csY116" fmla="*/ 13833 h 53811"/>
                                <a:gd name="csX117" fmla="*/ 12318 w 44064"/>
                                <a:gd name="csY117" fmla="*/ 14341 h 53811"/>
                                <a:gd name="csX118" fmla="*/ 12318 w 44064"/>
                                <a:gd name="csY118" fmla="*/ 13580 h 53811"/>
                                <a:gd name="csX119" fmla="*/ 11556 w 44064"/>
                                <a:gd name="csY119" fmla="*/ 13580 h 53811"/>
                                <a:gd name="csX120" fmla="*/ 14604 w 44064"/>
                                <a:gd name="csY120" fmla="*/ 10280 h 53811"/>
                                <a:gd name="csX121" fmla="*/ 10794 w 44064"/>
                                <a:gd name="csY121" fmla="*/ 10280 h 53811"/>
                                <a:gd name="csX122" fmla="*/ 10794 w 44064"/>
                                <a:gd name="csY122" fmla="*/ 1142 h 53811"/>
                                <a:gd name="csX123" fmla="*/ 14604 w 44064"/>
                                <a:gd name="csY123" fmla="*/ 1142 h 53811"/>
                                <a:gd name="csX124" fmla="*/ 14604 w 44064"/>
                                <a:gd name="csY124" fmla="*/ 10280 h 53811"/>
                                <a:gd name="csX125" fmla="*/ 44065 w 44064"/>
                                <a:gd name="csY125" fmla="*/ 0 h 53811"/>
                                <a:gd name="csX126" fmla="*/ 44065 w 44064"/>
                                <a:gd name="csY126" fmla="*/ 0 h 53811"/>
                                <a:gd name="csX127" fmla="*/ 0 w 44064"/>
                                <a:gd name="csY127" fmla="*/ 0 h 53811"/>
                                <a:gd name="csX128" fmla="*/ 0 w 44064"/>
                                <a:gd name="csY128" fmla="*/ 0 h 53811"/>
                                <a:gd name="csX129" fmla="*/ 0 w 44064"/>
                                <a:gd name="csY129" fmla="*/ 0 h 53811"/>
                                <a:gd name="csX130" fmla="*/ 0 w 44064"/>
                                <a:gd name="csY130" fmla="*/ 35536 h 53811"/>
                                <a:gd name="csX131" fmla="*/ 3556 w 44064"/>
                                <a:gd name="csY131" fmla="*/ 42897 h 53811"/>
                                <a:gd name="csX132" fmla="*/ 20445 w 44064"/>
                                <a:gd name="csY132" fmla="*/ 53050 h 53811"/>
                                <a:gd name="csX133" fmla="*/ 21969 w 44064"/>
                                <a:gd name="csY133" fmla="*/ 53811 h 53811"/>
                                <a:gd name="csX134" fmla="*/ 23366 w 44064"/>
                                <a:gd name="csY134" fmla="*/ 53303 h 53811"/>
                                <a:gd name="csX135" fmla="*/ 40636 w 44064"/>
                                <a:gd name="csY135" fmla="*/ 43023 h 53811"/>
                                <a:gd name="csX136" fmla="*/ 44065 w 44064"/>
                                <a:gd name="csY136" fmla="*/ 35663 h 53811"/>
                                <a:gd name="csX137" fmla="*/ 44065 w 44064"/>
                                <a:gd name="csY137" fmla="*/ 127 h 53811"/>
                                <a:gd name="csX138" fmla="*/ 44065 w 44064"/>
                                <a:gd name="csY138" fmla="*/ 127 h 5381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  <a:cxn ang="0">
                                  <a:pos x="csX53" y="csY53"/>
                                </a:cxn>
                                <a:cxn ang="0">
                                  <a:pos x="csX54" y="csY54"/>
                                </a:cxn>
                                <a:cxn ang="0">
                                  <a:pos x="csX55" y="csY55"/>
                                </a:cxn>
                                <a:cxn ang="0">
                                  <a:pos x="csX56" y="csY56"/>
                                </a:cxn>
                                <a:cxn ang="0">
                                  <a:pos x="csX57" y="csY57"/>
                                </a:cxn>
                                <a:cxn ang="0">
                                  <a:pos x="csX58" y="csY58"/>
                                </a:cxn>
                                <a:cxn ang="0">
                                  <a:pos x="csX59" y="csY59"/>
                                </a:cxn>
                                <a:cxn ang="0">
                                  <a:pos x="csX60" y="csY60"/>
                                </a:cxn>
                                <a:cxn ang="0">
                                  <a:pos x="csX61" y="csY61"/>
                                </a:cxn>
                                <a:cxn ang="0">
                                  <a:pos x="csX62" y="csY62"/>
                                </a:cxn>
                                <a:cxn ang="0">
                                  <a:pos x="csX63" y="csY63"/>
                                </a:cxn>
                                <a:cxn ang="0">
                                  <a:pos x="csX64" y="csY64"/>
                                </a:cxn>
                                <a:cxn ang="0">
                                  <a:pos x="csX65" y="csY65"/>
                                </a:cxn>
                                <a:cxn ang="0">
                                  <a:pos x="csX66" y="csY66"/>
                                </a:cxn>
                                <a:cxn ang="0">
                                  <a:pos x="csX67" y="csY67"/>
                                </a:cxn>
                                <a:cxn ang="0">
                                  <a:pos x="csX68" y="csY68"/>
                                </a:cxn>
                                <a:cxn ang="0">
                                  <a:pos x="csX69" y="csY69"/>
                                </a:cxn>
                                <a:cxn ang="0">
                                  <a:pos x="csX70" y="csY70"/>
                                </a:cxn>
                                <a:cxn ang="0">
                                  <a:pos x="csX71" y="csY71"/>
                                </a:cxn>
                                <a:cxn ang="0">
                                  <a:pos x="csX72" y="csY72"/>
                                </a:cxn>
                                <a:cxn ang="0">
                                  <a:pos x="csX73" y="csY73"/>
                                </a:cxn>
                                <a:cxn ang="0">
                                  <a:pos x="csX74" y="csY74"/>
                                </a:cxn>
                                <a:cxn ang="0">
                                  <a:pos x="csX75" y="csY75"/>
                                </a:cxn>
                                <a:cxn ang="0">
                                  <a:pos x="csX76" y="csY76"/>
                                </a:cxn>
                                <a:cxn ang="0">
                                  <a:pos x="csX77" y="csY77"/>
                                </a:cxn>
                                <a:cxn ang="0">
                                  <a:pos x="csX78" y="csY78"/>
                                </a:cxn>
                                <a:cxn ang="0">
                                  <a:pos x="csX79" y="csY79"/>
                                </a:cxn>
                                <a:cxn ang="0">
                                  <a:pos x="csX80" y="csY80"/>
                                </a:cxn>
                                <a:cxn ang="0">
                                  <a:pos x="csX81" y="csY81"/>
                                </a:cxn>
                                <a:cxn ang="0">
                                  <a:pos x="csX82" y="csY82"/>
                                </a:cxn>
                                <a:cxn ang="0">
                                  <a:pos x="csX83" y="csY83"/>
                                </a:cxn>
                                <a:cxn ang="0">
                                  <a:pos x="csX84" y="csY84"/>
                                </a:cxn>
                                <a:cxn ang="0">
                                  <a:pos x="csX85" y="csY85"/>
                                </a:cxn>
                                <a:cxn ang="0">
                                  <a:pos x="csX86" y="csY86"/>
                                </a:cxn>
                                <a:cxn ang="0">
                                  <a:pos x="csX87" y="csY87"/>
                                </a:cxn>
                                <a:cxn ang="0">
                                  <a:pos x="csX88" y="csY88"/>
                                </a:cxn>
                                <a:cxn ang="0">
                                  <a:pos x="csX89" y="csY89"/>
                                </a:cxn>
                                <a:cxn ang="0">
                                  <a:pos x="csX90" y="csY90"/>
                                </a:cxn>
                                <a:cxn ang="0">
                                  <a:pos x="csX91" y="csY91"/>
                                </a:cxn>
                                <a:cxn ang="0">
                                  <a:pos x="csX92" y="csY92"/>
                                </a:cxn>
                                <a:cxn ang="0">
                                  <a:pos x="csX93" y="csY93"/>
                                </a:cxn>
                                <a:cxn ang="0">
                                  <a:pos x="csX94" y="csY94"/>
                                </a:cxn>
                                <a:cxn ang="0">
                                  <a:pos x="csX95" y="csY95"/>
                                </a:cxn>
                                <a:cxn ang="0">
                                  <a:pos x="csX96" y="csY96"/>
                                </a:cxn>
                                <a:cxn ang="0">
                                  <a:pos x="csX97" y="csY97"/>
                                </a:cxn>
                                <a:cxn ang="0">
                                  <a:pos x="csX98" y="csY98"/>
                                </a:cxn>
                                <a:cxn ang="0">
                                  <a:pos x="csX99" y="csY99"/>
                                </a:cxn>
                                <a:cxn ang="0">
                                  <a:pos x="csX100" y="csY100"/>
                                </a:cxn>
                                <a:cxn ang="0">
                                  <a:pos x="csX101" y="csY101"/>
                                </a:cxn>
                                <a:cxn ang="0">
                                  <a:pos x="csX102" y="csY102"/>
                                </a:cxn>
                                <a:cxn ang="0">
                                  <a:pos x="csX103" y="csY103"/>
                                </a:cxn>
                                <a:cxn ang="0">
                                  <a:pos x="csX104" y="csY104"/>
                                </a:cxn>
                                <a:cxn ang="0">
                                  <a:pos x="csX105" y="csY105"/>
                                </a:cxn>
                                <a:cxn ang="0">
                                  <a:pos x="csX106" y="csY106"/>
                                </a:cxn>
                                <a:cxn ang="0">
                                  <a:pos x="csX107" y="csY107"/>
                                </a:cxn>
                                <a:cxn ang="0">
                                  <a:pos x="csX108" y="csY108"/>
                                </a:cxn>
                                <a:cxn ang="0">
                                  <a:pos x="csX109" y="csY109"/>
                                </a:cxn>
                                <a:cxn ang="0">
                                  <a:pos x="csX110" y="csY110"/>
                                </a:cxn>
                                <a:cxn ang="0">
                                  <a:pos x="csX111" y="csY111"/>
                                </a:cxn>
                                <a:cxn ang="0">
                                  <a:pos x="csX112" y="csY112"/>
                                </a:cxn>
                                <a:cxn ang="0">
                                  <a:pos x="csX113" y="csY113"/>
                                </a:cxn>
                                <a:cxn ang="0">
                                  <a:pos x="csX114" y="csY114"/>
                                </a:cxn>
                                <a:cxn ang="0">
                                  <a:pos x="csX115" y="csY115"/>
                                </a:cxn>
                                <a:cxn ang="0">
                                  <a:pos x="csX116" y="csY116"/>
                                </a:cxn>
                                <a:cxn ang="0">
                                  <a:pos x="csX117" y="csY117"/>
                                </a:cxn>
                                <a:cxn ang="0">
                                  <a:pos x="csX118" y="csY118"/>
                                </a:cxn>
                                <a:cxn ang="0">
                                  <a:pos x="csX119" y="csY119"/>
                                </a:cxn>
                                <a:cxn ang="0">
                                  <a:pos x="csX120" y="csY120"/>
                                </a:cxn>
                                <a:cxn ang="0">
                                  <a:pos x="csX121" y="csY121"/>
                                </a:cxn>
                                <a:cxn ang="0">
                                  <a:pos x="csX122" y="csY122"/>
                                </a:cxn>
                                <a:cxn ang="0">
                                  <a:pos x="csX123" y="csY123"/>
                                </a:cxn>
                                <a:cxn ang="0">
                                  <a:pos x="csX124" y="csY124"/>
                                </a:cxn>
                                <a:cxn ang="0">
                                  <a:pos x="csX125" y="csY125"/>
                                </a:cxn>
                                <a:cxn ang="0">
                                  <a:pos x="csX126" y="csY126"/>
                                </a:cxn>
                                <a:cxn ang="0">
                                  <a:pos x="csX127" y="csY127"/>
                                </a:cxn>
                                <a:cxn ang="0">
                                  <a:pos x="csX128" y="csY128"/>
                                </a:cxn>
                                <a:cxn ang="0">
                                  <a:pos x="csX129" y="csY129"/>
                                </a:cxn>
                                <a:cxn ang="0">
                                  <a:pos x="csX130" y="csY130"/>
                                </a:cxn>
                                <a:cxn ang="0">
                                  <a:pos x="csX131" y="csY131"/>
                                </a:cxn>
                                <a:cxn ang="0">
                                  <a:pos x="csX132" y="csY132"/>
                                </a:cxn>
                                <a:cxn ang="0">
                                  <a:pos x="csX133" y="csY133"/>
                                </a:cxn>
                                <a:cxn ang="0">
                                  <a:pos x="csX134" y="csY134"/>
                                </a:cxn>
                                <a:cxn ang="0">
                                  <a:pos x="csX135" y="csY135"/>
                                </a:cxn>
                                <a:cxn ang="0">
                                  <a:pos x="csX136" y="csY136"/>
                                </a:cxn>
                                <a:cxn ang="0">
                                  <a:pos x="csX137" y="csY137"/>
                                </a:cxn>
                                <a:cxn ang="0">
                                  <a:pos x="csX138" y="csY138"/>
                                </a:cxn>
                              </a:cxnLst>
                              <a:rect l="l" t="t" r="r" b="b"/>
                              <a:pathLst>
                                <a:path w="44064" h="53811">
                                  <a:moveTo>
                                    <a:pt x="42795" y="24875"/>
                                  </a:moveTo>
                                  <a:lnTo>
                                    <a:pt x="29334" y="24875"/>
                                  </a:lnTo>
                                  <a:lnTo>
                                    <a:pt x="29334" y="1269"/>
                                  </a:lnTo>
                                  <a:lnTo>
                                    <a:pt x="42795" y="1269"/>
                                  </a:lnTo>
                                  <a:lnTo>
                                    <a:pt x="42795" y="24875"/>
                                  </a:lnTo>
                                  <a:close/>
                                  <a:moveTo>
                                    <a:pt x="42795" y="36043"/>
                                  </a:moveTo>
                                  <a:cubicBezTo>
                                    <a:pt x="42541" y="38582"/>
                                    <a:pt x="41652" y="40739"/>
                                    <a:pt x="39874" y="41881"/>
                                  </a:cubicBezTo>
                                  <a:lnTo>
                                    <a:pt x="29334" y="48227"/>
                                  </a:lnTo>
                                  <a:lnTo>
                                    <a:pt x="29334" y="26017"/>
                                  </a:lnTo>
                                  <a:lnTo>
                                    <a:pt x="42795" y="26017"/>
                                  </a:lnTo>
                                  <a:lnTo>
                                    <a:pt x="42795" y="36043"/>
                                  </a:lnTo>
                                  <a:close/>
                                  <a:moveTo>
                                    <a:pt x="28191" y="24875"/>
                                  </a:moveTo>
                                  <a:lnTo>
                                    <a:pt x="15746" y="24875"/>
                                  </a:lnTo>
                                  <a:lnTo>
                                    <a:pt x="15746" y="1269"/>
                                  </a:lnTo>
                                  <a:lnTo>
                                    <a:pt x="28191" y="1269"/>
                                  </a:lnTo>
                                  <a:lnTo>
                                    <a:pt x="28191" y="24875"/>
                                  </a:lnTo>
                                  <a:close/>
                                  <a:moveTo>
                                    <a:pt x="28191" y="48988"/>
                                  </a:moveTo>
                                  <a:lnTo>
                                    <a:pt x="23366" y="51907"/>
                                  </a:lnTo>
                                  <a:lnTo>
                                    <a:pt x="23366" y="51907"/>
                                  </a:lnTo>
                                  <a:cubicBezTo>
                                    <a:pt x="23366" y="51907"/>
                                    <a:pt x="22604" y="52288"/>
                                    <a:pt x="22096" y="52288"/>
                                  </a:cubicBezTo>
                                  <a:cubicBezTo>
                                    <a:pt x="21588" y="52288"/>
                                    <a:pt x="21207" y="52161"/>
                                    <a:pt x="20826" y="51780"/>
                                  </a:cubicBezTo>
                                  <a:lnTo>
                                    <a:pt x="16000" y="48861"/>
                                  </a:lnTo>
                                  <a:lnTo>
                                    <a:pt x="16000" y="26017"/>
                                  </a:lnTo>
                                  <a:lnTo>
                                    <a:pt x="28445" y="26017"/>
                                  </a:lnTo>
                                  <a:lnTo>
                                    <a:pt x="28445" y="48861"/>
                                  </a:lnTo>
                                  <a:close/>
                                  <a:moveTo>
                                    <a:pt x="10794" y="16245"/>
                                  </a:moveTo>
                                  <a:lnTo>
                                    <a:pt x="14604" y="16245"/>
                                  </a:lnTo>
                                  <a:lnTo>
                                    <a:pt x="14604" y="24875"/>
                                  </a:lnTo>
                                  <a:lnTo>
                                    <a:pt x="10794" y="24875"/>
                                  </a:lnTo>
                                  <a:lnTo>
                                    <a:pt x="10794" y="16245"/>
                                  </a:lnTo>
                                  <a:close/>
                                  <a:moveTo>
                                    <a:pt x="14604" y="48227"/>
                                  </a:moveTo>
                                  <a:lnTo>
                                    <a:pt x="4063" y="41881"/>
                                  </a:lnTo>
                                  <a:cubicBezTo>
                                    <a:pt x="2286" y="40739"/>
                                    <a:pt x="1397" y="38582"/>
                                    <a:pt x="1143" y="36043"/>
                                  </a:cubicBezTo>
                                  <a:lnTo>
                                    <a:pt x="1143" y="26017"/>
                                  </a:lnTo>
                                  <a:lnTo>
                                    <a:pt x="14604" y="26017"/>
                                  </a:lnTo>
                                  <a:lnTo>
                                    <a:pt x="14604" y="48227"/>
                                  </a:lnTo>
                                  <a:close/>
                                  <a:moveTo>
                                    <a:pt x="5841" y="10280"/>
                                  </a:moveTo>
                                  <a:lnTo>
                                    <a:pt x="1270" y="10280"/>
                                  </a:lnTo>
                                  <a:lnTo>
                                    <a:pt x="1270" y="1142"/>
                                  </a:lnTo>
                                  <a:lnTo>
                                    <a:pt x="5841" y="1142"/>
                                  </a:lnTo>
                                  <a:lnTo>
                                    <a:pt x="5841" y="10280"/>
                                  </a:lnTo>
                                  <a:close/>
                                  <a:moveTo>
                                    <a:pt x="6984" y="4696"/>
                                  </a:moveTo>
                                  <a:lnTo>
                                    <a:pt x="7492" y="4061"/>
                                  </a:lnTo>
                                  <a:lnTo>
                                    <a:pt x="7111" y="3427"/>
                                  </a:lnTo>
                                  <a:lnTo>
                                    <a:pt x="7873" y="3427"/>
                                  </a:lnTo>
                                  <a:cubicBezTo>
                                    <a:pt x="7873" y="3427"/>
                                    <a:pt x="8254" y="2792"/>
                                    <a:pt x="8254" y="2792"/>
                                  </a:cubicBezTo>
                                  <a:lnTo>
                                    <a:pt x="8635" y="3554"/>
                                  </a:lnTo>
                                  <a:lnTo>
                                    <a:pt x="9397" y="3554"/>
                                  </a:lnTo>
                                  <a:cubicBezTo>
                                    <a:pt x="9397" y="3554"/>
                                    <a:pt x="9016" y="4061"/>
                                    <a:pt x="9016" y="4061"/>
                                  </a:cubicBezTo>
                                  <a:lnTo>
                                    <a:pt x="9524" y="4696"/>
                                  </a:lnTo>
                                  <a:lnTo>
                                    <a:pt x="8889" y="4696"/>
                                  </a:lnTo>
                                  <a:lnTo>
                                    <a:pt x="8889" y="5584"/>
                                  </a:lnTo>
                                  <a:lnTo>
                                    <a:pt x="8254" y="5077"/>
                                  </a:lnTo>
                                  <a:lnTo>
                                    <a:pt x="7619" y="5584"/>
                                  </a:lnTo>
                                  <a:lnTo>
                                    <a:pt x="7619" y="4823"/>
                                  </a:lnTo>
                                  <a:lnTo>
                                    <a:pt x="6857" y="4823"/>
                                  </a:lnTo>
                                  <a:close/>
                                  <a:moveTo>
                                    <a:pt x="10286" y="14214"/>
                                  </a:moveTo>
                                  <a:cubicBezTo>
                                    <a:pt x="10286" y="14214"/>
                                    <a:pt x="9905" y="13960"/>
                                    <a:pt x="9778" y="13960"/>
                                  </a:cubicBezTo>
                                  <a:cubicBezTo>
                                    <a:pt x="9397" y="13960"/>
                                    <a:pt x="9143" y="14595"/>
                                    <a:pt x="8889" y="14722"/>
                                  </a:cubicBezTo>
                                  <a:cubicBezTo>
                                    <a:pt x="8635" y="14722"/>
                                    <a:pt x="8508" y="14722"/>
                                    <a:pt x="8508" y="14468"/>
                                  </a:cubicBezTo>
                                  <a:cubicBezTo>
                                    <a:pt x="8508" y="14214"/>
                                    <a:pt x="9016" y="14087"/>
                                    <a:pt x="9270" y="13833"/>
                                  </a:cubicBezTo>
                                  <a:cubicBezTo>
                                    <a:pt x="6349" y="13833"/>
                                    <a:pt x="6349" y="15103"/>
                                    <a:pt x="5968" y="15103"/>
                                  </a:cubicBezTo>
                                  <a:cubicBezTo>
                                    <a:pt x="5206" y="15103"/>
                                    <a:pt x="6603" y="13707"/>
                                    <a:pt x="6984" y="13326"/>
                                  </a:cubicBezTo>
                                  <a:cubicBezTo>
                                    <a:pt x="6349" y="13326"/>
                                    <a:pt x="6095" y="12564"/>
                                    <a:pt x="5460" y="12184"/>
                                  </a:cubicBezTo>
                                  <a:cubicBezTo>
                                    <a:pt x="5714" y="11803"/>
                                    <a:pt x="5968" y="11930"/>
                                    <a:pt x="6349" y="12184"/>
                                  </a:cubicBezTo>
                                  <a:cubicBezTo>
                                    <a:pt x="6349" y="11930"/>
                                    <a:pt x="6603" y="11549"/>
                                    <a:pt x="7238" y="11549"/>
                                  </a:cubicBezTo>
                                  <a:cubicBezTo>
                                    <a:pt x="8508" y="11549"/>
                                    <a:pt x="8127" y="12818"/>
                                    <a:pt x="8381" y="12818"/>
                                  </a:cubicBezTo>
                                  <a:cubicBezTo>
                                    <a:pt x="8635" y="12818"/>
                                    <a:pt x="8381" y="11549"/>
                                    <a:pt x="9270" y="11549"/>
                                  </a:cubicBezTo>
                                  <a:cubicBezTo>
                                    <a:pt x="10540" y="11549"/>
                                    <a:pt x="12191" y="14849"/>
                                    <a:pt x="10667" y="14849"/>
                                  </a:cubicBezTo>
                                  <a:cubicBezTo>
                                    <a:pt x="10032" y="14849"/>
                                    <a:pt x="10540" y="14341"/>
                                    <a:pt x="10540" y="14341"/>
                                  </a:cubicBezTo>
                                  <a:moveTo>
                                    <a:pt x="7238" y="21068"/>
                                  </a:moveTo>
                                  <a:lnTo>
                                    <a:pt x="8000" y="21068"/>
                                  </a:lnTo>
                                  <a:cubicBezTo>
                                    <a:pt x="8000" y="21068"/>
                                    <a:pt x="8381" y="20433"/>
                                    <a:pt x="8381" y="20433"/>
                                  </a:cubicBezTo>
                                  <a:lnTo>
                                    <a:pt x="8762" y="21194"/>
                                  </a:lnTo>
                                  <a:lnTo>
                                    <a:pt x="9524" y="21194"/>
                                  </a:lnTo>
                                  <a:cubicBezTo>
                                    <a:pt x="9524" y="21194"/>
                                    <a:pt x="9143" y="21702"/>
                                    <a:pt x="9143" y="21702"/>
                                  </a:cubicBezTo>
                                  <a:lnTo>
                                    <a:pt x="9651" y="22210"/>
                                  </a:lnTo>
                                  <a:lnTo>
                                    <a:pt x="9016" y="22210"/>
                                  </a:lnTo>
                                  <a:lnTo>
                                    <a:pt x="9016" y="23098"/>
                                  </a:lnTo>
                                  <a:lnTo>
                                    <a:pt x="8381" y="22590"/>
                                  </a:lnTo>
                                  <a:lnTo>
                                    <a:pt x="7746" y="23098"/>
                                  </a:lnTo>
                                  <a:lnTo>
                                    <a:pt x="7746" y="22337"/>
                                  </a:lnTo>
                                  <a:lnTo>
                                    <a:pt x="6984" y="22337"/>
                                  </a:lnTo>
                                  <a:cubicBezTo>
                                    <a:pt x="6984" y="22337"/>
                                    <a:pt x="7492" y="21575"/>
                                    <a:pt x="7492" y="21575"/>
                                  </a:cubicBezTo>
                                  <a:lnTo>
                                    <a:pt x="7111" y="20941"/>
                                  </a:lnTo>
                                  <a:close/>
                                  <a:moveTo>
                                    <a:pt x="2031" y="12311"/>
                                  </a:moveTo>
                                  <a:lnTo>
                                    <a:pt x="2794" y="12311"/>
                                  </a:lnTo>
                                  <a:cubicBezTo>
                                    <a:pt x="2794" y="12311"/>
                                    <a:pt x="3175" y="11676"/>
                                    <a:pt x="3175" y="11676"/>
                                  </a:cubicBezTo>
                                  <a:lnTo>
                                    <a:pt x="3556" y="12437"/>
                                  </a:lnTo>
                                  <a:lnTo>
                                    <a:pt x="4318" y="12437"/>
                                  </a:lnTo>
                                  <a:cubicBezTo>
                                    <a:pt x="4318" y="12437"/>
                                    <a:pt x="3937" y="12945"/>
                                    <a:pt x="3937" y="12945"/>
                                  </a:cubicBezTo>
                                  <a:lnTo>
                                    <a:pt x="4444" y="13580"/>
                                  </a:lnTo>
                                  <a:lnTo>
                                    <a:pt x="3809" y="13580"/>
                                  </a:lnTo>
                                  <a:lnTo>
                                    <a:pt x="3809" y="14468"/>
                                  </a:lnTo>
                                  <a:lnTo>
                                    <a:pt x="3175" y="13960"/>
                                  </a:lnTo>
                                  <a:lnTo>
                                    <a:pt x="2540" y="14468"/>
                                  </a:lnTo>
                                  <a:lnTo>
                                    <a:pt x="2540" y="13707"/>
                                  </a:lnTo>
                                  <a:lnTo>
                                    <a:pt x="1778" y="13707"/>
                                  </a:lnTo>
                                  <a:cubicBezTo>
                                    <a:pt x="1778" y="13707"/>
                                    <a:pt x="2286" y="12945"/>
                                    <a:pt x="2286" y="12945"/>
                                  </a:cubicBezTo>
                                  <a:lnTo>
                                    <a:pt x="1905" y="12311"/>
                                  </a:lnTo>
                                  <a:close/>
                                  <a:moveTo>
                                    <a:pt x="1143" y="16245"/>
                                  </a:moveTo>
                                  <a:lnTo>
                                    <a:pt x="5714" y="16245"/>
                                  </a:lnTo>
                                  <a:lnTo>
                                    <a:pt x="5714" y="24875"/>
                                  </a:lnTo>
                                  <a:lnTo>
                                    <a:pt x="1143" y="24875"/>
                                  </a:lnTo>
                                  <a:lnTo>
                                    <a:pt x="1143" y="16245"/>
                                  </a:lnTo>
                                  <a:close/>
                                  <a:moveTo>
                                    <a:pt x="11810" y="13453"/>
                                  </a:moveTo>
                                  <a:lnTo>
                                    <a:pt x="12318" y="12818"/>
                                  </a:lnTo>
                                  <a:lnTo>
                                    <a:pt x="11937" y="12184"/>
                                  </a:lnTo>
                                  <a:lnTo>
                                    <a:pt x="12699" y="12184"/>
                                  </a:lnTo>
                                  <a:cubicBezTo>
                                    <a:pt x="12699" y="12184"/>
                                    <a:pt x="13080" y="11549"/>
                                    <a:pt x="13080" y="11549"/>
                                  </a:cubicBezTo>
                                  <a:lnTo>
                                    <a:pt x="13461" y="12311"/>
                                  </a:lnTo>
                                  <a:lnTo>
                                    <a:pt x="14223" y="12311"/>
                                  </a:lnTo>
                                  <a:cubicBezTo>
                                    <a:pt x="14223" y="12311"/>
                                    <a:pt x="13842" y="12818"/>
                                    <a:pt x="13842" y="12818"/>
                                  </a:cubicBezTo>
                                  <a:lnTo>
                                    <a:pt x="14349" y="13453"/>
                                  </a:lnTo>
                                  <a:lnTo>
                                    <a:pt x="13587" y="13453"/>
                                  </a:lnTo>
                                  <a:lnTo>
                                    <a:pt x="13587" y="14341"/>
                                  </a:lnTo>
                                  <a:lnTo>
                                    <a:pt x="12953" y="13833"/>
                                  </a:lnTo>
                                  <a:lnTo>
                                    <a:pt x="12318" y="14341"/>
                                  </a:lnTo>
                                  <a:lnTo>
                                    <a:pt x="12318" y="13580"/>
                                  </a:lnTo>
                                  <a:lnTo>
                                    <a:pt x="11556" y="13580"/>
                                  </a:lnTo>
                                  <a:close/>
                                  <a:moveTo>
                                    <a:pt x="14604" y="10280"/>
                                  </a:moveTo>
                                  <a:lnTo>
                                    <a:pt x="10794" y="10280"/>
                                  </a:lnTo>
                                  <a:lnTo>
                                    <a:pt x="10794" y="1142"/>
                                  </a:lnTo>
                                  <a:lnTo>
                                    <a:pt x="14604" y="1142"/>
                                  </a:lnTo>
                                  <a:lnTo>
                                    <a:pt x="14604" y="10280"/>
                                  </a:lnTo>
                                  <a:close/>
                                  <a:moveTo>
                                    <a:pt x="44065" y="0"/>
                                  </a:moveTo>
                                  <a:lnTo>
                                    <a:pt x="44065" y="0"/>
                                  </a:lnTo>
                                  <a:cubicBezTo>
                                    <a:pt x="44065" y="0"/>
                                    <a:pt x="0" y="0"/>
                                    <a:pt x="0" y="0"/>
                                  </a:cubicBezTo>
                                  <a:lnTo>
                                    <a:pt x="0" y="0"/>
                                  </a:ln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lnTo>
                                    <a:pt x="0" y="35536"/>
                                  </a:lnTo>
                                  <a:cubicBezTo>
                                    <a:pt x="0" y="38962"/>
                                    <a:pt x="1524" y="42008"/>
                                    <a:pt x="3556" y="42897"/>
                                  </a:cubicBezTo>
                                  <a:lnTo>
                                    <a:pt x="20445" y="53050"/>
                                  </a:lnTo>
                                  <a:cubicBezTo>
                                    <a:pt x="20445" y="53050"/>
                                    <a:pt x="21334" y="53811"/>
                                    <a:pt x="21969" y="53811"/>
                                  </a:cubicBezTo>
                                  <a:cubicBezTo>
                                    <a:pt x="22477" y="53811"/>
                                    <a:pt x="22985" y="53557"/>
                                    <a:pt x="23366" y="53303"/>
                                  </a:cubicBezTo>
                                  <a:lnTo>
                                    <a:pt x="40636" y="43023"/>
                                  </a:lnTo>
                                  <a:cubicBezTo>
                                    <a:pt x="42668" y="42135"/>
                                    <a:pt x="44065" y="39089"/>
                                    <a:pt x="44065" y="35663"/>
                                  </a:cubicBezTo>
                                  <a:lnTo>
                                    <a:pt x="44065" y="127"/>
                                  </a:lnTo>
                                  <a:cubicBezTo>
                                    <a:pt x="44065" y="127"/>
                                    <a:pt x="44065" y="127"/>
                                    <a:pt x="44065" y="1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93975404" name="Freeform: Shape 1993975404">
                            <a:extLst>
                              <a:ext uri="{FF2B5EF4-FFF2-40B4-BE49-F238E27FC236}">
                                <a16:creationId xmlns:a16="http://schemas.microsoft.com/office/drawing/2014/main" id="{324570B4-414B-C424-9958-9EFB25A5787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12284" y="192011"/>
                              <a:ext cx="12091" cy="15356"/>
                            </a:xfrm>
                            <a:custGeom>
                              <a:avLst/>
                              <a:gdLst>
                                <a:gd name="csX0" fmla="*/ 11937 w 12091"/>
                                <a:gd name="csY0" fmla="*/ 6980 h 15356"/>
                                <a:gd name="csX1" fmla="*/ 10667 w 12091"/>
                                <a:gd name="csY1" fmla="*/ 7488 h 15356"/>
                                <a:gd name="csX2" fmla="*/ 12064 w 12091"/>
                                <a:gd name="csY2" fmla="*/ 5711 h 15356"/>
                                <a:gd name="csX3" fmla="*/ 10540 w 12091"/>
                                <a:gd name="csY3" fmla="*/ 6092 h 15356"/>
                                <a:gd name="csX4" fmla="*/ 10032 w 12091"/>
                                <a:gd name="csY4" fmla="*/ 4188 h 15356"/>
                                <a:gd name="csX5" fmla="*/ 10032 w 12091"/>
                                <a:gd name="csY5" fmla="*/ 2538 h 15356"/>
                                <a:gd name="csX6" fmla="*/ 11429 w 12091"/>
                                <a:gd name="csY6" fmla="*/ 0 h 15356"/>
                                <a:gd name="csX7" fmla="*/ 9143 w 12091"/>
                                <a:gd name="csY7" fmla="*/ 2919 h 15356"/>
                                <a:gd name="csX8" fmla="*/ 8255 w 12091"/>
                                <a:gd name="csY8" fmla="*/ 6092 h 15356"/>
                                <a:gd name="csX9" fmla="*/ 6349 w 12091"/>
                                <a:gd name="csY9" fmla="*/ 3427 h 15356"/>
                                <a:gd name="csX10" fmla="*/ 4064 w 12091"/>
                                <a:gd name="csY10" fmla="*/ 4061 h 15356"/>
                                <a:gd name="csX11" fmla="*/ 4953 w 12091"/>
                                <a:gd name="csY11" fmla="*/ 5330 h 15356"/>
                                <a:gd name="csX12" fmla="*/ 4699 w 12091"/>
                                <a:gd name="csY12" fmla="*/ 6726 h 15356"/>
                                <a:gd name="csX13" fmla="*/ 3429 w 12091"/>
                                <a:gd name="csY13" fmla="*/ 4950 h 15356"/>
                                <a:gd name="csX14" fmla="*/ 3429 w 12091"/>
                                <a:gd name="csY14" fmla="*/ 3680 h 15356"/>
                                <a:gd name="csX15" fmla="*/ 127 w 12091"/>
                                <a:gd name="csY15" fmla="*/ 254 h 15356"/>
                                <a:gd name="csX16" fmla="*/ 1397 w 12091"/>
                                <a:gd name="csY16" fmla="*/ 2792 h 15356"/>
                                <a:gd name="csX17" fmla="*/ 127 w 12091"/>
                                <a:gd name="csY17" fmla="*/ 2411 h 15356"/>
                                <a:gd name="csX18" fmla="*/ 1016 w 12091"/>
                                <a:gd name="csY18" fmla="*/ 3680 h 15356"/>
                                <a:gd name="csX19" fmla="*/ 127 w 12091"/>
                                <a:gd name="csY19" fmla="*/ 4061 h 15356"/>
                                <a:gd name="csX20" fmla="*/ 762 w 12091"/>
                                <a:gd name="csY20" fmla="*/ 5077 h 15356"/>
                                <a:gd name="csX21" fmla="*/ 0 w 12091"/>
                                <a:gd name="csY21" fmla="*/ 5203 h 15356"/>
                                <a:gd name="csX22" fmla="*/ 381 w 12091"/>
                                <a:gd name="csY22" fmla="*/ 5711 h 15356"/>
                                <a:gd name="csX23" fmla="*/ 127 w 12091"/>
                                <a:gd name="csY23" fmla="*/ 6980 h 15356"/>
                                <a:gd name="csX24" fmla="*/ 3175 w 12091"/>
                                <a:gd name="csY24" fmla="*/ 11041 h 15356"/>
                                <a:gd name="csX25" fmla="*/ 4064 w 12091"/>
                                <a:gd name="csY25" fmla="*/ 10026 h 15356"/>
                                <a:gd name="csX26" fmla="*/ 4572 w 12091"/>
                                <a:gd name="csY26" fmla="*/ 10661 h 15356"/>
                                <a:gd name="csX27" fmla="*/ 3683 w 12091"/>
                                <a:gd name="csY27" fmla="*/ 11930 h 15356"/>
                                <a:gd name="csX28" fmla="*/ 5080 w 12091"/>
                                <a:gd name="csY28" fmla="*/ 13072 h 15356"/>
                                <a:gd name="csX29" fmla="*/ 4953 w 12091"/>
                                <a:gd name="csY29" fmla="*/ 14849 h 15356"/>
                                <a:gd name="csX30" fmla="*/ 6349 w 12091"/>
                                <a:gd name="csY30" fmla="*/ 14214 h 15356"/>
                                <a:gd name="csX31" fmla="*/ 7366 w 12091"/>
                                <a:gd name="csY31" fmla="*/ 15356 h 15356"/>
                                <a:gd name="csX32" fmla="*/ 8255 w 12091"/>
                                <a:gd name="csY32" fmla="*/ 14214 h 15356"/>
                                <a:gd name="csX33" fmla="*/ 9524 w 12091"/>
                                <a:gd name="csY33" fmla="*/ 14722 h 15356"/>
                                <a:gd name="csX34" fmla="*/ 9016 w 12091"/>
                                <a:gd name="csY34" fmla="*/ 13072 h 15356"/>
                                <a:gd name="csX35" fmla="*/ 10540 w 12091"/>
                                <a:gd name="csY35" fmla="*/ 11930 h 15356"/>
                                <a:gd name="csX36" fmla="*/ 9905 w 12091"/>
                                <a:gd name="csY36" fmla="*/ 11168 h 15356"/>
                                <a:gd name="csX37" fmla="*/ 10159 w 12091"/>
                                <a:gd name="csY37" fmla="*/ 10280 h 15356"/>
                                <a:gd name="csX38" fmla="*/ 12064 w 12091"/>
                                <a:gd name="csY38" fmla="*/ 7361 h 1535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</a:cxnLst>
                              <a:rect l="l" t="t" r="r" b="b"/>
                              <a:pathLst>
                                <a:path w="12091" h="15356">
                                  <a:moveTo>
                                    <a:pt x="11937" y="6980"/>
                                  </a:moveTo>
                                  <a:cubicBezTo>
                                    <a:pt x="11937" y="6980"/>
                                    <a:pt x="10286" y="7488"/>
                                    <a:pt x="10667" y="7488"/>
                                  </a:cubicBezTo>
                                  <a:cubicBezTo>
                                    <a:pt x="10667" y="6980"/>
                                    <a:pt x="11556" y="6092"/>
                                    <a:pt x="12064" y="5711"/>
                                  </a:cubicBezTo>
                                  <a:cubicBezTo>
                                    <a:pt x="12064" y="5203"/>
                                    <a:pt x="11302" y="5711"/>
                                    <a:pt x="10540" y="6092"/>
                                  </a:cubicBezTo>
                                  <a:cubicBezTo>
                                    <a:pt x="13080" y="2538"/>
                                    <a:pt x="11429" y="3934"/>
                                    <a:pt x="10032" y="4188"/>
                                  </a:cubicBezTo>
                                  <a:cubicBezTo>
                                    <a:pt x="12318" y="1777"/>
                                    <a:pt x="11683" y="1777"/>
                                    <a:pt x="10032" y="2538"/>
                                  </a:cubicBezTo>
                                  <a:cubicBezTo>
                                    <a:pt x="11302" y="1523"/>
                                    <a:pt x="11556" y="254"/>
                                    <a:pt x="11429" y="0"/>
                                  </a:cubicBezTo>
                                  <a:cubicBezTo>
                                    <a:pt x="10159" y="1650"/>
                                    <a:pt x="9143" y="1396"/>
                                    <a:pt x="9143" y="2919"/>
                                  </a:cubicBezTo>
                                  <a:cubicBezTo>
                                    <a:pt x="9143" y="3934"/>
                                    <a:pt x="8762" y="5584"/>
                                    <a:pt x="8255" y="6092"/>
                                  </a:cubicBezTo>
                                  <a:cubicBezTo>
                                    <a:pt x="7619" y="6853"/>
                                    <a:pt x="8127" y="3427"/>
                                    <a:pt x="6349" y="3427"/>
                                  </a:cubicBezTo>
                                  <a:cubicBezTo>
                                    <a:pt x="5842" y="3427"/>
                                    <a:pt x="4445" y="3427"/>
                                    <a:pt x="4064" y="4061"/>
                                  </a:cubicBezTo>
                                  <a:cubicBezTo>
                                    <a:pt x="4445" y="4061"/>
                                    <a:pt x="4953" y="4950"/>
                                    <a:pt x="4953" y="5330"/>
                                  </a:cubicBezTo>
                                  <a:cubicBezTo>
                                    <a:pt x="4953" y="5711"/>
                                    <a:pt x="5207" y="6726"/>
                                    <a:pt x="4699" y="6726"/>
                                  </a:cubicBezTo>
                                  <a:cubicBezTo>
                                    <a:pt x="4191" y="6726"/>
                                    <a:pt x="3429" y="5457"/>
                                    <a:pt x="3429" y="4950"/>
                                  </a:cubicBezTo>
                                  <a:cubicBezTo>
                                    <a:pt x="3429" y="4442"/>
                                    <a:pt x="3429" y="4569"/>
                                    <a:pt x="3429" y="3680"/>
                                  </a:cubicBezTo>
                                  <a:cubicBezTo>
                                    <a:pt x="3429" y="2284"/>
                                    <a:pt x="1143" y="254"/>
                                    <a:pt x="127" y="254"/>
                                  </a:cubicBezTo>
                                  <a:cubicBezTo>
                                    <a:pt x="127" y="1269"/>
                                    <a:pt x="1397" y="1523"/>
                                    <a:pt x="1397" y="2792"/>
                                  </a:cubicBezTo>
                                  <a:cubicBezTo>
                                    <a:pt x="889" y="2792"/>
                                    <a:pt x="127" y="1777"/>
                                    <a:pt x="127" y="2411"/>
                                  </a:cubicBezTo>
                                  <a:cubicBezTo>
                                    <a:pt x="127" y="3046"/>
                                    <a:pt x="1016" y="3173"/>
                                    <a:pt x="1016" y="3680"/>
                                  </a:cubicBezTo>
                                  <a:cubicBezTo>
                                    <a:pt x="1016" y="4188"/>
                                    <a:pt x="127" y="3427"/>
                                    <a:pt x="127" y="4061"/>
                                  </a:cubicBezTo>
                                  <a:cubicBezTo>
                                    <a:pt x="127" y="4569"/>
                                    <a:pt x="635" y="4442"/>
                                    <a:pt x="762" y="5077"/>
                                  </a:cubicBezTo>
                                  <a:cubicBezTo>
                                    <a:pt x="381" y="5077"/>
                                    <a:pt x="0" y="5077"/>
                                    <a:pt x="0" y="5203"/>
                                  </a:cubicBezTo>
                                  <a:cubicBezTo>
                                    <a:pt x="0" y="5330"/>
                                    <a:pt x="0" y="5584"/>
                                    <a:pt x="381" y="5711"/>
                                  </a:cubicBezTo>
                                  <a:cubicBezTo>
                                    <a:pt x="254" y="5838"/>
                                    <a:pt x="127" y="6092"/>
                                    <a:pt x="127" y="6980"/>
                                  </a:cubicBezTo>
                                  <a:cubicBezTo>
                                    <a:pt x="127" y="9772"/>
                                    <a:pt x="1905" y="11041"/>
                                    <a:pt x="3175" y="11041"/>
                                  </a:cubicBezTo>
                                  <a:cubicBezTo>
                                    <a:pt x="4064" y="11041"/>
                                    <a:pt x="3937" y="10407"/>
                                    <a:pt x="4064" y="10026"/>
                                  </a:cubicBezTo>
                                  <a:cubicBezTo>
                                    <a:pt x="4064" y="10534"/>
                                    <a:pt x="4572" y="9772"/>
                                    <a:pt x="4572" y="10661"/>
                                  </a:cubicBezTo>
                                  <a:cubicBezTo>
                                    <a:pt x="4572" y="11549"/>
                                    <a:pt x="3683" y="11168"/>
                                    <a:pt x="3683" y="11930"/>
                                  </a:cubicBezTo>
                                  <a:cubicBezTo>
                                    <a:pt x="3683" y="12945"/>
                                    <a:pt x="5080" y="11930"/>
                                    <a:pt x="5080" y="13072"/>
                                  </a:cubicBezTo>
                                  <a:cubicBezTo>
                                    <a:pt x="5080" y="14468"/>
                                    <a:pt x="4953" y="14341"/>
                                    <a:pt x="4953" y="14849"/>
                                  </a:cubicBezTo>
                                  <a:cubicBezTo>
                                    <a:pt x="4953" y="15230"/>
                                    <a:pt x="6477" y="14341"/>
                                    <a:pt x="6349" y="14214"/>
                                  </a:cubicBezTo>
                                  <a:cubicBezTo>
                                    <a:pt x="6730" y="14341"/>
                                    <a:pt x="6730" y="15356"/>
                                    <a:pt x="7366" y="15356"/>
                                  </a:cubicBezTo>
                                  <a:cubicBezTo>
                                    <a:pt x="7746" y="15356"/>
                                    <a:pt x="7874" y="14214"/>
                                    <a:pt x="8255" y="14214"/>
                                  </a:cubicBezTo>
                                  <a:cubicBezTo>
                                    <a:pt x="8000" y="14214"/>
                                    <a:pt x="9524" y="15230"/>
                                    <a:pt x="9524" y="14722"/>
                                  </a:cubicBezTo>
                                  <a:cubicBezTo>
                                    <a:pt x="9524" y="13453"/>
                                    <a:pt x="9016" y="13960"/>
                                    <a:pt x="9016" y="13072"/>
                                  </a:cubicBezTo>
                                  <a:cubicBezTo>
                                    <a:pt x="9016" y="12184"/>
                                    <a:pt x="10794" y="12437"/>
                                    <a:pt x="10540" y="11930"/>
                                  </a:cubicBezTo>
                                  <a:cubicBezTo>
                                    <a:pt x="10286" y="11549"/>
                                    <a:pt x="10159" y="11803"/>
                                    <a:pt x="9905" y="11168"/>
                                  </a:cubicBezTo>
                                  <a:cubicBezTo>
                                    <a:pt x="9905" y="11168"/>
                                    <a:pt x="8508" y="9138"/>
                                    <a:pt x="10159" y="10280"/>
                                  </a:cubicBezTo>
                                  <a:cubicBezTo>
                                    <a:pt x="11937" y="11422"/>
                                    <a:pt x="12191" y="7488"/>
                                    <a:pt x="12064" y="736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2273162" name="Freeform: Shape 22273162">
                            <a:extLst>
                              <a:ext uri="{FF2B5EF4-FFF2-40B4-BE49-F238E27FC236}">
                                <a16:creationId xmlns:a16="http://schemas.microsoft.com/office/drawing/2014/main" id="{C31F5BF8-76B5-A5E8-04EA-56373908968A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69810" y="205717"/>
                              <a:ext cx="2793" cy="2538"/>
                            </a:xfrm>
                            <a:custGeom>
                              <a:avLst/>
                              <a:gdLst>
                                <a:gd name="csX0" fmla="*/ 1397 w 2793"/>
                                <a:gd name="csY0" fmla="*/ 2538 h 2538"/>
                                <a:gd name="csX1" fmla="*/ 2794 w 2793"/>
                                <a:gd name="csY1" fmla="*/ 1269 h 2538"/>
                                <a:gd name="csX2" fmla="*/ 1397 w 2793"/>
                                <a:gd name="csY2" fmla="*/ 0 h 2538"/>
                                <a:gd name="csX3" fmla="*/ 0 w 2793"/>
                                <a:gd name="csY3" fmla="*/ 1269 h 2538"/>
                                <a:gd name="csX4" fmla="*/ 1397 w 2793"/>
                                <a:gd name="csY4" fmla="*/ 2538 h 25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93" h="2538">
                                  <a:moveTo>
                                    <a:pt x="1397" y="2538"/>
                                  </a:moveTo>
                                  <a:cubicBezTo>
                                    <a:pt x="2159" y="2538"/>
                                    <a:pt x="2794" y="2031"/>
                                    <a:pt x="2794" y="1269"/>
                                  </a:cubicBezTo>
                                  <a:cubicBezTo>
                                    <a:pt x="2794" y="508"/>
                                    <a:pt x="2159" y="0"/>
                                    <a:pt x="1397" y="0"/>
                                  </a:cubicBezTo>
                                  <a:cubicBezTo>
                                    <a:pt x="635" y="0"/>
                                    <a:pt x="0" y="635"/>
                                    <a:pt x="0" y="1269"/>
                                  </a:cubicBezTo>
                                  <a:cubicBezTo>
                                    <a:pt x="0" y="1904"/>
                                    <a:pt x="635" y="2538"/>
                                    <a:pt x="1397" y="253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53992608" name="Freeform: Shape 253992608">
                            <a:extLst>
                              <a:ext uri="{FF2B5EF4-FFF2-40B4-BE49-F238E27FC236}">
                                <a16:creationId xmlns:a16="http://schemas.microsoft.com/office/drawing/2014/main" id="{8CE4D8DA-C482-A86D-EA1F-C1374E2E1D42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63969" y="209144"/>
                              <a:ext cx="2793" cy="2538"/>
                            </a:xfrm>
                            <a:custGeom>
                              <a:avLst/>
                              <a:gdLst>
                                <a:gd name="csX0" fmla="*/ 1397 w 2793"/>
                                <a:gd name="csY0" fmla="*/ 2538 h 2538"/>
                                <a:gd name="csX1" fmla="*/ 2794 w 2793"/>
                                <a:gd name="csY1" fmla="*/ 1269 h 2538"/>
                                <a:gd name="csX2" fmla="*/ 1397 w 2793"/>
                                <a:gd name="csY2" fmla="*/ 0 h 2538"/>
                                <a:gd name="csX3" fmla="*/ 0 w 2793"/>
                                <a:gd name="csY3" fmla="*/ 1269 h 2538"/>
                                <a:gd name="csX4" fmla="*/ 1397 w 2793"/>
                                <a:gd name="csY4" fmla="*/ 2538 h 25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93" h="2538">
                                  <a:moveTo>
                                    <a:pt x="1397" y="2538"/>
                                  </a:moveTo>
                                  <a:cubicBezTo>
                                    <a:pt x="2159" y="2538"/>
                                    <a:pt x="2794" y="2031"/>
                                    <a:pt x="2794" y="1269"/>
                                  </a:cubicBezTo>
                                  <a:cubicBezTo>
                                    <a:pt x="2794" y="508"/>
                                    <a:pt x="2159" y="0"/>
                                    <a:pt x="1397" y="0"/>
                                  </a:cubicBezTo>
                                  <a:cubicBezTo>
                                    <a:pt x="635" y="0"/>
                                    <a:pt x="0" y="635"/>
                                    <a:pt x="0" y="1269"/>
                                  </a:cubicBezTo>
                                  <a:cubicBezTo>
                                    <a:pt x="0" y="1904"/>
                                    <a:pt x="635" y="2538"/>
                                    <a:pt x="1397" y="253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67406320" name="Freeform: Shape 1467406320">
                            <a:extLst>
                              <a:ext uri="{FF2B5EF4-FFF2-40B4-BE49-F238E27FC236}">
                                <a16:creationId xmlns:a16="http://schemas.microsoft.com/office/drawing/2014/main" id="{FF13009C-1941-4C25-AD68-0899FEAF5247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94252" y="217266"/>
                              <a:ext cx="2793" cy="2538"/>
                            </a:xfrm>
                            <a:custGeom>
                              <a:avLst/>
                              <a:gdLst>
                                <a:gd name="csX0" fmla="*/ 1397 w 2793"/>
                                <a:gd name="csY0" fmla="*/ 2538 h 2538"/>
                                <a:gd name="csX1" fmla="*/ 2794 w 2793"/>
                                <a:gd name="csY1" fmla="*/ 1269 h 2538"/>
                                <a:gd name="csX2" fmla="*/ 1397 w 2793"/>
                                <a:gd name="csY2" fmla="*/ 0 h 2538"/>
                                <a:gd name="csX3" fmla="*/ 0 w 2793"/>
                                <a:gd name="csY3" fmla="*/ 1269 h 2538"/>
                                <a:gd name="csX4" fmla="*/ 1397 w 2793"/>
                                <a:gd name="csY4" fmla="*/ 2538 h 25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93" h="2538">
                                  <a:moveTo>
                                    <a:pt x="1397" y="2538"/>
                                  </a:moveTo>
                                  <a:cubicBezTo>
                                    <a:pt x="2159" y="2538"/>
                                    <a:pt x="2794" y="2031"/>
                                    <a:pt x="2794" y="1269"/>
                                  </a:cubicBezTo>
                                  <a:cubicBezTo>
                                    <a:pt x="2794" y="508"/>
                                    <a:pt x="2159" y="0"/>
                                    <a:pt x="1397" y="0"/>
                                  </a:cubicBezTo>
                                  <a:cubicBezTo>
                                    <a:pt x="635" y="0"/>
                                    <a:pt x="0" y="635"/>
                                    <a:pt x="0" y="1269"/>
                                  </a:cubicBezTo>
                                  <a:cubicBezTo>
                                    <a:pt x="0" y="1904"/>
                                    <a:pt x="635" y="2538"/>
                                    <a:pt x="1397" y="253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89616967" name="Freeform: Shape 689616967">
                            <a:extLst>
                              <a:ext uri="{FF2B5EF4-FFF2-40B4-BE49-F238E27FC236}">
                                <a16:creationId xmlns:a16="http://schemas.microsoft.com/office/drawing/2014/main" id="{6C575982-C436-820D-47C4-1DF1EB91335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98697" y="217647"/>
                              <a:ext cx="2793" cy="2538"/>
                            </a:xfrm>
                            <a:custGeom>
                              <a:avLst/>
                              <a:gdLst>
                                <a:gd name="csX0" fmla="*/ 1397 w 2793"/>
                                <a:gd name="csY0" fmla="*/ 2538 h 2538"/>
                                <a:gd name="csX1" fmla="*/ 2794 w 2793"/>
                                <a:gd name="csY1" fmla="*/ 1269 h 2538"/>
                                <a:gd name="csX2" fmla="*/ 1397 w 2793"/>
                                <a:gd name="csY2" fmla="*/ 0 h 2538"/>
                                <a:gd name="csX3" fmla="*/ 0 w 2793"/>
                                <a:gd name="csY3" fmla="*/ 1269 h 2538"/>
                                <a:gd name="csX4" fmla="*/ 1397 w 2793"/>
                                <a:gd name="csY4" fmla="*/ 2538 h 25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93" h="2538">
                                  <a:moveTo>
                                    <a:pt x="1397" y="2538"/>
                                  </a:moveTo>
                                  <a:cubicBezTo>
                                    <a:pt x="2159" y="2538"/>
                                    <a:pt x="2794" y="2031"/>
                                    <a:pt x="2794" y="1269"/>
                                  </a:cubicBezTo>
                                  <a:cubicBezTo>
                                    <a:pt x="2794" y="508"/>
                                    <a:pt x="2159" y="0"/>
                                    <a:pt x="1397" y="0"/>
                                  </a:cubicBezTo>
                                  <a:cubicBezTo>
                                    <a:pt x="635" y="0"/>
                                    <a:pt x="0" y="635"/>
                                    <a:pt x="0" y="1269"/>
                                  </a:cubicBezTo>
                                  <a:cubicBezTo>
                                    <a:pt x="0" y="1904"/>
                                    <a:pt x="635" y="2538"/>
                                    <a:pt x="1397" y="253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08144761" name="Freeform: Shape 1608144761">
                            <a:extLst>
                              <a:ext uri="{FF2B5EF4-FFF2-40B4-BE49-F238E27FC236}">
                                <a16:creationId xmlns:a16="http://schemas.microsoft.com/office/drawing/2014/main" id="{760E79DB-6FDB-F648-E8A7-0C7F5AB809A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3813" y="157490"/>
                              <a:ext cx="3865" cy="11549"/>
                            </a:xfrm>
                            <a:custGeom>
                              <a:avLst/>
                              <a:gdLst>
                                <a:gd name="csX0" fmla="*/ 1872 w 3865"/>
                                <a:gd name="csY0" fmla="*/ 1904 h 11549"/>
                                <a:gd name="csX1" fmla="*/ 2888 w 3865"/>
                                <a:gd name="csY1" fmla="*/ 11549 h 11549"/>
                                <a:gd name="csX2" fmla="*/ 1999 w 3865"/>
                                <a:gd name="csY2" fmla="*/ 9772 h 11549"/>
                                <a:gd name="csX3" fmla="*/ 602 w 3865"/>
                                <a:gd name="csY3" fmla="*/ 0 h 11549"/>
                                <a:gd name="csX4" fmla="*/ 1745 w 3865"/>
                                <a:gd name="csY4" fmla="*/ 1904 h 1154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865" h="11549">
                                  <a:moveTo>
                                    <a:pt x="1872" y="1904"/>
                                  </a:moveTo>
                                  <a:cubicBezTo>
                                    <a:pt x="4031" y="4442"/>
                                    <a:pt x="4539" y="8630"/>
                                    <a:pt x="2888" y="11549"/>
                                  </a:cubicBezTo>
                                  <a:cubicBezTo>
                                    <a:pt x="1999" y="11549"/>
                                    <a:pt x="2126" y="10407"/>
                                    <a:pt x="1999" y="9772"/>
                                  </a:cubicBezTo>
                                  <a:cubicBezTo>
                                    <a:pt x="475" y="6853"/>
                                    <a:pt x="-795" y="3300"/>
                                    <a:pt x="602" y="0"/>
                                  </a:cubicBezTo>
                                  <a:cubicBezTo>
                                    <a:pt x="1618" y="127"/>
                                    <a:pt x="1237" y="1396"/>
                                    <a:pt x="1745" y="190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49948756" name="Freeform: Shape 1449948756">
                            <a:extLst>
                              <a:ext uri="{FF2B5EF4-FFF2-40B4-BE49-F238E27FC236}">
                                <a16:creationId xmlns:a16="http://schemas.microsoft.com/office/drawing/2014/main" id="{1F35D07D-F965-B622-EEC0-B685BA9E9743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8504" y="159057"/>
                              <a:ext cx="3047" cy="9963"/>
                            </a:xfrm>
                            <a:custGeom>
                              <a:avLst/>
                              <a:gdLst>
                                <a:gd name="csX0" fmla="*/ 3048 w 3047"/>
                                <a:gd name="csY0" fmla="*/ 3764 h 9963"/>
                                <a:gd name="csX1" fmla="*/ 3048 w 3047"/>
                                <a:gd name="csY1" fmla="*/ 9856 h 9963"/>
                                <a:gd name="csX2" fmla="*/ 2413 w 3047"/>
                                <a:gd name="csY2" fmla="*/ 9602 h 9963"/>
                                <a:gd name="csX3" fmla="*/ 0 w 3047"/>
                                <a:gd name="csY3" fmla="*/ 210 h 9963"/>
                                <a:gd name="csX4" fmla="*/ 762 w 3047"/>
                                <a:gd name="csY4" fmla="*/ 83 h 9963"/>
                                <a:gd name="csX5" fmla="*/ 3048 w 3047"/>
                                <a:gd name="csY5" fmla="*/ 3891 h 996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047" h="9963">
                                  <a:moveTo>
                                    <a:pt x="3048" y="3764"/>
                                  </a:moveTo>
                                  <a:cubicBezTo>
                                    <a:pt x="2540" y="5668"/>
                                    <a:pt x="2540" y="8206"/>
                                    <a:pt x="3048" y="9856"/>
                                  </a:cubicBezTo>
                                  <a:cubicBezTo>
                                    <a:pt x="2667" y="10236"/>
                                    <a:pt x="2794" y="9475"/>
                                    <a:pt x="2413" y="9602"/>
                                  </a:cubicBezTo>
                                  <a:cubicBezTo>
                                    <a:pt x="-635" y="7444"/>
                                    <a:pt x="762" y="3129"/>
                                    <a:pt x="0" y="210"/>
                                  </a:cubicBezTo>
                                  <a:cubicBezTo>
                                    <a:pt x="127" y="-44"/>
                                    <a:pt x="508" y="-44"/>
                                    <a:pt x="762" y="83"/>
                                  </a:cubicBezTo>
                                  <a:cubicBezTo>
                                    <a:pt x="2159" y="972"/>
                                    <a:pt x="2794" y="2368"/>
                                    <a:pt x="3048" y="389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42429223" name="Freeform: Shape 1342429223">
                            <a:extLst>
                              <a:ext uri="{FF2B5EF4-FFF2-40B4-BE49-F238E27FC236}">
                                <a16:creationId xmlns:a16="http://schemas.microsoft.com/office/drawing/2014/main" id="{82F31B84-88B4-50CD-2F82-8909403CAA9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9301" y="162313"/>
                              <a:ext cx="3138" cy="2943"/>
                            </a:xfrm>
                            <a:custGeom>
                              <a:avLst/>
                              <a:gdLst>
                                <a:gd name="csX0" fmla="*/ 2988 w 3138"/>
                                <a:gd name="csY0" fmla="*/ 761 h 2943"/>
                                <a:gd name="csX1" fmla="*/ 1972 w 3138"/>
                                <a:gd name="csY1" fmla="*/ 2919 h 2943"/>
                                <a:gd name="csX2" fmla="*/ 67 w 3138"/>
                                <a:gd name="csY2" fmla="*/ 2031 h 2943"/>
                                <a:gd name="csX3" fmla="*/ 956 w 3138"/>
                                <a:gd name="csY3" fmla="*/ 0 h 2943"/>
                                <a:gd name="csX4" fmla="*/ 2988 w 3138"/>
                                <a:gd name="csY4" fmla="*/ 761 h 294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138" h="2943">
                                  <a:moveTo>
                                    <a:pt x="2988" y="761"/>
                                  </a:moveTo>
                                  <a:cubicBezTo>
                                    <a:pt x="3496" y="1650"/>
                                    <a:pt x="2607" y="2411"/>
                                    <a:pt x="1972" y="2919"/>
                                  </a:cubicBezTo>
                                  <a:cubicBezTo>
                                    <a:pt x="1337" y="3046"/>
                                    <a:pt x="575" y="2665"/>
                                    <a:pt x="67" y="2031"/>
                                  </a:cubicBezTo>
                                  <a:cubicBezTo>
                                    <a:pt x="-187" y="1142"/>
                                    <a:pt x="321" y="381"/>
                                    <a:pt x="956" y="0"/>
                                  </a:cubicBezTo>
                                  <a:cubicBezTo>
                                    <a:pt x="1718" y="0"/>
                                    <a:pt x="2480" y="0"/>
                                    <a:pt x="2988" y="76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53036311" name="Freeform: Shape 753036311">
                            <a:extLst>
                              <a:ext uri="{FF2B5EF4-FFF2-40B4-BE49-F238E27FC236}">
                                <a16:creationId xmlns:a16="http://schemas.microsoft.com/office/drawing/2014/main" id="{D0B1F779-CEE1-03F4-864F-06F6E11A3ABC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4020" y="165486"/>
                              <a:ext cx="2833" cy="2665"/>
                            </a:xfrm>
                            <a:custGeom>
                              <a:avLst/>
                              <a:gdLst>
                                <a:gd name="csX0" fmla="*/ 2834 w 2833"/>
                                <a:gd name="csY0" fmla="*/ 1015 h 2665"/>
                                <a:gd name="csX1" fmla="*/ 1818 w 2833"/>
                                <a:gd name="csY1" fmla="*/ 2665 h 2665"/>
                                <a:gd name="csX2" fmla="*/ 421 w 2833"/>
                                <a:gd name="csY2" fmla="*/ 2284 h 2665"/>
                                <a:gd name="csX3" fmla="*/ 167 w 2833"/>
                                <a:gd name="csY3" fmla="*/ 635 h 2665"/>
                                <a:gd name="csX4" fmla="*/ 1564 w 2833"/>
                                <a:gd name="csY4" fmla="*/ 0 h 2665"/>
                                <a:gd name="csX5" fmla="*/ 2834 w 2833"/>
                                <a:gd name="csY5" fmla="*/ 1015 h 266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833" h="2665">
                                  <a:moveTo>
                                    <a:pt x="2834" y="1015"/>
                                  </a:moveTo>
                                  <a:cubicBezTo>
                                    <a:pt x="2707" y="1777"/>
                                    <a:pt x="2452" y="2411"/>
                                    <a:pt x="1818" y="2665"/>
                                  </a:cubicBezTo>
                                  <a:cubicBezTo>
                                    <a:pt x="1310" y="2665"/>
                                    <a:pt x="675" y="2665"/>
                                    <a:pt x="421" y="2284"/>
                                  </a:cubicBezTo>
                                  <a:cubicBezTo>
                                    <a:pt x="-87" y="1904"/>
                                    <a:pt x="-87" y="1142"/>
                                    <a:pt x="167" y="635"/>
                                  </a:cubicBezTo>
                                  <a:cubicBezTo>
                                    <a:pt x="421" y="127"/>
                                    <a:pt x="1056" y="0"/>
                                    <a:pt x="1564" y="0"/>
                                  </a:cubicBezTo>
                                  <a:cubicBezTo>
                                    <a:pt x="2071" y="254"/>
                                    <a:pt x="2707" y="381"/>
                                    <a:pt x="2834" y="101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9695803" name="Freeform: Shape 49695803">
                            <a:extLst>
                              <a:ext uri="{FF2B5EF4-FFF2-40B4-BE49-F238E27FC236}">
                                <a16:creationId xmlns:a16="http://schemas.microsoft.com/office/drawing/2014/main" id="{094DADBB-B990-2161-AE86-5D752178795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32288" y="167009"/>
                              <a:ext cx="2977" cy="2817"/>
                            </a:xfrm>
                            <a:custGeom>
                              <a:avLst/>
                              <a:gdLst>
                                <a:gd name="csX0" fmla="*/ 2921 w 2977"/>
                                <a:gd name="csY0" fmla="*/ 761 h 2817"/>
                                <a:gd name="csX1" fmla="*/ 2921 w 2977"/>
                                <a:gd name="csY1" fmla="*/ 2031 h 2817"/>
                                <a:gd name="csX2" fmla="*/ 889 w 2977"/>
                                <a:gd name="csY2" fmla="*/ 2665 h 2817"/>
                                <a:gd name="csX3" fmla="*/ 0 w 2977"/>
                                <a:gd name="csY3" fmla="*/ 1396 h 2817"/>
                                <a:gd name="csX4" fmla="*/ 1270 w 2977"/>
                                <a:gd name="csY4" fmla="*/ 0 h 2817"/>
                                <a:gd name="csX5" fmla="*/ 2921 w 2977"/>
                                <a:gd name="csY5" fmla="*/ 761 h 281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77" h="2817">
                                  <a:moveTo>
                                    <a:pt x="2921" y="761"/>
                                  </a:moveTo>
                                  <a:cubicBezTo>
                                    <a:pt x="2921" y="761"/>
                                    <a:pt x="3048" y="1523"/>
                                    <a:pt x="2921" y="2031"/>
                                  </a:cubicBezTo>
                                  <a:cubicBezTo>
                                    <a:pt x="2413" y="2665"/>
                                    <a:pt x="1651" y="3046"/>
                                    <a:pt x="889" y="2665"/>
                                  </a:cubicBezTo>
                                  <a:cubicBezTo>
                                    <a:pt x="381" y="2411"/>
                                    <a:pt x="127" y="1777"/>
                                    <a:pt x="0" y="1396"/>
                                  </a:cubicBezTo>
                                  <a:cubicBezTo>
                                    <a:pt x="127" y="761"/>
                                    <a:pt x="762" y="254"/>
                                    <a:pt x="1270" y="0"/>
                                  </a:cubicBezTo>
                                  <a:cubicBezTo>
                                    <a:pt x="1905" y="0"/>
                                    <a:pt x="2413" y="381"/>
                                    <a:pt x="2921" y="76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05012975" name="Freeform: Shape 1005012975">
                            <a:extLst>
                              <a:ext uri="{FF2B5EF4-FFF2-40B4-BE49-F238E27FC236}">
                                <a16:creationId xmlns:a16="http://schemas.microsoft.com/office/drawing/2014/main" id="{6B8A7944-F881-4F4C-36B3-3528BEDC37B2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8225" y="167483"/>
                              <a:ext cx="2723" cy="2757"/>
                            </a:xfrm>
                            <a:custGeom>
                              <a:avLst/>
                              <a:gdLst>
                                <a:gd name="csX0" fmla="*/ 2667 w 2723"/>
                                <a:gd name="csY0" fmla="*/ 414 h 2757"/>
                                <a:gd name="csX1" fmla="*/ 2667 w 2723"/>
                                <a:gd name="csY1" fmla="*/ 1937 h 2757"/>
                                <a:gd name="csX2" fmla="*/ 1016 w 2723"/>
                                <a:gd name="csY2" fmla="*/ 2699 h 2757"/>
                                <a:gd name="csX3" fmla="*/ 0 w 2723"/>
                                <a:gd name="csY3" fmla="*/ 1811 h 2757"/>
                                <a:gd name="csX4" fmla="*/ 1016 w 2723"/>
                                <a:gd name="csY4" fmla="*/ 34 h 2757"/>
                                <a:gd name="csX5" fmla="*/ 2540 w 2723"/>
                                <a:gd name="csY5" fmla="*/ 414 h 27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723" h="2757">
                                  <a:moveTo>
                                    <a:pt x="2667" y="414"/>
                                  </a:moveTo>
                                  <a:cubicBezTo>
                                    <a:pt x="2667" y="414"/>
                                    <a:pt x="2794" y="1557"/>
                                    <a:pt x="2667" y="1937"/>
                                  </a:cubicBezTo>
                                  <a:cubicBezTo>
                                    <a:pt x="2286" y="2318"/>
                                    <a:pt x="1778" y="2953"/>
                                    <a:pt x="1016" y="2699"/>
                                  </a:cubicBezTo>
                                  <a:cubicBezTo>
                                    <a:pt x="635" y="2318"/>
                                    <a:pt x="127" y="2318"/>
                                    <a:pt x="0" y="1811"/>
                                  </a:cubicBezTo>
                                  <a:cubicBezTo>
                                    <a:pt x="0" y="1049"/>
                                    <a:pt x="254" y="288"/>
                                    <a:pt x="1016" y="34"/>
                                  </a:cubicBezTo>
                                  <a:cubicBezTo>
                                    <a:pt x="1651" y="-93"/>
                                    <a:pt x="2032" y="161"/>
                                    <a:pt x="2540" y="41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44546654" name="Freeform: Shape 1444546654">
                            <a:extLst>
                              <a:ext uri="{FF2B5EF4-FFF2-40B4-BE49-F238E27FC236}">
                                <a16:creationId xmlns:a16="http://schemas.microsoft.com/office/drawing/2014/main" id="{2EE3F95A-AA96-745D-E07D-C04CFFA01EC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2637" y="168151"/>
                              <a:ext cx="2667" cy="3096"/>
                            </a:xfrm>
                            <a:custGeom>
                              <a:avLst/>
                              <a:gdLst>
                                <a:gd name="csX0" fmla="*/ 2667 w 2667"/>
                                <a:gd name="csY0" fmla="*/ 888 h 3096"/>
                                <a:gd name="csX1" fmla="*/ 1778 w 2667"/>
                                <a:gd name="csY1" fmla="*/ 3046 h 3096"/>
                                <a:gd name="csX2" fmla="*/ 0 w 2667"/>
                                <a:gd name="csY2" fmla="*/ 1904 h 3096"/>
                                <a:gd name="csX3" fmla="*/ 1143 w 2667"/>
                                <a:gd name="csY3" fmla="*/ 0 h 3096"/>
                                <a:gd name="csX4" fmla="*/ 2667 w 2667"/>
                                <a:gd name="csY4" fmla="*/ 888 h 309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667" h="3096">
                                  <a:moveTo>
                                    <a:pt x="2667" y="888"/>
                                  </a:moveTo>
                                  <a:cubicBezTo>
                                    <a:pt x="2667" y="1777"/>
                                    <a:pt x="2667" y="2792"/>
                                    <a:pt x="1778" y="3046"/>
                                  </a:cubicBezTo>
                                  <a:cubicBezTo>
                                    <a:pt x="889" y="3300"/>
                                    <a:pt x="254" y="2538"/>
                                    <a:pt x="0" y="1904"/>
                                  </a:cubicBezTo>
                                  <a:cubicBezTo>
                                    <a:pt x="0" y="1142"/>
                                    <a:pt x="381" y="381"/>
                                    <a:pt x="1143" y="0"/>
                                  </a:cubicBezTo>
                                  <a:cubicBezTo>
                                    <a:pt x="1778" y="0"/>
                                    <a:pt x="2286" y="381"/>
                                    <a:pt x="2667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54691462" name="Freeform: Shape 654691462">
                            <a:extLst>
                              <a:ext uri="{FF2B5EF4-FFF2-40B4-BE49-F238E27FC236}">
                                <a16:creationId xmlns:a16="http://schemas.microsoft.com/office/drawing/2014/main" id="{9AD25F0E-DCCD-C061-B0DC-42E6A188E3B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42501" y="168315"/>
                              <a:ext cx="2784" cy="2779"/>
                            </a:xfrm>
                            <a:custGeom>
                              <a:avLst/>
                              <a:gdLst>
                                <a:gd name="csX0" fmla="*/ 2734 w 2784"/>
                                <a:gd name="csY0" fmla="*/ 1105 h 2779"/>
                                <a:gd name="csX1" fmla="*/ 1718 w 2784"/>
                                <a:gd name="csY1" fmla="*/ 2755 h 2779"/>
                                <a:gd name="csX2" fmla="*/ 194 w 2784"/>
                                <a:gd name="csY2" fmla="*/ 1867 h 2779"/>
                                <a:gd name="csX3" fmla="*/ 448 w 2784"/>
                                <a:gd name="csY3" fmla="*/ 344 h 2779"/>
                                <a:gd name="csX4" fmla="*/ 2734 w 2784"/>
                                <a:gd name="csY4" fmla="*/ 978 h 277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84" h="2779">
                                  <a:moveTo>
                                    <a:pt x="2734" y="1105"/>
                                  </a:moveTo>
                                  <a:cubicBezTo>
                                    <a:pt x="2988" y="1867"/>
                                    <a:pt x="2226" y="2374"/>
                                    <a:pt x="1718" y="2755"/>
                                  </a:cubicBezTo>
                                  <a:cubicBezTo>
                                    <a:pt x="1210" y="2882"/>
                                    <a:pt x="448" y="2501"/>
                                    <a:pt x="194" y="1867"/>
                                  </a:cubicBezTo>
                                  <a:cubicBezTo>
                                    <a:pt x="-314" y="1359"/>
                                    <a:pt x="321" y="851"/>
                                    <a:pt x="448" y="344"/>
                                  </a:cubicBezTo>
                                  <a:cubicBezTo>
                                    <a:pt x="1210" y="-418"/>
                                    <a:pt x="2353" y="217"/>
                                    <a:pt x="2734" y="97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67951562" name="Freeform: Shape 667951562">
                            <a:extLst>
                              <a:ext uri="{FF2B5EF4-FFF2-40B4-BE49-F238E27FC236}">
                                <a16:creationId xmlns:a16="http://schemas.microsoft.com/office/drawing/2014/main" id="{6FA6F5D9-64E3-8722-A87A-E46F5EA95F5A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7974" y="168608"/>
                              <a:ext cx="2562" cy="2656"/>
                            </a:xfrm>
                            <a:custGeom>
                              <a:avLst/>
                              <a:gdLst>
                                <a:gd name="csX0" fmla="*/ 2562 w 2562"/>
                                <a:gd name="csY0" fmla="*/ 1066 h 2656"/>
                                <a:gd name="csX1" fmla="*/ 1673 w 2562"/>
                                <a:gd name="csY1" fmla="*/ 2589 h 2656"/>
                                <a:gd name="csX2" fmla="*/ 149 w 2562"/>
                                <a:gd name="csY2" fmla="*/ 1827 h 2656"/>
                                <a:gd name="csX3" fmla="*/ 911 w 2562"/>
                                <a:gd name="csY3" fmla="*/ 50 h 2656"/>
                                <a:gd name="csX4" fmla="*/ 2562 w 2562"/>
                                <a:gd name="csY4" fmla="*/ 1066 h 265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62" h="2656">
                                  <a:moveTo>
                                    <a:pt x="2562" y="1066"/>
                                  </a:moveTo>
                                  <a:cubicBezTo>
                                    <a:pt x="2562" y="1066"/>
                                    <a:pt x="2308" y="2335"/>
                                    <a:pt x="1673" y="2589"/>
                                  </a:cubicBezTo>
                                  <a:cubicBezTo>
                                    <a:pt x="1038" y="2843"/>
                                    <a:pt x="404" y="2335"/>
                                    <a:pt x="149" y="1827"/>
                                  </a:cubicBezTo>
                                  <a:cubicBezTo>
                                    <a:pt x="-232" y="1066"/>
                                    <a:pt x="149" y="304"/>
                                    <a:pt x="911" y="50"/>
                                  </a:cubicBezTo>
                                  <a:cubicBezTo>
                                    <a:pt x="1800" y="-203"/>
                                    <a:pt x="2308" y="558"/>
                                    <a:pt x="2562" y="106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79579030" name="Freeform: Shape 1379579030">
                            <a:extLst>
                              <a:ext uri="{FF2B5EF4-FFF2-40B4-BE49-F238E27FC236}">
                                <a16:creationId xmlns:a16="http://schemas.microsoft.com/office/drawing/2014/main" id="{0276160D-C4AD-2A18-4A9F-3F82052501D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04727" y="168989"/>
                              <a:ext cx="3433" cy="10965"/>
                            </a:xfrm>
                            <a:custGeom>
                              <a:avLst/>
                              <a:gdLst>
                                <a:gd name="csX0" fmla="*/ 1910 w 3433"/>
                                <a:gd name="csY0" fmla="*/ 939 h 10965"/>
                                <a:gd name="csX1" fmla="*/ 3434 w 3433"/>
                                <a:gd name="csY1" fmla="*/ 6523 h 10965"/>
                                <a:gd name="csX2" fmla="*/ 2545 w 3433"/>
                                <a:gd name="csY2" fmla="*/ 10965 h 10965"/>
                                <a:gd name="csX3" fmla="*/ 640 w 3433"/>
                                <a:gd name="csY3" fmla="*/ 8554 h 10965"/>
                                <a:gd name="csX4" fmla="*/ 894 w 3433"/>
                                <a:gd name="csY4" fmla="*/ 51 h 10965"/>
                                <a:gd name="csX5" fmla="*/ 1783 w 3433"/>
                                <a:gd name="csY5" fmla="*/ 939 h 1096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433" h="10965">
                                  <a:moveTo>
                                    <a:pt x="1910" y="939"/>
                                  </a:moveTo>
                                  <a:cubicBezTo>
                                    <a:pt x="2672" y="2589"/>
                                    <a:pt x="3307" y="4493"/>
                                    <a:pt x="3434" y="6523"/>
                                  </a:cubicBezTo>
                                  <a:cubicBezTo>
                                    <a:pt x="3179" y="8046"/>
                                    <a:pt x="3687" y="9950"/>
                                    <a:pt x="2545" y="10965"/>
                                  </a:cubicBezTo>
                                  <a:cubicBezTo>
                                    <a:pt x="1529" y="10585"/>
                                    <a:pt x="1402" y="9315"/>
                                    <a:pt x="640" y="8554"/>
                                  </a:cubicBezTo>
                                  <a:cubicBezTo>
                                    <a:pt x="-757" y="5889"/>
                                    <a:pt x="513" y="2716"/>
                                    <a:pt x="894" y="51"/>
                                  </a:cubicBezTo>
                                  <a:cubicBezTo>
                                    <a:pt x="1529" y="-203"/>
                                    <a:pt x="1529" y="558"/>
                                    <a:pt x="1783" y="93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08508188" name="Freeform: Shape 1808508188">
                            <a:extLst>
                              <a:ext uri="{FF2B5EF4-FFF2-40B4-BE49-F238E27FC236}">
                                <a16:creationId xmlns:a16="http://schemas.microsoft.com/office/drawing/2014/main" id="{8353F786-88FF-1622-FC89-55968B9B475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4060" y="169928"/>
                              <a:ext cx="2970" cy="2969"/>
                            </a:xfrm>
                            <a:custGeom>
                              <a:avLst/>
                              <a:gdLst>
                                <a:gd name="csX0" fmla="*/ 2920 w 2970"/>
                                <a:gd name="csY0" fmla="*/ 1015 h 2969"/>
                                <a:gd name="csX1" fmla="*/ 1905 w 2970"/>
                                <a:gd name="csY1" fmla="*/ 2919 h 2969"/>
                                <a:gd name="csX2" fmla="*/ 0 w 2970"/>
                                <a:gd name="csY2" fmla="*/ 1904 h 2969"/>
                                <a:gd name="csX3" fmla="*/ 1016 w 2970"/>
                                <a:gd name="csY3" fmla="*/ 0 h 2969"/>
                                <a:gd name="csX4" fmla="*/ 2920 w 2970"/>
                                <a:gd name="csY4" fmla="*/ 1015 h 296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70" h="2969">
                                  <a:moveTo>
                                    <a:pt x="2920" y="1015"/>
                                  </a:moveTo>
                                  <a:cubicBezTo>
                                    <a:pt x="3175" y="1904"/>
                                    <a:pt x="2412" y="2411"/>
                                    <a:pt x="1905" y="2919"/>
                                  </a:cubicBezTo>
                                  <a:cubicBezTo>
                                    <a:pt x="1016" y="3173"/>
                                    <a:pt x="381" y="2411"/>
                                    <a:pt x="0" y="1904"/>
                                  </a:cubicBezTo>
                                  <a:cubicBezTo>
                                    <a:pt x="0" y="1142"/>
                                    <a:pt x="381" y="381"/>
                                    <a:pt x="1016" y="0"/>
                                  </a:cubicBezTo>
                                  <a:cubicBezTo>
                                    <a:pt x="1778" y="0"/>
                                    <a:pt x="2540" y="254"/>
                                    <a:pt x="2920" y="101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94887493" name="Freeform: Shape 1794887493">
                            <a:extLst>
                              <a:ext uri="{FF2B5EF4-FFF2-40B4-BE49-F238E27FC236}">
                                <a16:creationId xmlns:a16="http://schemas.microsoft.com/office/drawing/2014/main" id="{5F7213EC-03CB-11EA-7008-C574F18CA0B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15526" y="170154"/>
                              <a:ext cx="4119" cy="10815"/>
                            </a:xfrm>
                            <a:custGeom>
                              <a:avLst/>
                              <a:gdLst>
                                <a:gd name="csX0" fmla="*/ 3302 w 4119"/>
                                <a:gd name="csY0" fmla="*/ 2947 h 10815"/>
                                <a:gd name="csX1" fmla="*/ 3683 w 4119"/>
                                <a:gd name="csY1" fmla="*/ 10435 h 10815"/>
                                <a:gd name="csX2" fmla="*/ 3175 w 4119"/>
                                <a:gd name="csY2" fmla="*/ 10815 h 10815"/>
                                <a:gd name="csX3" fmla="*/ 0 w 4119"/>
                                <a:gd name="csY3" fmla="*/ 4597 h 10815"/>
                                <a:gd name="csX4" fmla="*/ 889 w 4119"/>
                                <a:gd name="csY4" fmla="*/ 155 h 10815"/>
                                <a:gd name="csX5" fmla="*/ 2032 w 4119"/>
                                <a:gd name="csY5" fmla="*/ 662 h 10815"/>
                                <a:gd name="csX6" fmla="*/ 3302 w 4119"/>
                                <a:gd name="csY6" fmla="*/ 2947 h 1081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</a:cxnLst>
                              <a:rect l="l" t="t" r="r" b="b"/>
                              <a:pathLst>
                                <a:path w="4119" h="10815">
                                  <a:moveTo>
                                    <a:pt x="3302" y="2947"/>
                                  </a:moveTo>
                                  <a:cubicBezTo>
                                    <a:pt x="4318" y="5231"/>
                                    <a:pt x="4318" y="7896"/>
                                    <a:pt x="3683" y="10435"/>
                                  </a:cubicBezTo>
                                  <a:lnTo>
                                    <a:pt x="3175" y="10815"/>
                                  </a:lnTo>
                                  <a:cubicBezTo>
                                    <a:pt x="2032" y="8658"/>
                                    <a:pt x="508" y="6754"/>
                                    <a:pt x="0" y="4597"/>
                                  </a:cubicBezTo>
                                  <a:cubicBezTo>
                                    <a:pt x="0" y="2947"/>
                                    <a:pt x="254" y="1551"/>
                                    <a:pt x="889" y="155"/>
                                  </a:cubicBezTo>
                                  <a:cubicBezTo>
                                    <a:pt x="1397" y="-226"/>
                                    <a:pt x="1778" y="155"/>
                                    <a:pt x="2032" y="662"/>
                                  </a:cubicBezTo>
                                  <a:cubicBezTo>
                                    <a:pt x="2032" y="1551"/>
                                    <a:pt x="2540" y="2566"/>
                                    <a:pt x="3302" y="294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6031451" name="Freeform: Shape 196031451">
                            <a:extLst>
                              <a:ext uri="{FF2B5EF4-FFF2-40B4-BE49-F238E27FC236}">
                                <a16:creationId xmlns:a16="http://schemas.microsoft.com/office/drawing/2014/main" id="{74D671E3-2E30-94B0-1838-B8E61FD8DEAA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5491" y="170650"/>
                              <a:ext cx="2987" cy="2999"/>
                            </a:xfrm>
                            <a:custGeom>
                              <a:avLst/>
                              <a:gdLst>
                                <a:gd name="csX0" fmla="*/ 2988 w 2987"/>
                                <a:gd name="csY0" fmla="*/ 1054 h 2999"/>
                                <a:gd name="csX1" fmla="*/ 1845 w 2987"/>
                                <a:gd name="csY1" fmla="*/ 2958 h 2999"/>
                                <a:gd name="csX2" fmla="*/ 67 w 2987"/>
                                <a:gd name="csY2" fmla="*/ 2070 h 2999"/>
                                <a:gd name="csX3" fmla="*/ 956 w 2987"/>
                                <a:gd name="csY3" fmla="*/ 166 h 2999"/>
                                <a:gd name="csX4" fmla="*/ 2988 w 2987"/>
                                <a:gd name="csY4" fmla="*/ 1054 h 299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87" h="2999">
                                  <a:moveTo>
                                    <a:pt x="2988" y="1054"/>
                                  </a:moveTo>
                                  <a:cubicBezTo>
                                    <a:pt x="2988" y="1816"/>
                                    <a:pt x="2607" y="2704"/>
                                    <a:pt x="1845" y="2958"/>
                                  </a:cubicBezTo>
                                  <a:cubicBezTo>
                                    <a:pt x="1082" y="3085"/>
                                    <a:pt x="321" y="2958"/>
                                    <a:pt x="67" y="2070"/>
                                  </a:cubicBezTo>
                                  <a:cubicBezTo>
                                    <a:pt x="-187" y="1308"/>
                                    <a:pt x="321" y="547"/>
                                    <a:pt x="956" y="166"/>
                                  </a:cubicBezTo>
                                  <a:cubicBezTo>
                                    <a:pt x="1845" y="-342"/>
                                    <a:pt x="2607" y="420"/>
                                    <a:pt x="2988" y="105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90947805" name="Freeform: Shape 790947805">
                            <a:extLst>
                              <a:ext uri="{FF2B5EF4-FFF2-40B4-BE49-F238E27FC236}">
                                <a16:creationId xmlns:a16="http://schemas.microsoft.com/office/drawing/2014/main" id="{F0BC93AA-4FA1-1082-B54D-39D204480FD9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7629" y="172720"/>
                              <a:ext cx="3034" cy="3089"/>
                            </a:xfrm>
                            <a:custGeom>
                              <a:avLst/>
                              <a:gdLst>
                                <a:gd name="csX0" fmla="*/ 3034 w 3034"/>
                                <a:gd name="csY0" fmla="*/ 1396 h 3089"/>
                                <a:gd name="csX1" fmla="*/ 1891 w 3034"/>
                                <a:gd name="csY1" fmla="*/ 2919 h 3089"/>
                                <a:gd name="csX2" fmla="*/ 240 w 3034"/>
                                <a:gd name="csY2" fmla="*/ 2411 h 3089"/>
                                <a:gd name="csX3" fmla="*/ 240 w 3034"/>
                                <a:gd name="csY3" fmla="*/ 635 h 3089"/>
                                <a:gd name="csX4" fmla="*/ 1510 w 3034"/>
                                <a:gd name="csY4" fmla="*/ 0 h 3089"/>
                                <a:gd name="csX5" fmla="*/ 3034 w 3034"/>
                                <a:gd name="csY5" fmla="*/ 1523 h 308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034" h="3089">
                                  <a:moveTo>
                                    <a:pt x="3034" y="1396"/>
                                  </a:moveTo>
                                  <a:cubicBezTo>
                                    <a:pt x="3034" y="1396"/>
                                    <a:pt x="2526" y="2665"/>
                                    <a:pt x="1891" y="2919"/>
                                  </a:cubicBezTo>
                                  <a:cubicBezTo>
                                    <a:pt x="1256" y="3427"/>
                                    <a:pt x="748" y="2665"/>
                                    <a:pt x="240" y="2411"/>
                                  </a:cubicBezTo>
                                  <a:cubicBezTo>
                                    <a:pt x="-13" y="1777"/>
                                    <a:pt x="-141" y="1269"/>
                                    <a:pt x="240" y="635"/>
                                  </a:cubicBezTo>
                                  <a:cubicBezTo>
                                    <a:pt x="494" y="127"/>
                                    <a:pt x="1002" y="127"/>
                                    <a:pt x="1510" y="0"/>
                                  </a:cubicBezTo>
                                  <a:cubicBezTo>
                                    <a:pt x="2145" y="381"/>
                                    <a:pt x="2907" y="761"/>
                                    <a:pt x="3034" y="152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41591403" name="Freeform: Shape 1041591403">
                            <a:extLst>
                              <a:ext uri="{FF2B5EF4-FFF2-40B4-BE49-F238E27FC236}">
                                <a16:creationId xmlns:a16="http://schemas.microsoft.com/office/drawing/2014/main" id="{BB6E4957-1962-1088-8ABD-16B9E98737EC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41401" y="172536"/>
                              <a:ext cx="2741" cy="2779"/>
                            </a:xfrm>
                            <a:custGeom>
                              <a:avLst/>
                              <a:gdLst>
                                <a:gd name="csX0" fmla="*/ 2691 w 2741"/>
                                <a:gd name="csY0" fmla="*/ 1199 h 2779"/>
                                <a:gd name="csX1" fmla="*/ 1802 w 2741"/>
                                <a:gd name="csY1" fmla="*/ 2722 h 2779"/>
                                <a:gd name="csX2" fmla="*/ 24 w 2741"/>
                                <a:gd name="csY2" fmla="*/ 1834 h 2779"/>
                                <a:gd name="csX3" fmla="*/ 913 w 2741"/>
                                <a:gd name="csY3" fmla="*/ 57 h 2779"/>
                                <a:gd name="csX4" fmla="*/ 2691 w 2741"/>
                                <a:gd name="csY4" fmla="*/ 1199 h 277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41" h="2779">
                                  <a:moveTo>
                                    <a:pt x="2691" y="1199"/>
                                  </a:moveTo>
                                  <a:cubicBezTo>
                                    <a:pt x="2945" y="1961"/>
                                    <a:pt x="2183" y="2341"/>
                                    <a:pt x="1802" y="2722"/>
                                  </a:cubicBezTo>
                                  <a:cubicBezTo>
                                    <a:pt x="913" y="2976"/>
                                    <a:pt x="405" y="2341"/>
                                    <a:pt x="24" y="1834"/>
                                  </a:cubicBezTo>
                                  <a:cubicBezTo>
                                    <a:pt x="-103" y="1072"/>
                                    <a:pt x="278" y="564"/>
                                    <a:pt x="913" y="57"/>
                                  </a:cubicBezTo>
                                  <a:cubicBezTo>
                                    <a:pt x="1802" y="-197"/>
                                    <a:pt x="2310" y="438"/>
                                    <a:pt x="2691" y="119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08399497" name="Freeform: Shape 508399497">
                            <a:extLst>
                              <a:ext uri="{FF2B5EF4-FFF2-40B4-BE49-F238E27FC236}">
                                <a16:creationId xmlns:a16="http://schemas.microsoft.com/office/drawing/2014/main" id="{E9E7C188-0F5E-2FCA-1F35-01C8D13B5BF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2248" y="173481"/>
                              <a:ext cx="8389" cy="8376"/>
                            </a:xfrm>
                            <a:custGeom>
                              <a:avLst/>
                              <a:gdLst>
                                <a:gd name="csX0" fmla="*/ 8389 w 8389"/>
                                <a:gd name="csY0" fmla="*/ 0 h 8376"/>
                                <a:gd name="csX1" fmla="*/ 6612 w 8389"/>
                                <a:gd name="csY1" fmla="*/ 3046 h 8376"/>
                                <a:gd name="csX2" fmla="*/ 1786 w 8389"/>
                                <a:gd name="csY2" fmla="*/ 7361 h 8376"/>
                                <a:gd name="csX3" fmla="*/ 8 w 8389"/>
                                <a:gd name="csY3" fmla="*/ 8376 h 8376"/>
                                <a:gd name="csX4" fmla="*/ 2040 w 8389"/>
                                <a:gd name="csY4" fmla="*/ 4061 h 8376"/>
                                <a:gd name="csX5" fmla="*/ 8263 w 8389"/>
                                <a:gd name="csY5" fmla="*/ 0 h 837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8389" h="8376">
                                  <a:moveTo>
                                    <a:pt x="8389" y="0"/>
                                  </a:moveTo>
                                  <a:cubicBezTo>
                                    <a:pt x="8389" y="1015"/>
                                    <a:pt x="6738" y="2031"/>
                                    <a:pt x="6612" y="3046"/>
                                  </a:cubicBezTo>
                                  <a:cubicBezTo>
                                    <a:pt x="5723" y="5203"/>
                                    <a:pt x="3945" y="6726"/>
                                    <a:pt x="1786" y="7361"/>
                                  </a:cubicBezTo>
                                  <a:cubicBezTo>
                                    <a:pt x="1278" y="7742"/>
                                    <a:pt x="770" y="8249"/>
                                    <a:pt x="8" y="8376"/>
                                  </a:cubicBezTo>
                                  <a:cubicBezTo>
                                    <a:pt x="-119" y="6853"/>
                                    <a:pt x="1278" y="5457"/>
                                    <a:pt x="2040" y="4061"/>
                                  </a:cubicBezTo>
                                  <a:cubicBezTo>
                                    <a:pt x="3691" y="1904"/>
                                    <a:pt x="5850" y="635"/>
                                    <a:pt x="8263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12101590" name="Freeform: Shape 2112101590">
                            <a:extLst>
                              <a:ext uri="{FF2B5EF4-FFF2-40B4-BE49-F238E27FC236}">
                                <a16:creationId xmlns:a16="http://schemas.microsoft.com/office/drawing/2014/main" id="{59DDC45F-F6E4-F5F7-5739-1A39F9B346C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3679" y="173932"/>
                              <a:ext cx="8635" cy="7290"/>
                            </a:xfrm>
                            <a:custGeom>
                              <a:avLst/>
                              <a:gdLst>
                                <a:gd name="csX0" fmla="*/ 5460 w 8635"/>
                                <a:gd name="csY0" fmla="*/ 2849 h 7290"/>
                                <a:gd name="csX1" fmla="*/ 8635 w 8635"/>
                                <a:gd name="csY1" fmla="*/ 6529 h 7290"/>
                                <a:gd name="csX2" fmla="*/ 8127 w 8635"/>
                                <a:gd name="csY2" fmla="*/ 7291 h 7290"/>
                                <a:gd name="csX3" fmla="*/ 0 w 8635"/>
                                <a:gd name="csY3" fmla="*/ 437 h 7290"/>
                                <a:gd name="csX4" fmla="*/ 1778 w 8635"/>
                                <a:gd name="csY4" fmla="*/ 184 h 7290"/>
                                <a:gd name="csX5" fmla="*/ 5587 w 8635"/>
                                <a:gd name="csY5" fmla="*/ 2849 h 729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8635" h="7290">
                                  <a:moveTo>
                                    <a:pt x="5460" y="2849"/>
                                  </a:moveTo>
                                  <a:cubicBezTo>
                                    <a:pt x="6603" y="4118"/>
                                    <a:pt x="7238" y="5387"/>
                                    <a:pt x="8635" y="6529"/>
                                  </a:cubicBezTo>
                                  <a:cubicBezTo>
                                    <a:pt x="8635" y="6783"/>
                                    <a:pt x="8508" y="7291"/>
                                    <a:pt x="8127" y="7291"/>
                                  </a:cubicBezTo>
                                  <a:cubicBezTo>
                                    <a:pt x="4318" y="7037"/>
                                    <a:pt x="1778" y="3229"/>
                                    <a:pt x="0" y="437"/>
                                  </a:cubicBezTo>
                                  <a:cubicBezTo>
                                    <a:pt x="254" y="-451"/>
                                    <a:pt x="1270" y="310"/>
                                    <a:pt x="1778" y="184"/>
                                  </a:cubicBezTo>
                                  <a:cubicBezTo>
                                    <a:pt x="3048" y="1199"/>
                                    <a:pt x="4571" y="1453"/>
                                    <a:pt x="5587" y="284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06748810" name="Freeform: Shape 1706748810">
                            <a:extLst>
                              <a:ext uri="{FF2B5EF4-FFF2-40B4-BE49-F238E27FC236}">
                                <a16:creationId xmlns:a16="http://schemas.microsoft.com/office/drawing/2014/main" id="{6FF62709-02B2-6D03-FE01-98030AADF68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4161" y="177923"/>
                              <a:ext cx="7492" cy="9164"/>
                            </a:xfrm>
                            <a:custGeom>
                              <a:avLst/>
                              <a:gdLst>
                                <a:gd name="csX0" fmla="*/ 7492 w 7492"/>
                                <a:gd name="csY0" fmla="*/ 0 h 9164"/>
                                <a:gd name="csX1" fmla="*/ 2667 w 7492"/>
                                <a:gd name="csY1" fmla="*/ 8376 h 9164"/>
                                <a:gd name="csX2" fmla="*/ 0 w 7492"/>
                                <a:gd name="csY2" fmla="*/ 9011 h 9164"/>
                                <a:gd name="csX3" fmla="*/ 6730 w 7492"/>
                                <a:gd name="csY3" fmla="*/ 0 h 9164"/>
                                <a:gd name="csX4" fmla="*/ 7365 w 7492"/>
                                <a:gd name="csY4" fmla="*/ 0 h 916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7492" h="9164">
                                  <a:moveTo>
                                    <a:pt x="7492" y="0"/>
                                  </a:moveTo>
                                  <a:cubicBezTo>
                                    <a:pt x="7365" y="3300"/>
                                    <a:pt x="5714" y="6726"/>
                                    <a:pt x="2667" y="8376"/>
                                  </a:cubicBezTo>
                                  <a:cubicBezTo>
                                    <a:pt x="1778" y="8630"/>
                                    <a:pt x="889" y="9518"/>
                                    <a:pt x="0" y="9011"/>
                                  </a:cubicBezTo>
                                  <a:cubicBezTo>
                                    <a:pt x="1651" y="5711"/>
                                    <a:pt x="4063" y="2919"/>
                                    <a:pt x="6730" y="0"/>
                                  </a:cubicBezTo>
                                  <a:lnTo>
                                    <a:pt x="73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20304188" name="Freeform: Shape 420304188">
                            <a:extLst>
                              <a:ext uri="{FF2B5EF4-FFF2-40B4-BE49-F238E27FC236}">
                                <a16:creationId xmlns:a16="http://schemas.microsoft.com/office/drawing/2014/main" id="{03122876-29F9-06AC-2AF9-D09836A5F5A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13875" y="179192"/>
                              <a:ext cx="3104" cy="3172"/>
                            </a:xfrm>
                            <a:custGeom>
                              <a:avLst/>
                              <a:gdLst>
                                <a:gd name="csX0" fmla="*/ 3048 w 3104"/>
                                <a:gd name="csY0" fmla="*/ 888 h 3172"/>
                                <a:gd name="csX1" fmla="*/ 1778 w 3104"/>
                                <a:gd name="csY1" fmla="*/ 3173 h 3172"/>
                                <a:gd name="csX2" fmla="*/ 0 w 3104"/>
                                <a:gd name="csY2" fmla="*/ 1904 h 3172"/>
                                <a:gd name="csX3" fmla="*/ 1016 w 3104"/>
                                <a:gd name="csY3" fmla="*/ 254 h 3172"/>
                                <a:gd name="csX4" fmla="*/ 1905 w 3104"/>
                                <a:gd name="csY4" fmla="*/ 0 h 3172"/>
                                <a:gd name="csX5" fmla="*/ 3048 w 3104"/>
                                <a:gd name="csY5" fmla="*/ 888 h 317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104" h="3172">
                                  <a:moveTo>
                                    <a:pt x="3048" y="888"/>
                                  </a:moveTo>
                                  <a:cubicBezTo>
                                    <a:pt x="3302" y="2031"/>
                                    <a:pt x="2667" y="2792"/>
                                    <a:pt x="1778" y="3173"/>
                                  </a:cubicBezTo>
                                  <a:cubicBezTo>
                                    <a:pt x="889" y="3173"/>
                                    <a:pt x="381" y="2538"/>
                                    <a:pt x="0" y="1904"/>
                                  </a:cubicBezTo>
                                  <a:cubicBezTo>
                                    <a:pt x="0" y="1142"/>
                                    <a:pt x="381" y="381"/>
                                    <a:pt x="1016" y="254"/>
                                  </a:cubicBezTo>
                                  <a:cubicBezTo>
                                    <a:pt x="1270" y="0"/>
                                    <a:pt x="1651" y="0"/>
                                    <a:pt x="1905" y="0"/>
                                  </a:cubicBezTo>
                                  <a:cubicBezTo>
                                    <a:pt x="2413" y="127"/>
                                    <a:pt x="2667" y="508"/>
                                    <a:pt x="3048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55210575" name="Freeform: Shape 655210575">
                            <a:extLst>
                              <a:ext uri="{FF2B5EF4-FFF2-40B4-BE49-F238E27FC236}">
                                <a16:creationId xmlns:a16="http://schemas.microsoft.com/office/drawing/2014/main" id="{68D7690A-EE86-0A97-26B6-00C879314725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28599" y="179813"/>
                              <a:ext cx="10540" cy="5048"/>
                            </a:xfrm>
                            <a:custGeom>
                              <a:avLst/>
                              <a:gdLst>
                                <a:gd name="csX0" fmla="*/ 6349 w 10540"/>
                                <a:gd name="csY0" fmla="*/ 1029 h 5048"/>
                                <a:gd name="csX1" fmla="*/ 10540 w 10540"/>
                                <a:gd name="csY1" fmla="*/ 4710 h 5048"/>
                                <a:gd name="csX2" fmla="*/ 7111 w 10540"/>
                                <a:gd name="csY2" fmla="*/ 4710 h 5048"/>
                                <a:gd name="csX3" fmla="*/ 0 w 10540"/>
                                <a:gd name="csY3" fmla="*/ 776 h 5048"/>
                                <a:gd name="csX4" fmla="*/ 1651 w 10540"/>
                                <a:gd name="csY4" fmla="*/ 14 h 5048"/>
                                <a:gd name="csX5" fmla="*/ 6349 w 10540"/>
                                <a:gd name="csY5" fmla="*/ 1029 h 504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10540" h="5048">
                                  <a:moveTo>
                                    <a:pt x="6349" y="1029"/>
                                  </a:moveTo>
                                  <a:cubicBezTo>
                                    <a:pt x="7746" y="2045"/>
                                    <a:pt x="9143" y="3441"/>
                                    <a:pt x="10540" y="4710"/>
                                  </a:cubicBezTo>
                                  <a:cubicBezTo>
                                    <a:pt x="9524" y="5471"/>
                                    <a:pt x="8255" y="4710"/>
                                    <a:pt x="7111" y="4710"/>
                                  </a:cubicBezTo>
                                  <a:cubicBezTo>
                                    <a:pt x="4445" y="3821"/>
                                    <a:pt x="2667" y="1537"/>
                                    <a:pt x="0" y="776"/>
                                  </a:cubicBezTo>
                                  <a:cubicBezTo>
                                    <a:pt x="0" y="-113"/>
                                    <a:pt x="1143" y="268"/>
                                    <a:pt x="1651" y="14"/>
                                  </a:cubicBezTo>
                                  <a:cubicBezTo>
                                    <a:pt x="3302" y="-113"/>
                                    <a:pt x="4699" y="649"/>
                                    <a:pt x="6349" y="102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66470004" name="Freeform: Shape 966470004">
                            <a:extLst>
                              <a:ext uri="{FF2B5EF4-FFF2-40B4-BE49-F238E27FC236}">
                                <a16:creationId xmlns:a16="http://schemas.microsoft.com/office/drawing/2014/main" id="{3AD3438E-92EF-6339-AFFC-974D19EED9A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18581" y="130400"/>
                              <a:ext cx="106401" cy="99574"/>
                            </a:xfrm>
                            <a:custGeom>
                              <a:avLst/>
                              <a:gdLst>
                                <a:gd name="csX0" fmla="*/ 98656 w 106401"/>
                                <a:gd name="csY0" fmla="*/ 27471 h 99574"/>
                                <a:gd name="csX1" fmla="*/ 87100 w 106401"/>
                                <a:gd name="csY1" fmla="*/ 29755 h 99574"/>
                                <a:gd name="csX2" fmla="*/ 86465 w 106401"/>
                                <a:gd name="csY2" fmla="*/ 31025 h 99574"/>
                                <a:gd name="csX3" fmla="*/ 85576 w 106401"/>
                                <a:gd name="csY3" fmla="*/ 31025 h 99574"/>
                                <a:gd name="csX4" fmla="*/ 84433 w 106401"/>
                                <a:gd name="csY4" fmla="*/ 25694 h 99574"/>
                                <a:gd name="csX5" fmla="*/ 83798 w 106401"/>
                                <a:gd name="csY5" fmla="*/ 23029 h 99574"/>
                                <a:gd name="csX6" fmla="*/ 91544 w 106401"/>
                                <a:gd name="csY6" fmla="*/ 17445 h 99574"/>
                                <a:gd name="csX7" fmla="*/ 87354 w 106401"/>
                                <a:gd name="csY7" fmla="*/ 11226 h 99574"/>
                                <a:gd name="csX8" fmla="*/ 87354 w 106401"/>
                                <a:gd name="csY8" fmla="*/ 10211 h 99574"/>
                                <a:gd name="csX9" fmla="*/ 84052 w 106401"/>
                                <a:gd name="csY9" fmla="*/ 6911 h 99574"/>
                                <a:gd name="csX10" fmla="*/ 84306 w 106401"/>
                                <a:gd name="csY10" fmla="*/ 946 h 99574"/>
                                <a:gd name="csX11" fmla="*/ 83290 w 106401"/>
                                <a:gd name="csY11" fmla="*/ 58 h 99574"/>
                                <a:gd name="csX12" fmla="*/ 79354 w 106401"/>
                                <a:gd name="csY12" fmla="*/ 5642 h 99574"/>
                                <a:gd name="csX13" fmla="*/ 74782 w 106401"/>
                                <a:gd name="csY13" fmla="*/ 2215 h 99574"/>
                                <a:gd name="csX14" fmla="*/ 71226 w 106401"/>
                                <a:gd name="csY14" fmla="*/ 1327 h 99574"/>
                                <a:gd name="csX15" fmla="*/ 71480 w 106401"/>
                                <a:gd name="csY15" fmla="*/ 2469 h 99574"/>
                                <a:gd name="csX16" fmla="*/ 75290 w 106401"/>
                                <a:gd name="csY16" fmla="*/ 10084 h 99574"/>
                                <a:gd name="csX17" fmla="*/ 75544 w 106401"/>
                                <a:gd name="csY17" fmla="*/ 11226 h 99574"/>
                                <a:gd name="csX18" fmla="*/ 74147 w 106401"/>
                                <a:gd name="csY18" fmla="*/ 21506 h 99574"/>
                                <a:gd name="csX19" fmla="*/ 57512 w 106401"/>
                                <a:gd name="csY19" fmla="*/ 44985 h 99574"/>
                                <a:gd name="csX20" fmla="*/ 47226 w 106401"/>
                                <a:gd name="csY20" fmla="*/ 61484 h 99574"/>
                                <a:gd name="csX21" fmla="*/ 46591 w 106401"/>
                                <a:gd name="csY21" fmla="*/ 64656 h 99574"/>
                                <a:gd name="csX22" fmla="*/ 39479 w 106401"/>
                                <a:gd name="csY22" fmla="*/ 60849 h 99574"/>
                                <a:gd name="csX23" fmla="*/ 28558 w 106401"/>
                                <a:gd name="csY23" fmla="*/ 54250 h 99574"/>
                                <a:gd name="csX24" fmla="*/ 29701 w 106401"/>
                                <a:gd name="csY24" fmla="*/ 49427 h 99574"/>
                                <a:gd name="csX25" fmla="*/ 30590 w 106401"/>
                                <a:gd name="csY25" fmla="*/ 39528 h 99574"/>
                                <a:gd name="csX26" fmla="*/ 29955 w 106401"/>
                                <a:gd name="csY26" fmla="*/ 39908 h 99574"/>
                                <a:gd name="csX27" fmla="*/ 27542 w 106401"/>
                                <a:gd name="csY27" fmla="*/ 52727 h 99574"/>
                                <a:gd name="csX28" fmla="*/ 29066 w 106401"/>
                                <a:gd name="csY28" fmla="*/ 56534 h 99574"/>
                                <a:gd name="csX29" fmla="*/ 27288 w 106401"/>
                                <a:gd name="csY29" fmla="*/ 56153 h 99574"/>
                                <a:gd name="csX30" fmla="*/ 22082 w 106401"/>
                                <a:gd name="csY30" fmla="*/ 55392 h 99574"/>
                                <a:gd name="csX31" fmla="*/ 10907 w 106401"/>
                                <a:gd name="csY31" fmla="*/ 58311 h 99574"/>
                                <a:gd name="csX32" fmla="*/ 10018 w 106401"/>
                                <a:gd name="csY32" fmla="*/ 59199 h 99574"/>
                                <a:gd name="csX33" fmla="*/ 14971 w 106401"/>
                                <a:gd name="csY33" fmla="*/ 59580 h 99574"/>
                                <a:gd name="csX34" fmla="*/ 21320 w 106401"/>
                                <a:gd name="csY34" fmla="*/ 56788 h 99574"/>
                                <a:gd name="csX35" fmla="*/ 21828 w 106401"/>
                                <a:gd name="csY35" fmla="*/ 56788 h 99574"/>
                                <a:gd name="csX36" fmla="*/ 24876 w 106401"/>
                                <a:gd name="csY36" fmla="*/ 56280 h 99574"/>
                                <a:gd name="csX37" fmla="*/ 37447 w 106401"/>
                                <a:gd name="csY37" fmla="*/ 61610 h 99574"/>
                                <a:gd name="csX38" fmla="*/ 37447 w 106401"/>
                                <a:gd name="csY38" fmla="*/ 61864 h 99574"/>
                                <a:gd name="csX39" fmla="*/ 32622 w 106401"/>
                                <a:gd name="csY39" fmla="*/ 63895 h 99574"/>
                                <a:gd name="csX40" fmla="*/ 28304 w 106401"/>
                                <a:gd name="csY40" fmla="*/ 69098 h 99574"/>
                                <a:gd name="csX41" fmla="*/ 29447 w 106401"/>
                                <a:gd name="csY41" fmla="*/ 74302 h 99574"/>
                                <a:gd name="csX42" fmla="*/ 30336 w 106401"/>
                                <a:gd name="csY42" fmla="*/ 76332 h 99574"/>
                                <a:gd name="csX43" fmla="*/ 30844 w 106401"/>
                                <a:gd name="csY43" fmla="*/ 67448 h 99574"/>
                                <a:gd name="csX44" fmla="*/ 35796 w 106401"/>
                                <a:gd name="csY44" fmla="*/ 63387 h 99574"/>
                                <a:gd name="csX45" fmla="*/ 46845 w 106401"/>
                                <a:gd name="csY45" fmla="*/ 67068 h 99574"/>
                                <a:gd name="csX46" fmla="*/ 46463 w 106401"/>
                                <a:gd name="csY46" fmla="*/ 77475 h 99574"/>
                                <a:gd name="csX47" fmla="*/ 42908 w 106401"/>
                                <a:gd name="csY47" fmla="*/ 77982 h 99574"/>
                                <a:gd name="csX48" fmla="*/ 26653 w 106401"/>
                                <a:gd name="csY48" fmla="*/ 83693 h 99574"/>
                                <a:gd name="csX49" fmla="*/ 18780 w 106401"/>
                                <a:gd name="csY49" fmla="*/ 85343 h 99574"/>
                                <a:gd name="csX50" fmla="*/ 24749 w 106401"/>
                                <a:gd name="csY50" fmla="*/ 85089 h 99574"/>
                                <a:gd name="csX51" fmla="*/ 46210 w 106401"/>
                                <a:gd name="csY51" fmla="*/ 79251 h 99574"/>
                                <a:gd name="csX52" fmla="*/ 46210 w 106401"/>
                                <a:gd name="csY52" fmla="*/ 79505 h 99574"/>
                                <a:gd name="csX53" fmla="*/ 42781 w 106401"/>
                                <a:gd name="csY53" fmla="*/ 84582 h 99574"/>
                                <a:gd name="csX54" fmla="*/ 41765 w 106401"/>
                                <a:gd name="csY54" fmla="*/ 82551 h 99574"/>
                                <a:gd name="csX55" fmla="*/ 39987 w 106401"/>
                                <a:gd name="csY55" fmla="*/ 83186 h 99574"/>
                                <a:gd name="csX56" fmla="*/ 39987 w 106401"/>
                                <a:gd name="csY56" fmla="*/ 84328 h 99574"/>
                                <a:gd name="csX57" fmla="*/ 41638 w 106401"/>
                                <a:gd name="csY57" fmla="*/ 85470 h 99574"/>
                                <a:gd name="csX58" fmla="*/ 40241 w 106401"/>
                                <a:gd name="csY58" fmla="*/ 87120 h 99574"/>
                                <a:gd name="csX59" fmla="*/ 31098 w 106401"/>
                                <a:gd name="csY59" fmla="*/ 91816 h 99574"/>
                                <a:gd name="csX60" fmla="*/ 29955 w 106401"/>
                                <a:gd name="csY60" fmla="*/ 93466 h 99574"/>
                                <a:gd name="csX61" fmla="*/ 37828 w 106401"/>
                                <a:gd name="csY61" fmla="*/ 91435 h 99574"/>
                                <a:gd name="csX62" fmla="*/ 46463 w 106401"/>
                                <a:gd name="csY62" fmla="*/ 82170 h 99574"/>
                                <a:gd name="csX63" fmla="*/ 44813 w 106401"/>
                                <a:gd name="csY63" fmla="*/ 89151 h 99574"/>
                                <a:gd name="csX64" fmla="*/ 42781 w 106401"/>
                                <a:gd name="csY64" fmla="*/ 88008 h 99574"/>
                                <a:gd name="csX65" fmla="*/ 41384 w 106401"/>
                                <a:gd name="csY65" fmla="*/ 89531 h 99574"/>
                                <a:gd name="csX66" fmla="*/ 42527 w 106401"/>
                                <a:gd name="csY66" fmla="*/ 91054 h 99574"/>
                                <a:gd name="csX67" fmla="*/ 33638 w 106401"/>
                                <a:gd name="csY67" fmla="*/ 93973 h 99574"/>
                                <a:gd name="csX68" fmla="*/ 16875 w 106401"/>
                                <a:gd name="csY68" fmla="*/ 95242 h 99574"/>
                                <a:gd name="csX69" fmla="*/ 8621 w 106401"/>
                                <a:gd name="csY69" fmla="*/ 95242 h 99574"/>
                                <a:gd name="csX70" fmla="*/ 113 w 106401"/>
                                <a:gd name="csY70" fmla="*/ 96512 h 99574"/>
                                <a:gd name="csX71" fmla="*/ 113 w 106401"/>
                                <a:gd name="csY71" fmla="*/ 97654 h 99574"/>
                                <a:gd name="csX72" fmla="*/ 12431 w 106401"/>
                                <a:gd name="csY72" fmla="*/ 98796 h 99574"/>
                                <a:gd name="csX73" fmla="*/ 42781 w 106401"/>
                                <a:gd name="csY73" fmla="*/ 98796 h 99574"/>
                                <a:gd name="csX74" fmla="*/ 49003 w 106401"/>
                                <a:gd name="csY74" fmla="*/ 97654 h 99574"/>
                                <a:gd name="csX75" fmla="*/ 57131 w 106401"/>
                                <a:gd name="csY75" fmla="*/ 87374 h 99574"/>
                                <a:gd name="csX76" fmla="*/ 58781 w 106401"/>
                                <a:gd name="csY76" fmla="*/ 82678 h 99574"/>
                                <a:gd name="csX77" fmla="*/ 64496 w 106401"/>
                                <a:gd name="csY77" fmla="*/ 77982 h 99574"/>
                                <a:gd name="csX78" fmla="*/ 63226 w 106401"/>
                                <a:gd name="csY78" fmla="*/ 89785 h 99574"/>
                                <a:gd name="csX79" fmla="*/ 62210 w 106401"/>
                                <a:gd name="csY79" fmla="*/ 97273 h 99574"/>
                                <a:gd name="csX80" fmla="*/ 64750 w 106401"/>
                                <a:gd name="csY80" fmla="*/ 98669 h 99574"/>
                                <a:gd name="csX81" fmla="*/ 93195 w 106401"/>
                                <a:gd name="csY81" fmla="*/ 98796 h 99574"/>
                                <a:gd name="csX82" fmla="*/ 98402 w 106401"/>
                                <a:gd name="csY82" fmla="*/ 99557 h 99574"/>
                                <a:gd name="csX83" fmla="*/ 98910 w 106401"/>
                                <a:gd name="csY83" fmla="*/ 98796 h 99574"/>
                                <a:gd name="csX84" fmla="*/ 97005 w 106401"/>
                                <a:gd name="csY84" fmla="*/ 96638 h 99574"/>
                                <a:gd name="csX85" fmla="*/ 95989 w 106401"/>
                                <a:gd name="csY85" fmla="*/ 96004 h 99574"/>
                                <a:gd name="csX86" fmla="*/ 79354 w 106401"/>
                                <a:gd name="csY86" fmla="*/ 94735 h 99574"/>
                                <a:gd name="csX87" fmla="*/ 70845 w 106401"/>
                                <a:gd name="csY87" fmla="*/ 93846 h 99574"/>
                                <a:gd name="csX88" fmla="*/ 70592 w 106401"/>
                                <a:gd name="csY88" fmla="*/ 88008 h 99574"/>
                                <a:gd name="csX89" fmla="*/ 75417 w 106401"/>
                                <a:gd name="csY89" fmla="*/ 73033 h 99574"/>
                                <a:gd name="csX90" fmla="*/ 75925 w 106401"/>
                                <a:gd name="csY90" fmla="*/ 69479 h 99574"/>
                                <a:gd name="csX91" fmla="*/ 76433 w 106401"/>
                                <a:gd name="csY91" fmla="*/ 64149 h 99574"/>
                                <a:gd name="csX92" fmla="*/ 78846 w 106401"/>
                                <a:gd name="csY92" fmla="*/ 56915 h 99574"/>
                                <a:gd name="csX93" fmla="*/ 80116 w 106401"/>
                                <a:gd name="csY93" fmla="*/ 53361 h 99574"/>
                                <a:gd name="csX94" fmla="*/ 81639 w 106401"/>
                                <a:gd name="csY94" fmla="*/ 49300 h 99574"/>
                                <a:gd name="csX95" fmla="*/ 87862 w 106401"/>
                                <a:gd name="csY95" fmla="*/ 53615 h 99574"/>
                                <a:gd name="csX96" fmla="*/ 88878 w 106401"/>
                                <a:gd name="csY96" fmla="*/ 60088 h 99574"/>
                                <a:gd name="csX97" fmla="*/ 89766 w 106401"/>
                                <a:gd name="csY97" fmla="*/ 60849 h 99574"/>
                                <a:gd name="csX98" fmla="*/ 91164 w 106401"/>
                                <a:gd name="csY98" fmla="*/ 54630 h 99574"/>
                                <a:gd name="csX99" fmla="*/ 89259 w 106401"/>
                                <a:gd name="csY99" fmla="*/ 48919 h 99574"/>
                                <a:gd name="csX100" fmla="*/ 87862 w 106401"/>
                                <a:gd name="csY100" fmla="*/ 46635 h 99574"/>
                                <a:gd name="csX101" fmla="*/ 84687 w 106401"/>
                                <a:gd name="csY101" fmla="*/ 41685 h 99574"/>
                                <a:gd name="csX102" fmla="*/ 87354 w 106401"/>
                                <a:gd name="csY102" fmla="*/ 37243 h 99574"/>
                                <a:gd name="csX103" fmla="*/ 87735 w 106401"/>
                                <a:gd name="csY103" fmla="*/ 37751 h 99574"/>
                                <a:gd name="csX104" fmla="*/ 88624 w 106401"/>
                                <a:gd name="csY104" fmla="*/ 37116 h 99574"/>
                                <a:gd name="csX105" fmla="*/ 88624 w 106401"/>
                                <a:gd name="csY105" fmla="*/ 30644 h 99574"/>
                                <a:gd name="csX106" fmla="*/ 97513 w 106401"/>
                                <a:gd name="csY106" fmla="*/ 30898 h 99574"/>
                                <a:gd name="csX107" fmla="*/ 99545 w 106401"/>
                                <a:gd name="csY107" fmla="*/ 31786 h 99574"/>
                                <a:gd name="csX108" fmla="*/ 100180 w 106401"/>
                                <a:gd name="csY108" fmla="*/ 30898 h 99574"/>
                                <a:gd name="csX109" fmla="*/ 106402 w 106401"/>
                                <a:gd name="csY109" fmla="*/ 29628 h 99574"/>
                                <a:gd name="csX110" fmla="*/ 99672 w 106401"/>
                                <a:gd name="csY110" fmla="*/ 26836 h 9957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  <a:cxn ang="0">
                                  <a:pos x="csX53" y="csY53"/>
                                </a:cxn>
                                <a:cxn ang="0">
                                  <a:pos x="csX54" y="csY54"/>
                                </a:cxn>
                                <a:cxn ang="0">
                                  <a:pos x="csX55" y="csY55"/>
                                </a:cxn>
                                <a:cxn ang="0">
                                  <a:pos x="csX56" y="csY56"/>
                                </a:cxn>
                                <a:cxn ang="0">
                                  <a:pos x="csX57" y="csY57"/>
                                </a:cxn>
                                <a:cxn ang="0">
                                  <a:pos x="csX58" y="csY58"/>
                                </a:cxn>
                                <a:cxn ang="0">
                                  <a:pos x="csX59" y="csY59"/>
                                </a:cxn>
                                <a:cxn ang="0">
                                  <a:pos x="csX60" y="csY60"/>
                                </a:cxn>
                                <a:cxn ang="0">
                                  <a:pos x="csX61" y="csY61"/>
                                </a:cxn>
                                <a:cxn ang="0">
                                  <a:pos x="csX62" y="csY62"/>
                                </a:cxn>
                                <a:cxn ang="0">
                                  <a:pos x="csX63" y="csY63"/>
                                </a:cxn>
                                <a:cxn ang="0">
                                  <a:pos x="csX64" y="csY64"/>
                                </a:cxn>
                                <a:cxn ang="0">
                                  <a:pos x="csX65" y="csY65"/>
                                </a:cxn>
                                <a:cxn ang="0">
                                  <a:pos x="csX66" y="csY66"/>
                                </a:cxn>
                                <a:cxn ang="0">
                                  <a:pos x="csX67" y="csY67"/>
                                </a:cxn>
                                <a:cxn ang="0">
                                  <a:pos x="csX68" y="csY68"/>
                                </a:cxn>
                                <a:cxn ang="0">
                                  <a:pos x="csX69" y="csY69"/>
                                </a:cxn>
                                <a:cxn ang="0">
                                  <a:pos x="csX70" y="csY70"/>
                                </a:cxn>
                                <a:cxn ang="0">
                                  <a:pos x="csX71" y="csY71"/>
                                </a:cxn>
                                <a:cxn ang="0">
                                  <a:pos x="csX72" y="csY72"/>
                                </a:cxn>
                                <a:cxn ang="0">
                                  <a:pos x="csX73" y="csY73"/>
                                </a:cxn>
                                <a:cxn ang="0">
                                  <a:pos x="csX74" y="csY74"/>
                                </a:cxn>
                                <a:cxn ang="0">
                                  <a:pos x="csX75" y="csY75"/>
                                </a:cxn>
                                <a:cxn ang="0">
                                  <a:pos x="csX76" y="csY76"/>
                                </a:cxn>
                                <a:cxn ang="0">
                                  <a:pos x="csX77" y="csY77"/>
                                </a:cxn>
                                <a:cxn ang="0">
                                  <a:pos x="csX78" y="csY78"/>
                                </a:cxn>
                                <a:cxn ang="0">
                                  <a:pos x="csX79" y="csY79"/>
                                </a:cxn>
                                <a:cxn ang="0">
                                  <a:pos x="csX80" y="csY80"/>
                                </a:cxn>
                                <a:cxn ang="0">
                                  <a:pos x="csX81" y="csY81"/>
                                </a:cxn>
                                <a:cxn ang="0">
                                  <a:pos x="csX82" y="csY82"/>
                                </a:cxn>
                                <a:cxn ang="0">
                                  <a:pos x="csX83" y="csY83"/>
                                </a:cxn>
                                <a:cxn ang="0">
                                  <a:pos x="csX84" y="csY84"/>
                                </a:cxn>
                                <a:cxn ang="0">
                                  <a:pos x="csX85" y="csY85"/>
                                </a:cxn>
                                <a:cxn ang="0">
                                  <a:pos x="csX86" y="csY86"/>
                                </a:cxn>
                                <a:cxn ang="0">
                                  <a:pos x="csX87" y="csY87"/>
                                </a:cxn>
                                <a:cxn ang="0">
                                  <a:pos x="csX88" y="csY88"/>
                                </a:cxn>
                                <a:cxn ang="0">
                                  <a:pos x="csX89" y="csY89"/>
                                </a:cxn>
                                <a:cxn ang="0">
                                  <a:pos x="csX90" y="csY90"/>
                                </a:cxn>
                                <a:cxn ang="0">
                                  <a:pos x="csX91" y="csY91"/>
                                </a:cxn>
                                <a:cxn ang="0">
                                  <a:pos x="csX92" y="csY92"/>
                                </a:cxn>
                                <a:cxn ang="0">
                                  <a:pos x="csX93" y="csY93"/>
                                </a:cxn>
                                <a:cxn ang="0">
                                  <a:pos x="csX94" y="csY94"/>
                                </a:cxn>
                                <a:cxn ang="0">
                                  <a:pos x="csX95" y="csY95"/>
                                </a:cxn>
                                <a:cxn ang="0">
                                  <a:pos x="csX96" y="csY96"/>
                                </a:cxn>
                                <a:cxn ang="0">
                                  <a:pos x="csX97" y="csY97"/>
                                </a:cxn>
                                <a:cxn ang="0">
                                  <a:pos x="csX98" y="csY98"/>
                                </a:cxn>
                                <a:cxn ang="0">
                                  <a:pos x="csX99" y="csY99"/>
                                </a:cxn>
                                <a:cxn ang="0">
                                  <a:pos x="csX100" y="csY100"/>
                                </a:cxn>
                                <a:cxn ang="0">
                                  <a:pos x="csX101" y="csY101"/>
                                </a:cxn>
                                <a:cxn ang="0">
                                  <a:pos x="csX102" y="csY102"/>
                                </a:cxn>
                                <a:cxn ang="0">
                                  <a:pos x="csX103" y="csY103"/>
                                </a:cxn>
                                <a:cxn ang="0">
                                  <a:pos x="csX104" y="csY104"/>
                                </a:cxn>
                                <a:cxn ang="0">
                                  <a:pos x="csX105" y="csY105"/>
                                </a:cxn>
                                <a:cxn ang="0">
                                  <a:pos x="csX106" y="csY106"/>
                                </a:cxn>
                                <a:cxn ang="0">
                                  <a:pos x="csX107" y="csY107"/>
                                </a:cxn>
                                <a:cxn ang="0">
                                  <a:pos x="csX108" y="csY108"/>
                                </a:cxn>
                                <a:cxn ang="0">
                                  <a:pos x="csX109" y="csY109"/>
                                </a:cxn>
                                <a:cxn ang="0">
                                  <a:pos x="csX110" y="csY110"/>
                                </a:cxn>
                              </a:cxnLst>
                              <a:rect l="l" t="t" r="r" b="b"/>
                              <a:pathLst>
                                <a:path w="106401" h="99574">
                                  <a:moveTo>
                                    <a:pt x="98656" y="27471"/>
                                  </a:moveTo>
                                  <a:cubicBezTo>
                                    <a:pt x="94338" y="25821"/>
                                    <a:pt x="91544" y="30263"/>
                                    <a:pt x="87100" y="29755"/>
                                  </a:cubicBezTo>
                                  <a:cubicBezTo>
                                    <a:pt x="86592" y="30009"/>
                                    <a:pt x="86719" y="30644"/>
                                    <a:pt x="86465" y="31025"/>
                                  </a:cubicBezTo>
                                  <a:cubicBezTo>
                                    <a:pt x="86211" y="31278"/>
                                    <a:pt x="85830" y="31025"/>
                                    <a:pt x="85576" y="31025"/>
                                  </a:cubicBezTo>
                                  <a:cubicBezTo>
                                    <a:pt x="85322" y="29121"/>
                                    <a:pt x="84687" y="27471"/>
                                    <a:pt x="84433" y="25694"/>
                                  </a:cubicBezTo>
                                  <a:cubicBezTo>
                                    <a:pt x="83925" y="24933"/>
                                    <a:pt x="84179" y="23790"/>
                                    <a:pt x="83798" y="23029"/>
                                  </a:cubicBezTo>
                                  <a:cubicBezTo>
                                    <a:pt x="81385" y="16303"/>
                                    <a:pt x="89766" y="21379"/>
                                    <a:pt x="91544" y="17445"/>
                                  </a:cubicBezTo>
                                  <a:cubicBezTo>
                                    <a:pt x="92941" y="14018"/>
                                    <a:pt x="88751" y="13637"/>
                                    <a:pt x="87354" y="11226"/>
                                  </a:cubicBezTo>
                                  <a:lnTo>
                                    <a:pt x="87354" y="10211"/>
                                  </a:lnTo>
                                  <a:cubicBezTo>
                                    <a:pt x="86084" y="8942"/>
                                    <a:pt x="84814" y="8561"/>
                                    <a:pt x="84052" y="6911"/>
                                  </a:cubicBezTo>
                                  <a:cubicBezTo>
                                    <a:pt x="84560" y="5007"/>
                                    <a:pt x="84814" y="2850"/>
                                    <a:pt x="84306" y="946"/>
                                  </a:cubicBezTo>
                                  <a:cubicBezTo>
                                    <a:pt x="84306" y="439"/>
                                    <a:pt x="83925" y="-196"/>
                                    <a:pt x="83290" y="58"/>
                                  </a:cubicBezTo>
                                  <a:cubicBezTo>
                                    <a:pt x="81767" y="2088"/>
                                    <a:pt x="80750" y="3738"/>
                                    <a:pt x="79354" y="5642"/>
                                  </a:cubicBezTo>
                                  <a:cubicBezTo>
                                    <a:pt x="77957" y="4500"/>
                                    <a:pt x="76433" y="3231"/>
                                    <a:pt x="74782" y="2215"/>
                                  </a:cubicBezTo>
                                  <a:cubicBezTo>
                                    <a:pt x="73639" y="2088"/>
                                    <a:pt x="72496" y="946"/>
                                    <a:pt x="71226" y="1327"/>
                                  </a:cubicBezTo>
                                  <a:cubicBezTo>
                                    <a:pt x="70972" y="1835"/>
                                    <a:pt x="71226" y="2215"/>
                                    <a:pt x="71480" y="2469"/>
                                  </a:cubicBezTo>
                                  <a:cubicBezTo>
                                    <a:pt x="71480" y="5515"/>
                                    <a:pt x="73131" y="7926"/>
                                    <a:pt x="75290" y="10084"/>
                                  </a:cubicBezTo>
                                  <a:lnTo>
                                    <a:pt x="75544" y="11226"/>
                                  </a:lnTo>
                                  <a:cubicBezTo>
                                    <a:pt x="74147" y="14399"/>
                                    <a:pt x="74528" y="18079"/>
                                    <a:pt x="74147" y="21506"/>
                                  </a:cubicBezTo>
                                  <a:cubicBezTo>
                                    <a:pt x="70718" y="30390"/>
                                    <a:pt x="65004" y="38893"/>
                                    <a:pt x="57512" y="44985"/>
                                  </a:cubicBezTo>
                                  <a:cubicBezTo>
                                    <a:pt x="53067" y="49935"/>
                                    <a:pt x="47861" y="54757"/>
                                    <a:pt x="47226" y="61484"/>
                                  </a:cubicBezTo>
                                  <a:cubicBezTo>
                                    <a:pt x="46972" y="62626"/>
                                    <a:pt x="47352" y="63895"/>
                                    <a:pt x="46591" y="64656"/>
                                  </a:cubicBezTo>
                                  <a:cubicBezTo>
                                    <a:pt x="44051" y="63768"/>
                                    <a:pt x="41511" y="62499"/>
                                    <a:pt x="39479" y="60849"/>
                                  </a:cubicBezTo>
                                  <a:cubicBezTo>
                                    <a:pt x="35924" y="58438"/>
                                    <a:pt x="30844" y="58691"/>
                                    <a:pt x="28558" y="54250"/>
                                  </a:cubicBezTo>
                                  <a:cubicBezTo>
                                    <a:pt x="27669" y="52473"/>
                                    <a:pt x="28812" y="50696"/>
                                    <a:pt x="29701" y="49427"/>
                                  </a:cubicBezTo>
                                  <a:cubicBezTo>
                                    <a:pt x="32368" y="46889"/>
                                    <a:pt x="31987" y="42574"/>
                                    <a:pt x="30590" y="39528"/>
                                  </a:cubicBezTo>
                                  <a:cubicBezTo>
                                    <a:pt x="30209" y="39528"/>
                                    <a:pt x="30209" y="39781"/>
                                    <a:pt x="29955" y="39908"/>
                                  </a:cubicBezTo>
                                  <a:cubicBezTo>
                                    <a:pt x="29701" y="44477"/>
                                    <a:pt x="26146" y="47650"/>
                                    <a:pt x="27542" y="52727"/>
                                  </a:cubicBezTo>
                                  <a:cubicBezTo>
                                    <a:pt x="27797" y="54123"/>
                                    <a:pt x="28685" y="55138"/>
                                    <a:pt x="29066" y="56534"/>
                                  </a:cubicBezTo>
                                  <a:cubicBezTo>
                                    <a:pt x="28558" y="56407"/>
                                    <a:pt x="27797" y="56407"/>
                                    <a:pt x="27288" y="56153"/>
                                  </a:cubicBezTo>
                                  <a:cubicBezTo>
                                    <a:pt x="25638" y="55899"/>
                                    <a:pt x="23860" y="55265"/>
                                    <a:pt x="22082" y="55392"/>
                                  </a:cubicBezTo>
                                  <a:cubicBezTo>
                                    <a:pt x="18526" y="57042"/>
                                    <a:pt x="13701" y="55011"/>
                                    <a:pt x="10907" y="58311"/>
                                  </a:cubicBezTo>
                                  <a:cubicBezTo>
                                    <a:pt x="10399" y="58311"/>
                                    <a:pt x="9764" y="58438"/>
                                    <a:pt x="10018" y="59199"/>
                                  </a:cubicBezTo>
                                  <a:cubicBezTo>
                                    <a:pt x="11669" y="59199"/>
                                    <a:pt x="13320" y="59707"/>
                                    <a:pt x="14971" y="59580"/>
                                  </a:cubicBezTo>
                                  <a:cubicBezTo>
                                    <a:pt x="17637" y="60088"/>
                                    <a:pt x="19415" y="57803"/>
                                    <a:pt x="21320" y="56788"/>
                                  </a:cubicBezTo>
                                  <a:lnTo>
                                    <a:pt x="21828" y="56788"/>
                                  </a:lnTo>
                                  <a:cubicBezTo>
                                    <a:pt x="22590" y="56026"/>
                                    <a:pt x="23860" y="56534"/>
                                    <a:pt x="24876" y="56280"/>
                                  </a:cubicBezTo>
                                  <a:cubicBezTo>
                                    <a:pt x="29701" y="56788"/>
                                    <a:pt x="33511" y="59199"/>
                                    <a:pt x="37447" y="61610"/>
                                  </a:cubicBezTo>
                                  <a:lnTo>
                                    <a:pt x="37447" y="61864"/>
                                  </a:lnTo>
                                  <a:cubicBezTo>
                                    <a:pt x="35924" y="62499"/>
                                    <a:pt x="34146" y="63007"/>
                                    <a:pt x="32622" y="63895"/>
                                  </a:cubicBezTo>
                                  <a:cubicBezTo>
                                    <a:pt x="30844" y="65164"/>
                                    <a:pt x="28812" y="66941"/>
                                    <a:pt x="28304" y="69098"/>
                                  </a:cubicBezTo>
                                  <a:cubicBezTo>
                                    <a:pt x="27034" y="71002"/>
                                    <a:pt x="28685" y="72779"/>
                                    <a:pt x="29447" y="74302"/>
                                  </a:cubicBezTo>
                                  <a:cubicBezTo>
                                    <a:pt x="29447" y="75063"/>
                                    <a:pt x="29574" y="76079"/>
                                    <a:pt x="30336" y="76332"/>
                                  </a:cubicBezTo>
                                  <a:cubicBezTo>
                                    <a:pt x="32749" y="73667"/>
                                    <a:pt x="30463" y="70494"/>
                                    <a:pt x="30844" y="67448"/>
                                  </a:cubicBezTo>
                                  <a:cubicBezTo>
                                    <a:pt x="31479" y="65164"/>
                                    <a:pt x="33638" y="64022"/>
                                    <a:pt x="35796" y="63387"/>
                                  </a:cubicBezTo>
                                  <a:cubicBezTo>
                                    <a:pt x="40241" y="61484"/>
                                    <a:pt x="43289" y="65037"/>
                                    <a:pt x="46845" y="67068"/>
                                  </a:cubicBezTo>
                                  <a:cubicBezTo>
                                    <a:pt x="46845" y="70621"/>
                                    <a:pt x="47226" y="74048"/>
                                    <a:pt x="46463" y="77475"/>
                                  </a:cubicBezTo>
                                  <a:cubicBezTo>
                                    <a:pt x="45321" y="77855"/>
                                    <a:pt x="44051" y="78109"/>
                                    <a:pt x="42908" y="77982"/>
                                  </a:cubicBezTo>
                                  <a:cubicBezTo>
                                    <a:pt x="36813" y="78490"/>
                                    <a:pt x="32114" y="81790"/>
                                    <a:pt x="26653" y="83693"/>
                                  </a:cubicBezTo>
                                  <a:cubicBezTo>
                                    <a:pt x="24241" y="84582"/>
                                    <a:pt x="21320" y="84455"/>
                                    <a:pt x="18780" y="85343"/>
                                  </a:cubicBezTo>
                                  <a:cubicBezTo>
                                    <a:pt x="20685" y="85851"/>
                                    <a:pt x="22717" y="85216"/>
                                    <a:pt x="24749" y="85089"/>
                                  </a:cubicBezTo>
                                  <a:cubicBezTo>
                                    <a:pt x="32241" y="83947"/>
                                    <a:pt x="38083" y="78236"/>
                                    <a:pt x="46210" y="79251"/>
                                  </a:cubicBezTo>
                                  <a:lnTo>
                                    <a:pt x="46210" y="79505"/>
                                  </a:lnTo>
                                  <a:cubicBezTo>
                                    <a:pt x="45448" y="81409"/>
                                    <a:pt x="44178" y="83059"/>
                                    <a:pt x="42781" y="84582"/>
                                  </a:cubicBezTo>
                                  <a:cubicBezTo>
                                    <a:pt x="42527" y="83693"/>
                                    <a:pt x="42527" y="83059"/>
                                    <a:pt x="41765" y="82551"/>
                                  </a:cubicBezTo>
                                  <a:cubicBezTo>
                                    <a:pt x="41130" y="82297"/>
                                    <a:pt x="40495" y="82551"/>
                                    <a:pt x="39987" y="83186"/>
                                  </a:cubicBezTo>
                                  <a:cubicBezTo>
                                    <a:pt x="39733" y="83566"/>
                                    <a:pt x="39733" y="84074"/>
                                    <a:pt x="39987" y="84328"/>
                                  </a:cubicBezTo>
                                  <a:cubicBezTo>
                                    <a:pt x="40368" y="84962"/>
                                    <a:pt x="41003" y="85216"/>
                                    <a:pt x="41638" y="85470"/>
                                  </a:cubicBezTo>
                                  <a:cubicBezTo>
                                    <a:pt x="41511" y="86105"/>
                                    <a:pt x="40622" y="86485"/>
                                    <a:pt x="40241" y="87120"/>
                                  </a:cubicBezTo>
                                  <a:cubicBezTo>
                                    <a:pt x="38083" y="90800"/>
                                    <a:pt x="33765" y="89277"/>
                                    <a:pt x="31098" y="91816"/>
                                  </a:cubicBezTo>
                                  <a:cubicBezTo>
                                    <a:pt x="30717" y="92323"/>
                                    <a:pt x="29320" y="92704"/>
                                    <a:pt x="29955" y="93466"/>
                                  </a:cubicBezTo>
                                  <a:cubicBezTo>
                                    <a:pt x="32876" y="93719"/>
                                    <a:pt x="35670" y="92958"/>
                                    <a:pt x="37828" y="91435"/>
                                  </a:cubicBezTo>
                                  <a:cubicBezTo>
                                    <a:pt x="40622" y="88262"/>
                                    <a:pt x="43670" y="85216"/>
                                    <a:pt x="46463" y="82170"/>
                                  </a:cubicBezTo>
                                  <a:cubicBezTo>
                                    <a:pt x="46972" y="84582"/>
                                    <a:pt x="46210" y="87247"/>
                                    <a:pt x="44813" y="89151"/>
                                  </a:cubicBezTo>
                                  <a:cubicBezTo>
                                    <a:pt x="44178" y="88770"/>
                                    <a:pt x="43543" y="88262"/>
                                    <a:pt x="42781" y="88008"/>
                                  </a:cubicBezTo>
                                  <a:cubicBezTo>
                                    <a:pt x="42019" y="88135"/>
                                    <a:pt x="41511" y="88897"/>
                                    <a:pt x="41384" y="89531"/>
                                  </a:cubicBezTo>
                                  <a:cubicBezTo>
                                    <a:pt x="41638" y="90039"/>
                                    <a:pt x="42019" y="90674"/>
                                    <a:pt x="42527" y="91054"/>
                                  </a:cubicBezTo>
                                  <a:cubicBezTo>
                                    <a:pt x="39860" y="92958"/>
                                    <a:pt x="36558" y="93085"/>
                                    <a:pt x="33638" y="93973"/>
                                  </a:cubicBezTo>
                                  <a:cubicBezTo>
                                    <a:pt x="28050" y="94735"/>
                                    <a:pt x="22590" y="95115"/>
                                    <a:pt x="16875" y="95242"/>
                                  </a:cubicBezTo>
                                  <a:cubicBezTo>
                                    <a:pt x="14209" y="95115"/>
                                    <a:pt x="11161" y="96004"/>
                                    <a:pt x="8621" y="95242"/>
                                  </a:cubicBezTo>
                                  <a:cubicBezTo>
                                    <a:pt x="5700" y="95750"/>
                                    <a:pt x="2526" y="94862"/>
                                    <a:pt x="113" y="96512"/>
                                  </a:cubicBezTo>
                                  <a:cubicBezTo>
                                    <a:pt x="-141" y="96892"/>
                                    <a:pt x="113" y="97273"/>
                                    <a:pt x="113" y="97654"/>
                                  </a:cubicBezTo>
                                  <a:cubicBezTo>
                                    <a:pt x="3668" y="99938"/>
                                    <a:pt x="8494" y="98161"/>
                                    <a:pt x="12431" y="98796"/>
                                  </a:cubicBezTo>
                                  <a:lnTo>
                                    <a:pt x="42781" y="98796"/>
                                  </a:lnTo>
                                  <a:cubicBezTo>
                                    <a:pt x="45067" y="98796"/>
                                    <a:pt x="47226" y="98669"/>
                                    <a:pt x="49003" y="97654"/>
                                  </a:cubicBezTo>
                                  <a:cubicBezTo>
                                    <a:pt x="52940" y="95369"/>
                                    <a:pt x="55099" y="91435"/>
                                    <a:pt x="57131" y="87374"/>
                                  </a:cubicBezTo>
                                  <a:cubicBezTo>
                                    <a:pt x="57893" y="85978"/>
                                    <a:pt x="58400" y="84328"/>
                                    <a:pt x="58781" y="82678"/>
                                  </a:cubicBezTo>
                                  <a:cubicBezTo>
                                    <a:pt x="59544" y="80013"/>
                                    <a:pt x="61956" y="78236"/>
                                    <a:pt x="64496" y="77982"/>
                                  </a:cubicBezTo>
                                  <a:cubicBezTo>
                                    <a:pt x="64877" y="82043"/>
                                    <a:pt x="64115" y="86105"/>
                                    <a:pt x="63226" y="89785"/>
                                  </a:cubicBezTo>
                                  <a:cubicBezTo>
                                    <a:pt x="62718" y="92323"/>
                                    <a:pt x="61194" y="94608"/>
                                    <a:pt x="62210" y="97273"/>
                                  </a:cubicBezTo>
                                  <a:cubicBezTo>
                                    <a:pt x="62464" y="98542"/>
                                    <a:pt x="63734" y="98542"/>
                                    <a:pt x="64750" y="98669"/>
                                  </a:cubicBezTo>
                                  <a:cubicBezTo>
                                    <a:pt x="74020" y="98542"/>
                                    <a:pt x="83290" y="98161"/>
                                    <a:pt x="93195" y="98796"/>
                                  </a:cubicBezTo>
                                  <a:cubicBezTo>
                                    <a:pt x="94973" y="99050"/>
                                    <a:pt x="96497" y="99684"/>
                                    <a:pt x="98402" y="99557"/>
                                  </a:cubicBezTo>
                                  <a:cubicBezTo>
                                    <a:pt x="98529" y="99304"/>
                                    <a:pt x="99164" y="99304"/>
                                    <a:pt x="98910" y="98796"/>
                                  </a:cubicBezTo>
                                  <a:cubicBezTo>
                                    <a:pt x="98656" y="97908"/>
                                    <a:pt x="98021" y="96892"/>
                                    <a:pt x="97005" y="96638"/>
                                  </a:cubicBezTo>
                                  <a:cubicBezTo>
                                    <a:pt x="96878" y="96131"/>
                                    <a:pt x="96116" y="96385"/>
                                    <a:pt x="95989" y="96004"/>
                                  </a:cubicBezTo>
                                  <a:cubicBezTo>
                                    <a:pt x="91036" y="93212"/>
                                    <a:pt x="85195" y="94735"/>
                                    <a:pt x="79354" y="94735"/>
                                  </a:cubicBezTo>
                                  <a:cubicBezTo>
                                    <a:pt x="76306" y="94989"/>
                                    <a:pt x="73385" y="95623"/>
                                    <a:pt x="70845" y="93846"/>
                                  </a:cubicBezTo>
                                  <a:cubicBezTo>
                                    <a:pt x="69703" y="92450"/>
                                    <a:pt x="70592" y="88008"/>
                                    <a:pt x="70592" y="88008"/>
                                  </a:cubicBezTo>
                                  <a:cubicBezTo>
                                    <a:pt x="70592" y="86232"/>
                                    <a:pt x="74782" y="74048"/>
                                    <a:pt x="75417" y="73033"/>
                                  </a:cubicBezTo>
                                  <a:cubicBezTo>
                                    <a:pt x="75544" y="71890"/>
                                    <a:pt x="76052" y="70748"/>
                                    <a:pt x="75925" y="69479"/>
                                  </a:cubicBezTo>
                                  <a:cubicBezTo>
                                    <a:pt x="76560" y="67956"/>
                                    <a:pt x="76433" y="65926"/>
                                    <a:pt x="76433" y="64149"/>
                                  </a:cubicBezTo>
                                  <a:cubicBezTo>
                                    <a:pt x="76687" y="61610"/>
                                    <a:pt x="77957" y="59326"/>
                                    <a:pt x="78846" y="56915"/>
                                  </a:cubicBezTo>
                                  <a:cubicBezTo>
                                    <a:pt x="79354" y="55773"/>
                                    <a:pt x="79735" y="54503"/>
                                    <a:pt x="80116" y="53361"/>
                                  </a:cubicBezTo>
                                  <a:cubicBezTo>
                                    <a:pt x="80623" y="51838"/>
                                    <a:pt x="80750" y="50442"/>
                                    <a:pt x="81639" y="49300"/>
                                  </a:cubicBezTo>
                                  <a:cubicBezTo>
                                    <a:pt x="84179" y="50823"/>
                                    <a:pt x="86592" y="50823"/>
                                    <a:pt x="87862" y="53615"/>
                                  </a:cubicBezTo>
                                  <a:lnTo>
                                    <a:pt x="88878" y="60088"/>
                                  </a:lnTo>
                                  <a:cubicBezTo>
                                    <a:pt x="88878" y="60088"/>
                                    <a:pt x="89132" y="61230"/>
                                    <a:pt x="89766" y="60849"/>
                                  </a:cubicBezTo>
                                  <a:cubicBezTo>
                                    <a:pt x="91798" y="59580"/>
                                    <a:pt x="91164" y="56534"/>
                                    <a:pt x="91164" y="54630"/>
                                  </a:cubicBezTo>
                                  <a:cubicBezTo>
                                    <a:pt x="91672" y="52219"/>
                                    <a:pt x="89894" y="51077"/>
                                    <a:pt x="89259" y="48919"/>
                                  </a:cubicBezTo>
                                  <a:cubicBezTo>
                                    <a:pt x="88751" y="48538"/>
                                    <a:pt x="87862" y="46635"/>
                                    <a:pt x="87862" y="46635"/>
                                  </a:cubicBezTo>
                                  <a:cubicBezTo>
                                    <a:pt x="87608" y="44985"/>
                                    <a:pt x="83798" y="43716"/>
                                    <a:pt x="84687" y="41685"/>
                                  </a:cubicBezTo>
                                  <a:cubicBezTo>
                                    <a:pt x="85195" y="39908"/>
                                    <a:pt x="85576" y="38259"/>
                                    <a:pt x="87354" y="37243"/>
                                  </a:cubicBezTo>
                                  <a:cubicBezTo>
                                    <a:pt x="87608" y="37370"/>
                                    <a:pt x="87735" y="37624"/>
                                    <a:pt x="87735" y="37751"/>
                                  </a:cubicBezTo>
                                  <a:lnTo>
                                    <a:pt x="88624" y="37116"/>
                                  </a:lnTo>
                                  <a:lnTo>
                                    <a:pt x="88624" y="30644"/>
                                  </a:lnTo>
                                  <a:cubicBezTo>
                                    <a:pt x="91164" y="30644"/>
                                    <a:pt x="94973" y="30898"/>
                                    <a:pt x="97513" y="30898"/>
                                  </a:cubicBezTo>
                                  <a:cubicBezTo>
                                    <a:pt x="98275" y="31151"/>
                                    <a:pt x="98783" y="31659"/>
                                    <a:pt x="99545" y="31786"/>
                                  </a:cubicBezTo>
                                  <a:lnTo>
                                    <a:pt x="100180" y="30898"/>
                                  </a:lnTo>
                                  <a:lnTo>
                                    <a:pt x="106402" y="29628"/>
                                  </a:lnTo>
                                  <a:cubicBezTo>
                                    <a:pt x="103735" y="29882"/>
                                    <a:pt x="102211" y="26836"/>
                                    <a:pt x="99672" y="2683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79648639" name="Freeform: Shape 1579648639">
                            <a:extLst>
                              <a:ext uri="{FF2B5EF4-FFF2-40B4-BE49-F238E27FC236}">
                                <a16:creationId xmlns:a16="http://schemas.microsoft.com/office/drawing/2014/main" id="{9A7E0178-F3AF-9488-C4DA-F9C3BEF30A00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24094" y="160663"/>
                              <a:ext cx="507" cy="12691"/>
                            </a:xfrm>
                            <a:custGeom>
                              <a:avLst/>
                              <a:gdLst>
                                <a:gd name="csX0" fmla="*/ 0 w 507"/>
                                <a:gd name="csY0" fmla="*/ 0 h 12691"/>
                                <a:gd name="csX1" fmla="*/ 508 w 507"/>
                                <a:gd name="csY1" fmla="*/ 0 h 12691"/>
                                <a:gd name="csX2" fmla="*/ 0 w 507"/>
                                <a:gd name="csY2" fmla="*/ 0 h 1269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</a:cxnLst>
                              <a:rect l="l" t="t" r="r" b="b"/>
                              <a:pathLst>
                                <a:path w="507" h="12691">
                                  <a:moveTo>
                                    <a:pt x="0" y="0"/>
                                  </a:moveTo>
                                  <a:cubicBezTo>
                                    <a:pt x="0" y="0"/>
                                    <a:pt x="381" y="0"/>
                                    <a:pt x="508" y="0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76849936" name="Freeform: Shape 1376849936">
                            <a:extLst>
                              <a:ext uri="{FF2B5EF4-FFF2-40B4-BE49-F238E27FC236}">
                                <a16:creationId xmlns:a16="http://schemas.microsoft.com/office/drawing/2014/main" id="{F0F4BB6E-1514-0DEF-3252-AF31944D53A0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54455" y="181350"/>
                              <a:ext cx="2716" cy="2665"/>
                            </a:xfrm>
                            <a:custGeom>
                              <a:avLst/>
                              <a:gdLst>
                                <a:gd name="csX0" fmla="*/ 2590 w 2716"/>
                                <a:gd name="csY0" fmla="*/ 888 h 2665"/>
                                <a:gd name="csX1" fmla="*/ 1447 w 2716"/>
                                <a:gd name="csY1" fmla="*/ 2665 h 2665"/>
                                <a:gd name="csX2" fmla="*/ 50 w 2716"/>
                                <a:gd name="csY2" fmla="*/ 1777 h 2665"/>
                                <a:gd name="csX3" fmla="*/ 1193 w 2716"/>
                                <a:gd name="csY3" fmla="*/ 0 h 2665"/>
                                <a:gd name="csX4" fmla="*/ 2717 w 2716"/>
                                <a:gd name="csY4" fmla="*/ 888 h 266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16" h="2665">
                                  <a:moveTo>
                                    <a:pt x="2590" y="888"/>
                                  </a:moveTo>
                                  <a:cubicBezTo>
                                    <a:pt x="2590" y="1777"/>
                                    <a:pt x="2082" y="2411"/>
                                    <a:pt x="1447" y="2665"/>
                                  </a:cubicBezTo>
                                  <a:cubicBezTo>
                                    <a:pt x="812" y="2411"/>
                                    <a:pt x="304" y="2411"/>
                                    <a:pt x="50" y="1777"/>
                                  </a:cubicBezTo>
                                  <a:cubicBezTo>
                                    <a:pt x="-204" y="888"/>
                                    <a:pt x="558" y="254"/>
                                    <a:pt x="1193" y="0"/>
                                  </a:cubicBezTo>
                                  <a:cubicBezTo>
                                    <a:pt x="1828" y="127"/>
                                    <a:pt x="2590" y="254"/>
                                    <a:pt x="2717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56206501" name="Freeform: Shape 656206501">
                            <a:extLst>
                              <a:ext uri="{FF2B5EF4-FFF2-40B4-BE49-F238E27FC236}">
                                <a16:creationId xmlns:a16="http://schemas.microsoft.com/office/drawing/2014/main" id="{956DD7D4-03E4-130B-BDE9-DD32B8472165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49905" y="181942"/>
                              <a:ext cx="2511" cy="2659"/>
                            </a:xfrm>
                            <a:custGeom>
                              <a:avLst/>
                              <a:gdLst>
                                <a:gd name="csX0" fmla="*/ 2187 w 2511"/>
                                <a:gd name="csY0" fmla="*/ 296 h 2659"/>
                                <a:gd name="csX1" fmla="*/ 2440 w 2511"/>
                                <a:gd name="csY1" fmla="*/ 2073 h 2659"/>
                                <a:gd name="csX2" fmla="*/ 663 w 2511"/>
                                <a:gd name="csY2" fmla="*/ 2327 h 2659"/>
                                <a:gd name="csX3" fmla="*/ 155 w 2511"/>
                                <a:gd name="csY3" fmla="*/ 677 h 2659"/>
                                <a:gd name="csX4" fmla="*/ 2187 w 2511"/>
                                <a:gd name="csY4" fmla="*/ 296 h 265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11" h="2659">
                                  <a:moveTo>
                                    <a:pt x="2187" y="296"/>
                                  </a:moveTo>
                                  <a:cubicBezTo>
                                    <a:pt x="2187" y="296"/>
                                    <a:pt x="2695" y="1565"/>
                                    <a:pt x="2440" y="2073"/>
                                  </a:cubicBezTo>
                                  <a:cubicBezTo>
                                    <a:pt x="1933" y="2581"/>
                                    <a:pt x="1044" y="2961"/>
                                    <a:pt x="663" y="2327"/>
                                  </a:cubicBezTo>
                                  <a:cubicBezTo>
                                    <a:pt x="155" y="1819"/>
                                    <a:pt x="-226" y="1311"/>
                                    <a:pt x="155" y="677"/>
                                  </a:cubicBezTo>
                                  <a:cubicBezTo>
                                    <a:pt x="663" y="169"/>
                                    <a:pt x="1552" y="-338"/>
                                    <a:pt x="2187" y="29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01759473" name="Freeform: Shape 1501759473">
                            <a:extLst>
                              <a:ext uri="{FF2B5EF4-FFF2-40B4-BE49-F238E27FC236}">
                                <a16:creationId xmlns:a16="http://schemas.microsoft.com/office/drawing/2014/main" id="{D230BA55-431A-5740-CF77-DE5AA37F4FC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59143" y="183000"/>
                              <a:ext cx="12698" cy="12691"/>
                            </a:xfrm>
                            <a:custGeom>
                              <a:avLst/>
                              <a:gdLst>
                                <a:gd name="csX0" fmla="*/ 0 w 12698"/>
                                <a:gd name="csY0" fmla="*/ 0 h 12691"/>
                                <a:gd name="csX1" fmla="*/ 0 w 12698"/>
                                <a:gd name="csY1" fmla="*/ 0 h 1269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</a:cxnLst>
                              <a:rect l="l" t="t" r="r" b="b"/>
                              <a:pathLst>
                                <a:path w="12698" h="12691">
                                  <a:moveTo>
                                    <a:pt x="0" y="0"/>
                                  </a:move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50028878" name="Freeform: Shape 650028878">
                            <a:extLst>
                              <a:ext uri="{FF2B5EF4-FFF2-40B4-BE49-F238E27FC236}">
                                <a16:creationId xmlns:a16="http://schemas.microsoft.com/office/drawing/2014/main" id="{A1E7F114-6273-D390-63FA-C60C6968651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14891" y="183567"/>
                              <a:ext cx="2851" cy="2605"/>
                            </a:xfrm>
                            <a:custGeom>
                              <a:avLst/>
                              <a:gdLst>
                                <a:gd name="csX0" fmla="*/ 2794 w 2851"/>
                                <a:gd name="csY0" fmla="*/ 829 h 2605"/>
                                <a:gd name="csX1" fmla="*/ 1778 w 2851"/>
                                <a:gd name="csY1" fmla="*/ 2606 h 2605"/>
                                <a:gd name="csX2" fmla="*/ 0 w 2851"/>
                                <a:gd name="csY2" fmla="*/ 1210 h 2605"/>
                                <a:gd name="csX3" fmla="*/ 1143 w 2851"/>
                                <a:gd name="csY3" fmla="*/ 68 h 2605"/>
                                <a:gd name="csX4" fmla="*/ 2794 w 2851"/>
                                <a:gd name="csY4" fmla="*/ 829 h 260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851" h="2605">
                                  <a:moveTo>
                                    <a:pt x="2794" y="829"/>
                                  </a:moveTo>
                                  <a:cubicBezTo>
                                    <a:pt x="3048" y="1717"/>
                                    <a:pt x="2413" y="2352"/>
                                    <a:pt x="1778" y="2606"/>
                                  </a:cubicBezTo>
                                  <a:cubicBezTo>
                                    <a:pt x="1016" y="2352"/>
                                    <a:pt x="0" y="2225"/>
                                    <a:pt x="0" y="1210"/>
                                  </a:cubicBezTo>
                                  <a:cubicBezTo>
                                    <a:pt x="0" y="575"/>
                                    <a:pt x="635" y="194"/>
                                    <a:pt x="1143" y="68"/>
                                  </a:cubicBezTo>
                                  <a:cubicBezTo>
                                    <a:pt x="1778" y="-186"/>
                                    <a:pt x="2413" y="321"/>
                                    <a:pt x="2794" y="82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07138671" name="Freeform: Shape 307138671">
                            <a:extLst>
                              <a:ext uri="{FF2B5EF4-FFF2-40B4-BE49-F238E27FC236}">
                                <a16:creationId xmlns:a16="http://schemas.microsoft.com/office/drawing/2014/main" id="{B1505712-99CF-0507-EDB5-0740DA6E6DF9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19319" y="183736"/>
                              <a:ext cx="2808" cy="2594"/>
                            </a:xfrm>
                            <a:custGeom>
                              <a:avLst/>
                              <a:gdLst>
                                <a:gd name="csX0" fmla="*/ 2429 w 2808"/>
                                <a:gd name="csY0" fmla="*/ 533 h 2594"/>
                                <a:gd name="csX1" fmla="*/ 2556 w 2808"/>
                                <a:gd name="csY1" fmla="*/ 1929 h 2594"/>
                                <a:gd name="csX2" fmla="*/ 1794 w 2808"/>
                                <a:gd name="csY2" fmla="*/ 2563 h 2594"/>
                                <a:gd name="csX3" fmla="*/ 16 w 2808"/>
                                <a:gd name="csY3" fmla="*/ 1675 h 2594"/>
                                <a:gd name="csX4" fmla="*/ 1159 w 2808"/>
                                <a:gd name="csY4" fmla="*/ 25 h 2594"/>
                                <a:gd name="csX5" fmla="*/ 2429 w 2808"/>
                                <a:gd name="csY5" fmla="*/ 533 h 259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808" h="2594">
                                  <a:moveTo>
                                    <a:pt x="2429" y="533"/>
                                  </a:moveTo>
                                  <a:cubicBezTo>
                                    <a:pt x="2429" y="533"/>
                                    <a:pt x="3191" y="1548"/>
                                    <a:pt x="2556" y="1929"/>
                                  </a:cubicBezTo>
                                  <a:cubicBezTo>
                                    <a:pt x="2302" y="2183"/>
                                    <a:pt x="2048" y="2183"/>
                                    <a:pt x="1794" y="2563"/>
                                  </a:cubicBezTo>
                                  <a:cubicBezTo>
                                    <a:pt x="905" y="2690"/>
                                    <a:pt x="143" y="2437"/>
                                    <a:pt x="16" y="1675"/>
                                  </a:cubicBezTo>
                                  <a:cubicBezTo>
                                    <a:pt x="-111" y="787"/>
                                    <a:pt x="524" y="406"/>
                                    <a:pt x="1159" y="25"/>
                                  </a:cubicBezTo>
                                  <a:cubicBezTo>
                                    <a:pt x="1667" y="-102"/>
                                    <a:pt x="2048" y="279"/>
                                    <a:pt x="2429" y="53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27627030" name="Freeform: Shape 427627030">
                            <a:extLst>
                              <a:ext uri="{FF2B5EF4-FFF2-40B4-BE49-F238E27FC236}">
                                <a16:creationId xmlns:a16="http://schemas.microsoft.com/office/drawing/2014/main" id="{FAAE6B40-7A18-AA2F-9F24-9982AD179EBA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0123" y="183888"/>
                              <a:ext cx="2793" cy="2361"/>
                            </a:xfrm>
                            <a:custGeom>
                              <a:avLst/>
                              <a:gdLst>
                                <a:gd name="csX0" fmla="*/ 2667 w 2793"/>
                                <a:gd name="csY0" fmla="*/ 1269 h 2361"/>
                                <a:gd name="csX1" fmla="*/ 635 w 2793"/>
                                <a:gd name="csY1" fmla="*/ 2284 h 2361"/>
                                <a:gd name="csX2" fmla="*/ 0 w 2793"/>
                                <a:gd name="csY2" fmla="*/ 1269 h 2361"/>
                                <a:gd name="csX3" fmla="*/ 889 w 2793"/>
                                <a:gd name="csY3" fmla="*/ 0 h 2361"/>
                                <a:gd name="csX4" fmla="*/ 2794 w 2793"/>
                                <a:gd name="csY4" fmla="*/ 1269 h 236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93" h="2361">
                                  <a:moveTo>
                                    <a:pt x="2667" y="1269"/>
                                  </a:moveTo>
                                  <a:cubicBezTo>
                                    <a:pt x="2413" y="2158"/>
                                    <a:pt x="1524" y="2538"/>
                                    <a:pt x="635" y="2284"/>
                                  </a:cubicBezTo>
                                  <a:cubicBezTo>
                                    <a:pt x="381" y="2031"/>
                                    <a:pt x="127" y="1650"/>
                                    <a:pt x="0" y="1269"/>
                                  </a:cubicBezTo>
                                  <a:cubicBezTo>
                                    <a:pt x="0" y="761"/>
                                    <a:pt x="254" y="254"/>
                                    <a:pt x="889" y="0"/>
                                  </a:cubicBezTo>
                                  <a:cubicBezTo>
                                    <a:pt x="1778" y="0"/>
                                    <a:pt x="2540" y="508"/>
                                    <a:pt x="2794" y="126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36194549" name="Freeform: Shape 436194549">
                            <a:extLst>
                              <a:ext uri="{FF2B5EF4-FFF2-40B4-BE49-F238E27FC236}">
                                <a16:creationId xmlns:a16="http://schemas.microsoft.com/office/drawing/2014/main" id="{E11B0FB5-0D33-1340-3FAE-5DB7F424468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55775" y="185219"/>
                              <a:ext cx="2920" cy="2730"/>
                            </a:xfrm>
                            <a:custGeom>
                              <a:avLst/>
                              <a:gdLst>
                                <a:gd name="csX0" fmla="*/ 2920 w 2920"/>
                                <a:gd name="csY0" fmla="*/ 1208 h 2730"/>
                                <a:gd name="csX1" fmla="*/ 1651 w 2920"/>
                                <a:gd name="csY1" fmla="*/ 2731 h 2730"/>
                                <a:gd name="csX2" fmla="*/ 0 w 2920"/>
                                <a:gd name="csY2" fmla="*/ 1588 h 2730"/>
                                <a:gd name="csX3" fmla="*/ 889 w 2920"/>
                                <a:gd name="csY3" fmla="*/ 65 h 2730"/>
                                <a:gd name="csX4" fmla="*/ 2920 w 2920"/>
                                <a:gd name="csY4" fmla="*/ 1208 h 273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20" h="2730">
                                  <a:moveTo>
                                    <a:pt x="2920" y="1208"/>
                                  </a:moveTo>
                                  <a:cubicBezTo>
                                    <a:pt x="2920" y="1208"/>
                                    <a:pt x="2159" y="2350"/>
                                    <a:pt x="1651" y="2731"/>
                                  </a:cubicBezTo>
                                  <a:cubicBezTo>
                                    <a:pt x="889" y="2731"/>
                                    <a:pt x="381" y="2223"/>
                                    <a:pt x="0" y="1588"/>
                                  </a:cubicBezTo>
                                  <a:cubicBezTo>
                                    <a:pt x="0" y="954"/>
                                    <a:pt x="254" y="192"/>
                                    <a:pt x="889" y="65"/>
                                  </a:cubicBezTo>
                                  <a:cubicBezTo>
                                    <a:pt x="1778" y="-188"/>
                                    <a:pt x="2667" y="319"/>
                                    <a:pt x="2920" y="120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64883091" name="Freeform: Shape 264883091">
                            <a:extLst>
                              <a:ext uri="{FF2B5EF4-FFF2-40B4-BE49-F238E27FC236}">
                                <a16:creationId xmlns:a16="http://schemas.microsoft.com/office/drawing/2014/main" id="{795423E9-7548-5C29-631B-8244F34D27B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51564" y="185386"/>
                              <a:ext cx="2884" cy="2553"/>
                            </a:xfrm>
                            <a:custGeom>
                              <a:avLst/>
                              <a:gdLst>
                                <a:gd name="csX0" fmla="*/ 2560 w 2884"/>
                                <a:gd name="csY0" fmla="*/ 533 h 2553"/>
                                <a:gd name="csX1" fmla="*/ 2813 w 2884"/>
                                <a:gd name="csY1" fmla="*/ 1802 h 2553"/>
                                <a:gd name="csX2" fmla="*/ 909 w 2884"/>
                                <a:gd name="csY2" fmla="*/ 2437 h 2553"/>
                                <a:gd name="csX3" fmla="*/ 20 w 2884"/>
                                <a:gd name="csY3" fmla="*/ 914 h 2553"/>
                                <a:gd name="csX4" fmla="*/ 1163 w 2884"/>
                                <a:gd name="csY4" fmla="*/ 25 h 2553"/>
                                <a:gd name="csX5" fmla="*/ 2560 w 2884"/>
                                <a:gd name="csY5" fmla="*/ 533 h 255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884" h="2553">
                                  <a:moveTo>
                                    <a:pt x="2560" y="533"/>
                                  </a:moveTo>
                                  <a:cubicBezTo>
                                    <a:pt x="2560" y="533"/>
                                    <a:pt x="3068" y="1421"/>
                                    <a:pt x="2813" y="1802"/>
                                  </a:cubicBezTo>
                                  <a:cubicBezTo>
                                    <a:pt x="2306" y="2183"/>
                                    <a:pt x="1671" y="2817"/>
                                    <a:pt x="909" y="2437"/>
                                  </a:cubicBezTo>
                                  <a:cubicBezTo>
                                    <a:pt x="401" y="2056"/>
                                    <a:pt x="-107" y="1675"/>
                                    <a:pt x="20" y="914"/>
                                  </a:cubicBezTo>
                                  <a:cubicBezTo>
                                    <a:pt x="274" y="660"/>
                                    <a:pt x="782" y="152"/>
                                    <a:pt x="1163" y="25"/>
                                  </a:cubicBezTo>
                                  <a:cubicBezTo>
                                    <a:pt x="1798" y="-102"/>
                                    <a:pt x="2052" y="279"/>
                                    <a:pt x="2560" y="53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48679291" name="Freeform: Shape 848679291">
                            <a:extLst>
                              <a:ext uri="{FF2B5EF4-FFF2-40B4-BE49-F238E27FC236}">
                                <a16:creationId xmlns:a16="http://schemas.microsoft.com/office/drawing/2014/main" id="{117A6D7D-599D-BA72-4F34-6E65294BF2C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30574" y="185792"/>
                              <a:ext cx="2984" cy="2640"/>
                            </a:xfrm>
                            <a:custGeom>
                              <a:avLst/>
                              <a:gdLst>
                                <a:gd name="csX0" fmla="*/ 2984 w 2984"/>
                                <a:gd name="csY0" fmla="*/ 1015 h 2640"/>
                                <a:gd name="csX1" fmla="*/ 1968 w 2984"/>
                                <a:gd name="csY1" fmla="*/ 2538 h 2640"/>
                                <a:gd name="csX2" fmla="*/ 318 w 2984"/>
                                <a:gd name="csY2" fmla="*/ 2158 h 2640"/>
                                <a:gd name="csX3" fmla="*/ 63 w 2984"/>
                                <a:gd name="csY3" fmla="*/ 1015 h 2640"/>
                                <a:gd name="csX4" fmla="*/ 1460 w 2984"/>
                                <a:gd name="csY4" fmla="*/ 0 h 2640"/>
                                <a:gd name="csX5" fmla="*/ 2984 w 2984"/>
                                <a:gd name="csY5" fmla="*/ 1015 h 26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84" h="2640">
                                  <a:moveTo>
                                    <a:pt x="2984" y="1015"/>
                                  </a:moveTo>
                                  <a:cubicBezTo>
                                    <a:pt x="2984" y="1015"/>
                                    <a:pt x="2349" y="2284"/>
                                    <a:pt x="1968" y="2538"/>
                                  </a:cubicBezTo>
                                  <a:cubicBezTo>
                                    <a:pt x="1333" y="2792"/>
                                    <a:pt x="699" y="2538"/>
                                    <a:pt x="318" y="2158"/>
                                  </a:cubicBezTo>
                                  <a:cubicBezTo>
                                    <a:pt x="-190" y="2031"/>
                                    <a:pt x="63" y="1396"/>
                                    <a:pt x="63" y="1015"/>
                                  </a:cubicBezTo>
                                  <a:cubicBezTo>
                                    <a:pt x="444" y="508"/>
                                    <a:pt x="952" y="127"/>
                                    <a:pt x="1460" y="0"/>
                                  </a:cubicBezTo>
                                  <a:cubicBezTo>
                                    <a:pt x="2095" y="127"/>
                                    <a:pt x="2603" y="635"/>
                                    <a:pt x="2984" y="101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81508610" name="Freeform: Shape 1081508610">
                            <a:extLst>
                              <a:ext uri="{FF2B5EF4-FFF2-40B4-BE49-F238E27FC236}">
                                <a16:creationId xmlns:a16="http://schemas.microsoft.com/office/drawing/2014/main" id="{B1D44D58-51E8-B102-34E0-3BFDBC132C72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35830" y="186658"/>
                              <a:ext cx="2680" cy="2306"/>
                            </a:xfrm>
                            <a:custGeom>
                              <a:avLst/>
                              <a:gdLst>
                                <a:gd name="csX0" fmla="*/ 2681 w 2680"/>
                                <a:gd name="csY0" fmla="*/ 911 h 2306"/>
                                <a:gd name="csX1" fmla="*/ 1157 w 2680"/>
                                <a:gd name="csY1" fmla="*/ 2307 h 2306"/>
                                <a:gd name="csX2" fmla="*/ 14 w 2680"/>
                                <a:gd name="csY2" fmla="*/ 1418 h 2306"/>
                                <a:gd name="csX3" fmla="*/ 776 w 2680"/>
                                <a:gd name="csY3" fmla="*/ 149 h 2306"/>
                                <a:gd name="csX4" fmla="*/ 2681 w 2680"/>
                                <a:gd name="csY4" fmla="*/ 911 h 230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680" h="2306">
                                  <a:moveTo>
                                    <a:pt x="2681" y="911"/>
                                  </a:moveTo>
                                  <a:cubicBezTo>
                                    <a:pt x="2427" y="1672"/>
                                    <a:pt x="1919" y="2180"/>
                                    <a:pt x="1157" y="2307"/>
                                  </a:cubicBezTo>
                                  <a:cubicBezTo>
                                    <a:pt x="649" y="2307"/>
                                    <a:pt x="-113" y="2053"/>
                                    <a:pt x="14" y="1418"/>
                                  </a:cubicBezTo>
                                  <a:cubicBezTo>
                                    <a:pt x="14" y="911"/>
                                    <a:pt x="268" y="276"/>
                                    <a:pt x="776" y="149"/>
                                  </a:cubicBezTo>
                                  <a:cubicBezTo>
                                    <a:pt x="1538" y="-231"/>
                                    <a:pt x="2427" y="149"/>
                                    <a:pt x="2681" y="91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48577895" name="Freeform: Shape 348577895">
                            <a:extLst>
                              <a:ext uri="{FF2B5EF4-FFF2-40B4-BE49-F238E27FC236}">
                                <a16:creationId xmlns:a16="http://schemas.microsoft.com/office/drawing/2014/main" id="{72B12CE9-95F5-76D0-30B7-10CD7983D5F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8783" y="187696"/>
                              <a:ext cx="2895" cy="2894"/>
                            </a:xfrm>
                            <a:custGeom>
                              <a:avLst/>
                              <a:gdLst>
                                <a:gd name="csX0" fmla="*/ 2769 w 2895"/>
                                <a:gd name="csY0" fmla="*/ 888 h 2894"/>
                                <a:gd name="csX1" fmla="*/ 1880 w 2895"/>
                                <a:gd name="csY1" fmla="*/ 2792 h 2894"/>
                                <a:gd name="csX2" fmla="*/ 483 w 2895"/>
                                <a:gd name="csY2" fmla="*/ 2411 h 2894"/>
                                <a:gd name="csX3" fmla="*/ 102 w 2895"/>
                                <a:gd name="csY3" fmla="*/ 888 h 2894"/>
                                <a:gd name="csX4" fmla="*/ 1372 w 2895"/>
                                <a:gd name="csY4" fmla="*/ 0 h 2894"/>
                                <a:gd name="csX5" fmla="*/ 2896 w 2895"/>
                                <a:gd name="csY5" fmla="*/ 888 h 289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895" h="2894">
                                  <a:moveTo>
                                    <a:pt x="2769" y="888"/>
                                  </a:moveTo>
                                  <a:cubicBezTo>
                                    <a:pt x="2896" y="1777"/>
                                    <a:pt x="2642" y="2411"/>
                                    <a:pt x="1880" y="2792"/>
                                  </a:cubicBezTo>
                                  <a:cubicBezTo>
                                    <a:pt x="1372" y="3046"/>
                                    <a:pt x="737" y="2792"/>
                                    <a:pt x="483" y="2411"/>
                                  </a:cubicBezTo>
                                  <a:cubicBezTo>
                                    <a:pt x="102" y="2031"/>
                                    <a:pt x="-152" y="1396"/>
                                    <a:pt x="102" y="888"/>
                                  </a:cubicBezTo>
                                  <a:cubicBezTo>
                                    <a:pt x="229" y="127"/>
                                    <a:pt x="991" y="381"/>
                                    <a:pt x="1372" y="0"/>
                                  </a:cubicBezTo>
                                  <a:cubicBezTo>
                                    <a:pt x="2007" y="0"/>
                                    <a:pt x="2515" y="381"/>
                                    <a:pt x="2896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80671228" name="Freeform: Shape 880671228">
                            <a:extLst>
                              <a:ext uri="{FF2B5EF4-FFF2-40B4-BE49-F238E27FC236}">
                                <a16:creationId xmlns:a16="http://schemas.microsoft.com/office/drawing/2014/main" id="{446429D1-46C8-CCF3-F830-7F7B64F9A61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42381" y="188222"/>
                              <a:ext cx="2853" cy="2713"/>
                            </a:xfrm>
                            <a:custGeom>
                              <a:avLst/>
                              <a:gdLst>
                                <a:gd name="csX0" fmla="*/ 2853 w 2853"/>
                                <a:gd name="csY0" fmla="*/ 1124 h 2713"/>
                                <a:gd name="csX1" fmla="*/ 2219 w 2853"/>
                                <a:gd name="csY1" fmla="*/ 2393 h 2713"/>
                                <a:gd name="csX2" fmla="*/ 822 w 2853"/>
                                <a:gd name="csY2" fmla="*/ 2520 h 2713"/>
                                <a:gd name="csX3" fmla="*/ 187 w 2853"/>
                                <a:gd name="csY3" fmla="*/ 616 h 2713"/>
                                <a:gd name="csX4" fmla="*/ 2853 w 2853"/>
                                <a:gd name="csY4" fmla="*/ 997 h 27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853" h="2713">
                                  <a:moveTo>
                                    <a:pt x="2853" y="1124"/>
                                  </a:moveTo>
                                  <a:cubicBezTo>
                                    <a:pt x="2853" y="1124"/>
                                    <a:pt x="2346" y="2012"/>
                                    <a:pt x="2219" y="2393"/>
                                  </a:cubicBezTo>
                                  <a:cubicBezTo>
                                    <a:pt x="1838" y="2647"/>
                                    <a:pt x="1330" y="2901"/>
                                    <a:pt x="822" y="2520"/>
                                  </a:cubicBezTo>
                                  <a:cubicBezTo>
                                    <a:pt x="314" y="2012"/>
                                    <a:pt x="-321" y="1378"/>
                                    <a:pt x="187" y="616"/>
                                  </a:cubicBezTo>
                                  <a:cubicBezTo>
                                    <a:pt x="822" y="-526"/>
                                    <a:pt x="2472" y="108"/>
                                    <a:pt x="2853" y="99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59398204" name="Freeform: Shape 959398204">
                            <a:extLst>
                              <a:ext uri="{FF2B5EF4-FFF2-40B4-BE49-F238E27FC236}">
                                <a16:creationId xmlns:a16="http://schemas.microsoft.com/office/drawing/2014/main" id="{911F827F-1E63-9148-1FD1-097CB3557153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6320" y="188330"/>
                              <a:ext cx="2666" cy="2435"/>
                            </a:xfrm>
                            <a:custGeom>
                              <a:avLst/>
                              <a:gdLst>
                                <a:gd name="csX0" fmla="*/ 2667 w 2666"/>
                                <a:gd name="csY0" fmla="*/ 635 h 2435"/>
                                <a:gd name="csX1" fmla="*/ 1524 w 2666"/>
                                <a:gd name="csY1" fmla="*/ 2411 h 2435"/>
                                <a:gd name="csX2" fmla="*/ 0 w 2666"/>
                                <a:gd name="csY2" fmla="*/ 1523 h 2435"/>
                                <a:gd name="csX3" fmla="*/ 889 w 2666"/>
                                <a:gd name="csY3" fmla="*/ 0 h 2435"/>
                                <a:gd name="csX4" fmla="*/ 2667 w 2666"/>
                                <a:gd name="csY4" fmla="*/ 635 h 243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666" h="2435">
                                  <a:moveTo>
                                    <a:pt x="2667" y="635"/>
                                  </a:moveTo>
                                  <a:cubicBezTo>
                                    <a:pt x="2667" y="1396"/>
                                    <a:pt x="2032" y="1904"/>
                                    <a:pt x="1524" y="2411"/>
                                  </a:cubicBezTo>
                                  <a:cubicBezTo>
                                    <a:pt x="889" y="2538"/>
                                    <a:pt x="127" y="2158"/>
                                    <a:pt x="0" y="1523"/>
                                  </a:cubicBezTo>
                                  <a:cubicBezTo>
                                    <a:pt x="0" y="888"/>
                                    <a:pt x="254" y="381"/>
                                    <a:pt x="889" y="0"/>
                                  </a:cubicBezTo>
                                  <a:cubicBezTo>
                                    <a:pt x="1524" y="0"/>
                                    <a:pt x="2286" y="0"/>
                                    <a:pt x="2667" y="6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83689686" name="Freeform: Shape 683689686">
                            <a:extLst>
                              <a:ext uri="{FF2B5EF4-FFF2-40B4-BE49-F238E27FC236}">
                                <a16:creationId xmlns:a16="http://schemas.microsoft.com/office/drawing/2014/main" id="{A546AD9E-E4C5-2D03-190E-8743C14AF20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32122" y="189321"/>
                              <a:ext cx="3214" cy="2866"/>
                            </a:xfrm>
                            <a:custGeom>
                              <a:avLst/>
                              <a:gdLst>
                                <a:gd name="csX0" fmla="*/ 3214 w 3214"/>
                                <a:gd name="csY0" fmla="*/ 913 h 2866"/>
                                <a:gd name="csX1" fmla="*/ 2326 w 3214"/>
                                <a:gd name="csY1" fmla="*/ 2816 h 2866"/>
                                <a:gd name="csX2" fmla="*/ 421 w 3214"/>
                                <a:gd name="csY2" fmla="*/ 2563 h 2866"/>
                                <a:gd name="csX3" fmla="*/ 167 w 3214"/>
                                <a:gd name="csY3" fmla="*/ 913 h 2866"/>
                                <a:gd name="csX4" fmla="*/ 1945 w 3214"/>
                                <a:gd name="csY4" fmla="*/ 24 h 2866"/>
                                <a:gd name="csX5" fmla="*/ 3088 w 3214"/>
                                <a:gd name="csY5" fmla="*/ 913 h 286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214" h="2866">
                                  <a:moveTo>
                                    <a:pt x="3214" y="913"/>
                                  </a:moveTo>
                                  <a:cubicBezTo>
                                    <a:pt x="3088" y="1674"/>
                                    <a:pt x="3214" y="2436"/>
                                    <a:pt x="2326" y="2816"/>
                                  </a:cubicBezTo>
                                  <a:cubicBezTo>
                                    <a:pt x="1691" y="2943"/>
                                    <a:pt x="929" y="2816"/>
                                    <a:pt x="421" y="2563"/>
                                  </a:cubicBezTo>
                                  <a:cubicBezTo>
                                    <a:pt x="-87" y="2182"/>
                                    <a:pt x="-87" y="1547"/>
                                    <a:pt x="167" y="913"/>
                                  </a:cubicBezTo>
                                  <a:cubicBezTo>
                                    <a:pt x="548" y="278"/>
                                    <a:pt x="1182" y="-103"/>
                                    <a:pt x="1945" y="24"/>
                                  </a:cubicBezTo>
                                  <a:cubicBezTo>
                                    <a:pt x="2452" y="278"/>
                                    <a:pt x="2707" y="786"/>
                                    <a:pt x="3088" y="91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86256388" name="Freeform: Shape 386256388">
                            <a:extLst>
                              <a:ext uri="{FF2B5EF4-FFF2-40B4-BE49-F238E27FC236}">
                                <a16:creationId xmlns:a16="http://schemas.microsoft.com/office/drawing/2014/main" id="{79AC66FD-ED12-0C4D-690D-2C9FEDBF608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6155" y="190617"/>
                              <a:ext cx="2476" cy="2390"/>
                            </a:xfrm>
                            <a:custGeom>
                              <a:avLst/>
                              <a:gdLst>
                                <a:gd name="csX0" fmla="*/ 2476 w 2476"/>
                                <a:gd name="csY0" fmla="*/ 1140 h 2390"/>
                                <a:gd name="csX1" fmla="*/ 1841 w 2476"/>
                                <a:gd name="csY1" fmla="*/ 2282 h 2390"/>
                                <a:gd name="csX2" fmla="*/ 317 w 2476"/>
                                <a:gd name="csY2" fmla="*/ 2155 h 2390"/>
                                <a:gd name="csX3" fmla="*/ 63 w 2476"/>
                                <a:gd name="csY3" fmla="*/ 632 h 2390"/>
                                <a:gd name="csX4" fmla="*/ 2476 w 2476"/>
                                <a:gd name="csY4" fmla="*/ 1140 h 239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476" h="2390">
                                  <a:moveTo>
                                    <a:pt x="2476" y="1140"/>
                                  </a:moveTo>
                                  <a:cubicBezTo>
                                    <a:pt x="2476" y="1140"/>
                                    <a:pt x="2095" y="1902"/>
                                    <a:pt x="1841" y="2282"/>
                                  </a:cubicBezTo>
                                  <a:cubicBezTo>
                                    <a:pt x="1333" y="2536"/>
                                    <a:pt x="825" y="2282"/>
                                    <a:pt x="317" y="2155"/>
                                  </a:cubicBezTo>
                                  <a:cubicBezTo>
                                    <a:pt x="-190" y="1902"/>
                                    <a:pt x="63" y="1013"/>
                                    <a:pt x="63" y="632"/>
                                  </a:cubicBezTo>
                                  <a:cubicBezTo>
                                    <a:pt x="825" y="-637"/>
                                    <a:pt x="2095" y="252"/>
                                    <a:pt x="2476" y="114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42643744" name="Freeform: Shape 642643744">
                            <a:extLst>
                              <a:ext uri="{FF2B5EF4-FFF2-40B4-BE49-F238E27FC236}">
                                <a16:creationId xmlns:a16="http://schemas.microsoft.com/office/drawing/2014/main" id="{2FDE23D9-2895-0FEE-CDD6-07E184AE382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1240" y="190995"/>
                              <a:ext cx="9326" cy="3775"/>
                            </a:xfrm>
                            <a:custGeom>
                              <a:avLst/>
                              <a:gdLst>
                                <a:gd name="csX0" fmla="*/ 9270 w 9326"/>
                                <a:gd name="csY0" fmla="*/ 2284 h 3775"/>
                                <a:gd name="csX1" fmla="*/ 9270 w 9326"/>
                                <a:gd name="csY1" fmla="*/ 3046 h 3775"/>
                                <a:gd name="csX2" fmla="*/ 3048 w 9326"/>
                                <a:gd name="csY2" fmla="*/ 2792 h 3775"/>
                                <a:gd name="csX3" fmla="*/ 0 w 9326"/>
                                <a:gd name="csY3" fmla="*/ 1142 h 3775"/>
                                <a:gd name="csX4" fmla="*/ 2794 w 9326"/>
                                <a:gd name="csY4" fmla="*/ 0 h 3775"/>
                                <a:gd name="csX5" fmla="*/ 9270 w 9326"/>
                                <a:gd name="csY5" fmla="*/ 2411 h 377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9326" h="3775">
                                  <a:moveTo>
                                    <a:pt x="9270" y="2284"/>
                                  </a:moveTo>
                                  <a:cubicBezTo>
                                    <a:pt x="9270" y="2284"/>
                                    <a:pt x="9397" y="2792"/>
                                    <a:pt x="9270" y="3046"/>
                                  </a:cubicBezTo>
                                  <a:cubicBezTo>
                                    <a:pt x="7365" y="3934"/>
                                    <a:pt x="4699" y="4188"/>
                                    <a:pt x="3048" y="2792"/>
                                  </a:cubicBezTo>
                                  <a:cubicBezTo>
                                    <a:pt x="2159" y="2031"/>
                                    <a:pt x="1016" y="1650"/>
                                    <a:pt x="0" y="1142"/>
                                  </a:cubicBezTo>
                                  <a:cubicBezTo>
                                    <a:pt x="381" y="127"/>
                                    <a:pt x="1778" y="254"/>
                                    <a:pt x="2794" y="0"/>
                                  </a:cubicBezTo>
                                  <a:cubicBezTo>
                                    <a:pt x="5079" y="254"/>
                                    <a:pt x="6857" y="2411"/>
                                    <a:pt x="9270" y="241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41872855" name="Freeform: Shape 1141872855">
                            <a:extLst>
                              <a:ext uri="{FF2B5EF4-FFF2-40B4-BE49-F238E27FC236}">
                                <a16:creationId xmlns:a16="http://schemas.microsoft.com/office/drawing/2014/main" id="{95FA69F6-78B3-BA13-A46F-9CEBA531CED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9793" y="191546"/>
                              <a:ext cx="2521" cy="2544"/>
                            </a:xfrm>
                            <a:custGeom>
                              <a:avLst/>
                              <a:gdLst>
                                <a:gd name="csX0" fmla="*/ 2521 w 2521"/>
                                <a:gd name="csY0" fmla="*/ 972 h 2544"/>
                                <a:gd name="csX1" fmla="*/ 2013 w 2521"/>
                                <a:gd name="csY1" fmla="*/ 2241 h 2544"/>
                                <a:gd name="csX2" fmla="*/ 743 w 2521"/>
                                <a:gd name="csY2" fmla="*/ 2368 h 2544"/>
                                <a:gd name="csX3" fmla="*/ 235 w 2521"/>
                                <a:gd name="csY3" fmla="*/ 464 h 2544"/>
                                <a:gd name="csX4" fmla="*/ 2521 w 2521"/>
                                <a:gd name="csY4" fmla="*/ 972 h 254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21" h="2544">
                                  <a:moveTo>
                                    <a:pt x="2521" y="972"/>
                                  </a:moveTo>
                                  <a:cubicBezTo>
                                    <a:pt x="2521" y="972"/>
                                    <a:pt x="2267" y="1860"/>
                                    <a:pt x="2013" y="2241"/>
                                  </a:cubicBezTo>
                                  <a:cubicBezTo>
                                    <a:pt x="1632" y="2749"/>
                                    <a:pt x="1124" y="2495"/>
                                    <a:pt x="743" y="2368"/>
                                  </a:cubicBezTo>
                                  <a:cubicBezTo>
                                    <a:pt x="108" y="1860"/>
                                    <a:pt x="-273" y="1099"/>
                                    <a:pt x="235" y="464"/>
                                  </a:cubicBezTo>
                                  <a:cubicBezTo>
                                    <a:pt x="1124" y="-424"/>
                                    <a:pt x="2140" y="83"/>
                                    <a:pt x="2521" y="97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03804375" name="Freeform: Shape 603804375">
                            <a:extLst>
                              <a:ext uri="{FF2B5EF4-FFF2-40B4-BE49-F238E27FC236}">
                                <a16:creationId xmlns:a16="http://schemas.microsoft.com/office/drawing/2014/main" id="{EC865087-59F1-F344-CBB0-2F66870186F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46108" y="192022"/>
                              <a:ext cx="3016" cy="2739"/>
                            </a:xfrm>
                            <a:custGeom>
                              <a:avLst/>
                              <a:gdLst>
                                <a:gd name="csX0" fmla="*/ 2937 w 3016"/>
                                <a:gd name="csY0" fmla="*/ 1004 h 2739"/>
                                <a:gd name="csX1" fmla="*/ 2175 w 3016"/>
                                <a:gd name="csY1" fmla="*/ 2654 h 2739"/>
                                <a:gd name="csX2" fmla="*/ 651 w 3016"/>
                                <a:gd name="csY2" fmla="*/ 2400 h 2739"/>
                                <a:gd name="csX3" fmla="*/ 270 w 3016"/>
                                <a:gd name="csY3" fmla="*/ 624 h 2739"/>
                                <a:gd name="csX4" fmla="*/ 2937 w 3016"/>
                                <a:gd name="csY4" fmla="*/ 877 h 273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016" h="2739">
                                  <a:moveTo>
                                    <a:pt x="2937" y="1004"/>
                                  </a:moveTo>
                                  <a:cubicBezTo>
                                    <a:pt x="3190" y="1766"/>
                                    <a:pt x="2809" y="2273"/>
                                    <a:pt x="2175" y="2654"/>
                                  </a:cubicBezTo>
                                  <a:cubicBezTo>
                                    <a:pt x="1667" y="2908"/>
                                    <a:pt x="1159" y="2527"/>
                                    <a:pt x="651" y="2400"/>
                                  </a:cubicBezTo>
                                  <a:cubicBezTo>
                                    <a:pt x="270" y="1893"/>
                                    <a:pt x="-365" y="1258"/>
                                    <a:pt x="270" y="624"/>
                                  </a:cubicBezTo>
                                  <a:cubicBezTo>
                                    <a:pt x="1032" y="-519"/>
                                    <a:pt x="2301" y="116"/>
                                    <a:pt x="2937" y="87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61770308" name="Freeform: Shape 1961770308">
                            <a:extLst>
                              <a:ext uri="{FF2B5EF4-FFF2-40B4-BE49-F238E27FC236}">
                                <a16:creationId xmlns:a16="http://schemas.microsoft.com/office/drawing/2014/main" id="{F4976FCD-4A5E-722A-10D3-F89897F988D3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26761" y="194828"/>
                              <a:ext cx="11175" cy="14317"/>
                            </a:xfrm>
                            <a:custGeom>
                              <a:avLst/>
                              <a:gdLst>
                                <a:gd name="csX0" fmla="*/ 11175 w 11175"/>
                                <a:gd name="csY0" fmla="*/ 1497 h 14317"/>
                                <a:gd name="csX1" fmla="*/ 8889 w 11175"/>
                                <a:gd name="csY1" fmla="*/ 3401 h 14317"/>
                                <a:gd name="csX2" fmla="*/ 10413 w 11175"/>
                                <a:gd name="csY2" fmla="*/ 7716 h 14317"/>
                                <a:gd name="csX3" fmla="*/ 10667 w 11175"/>
                                <a:gd name="csY3" fmla="*/ 11650 h 14317"/>
                                <a:gd name="csX4" fmla="*/ 7746 w 11175"/>
                                <a:gd name="csY4" fmla="*/ 14188 h 14317"/>
                                <a:gd name="csX5" fmla="*/ 1270 w 11175"/>
                                <a:gd name="csY5" fmla="*/ 12539 h 14317"/>
                                <a:gd name="csX6" fmla="*/ 0 w 11175"/>
                                <a:gd name="csY6" fmla="*/ 8858 h 14317"/>
                                <a:gd name="csX7" fmla="*/ 762 w 11175"/>
                                <a:gd name="csY7" fmla="*/ 8477 h 14317"/>
                                <a:gd name="csX8" fmla="*/ 254 w 11175"/>
                                <a:gd name="csY8" fmla="*/ 7208 h 14317"/>
                                <a:gd name="csX9" fmla="*/ 1397 w 11175"/>
                                <a:gd name="csY9" fmla="*/ 4416 h 14317"/>
                                <a:gd name="csX10" fmla="*/ 7492 w 11175"/>
                                <a:gd name="csY10" fmla="*/ 7589 h 14317"/>
                                <a:gd name="csX11" fmla="*/ 8635 w 11175"/>
                                <a:gd name="csY11" fmla="*/ 8604 h 14317"/>
                                <a:gd name="csX12" fmla="*/ 7111 w 11175"/>
                                <a:gd name="csY12" fmla="*/ 2893 h 14317"/>
                                <a:gd name="csX13" fmla="*/ 8000 w 11175"/>
                                <a:gd name="csY13" fmla="*/ 355 h 14317"/>
                                <a:gd name="csX14" fmla="*/ 11175 w 11175"/>
                                <a:gd name="csY14" fmla="*/ 1624 h 1431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11175" h="14317">
                                  <a:moveTo>
                                    <a:pt x="11175" y="1497"/>
                                  </a:moveTo>
                                  <a:cubicBezTo>
                                    <a:pt x="11048" y="3020"/>
                                    <a:pt x="8508" y="1243"/>
                                    <a:pt x="8889" y="3401"/>
                                  </a:cubicBezTo>
                                  <a:cubicBezTo>
                                    <a:pt x="9270" y="4924"/>
                                    <a:pt x="9524" y="6701"/>
                                    <a:pt x="10413" y="7716"/>
                                  </a:cubicBezTo>
                                  <a:cubicBezTo>
                                    <a:pt x="11175" y="8731"/>
                                    <a:pt x="10794" y="10381"/>
                                    <a:pt x="10667" y="11650"/>
                                  </a:cubicBezTo>
                                  <a:cubicBezTo>
                                    <a:pt x="10032" y="12792"/>
                                    <a:pt x="8889" y="13554"/>
                                    <a:pt x="7746" y="14188"/>
                                  </a:cubicBezTo>
                                  <a:cubicBezTo>
                                    <a:pt x="5588" y="13935"/>
                                    <a:pt x="2413" y="15331"/>
                                    <a:pt x="1270" y="12539"/>
                                  </a:cubicBezTo>
                                  <a:cubicBezTo>
                                    <a:pt x="889" y="11396"/>
                                    <a:pt x="0" y="10254"/>
                                    <a:pt x="0" y="8858"/>
                                  </a:cubicBezTo>
                                  <a:cubicBezTo>
                                    <a:pt x="254" y="8731"/>
                                    <a:pt x="508" y="8731"/>
                                    <a:pt x="762" y="8477"/>
                                  </a:cubicBezTo>
                                  <a:cubicBezTo>
                                    <a:pt x="762" y="7970"/>
                                    <a:pt x="127" y="7716"/>
                                    <a:pt x="254" y="7208"/>
                                  </a:cubicBezTo>
                                  <a:cubicBezTo>
                                    <a:pt x="2667" y="6828"/>
                                    <a:pt x="-762" y="4543"/>
                                    <a:pt x="1397" y="4416"/>
                                  </a:cubicBezTo>
                                  <a:cubicBezTo>
                                    <a:pt x="3175" y="6320"/>
                                    <a:pt x="5968" y="5685"/>
                                    <a:pt x="7492" y="7589"/>
                                  </a:cubicBezTo>
                                  <a:cubicBezTo>
                                    <a:pt x="7873" y="7843"/>
                                    <a:pt x="8127" y="8350"/>
                                    <a:pt x="8635" y="8604"/>
                                  </a:cubicBezTo>
                                  <a:cubicBezTo>
                                    <a:pt x="8381" y="6701"/>
                                    <a:pt x="7492" y="4924"/>
                                    <a:pt x="7111" y="2893"/>
                                  </a:cubicBezTo>
                                  <a:cubicBezTo>
                                    <a:pt x="6857" y="1878"/>
                                    <a:pt x="7238" y="863"/>
                                    <a:pt x="8000" y="355"/>
                                  </a:cubicBezTo>
                                  <a:cubicBezTo>
                                    <a:pt x="9270" y="-660"/>
                                    <a:pt x="10413" y="736"/>
                                    <a:pt x="11175" y="162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33495387" name="Freeform: Shape 1533495387">
                            <a:extLst>
                              <a:ext uri="{FF2B5EF4-FFF2-40B4-BE49-F238E27FC236}">
                                <a16:creationId xmlns:a16="http://schemas.microsoft.com/office/drawing/2014/main" id="{5A151E2B-A4F7-A4CB-895A-3785BB5A059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53421" y="195056"/>
                              <a:ext cx="2411" cy="2462"/>
                            </a:xfrm>
                            <a:custGeom>
                              <a:avLst/>
                              <a:gdLst>
                                <a:gd name="csX0" fmla="*/ 2353 w 2411"/>
                                <a:gd name="csY0" fmla="*/ 761 h 2462"/>
                                <a:gd name="csX1" fmla="*/ 1464 w 2411"/>
                                <a:gd name="csY1" fmla="*/ 2411 h 2462"/>
                                <a:gd name="csX2" fmla="*/ 68 w 2411"/>
                                <a:gd name="csY2" fmla="*/ 1523 h 2462"/>
                                <a:gd name="csX3" fmla="*/ 830 w 2411"/>
                                <a:gd name="csY3" fmla="*/ 0 h 2462"/>
                                <a:gd name="csX4" fmla="*/ 2353 w 2411"/>
                                <a:gd name="csY4" fmla="*/ 761 h 246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411" h="2462">
                                  <a:moveTo>
                                    <a:pt x="2353" y="761"/>
                                  </a:moveTo>
                                  <a:cubicBezTo>
                                    <a:pt x="2607" y="1523"/>
                                    <a:pt x="1972" y="2031"/>
                                    <a:pt x="1464" y="2411"/>
                                  </a:cubicBezTo>
                                  <a:cubicBezTo>
                                    <a:pt x="830" y="2665"/>
                                    <a:pt x="321" y="1904"/>
                                    <a:pt x="68" y="1523"/>
                                  </a:cubicBezTo>
                                  <a:cubicBezTo>
                                    <a:pt x="-187" y="761"/>
                                    <a:pt x="321" y="381"/>
                                    <a:pt x="830" y="0"/>
                                  </a:cubicBezTo>
                                  <a:cubicBezTo>
                                    <a:pt x="1337" y="0"/>
                                    <a:pt x="1972" y="254"/>
                                    <a:pt x="2353" y="76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32060910" name="Freeform: Shape 532060910">
                            <a:extLst>
                              <a:ext uri="{FF2B5EF4-FFF2-40B4-BE49-F238E27FC236}">
                                <a16:creationId xmlns:a16="http://schemas.microsoft.com/office/drawing/2014/main" id="{B091E890-534F-6187-2337-CC78FF295020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00731" y="196120"/>
                              <a:ext cx="3048" cy="10623"/>
                            </a:xfrm>
                            <a:custGeom>
                              <a:avLst/>
                              <a:gdLst>
                                <a:gd name="csX0" fmla="*/ 2538 w 3048"/>
                                <a:gd name="csY0" fmla="*/ 460 h 10623"/>
                                <a:gd name="csX1" fmla="*/ 1649 w 3048"/>
                                <a:gd name="csY1" fmla="*/ 9090 h 10623"/>
                                <a:gd name="csX2" fmla="*/ 1014 w 3048"/>
                                <a:gd name="csY2" fmla="*/ 10613 h 10623"/>
                                <a:gd name="csX3" fmla="*/ 1268 w 3048"/>
                                <a:gd name="csY3" fmla="*/ 714 h 10623"/>
                                <a:gd name="csX4" fmla="*/ 2538 w 3048"/>
                                <a:gd name="csY4" fmla="*/ 460 h 1062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048" h="10623">
                                  <a:moveTo>
                                    <a:pt x="2538" y="460"/>
                                  </a:moveTo>
                                  <a:cubicBezTo>
                                    <a:pt x="3427" y="3506"/>
                                    <a:pt x="3173" y="6552"/>
                                    <a:pt x="1649" y="9090"/>
                                  </a:cubicBezTo>
                                  <a:cubicBezTo>
                                    <a:pt x="1649" y="9724"/>
                                    <a:pt x="1776" y="10740"/>
                                    <a:pt x="1014" y="10613"/>
                                  </a:cubicBezTo>
                                  <a:cubicBezTo>
                                    <a:pt x="-1018" y="7821"/>
                                    <a:pt x="506" y="3760"/>
                                    <a:pt x="1268" y="714"/>
                                  </a:cubicBezTo>
                                  <a:cubicBezTo>
                                    <a:pt x="1395" y="-48"/>
                                    <a:pt x="2284" y="-302"/>
                                    <a:pt x="2538" y="46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56125913" name="Freeform: Shape 356125913">
                            <a:extLst>
                              <a:ext uri="{FF2B5EF4-FFF2-40B4-BE49-F238E27FC236}">
                                <a16:creationId xmlns:a16="http://schemas.microsoft.com/office/drawing/2014/main" id="{39D3B1D8-5975-992A-9274-1B833EF0BD3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66762" y="196422"/>
                              <a:ext cx="3114" cy="9548"/>
                            </a:xfrm>
                            <a:custGeom>
                              <a:avLst/>
                              <a:gdLst>
                                <a:gd name="csX0" fmla="*/ 2286 w 3114"/>
                                <a:gd name="csY0" fmla="*/ 1680 h 9548"/>
                                <a:gd name="csX1" fmla="*/ 2413 w 3114"/>
                                <a:gd name="csY1" fmla="*/ 8914 h 9548"/>
                                <a:gd name="csX2" fmla="*/ 1778 w 3114"/>
                                <a:gd name="csY2" fmla="*/ 9549 h 9548"/>
                                <a:gd name="csX3" fmla="*/ 0 w 3114"/>
                                <a:gd name="csY3" fmla="*/ 4092 h 9548"/>
                                <a:gd name="csX4" fmla="*/ 889 w 3114"/>
                                <a:gd name="csY4" fmla="*/ 30 h 9548"/>
                                <a:gd name="csX5" fmla="*/ 2159 w 3114"/>
                                <a:gd name="csY5" fmla="*/ 1807 h 954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114" h="9548">
                                  <a:moveTo>
                                    <a:pt x="2286" y="1680"/>
                                  </a:moveTo>
                                  <a:cubicBezTo>
                                    <a:pt x="3302" y="3838"/>
                                    <a:pt x="3429" y="6757"/>
                                    <a:pt x="2413" y="8914"/>
                                  </a:cubicBezTo>
                                  <a:lnTo>
                                    <a:pt x="1778" y="9549"/>
                                  </a:lnTo>
                                  <a:cubicBezTo>
                                    <a:pt x="889" y="7772"/>
                                    <a:pt x="254" y="5995"/>
                                    <a:pt x="0" y="4092"/>
                                  </a:cubicBezTo>
                                  <a:cubicBezTo>
                                    <a:pt x="381" y="2696"/>
                                    <a:pt x="889" y="1427"/>
                                    <a:pt x="889" y="30"/>
                                  </a:cubicBezTo>
                                  <a:cubicBezTo>
                                    <a:pt x="1905" y="-223"/>
                                    <a:pt x="1905" y="1173"/>
                                    <a:pt x="2159" y="180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4365793" name="Freeform: Shape 154365793">
                            <a:extLst>
                              <a:ext uri="{FF2B5EF4-FFF2-40B4-BE49-F238E27FC236}">
                                <a16:creationId xmlns:a16="http://schemas.microsoft.com/office/drawing/2014/main" id="{DE1F5EB6-8BE6-8DE6-81A7-5CEB4D7416F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52346" y="198044"/>
                              <a:ext cx="9524" cy="4025"/>
                            </a:xfrm>
                            <a:custGeom>
                              <a:avLst/>
                              <a:gdLst>
                                <a:gd name="csX0" fmla="*/ 9524 w 9524"/>
                                <a:gd name="csY0" fmla="*/ 820 h 4025"/>
                                <a:gd name="csX1" fmla="*/ 6857 w 9524"/>
                                <a:gd name="csY1" fmla="*/ 2597 h 4025"/>
                                <a:gd name="csX2" fmla="*/ 0 w 9524"/>
                                <a:gd name="csY2" fmla="*/ 3866 h 4025"/>
                                <a:gd name="csX3" fmla="*/ 8762 w 9524"/>
                                <a:gd name="csY3" fmla="*/ 186 h 4025"/>
                                <a:gd name="csX4" fmla="*/ 9524 w 9524"/>
                                <a:gd name="csY4" fmla="*/ 693 h 402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9524" h="4025">
                                  <a:moveTo>
                                    <a:pt x="9524" y="820"/>
                                  </a:moveTo>
                                  <a:cubicBezTo>
                                    <a:pt x="9016" y="1709"/>
                                    <a:pt x="7746" y="1962"/>
                                    <a:pt x="6857" y="2597"/>
                                  </a:cubicBezTo>
                                  <a:cubicBezTo>
                                    <a:pt x="4953" y="3993"/>
                                    <a:pt x="2286" y="4247"/>
                                    <a:pt x="0" y="3866"/>
                                  </a:cubicBezTo>
                                  <a:cubicBezTo>
                                    <a:pt x="2032" y="1074"/>
                                    <a:pt x="5080" y="-576"/>
                                    <a:pt x="8762" y="186"/>
                                  </a:cubicBezTo>
                                  <a:cubicBezTo>
                                    <a:pt x="8889" y="440"/>
                                    <a:pt x="9270" y="313"/>
                                    <a:pt x="9524" y="69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41200821" name="Freeform: Shape 641200821">
                            <a:extLst>
                              <a:ext uri="{FF2B5EF4-FFF2-40B4-BE49-F238E27FC236}">
                                <a16:creationId xmlns:a16="http://schemas.microsoft.com/office/drawing/2014/main" id="{6D569AF5-F5AF-0D6A-119E-BE0C1037B2B9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29482" y="201656"/>
                              <a:ext cx="6841" cy="8774"/>
                            </a:xfrm>
                            <a:custGeom>
                              <a:avLst/>
                              <a:gdLst>
                                <a:gd name="csX0" fmla="*/ 768 w 6841"/>
                                <a:gd name="csY0" fmla="*/ 0 h 8774"/>
                                <a:gd name="csX1" fmla="*/ 6102 w 6841"/>
                                <a:gd name="csY1" fmla="*/ 7615 h 8774"/>
                                <a:gd name="csX2" fmla="*/ 6736 w 6841"/>
                                <a:gd name="csY2" fmla="*/ 8630 h 8774"/>
                                <a:gd name="csX3" fmla="*/ 4704 w 6841"/>
                                <a:gd name="csY3" fmla="*/ 8376 h 8774"/>
                                <a:gd name="csX4" fmla="*/ 6 w 6841"/>
                                <a:gd name="csY4" fmla="*/ 381 h 8774"/>
                                <a:gd name="csX5" fmla="*/ 768 w 6841"/>
                                <a:gd name="csY5" fmla="*/ 127 h 877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6841" h="8774">
                                  <a:moveTo>
                                    <a:pt x="768" y="0"/>
                                  </a:moveTo>
                                  <a:cubicBezTo>
                                    <a:pt x="3562" y="2031"/>
                                    <a:pt x="4324" y="4823"/>
                                    <a:pt x="6102" y="7615"/>
                                  </a:cubicBezTo>
                                  <a:cubicBezTo>
                                    <a:pt x="6355" y="7869"/>
                                    <a:pt x="7117" y="7996"/>
                                    <a:pt x="6736" y="8630"/>
                                  </a:cubicBezTo>
                                  <a:cubicBezTo>
                                    <a:pt x="6102" y="9138"/>
                                    <a:pt x="5466" y="8122"/>
                                    <a:pt x="4704" y="8376"/>
                                  </a:cubicBezTo>
                                  <a:cubicBezTo>
                                    <a:pt x="1784" y="7107"/>
                                    <a:pt x="-121" y="3807"/>
                                    <a:pt x="6" y="381"/>
                                  </a:cubicBezTo>
                                  <a:cubicBezTo>
                                    <a:pt x="6" y="127"/>
                                    <a:pt x="514" y="127"/>
                                    <a:pt x="768" y="12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08874678" name="Freeform: Shape 1908874678">
                            <a:extLst>
                              <a:ext uri="{FF2B5EF4-FFF2-40B4-BE49-F238E27FC236}">
                                <a16:creationId xmlns:a16="http://schemas.microsoft.com/office/drawing/2014/main" id="{62D1BFFB-1BB1-29FD-8C8C-88D42178157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63518" y="203360"/>
                              <a:ext cx="2609" cy="2550"/>
                            </a:xfrm>
                            <a:custGeom>
                              <a:avLst/>
                              <a:gdLst>
                                <a:gd name="csX0" fmla="*/ 2610 w 2609"/>
                                <a:gd name="csY0" fmla="*/ 707 h 2550"/>
                                <a:gd name="csX1" fmla="*/ 1848 w 2609"/>
                                <a:gd name="csY1" fmla="*/ 2484 h 2550"/>
                                <a:gd name="csX2" fmla="*/ 70 w 2609"/>
                                <a:gd name="csY2" fmla="*/ 1595 h 2550"/>
                                <a:gd name="csX3" fmla="*/ 451 w 2609"/>
                                <a:gd name="csY3" fmla="*/ 326 h 2550"/>
                                <a:gd name="csX4" fmla="*/ 2483 w 2609"/>
                                <a:gd name="csY4" fmla="*/ 707 h 255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609" h="2550">
                                  <a:moveTo>
                                    <a:pt x="2610" y="707"/>
                                  </a:moveTo>
                                  <a:cubicBezTo>
                                    <a:pt x="2610" y="1468"/>
                                    <a:pt x="2610" y="2230"/>
                                    <a:pt x="1848" y="2484"/>
                                  </a:cubicBezTo>
                                  <a:cubicBezTo>
                                    <a:pt x="959" y="2737"/>
                                    <a:pt x="324" y="2230"/>
                                    <a:pt x="70" y="1595"/>
                                  </a:cubicBezTo>
                                  <a:cubicBezTo>
                                    <a:pt x="-184" y="1088"/>
                                    <a:pt x="324" y="707"/>
                                    <a:pt x="451" y="326"/>
                                  </a:cubicBezTo>
                                  <a:cubicBezTo>
                                    <a:pt x="1086" y="-308"/>
                                    <a:pt x="2102" y="72"/>
                                    <a:pt x="2483" y="70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34915196" name="Freeform: Shape 534915196">
                            <a:extLst>
                              <a:ext uri="{FF2B5EF4-FFF2-40B4-BE49-F238E27FC236}">
                                <a16:creationId xmlns:a16="http://schemas.microsoft.com/office/drawing/2014/main" id="{E934370D-969E-32A9-5C62-CB8B5ACFF16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56349" y="137118"/>
                              <a:ext cx="58519" cy="91657"/>
                            </a:xfrm>
                            <a:custGeom>
                              <a:avLst/>
                              <a:gdLst>
                                <a:gd name="csX0" fmla="*/ 42160 w 58519"/>
                                <a:gd name="csY0" fmla="*/ 71137 h 91657"/>
                                <a:gd name="csX1" fmla="*/ 42668 w 58519"/>
                                <a:gd name="csY1" fmla="*/ 66949 h 91657"/>
                                <a:gd name="csX2" fmla="*/ 42922 w 58519"/>
                                <a:gd name="csY2" fmla="*/ 65299 h 91657"/>
                                <a:gd name="csX3" fmla="*/ 51430 w 58519"/>
                                <a:gd name="csY3" fmla="*/ 63776 h 91657"/>
                                <a:gd name="csX4" fmla="*/ 55240 w 58519"/>
                                <a:gd name="csY4" fmla="*/ 64665 h 91657"/>
                                <a:gd name="csX5" fmla="*/ 57145 w 58519"/>
                                <a:gd name="csY5" fmla="*/ 64284 h 91657"/>
                                <a:gd name="csX6" fmla="*/ 58161 w 58519"/>
                                <a:gd name="csY6" fmla="*/ 57811 h 91657"/>
                                <a:gd name="csX7" fmla="*/ 57272 w 58519"/>
                                <a:gd name="csY7" fmla="*/ 55527 h 91657"/>
                                <a:gd name="csX8" fmla="*/ 56637 w 58519"/>
                                <a:gd name="csY8" fmla="*/ 54004 h 91657"/>
                                <a:gd name="csX9" fmla="*/ 55367 w 58519"/>
                                <a:gd name="csY9" fmla="*/ 51846 h 91657"/>
                                <a:gd name="csX10" fmla="*/ 49399 w 58519"/>
                                <a:gd name="csY10" fmla="*/ 43851 h 91657"/>
                                <a:gd name="csX11" fmla="*/ 33144 w 58519"/>
                                <a:gd name="csY11" fmla="*/ 33825 h 91657"/>
                                <a:gd name="csX12" fmla="*/ 15493 w 58519"/>
                                <a:gd name="csY12" fmla="*/ 36363 h 91657"/>
                                <a:gd name="csX13" fmla="*/ 12445 w 58519"/>
                                <a:gd name="csY13" fmla="*/ 33063 h 91657"/>
                                <a:gd name="csX14" fmla="*/ 13842 w 58519"/>
                                <a:gd name="csY14" fmla="*/ 24814 h 91657"/>
                                <a:gd name="csX15" fmla="*/ 15874 w 58519"/>
                                <a:gd name="csY15" fmla="*/ 19611 h 91657"/>
                                <a:gd name="csX16" fmla="*/ 19048 w 58519"/>
                                <a:gd name="csY16" fmla="*/ 6285 h 91657"/>
                                <a:gd name="csX17" fmla="*/ 14858 w 58519"/>
                                <a:gd name="csY17" fmla="*/ 193 h 91657"/>
                                <a:gd name="csX18" fmla="*/ 10667 w 58519"/>
                                <a:gd name="csY18" fmla="*/ 1081 h 91657"/>
                                <a:gd name="csX19" fmla="*/ 5715 w 58519"/>
                                <a:gd name="csY19" fmla="*/ 5523 h 91657"/>
                                <a:gd name="csX20" fmla="*/ 7746 w 58519"/>
                                <a:gd name="csY20" fmla="*/ 6412 h 91657"/>
                                <a:gd name="csX21" fmla="*/ 12699 w 58519"/>
                                <a:gd name="csY21" fmla="*/ 7300 h 91657"/>
                                <a:gd name="csX22" fmla="*/ 9397 w 58519"/>
                                <a:gd name="csY22" fmla="*/ 15296 h 91657"/>
                                <a:gd name="csX23" fmla="*/ 2413 w 58519"/>
                                <a:gd name="csY23" fmla="*/ 27352 h 91657"/>
                                <a:gd name="csX24" fmla="*/ 2159 w 58519"/>
                                <a:gd name="csY24" fmla="*/ 27098 h 91657"/>
                                <a:gd name="csX25" fmla="*/ 2540 w 58519"/>
                                <a:gd name="csY25" fmla="*/ 46008 h 91657"/>
                                <a:gd name="csX26" fmla="*/ 12572 w 58519"/>
                                <a:gd name="csY26" fmla="*/ 56288 h 91657"/>
                                <a:gd name="csX27" fmla="*/ 21461 w 58519"/>
                                <a:gd name="csY27" fmla="*/ 58954 h 91657"/>
                                <a:gd name="csX28" fmla="*/ 24255 w 58519"/>
                                <a:gd name="csY28" fmla="*/ 61873 h 91657"/>
                                <a:gd name="csX29" fmla="*/ 22985 w 58519"/>
                                <a:gd name="csY29" fmla="*/ 69360 h 91657"/>
                                <a:gd name="csX30" fmla="*/ 20953 w 58519"/>
                                <a:gd name="csY30" fmla="*/ 73549 h 91657"/>
                                <a:gd name="csX31" fmla="*/ 13080 w 58519"/>
                                <a:gd name="csY31" fmla="*/ 86621 h 91657"/>
                                <a:gd name="csX32" fmla="*/ 10032 w 58519"/>
                                <a:gd name="csY32" fmla="*/ 87890 h 91657"/>
                                <a:gd name="csX33" fmla="*/ 7366 w 58519"/>
                                <a:gd name="csY33" fmla="*/ 88397 h 91657"/>
                                <a:gd name="csX34" fmla="*/ 0 w 58519"/>
                                <a:gd name="csY34" fmla="*/ 91062 h 91657"/>
                                <a:gd name="csX35" fmla="*/ 635 w 58519"/>
                                <a:gd name="csY35" fmla="*/ 91443 h 91657"/>
                                <a:gd name="csX36" fmla="*/ 15620 w 58519"/>
                                <a:gd name="csY36" fmla="*/ 91570 h 91657"/>
                                <a:gd name="csX37" fmla="*/ 16890 w 58519"/>
                                <a:gd name="csY37" fmla="*/ 90047 h 91657"/>
                                <a:gd name="csX38" fmla="*/ 17779 w 58519"/>
                                <a:gd name="csY38" fmla="*/ 86621 h 91657"/>
                                <a:gd name="csX39" fmla="*/ 19937 w 58519"/>
                                <a:gd name="csY39" fmla="*/ 81798 h 91657"/>
                                <a:gd name="csX40" fmla="*/ 25144 w 58519"/>
                                <a:gd name="csY40" fmla="*/ 72406 h 91657"/>
                                <a:gd name="csX41" fmla="*/ 27557 w 58519"/>
                                <a:gd name="csY41" fmla="*/ 68472 h 91657"/>
                                <a:gd name="csX42" fmla="*/ 29969 w 58519"/>
                                <a:gd name="csY42" fmla="*/ 64157 h 91657"/>
                                <a:gd name="csX43" fmla="*/ 31366 w 58519"/>
                                <a:gd name="csY43" fmla="*/ 62126 h 91657"/>
                                <a:gd name="csX44" fmla="*/ 30604 w 58519"/>
                                <a:gd name="csY44" fmla="*/ 60477 h 91657"/>
                                <a:gd name="csX45" fmla="*/ 32636 w 58519"/>
                                <a:gd name="csY45" fmla="*/ 59969 h 91657"/>
                                <a:gd name="csX46" fmla="*/ 36954 w 58519"/>
                                <a:gd name="csY46" fmla="*/ 65045 h 91657"/>
                                <a:gd name="csX47" fmla="*/ 37589 w 58519"/>
                                <a:gd name="csY47" fmla="*/ 67076 h 91657"/>
                                <a:gd name="csX48" fmla="*/ 37843 w 58519"/>
                                <a:gd name="csY48" fmla="*/ 67964 h 91657"/>
                                <a:gd name="csX49" fmla="*/ 37843 w 58519"/>
                                <a:gd name="csY49" fmla="*/ 70503 h 91657"/>
                                <a:gd name="csX50" fmla="*/ 37970 w 58519"/>
                                <a:gd name="csY50" fmla="*/ 72914 h 91657"/>
                                <a:gd name="csX51" fmla="*/ 37335 w 58519"/>
                                <a:gd name="csY51" fmla="*/ 84082 h 91657"/>
                                <a:gd name="csX52" fmla="*/ 27176 w 58519"/>
                                <a:gd name="csY52" fmla="*/ 89159 h 91657"/>
                                <a:gd name="csX53" fmla="*/ 24509 w 58519"/>
                                <a:gd name="csY53" fmla="*/ 91062 h 91657"/>
                                <a:gd name="csX54" fmla="*/ 38985 w 58519"/>
                                <a:gd name="csY54" fmla="*/ 91316 h 91657"/>
                                <a:gd name="csX55" fmla="*/ 40255 w 58519"/>
                                <a:gd name="csY55" fmla="*/ 89666 h 91657"/>
                                <a:gd name="csX56" fmla="*/ 41144 w 58519"/>
                                <a:gd name="csY56" fmla="*/ 86747 h 91657"/>
                                <a:gd name="csX57" fmla="*/ 40890 w 58519"/>
                                <a:gd name="csY57" fmla="*/ 82432 h 91657"/>
                                <a:gd name="csX58" fmla="*/ 40890 w 58519"/>
                                <a:gd name="csY58" fmla="*/ 80909 h 91657"/>
                                <a:gd name="csX59" fmla="*/ 41779 w 58519"/>
                                <a:gd name="csY59" fmla="*/ 73802 h 91657"/>
                                <a:gd name="csX60" fmla="*/ 42033 w 58519"/>
                                <a:gd name="csY60" fmla="*/ 70883 h 916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  <a:cxn ang="0">
                                  <a:pos x="csX53" y="csY53"/>
                                </a:cxn>
                                <a:cxn ang="0">
                                  <a:pos x="csX54" y="csY54"/>
                                </a:cxn>
                                <a:cxn ang="0">
                                  <a:pos x="csX55" y="csY55"/>
                                </a:cxn>
                                <a:cxn ang="0">
                                  <a:pos x="csX56" y="csY56"/>
                                </a:cxn>
                                <a:cxn ang="0">
                                  <a:pos x="csX57" y="csY57"/>
                                </a:cxn>
                                <a:cxn ang="0">
                                  <a:pos x="csX58" y="csY58"/>
                                </a:cxn>
                                <a:cxn ang="0">
                                  <a:pos x="csX59" y="csY59"/>
                                </a:cxn>
                                <a:cxn ang="0">
                                  <a:pos x="csX60" y="csY60"/>
                                </a:cxn>
                              </a:cxnLst>
                              <a:rect l="l" t="t" r="r" b="b"/>
                              <a:pathLst>
                                <a:path w="58519" h="91657">
                                  <a:moveTo>
                                    <a:pt x="42160" y="71137"/>
                                  </a:moveTo>
                                  <a:cubicBezTo>
                                    <a:pt x="42160" y="69614"/>
                                    <a:pt x="42541" y="68218"/>
                                    <a:pt x="42668" y="66949"/>
                                  </a:cubicBezTo>
                                  <a:cubicBezTo>
                                    <a:pt x="42922" y="66441"/>
                                    <a:pt x="43049" y="65934"/>
                                    <a:pt x="42922" y="65299"/>
                                  </a:cubicBezTo>
                                  <a:cubicBezTo>
                                    <a:pt x="44827" y="62761"/>
                                    <a:pt x="48510" y="63522"/>
                                    <a:pt x="51430" y="63776"/>
                                  </a:cubicBezTo>
                                  <a:cubicBezTo>
                                    <a:pt x="52573" y="64411"/>
                                    <a:pt x="54097" y="64284"/>
                                    <a:pt x="55240" y="64665"/>
                                  </a:cubicBezTo>
                                  <a:cubicBezTo>
                                    <a:pt x="55748" y="64284"/>
                                    <a:pt x="56510" y="64157"/>
                                    <a:pt x="57145" y="64284"/>
                                  </a:cubicBezTo>
                                  <a:cubicBezTo>
                                    <a:pt x="59558" y="63015"/>
                                    <a:pt x="58034" y="60096"/>
                                    <a:pt x="58161" y="57811"/>
                                  </a:cubicBezTo>
                                  <a:lnTo>
                                    <a:pt x="57272" y="55527"/>
                                  </a:lnTo>
                                  <a:cubicBezTo>
                                    <a:pt x="57272" y="55527"/>
                                    <a:pt x="56764" y="54512"/>
                                    <a:pt x="56637" y="54004"/>
                                  </a:cubicBezTo>
                                  <a:cubicBezTo>
                                    <a:pt x="56129" y="53496"/>
                                    <a:pt x="55875" y="52481"/>
                                    <a:pt x="55367" y="51846"/>
                                  </a:cubicBezTo>
                                  <a:cubicBezTo>
                                    <a:pt x="54097" y="48420"/>
                                    <a:pt x="51557" y="46516"/>
                                    <a:pt x="49399" y="43851"/>
                                  </a:cubicBezTo>
                                  <a:cubicBezTo>
                                    <a:pt x="45462" y="38774"/>
                                    <a:pt x="39366" y="35855"/>
                                    <a:pt x="33144" y="33825"/>
                                  </a:cubicBezTo>
                                  <a:cubicBezTo>
                                    <a:pt x="27049" y="31667"/>
                                    <a:pt x="20953" y="34459"/>
                                    <a:pt x="15493" y="36363"/>
                                  </a:cubicBezTo>
                                  <a:cubicBezTo>
                                    <a:pt x="13842" y="35855"/>
                                    <a:pt x="12953" y="34586"/>
                                    <a:pt x="12445" y="33063"/>
                                  </a:cubicBezTo>
                                  <a:cubicBezTo>
                                    <a:pt x="12191" y="30144"/>
                                    <a:pt x="12699" y="27225"/>
                                    <a:pt x="13842" y="24814"/>
                                  </a:cubicBezTo>
                                  <a:cubicBezTo>
                                    <a:pt x="14096" y="22910"/>
                                    <a:pt x="15366" y="21387"/>
                                    <a:pt x="15874" y="19611"/>
                                  </a:cubicBezTo>
                                  <a:cubicBezTo>
                                    <a:pt x="17271" y="15296"/>
                                    <a:pt x="18667" y="10981"/>
                                    <a:pt x="19048" y="6285"/>
                                  </a:cubicBezTo>
                                  <a:cubicBezTo>
                                    <a:pt x="19175" y="3366"/>
                                    <a:pt x="17017" y="1462"/>
                                    <a:pt x="14858" y="193"/>
                                  </a:cubicBezTo>
                                  <a:cubicBezTo>
                                    <a:pt x="13461" y="-188"/>
                                    <a:pt x="11683" y="-61"/>
                                    <a:pt x="10667" y="1081"/>
                                  </a:cubicBezTo>
                                  <a:cubicBezTo>
                                    <a:pt x="9651" y="3239"/>
                                    <a:pt x="7493" y="4508"/>
                                    <a:pt x="5715" y="5523"/>
                                  </a:cubicBezTo>
                                  <a:cubicBezTo>
                                    <a:pt x="5588" y="6792"/>
                                    <a:pt x="7111" y="6031"/>
                                    <a:pt x="7746" y="6412"/>
                                  </a:cubicBezTo>
                                  <a:cubicBezTo>
                                    <a:pt x="9397" y="6665"/>
                                    <a:pt x="11302" y="6158"/>
                                    <a:pt x="12699" y="7300"/>
                                  </a:cubicBezTo>
                                  <a:cubicBezTo>
                                    <a:pt x="12826" y="10346"/>
                                    <a:pt x="11048" y="12884"/>
                                    <a:pt x="9397" y="15296"/>
                                  </a:cubicBezTo>
                                  <a:cubicBezTo>
                                    <a:pt x="6730" y="19230"/>
                                    <a:pt x="4064" y="23164"/>
                                    <a:pt x="2413" y="27352"/>
                                  </a:cubicBezTo>
                                  <a:lnTo>
                                    <a:pt x="2159" y="27098"/>
                                  </a:lnTo>
                                  <a:lnTo>
                                    <a:pt x="2540" y="46008"/>
                                  </a:lnTo>
                                  <a:cubicBezTo>
                                    <a:pt x="4953" y="50070"/>
                                    <a:pt x="8000" y="54765"/>
                                    <a:pt x="12572" y="56288"/>
                                  </a:cubicBezTo>
                                  <a:cubicBezTo>
                                    <a:pt x="14985" y="58319"/>
                                    <a:pt x="18160" y="60730"/>
                                    <a:pt x="21461" y="58954"/>
                                  </a:cubicBezTo>
                                  <a:cubicBezTo>
                                    <a:pt x="23239" y="58446"/>
                                    <a:pt x="23366" y="60857"/>
                                    <a:pt x="24255" y="61873"/>
                                  </a:cubicBezTo>
                                  <a:cubicBezTo>
                                    <a:pt x="25144" y="64792"/>
                                    <a:pt x="23112" y="66695"/>
                                    <a:pt x="22985" y="69360"/>
                                  </a:cubicBezTo>
                                  <a:lnTo>
                                    <a:pt x="20953" y="73549"/>
                                  </a:lnTo>
                                  <a:cubicBezTo>
                                    <a:pt x="18667" y="77990"/>
                                    <a:pt x="16635" y="82813"/>
                                    <a:pt x="13080" y="86621"/>
                                  </a:cubicBezTo>
                                  <a:cubicBezTo>
                                    <a:pt x="11937" y="86621"/>
                                    <a:pt x="11175" y="87890"/>
                                    <a:pt x="10032" y="87890"/>
                                  </a:cubicBezTo>
                                  <a:cubicBezTo>
                                    <a:pt x="9397" y="88778"/>
                                    <a:pt x="8127" y="88144"/>
                                    <a:pt x="7366" y="88397"/>
                                  </a:cubicBezTo>
                                  <a:cubicBezTo>
                                    <a:pt x="4953" y="89413"/>
                                    <a:pt x="1651" y="88778"/>
                                    <a:pt x="0" y="91062"/>
                                  </a:cubicBezTo>
                                  <a:cubicBezTo>
                                    <a:pt x="127" y="91316"/>
                                    <a:pt x="381" y="91316"/>
                                    <a:pt x="635" y="91443"/>
                                  </a:cubicBezTo>
                                  <a:cubicBezTo>
                                    <a:pt x="5334" y="91443"/>
                                    <a:pt x="10540" y="91824"/>
                                    <a:pt x="15620" y="91570"/>
                                  </a:cubicBezTo>
                                  <a:cubicBezTo>
                                    <a:pt x="16254" y="91316"/>
                                    <a:pt x="16763" y="90809"/>
                                    <a:pt x="16890" y="90047"/>
                                  </a:cubicBezTo>
                                  <a:cubicBezTo>
                                    <a:pt x="16254" y="88778"/>
                                    <a:pt x="17143" y="87636"/>
                                    <a:pt x="17779" y="86621"/>
                                  </a:cubicBezTo>
                                  <a:cubicBezTo>
                                    <a:pt x="18160" y="84717"/>
                                    <a:pt x="19429" y="83575"/>
                                    <a:pt x="19937" y="81798"/>
                                  </a:cubicBezTo>
                                  <a:cubicBezTo>
                                    <a:pt x="21588" y="78625"/>
                                    <a:pt x="23366" y="75579"/>
                                    <a:pt x="25144" y="72406"/>
                                  </a:cubicBezTo>
                                  <a:lnTo>
                                    <a:pt x="27557" y="68472"/>
                                  </a:lnTo>
                                  <a:cubicBezTo>
                                    <a:pt x="28065" y="67203"/>
                                    <a:pt x="28953" y="65553"/>
                                    <a:pt x="29969" y="64157"/>
                                  </a:cubicBezTo>
                                  <a:cubicBezTo>
                                    <a:pt x="30604" y="63522"/>
                                    <a:pt x="30858" y="62888"/>
                                    <a:pt x="31366" y="62126"/>
                                  </a:cubicBezTo>
                                  <a:cubicBezTo>
                                    <a:pt x="31366" y="61365"/>
                                    <a:pt x="31112" y="60984"/>
                                    <a:pt x="30604" y="60477"/>
                                  </a:cubicBezTo>
                                  <a:cubicBezTo>
                                    <a:pt x="31112" y="59969"/>
                                    <a:pt x="32001" y="60096"/>
                                    <a:pt x="32636" y="59969"/>
                                  </a:cubicBezTo>
                                  <a:cubicBezTo>
                                    <a:pt x="34541" y="61111"/>
                                    <a:pt x="36573" y="63015"/>
                                    <a:pt x="36954" y="65045"/>
                                  </a:cubicBezTo>
                                  <a:lnTo>
                                    <a:pt x="37589" y="67076"/>
                                  </a:lnTo>
                                  <a:lnTo>
                                    <a:pt x="37843" y="67964"/>
                                  </a:lnTo>
                                  <a:lnTo>
                                    <a:pt x="37843" y="70503"/>
                                  </a:lnTo>
                                  <a:cubicBezTo>
                                    <a:pt x="37843" y="70503"/>
                                    <a:pt x="37970" y="72914"/>
                                    <a:pt x="37970" y="72914"/>
                                  </a:cubicBezTo>
                                  <a:cubicBezTo>
                                    <a:pt x="38351" y="76594"/>
                                    <a:pt x="37716" y="80402"/>
                                    <a:pt x="37335" y="84082"/>
                                  </a:cubicBezTo>
                                  <a:cubicBezTo>
                                    <a:pt x="36065" y="88524"/>
                                    <a:pt x="30858" y="88144"/>
                                    <a:pt x="27176" y="89159"/>
                                  </a:cubicBezTo>
                                  <a:cubicBezTo>
                                    <a:pt x="26287" y="89793"/>
                                    <a:pt x="24509" y="89413"/>
                                    <a:pt x="24509" y="91062"/>
                                  </a:cubicBezTo>
                                  <a:cubicBezTo>
                                    <a:pt x="28953" y="91951"/>
                                    <a:pt x="34160" y="91443"/>
                                    <a:pt x="38985" y="91316"/>
                                  </a:cubicBezTo>
                                  <a:cubicBezTo>
                                    <a:pt x="39747" y="91062"/>
                                    <a:pt x="39874" y="90301"/>
                                    <a:pt x="40255" y="89666"/>
                                  </a:cubicBezTo>
                                  <a:cubicBezTo>
                                    <a:pt x="40383" y="88651"/>
                                    <a:pt x="41398" y="87763"/>
                                    <a:pt x="41144" y="86747"/>
                                  </a:cubicBezTo>
                                  <a:cubicBezTo>
                                    <a:pt x="40255" y="85605"/>
                                    <a:pt x="41144" y="83955"/>
                                    <a:pt x="40890" y="82432"/>
                                  </a:cubicBezTo>
                                  <a:cubicBezTo>
                                    <a:pt x="41017" y="82052"/>
                                    <a:pt x="41017" y="81544"/>
                                    <a:pt x="40890" y="80909"/>
                                  </a:cubicBezTo>
                                  <a:cubicBezTo>
                                    <a:pt x="41525" y="78625"/>
                                    <a:pt x="41398" y="75960"/>
                                    <a:pt x="41779" y="73802"/>
                                  </a:cubicBezTo>
                                  <a:lnTo>
                                    <a:pt x="42033" y="708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1277075" name="Freeform: Shape 191277075">
                            <a:extLst>
                              <a:ext uri="{FF2B5EF4-FFF2-40B4-BE49-F238E27FC236}">
                                <a16:creationId xmlns:a16="http://schemas.microsoft.com/office/drawing/2014/main" id="{A0CA6271-73B1-3CC9-0504-070586375603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6193" y="205048"/>
                              <a:ext cx="10159" cy="8811"/>
                            </a:xfrm>
                            <a:custGeom>
                              <a:avLst/>
                              <a:gdLst>
                                <a:gd name="csX0" fmla="*/ 10159 w 10159"/>
                                <a:gd name="csY0" fmla="*/ 161 h 8811"/>
                                <a:gd name="csX1" fmla="*/ 762 w 10159"/>
                                <a:gd name="csY1" fmla="*/ 8791 h 8811"/>
                                <a:gd name="csX2" fmla="*/ 0 w 10159"/>
                                <a:gd name="csY2" fmla="*/ 8537 h 8811"/>
                                <a:gd name="csX3" fmla="*/ 8127 w 10159"/>
                                <a:gd name="csY3" fmla="*/ 415 h 8811"/>
                                <a:gd name="csX4" fmla="*/ 10159 w 10159"/>
                                <a:gd name="csY4" fmla="*/ 161 h 881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0159" h="8811">
                                  <a:moveTo>
                                    <a:pt x="10159" y="161"/>
                                  </a:moveTo>
                                  <a:cubicBezTo>
                                    <a:pt x="7746" y="3588"/>
                                    <a:pt x="5080" y="7649"/>
                                    <a:pt x="762" y="8791"/>
                                  </a:cubicBezTo>
                                  <a:cubicBezTo>
                                    <a:pt x="508" y="8791"/>
                                    <a:pt x="127" y="8918"/>
                                    <a:pt x="0" y="8537"/>
                                  </a:cubicBezTo>
                                  <a:cubicBezTo>
                                    <a:pt x="2667" y="5745"/>
                                    <a:pt x="4064" y="1430"/>
                                    <a:pt x="8127" y="415"/>
                                  </a:cubicBezTo>
                                  <a:cubicBezTo>
                                    <a:pt x="8762" y="161"/>
                                    <a:pt x="9651" y="-220"/>
                                    <a:pt x="10159" y="16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92174125" name="Freeform: Shape 992174125">
                            <a:extLst>
                              <a:ext uri="{FF2B5EF4-FFF2-40B4-BE49-F238E27FC236}">
                                <a16:creationId xmlns:a16="http://schemas.microsoft.com/office/drawing/2014/main" id="{332FFF75-9D00-8795-17AF-B0E0973072F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23926" y="207875"/>
                              <a:ext cx="2514" cy="2381"/>
                            </a:xfrm>
                            <a:custGeom>
                              <a:avLst/>
                              <a:gdLst>
                                <a:gd name="csX0" fmla="*/ 2515 w 2514"/>
                                <a:gd name="csY0" fmla="*/ 1142 h 2381"/>
                                <a:gd name="csX1" fmla="*/ 1753 w 2514"/>
                                <a:gd name="csY1" fmla="*/ 2284 h 2381"/>
                                <a:gd name="csX2" fmla="*/ 102 w 2514"/>
                                <a:gd name="csY2" fmla="*/ 1650 h 2381"/>
                                <a:gd name="csX3" fmla="*/ 1118 w 2514"/>
                                <a:gd name="csY3" fmla="*/ 0 h 2381"/>
                                <a:gd name="csX4" fmla="*/ 2515 w 2514"/>
                                <a:gd name="csY4" fmla="*/ 1269 h 238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14" h="2381">
                                  <a:moveTo>
                                    <a:pt x="2515" y="1142"/>
                                  </a:moveTo>
                                  <a:cubicBezTo>
                                    <a:pt x="2515" y="1142"/>
                                    <a:pt x="2515" y="2158"/>
                                    <a:pt x="1753" y="2284"/>
                                  </a:cubicBezTo>
                                  <a:cubicBezTo>
                                    <a:pt x="1118" y="2538"/>
                                    <a:pt x="483" y="2284"/>
                                    <a:pt x="102" y="1650"/>
                                  </a:cubicBezTo>
                                  <a:cubicBezTo>
                                    <a:pt x="-279" y="888"/>
                                    <a:pt x="483" y="127"/>
                                    <a:pt x="1118" y="0"/>
                                  </a:cubicBezTo>
                                  <a:cubicBezTo>
                                    <a:pt x="1753" y="254"/>
                                    <a:pt x="2388" y="508"/>
                                    <a:pt x="2515" y="126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2419152" name="Freeform: Shape 72419152">
                            <a:extLst>
                              <a:ext uri="{FF2B5EF4-FFF2-40B4-BE49-F238E27FC236}">
                                <a16:creationId xmlns:a16="http://schemas.microsoft.com/office/drawing/2014/main" id="{3F7645BE-5E42-1474-8412-4BACA7B4CAD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8758" y="207875"/>
                              <a:ext cx="9828" cy="3494"/>
                            </a:xfrm>
                            <a:custGeom>
                              <a:avLst/>
                              <a:gdLst>
                                <a:gd name="csX0" fmla="*/ 9778 w 9828"/>
                                <a:gd name="csY0" fmla="*/ 2158 h 3494"/>
                                <a:gd name="csX1" fmla="*/ 8889 w 9828"/>
                                <a:gd name="csY1" fmla="*/ 3046 h 3494"/>
                                <a:gd name="csX2" fmla="*/ 0 w 9828"/>
                                <a:gd name="csY2" fmla="*/ 761 h 3494"/>
                                <a:gd name="csX3" fmla="*/ 254 w 9828"/>
                                <a:gd name="csY3" fmla="*/ 0 h 3494"/>
                                <a:gd name="csX4" fmla="*/ 9778 w 9828"/>
                                <a:gd name="csY4" fmla="*/ 2031 h 349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9828" h="3494">
                                  <a:moveTo>
                                    <a:pt x="9778" y="2158"/>
                                  </a:moveTo>
                                  <a:cubicBezTo>
                                    <a:pt x="10032" y="2919"/>
                                    <a:pt x="9270" y="2919"/>
                                    <a:pt x="8889" y="3046"/>
                                  </a:cubicBezTo>
                                  <a:cubicBezTo>
                                    <a:pt x="5714" y="4188"/>
                                    <a:pt x="2413" y="3046"/>
                                    <a:pt x="0" y="761"/>
                                  </a:cubicBezTo>
                                  <a:cubicBezTo>
                                    <a:pt x="0" y="508"/>
                                    <a:pt x="0" y="127"/>
                                    <a:pt x="254" y="0"/>
                                  </a:cubicBezTo>
                                  <a:cubicBezTo>
                                    <a:pt x="3429" y="761"/>
                                    <a:pt x="7111" y="127"/>
                                    <a:pt x="9778" y="203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56113882" name="Freeform: Shape 556113882">
                            <a:extLst>
                              <a:ext uri="{FF2B5EF4-FFF2-40B4-BE49-F238E27FC236}">
                                <a16:creationId xmlns:a16="http://schemas.microsoft.com/office/drawing/2014/main" id="{A5E36BDC-9BF4-A86F-4A72-095892CC8FC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27837" y="208382"/>
                              <a:ext cx="2956" cy="2581"/>
                            </a:xfrm>
                            <a:custGeom>
                              <a:avLst/>
                              <a:gdLst>
                                <a:gd name="csX0" fmla="*/ 2794 w 2956"/>
                                <a:gd name="csY0" fmla="*/ 635 h 2581"/>
                                <a:gd name="csX1" fmla="*/ 2921 w 2956"/>
                                <a:gd name="csY1" fmla="*/ 1777 h 2581"/>
                                <a:gd name="csX2" fmla="*/ 1016 w 2956"/>
                                <a:gd name="csY2" fmla="*/ 2538 h 2581"/>
                                <a:gd name="csX3" fmla="*/ 0 w 2956"/>
                                <a:gd name="csY3" fmla="*/ 1523 h 2581"/>
                                <a:gd name="csX4" fmla="*/ 1270 w 2956"/>
                                <a:gd name="csY4" fmla="*/ 0 h 2581"/>
                                <a:gd name="csX5" fmla="*/ 2794 w 2956"/>
                                <a:gd name="csY5" fmla="*/ 635 h 258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56" h="2581">
                                  <a:moveTo>
                                    <a:pt x="2794" y="635"/>
                                  </a:moveTo>
                                  <a:cubicBezTo>
                                    <a:pt x="2794" y="635"/>
                                    <a:pt x="3048" y="1523"/>
                                    <a:pt x="2921" y="1777"/>
                                  </a:cubicBezTo>
                                  <a:cubicBezTo>
                                    <a:pt x="2413" y="2538"/>
                                    <a:pt x="1778" y="2665"/>
                                    <a:pt x="1016" y="2538"/>
                                  </a:cubicBezTo>
                                  <a:cubicBezTo>
                                    <a:pt x="508" y="2284"/>
                                    <a:pt x="381" y="2031"/>
                                    <a:pt x="0" y="1523"/>
                                  </a:cubicBezTo>
                                  <a:cubicBezTo>
                                    <a:pt x="0" y="761"/>
                                    <a:pt x="635" y="254"/>
                                    <a:pt x="1270" y="0"/>
                                  </a:cubicBezTo>
                                  <a:cubicBezTo>
                                    <a:pt x="1905" y="0"/>
                                    <a:pt x="2413" y="254"/>
                                    <a:pt x="2794" y="6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80222901" name="Freeform: Shape 280222901">
                            <a:extLst>
                              <a:ext uri="{FF2B5EF4-FFF2-40B4-BE49-F238E27FC236}">
                                <a16:creationId xmlns:a16="http://schemas.microsoft.com/office/drawing/2014/main" id="{16D84DC9-5E6E-B7C4-6A1D-98DAED50819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00121" y="208719"/>
                              <a:ext cx="2655" cy="2234"/>
                            </a:xfrm>
                            <a:custGeom>
                              <a:avLst/>
                              <a:gdLst>
                                <a:gd name="csX0" fmla="*/ 2639 w 2655"/>
                                <a:gd name="csY0" fmla="*/ 679 h 2234"/>
                                <a:gd name="csX1" fmla="*/ 1751 w 2655"/>
                                <a:gd name="csY1" fmla="*/ 2202 h 2234"/>
                                <a:gd name="csX2" fmla="*/ 100 w 2655"/>
                                <a:gd name="csY2" fmla="*/ 1567 h 2234"/>
                                <a:gd name="csX3" fmla="*/ 608 w 2655"/>
                                <a:gd name="csY3" fmla="*/ 44 h 2234"/>
                                <a:gd name="csX4" fmla="*/ 2639 w 2655"/>
                                <a:gd name="csY4" fmla="*/ 679 h 223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655" h="2234">
                                  <a:moveTo>
                                    <a:pt x="2639" y="679"/>
                                  </a:moveTo>
                                  <a:cubicBezTo>
                                    <a:pt x="2766" y="1440"/>
                                    <a:pt x="2132" y="1821"/>
                                    <a:pt x="1751" y="2202"/>
                                  </a:cubicBezTo>
                                  <a:cubicBezTo>
                                    <a:pt x="989" y="2329"/>
                                    <a:pt x="481" y="2075"/>
                                    <a:pt x="100" y="1567"/>
                                  </a:cubicBezTo>
                                  <a:cubicBezTo>
                                    <a:pt x="-154" y="1060"/>
                                    <a:pt x="100" y="298"/>
                                    <a:pt x="608" y="44"/>
                                  </a:cubicBezTo>
                                  <a:cubicBezTo>
                                    <a:pt x="1243" y="-83"/>
                                    <a:pt x="2385" y="44"/>
                                    <a:pt x="2639" y="67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73891854" name="Freeform: Shape 873891854">
                            <a:extLst>
                              <a:ext uri="{FF2B5EF4-FFF2-40B4-BE49-F238E27FC236}">
                                <a16:creationId xmlns:a16="http://schemas.microsoft.com/office/drawing/2014/main" id="{BE80B909-778A-14A3-125E-B14503F46609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36458" y="208986"/>
                              <a:ext cx="2941" cy="2547"/>
                            </a:xfrm>
                            <a:custGeom>
                              <a:avLst/>
                              <a:gdLst>
                                <a:gd name="csX0" fmla="*/ 2814 w 2941"/>
                                <a:gd name="csY0" fmla="*/ 793 h 2547"/>
                                <a:gd name="csX1" fmla="*/ 1798 w 2941"/>
                                <a:gd name="csY1" fmla="*/ 2443 h 2547"/>
                                <a:gd name="csX2" fmla="*/ 402 w 2941"/>
                                <a:gd name="csY2" fmla="*/ 2189 h 2547"/>
                                <a:gd name="csX3" fmla="*/ 20 w 2941"/>
                                <a:gd name="csY3" fmla="*/ 920 h 2547"/>
                                <a:gd name="csX4" fmla="*/ 1798 w 2941"/>
                                <a:gd name="csY4" fmla="*/ 31 h 2547"/>
                                <a:gd name="csX5" fmla="*/ 2941 w 2941"/>
                                <a:gd name="csY5" fmla="*/ 793 h 25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41" h="2547">
                                  <a:moveTo>
                                    <a:pt x="2814" y="793"/>
                                  </a:moveTo>
                                  <a:cubicBezTo>
                                    <a:pt x="3068" y="1554"/>
                                    <a:pt x="2306" y="1935"/>
                                    <a:pt x="1798" y="2443"/>
                                  </a:cubicBezTo>
                                  <a:cubicBezTo>
                                    <a:pt x="1290" y="2696"/>
                                    <a:pt x="783" y="2443"/>
                                    <a:pt x="402" y="2189"/>
                                  </a:cubicBezTo>
                                  <a:cubicBezTo>
                                    <a:pt x="402" y="1808"/>
                                    <a:pt x="-106" y="1427"/>
                                    <a:pt x="20" y="920"/>
                                  </a:cubicBezTo>
                                  <a:cubicBezTo>
                                    <a:pt x="275" y="158"/>
                                    <a:pt x="1036" y="-96"/>
                                    <a:pt x="1798" y="31"/>
                                  </a:cubicBezTo>
                                  <a:cubicBezTo>
                                    <a:pt x="2179" y="285"/>
                                    <a:pt x="2560" y="412"/>
                                    <a:pt x="2941" y="79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90775881" name="Freeform: Shape 290775881">
                            <a:extLst>
                              <a:ext uri="{FF2B5EF4-FFF2-40B4-BE49-F238E27FC236}">
                                <a16:creationId xmlns:a16="http://schemas.microsoft.com/office/drawing/2014/main" id="{2A8F99DC-F55B-D6C5-8B45-2B7222C67C59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41559" y="208965"/>
                              <a:ext cx="3010" cy="2816"/>
                            </a:xfrm>
                            <a:custGeom>
                              <a:avLst/>
                              <a:gdLst>
                                <a:gd name="csX0" fmla="*/ 2794 w 3010"/>
                                <a:gd name="csY0" fmla="*/ 433 h 2816"/>
                                <a:gd name="csX1" fmla="*/ 2540 w 3010"/>
                                <a:gd name="csY1" fmla="*/ 2209 h 2816"/>
                                <a:gd name="csX2" fmla="*/ 1143 w 3010"/>
                                <a:gd name="csY2" fmla="*/ 2717 h 2816"/>
                                <a:gd name="csX3" fmla="*/ 0 w 3010"/>
                                <a:gd name="csY3" fmla="*/ 1321 h 2816"/>
                                <a:gd name="csX4" fmla="*/ 1143 w 3010"/>
                                <a:gd name="csY4" fmla="*/ 52 h 2816"/>
                                <a:gd name="csX5" fmla="*/ 2794 w 3010"/>
                                <a:gd name="csY5" fmla="*/ 559 h 281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010" h="2816">
                                  <a:moveTo>
                                    <a:pt x="2794" y="433"/>
                                  </a:moveTo>
                                  <a:cubicBezTo>
                                    <a:pt x="3301" y="1194"/>
                                    <a:pt x="2794" y="1702"/>
                                    <a:pt x="2540" y="2209"/>
                                  </a:cubicBezTo>
                                  <a:cubicBezTo>
                                    <a:pt x="2159" y="2717"/>
                                    <a:pt x="1651" y="2971"/>
                                    <a:pt x="1143" y="2717"/>
                                  </a:cubicBezTo>
                                  <a:cubicBezTo>
                                    <a:pt x="635" y="2209"/>
                                    <a:pt x="127" y="2082"/>
                                    <a:pt x="0" y="1321"/>
                                  </a:cubicBezTo>
                                  <a:cubicBezTo>
                                    <a:pt x="0" y="686"/>
                                    <a:pt x="635" y="179"/>
                                    <a:pt x="1143" y="52"/>
                                  </a:cubicBezTo>
                                  <a:cubicBezTo>
                                    <a:pt x="1905" y="-202"/>
                                    <a:pt x="2159" y="559"/>
                                    <a:pt x="2794" y="55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28836066" name="Freeform: Shape 1728836066">
                            <a:extLst>
                              <a:ext uri="{FF2B5EF4-FFF2-40B4-BE49-F238E27FC236}">
                                <a16:creationId xmlns:a16="http://schemas.microsoft.com/office/drawing/2014/main" id="{64B066B4-9488-2C1C-46EF-0D74604DBB1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20345" y="210413"/>
                              <a:ext cx="2920" cy="2877"/>
                            </a:xfrm>
                            <a:custGeom>
                              <a:avLst/>
                              <a:gdLst>
                                <a:gd name="csX0" fmla="*/ 2921 w 2920"/>
                                <a:gd name="csY0" fmla="*/ 1269 h 2877"/>
                                <a:gd name="csX1" fmla="*/ 2413 w 2920"/>
                                <a:gd name="csY1" fmla="*/ 2538 h 2877"/>
                                <a:gd name="csX2" fmla="*/ 1143 w 2920"/>
                                <a:gd name="csY2" fmla="*/ 2792 h 2877"/>
                                <a:gd name="csX3" fmla="*/ 0 w 2920"/>
                                <a:gd name="csY3" fmla="*/ 1523 h 2877"/>
                                <a:gd name="csX4" fmla="*/ 1397 w 2920"/>
                                <a:gd name="csY4" fmla="*/ 0 h 2877"/>
                                <a:gd name="csX5" fmla="*/ 2921 w 2920"/>
                                <a:gd name="csY5" fmla="*/ 1142 h 287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20" h="2877">
                                  <a:moveTo>
                                    <a:pt x="2921" y="1269"/>
                                  </a:moveTo>
                                  <a:cubicBezTo>
                                    <a:pt x="2921" y="1269"/>
                                    <a:pt x="2540" y="2158"/>
                                    <a:pt x="2413" y="2538"/>
                                  </a:cubicBezTo>
                                  <a:cubicBezTo>
                                    <a:pt x="2032" y="2665"/>
                                    <a:pt x="1651" y="3046"/>
                                    <a:pt x="1143" y="2792"/>
                                  </a:cubicBezTo>
                                  <a:cubicBezTo>
                                    <a:pt x="635" y="2538"/>
                                    <a:pt x="254" y="2158"/>
                                    <a:pt x="0" y="1523"/>
                                  </a:cubicBezTo>
                                  <a:cubicBezTo>
                                    <a:pt x="127" y="888"/>
                                    <a:pt x="635" y="254"/>
                                    <a:pt x="1397" y="0"/>
                                  </a:cubicBezTo>
                                  <a:cubicBezTo>
                                    <a:pt x="2032" y="127"/>
                                    <a:pt x="2667" y="508"/>
                                    <a:pt x="2921" y="114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5261783" name="Freeform: Shape 45261783">
                            <a:extLst>
                              <a:ext uri="{FF2B5EF4-FFF2-40B4-BE49-F238E27FC236}">
                                <a16:creationId xmlns:a16="http://schemas.microsoft.com/office/drawing/2014/main" id="{A545B3B4-EA1C-52E2-0F49-31305AA72D7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82441" y="211025"/>
                              <a:ext cx="2734" cy="2565"/>
                            </a:xfrm>
                            <a:custGeom>
                              <a:avLst/>
                              <a:gdLst>
                                <a:gd name="csX0" fmla="*/ 2735 w 2734"/>
                                <a:gd name="csY0" fmla="*/ 657 h 2565"/>
                                <a:gd name="csX1" fmla="*/ 2735 w 2734"/>
                                <a:gd name="csY1" fmla="*/ 1673 h 2565"/>
                                <a:gd name="csX2" fmla="*/ 830 w 2734"/>
                                <a:gd name="csY2" fmla="*/ 2434 h 2565"/>
                                <a:gd name="csX3" fmla="*/ 67 w 2734"/>
                                <a:gd name="csY3" fmla="*/ 784 h 2565"/>
                                <a:gd name="csX4" fmla="*/ 2607 w 2734"/>
                                <a:gd name="csY4" fmla="*/ 657 h 256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34" h="2565">
                                  <a:moveTo>
                                    <a:pt x="2735" y="657"/>
                                  </a:moveTo>
                                  <a:cubicBezTo>
                                    <a:pt x="2735" y="657"/>
                                    <a:pt x="2735" y="1419"/>
                                    <a:pt x="2735" y="1673"/>
                                  </a:cubicBezTo>
                                  <a:cubicBezTo>
                                    <a:pt x="2226" y="2307"/>
                                    <a:pt x="1718" y="2815"/>
                                    <a:pt x="830" y="2434"/>
                                  </a:cubicBezTo>
                                  <a:cubicBezTo>
                                    <a:pt x="322" y="1927"/>
                                    <a:pt x="-186" y="1546"/>
                                    <a:pt x="67" y="784"/>
                                  </a:cubicBezTo>
                                  <a:cubicBezTo>
                                    <a:pt x="703" y="-104"/>
                                    <a:pt x="1973" y="-358"/>
                                    <a:pt x="2607" y="65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15106796" name="Freeform: Shape 1815106796">
                            <a:extLst>
                              <a:ext uri="{FF2B5EF4-FFF2-40B4-BE49-F238E27FC236}">
                                <a16:creationId xmlns:a16="http://schemas.microsoft.com/office/drawing/2014/main" id="{85161EB7-C9B8-62A9-276A-26AC6B864D1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3171" y="211252"/>
                              <a:ext cx="2412" cy="2714"/>
                            </a:xfrm>
                            <a:custGeom>
                              <a:avLst/>
                              <a:gdLst>
                                <a:gd name="csX0" fmla="*/ 2413 w 2412"/>
                                <a:gd name="csY0" fmla="*/ 1572 h 2714"/>
                                <a:gd name="csX1" fmla="*/ 1270 w 2412"/>
                                <a:gd name="csY1" fmla="*/ 2714 h 2714"/>
                                <a:gd name="csX2" fmla="*/ 0 w 2412"/>
                                <a:gd name="csY2" fmla="*/ 1826 h 2714"/>
                                <a:gd name="csX3" fmla="*/ 635 w 2412"/>
                                <a:gd name="csY3" fmla="*/ 49 h 2714"/>
                                <a:gd name="csX4" fmla="*/ 2413 w 2412"/>
                                <a:gd name="csY4" fmla="*/ 1572 h 271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412" h="2714">
                                  <a:moveTo>
                                    <a:pt x="2413" y="1572"/>
                                  </a:moveTo>
                                  <a:cubicBezTo>
                                    <a:pt x="2413" y="1572"/>
                                    <a:pt x="2032" y="2714"/>
                                    <a:pt x="1270" y="2714"/>
                                  </a:cubicBezTo>
                                  <a:cubicBezTo>
                                    <a:pt x="635" y="2714"/>
                                    <a:pt x="381" y="2207"/>
                                    <a:pt x="0" y="1826"/>
                                  </a:cubicBezTo>
                                  <a:cubicBezTo>
                                    <a:pt x="0" y="1191"/>
                                    <a:pt x="0" y="430"/>
                                    <a:pt x="635" y="49"/>
                                  </a:cubicBezTo>
                                  <a:cubicBezTo>
                                    <a:pt x="1524" y="-205"/>
                                    <a:pt x="2413" y="557"/>
                                    <a:pt x="2413" y="157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75045945" name="Freeform: Shape 575045945">
                            <a:extLst>
                              <a:ext uri="{FF2B5EF4-FFF2-40B4-BE49-F238E27FC236}">
                                <a16:creationId xmlns:a16="http://schemas.microsoft.com/office/drawing/2014/main" id="{7A671E77-B9A6-5AE2-460E-13294BBBB397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25424" y="211936"/>
                              <a:ext cx="2920" cy="2849"/>
                            </a:xfrm>
                            <a:custGeom>
                              <a:avLst/>
                              <a:gdLst>
                                <a:gd name="csX0" fmla="*/ 2794 w 2920"/>
                                <a:gd name="csY0" fmla="*/ 1142 h 2849"/>
                                <a:gd name="csX1" fmla="*/ 2032 w 2920"/>
                                <a:gd name="csY1" fmla="*/ 2792 h 2849"/>
                                <a:gd name="csX2" fmla="*/ 0 w 2920"/>
                                <a:gd name="csY2" fmla="*/ 1777 h 2849"/>
                                <a:gd name="csX3" fmla="*/ 1397 w 2920"/>
                                <a:gd name="csY3" fmla="*/ 0 h 2849"/>
                                <a:gd name="csX4" fmla="*/ 2921 w 2920"/>
                                <a:gd name="csY4" fmla="*/ 1142 h 284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20" h="2849">
                                  <a:moveTo>
                                    <a:pt x="2794" y="1142"/>
                                  </a:moveTo>
                                  <a:cubicBezTo>
                                    <a:pt x="3048" y="1904"/>
                                    <a:pt x="2540" y="2411"/>
                                    <a:pt x="2032" y="2792"/>
                                  </a:cubicBezTo>
                                  <a:cubicBezTo>
                                    <a:pt x="1143" y="3046"/>
                                    <a:pt x="381" y="2411"/>
                                    <a:pt x="0" y="1777"/>
                                  </a:cubicBezTo>
                                  <a:cubicBezTo>
                                    <a:pt x="0" y="1015"/>
                                    <a:pt x="635" y="254"/>
                                    <a:pt x="1397" y="0"/>
                                  </a:cubicBezTo>
                                  <a:cubicBezTo>
                                    <a:pt x="2032" y="0"/>
                                    <a:pt x="2540" y="761"/>
                                    <a:pt x="2921" y="114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4663577" name="Freeform: Shape 144663577">
                            <a:extLst>
                              <a:ext uri="{FF2B5EF4-FFF2-40B4-BE49-F238E27FC236}">
                                <a16:creationId xmlns:a16="http://schemas.microsoft.com/office/drawing/2014/main" id="{5753FBD9-69D5-0515-A340-EBEEDC259A9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87334" y="211936"/>
                              <a:ext cx="2962" cy="2842"/>
                            </a:xfrm>
                            <a:custGeom>
                              <a:avLst/>
                              <a:gdLst>
                                <a:gd name="csX0" fmla="*/ 2921 w 2962"/>
                                <a:gd name="csY0" fmla="*/ 888 h 2842"/>
                                <a:gd name="csX1" fmla="*/ 2032 w 2962"/>
                                <a:gd name="csY1" fmla="*/ 2792 h 2842"/>
                                <a:gd name="csX2" fmla="*/ 0 w 2962"/>
                                <a:gd name="csY2" fmla="*/ 1650 h 2842"/>
                                <a:gd name="csX3" fmla="*/ 1397 w 2962"/>
                                <a:gd name="csY3" fmla="*/ 0 h 2842"/>
                                <a:gd name="csX4" fmla="*/ 2921 w 2962"/>
                                <a:gd name="csY4" fmla="*/ 888 h 284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62" h="2842">
                                  <a:moveTo>
                                    <a:pt x="2921" y="888"/>
                                  </a:moveTo>
                                  <a:cubicBezTo>
                                    <a:pt x="3048" y="1650"/>
                                    <a:pt x="2921" y="2411"/>
                                    <a:pt x="2032" y="2792"/>
                                  </a:cubicBezTo>
                                  <a:cubicBezTo>
                                    <a:pt x="1143" y="3046"/>
                                    <a:pt x="381" y="2284"/>
                                    <a:pt x="0" y="1650"/>
                                  </a:cubicBezTo>
                                  <a:cubicBezTo>
                                    <a:pt x="381" y="1015"/>
                                    <a:pt x="508" y="127"/>
                                    <a:pt x="1397" y="0"/>
                                  </a:cubicBezTo>
                                  <a:cubicBezTo>
                                    <a:pt x="2032" y="0"/>
                                    <a:pt x="2540" y="254"/>
                                    <a:pt x="2921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28527491" name="Freeform: Shape 1328527491">
                            <a:extLst>
                              <a:ext uri="{FF2B5EF4-FFF2-40B4-BE49-F238E27FC236}">
                                <a16:creationId xmlns:a16="http://schemas.microsoft.com/office/drawing/2014/main" id="{32DC475B-7C5B-D541-C6C7-C07C81E1E5D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29361" y="211936"/>
                              <a:ext cx="2539" cy="2736"/>
                            </a:xfrm>
                            <a:custGeom>
                              <a:avLst/>
                              <a:gdLst>
                                <a:gd name="csX0" fmla="*/ 2413 w 2539"/>
                                <a:gd name="csY0" fmla="*/ 1269 h 2736"/>
                                <a:gd name="csX1" fmla="*/ 2032 w 2539"/>
                                <a:gd name="csY1" fmla="*/ 2411 h 2736"/>
                                <a:gd name="csX2" fmla="*/ 1016 w 2539"/>
                                <a:gd name="csY2" fmla="*/ 2665 h 2736"/>
                                <a:gd name="csX3" fmla="*/ 0 w 2539"/>
                                <a:gd name="csY3" fmla="*/ 1523 h 2736"/>
                                <a:gd name="csX4" fmla="*/ 1016 w 2539"/>
                                <a:gd name="csY4" fmla="*/ 0 h 2736"/>
                                <a:gd name="csX5" fmla="*/ 2540 w 2539"/>
                                <a:gd name="csY5" fmla="*/ 1142 h 273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539" h="2736">
                                  <a:moveTo>
                                    <a:pt x="2413" y="1269"/>
                                  </a:moveTo>
                                  <a:cubicBezTo>
                                    <a:pt x="2413" y="1269"/>
                                    <a:pt x="2159" y="2031"/>
                                    <a:pt x="2032" y="2411"/>
                                  </a:cubicBezTo>
                                  <a:cubicBezTo>
                                    <a:pt x="1651" y="2411"/>
                                    <a:pt x="1397" y="2919"/>
                                    <a:pt x="1016" y="2665"/>
                                  </a:cubicBezTo>
                                  <a:cubicBezTo>
                                    <a:pt x="762" y="2284"/>
                                    <a:pt x="127" y="2158"/>
                                    <a:pt x="0" y="1523"/>
                                  </a:cubicBezTo>
                                  <a:cubicBezTo>
                                    <a:pt x="0" y="761"/>
                                    <a:pt x="508" y="381"/>
                                    <a:pt x="1016" y="0"/>
                                  </a:cubicBezTo>
                                  <a:cubicBezTo>
                                    <a:pt x="1778" y="0"/>
                                    <a:pt x="2286" y="508"/>
                                    <a:pt x="2540" y="114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02927650" name="Freeform: Shape 902927650">
                            <a:extLst>
                              <a:ext uri="{FF2B5EF4-FFF2-40B4-BE49-F238E27FC236}">
                                <a16:creationId xmlns:a16="http://schemas.microsoft.com/office/drawing/2014/main" id="{72675D8F-69E7-0D63-EDD9-42AF6AE199BC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32175" y="212359"/>
                              <a:ext cx="3034" cy="2769"/>
                            </a:xfrm>
                            <a:custGeom>
                              <a:avLst/>
                              <a:gdLst>
                                <a:gd name="csX0" fmla="*/ 2907 w 3034"/>
                                <a:gd name="csY0" fmla="*/ 1481 h 2769"/>
                                <a:gd name="csX1" fmla="*/ 1637 w 3034"/>
                                <a:gd name="csY1" fmla="*/ 2750 h 2769"/>
                                <a:gd name="csX2" fmla="*/ 241 w 3034"/>
                                <a:gd name="csY2" fmla="*/ 2115 h 2769"/>
                                <a:gd name="csX3" fmla="*/ 241 w 3034"/>
                                <a:gd name="csY3" fmla="*/ 719 h 2769"/>
                                <a:gd name="csX4" fmla="*/ 3034 w 3034"/>
                                <a:gd name="csY4" fmla="*/ 1481 h 276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034" h="2769">
                                  <a:moveTo>
                                    <a:pt x="2907" y="1481"/>
                                  </a:moveTo>
                                  <a:cubicBezTo>
                                    <a:pt x="2907" y="1481"/>
                                    <a:pt x="2272" y="2369"/>
                                    <a:pt x="1637" y="2750"/>
                                  </a:cubicBezTo>
                                  <a:cubicBezTo>
                                    <a:pt x="1002" y="2877"/>
                                    <a:pt x="621" y="2369"/>
                                    <a:pt x="241" y="2115"/>
                                  </a:cubicBezTo>
                                  <a:cubicBezTo>
                                    <a:pt x="-140" y="1735"/>
                                    <a:pt x="-14" y="1100"/>
                                    <a:pt x="241" y="719"/>
                                  </a:cubicBezTo>
                                  <a:cubicBezTo>
                                    <a:pt x="1002" y="-550"/>
                                    <a:pt x="3034" y="-42"/>
                                    <a:pt x="3034" y="148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41979748" name="Freeform: Shape 1541979748">
                            <a:extLst>
                              <a:ext uri="{FF2B5EF4-FFF2-40B4-BE49-F238E27FC236}">
                                <a16:creationId xmlns:a16="http://schemas.microsoft.com/office/drawing/2014/main" id="{A31A1361-1825-FA95-24D4-5E9D9BB31BA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37947" y="212767"/>
                              <a:ext cx="2976" cy="2595"/>
                            </a:xfrm>
                            <a:custGeom>
                              <a:avLst/>
                              <a:gdLst>
                                <a:gd name="csX0" fmla="*/ 2976 w 2976"/>
                                <a:gd name="csY0" fmla="*/ 1326 h 2595"/>
                                <a:gd name="csX1" fmla="*/ 1071 w 2976"/>
                                <a:gd name="csY1" fmla="*/ 2595 h 2595"/>
                                <a:gd name="csX2" fmla="*/ 182 w 2976"/>
                                <a:gd name="csY2" fmla="*/ 818 h 2595"/>
                                <a:gd name="csX3" fmla="*/ 1071 w 2976"/>
                                <a:gd name="csY3" fmla="*/ 57 h 2595"/>
                                <a:gd name="csX4" fmla="*/ 2976 w 2976"/>
                                <a:gd name="csY4" fmla="*/ 1199 h 259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76" h="2595">
                                  <a:moveTo>
                                    <a:pt x="2976" y="1326"/>
                                  </a:moveTo>
                                  <a:cubicBezTo>
                                    <a:pt x="2722" y="2214"/>
                                    <a:pt x="1833" y="2595"/>
                                    <a:pt x="1071" y="2595"/>
                                  </a:cubicBezTo>
                                  <a:cubicBezTo>
                                    <a:pt x="310" y="2341"/>
                                    <a:pt x="-325" y="1707"/>
                                    <a:pt x="182" y="818"/>
                                  </a:cubicBezTo>
                                  <a:cubicBezTo>
                                    <a:pt x="437" y="564"/>
                                    <a:pt x="690" y="184"/>
                                    <a:pt x="1071" y="57"/>
                                  </a:cubicBezTo>
                                  <a:cubicBezTo>
                                    <a:pt x="1960" y="-197"/>
                                    <a:pt x="2722" y="438"/>
                                    <a:pt x="2976" y="119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1144306" name="Freeform: Shape 31144306">
                            <a:extLst>
                              <a:ext uri="{FF2B5EF4-FFF2-40B4-BE49-F238E27FC236}">
                                <a16:creationId xmlns:a16="http://schemas.microsoft.com/office/drawing/2014/main" id="{963E7336-5E09-0A80-EAB9-DF4EBD548170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01787" y="213713"/>
                              <a:ext cx="2690" cy="2665"/>
                            </a:xfrm>
                            <a:custGeom>
                              <a:avLst/>
                              <a:gdLst>
                                <a:gd name="csX0" fmla="*/ 2563 w 2690"/>
                                <a:gd name="csY0" fmla="*/ 888 h 2665"/>
                                <a:gd name="csX1" fmla="*/ 1421 w 2690"/>
                                <a:gd name="csY1" fmla="*/ 2665 h 2665"/>
                                <a:gd name="csX2" fmla="*/ 24 w 2690"/>
                                <a:gd name="csY2" fmla="*/ 2031 h 2665"/>
                                <a:gd name="csX3" fmla="*/ 1167 w 2690"/>
                                <a:gd name="csY3" fmla="*/ 0 h 2665"/>
                                <a:gd name="csX4" fmla="*/ 2690 w 2690"/>
                                <a:gd name="csY4" fmla="*/ 888 h 266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690" h="2665">
                                  <a:moveTo>
                                    <a:pt x="2563" y="888"/>
                                  </a:moveTo>
                                  <a:cubicBezTo>
                                    <a:pt x="2944" y="1904"/>
                                    <a:pt x="2056" y="2158"/>
                                    <a:pt x="1421" y="2665"/>
                                  </a:cubicBezTo>
                                  <a:cubicBezTo>
                                    <a:pt x="913" y="2665"/>
                                    <a:pt x="405" y="2411"/>
                                    <a:pt x="24" y="2031"/>
                                  </a:cubicBezTo>
                                  <a:cubicBezTo>
                                    <a:pt x="-103" y="1142"/>
                                    <a:pt x="278" y="381"/>
                                    <a:pt x="1167" y="0"/>
                                  </a:cubicBezTo>
                                  <a:cubicBezTo>
                                    <a:pt x="1801" y="0"/>
                                    <a:pt x="2182" y="254"/>
                                    <a:pt x="2690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40017105" name="Freeform: Shape 1340017105">
                            <a:extLst>
                              <a:ext uri="{FF2B5EF4-FFF2-40B4-BE49-F238E27FC236}">
                                <a16:creationId xmlns:a16="http://schemas.microsoft.com/office/drawing/2014/main" id="{BEBAF9CD-7846-2468-B998-030D280E97F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80834" y="214950"/>
                              <a:ext cx="2599" cy="2343"/>
                            </a:xfrm>
                            <a:custGeom>
                              <a:avLst/>
                              <a:gdLst>
                                <a:gd name="csX0" fmla="*/ 2437 w 2599"/>
                                <a:gd name="csY0" fmla="*/ 666 h 2343"/>
                                <a:gd name="csX1" fmla="*/ 2564 w 2599"/>
                                <a:gd name="csY1" fmla="*/ 1555 h 2343"/>
                                <a:gd name="csX2" fmla="*/ 787 w 2599"/>
                                <a:gd name="csY2" fmla="*/ 2189 h 2343"/>
                                <a:gd name="csX3" fmla="*/ 25 w 2599"/>
                                <a:gd name="csY3" fmla="*/ 666 h 2343"/>
                                <a:gd name="csX4" fmla="*/ 2437 w 2599"/>
                                <a:gd name="csY4" fmla="*/ 666 h 234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99" h="2343">
                                  <a:moveTo>
                                    <a:pt x="2437" y="666"/>
                                  </a:moveTo>
                                  <a:cubicBezTo>
                                    <a:pt x="2437" y="666"/>
                                    <a:pt x="2691" y="1428"/>
                                    <a:pt x="2564" y="1555"/>
                                  </a:cubicBezTo>
                                  <a:cubicBezTo>
                                    <a:pt x="2057" y="1809"/>
                                    <a:pt x="1421" y="2697"/>
                                    <a:pt x="787" y="2189"/>
                                  </a:cubicBezTo>
                                  <a:cubicBezTo>
                                    <a:pt x="278" y="1935"/>
                                    <a:pt x="-102" y="1428"/>
                                    <a:pt x="25" y="666"/>
                                  </a:cubicBezTo>
                                  <a:cubicBezTo>
                                    <a:pt x="406" y="-222"/>
                                    <a:pt x="2057" y="-222"/>
                                    <a:pt x="2437" y="66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96571737" name="Freeform: Shape 2096571737">
                            <a:extLst>
                              <a:ext uri="{FF2B5EF4-FFF2-40B4-BE49-F238E27FC236}">
                                <a16:creationId xmlns:a16="http://schemas.microsoft.com/office/drawing/2014/main" id="{1C9EDE03-CFD2-8880-A81A-03AFA66D9D37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85156" y="215362"/>
                              <a:ext cx="2559" cy="2247"/>
                            </a:xfrm>
                            <a:custGeom>
                              <a:avLst/>
                              <a:gdLst>
                                <a:gd name="csX0" fmla="*/ 2433 w 2559"/>
                                <a:gd name="csY0" fmla="*/ 761 h 2247"/>
                                <a:gd name="csX1" fmla="*/ 1797 w 2559"/>
                                <a:gd name="csY1" fmla="*/ 2031 h 2247"/>
                                <a:gd name="csX2" fmla="*/ 146 w 2559"/>
                                <a:gd name="csY2" fmla="*/ 1777 h 2247"/>
                                <a:gd name="csX3" fmla="*/ 146 w 2559"/>
                                <a:gd name="csY3" fmla="*/ 635 h 2247"/>
                                <a:gd name="csX4" fmla="*/ 1163 w 2559"/>
                                <a:gd name="csY4" fmla="*/ 0 h 2247"/>
                                <a:gd name="csX5" fmla="*/ 2559 w 2559"/>
                                <a:gd name="csY5" fmla="*/ 761 h 22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559" h="2247">
                                  <a:moveTo>
                                    <a:pt x="2433" y="761"/>
                                  </a:moveTo>
                                  <a:cubicBezTo>
                                    <a:pt x="2433" y="761"/>
                                    <a:pt x="2433" y="1650"/>
                                    <a:pt x="1797" y="2031"/>
                                  </a:cubicBezTo>
                                  <a:cubicBezTo>
                                    <a:pt x="1290" y="2538"/>
                                    <a:pt x="655" y="2031"/>
                                    <a:pt x="146" y="1777"/>
                                  </a:cubicBezTo>
                                  <a:cubicBezTo>
                                    <a:pt x="20" y="1523"/>
                                    <a:pt x="-107" y="1015"/>
                                    <a:pt x="146" y="635"/>
                                  </a:cubicBezTo>
                                  <a:cubicBezTo>
                                    <a:pt x="401" y="381"/>
                                    <a:pt x="782" y="127"/>
                                    <a:pt x="1163" y="0"/>
                                  </a:cubicBezTo>
                                  <a:cubicBezTo>
                                    <a:pt x="1671" y="127"/>
                                    <a:pt x="2305" y="127"/>
                                    <a:pt x="2559" y="76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21965408" name="Freeform: Shape 221965408">
                            <a:extLst>
                              <a:ext uri="{FF2B5EF4-FFF2-40B4-BE49-F238E27FC236}">
                                <a16:creationId xmlns:a16="http://schemas.microsoft.com/office/drawing/2014/main" id="{2D39FE96-50C5-43F4-AFFA-AA877DE3E96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54409" y="215489"/>
                              <a:ext cx="2762" cy="2904"/>
                            </a:xfrm>
                            <a:custGeom>
                              <a:avLst/>
                              <a:gdLst>
                                <a:gd name="csX0" fmla="*/ 2636 w 2762"/>
                                <a:gd name="csY0" fmla="*/ 761 h 2904"/>
                                <a:gd name="csX1" fmla="*/ 2509 w 2762"/>
                                <a:gd name="csY1" fmla="*/ 2284 h 2904"/>
                                <a:gd name="csX2" fmla="*/ 604 w 2762"/>
                                <a:gd name="csY2" fmla="*/ 2665 h 2904"/>
                                <a:gd name="csX3" fmla="*/ 96 w 2762"/>
                                <a:gd name="csY3" fmla="*/ 761 h 2904"/>
                                <a:gd name="csX4" fmla="*/ 1239 w 2762"/>
                                <a:gd name="csY4" fmla="*/ 0 h 2904"/>
                                <a:gd name="csX5" fmla="*/ 2763 w 2762"/>
                                <a:gd name="csY5" fmla="*/ 761 h 290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762" h="2904">
                                  <a:moveTo>
                                    <a:pt x="2636" y="761"/>
                                  </a:moveTo>
                                  <a:cubicBezTo>
                                    <a:pt x="2636" y="761"/>
                                    <a:pt x="2636" y="1777"/>
                                    <a:pt x="2509" y="2284"/>
                                  </a:cubicBezTo>
                                  <a:cubicBezTo>
                                    <a:pt x="2128" y="2792"/>
                                    <a:pt x="1239" y="3173"/>
                                    <a:pt x="604" y="2665"/>
                                  </a:cubicBezTo>
                                  <a:cubicBezTo>
                                    <a:pt x="-158" y="2411"/>
                                    <a:pt x="-31" y="1396"/>
                                    <a:pt x="96" y="761"/>
                                  </a:cubicBezTo>
                                  <a:cubicBezTo>
                                    <a:pt x="604" y="635"/>
                                    <a:pt x="604" y="0"/>
                                    <a:pt x="1239" y="0"/>
                                  </a:cubicBezTo>
                                  <a:cubicBezTo>
                                    <a:pt x="1874" y="0"/>
                                    <a:pt x="2255" y="381"/>
                                    <a:pt x="2763" y="76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12006789" name="Freeform: Shape 1512006789">
                            <a:extLst>
                              <a:ext uri="{FF2B5EF4-FFF2-40B4-BE49-F238E27FC236}">
                                <a16:creationId xmlns:a16="http://schemas.microsoft.com/office/drawing/2014/main" id="{DE353E63-DB4B-4F57-4853-BF3D098E9913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09684" y="215450"/>
                              <a:ext cx="2934" cy="2380"/>
                            </a:xfrm>
                            <a:custGeom>
                              <a:avLst/>
                              <a:gdLst>
                                <a:gd name="csX0" fmla="*/ 2921 w 2934"/>
                                <a:gd name="csY0" fmla="*/ 1054 h 2380"/>
                                <a:gd name="csX1" fmla="*/ 1778 w 2934"/>
                                <a:gd name="csY1" fmla="*/ 2323 h 2380"/>
                                <a:gd name="csX2" fmla="*/ 0 w 2934"/>
                                <a:gd name="csY2" fmla="*/ 1308 h 2380"/>
                                <a:gd name="csX3" fmla="*/ 635 w 2934"/>
                                <a:gd name="csY3" fmla="*/ 166 h 2380"/>
                                <a:gd name="csX4" fmla="*/ 2921 w 2934"/>
                                <a:gd name="csY4" fmla="*/ 1054 h 238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34" h="2380">
                                  <a:moveTo>
                                    <a:pt x="2921" y="1054"/>
                                  </a:moveTo>
                                  <a:cubicBezTo>
                                    <a:pt x="3048" y="1816"/>
                                    <a:pt x="2286" y="2196"/>
                                    <a:pt x="1778" y="2323"/>
                                  </a:cubicBezTo>
                                  <a:cubicBezTo>
                                    <a:pt x="889" y="2577"/>
                                    <a:pt x="381" y="1943"/>
                                    <a:pt x="0" y="1308"/>
                                  </a:cubicBezTo>
                                  <a:cubicBezTo>
                                    <a:pt x="0" y="800"/>
                                    <a:pt x="508" y="547"/>
                                    <a:pt x="635" y="166"/>
                                  </a:cubicBezTo>
                                  <a:cubicBezTo>
                                    <a:pt x="1778" y="-342"/>
                                    <a:pt x="2413" y="420"/>
                                    <a:pt x="2921" y="105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93000383" name="Freeform: Shape 1393000383">
                            <a:extLst>
                              <a:ext uri="{FF2B5EF4-FFF2-40B4-BE49-F238E27FC236}">
                                <a16:creationId xmlns:a16="http://schemas.microsoft.com/office/drawing/2014/main" id="{D8991078-599D-2459-1761-D1BE5A668095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05621" y="215616"/>
                              <a:ext cx="2971" cy="2543"/>
                            </a:xfrm>
                            <a:custGeom>
                              <a:avLst/>
                              <a:gdLst>
                                <a:gd name="csX0" fmla="*/ 2921 w 2971"/>
                                <a:gd name="csY0" fmla="*/ 888 h 2543"/>
                                <a:gd name="csX1" fmla="*/ 2032 w 2971"/>
                                <a:gd name="csY1" fmla="*/ 2411 h 2543"/>
                                <a:gd name="csX2" fmla="*/ 381 w 2971"/>
                                <a:gd name="csY2" fmla="*/ 2158 h 2543"/>
                                <a:gd name="csX3" fmla="*/ 0 w 2971"/>
                                <a:gd name="csY3" fmla="*/ 1015 h 2543"/>
                                <a:gd name="csX4" fmla="*/ 1270 w 2971"/>
                                <a:gd name="csY4" fmla="*/ 0 h 2543"/>
                                <a:gd name="csX5" fmla="*/ 2921 w 2971"/>
                                <a:gd name="csY5" fmla="*/ 888 h 254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71" h="2543">
                                  <a:moveTo>
                                    <a:pt x="2921" y="888"/>
                                  </a:moveTo>
                                  <a:cubicBezTo>
                                    <a:pt x="3175" y="1650"/>
                                    <a:pt x="2413" y="2031"/>
                                    <a:pt x="2032" y="2411"/>
                                  </a:cubicBezTo>
                                  <a:cubicBezTo>
                                    <a:pt x="1524" y="2665"/>
                                    <a:pt x="762" y="2538"/>
                                    <a:pt x="381" y="2158"/>
                                  </a:cubicBezTo>
                                  <a:cubicBezTo>
                                    <a:pt x="0" y="1904"/>
                                    <a:pt x="0" y="1396"/>
                                    <a:pt x="0" y="1015"/>
                                  </a:cubicBezTo>
                                  <a:cubicBezTo>
                                    <a:pt x="508" y="635"/>
                                    <a:pt x="635" y="127"/>
                                    <a:pt x="1270" y="0"/>
                                  </a:cubicBezTo>
                                  <a:cubicBezTo>
                                    <a:pt x="1905" y="0"/>
                                    <a:pt x="2667" y="381"/>
                                    <a:pt x="2921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52660466" name="Freeform: Shape 652660466">
                            <a:extLst>
                              <a:ext uri="{FF2B5EF4-FFF2-40B4-BE49-F238E27FC236}">
                                <a16:creationId xmlns:a16="http://schemas.microsoft.com/office/drawing/2014/main" id="{20A8AE05-BE78-BB2B-9643-DC8D64A379EC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31018" y="215720"/>
                              <a:ext cx="12317" cy="3494"/>
                            </a:xfrm>
                            <a:custGeom>
                              <a:avLst/>
                              <a:gdLst>
                                <a:gd name="csX0" fmla="*/ 12191 w 12317"/>
                                <a:gd name="csY0" fmla="*/ 1673 h 3494"/>
                                <a:gd name="csX1" fmla="*/ 10413 w 12317"/>
                                <a:gd name="csY1" fmla="*/ 2561 h 3494"/>
                                <a:gd name="csX2" fmla="*/ 0 w 12317"/>
                                <a:gd name="csY2" fmla="*/ 1800 h 3494"/>
                                <a:gd name="csX3" fmla="*/ 2032 w 12317"/>
                                <a:gd name="csY3" fmla="*/ 784 h 3494"/>
                                <a:gd name="csX4" fmla="*/ 12064 w 12317"/>
                                <a:gd name="csY4" fmla="*/ 1419 h 3494"/>
                                <a:gd name="csX5" fmla="*/ 12318 w 12317"/>
                                <a:gd name="csY5" fmla="*/ 1673 h 349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12317" h="3494">
                                  <a:moveTo>
                                    <a:pt x="12191" y="1673"/>
                                  </a:moveTo>
                                  <a:cubicBezTo>
                                    <a:pt x="12318" y="2815"/>
                                    <a:pt x="10921" y="2180"/>
                                    <a:pt x="10413" y="2561"/>
                                  </a:cubicBezTo>
                                  <a:cubicBezTo>
                                    <a:pt x="7238" y="4465"/>
                                    <a:pt x="3048" y="3069"/>
                                    <a:pt x="0" y="1800"/>
                                  </a:cubicBezTo>
                                  <a:cubicBezTo>
                                    <a:pt x="254" y="784"/>
                                    <a:pt x="1397" y="1165"/>
                                    <a:pt x="2032" y="784"/>
                                  </a:cubicBezTo>
                                  <a:cubicBezTo>
                                    <a:pt x="5334" y="-1246"/>
                                    <a:pt x="8762" y="1292"/>
                                    <a:pt x="12064" y="1419"/>
                                  </a:cubicBezTo>
                                  <a:lnTo>
                                    <a:pt x="12318" y="16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37005809" name="Freeform: Shape 1637005809">
                            <a:extLst>
                              <a:ext uri="{FF2B5EF4-FFF2-40B4-BE49-F238E27FC236}">
                                <a16:creationId xmlns:a16="http://schemas.microsoft.com/office/drawing/2014/main" id="{8E05C952-07CE-C06F-F79B-812FDC448A4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22123" y="216015"/>
                              <a:ext cx="10539" cy="3212"/>
                            </a:xfrm>
                            <a:custGeom>
                              <a:avLst/>
                              <a:gdLst>
                                <a:gd name="csX0" fmla="*/ 10540 w 10539"/>
                                <a:gd name="csY0" fmla="*/ 490 h 3212"/>
                                <a:gd name="csX1" fmla="*/ 10286 w 10539"/>
                                <a:gd name="csY1" fmla="*/ 997 h 3212"/>
                                <a:gd name="csX2" fmla="*/ 381 w 10539"/>
                                <a:gd name="csY2" fmla="*/ 2774 h 3212"/>
                                <a:gd name="csX3" fmla="*/ 0 w 10539"/>
                                <a:gd name="csY3" fmla="*/ 2267 h 3212"/>
                                <a:gd name="csX4" fmla="*/ 10286 w 10539"/>
                                <a:gd name="csY4" fmla="*/ 236 h 3212"/>
                                <a:gd name="csX5" fmla="*/ 10540 w 10539"/>
                                <a:gd name="csY5" fmla="*/ 490 h 321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10539" h="3212">
                                  <a:moveTo>
                                    <a:pt x="10540" y="490"/>
                                  </a:moveTo>
                                  <a:lnTo>
                                    <a:pt x="10286" y="997"/>
                                  </a:lnTo>
                                  <a:cubicBezTo>
                                    <a:pt x="7492" y="2647"/>
                                    <a:pt x="3682" y="3916"/>
                                    <a:pt x="381" y="2774"/>
                                  </a:cubicBezTo>
                                  <a:lnTo>
                                    <a:pt x="0" y="2267"/>
                                  </a:lnTo>
                                  <a:cubicBezTo>
                                    <a:pt x="2794" y="236"/>
                                    <a:pt x="6603" y="-399"/>
                                    <a:pt x="10286" y="236"/>
                                  </a:cubicBezTo>
                                  <a:lnTo>
                                    <a:pt x="10540" y="4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52389370" name="Freeform: Shape 252389370">
                            <a:extLst>
                              <a:ext uri="{FF2B5EF4-FFF2-40B4-BE49-F238E27FC236}">
                                <a16:creationId xmlns:a16="http://schemas.microsoft.com/office/drawing/2014/main" id="{322C19A7-8096-913F-0259-2F84B7982542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17627" y="216124"/>
                              <a:ext cx="2851" cy="2504"/>
                            </a:xfrm>
                            <a:custGeom>
                              <a:avLst/>
                              <a:gdLst>
                                <a:gd name="csX0" fmla="*/ 2851 w 2851"/>
                                <a:gd name="csY0" fmla="*/ 888 h 2504"/>
                                <a:gd name="csX1" fmla="*/ 2089 w 2851"/>
                                <a:gd name="csY1" fmla="*/ 2411 h 2504"/>
                                <a:gd name="csX2" fmla="*/ 57 w 2851"/>
                                <a:gd name="csY2" fmla="*/ 1523 h 2504"/>
                                <a:gd name="csX3" fmla="*/ 1073 w 2851"/>
                                <a:gd name="csY3" fmla="*/ 0 h 2504"/>
                                <a:gd name="csX4" fmla="*/ 2851 w 2851"/>
                                <a:gd name="csY4" fmla="*/ 888 h 250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851" h="2504">
                                  <a:moveTo>
                                    <a:pt x="2851" y="888"/>
                                  </a:moveTo>
                                  <a:cubicBezTo>
                                    <a:pt x="2851" y="888"/>
                                    <a:pt x="2597" y="2031"/>
                                    <a:pt x="2089" y="2411"/>
                                  </a:cubicBezTo>
                                  <a:cubicBezTo>
                                    <a:pt x="1327" y="2665"/>
                                    <a:pt x="311" y="2411"/>
                                    <a:pt x="57" y="1523"/>
                                  </a:cubicBezTo>
                                  <a:cubicBezTo>
                                    <a:pt x="-197" y="888"/>
                                    <a:pt x="438" y="254"/>
                                    <a:pt x="1073" y="0"/>
                                  </a:cubicBezTo>
                                  <a:cubicBezTo>
                                    <a:pt x="1581" y="0"/>
                                    <a:pt x="2597" y="0"/>
                                    <a:pt x="2851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60247335" name="Freeform: Shape 1060247335">
                            <a:extLst>
                              <a:ext uri="{FF2B5EF4-FFF2-40B4-BE49-F238E27FC236}">
                                <a16:creationId xmlns:a16="http://schemas.microsoft.com/office/drawing/2014/main" id="{494B3937-5812-9DA1-E8D4-FD34F50658B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43526" y="216212"/>
                              <a:ext cx="2852" cy="2761"/>
                            </a:xfrm>
                            <a:custGeom>
                              <a:avLst/>
                              <a:gdLst>
                                <a:gd name="csX0" fmla="*/ 2852 w 2852"/>
                                <a:gd name="csY0" fmla="*/ 1181 h 2761"/>
                                <a:gd name="csX1" fmla="*/ 1963 w 2852"/>
                                <a:gd name="csY1" fmla="*/ 2704 h 2761"/>
                                <a:gd name="csX2" fmla="*/ 58 w 2852"/>
                                <a:gd name="csY2" fmla="*/ 1689 h 2761"/>
                                <a:gd name="csX3" fmla="*/ 820 w 2852"/>
                                <a:gd name="csY3" fmla="*/ 166 h 2761"/>
                                <a:gd name="csX4" fmla="*/ 2852 w 2852"/>
                                <a:gd name="csY4" fmla="*/ 1054 h 276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852" h="2761">
                                  <a:moveTo>
                                    <a:pt x="2852" y="1181"/>
                                  </a:moveTo>
                                  <a:cubicBezTo>
                                    <a:pt x="2852" y="1181"/>
                                    <a:pt x="2725" y="2450"/>
                                    <a:pt x="1963" y="2704"/>
                                  </a:cubicBezTo>
                                  <a:cubicBezTo>
                                    <a:pt x="1201" y="2958"/>
                                    <a:pt x="312" y="2323"/>
                                    <a:pt x="58" y="1689"/>
                                  </a:cubicBezTo>
                                  <a:cubicBezTo>
                                    <a:pt x="-196" y="800"/>
                                    <a:pt x="439" y="547"/>
                                    <a:pt x="820" y="166"/>
                                  </a:cubicBezTo>
                                  <a:cubicBezTo>
                                    <a:pt x="1709" y="-342"/>
                                    <a:pt x="2471" y="420"/>
                                    <a:pt x="2852" y="105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64700730" name="Freeform: Shape 464700730">
                            <a:extLst>
                              <a:ext uri="{FF2B5EF4-FFF2-40B4-BE49-F238E27FC236}">
                                <a16:creationId xmlns:a16="http://schemas.microsoft.com/office/drawing/2014/main" id="{7AA23257-BA36-04A6-F7E9-8D1CA92E024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8103" y="216505"/>
                              <a:ext cx="2813" cy="2905"/>
                            </a:xfrm>
                            <a:custGeom>
                              <a:avLst/>
                              <a:gdLst>
                                <a:gd name="csX0" fmla="*/ 2813 w 2813"/>
                                <a:gd name="csY0" fmla="*/ 1269 h 2905"/>
                                <a:gd name="csX1" fmla="*/ 2432 w 2813"/>
                                <a:gd name="csY1" fmla="*/ 2538 h 2905"/>
                                <a:gd name="csX2" fmla="*/ 909 w 2813"/>
                                <a:gd name="csY2" fmla="*/ 2792 h 2905"/>
                                <a:gd name="csX3" fmla="*/ 20 w 2813"/>
                                <a:gd name="csY3" fmla="*/ 888 h 2905"/>
                                <a:gd name="csX4" fmla="*/ 1290 w 2813"/>
                                <a:gd name="csY4" fmla="*/ 0 h 2905"/>
                                <a:gd name="csX5" fmla="*/ 2813 w 2813"/>
                                <a:gd name="csY5" fmla="*/ 1269 h 290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813" h="2905">
                                  <a:moveTo>
                                    <a:pt x="2813" y="1269"/>
                                  </a:moveTo>
                                  <a:cubicBezTo>
                                    <a:pt x="2813" y="1269"/>
                                    <a:pt x="2560" y="2158"/>
                                    <a:pt x="2432" y="2538"/>
                                  </a:cubicBezTo>
                                  <a:cubicBezTo>
                                    <a:pt x="2052" y="3046"/>
                                    <a:pt x="1290" y="2919"/>
                                    <a:pt x="909" y="2792"/>
                                  </a:cubicBezTo>
                                  <a:cubicBezTo>
                                    <a:pt x="401" y="2284"/>
                                    <a:pt x="-107" y="1777"/>
                                    <a:pt x="20" y="888"/>
                                  </a:cubicBezTo>
                                  <a:cubicBezTo>
                                    <a:pt x="528" y="508"/>
                                    <a:pt x="655" y="254"/>
                                    <a:pt x="1290" y="0"/>
                                  </a:cubicBezTo>
                                  <a:cubicBezTo>
                                    <a:pt x="1925" y="127"/>
                                    <a:pt x="2687" y="508"/>
                                    <a:pt x="2813" y="126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97251373" name="Freeform: Shape 1197251373">
                            <a:extLst>
                              <a:ext uri="{FF2B5EF4-FFF2-40B4-BE49-F238E27FC236}">
                                <a16:creationId xmlns:a16="http://schemas.microsoft.com/office/drawing/2014/main" id="{3292F7FA-3D9F-AA9A-DD56-2C68C0DD80D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2886" y="218282"/>
                              <a:ext cx="2925" cy="2665"/>
                            </a:xfrm>
                            <a:custGeom>
                              <a:avLst/>
                              <a:gdLst>
                                <a:gd name="csX0" fmla="*/ 2926 w 2925"/>
                                <a:gd name="csY0" fmla="*/ 1269 h 2665"/>
                                <a:gd name="csX1" fmla="*/ 1656 w 2925"/>
                                <a:gd name="csY1" fmla="*/ 2665 h 2665"/>
                                <a:gd name="csX2" fmla="*/ 132 w 2925"/>
                                <a:gd name="csY2" fmla="*/ 1904 h 2665"/>
                                <a:gd name="csX3" fmla="*/ 386 w 2925"/>
                                <a:gd name="csY3" fmla="*/ 381 h 2665"/>
                                <a:gd name="csX4" fmla="*/ 1402 w 2925"/>
                                <a:gd name="csY4" fmla="*/ 0 h 2665"/>
                                <a:gd name="csX5" fmla="*/ 2799 w 2925"/>
                                <a:gd name="csY5" fmla="*/ 1269 h 266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25" h="2665">
                                  <a:moveTo>
                                    <a:pt x="2926" y="1269"/>
                                  </a:moveTo>
                                  <a:cubicBezTo>
                                    <a:pt x="2926" y="2031"/>
                                    <a:pt x="2291" y="2538"/>
                                    <a:pt x="1656" y="2665"/>
                                  </a:cubicBezTo>
                                  <a:cubicBezTo>
                                    <a:pt x="1021" y="2665"/>
                                    <a:pt x="513" y="2284"/>
                                    <a:pt x="132" y="1904"/>
                                  </a:cubicBezTo>
                                  <a:cubicBezTo>
                                    <a:pt x="-122" y="1396"/>
                                    <a:pt x="5" y="761"/>
                                    <a:pt x="386" y="381"/>
                                  </a:cubicBezTo>
                                  <a:cubicBezTo>
                                    <a:pt x="513" y="127"/>
                                    <a:pt x="1148" y="127"/>
                                    <a:pt x="1402" y="0"/>
                                  </a:cubicBezTo>
                                  <a:cubicBezTo>
                                    <a:pt x="2037" y="0"/>
                                    <a:pt x="2672" y="635"/>
                                    <a:pt x="2799" y="126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72930662" name="Freeform: Shape 2072930662">
                            <a:extLst>
                              <a:ext uri="{FF2B5EF4-FFF2-40B4-BE49-F238E27FC236}">
                                <a16:creationId xmlns:a16="http://schemas.microsoft.com/office/drawing/2014/main" id="{0033F594-BE6F-4180-DCDA-ADDDFF822C2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27456" y="218408"/>
                              <a:ext cx="8000" cy="7107"/>
                            </a:xfrm>
                            <a:custGeom>
                              <a:avLst/>
                              <a:gdLst>
                                <a:gd name="csX0" fmla="*/ 7873 w 8000"/>
                                <a:gd name="csY0" fmla="*/ 254 h 7107"/>
                                <a:gd name="csX1" fmla="*/ 7492 w 8000"/>
                                <a:gd name="csY1" fmla="*/ 1523 h 7107"/>
                                <a:gd name="csX2" fmla="*/ 5841 w 8000"/>
                                <a:gd name="csY2" fmla="*/ 4823 h 7107"/>
                                <a:gd name="csX3" fmla="*/ 254 w 8000"/>
                                <a:gd name="csY3" fmla="*/ 7107 h 7107"/>
                                <a:gd name="csX4" fmla="*/ 0 w 8000"/>
                                <a:gd name="csY4" fmla="*/ 6473 h 7107"/>
                                <a:gd name="csX5" fmla="*/ 7746 w 8000"/>
                                <a:gd name="csY5" fmla="*/ 0 h 7107"/>
                                <a:gd name="csX6" fmla="*/ 8000 w 8000"/>
                                <a:gd name="csY6" fmla="*/ 0 h 710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</a:cxnLst>
                              <a:rect l="l" t="t" r="r" b="b"/>
                              <a:pathLst>
                                <a:path w="8000" h="7107">
                                  <a:moveTo>
                                    <a:pt x="7873" y="254"/>
                                  </a:moveTo>
                                  <a:cubicBezTo>
                                    <a:pt x="7873" y="254"/>
                                    <a:pt x="7619" y="1142"/>
                                    <a:pt x="7492" y="1523"/>
                                  </a:cubicBezTo>
                                  <a:cubicBezTo>
                                    <a:pt x="7238" y="2792"/>
                                    <a:pt x="6349" y="3680"/>
                                    <a:pt x="5841" y="4823"/>
                                  </a:cubicBezTo>
                                  <a:cubicBezTo>
                                    <a:pt x="4445" y="6599"/>
                                    <a:pt x="2286" y="6599"/>
                                    <a:pt x="254" y="7107"/>
                                  </a:cubicBezTo>
                                  <a:lnTo>
                                    <a:pt x="0" y="6473"/>
                                  </a:lnTo>
                                  <a:cubicBezTo>
                                    <a:pt x="2286" y="3554"/>
                                    <a:pt x="4572" y="1396"/>
                                    <a:pt x="7746" y="0"/>
                                  </a:cubicBezTo>
                                  <a:lnTo>
                                    <a:pt x="80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95713682" name="Freeform: Shape 995713682">
                            <a:extLst>
                              <a:ext uri="{FF2B5EF4-FFF2-40B4-BE49-F238E27FC236}">
                                <a16:creationId xmlns:a16="http://schemas.microsoft.com/office/drawing/2014/main" id="{AB4ACCB0-A147-382E-F128-E9CA654E575C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19285" y="219404"/>
                              <a:ext cx="2731" cy="2430"/>
                            </a:xfrm>
                            <a:custGeom>
                              <a:avLst/>
                              <a:gdLst>
                                <a:gd name="csX0" fmla="*/ 2717 w 2731"/>
                                <a:gd name="csY0" fmla="*/ 908 h 2430"/>
                                <a:gd name="csX1" fmla="*/ 1574 w 2731"/>
                                <a:gd name="csY1" fmla="*/ 2431 h 2430"/>
                                <a:gd name="csX2" fmla="*/ 51 w 2731"/>
                                <a:gd name="csY2" fmla="*/ 1543 h 2430"/>
                                <a:gd name="csX3" fmla="*/ 1066 w 2731"/>
                                <a:gd name="csY3" fmla="*/ 20 h 2430"/>
                                <a:gd name="csX4" fmla="*/ 2717 w 2731"/>
                                <a:gd name="csY4" fmla="*/ 1035 h 243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31" h="2430">
                                  <a:moveTo>
                                    <a:pt x="2717" y="908"/>
                                  </a:moveTo>
                                  <a:cubicBezTo>
                                    <a:pt x="2844" y="1796"/>
                                    <a:pt x="2082" y="2050"/>
                                    <a:pt x="1574" y="2431"/>
                                  </a:cubicBezTo>
                                  <a:cubicBezTo>
                                    <a:pt x="939" y="2431"/>
                                    <a:pt x="304" y="2050"/>
                                    <a:pt x="51" y="1543"/>
                                  </a:cubicBezTo>
                                  <a:cubicBezTo>
                                    <a:pt x="-204" y="654"/>
                                    <a:pt x="558" y="400"/>
                                    <a:pt x="1066" y="20"/>
                                  </a:cubicBezTo>
                                  <a:cubicBezTo>
                                    <a:pt x="1828" y="-107"/>
                                    <a:pt x="2463" y="400"/>
                                    <a:pt x="2717" y="10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14637892" name="Freeform: Shape 1314637892">
                            <a:extLst>
                              <a:ext uri="{FF2B5EF4-FFF2-40B4-BE49-F238E27FC236}">
                                <a16:creationId xmlns:a16="http://schemas.microsoft.com/office/drawing/2014/main" id="{2B965766-5CB5-C394-0422-4A5007912BA9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41457" y="219678"/>
                              <a:ext cx="2889" cy="2538"/>
                            </a:xfrm>
                            <a:custGeom>
                              <a:avLst/>
                              <a:gdLst>
                                <a:gd name="csX0" fmla="*/ 2635 w 2889"/>
                                <a:gd name="csY0" fmla="*/ 635 h 2538"/>
                                <a:gd name="csX1" fmla="*/ 2889 w 2889"/>
                                <a:gd name="csY1" fmla="*/ 1015 h 2538"/>
                                <a:gd name="csX2" fmla="*/ 1746 w 2889"/>
                                <a:gd name="csY2" fmla="*/ 2538 h 2538"/>
                                <a:gd name="csX3" fmla="*/ 95 w 2889"/>
                                <a:gd name="csY3" fmla="*/ 1777 h 2538"/>
                                <a:gd name="csX4" fmla="*/ 857 w 2889"/>
                                <a:gd name="csY4" fmla="*/ 0 h 2538"/>
                                <a:gd name="csX5" fmla="*/ 2762 w 2889"/>
                                <a:gd name="csY5" fmla="*/ 635 h 25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889" h="2538">
                                  <a:moveTo>
                                    <a:pt x="2635" y="635"/>
                                  </a:moveTo>
                                  <a:cubicBezTo>
                                    <a:pt x="2635" y="635"/>
                                    <a:pt x="2635" y="888"/>
                                    <a:pt x="2889" y="1015"/>
                                  </a:cubicBezTo>
                                  <a:cubicBezTo>
                                    <a:pt x="2889" y="1904"/>
                                    <a:pt x="2254" y="2158"/>
                                    <a:pt x="1746" y="2538"/>
                                  </a:cubicBezTo>
                                  <a:cubicBezTo>
                                    <a:pt x="1111" y="2538"/>
                                    <a:pt x="476" y="2284"/>
                                    <a:pt x="95" y="1777"/>
                                  </a:cubicBezTo>
                                  <a:cubicBezTo>
                                    <a:pt x="-159" y="1015"/>
                                    <a:pt x="95" y="254"/>
                                    <a:pt x="857" y="0"/>
                                  </a:cubicBezTo>
                                  <a:cubicBezTo>
                                    <a:pt x="1492" y="0"/>
                                    <a:pt x="2508" y="0"/>
                                    <a:pt x="2762" y="6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10174629" name="Freeform: Shape 1410174629">
                            <a:extLst>
                              <a:ext uri="{FF2B5EF4-FFF2-40B4-BE49-F238E27FC236}">
                                <a16:creationId xmlns:a16="http://schemas.microsoft.com/office/drawing/2014/main" id="{07CAE86F-D974-9430-ADCB-CE6DD5957B2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30616" y="219544"/>
                              <a:ext cx="9348" cy="6923"/>
                            </a:xfrm>
                            <a:custGeom>
                              <a:avLst/>
                              <a:gdLst>
                                <a:gd name="csX0" fmla="*/ 5609 w 9348"/>
                                <a:gd name="csY0" fmla="*/ 3179 h 6923"/>
                                <a:gd name="csX1" fmla="*/ 7387 w 9348"/>
                                <a:gd name="csY1" fmla="*/ 2037 h 6923"/>
                                <a:gd name="csX2" fmla="*/ 9292 w 9348"/>
                                <a:gd name="csY2" fmla="*/ 2925 h 6923"/>
                                <a:gd name="csX3" fmla="*/ 8276 w 9348"/>
                                <a:gd name="csY3" fmla="*/ 4702 h 6923"/>
                                <a:gd name="csX4" fmla="*/ 6625 w 9348"/>
                                <a:gd name="csY4" fmla="*/ 5210 h 6923"/>
                                <a:gd name="csX5" fmla="*/ 7641 w 9348"/>
                                <a:gd name="csY5" fmla="*/ 6733 h 6923"/>
                                <a:gd name="csX6" fmla="*/ 6752 w 9348"/>
                                <a:gd name="csY6" fmla="*/ 6733 h 6923"/>
                                <a:gd name="csX7" fmla="*/ 1164 w 9348"/>
                                <a:gd name="csY7" fmla="*/ 1910 h 6923"/>
                                <a:gd name="csX8" fmla="*/ 276 w 9348"/>
                                <a:gd name="csY8" fmla="*/ 6 h 6923"/>
                                <a:gd name="csX9" fmla="*/ 5609 w 9348"/>
                                <a:gd name="csY9" fmla="*/ 3052 h 692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9348" h="6923">
                                  <a:moveTo>
                                    <a:pt x="5609" y="3179"/>
                                  </a:moveTo>
                                  <a:cubicBezTo>
                                    <a:pt x="6371" y="3179"/>
                                    <a:pt x="6498" y="2164"/>
                                    <a:pt x="7387" y="2037"/>
                                  </a:cubicBezTo>
                                  <a:cubicBezTo>
                                    <a:pt x="8149" y="1910"/>
                                    <a:pt x="8784" y="2291"/>
                                    <a:pt x="9292" y="2925"/>
                                  </a:cubicBezTo>
                                  <a:cubicBezTo>
                                    <a:pt x="9546" y="3814"/>
                                    <a:pt x="8911" y="4321"/>
                                    <a:pt x="8276" y="4702"/>
                                  </a:cubicBezTo>
                                  <a:cubicBezTo>
                                    <a:pt x="7768" y="5083"/>
                                    <a:pt x="6625" y="4195"/>
                                    <a:pt x="6625" y="5210"/>
                                  </a:cubicBezTo>
                                  <a:cubicBezTo>
                                    <a:pt x="7133" y="5591"/>
                                    <a:pt x="7641" y="6098"/>
                                    <a:pt x="7641" y="6733"/>
                                  </a:cubicBezTo>
                                  <a:cubicBezTo>
                                    <a:pt x="7514" y="6987"/>
                                    <a:pt x="7006" y="6987"/>
                                    <a:pt x="6752" y="6733"/>
                                  </a:cubicBezTo>
                                  <a:cubicBezTo>
                                    <a:pt x="4466" y="5844"/>
                                    <a:pt x="2180" y="4321"/>
                                    <a:pt x="1164" y="1910"/>
                                  </a:cubicBezTo>
                                  <a:cubicBezTo>
                                    <a:pt x="910" y="1276"/>
                                    <a:pt x="-613" y="641"/>
                                    <a:pt x="276" y="6"/>
                                  </a:cubicBezTo>
                                  <a:cubicBezTo>
                                    <a:pt x="2561" y="-120"/>
                                    <a:pt x="4339" y="1656"/>
                                    <a:pt x="5609" y="305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6876462" name="Freeform: Shape 26876462">
                            <a:extLst>
                              <a:ext uri="{FF2B5EF4-FFF2-40B4-BE49-F238E27FC236}">
                                <a16:creationId xmlns:a16="http://schemas.microsoft.com/office/drawing/2014/main" id="{9F70F2C0-0986-FA86-7078-E800AFFB194A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40645" y="219771"/>
                              <a:ext cx="3058" cy="2588"/>
                            </a:xfrm>
                            <a:custGeom>
                              <a:avLst/>
                              <a:gdLst>
                                <a:gd name="csX0" fmla="*/ 2946 w 3058"/>
                                <a:gd name="csY0" fmla="*/ 541 h 2588"/>
                                <a:gd name="csX1" fmla="*/ 2946 w 3058"/>
                                <a:gd name="csY1" fmla="*/ 2064 h 2588"/>
                                <a:gd name="csX2" fmla="*/ 660 w 3058"/>
                                <a:gd name="csY2" fmla="*/ 2444 h 2588"/>
                                <a:gd name="csX3" fmla="*/ 25 w 3058"/>
                                <a:gd name="csY3" fmla="*/ 1048 h 2588"/>
                                <a:gd name="csX4" fmla="*/ 1168 w 3058"/>
                                <a:gd name="csY4" fmla="*/ 33 h 2588"/>
                                <a:gd name="csX5" fmla="*/ 2946 w 3058"/>
                                <a:gd name="csY5" fmla="*/ 541 h 258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058" h="2588">
                                  <a:moveTo>
                                    <a:pt x="2946" y="541"/>
                                  </a:moveTo>
                                  <a:cubicBezTo>
                                    <a:pt x="2946" y="541"/>
                                    <a:pt x="3200" y="1683"/>
                                    <a:pt x="2946" y="2064"/>
                                  </a:cubicBezTo>
                                  <a:cubicBezTo>
                                    <a:pt x="2565" y="2825"/>
                                    <a:pt x="1422" y="2571"/>
                                    <a:pt x="660" y="2444"/>
                                  </a:cubicBezTo>
                                  <a:cubicBezTo>
                                    <a:pt x="279" y="2064"/>
                                    <a:pt x="-102" y="1683"/>
                                    <a:pt x="25" y="1048"/>
                                  </a:cubicBezTo>
                                  <a:cubicBezTo>
                                    <a:pt x="279" y="541"/>
                                    <a:pt x="660" y="287"/>
                                    <a:pt x="1168" y="33"/>
                                  </a:cubicBezTo>
                                  <a:cubicBezTo>
                                    <a:pt x="1803" y="-94"/>
                                    <a:pt x="2438" y="160"/>
                                    <a:pt x="2946" y="54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90070943" name="Freeform: Shape 1090070943">
                            <a:extLst>
                              <a:ext uri="{FF2B5EF4-FFF2-40B4-BE49-F238E27FC236}">
                                <a16:creationId xmlns:a16="http://schemas.microsoft.com/office/drawing/2014/main" id="{4060CD47-1C29-2777-69E2-0573B0846E6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08906" y="220121"/>
                              <a:ext cx="8397" cy="7583"/>
                            </a:xfrm>
                            <a:custGeom>
                              <a:avLst/>
                              <a:gdLst>
                                <a:gd name="csX0" fmla="*/ 6747 w 8397"/>
                                <a:gd name="csY0" fmla="*/ 4379 h 7583"/>
                                <a:gd name="csX1" fmla="*/ 8398 w 8397"/>
                                <a:gd name="csY1" fmla="*/ 7425 h 7583"/>
                                <a:gd name="csX2" fmla="*/ 7763 w 8397"/>
                                <a:gd name="csY2" fmla="*/ 7552 h 7583"/>
                                <a:gd name="csX3" fmla="*/ 779 w 8397"/>
                                <a:gd name="csY3" fmla="*/ 1333 h 7583"/>
                                <a:gd name="csX4" fmla="*/ 17 w 8397"/>
                                <a:gd name="csY4" fmla="*/ 64 h 7583"/>
                                <a:gd name="csX5" fmla="*/ 5350 w 8397"/>
                                <a:gd name="csY5" fmla="*/ 2221 h 7583"/>
                                <a:gd name="csX6" fmla="*/ 6874 w 8397"/>
                                <a:gd name="csY6" fmla="*/ 4252 h 758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</a:cxnLst>
                              <a:rect l="l" t="t" r="r" b="b"/>
                              <a:pathLst>
                                <a:path w="8397" h="7583">
                                  <a:moveTo>
                                    <a:pt x="6747" y="4379"/>
                                  </a:moveTo>
                                  <a:cubicBezTo>
                                    <a:pt x="7382" y="5267"/>
                                    <a:pt x="8144" y="6537"/>
                                    <a:pt x="8398" y="7425"/>
                                  </a:cubicBezTo>
                                  <a:cubicBezTo>
                                    <a:pt x="8271" y="7679"/>
                                    <a:pt x="7890" y="7552"/>
                                    <a:pt x="7763" y="7552"/>
                                  </a:cubicBezTo>
                                  <a:cubicBezTo>
                                    <a:pt x="5096" y="6029"/>
                                    <a:pt x="1794" y="4506"/>
                                    <a:pt x="779" y="1333"/>
                                  </a:cubicBezTo>
                                  <a:cubicBezTo>
                                    <a:pt x="525" y="1079"/>
                                    <a:pt x="-110" y="572"/>
                                    <a:pt x="17" y="64"/>
                                  </a:cubicBezTo>
                                  <a:cubicBezTo>
                                    <a:pt x="2048" y="-317"/>
                                    <a:pt x="3953" y="1079"/>
                                    <a:pt x="5350" y="2221"/>
                                  </a:cubicBezTo>
                                  <a:cubicBezTo>
                                    <a:pt x="5858" y="2983"/>
                                    <a:pt x="6493" y="3364"/>
                                    <a:pt x="6874" y="425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99711412" name="Freeform: Shape 1099711412">
                            <a:extLst>
                              <a:ext uri="{FF2B5EF4-FFF2-40B4-BE49-F238E27FC236}">
                                <a16:creationId xmlns:a16="http://schemas.microsoft.com/office/drawing/2014/main" id="{AA79384D-728A-CF4B-D0C7-C9F2A155A7E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7097" y="220566"/>
                              <a:ext cx="2744" cy="2570"/>
                            </a:xfrm>
                            <a:custGeom>
                              <a:avLst/>
                              <a:gdLst>
                                <a:gd name="csX0" fmla="*/ 2677 w 2744"/>
                                <a:gd name="csY0" fmla="*/ 1015 h 2570"/>
                                <a:gd name="csX1" fmla="*/ 1915 w 2744"/>
                                <a:gd name="csY1" fmla="*/ 2538 h 2570"/>
                                <a:gd name="csX2" fmla="*/ 138 w 2744"/>
                                <a:gd name="csY2" fmla="*/ 1904 h 2570"/>
                                <a:gd name="csX3" fmla="*/ 1280 w 2744"/>
                                <a:gd name="csY3" fmla="*/ 0 h 2570"/>
                                <a:gd name="csX4" fmla="*/ 2677 w 2744"/>
                                <a:gd name="csY4" fmla="*/ 888 h 257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44" h="2570">
                                  <a:moveTo>
                                    <a:pt x="2677" y="1015"/>
                                  </a:moveTo>
                                  <a:cubicBezTo>
                                    <a:pt x="2931" y="1777"/>
                                    <a:pt x="2423" y="2284"/>
                                    <a:pt x="1915" y="2538"/>
                                  </a:cubicBezTo>
                                  <a:cubicBezTo>
                                    <a:pt x="1026" y="2665"/>
                                    <a:pt x="645" y="2411"/>
                                    <a:pt x="138" y="1904"/>
                                  </a:cubicBezTo>
                                  <a:cubicBezTo>
                                    <a:pt x="-370" y="1015"/>
                                    <a:pt x="645" y="381"/>
                                    <a:pt x="1280" y="0"/>
                                  </a:cubicBezTo>
                                  <a:cubicBezTo>
                                    <a:pt x="1915" y="0"/>
                                    <a:pt x="2296" y="508"/>
                                    <a:pt x="2677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75555589" name="Freeform: Shape 1275555589">
                            <a:extLst>
                              <a:ext uri="{FF2B5EF4-FFF2-40B4-BE49-F238E27FC236}">
                                <a16:creationId xmlns:a16="http://schemas.microsoft.com/office/drawing/2014/main" id="{B40ADC07-2B17-67BF-6156-3BED3462887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2507" y="222361"/>
                              <a:ext cx="2923" cy="2202"/>
                            </a:xfrm>
                            <a:custGeom>
                              <a:avLst/>
                              <a:gdLst>
                                <a:gd name="csX0" fmla="*/ 2797 w 2923"/>
                                <a:gd name="csY0" fmla="*/ 997 h 2202"/>
                                <a:gd name="csX1" fmla="*/ 2035 w 2923"/>
                                <a:gd name="csY1" fmla="*/ 2139 h 2202"/>
                                <a:gd name="csX2" fmla="*/ 257 w 2923"/>
                                <a:gd name="csY2" fmla="*/ 1885 h 2202"/>
                                <a:gd name="csX3" fmla="*/ 257 w 2923"/>
                                <a:gd name="csY3" fmla="*/ 489 h 2202"/>
                                <a:gd name="csX4" fmla="*/ 2923 w 2923"/>
                                <a:gd name="csY4" fmla="*/ 997 h 220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23" h="2202">
                                  <a:moveTo>
                                    <a:pt x="2797" y="997"/>
                                  </a:moveTo>
                                  <a:cubicBezTo>
                                    <a:pt x="2797" y="997"/>
                                    <a:pt x="2289" y="1758"/>
                                    <a:pt x="2035" y="2139"/>
                                  </a:cubicBezTo>
                                  <a:cubicBezTo>
                                    <a:pt x="1400" y="2139"/>
                                    <a:pt x="765" y="2393"/>
                                    <a:pt x="257" y="1885"/>
                                  </a:cubicBezTo>
                                  <a:cubicBezTo>
                                    <a:pt x="130" y="1505"/>
                                    <a:pt x="-251" y="870"/>
                                    <a:pt x="257" y="489"/>
                                  </a:cubicBezTo>
                                  <a:cubicBezTo>
                                    <a:pt x="1146" y="-526"/>
                                    <a:pt x="2289" y="236"/>
                                    <a:pt x="2923" y="99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70817533" name="Freeform: Shape 1170817533">
                            <a:extLst>
                              <a:ext uri="{FF2B5EF4-FFF2-40B4-BE49-F238E27FC236}">
                                <a16:creationId xmlns:a16="http://schemas.microsoft.com/office/drawing/2014/main" id="{FED1FA6D-CFE1-B805-C4F3-0DA0DBE2D61C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41135" y="223330"/>
                              <a:ext cx="3267" cy="3005"/>
                            </a:xfrm>
                            <a:custGeom>
                              <a:avLst/>
                              <a:gdLst>
                                <a:gd name="csX0" fmla="*/ 3217 w 3267"/>
                                <a:gd name="csY0" fmla="*/ 1043 h 3005"/>
                                <a:gd name="csX1" fmla="*/ 2074 w 3267"/>
                                <a:gd name="csY1" fmla="*/ 2947 h 3005"/>
                                <a:gd name="csX2" fmla="*/ 169 w 3267"/>
                                <a:gd name="csY2" fmla="*/ 2185 h 3005"/>
                                <a:gd name="csX3" fmla="*/ 169 w 3267"/>
                                <a:gd name="csY3" fmla="*/ 662 h 3005"/>
                                <a:gd name="csX4" fmla="*/ 2201 w 3267"/>
                                <a:gd name="csY4" fmla="*/ 155 h 3005"/>
                                <a:gd name="csX5" fmla="*/ 3090 w 3267"/>
                                <a:gd name="csY5" fmla="*/ 916 h 300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267" h="3005">
                                  <a:moveTo>
                                    <a:pt x="3217" y="1043"/>
                                  </a:moveTo>
                                  <a:cubicBezTo>
                                    <a:pt x="3471" y="1931"/>
                                    <a:pt x="2709" y="2566"/>
                                    <a:pt x="2074" y="2947"/>
                                  </a:cubicBezTo>
                                  <a:cubicBezTo>
                                    <a:pt x="1312" y="3201"/>
                                    <a:pt x="677" y="2566"/>
                                    <a:pt x="169" y="2185"/>
                                  </a:cubicBezTo>
                                  <a:cubicBezTo>
                                    <a:pt x="-212" y="1678"/>
                                    <a:pt x="169" y="1297"/>
                                    <a:pt x="169" y="662"/>
                                  </a:cubicBezTo>
                                  <a:cubicBezTo>
                                    <a:pt x="677" y="155"/>
                                    <a:pt x="1439" y="-226"/>
                                    <a:pt x="2201" y="155"/>
                                  </a:cubicBezTo>
                                  <a:cubicBezTo>
                                    <a:pt x="2455" y="408"/>
                                    <a:pt x="2836" y="535"/>
                                    <a:pt x="3090" y="91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45299652" name="Freeform: Shape 1645299652">
                            <a:extLst>
                              <a:ext uri="{FF2B5EF4-FFF2-40B4-BE49-F238E27FC236}">
                                <a16:creationId xmlns:a16="http://schemas.microsoft.com/office/drawing/2014/main" id="{F55EB837-0A95-CFDC-4C62-E329FC923B55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80604" y="234491"/>
                              <a:ext cx="10540" cy="3135"/>
                            </a:xfrm>
                            <a:custGeom>
                              <a:avLst/>
                              <a:gdLst>
                                <a:gd name="csX0" fmla="*/ 10540 w 10540"/>
                                <a:gd name="csY0" fmla="*/ 543 h 3135"/>
                                <a:gd name="csX1" fmla="*/ 8127 w 10540"/>
                                <a:gd name="csY1" fmla="*/ 1939 h 3135"/>
                                <a:gd name="csX2" fmla="*/ 0 w 10540"/>
                                <a:gd name="csY2" fmla="*/ 3081 h 3135"/>
                                <a:gd name="csX3" fmla="*/ 0 w 10540"/>
                                <a:gd name="csY3" fmla="*/ 2574 h 3135"/>
                                <a:gd name="csX4" fmla="*/ 10413 w 10540"/>
                                <a:gd name="csY4" fmla="*/ 416 h 313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0540" h="3135">
                                  <a:moveTo>
                                    <a:pt x="10540" y="543"/>
                                  </a:moveTo>
                                  <a:cubicBezTo>
                                    <a:pt x="10540" y="1432"/>
                                    <a:pt x="8889" y="1305"/>
                                    <a:pt x="8127" y="1939"/>
                                  </a:cubicBezTo>
                                  <a:cubicBezTo>
                                    <a:pt x="5715" y="3208"/>
                                    <a:pt x="2921" y="3208"/>
                                    <a:pt x="0" y="3081"/>
                                  </a:cubicBezTo>
                                  <a:lnTo>
                                    <a:pt x="0" y="2574"/>
                                  </a:lnTo>
                                  <a:cubicBezTo>
                                    <a:pt x="2794" y="289"/>
                                    <a:pt x="6730" y="-599"/>
                                    <a:pt x="10413" y="41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44300714" name="Freeform: Shape 244300714">
                            <a:extLst>
                              <a:ext uri="{FF2B5EF4-FFF2-40B4-BE49-F238E27FC236}">
                                <a16:creationId xmlns:a16="http://schemas.microsoft.com/office/drawing/2014/main" id="{61CF6228-284A-BCA5-846C-83FF57D5C9C5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76550" y="237318"/>
                              <a:ext cx="2590" cy="2411"/>
                            </a:xfrm>
                            <a:custGeom>
                              <a:avLst/>
                              <a:gdLst>
                                <a:gd name="csX0" fmla="*/ 2463 w 2590"/>
                                <a:gd name="csY0" fmla="*/ 1142 h 2411"/>
                                <a:gd name="csX1" fmla="*/ 1320 w 2590"/>
                                <a:gd name="csY1" fmla="*/ 2411 h 2411"/>
                                <a:gd name="csX2" fmla="*/ 50 w 2590"/>
                                <a:gd name="csY2" fmla="*/ 1650 h 2411"/>
                                <a:gd name="csX3" fmla="*/ 1067 w 2590"/>
                                <a:gd name="csY3" fmla="*/ 0 h 2411"/>
                                <a:gd name="csX4" fmla="*/ 2590 w 2590"/>
                                <a:gd name="csY4" fmla="*/ 1142 h 241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90" h="2411">
                                  <a:moveTo>
                                    <a:pt x="2463" y="1142"/>
                                  </a:moveTo>
                                  <a:cubicBezTo>
                                    <a:pt x="2463" y="1904"/>
                                    <a:pt x="1956" y="2284"/>
                                    <a:pt x="1320" y="2411"/>
                                  </a:cubicBezTo>
                                  <a:cubicBezTo>
                                    <a:pt x="812" y="2411"/>
                                    <a:pt x="178" y="2158"/>
                                    <a:pt x="50" y="1650"/>
                                  </a:cubicBezTo>
                                  <a:cubicBezTo>
                                    <a:pt x="-203" y="761"/>
                                    <a:pt x="558" y="381"/>
                                    <a:pt x="1067" y="0"/>
                                  </a:cubicBezTo>
                                  <a:cubicBezTo>
                                    <a:pt x="1701" y="0"/>
                                    <a:pt x="2336" y="635"/>
                                    <a:pt x="2590" y="114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38914300" name="Freeform: Shape 1038914300">
                            <a:extLst>
                              <a:ext uri="{FF2B5EF4-FFF2-40B4-BE49-F238E27FC236}">
                                <a16:creationId xmlns:a16="http://schemas.microsoft.com/office/drawing/2014/main" id="{79B8699B-18EA-F867-8C08-57DCED40CA4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86827" y="238175"/>
                              <a:ext cx="3047" cy="2849"/>
                            </a:xfrm>
                            <a:custGeom>
                              <a:avLst/>
                              <a:gdLst>
                                <a:gd name="csX0" fmla="*/ 3048 w 3047"/>
                                <a:gd name="csY0" fmla="*/ 1047 h 2849"/>
                                <a:gd name="csX1" fmla="*/ 1905 w 3047"/>
                                <a:gd name="csY1" fmla="*/ 2824 h 2849"/>
                                <a:gd name="csX2" fmla="*/ 254 w 3047"/>
                                <a:gd name="csY2" fmla="*/ 2316 h 2849"/>
                                <a:gd name="csX3" fmla="*/ 0 w 3047"/>
                                <a:gd name="csY3" fmla="*/ 1047 h 2849"/>
                                <a:gd name="csX4" fmla="*/ 3048 w 3047"/>
                                <a:gd name="csY4" fmla="*/ 1047 h 284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047" h="2849">
                                  <a:moveTo>
                                    <a:pt x="3048" y="1047"/>
                                  </a:moveTo>
                                  <a:cubicBezTo>
                                    <a:pt x="2920" y="1809"/>
                                    <a:pt x="2667" y="2570"/>
                                    <a:pt x="1905" y="2824"/>
                                  </a:cubicBezTo>
                                  <a:cubicBezTo>
                                    <a:pt x="1143" y="2951"/>
                                    <a:pt x="762" y="2570"/>
                                    <a:pt x="254" y="2316"/>
                                  </a:cubicBezTo>
                                  <a:cubicBezTo>
                                    <a:pt x="-127" y="2062"/>
                                    <a:pt x="127" y="1428"/>
                                    <a:pt x="0" y="1047"/>
                                  </a:cubicBezTo>
                                  <a:cubicBezTo>
                                    <a:pt x="508" y="-349"/>
                                    <a:pt x="2540" y="-349"/>
                                    <a:pt x="3048" y="104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31862364" name="Freeform: Shape 931862364">
                            <a:extLst>
                              <a:ext uri="{FF2B5EF4-FFF2-40B4-BE49-F238E27FC236}">
                                <a16:creationId xmlns:a16="http://schemas.microsoft.com/office/drawing/2014/main" id="{BD116104-9C6A-37B2-6F4A-780B5FE66F5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94065" y="238994"/>
                              <a:ext cx="11175" cy="3273"/>
                            </a:xfrm>
                            <a:custGeom>
                              <a:avLst/>
                              <a:gdLst>
                                <a:gd name="csX0" fmla="*/ 11175 w 11175"/>
                                <a:gd name="csY0" fmla="*/ 609 h 3273"/>
                                <a:gd name="csX1" fmla="*/ 4572 w 11175"/>
                                <a:gd name="csY1" fmla="*/ 3274 h 3273"/>
                                <a:gd name="csX2" fmla="*/ 381 w 11175"/>
                                <a:gd name="csY2" fmla="*/ 3274 h 3273"/>
                                <a:gd name="csX3" fmla="*/ 0 w 11175"/>
                                <a:gd name="csY3" fmla="*/ 2893 h 3273"/>
                                <a:gd name="csX4" fmla="*/ 11175 w 11175"/>
                                <a:gd name="csY4" fmla="*/ 101 h 3273"/>
                                <a:gd name="csX5" fmla="*/ 11175 w 11175"/>
                                <a:gd name="csY5" fmla="*/ 609 h 327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11175" h="3273">
                                  <a:moveTo>
                                    <a:pt x="11175" y="609"/>
                                  </a:moveTo>
                                  <a:cubicBezTo>
                                    <a:pt x="9270" y="1878"/>
                                    <a:pt x="7111" y="3274"/>
                                    <a:pt x="4572" y="3274"/>
                                  </a:cubicBezTo>
                                  <a:lnTo>
                                    <a:pt x="381" y="3274"/>
                                  </a:lnTo>
                                  <a:cubicBezTo>
                                    <a:pt x="381" y="3274"/>
                                    <a:pt x="0" y="2893"/>
                                    <a:pt x="0" y="2893"/>
                                  </a:cubicBezTo>
                                  <a:cubicBezTo>
                                    <a:pt x="2540" y="-153"/>
                                    <a:pt x="7111" y="-153"/>
                                    <a:pt x="11175" y="101"/>
                                  </a:cubicBezTo>
                                  <a:lnTo>
                                    <a:pt x="11175" y="6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73611291" name="Freeform: Shape 773611291">
                            <a:extLst>
                              <a:ext uri="{FF2B5EF4-FFF2-40B4-BE49-F238E27FC236}">
                                <a16:creationId xmlns:a16="http://schemas.microsoft.com/office/drawing/2014/main" id="{9597CA0A-7DBC-C785-68B2-CD7D527D49D7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55169" y="240214"/>
                              <a:ext cx="2763" cy="2720"/>
                            </a:xfrm>
                            <a:custGeom>
                              <a:avLst/>
                              <a:gdLst>
                                <a:gd name="csX0" fmla="*/ 2764 w 2763"/>
                                <a:gd name="csY0" fmla="*/ 1166 h 2720"/>
                                <a:gd name="csX1" fmla="*/ 1748 w 2763"/>
                                <a:gd name="csY1" fmla="*/ 2689 h 2720"/>
                                <a:gd name="csX2" fmla="*/ 97 w 2763"/>
                                <a:gd name="csY2" fmla="*/ 1927 h 2720"/>
                                <a:gd name="csX3" fmla="*/ 732 w 2763"/>
                                <a:gd name="csY3" fmla="*/ 150 h 2720"/>
                                <a:gd name="csX4" fmla="*/ 2764 w 2763"/>
                                <a:gd name="csY4" fmla="*/ 1166 h 272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63" h="2720">
                                  <a:moveTo>
                                    <a:pt x="2764" y="1166"/>
                                  </a:moveTo>
                                  <a:cubicBezTo>
                                    <a:pt x="2764" y="1927"/>
                                    <a:pt x="2510" y="2435"/>
                                    <a:pt x="1748" y="2689"/>
                                  </a:cubicBezTo>
                                  <a:cubicBezTo>
                                    <a:pt x="986" y="2816"/>
                                    <a:pt x="478" y="2562"/>
                                    <a:pt x="97" y="1927"/>
                                  </a:cubicBezTo>
                                  <a:cubicBezTo>
                                    <a:pt x="-157" y="1166"/>
                                    <a:pt x="97" y="531"/>
                                    <a:pt x="732" y="150"/>
                                  </a:cubicBezTo>
                                  <a:cubicBezTo>
                                    <a:pt x="1621" y="-357"/>
                                    <a:pt x="2383" y="531"/>
                                    <a:pt x="2764" y="116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02964210" name="Freeform: Shape 902964210">
                            <a:extLst>
                              <a:ext uri="{FF2B5EF4-FFF2-40B4-BE49-F238E27FC236}">
                                <a16:creationId xmlns:a16="http://schemas.microsoft.com/office/drawing/2014/main" id="{E9B56381-FFB3-73CA-B569-968E68025C9A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59412" y="241126"/>
                              <a:ext cx="2331" cy="2270"/>
                            </a:xfrm>
                            <a:custGeom>
                              <a:avLst/>
                              <a:gdLst>
                                <a:gd name="csX0" fmla="*/ 2332 w 2331"/>
                                <a:gd name="csY0" fmla="*/ 1015 h 2270"/>
                                <a:gd name="csX1" fmla="*/ 2077 w 2331"/>
                                <a:gd name="csY1" fmla="*/ 2031 h 2270"/>
                                <a:gd name="csX2" fmla="*/ 554 w 2331"/>
                                <a:gd name="csY2" fmla="*/ 2031 h 2270"/>
                                <a:gd name="csX3" fmla="*/ 46 w 2331"/>
                                <a:gd name="csY3" fmla="*/ 761 h 2270"/>
                                <a:gd name="csX4" fmla="*/ 934 w 2331"/>
                                <a:gd name="csY4" fmla="*/ 0 h 2270"/>
                                <a:gd name="csX5" fmla="*/ 2204 w 2331"/>
                                <a:gd name="csY5" fmla="*/ 1015 h 227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331" h="2270">
                                  <a:moveTo>
                                    <a:pt x="2332" y="1015"/>
                                  </a:moveTo>
                                  <a:cubicBezTo>
                                    <a:pt x="2332" y="1015"/>
                                    <a:pt x="2204" y="1650"/>
                                    <a:pt x="2077" y="2031"/>
                                  </a:cubicBezTo>
                                  <a:cubicBezTo>
                                    <a:pt x="1570" y="2284"/>
                                    <a:pt x="934" y="2411"/>
                                    <a:pt x="554" y="2031"/>
                                  </a:cubicBezTo>
                                  <a:cubicBezTo>
                                    <a:pt x="46" y="1650"/>
                                    <a:pt x="-81" y="1142"/>
                                    <a:pt x="46" y="761"/>
                                  </a:cubicBezTo>
                                  <a:cubicBezTo>
                                    <a:pt x="300" y="254"/>
                                    <a:pt x="808" y="381"/>
                                    <a:pt x="934" y="0"/>
                                  </a:cubicBezTo>
                                  <a:cubicBezTo>
                                    <a:pt x="1443" y="254"/>
                                    <a:pt x="2077" y="508"/>
                                    <a:pt x="2204" y="101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60845606" name="Freeform: Shape 1260845606">
                            <a:extLst>
                              <a:ext uri="{FF2B5EF4-FFF2-40B4-BE49-F238E27FC236}">
                                <a16:creationId xmlns:a16="http://schemas.microsoft.com/office/drawing/2014/main" id="{8F4C2C5D-50C0-3041-B757-F2EE40E24503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24155" y="242635"/>
                              <a:ext cx="8127" cy="7705"/>
                            </a:xfrm>
                            <a:custGeom>
                              <a:avLst/>
                              <a:gdLst>
                                <a:gd name="csX0" fmla="*/ 8127 w 8127"/>
                                <a:gd name="csY0" fmla="*/ 7375 h 7705"/>
                                <a:gd name="csX1" fmla="*/ 5333 w 8127"/>
                                <a:gd name="csY1" fmla="*/ 6740 h 7705"/>
                                <a:gd name="csX2" fmla="*/ 0 w 8127"/>
                                <a:gd name="csY2" fmla="*/ 395 h 7705"/>
                                <a:gd name="csX3" fmla="*/ 1524 w 8127"/>
                                <a:gd name="csY3" fmla="*/ 395 h 7705"/>
                                <a:gd name="csX4" fmla="*/ 3175 w 8127"/>
                                <a:gd name="csY4" fmla="*/ 1283 h 7705"/>
                                <a:gd name="csX5" fmla="*/ 8127 w 8127"/>
                                <a:gd name="csY5" fmla="*/ 7502 h 770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8127" h="7705">
                                  <a:moveTo>
                                    <a:pt x="8127" y="7375"/>
                                  </a:moveTo>
                                  <a:cubicBezTo>
                                    <a:pt x="7365" y="8263"/>
                                    <a:pt x="6095" y="7121"/>
                                    <a:pt x="5333" y="6740"/>
                                  </a:cubicBezTo>
                                  <a:cubicBezTo>
                                    <a:pt x="2667" y="5218"/>
                                    <a:pt x="2667" y="2172"/>
                                    <a:pt x="0" y="395"/>
                                  </a:cubicBezTo>
                                  <a:cubicBezTo>
                                    <a:pt x="254" y="-494"/>
                                    <a:pt x="1016" y="395"/>
                                    <a:pt x="1524" y="395"/>
                                  </a:cubicBezTo>
                                  <a:cubicBezTo>
                                    <a:pt x="2031" y="649"/>
                                    <a:pt x="2667" y="1029"/>
                                    <a:pt x="3175" y="1283"/>
                                  </a:cubicBezTo>
                                  <a:cubicBezTo>
                                    <a:pt x="5841" y="2806"/>
                                    <a:pt x="6349" y="5218"/>
                                    <a:pt x="8127" y="750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4541779" name="Freeform: Shape 174541779">
                            <a:extLst>
                              <a:ext uri="{FF2B5EF4-FFF2-40B4-BE49-F238E27FC236}">
                                <a16:creationId xmlns:a16="http://schemas.microsoft.com/office/drawing/2014/main" id="{20925922-BE75-733E-F238-14D2551207DA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07068" y="187437"/>
                              <a:ext cx="249847" cy="87321"/>
                            </a:xfrm>
                            <a:custGeom>
                              <a:avLst/>
                              <a:gdLst>
                                <a:gd name="csX0" fmla="*/ 127185 w 249847"/>
                                <a:gd name="csY0" fmla="*/ 61177 h 87321"/>
                                <a:gd name="csX1" fmla="*/ 126296 w 249847"/>
                                <a:gd name="csY1" fmla="*/ 63842 h 87321"/>
                                <a:gd name="csX2" fmla="*/ 126042 w 249847"/>
                                <a:gd name="csY2" fmla="*/ 63842 h 87321"/>
                                <a:gd name="csX3" fmla="*/ 125407 w 249847"/>
                                <a:gd name="csY3" fmla="*/ 60923 h 87321"/>
                                <a:gd name="csX4" fmla="*/ 124264 w 249847"/>
                                <a:gd name="csY4" fmla="*/ 57877 h 87321"/>
                                <a:gd name="csX5" fmla="*/ 125407 w 249847"/>
                                <a:gd name="csY5" fmla="*/ 55212 h 87321"/>
                                <a:gd name="csX6" fmla="*/ 127693 w 249847"/>
                                <a:gd name="csY6" fmla="*/ 57624 h 87321"/>
                                <a:gd name="csX7" fmla="*/ 127185 w 249847"/>
                                <a:gd name="csY7" fmla="*/ 61177 h 87321"/>
                                <a:gd name="csX8" fmla="*/ 249475 w 249847"/>
                                <a:gd name="csY8" fmla="*/ 32495 h 87321"/>
                                <a:gd name="csX9" fmla="*/ 243760 w 249847"/>
                                <a:gd name="csY9" fmla="*/ 29322 h 87321"/>
                                <a:gd name="csX10" fmla="*/ 239443 w 249847"/>
                                <a:gd name="csY10" fmla="*/ 32495 h 87321"/>
                                <a:gd name="csX11" fmla="*/ 240840 w 249847"/>
                                <a:gd name="csY11" fmla="*/ 36810 h 87321"/>
                                <a:gd name="csX12" fmla="*/ 242363 w 249847"/>
                                <a:gd name="csY12" fmla="*/ 36429 h 87321"/>
                                <a:gd name="csX13" fmla="*/ 241474 w 249847"/>
                                <a:gd name="csY13" fmla="*/ 34652 h 87321"/>
                                <a:gd name="csX14" fmla="*/ 242363 w 249847"/>
                                <a:gd name="csY14" fmla="*/ 31987 h 87321"/>
                                <a:gd name="csX15" fmla="*/ 245411 w 249847"/>
                                <a:gd name="csY15" fmla="*/ 31606 h 87321"/>
                                <a:gd name="csX16" fmla="*/ 247697 w 249847"/>
                                <a:gd name="csY16" fmla="*/ 33891 h 87321"/>
                                <a:gd name="csX17" fmla="*/ 247697 w 249847"/>
                                <a:gd name="csY17" fmla="*/ 37952 h 87321"/>
                                <a:gd name="csX18" fmla="*/ 242871 w 249847"/>
                                <a:gd name="csY18" fmla="*/ 41886 h 87321"/>
                                <a:gd name="csX19" fmla="*/ 166424 w 249847"/>
                                <a:gd name="csY19" fmla="*/ 42521 h 87321"/>
                                <a:gd name="csX20" fmla="*/ 141789 w 249847"/>
                                <a:gd name="csY20" fmla="*/ 45313 h 87321"/>
                                <a:gd name="csX21" fmla="*/ 136074 w 249847"/>
                                <a:gd name="csY21" fmla="*/ 53562 h 87321"/>
                                <a:gd name="csX22" fmla="*/ 130106 w 249847"/>
                                <a:gd name="csY22" fmla="*/ 59654 h 87321"/>
                                <a:gd name="csX23" fmla="*/ 129852 w 249847"/>
                                <a:gd name="csY23" fmla="*/ 59400 h 87321"/>
                                <a:gd name="csX24" fmla="*/ 131503 w 249847"/>
                                <a:gd name="csY24" fmla="*/ 54070 h 87321"/>
                                <a:gd name="csX25" fmla="*/ 133534 w 249847"/>
                                <a:gd name="csY25" fmla="*/ 48740 h 87321"/>
                                <a:gd name="csX26" fmla="*/ 143820 w 249847"/>
                                <a:gd name="csY26" fmla="*/ 35921 h 87321"/>
                                <a:gd name="csX27" fmla="*/ 152075 w 249847"/>
                                <a:gd name="csY27" fmla="*/ 33891 h 87321"/>
                                <a:gd name="csX28" fmla="*/ 162742 w 249847"/>
                                <a:gd name="csY28" fmla="*/ 35414 h 87321"/>
                                <a:gd name="csX29" fmla="*/ 162996 w 249847"/>
                                <a:gd name="csY29" fmla="*/ 34906 h 87321"/>
                                <a:gd name="csX30" fmla="*/ 158932 w 249847"/>
                                <a:gd name="csY30" fmla="*/ 32495 h 87321"/>
                                <a:gd name="csX31" fmla="*/ 149662 w 249847"/>
                                <a:gd name="csY31" fmla="*/ 32749 h 87321"/>
                                <a:gd name="csX32" fmla="*/ 149408 w 249847"/>
                                <a:gd name="csY32" fmla="*/ 32241 h 87321"/>
                                <a:gd name="csX33" fmla="*/ 158932 w 249847"/>
                                <a:gd name="csY33" fmla="*/ 27164 h 87321"/>
                                <a:gd name="csX34" fmla="*/ 167313 w 249847"/>
                                <a:gd name="csY34" fmla="*/ 23865 h 87321"/>
                                <a:gd name="csX35" fmla="*/ 170615 w 249847"/>
                                <a:gd name="csY35" fmla="*/ 23611 h 87321"/>
                                <a:gd name="csX36" fmla="*/ 174678 w 249847"/>
                                <a:gd name="csY36" fmla="*/ 22596 h 87321"/>
                                <a:gd name="csX37" fmla="*/ 175314 w 249847"/>
                                <a:gd name="csY37" fmla="*/ 22849 h 87321"/>
                                <a:gd name="csX38" fmla="*/ 187123 w 249847"/>
                                <a:gd name="csY38" fmla="*/ 22723 h 87321"/>
                                <a:gd name="csX39" fmla="*/ 187631 w 249847"/>
                                <a:gd name="csY39" fmla="*/ 23230 h 87321"/>
                                <a:gd name="csX40" fmla="*/ 191314 w 249847"/>
                                <a:gd name="csY40" fmla="*/ 24119 h 87321"/>
                                <a:gd name="csX41" fmla="*/ 194743 w 249847"/>
                                <a:gd name="csY41" fmla="*/ 26022 h 87321"/>
                                <a:gd name="csX42" fmla="*/ 193473 w 249847"/>
                                <a:gd name="csY42" fmla="*/ 23738 h 87321"/>
                                <a:gd name="csX43" fmla="*/ 198552 w 249847"/>
                                <a:gd name="csY43" fmla="*/ 24499 h 87321"/>
                                <a:gd name="csX44" fmla="*/ 197790 w 249847"/>
                                <a:gd name="csY44" fmla="*/ 25388 h 87321"/>
                                <a:gd name="csX45" fmla="*/ 198679 w 249847"/>
                                <a:gd name="csY45" fmla="*/ 27164 h 87321"/>
                                <a:gd name="csX46" fmla="*/ 199949 w 249847"/>
                                <a:gd name="csY46" fmla="*/ 26784 h 87321"/>
                                <a:gd name="csX47" fmla="*/ 200203 w 249847"/>
                                <a:gd name="csY47" fmla="*/ 24753 h 87321"/>
                                <a:gd name="csX48" fmla="*/ 216585 w 249847"/>
                                <a:gd name="csY48" fmla="*/ 29449 h 87321"/>
                                <a:gd name="csX49" fmla="*/ 221029 w 249847"/>
                                <a:gd name="csY49" fmla="*/ 30972 h 87321"/>
                                <a:gd name="csX50" fmla="*/ 215188 w 249847"/>
                                <a:gd name="csY50" fmla="*/ 27926 h 87321"/>
                                <a:gd name="csX51" fmla="*/ 210997 w 249847"/>
                                <a:gd name="csY51" fmla="*/ 26022 h 87321"/>
                                <a:gd name="csX52" fmla="*/ 212013 w 249847"/>
                                <a:gd name="csY52" fmla="*/ 25515 h 87321"/>
                                <a:gd name="csX53" fmla="*/ 218743 w 249847"/>
                                <a:gd name="csY53" fmla="*/ 21200 h 87321"/>
                                <a:gd name="csX54" fmla="*/ 219632 w 249847"/>
                                <a:gd name="csY54" fmla="*/ 20311 h 87321"/>
                                <a:gd name="csX55" fmla="*/ 216839 w 249847"/>
                                <a:gd name="csY55" fmla="*/ 20438 h 87321"/>
                                <a:gd name="csX56" fmla="*/ 208965 w 249847"/>
                                <a:gd name="csY56" fmla="*/ 25515 h 87321"/>
                                <a:gd name="csX57" fmla="*/ 197156 w 249847"/>
                                <a:gd name="csY57" fmla="*/ 22596 h 87321"/>
                                <a:gd name="csX58" fmla="*/ 191441 w 249847"/>
                                <a:gd name="csY58" fmla="*/ 21326 h 87321"/>
                                <a:gd name="csX59" fmla="*/ 187123 w 249847"/>
                                <a:gd name="csY59" fmla="*/ 20946 h 87321"/>
                                <a:gd name="csX60" fmla="*/ 179250 w 249847"/>
                                <a:gd name="csY60" fmla="*/ 20946 h 87321"/>
                                <a:gd name="csX61" fmla="*/ 178996 w 249847"/>
                                <a:gd name="csY61" fmla="*/ 20438 h 87321"/>
                                <a:gd name="csX62" fmla="*/ 186870 w 249847"/>
                                <a:gd name="csY62" fmla="*/ 17392 h 87321"/>
                                <a:gd name="csX63" fmla="*/ 207442 w 249847"/>
                                <a:gd name="csY63" fmla="*/ 8001 h 87321"/>
                                <a:gd name="csX64" fmla="*/ 213283 w 249847"/>
                                <a:gd name="csY64" fmla="*/ 1655 h 87321"/>
                                <a:gd name="csX65" fmla="*/ 212394 w 249847"/>
                                <a:gd name="csY65" fmla="*/ 132 h 87321"/>
                                <a:gd name="csX66" fmla="*/ 210870 w 249847"/>
                                <a:gd name="csY66" fmla="*/ 386 h 87321"/>
                                <a:gd name="csX67" fmla="*/ 210870 w 249847"/>
                                <a:gd name="csY67" fmla="*/ 2797 h 87321"/>
                                <a:gd name="csX68" fmla="*/ 207314 w 249847"/>
                                <a:gd name="csY68" fmla="*/ 5843 h 87321"/>
                                <a:gd name="csX69" fmla="*/ 186108 w 249847"/>
                                <a:gd name="csY69" fmla="*/ 15362 h 87321"/>
                                <a:gd name="csX70" fmla="*/ 176710 w 249847"/>
                                <a:gd name="csY70" fmla="*/ 18788 h 87321"/>
                                <a:gd name="csX71" fmla="*/ 172266 w 249847"/>
                                <a:gd name="csY71" fmla="*/ 19423 h 87321"/>
                                <a:gd name="csX72" fmla="*/ 170361 w 249847"/>
                                <a:gd name="csY72" fmla="*/ 21200 h 87321"/>
                                <a:gd name="csX73" fmla="*/ 166805 w 249847"/>
                                <a:gd name="csY73" fmla="*/ 22215 h 87321"/>
                                <a:gd name="csX74" fmla="*/ 138487 w 249847"/>
                                <a:gd name="csY74" fmla="*/ 38079 h 87321"/>
                                <a:gd name="csX75" fmla="*/ 139249 w 249847"/>
                                <a:gd name="csY75" fmla="*/ 34779 h 87321"/>
                                <a:gd name="csX76" fmla="*/ 138360 w 249847"/>
                                <a:gd name="csY76" fmla="*/ 31353 h 87321"/>
                                <a:gd name="csX77" fmla="*/ 137852 w 249847"/>
                                <a:gd name="csY77" fmla="*/ 29195 h 87321"/>
                                <a:gd name="csX78" fmla="*/ 136709 w 249847"/>
                                <a:gd name="csY78" fmla="*/ 29957 h 87321"/>
                                <a:gd name="csX79" fmla="*/ 136074 w 249847"/>
                                <a:gd name="csY79" fmla="*/ 36556 h 87321"/>
                                <a:gd name="csX80" fmla="*/ 136328 w 249847"/>
                                <a:gd name="csY80" fmla="*/ 40744 h 87321"/>
                                <a:gd name="csX81" fmla="*/ 128074 w 249847"/>
                                <a:gd name="csY81" fmla="*/ 55720 h 87321"/>
                                <a:gd name="csX82" fmla="*/ 126296 w 249847"/>
                                <a:gd name="csY82" fmla="*/ 53816 h 87321"/>
                                <a:gd name="csX83" fmla="*/ 131757 w 249847"/>
                                <a:gd name="csY83" fmla="*/ 42521 h 87321"/>
                                <a:gd name="csX84" fmla="*/ 132392 w 249847"/>
                                <a:gd name="csY84" fmla="*/ 40617 h 87321"/>
                                <a:gd name="csX85" fmla="*/ 132392 w 249847"/>
                                <a:gd name="csY85" fmla="*/ 37191 h 87321"/>
                                <a:gd name="csX86" fmla="*/ 131883 w 249847"/>
                                <a:gd name="csY86" fmla="*/ 32876 h 87321"/>
                                <a:gd name="csX87" fmla="*/ 130487 w 249847"/>
                                <a:gd name="csY87" fmla="*/ 33637 h 87321"/>
                                <a:gd name="csX88" fmla="*/ 128455 w 249847"/>
                                <a:gd name="csY88" fmla="*/ 48613 h 87321"/>
                                <a:gd name="csX89" fmla="*/ 128455 w 249847"/>
                                <a:gd name="csY89" fmla="*/ 48993 h 87321"/>
                                <a:gd name="csX90" fmla="*/ 125407 w 249847"/>
                                <a:gd name="csY90" fmla="*/ 52674 h 87321"/>
                                <a:gd name="csX91" fmla="*/ 121852 w 249847"/>
                                <a:gd name="csY91" fmla="*/ 48232 h 87321"/>
                                <a:gd name="csX92" fmla="*/ 121216 w 249847"/>
                                <a:gd name="csY92" fmla="*/ 40998 h 87321"/>
                                <a:gd name="csX93" fmla="*/ 120455 w 249847"/>
                                <a:gd name="csY93" fmla="*/ 34779 h 87321"/>
                                <a:gd name="csX94" fmla="*/ 119693 w 249847"/>
                                <a:gd name="csY94" fmla="*/ 34272 h 87321"/>
                                <a:gd name="csX95" fmla="*/ 118550 w 249847"/>
                                <a:gd name="csY95" fmla="*/ 43282 h 87321"/>
                                <a:gd name="csX96" fmla="*/ 120582 w 249847"/>
                                <a:gd name="csY96" fmla="*/ 47724 h 87321"/>
                                <a:gd name="csX97" fmla="*/ 123883 w 249847"/>
                                <a:gd name="csY97" fmla="*/ 53435 h 87321"/>
                                <a:gd name="csX98" fmla="*/ 122995 w 249847"/>
                                <a:gd name="csY98" fmla="*/ 54705 h 87321"/>
                                <a:gd name="csX99" fmla="*/ 121470 w 249847"/>
                                <a:gd name="csY99" fmla="*/ 52420 h 87321"/>
                                <a:gd name="csX100" fmla="*/ 111692 w 249847"/>
                                <a:gd name="csY100" fmla="*/ 38206 h 87321"/>
                                <a:gd name="csX101" fmla="*/ 111184 w 249847"/>
                                <a:gd name="csY101" fmla="*/ 36175 h 87321"/>
                                <a:gd name="csX102" fmla="*/ 112200 w 249847"/>
                                <a:gd name="csY102" fmla="*/ 30337 h 87321"/>
                                <a:gd name="csX103" fmla="*/ 111692 w 249847"/>
                                <a:gd name="csY103" fmla="*/ 29068 h 87321"/>
                                <a:gd name="csX104" fmla="*/ 110550 w 249847"/>
                                <a:gd name="csY104" fmla="*/ 28180 h 87321"/>
                                <a:gd name="csX105" fmla="*/ 109661 w 249847"/>
                                <a:gd name="csY105" fmla="*/ 36175 h 87321"/>
                                <a:gd name="csX106" fmla="*/ 109661 w 249847"/>
                                <a:gd name="csY106" fmla="*/ 36175 h 87321"/>
                                <a:gd name="csX107" fmla="*/ 84009 w 249847"/>
                                <a:gd name="csY107" fmla="*/ 20819 h 87321"/>
                                <a:gd name="csX108" fmla="*/ 83247 w 249847"/>
                                <a:gd name="csY108" fmla="*/ 22723 h 87321"/>
                                <a:gd name="csX109" fmla="*/ 91501 w 249847"/>
                                <a:gd name="csY109" fmla="*/ 26911 h 87321"/>
                                <a:gd name="csX110" fmla="*/ 99247 w 249847"/>
                                <a:gd name="csY110" fmla="*/ 30972 h 87321"/>
                                <a:gd name="csX111" fmla="*/ 121344 w 249847"/>
                                <a:gd name="csY111" fmla="*/ 57116 h 87321"/>
                                <a:gd name="csX112" fmla="*/ 121597 w 249847"/>
                                <a:gd name="csY112" fmla="*/ 59781 h 87321"/>
                                <a:gd name="csX113" fmla="*/ 115756 w 249847"/>
                                <a:gd name="csY113" fmla="*/ 53943 h 87321"/>
                                <a:gd name="csX114" fmla="*/ 109915 w 249847"/>
                                <a:gd name="csY114" fmla="*/ 45313 h 87321"/>
                                <a:gd name="csX115" fmla="*/ 104327 w 249847"/>
                                <a:gd name="csY115" fmla="*/ 42902 h 87321"/>
                                <a:gd name="csX116" fmla="*/ 76390 w 249847"/>
                                <a:gd name="csY116" fmla="*/ 42902 h 87321"/>
                                <a:gd name="csX117" fmla="*/ 10229 w 249847"/>
                                <a:gd name="csY117" fmla="*/ 43029 h 87321"/>
                                <a:gd name="csX118" fmla="*/ 2356 w 249847"/>
                                <a:gd name="csY118" fmla="*/ 38333 h 87321"/>
                                <a:gd name="csX119" fmla="*/ 2356 w 249847"/>
                                <a:gd name="csY119" fmla="*/ 34145 h 87321"/>
                                <a:gd name="csX120" fmla="*/ 6292 w 249847"/>
                                <a:gd name="csY120" fmla="*/ 31987 h 87321"/>
                                <a:gd name="csX121" fmla="*/ 8959 w 249847"/>
                                <a:gd name="csY121" fmla="*/ 34145 h 87321"/>
                                <a:gd name="csX122" fmla="*/ 7689 w 249847"/>
                                <a:gd name="csY122" fmla="*/ 36937 h 87321"/>
                                <a:gd name="csX123" fmla="*/ 8578 w 249847"/>
                                <a:gd name="csY123" fmla="*/ 37571 h 87321"/>
                                <a:gd name="csX124" fmla="*/ 10610 w 249847"/>
                                <a:gd name="csY124" fmla="*/ 35160 h 87321"/>
                                <a:gd name="csX125" fmla="*/ 10356 w 249847"/>
                                <a:gd name="csY125" fmla="*/ 33510 h 87321"/>
                                <a:gd name="csX126" fmla="*/ 6800 w 249847"/>
                                <a:gd name="csY126" fmla="*/ 30337 h 87321"/>
                                <a:gd name="csX127" fmla="*/ 1594 w 249847"/>
                                <a:gd name="csY127" fmla="*/ 32114 h 87321"/>
                                <a:gd name="csX128" fmla="*/ 324 w 249847"/>
                                <a:gd name="csY128" fmla="*/ 38587 h 87321"/>
                                <a:gd name="csX129" fmla="*/ 8578 w 249847"/>
                                <a:gd name="csY129" fmla="*/ 44805 h 87321"/>
                                <a:gd name="csX130" fmla="*/ 83374 w 249847"/>
                                <a:gd name="csY130" fmla="*/ 45059 h 87321"/>
                                <a:gd name="csX131" fmla="*/ 106359 w 249847"/>
                                <a:gd name="csY131" fmla="*/ 45694 h 87321"/>
                                <a:gd name="csX132" fmla="*/ 112581 w 249847"/>
                                <a:gd name="csY132" fmla="*/ 51532 h 87321"/>
                                <a:gd name="csX133" fmla="*/ 112073 w 249847"/>
                                <a:gd name="csY133" fmla="*/ 51532 h 87321"/>
                                <a:gd name="csX134" fmla="*/ 90231 w 249847"/>
                                <a:gd name="csY134" fmla="*/ 47090 h 87321"/>
                                <a:gd name="csX135" fmla="*/ 81596 w 249847"/>
                                <a:gd name="csY135" fmla="*/ 48867 h 87321"/>
                                <a:gd name="csX136" fmla="*/ 77787 w 249847"/>
                                <a:gd name="csY136" fmla="*/ 47597 h 87321"/>
                                <a:gd name="csX137" fmla="*/ 66612 w 249847"/>
                                <a:gd name="csY137" fmla="*/ 46201 h 87321"/>
                                <a:gd name="csX138" fmla="*/ 66612 w 249847"/>
                                <a:gd name="csY138" fmla="*/ 46709 h 87321"/>
                                <a:gd name="csX139" fmla="*/ 76009 w 249847"/>
                                <a:gd name="csY139" fmla="*/ 50009 h 87321"/>
                                <a:gd name="csX140" fmla="*/ 78041 w 249847"/>
                                <a:gd name="csY140" fmla="*/ 50009 h 87321"/>
                                <a:gd name="csX141" fmla="*/ 67374 w 249847"/>
                                <a:gd name="csY141" fmla="*/ 54831 h 87321"/>
                                <a:gd name="csX142" fmla="*/ 64707 w 249847"/>
                                <a:gd name="csY142" fmla="*/ 52928 h 87321"/>
                                <a:gd name="csX143" fmla="*/ 58611 w 249847"/>
                                <a:gd name="csY143" fmla="*/ 51912 h 87321"/>
                                <a:gd name="csX144" fmla="*/ 56833 w 249847"/>
                                <a:gd name="csY144" fmla="*/ 51912 h 87321"/>
                                <a:gd name="csX145" fmla="*/ 60135 w 249847"/>
                                <a:gd name="csY145" fmla="*/ 54451 h 87321"/>
                                <a:gd name="csX146" fmla="*/ 66104 w 249847"/>
                                <a:gd name="csY146" fmla="*/ 55593 h 87321"/>
                                <a:gd name="csX147" fmla="*/ 64453 w 249847"/>
                                <a:gd name="csY147" fmla="*/ 56735 h 87321"/>
                                <a:gd name="csX148" fmla="*/ 53786 w 249847"/>
                                <a:gd name="csY148" fmla="*/ 61177 h 87321"/>
                                <a:gd name="csX149" fmla="*/ 42357 w 249847"/>
                                <a:gd name="csY149" fmla="*/ 57497 h 87321"/>
                                <a:gd name="csX150" fmla="*/ 34610 w 249847"/>
                                <a:gd name="csY150" fmla="*/ 53055 h 87321"/>
                                <a:gd name="csX151" fmla="*/ 34103 w 249847"/>
                                <a:gd name="csY151" fmla="*/ 53562 h 87321"/>
                                <a:gd name="csX152" fmla="*/ 38801 w 249847"/>
                                <a:gd name="csY152" fmla="*/ 57750 h 87321"/>
                                <a:gd name="csX153" fmla="*/ 42992 w 249847"/>
                                <a:gd name="csY153" fmla="*/ 59273 h 87321"/>
                                <a:gd name="csX154" fmla="*/ 47944 w 249847"/>
                                <a:gd name="csY154" fmla="*/ 61431 h 87321"/>
                                <a:gd name="csX155" fmla="*/ 52008 w 249847"/>
                                <a:gd name="csY155" fmla="*/ 62573 h 87321"/>
                                <a:gd name="csX156" fmla="*/ 51500 w 249847"/>
                                <a:gd name="csY156" fmla="*/ 62827 h 87321"/>
                                <a:gd name="csX157" fmla="*/ 28642 w 249847"/>
                                <a:gd name="csY157" fmla="*/ 65111 h 87321"/>
                                <a:gd name="csX158" fmla="*/ 21785 w 249847"/>
                                <a:gd name="csY158" fmla="*/ 64350 h 87321"/>
                                <a:gd name="csX159" fmla="*/ 23690 w 249847"/>
                                <a:gd name="csY159" fmla="*/ 65492 h 87321"/>
                                <a:gd name="csX160" fmla="*/ 21658 w 249847"/>
                                <a:gd name="csY160" fmla="*/ 66127 h 87321"/>
                                <a:gd name="csX161" fmla="*/ 18737 w 249847"/>
                                <a:gd name="csY161" fmla="*/ 66888 h 87321"/>
                                <a:gd name="csX162" fmla="*/ 15435 w 249847"/>
                                <a:gd name="csY162" fmla="*/ 67650 h 87321"/>
                                <a:gd name="csX163" fmla="*/ 10991 w 249847"/>
                                <a:gd name="csY163" fmla="*/ 71203 h 87321"/>
                                <a:gd name="csX164" fmla="*/ 11245 w 249847"/>
                                <a:gd name="csY164" fmla="*/ 71965 h 87321"/>
                                <a:gd name="csX165" fmla="*/ 16070 w 249847"/>
                                <a:gd name="csY165" fmla="*/ 71203 h 87321"/>
                                <a:gd name="csX166" fmla="*/ 22039 w 249847"/>
                                <a:gd name="csY166" fmla="*/ 67015 h 87321"/>
                                <a:gd name="csX167" fmla="*/ 29912 w 249847"/>
                                <a:gd name="csY167" fmla="*/ 66127 h 87321"/>
                                <a:gd name="csX168" fmla="*/ 30166 w 249847"/>
                                <a:gd name="csY168" fmla="*/ 68157 h 87321"/>
                                <a:gd name="csX169" fmla="*/ 32198 w 249847"/>
                                <a:gd name="csY169" fmla="*/ 69046 h 87321"/>
                                <a:gd name="csX170" fmla="*/ 32706 w 249847"/>
                                <a:gd name="csY170" fmla="*/ 68665 h 87321"/>
                                <a:gd name="csX171" fmla="*/ 32706 w 249847"/>
                                <a:gd name="csY171" fmla="*/ 66761 h 87321"/>
                                <a:gd name="csX172" fmla="*/ 36388 w 249847"/>
                                <a:gd name="csY172" fmla="*/ 66381 h 87321"/>
                                <a:gd name="csX173" fmla="*/ 45024 w 249847"/>
                                <a:gd name="csY173" fmla="*/ 65619 h 87321"/>
                                <a:gd name="csX174" fmla="*/ 46547 w 249847"/>
                                <a:gd name="csY174" fmla="*/ 65619 h 87321"/>
                                <a:gd name="csX175" fmla="*/ 45785 w 249847"/>
                                <a:gd name="csY175" fmla="*/ 67142 h 87321"/>
                                <a:gd name="csX176" fmla="*/ 47309 w 249847"/>
                                <a:gd name="csY176" fmla="*/ 68284 h 87321"/>
                                <a:gd name="csX177" fmla="*/ 48452 w 249847"/>
                                <a:gd name="csY177" fmla="*/ 66381 h 87321"/>
                                <a:gd name="csX178" fmla="*/ 47309 w 249847"/>
                                <a:gd name="csY178" fmla="*/ 65492 h 87321"/>
                                <a:gd name="csX179" fmla="*/ 52389 w 249847"/>
                                <a:gd name="csY179" fmla="*/ 63715 h 87321"/>
                                <a:gd name="csX180" fmla="*/ 55691 w 249847"/>
                                <a:gd name="csY180" fmla="*/ 62573 h 87321"/>
                                <a:gd name="csX181" fmla="*/ 58484 w 249847"/>
                                <a:gd name="csY181" fmla="*/ 61939 h 87321"/>
                                <a:gd name="csX182" fmla="*/ 56833 w 249847"/>
                                <a:gd name="csY182" fmla="*/ 65619 h 87321"/>
                                <a:gd name="csX183" fmla="*/ 56833 w 249847"/>
                                <a:gd name="csY183" fmla="*/ 79072 h 87321"/>
                                <a:gd name="csX184" fmla="*/ 57341 w 249847"/>
                                <a:gd name="csY184" fmla="*/ 78945 h 87321"/>
                                <a:gd name="csX185" fmla="*/ 57976 w 249847"/>
                                <a:gd name="csY185" fmla="*/ 66254 h 87321"/>
                                <a:gd name="csX186" fmla="*/ 70675 w 249847"/>
                                <a:gd name="csY186" fmla="*/ 55212 h 87321"/>
                                <a:gd name="csX187" fmla="*/ 70929 w 249847"/>
                                <a:gd name="csY187" fmla="*/ 55466 h 87321"/>
                                <a:gd name="csX188" fmla="*/ 68008 w 249847"/>
                                <a:gd name="csY188" fmla="*/ 66254 h 87321"/>
                                <a:gd name="csX189" fmla="*/ 68008 w 249847"/>
                                <a:gd name="csY189" fmla="*/ 68157 h 87321"/>
                                <a:gd name="csX190" fmla="*/ 70802 w 249847"/>
                                <a:gd name="csY190" fmla="*/ 64604 h 87321"/>
                                <a:gd name="csX191" fmla="*/ 72834 w 249847"/>
                                <a:gd name="csY191" fmla="*/ 54197 h 87321"/>
                                <a:gd name="csX192" fmla="*/ 92390 w 249847"/>
                                <a:gd name="csY192" fmla="*/ 48359 h 87321"/>
                                <a:gd name="csX193" fmla="*/ 93279 w 249847"/>
                                <a:gd name="csY193" fmla="*/ 48613 h 87321"/>
                                <a:gd name="csX194" fmla="*/ 88835 w 249847"/>
                                <a:gd name="csY194" fmla="*/ 54070 h 87321"/>
                                <a:gd name="csX195" fmla="*/ 87565 w 249847"/>
                                <a:gd name="csY195" fmla="*/ 67523 h 87321"/>
                                <a:gd name="csX196" fmla="*/ 85152 w 249847"/>
                                <a:gd name="csY196" fmla="*/ 73107 h 87321"/>
                                <a:gd name="csX197" fmla="*/ 84136 w 249847"/>
                                <a:gd name="csY197" fmla="*/ 75645 h 87321"/>
                                <a:gd name="csX198" fmla="*/ 85660 w 249847"/>
                                <a:gd name="csY198" fmla="*/ 75645 h 87321"/>
                                <a:gd name="csX199" fmla="*/ 88327 w 249847"/>
                                <a:gd name="csY199" fmla="*/ 70696 h 87321"/>
                                <a:gd name="csX200" fmla="*/ 89723 w 249847"/>
                                <a:gd name="csY200" fmla="*/ 72219 h 87321"/>
                                <a:gd name="csX201" fmla="*/ 89216 w 249847"/>
                                <a:gd name="csY201" fmla="*/ 69934 h 87321"/>
                                <a:gd name="csX202" fmla="*/ 92009 w 249847"/>
                                <a:gd name="csY202" fmla="*/ 71076 h 87321"/>
                                <a:gd name="csX203" fmla="*/ 96708 w 249847"/>
                                <a:gd name="csY203" fmla="*/ 72092 h 87321"/>
                                <a:gd name="csX204" fmla="*/ 97216 w 249847"/>
                                <a:gd name="csY204" fmla="*/ 71584 h 87321"/>
                                <a:gd name="csX205" fmla="*/ 89216 w 249847"/>
                                <a:gd name="csY205" fmla="*/ 68284 h 87321"/>
                                <a:gd name="csX206" fmla="*/ 87819 w 249847"/>
                                <a:gd name="csY206" fmla="*/ 59527 h 87321"/>
                                <a:gd name="csX207" fmla="*/ 89342 w 249847"/>
                                <a:gd name="csY207" fmla="*/ 54705 h 87321"/>
                                <a:gd name="csX208" fmla="*/ 91501 w 249847"/>
                                <a:gd name="csY208" fmla="*/ 51786 h 87321"/>
                                <a:gd name="csX209" fmla="*/ 96327 w 249847"/>
                                <a:gd name="csY209" fmla="*/ 49120 h 87321"/>
                                <a:gd name="csX210" fmla="*/ 96581 w 249847"/>
                                <a:gd name="csY210" fmla="*/ 49120 h 87321"/>
                                <a:gd name="csX211" fmla="*/ 96581 w 249847"/>
                                <a:gd name="csY211" fmla="*/ 49374 h 87321"/>
                                <a:gd name="csX212" fmla="*/ 93025 w 249847"/>
                                <a:gd name="csY212" fmla="*/ 55212 h 87321"/>
                                <a:gd name="csX213" fmla="*/ 92390 w 249847"/>
                                <a:gd name="csY213" fmla="*/ 61939 h 87321"/>
                                <a:gd name="csX214" fmla="*/ 93660 w 249847"/>
                                <a:gd name="csY214" fmla="*/ 65238 h 87321"/>
                                <a:gd name="csX215" fmla="*/ 95311 w 249847"/>
                                <a:gd name="csY215" fmla="*/ 60543 h 87321"/>
                                <a:gd name="csX216" fmla="*/ 95057 w 249847"/>
                                <a:gd name="csY216" fmla="*/ 53055 h 87321"/>
                                <a:gd name="csX217" fmla="*/ 99247 w 249847"/>
                                <a:gd name="csY217" fmla="*/ 49628 h 87321"/>
                                <a:gd name="csX218" fmla="*/ 110803 w 249847"/>
                                <a:gd name="csY218" fmla="*/ 53055 h 87321"/>
                                <a:gd name="csX219" fmla="*/ 113089 w 249847"/>
                                <a:gd name="csY219" fmla="*/ 55212 h 87321"/>
                                <a:gd name="csX220" fmla="*/ 110296 w 249847"/>
                                <a:gd name="csY220" fmla="*/ 60416 h 87321"/>
                                <a:gd name="csX221" fmla="*/ 103311 w 249847"/>
                                <a:gd name="csY221" fmla="*/ 60416 h 87321"/>
                                <a:gd name="csX222" fmla="*/ 102041 w 249847"/>
                                <a:gd name="csY222" fmla="*/ 55720 h 87321"/>
                                <a:gd name="csX223" fmla="*/ 105470 w 249847"/>
                                <a:gd name="csY223" fmla="*/ 54451 h 87321"/>
                                <a:gd name="csX224" fmla="*/ 107883 w 249847"/>
                                <a:gd name="csY224" fmla="*/ 55212 h 87321"/>
                                <a:gd name="csX225" fmla="*/ 108137 w 249847"/>
                                <a:gd name="csY225" fmla="*/ 53943 h 87321"/>
                                <a:gd name="csX226" fmla="*/ 105851 w 249847"/>
                                <a:gd name="csY226" fmla="*/ 52166 h 87321"/>
                                <a:gd name="csX227" fmla="*/ 101660 w 249847"/>
                                <a:gd name="csY227" fmla="*/ 53055 h 87321"/>
                                <a:gd name="csX228" fmla="*/ 99883 w 249847"/>
                                <a:gd name="csY228" fmla="*/ 58512 h 87321"/>
                                <a:gd name="csX229" fmla="*/ 104708 w 249847"/>
                                <a:gd name="csY229" fmla="*/ 63462 h 87321"/>
                                <a:gd name="csX230" fmla="*/ 114232 w 249847"/>
                                <a:gd name="csY230" fmla="*/ 60162 h 87321"/>
                                <a:gd name="csX231" fmla="*/ 115883 w 249847"/>
                                <a:gd name="csY231" fmla="*/ 56862 h 87321"/>
                                <a:gd name="csX232" fmla="*/ 123756 w 249847"/>
                                <a:gd name="csY232" fmla="*/ 67142 h 87321"/>
                                <a:gd name="csX233" fmla="*/ 123756 w 249847"/>
                                <a:gd name="csY233" fmla="*/ 71076 h 87321"/>
                                <a:gd name="csX234" fmla="*/ 126423 w 249847"/>
                                <a:gd name="csY234" fmla="*/ 71330 h 87321"/>
                                <a:gd name="csX235" fmla="*/ 126677 w 249847"/>
                                <a:gd name="csY235" fmla="*/ 69426 h 87321"/>
                                <a:gd name="csX236" fmla="*/ 134550 w 249847"/>
                                <a:gd name="csY236" fmla="*/ 56735 h 87321"/>
                                <a:gd name="csX237" fmla="*/ 135820 w 249847"/>
                                <a:gd name="csY237" fmla="*/ 58258 h 87321"/>
                                <a:gd name="csX238" fmla="*/ 142550 w 249847"/>
                                <a:gd name="csY238" fmla="*/ 64096 h 87321"/>
                                <a:gd name="csX239" fmla="*/ 150805 w 249847"/>
                                <a:gd name="csY239" fmla="*/ 61431 h 87321"/>
                                <a:gd name="csX240" fmla="*/ 151313 w 249847"/>
                                <a:gd name="csY240" fmla="*/ 54958 h 87321"/>
                                <a:gd name="csX241" fmla="*/ 147122 w 249847"/>
                                <a:gd name="csY241" fmla="*/ 52928 h 87321"/>
                                <a:gd name="csX242" fmla="*/ 142931 w 249847"/>
                                <a:gd name="csY242" fmla="*/ 55847 h 87321"/>
                                <a:gd name="csX243" fmla="*/ 143439 w 249847"/>
                                <a:gd name="csY243" fmla="*/ 57497 h 87321"/>
                                <a:gd name="csX244" fmla="*/ 144582 w 249847"/>
                                <a:gd name="csY244" fmla="*/ 57116 h 87321"/>
                                <a:gd name="csX245" fmla="*/ 146614 w 249847"/>
                                <a:gd name="csY245" fmla="*/ 54831 h 87321"/>
                                <a:gd name="csX246" fmla="*/ 149027 w 249847"/>
                                <a:gd name="csY246" fmla="*/ 55339 h 87321"/>
                                <a:gd name="csX247" fmla="*/ 150170 w 249847"/>
                                <a:gd name="csY247" fmla="*/ 58385 h 87321"/>
                                <a:gd name="csX248" fmla="*/ 147630 w 249847"/>
                                <a:gd name="csY248" fmla="*/ 62065 h 87321"/>
                                <a:gd name="csX249" fmla="*/ 140265 w 249847"/>
                                <a:gd name="csY249" fmla="*/ 61304 h 87321"/>
                                <a:gd name="csX250" fmla="*/ 138106 w 249847"/>
                                <a:gd name="csY250" fmla="*/ 57877 h 87321"/>
                                <a:gd name="csX251" fmla="*/ 138106 w 249847"/>
                                <a:gd name="csY251" fmla="*/ 54324 h 87321"/>
                                <a:gd name="csX252" fmla="*/ 149154 w 249847"/>
                                <a:gd name="csY252" fmla="*/ 50390 h 87321"/>
                                <a:gd name="csX253" fmla="*/ 153217 w 249847"/>
                                <a:gd name="csY253" fmla="*/ 52928 h 87321"/>
                                <a:gd name="csX254" fmla="*/ 154868 w 249847"/>
                                <a:gd name="csY254" fmla="*/ 65746 h 87321"/>
                                <a:gd name="csX255" fmla="*/ 156138 w 249847"/>
                                <a:gd name="csY255" fmla="*/ 63588 h 87321"/>
                                <a:gd name="csX256" fmla="*/ 155123 w 249847"/>
                                <a:gd name="csY256" fmla="*/ 55085 h 87321"/>
                                <a:gd name="csX257" fmla="*/ 152202 w 249847"/>
                                <a:gd name="csY257" fmla="*/ 50516 h 87321"/>
                                <a:gd name="csX258" fmla="*/ 153091 w 249847"/>
                                <a:gd name="csY258" fmla="*/ 50390 h 87321"/>
                                <a:gd name="csX259" fmla="*/ 157789 w 249847"/>
                                <a:gd name="csY259" fmla="*/ 54451 h 87321"/>
                                <a:gd name="csX260" fmla="*/ 160837 w 249847"/>
                                <a:gd name="csY260" fmla="*/ 67142 h 87321"/>
                                <a:gd name="csX261" fmla="*/ 155884 w 249847"/>
                                <a:gd name="csY261" fmla="*/ 71457 h 87321"/>
                                <a:gd name="csX262" fmla="*/ 153853 w 249847"/>
                                <a:gd name="csY262" fmla="*/ 73995 h 87321"/>
                                <a:gd name="csX263" fmla="*/ 157027 w 249847"/>
                                <a:gd name="csY263" fmla="*/ 73615 h 87321"/>
                                <a:gd name="csX264" fmla="*/ 160329 w 249847"/>
                                <a:gd name="csY264" fmla="*/ 70315 h 87321"/>
                                <a:gd name="csX265" fmla="*/ 160456 w 249847"/>
                                <a:gd name="csY265" fmla="*/ 70822 h 87321"/>
                                <a:gd name="csX266" fmla="*/ 160837 w 249847"/>
                                <a:gd name="csY266" fmla="*/ 73107 h 87321"/>
                                <a:gd name="csX267" fmla="*/ 161599 w 249847"/>
                                <a:gd name="csY267" fmla="*/ 69173 h 87321"/>
                                <a:gd name="csX268" fmla="*/ 162996 w 249847"/>
                                <a:gd name="csY268" fmla="*/ 73107 h 87321"/>
                                <a:gd name="csX269" fmla="*/ 166679 w 249847"/>
                                <a:gd name="csY269" fmla="*/ 76660 h 87321"/>
                                <a:gd name="csX270" fmla="*/ 166424 w 249847"/>
                                <a:gd name="csY270" fmla="*/ 74630 h 87321"/>
                                <a:gd name="csX271" fmla="*/ 163504 w 249847"/>
                                <a:gd name="csY271" fmla="*/ 70315 h 87321"/>
                                <a:gd name="csX272" fmla="*/ 159948 w 249847"/>
                                <a:gd name="csY272" fmla="*/ 56608 h 87321"/>
                                <a:gd name="csX273" fmla="*/ 155757 w 249847"/>
                                <a:gd name="csY273" fmla="*/ 50897 h 87321"/>
                                <a:gd name="csX274" fmla="*/ 156011 w 249847"/>
                                <a:gd name="csY274" fmla="*/ 50516 h 87321"/>
                                <a:gd name="csX275" fmla="*/ 166424 w 249847"/>
                                <a:gd name="csY275" fmla="*/ 52420 h 87321"/>
                                <a:gd name="csX276" fmla="*/ 178869 w 249847"/>
                                <a:gd name="csY276" fmla="*/ 59527 h 87321"/>
                                <a:gd name="csX277" fmla="*/ 183314 w 249847"/>
                                <a:gd name="csY277" fmla="*/ 67903 h 87321"/>
                                <a:gd name="csX278" fmla="*/ 183568 w 249847"/>
                                <a:gd name="csY278" fmla="*/ 67903 h 87321"/>
                                <a:gd name="csX279" fmla="*/ 183568 w 249847"/>
                                <a:gd name="csY279" fmla="*/ 64858 h 87321"/>
                                <a:gd name="csX280" fmla="*/ 177980 w 249847"/>
                                <a:gd name="csY280" fmla="*/ 56735 h 87321"/>
                                <a:gd name="csX281" fmla="*/ 178234 w 249847"/>
                                <a:gd name="csY281" fmla="*/ 56481 h 87321"/>
                                <a:gd name="csX282" fmla="*/ 183822 w 249847"/>
                                <a:gd name="csY282" fmla="*/ 58258 h 87321"/>
                                <a:gd name="csX283" fmla="*/ 194997 w 249847"/>
                                <a:gd name="csY283" fmla="*/ 72219 h 87321"/>
                                <a:gd name="csX284" fmla="*/ 192203 w 249847"/>
                                <a:gd name="csY284" fmla="*/ 85417 h 87321"/>
                                <a:gd name="csX285" fmla="*/ 191568 w 249847"/>
                                <a:gd name="csY285" fmla="*/ 87321 h 87321"/>
                                <a:gd name="csX286" fmla="*/ 193092 w 249847"/>
                                <a:gd name="csY286" fmla="*/ 85037 h 87321"/>
                                <a:gd name="csX287" fmla="*/ 195632 w 249847"/>
                                <a:gd name="csY287" fmla="*/ 69426 h 87321"/>
                                <a:gd name="csX288" fmla="*/ 194870 w 249847"/>
                                <a:gd name="csY288" fmla="*/ 66634 h 87321"/>
                                <a:gd name="csX289" fmla="*/ 196139 w 249847"/>
                                <a:gd name="csY289" fmla="*/ 67269 h 87321"/>
                                <a:gd name="csX290" fmla="*/ 197537 w 249847"/>
                                <a:gd name="csY290" fmla="*/ 66381 h 87321"/>
                                <a:gd name="csX291" fmla="*/ 197537 w 249847"/>
                                <a:gd name="csY291" fmla="*/ 64984 h 87321"/>
                                <a:gd name="csX292" fmla="*/ 195378 w 249847"/>
                                <a:gd name="csY292" fmla="*/ 64477 h 87321"/>
                                <a:gd name="csX293" fmla="*/ 194489 w 249847"/>
                                <a:gd name="csY293" fmla="*/ 66127 h 87321"/>
                                <a:gd name="csX294" fmla="*/ 191695 w 249847"/>
                                <a:gd name="csY294" fmla="*/ 62065 h 87321"/>
                                <a:gd name="csX295" fmla="*/ 191695 w 249847"/>
                                <a:gd name="csY295" fmla="*/ 61812 h 87321"/>
                                <a:gd name="csX296" fmla="*/ 201981 w 249847"/>
                                <a:gd name="csY296" fmla="*/ 65619 h 87321"/>
                                <a:gd name="csX297" fmla="*/ 204648 w 249847"/>
                                <a:gd name="csY297" fmla="*/ 66507 h 87321"/>
                                <a:gd name="csX298" fmla="*/ 214172 w 249847"/>
                                <a:gd name="csY298" fmla="*/ 68919 h 87321"/>
                                <a:gd name="csX299" fmla="*/ 220648 w 249847"/>
                                <a:gd name="csY299" fmla="*/ 69173 h 87321"/>
                                <a:gd name="csX300" fmla="*/ 220648 w 249847"/>
                                <a:gd name="csY300" fmla="*/ 69173 h 87321"/>
                                <a:gd name="csX301" fmla="*/ 220648 w 249847"/>
                                <a:gd name="csY301" fmla="*/ 69173 h 87321"/>
                                <a:gd name="csX302" fmla="*/ 216966 w 249847"/>
                                <a:gd name="csY302" fmla="*/ 68284 h 87321"/>
                                <a:gd name="csX303" fmla="*/ 201854 w 249847"/>
                                <a:gd name="csY303" fmla="*/ 64477 h 87321"/>
                                <a:gd name="csX304" fmla="*/ 202489 w 249847"/>
                                <a:gd name="csY304" fmla="*/ 64350 h 87321"/>
                                <a:gd name="csX305" fmla="*/ 203759 w 249847"/>
                                <a:gd name="csY305" fmla="*/ 62446 h 87321"/>
                                <a:gd name="csX306" fmla="*/ 201981 w 249847"/>
                                <a:gd name="csY306" fmla="*/ 61558 h 87321"/>
                                <a:gd name="csX307" fmla="*/ 200838 w 249847"/>
                                <a:gd name="csY307" fmla="*/ 62827 h 87321"/>
                                <a:gd name="csX308" fmla="*/ 201981 w 249847"/>
                                <a:gd name="csY308" fmla="*/ 64350 h 87321"/>
                                <a:gd name="csX309" fmla="*/ 201346 w 249847"/>
                                <a:gd name="csY309" fmla="*/ 64350 h 87321"/>
                                <a:gd name="csX310" fmla="*/ 194362 w 249847"/>
                                <a:gd name="csY310" fmla="*/ 61177 h 87321"/>
                                <a:gd name="csX311" fmla="*/ 191949 w 249847"/>
                                <a:gd name="csY311" fmla="*/ 60162 h 87321"/>
                                <a:gd name="csX312" fmla="*/ 186615 w 249847"/>
                                <a:gd name="csY312" fmla="*/ 57750 h 87321"/>
                                <a:gd name="csX313" fmla="*/ 170996 w 249847"/>
                                <a:gd name="csY313" fmla="*/ 51912 h 87321"/>
                                <a:gd name="csX314" fmla="*/ 167694 w 249847"/>
                                <a:gd name="csY314" fmla="*/ 51024 h 87321"/>
                                <a:gd name="csX315" fmla="*/ 161980 w 249847"/>
                                <a:gd name="csY315" fmla="*/ 49501 h 87321"/>
                                <a:gd name="csX316" fmla="*/ 141027 w 249847"/>
                                <a:gd name="csY316" fmla="*/ 51278 h 87321"/>
                                <a:gd name="csX317" fmla="*/ 139122 w 249847"/>
                                <a:gd name="csY317" fmla="*/ 51532 h 87321"/>
                                <a:gd name="csX318" fmla="*/ 149662 w 249847"/>
                                <a:gd name="csY318" fmla="*/ 45694 h 87321"/>
                                <a:gd name="csX319" fmla="*/ 239823 w 249847"/>
                                <a:gd name="csY319" fmla="*/ 44678 h 87321"/>
                                <a:gd name="csX320" fmla="*/ 248713 w 249847"/>
                                <a:gd name="csY320" fmla="*/ 40237 h 87321"/>
                                <a:gd name="csX321" fmla="*/ 249221 w 249847"/>
                                <a:gd name="csY321" fmla="*/ 33129 h 8732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  <a:cxn ang="0">
                                  <a:pos x="csX53" y="csY53"/>
                                </a:cxn>
                                <a:cxn ang="0">
                                  <a:pos x="csX54" y="csY54"/>
                                </a:cxn>
                                <a:cxn ang="0">
                                  <a:pos x="csX55" y="csY55"/>
                                </a:cxn>
                                <a:cxn ang="0">
                                  <a:pos x="csX56" y="csY56"/>
                                </a:cxn>
                                <a:cxn ang="0">
                                  <a:pos x="csX57" y="csY57"/>
                                </a:cxn>
                                <a:cxn ang="0">
                                  <a:pos x="csX58" y="csY58"/>
                                </a:cxn>
                                <a:cxn ang="0">
                                  <a:pos x="csX59" y="csY59"/>
                                </a:cxn>
                                <a:cxn ang="0">
                                  <a:pos x="csX60" y="csY60"/>
                                </a:cxn>
                                <a:cxn ang="0">
                                  <a:pos x="csX61" y="csY61"/>
                                </a:cxn>
                                <a:cxn ang="0">
                                  <a:pos x="csX62" y="csY62"/>
                                </a:cxn>
                                <a:cxn ang="0">
                                  <a:pos x="csX63" y="csY63"/>
                                </a:cxn>
                                <a:cxn ang="0">
                                  <a:pos x="csX64" y="csY64"/>
                                </a:cxn>
                                <a:cxn ang="0">
                                  <a:pos x="csX65" y="csY65"/>
                                </a:cxn>
                                <a:cxn ang="0">
                                  <a:pos x="csX66" y="csY66"/>
                                </a:cxn>
                                <a:cxn ang="0">
                                  <a:pos x="csX67" y="csY67"/>
                                </a:cxn>
                                <a:cxn ang="0">
                                  <a:pos x="csX68" y="csY68"/>
                                </a:cxn>
                                <a:cxn ang="0">
                                  <a:pos x="csX69" y="csY69"/>
                                </a:cxn>
                                <a:cxn ang="0">
                                  <a:pos x="csX70" y="csY70"/>
                                </a:cxn>
                                <a:cxn ang="0">
                                  <a:pos x="csX71" y="csY71"/>
                                </a:cxn>
                                <a:cxn ang="0">
                                  <a:pos x="csX72" y="csY72"/>
                                </a:cxn>
                                <a:cxn ang="0">
                                  <a:pos x="csX73" y="csY73"/>
                                </a:cxn>
                                <a:cxn ang="0">
                                  <a:pos x="csX74" y="csY74"/>
                                </a:cxn>
                                <a:cxn ang="0">
                                  <a:pos x="csX75" y="csY75"/>
                                </a:cxn>
                                <a:cxn ang="0">
                                  <a:pos x="csX76" y="csY76"/>
                                </a:cxn>
                                <a:cxn ang="0">
                                  <a:pos x="csX77" y="csY77"/>
                                </a:cxn>
                                <a:cxn ang="0">
                                  <a:pos x="csX78" y="csY78"/>
                                </a:cxn>
                                <a:cxn ang="0">
                                  <a:pos x="csX79" y="csY79"/>
                                </a:cxn>
                                <a:cxn ang="0">
                                  <a:pos x="csX80" y="csY80"/>
                                </a:cxn>
                                <a:cxn ang="0">
                                  <a:pos x="csX81" y="csY81"/>
                                </a:cxn>
                                <a:cxn ang="0">
                                  <a:pos x="csX82" y="csY82"/>
                                </a:cxn>
                                <a:cxn ang="0">
                                  <a:pos x="csX83" y="csY83"/>
                                </a:cxn>
                                <a:cxn ang="0">
                                  <a:pos x="csX84" y="csY84"/>
                                </a:cxn>
                                <a:cxn ang="0">
                                  <a:pos x="csX85" y="csY85"/>
                                </a:cxn>
                                <a:cxn ang="0">
                                  <a:pos x="csX86" y="csY86"/>
                                </a:cxn>
                                <a:cxn ang="0">
                                  <a:pos x="csX87" y="csY87"/>
                                </a:cxn>
                                <a:cxn ang="0">
                                  <a:pos x="csX88" y="csY88"/>
                                </a:cxn>
                                <a:cxn ang="0">
                                  <a:pos x="csX89" y="csY89"/>
                                </a:cxn>
                                <a:cxn ang="0">
                                  <a:pos x="csX90" y="csY90"/>
                                </a:cxn>
                                <a:cxn ang="0">
                                  <a:pos x="csX91" y="csY91"/>
                                </a:cxn>
                                <a:cxn ang="0">
                                  <a:pos x="csX92" y="csY92"/>
                                </a:cxn>
                                <a:cxn ang="0">
                                  <a:pos x="csX93" y="csY93"/>
                                </a:cxn>
                                <a:cxn ang="0">
                                  <a:pos x="csX94" y="csY94"/>
                                </a:cxn>
                                <a:cxn ang="0">
                                  <a:pos x="csX95" y="csY95"/>
                                </a:cxn>
                                <a:cxn ang="0">
                                  <a:pos x="csX96" y="csY96"/>
                                </a:cxn>
                                <a:cxn ang="0">
                                  <a:pos x="csX97" y="csY97"/>
                                </a:cxn>
                                <a:cxn ang="0">
                                  <a:pos x="csX98" y="csY98"/>
                                </a:cxn>
                                <a:cxn ang="0">
                                  <a:pos x="csX99" y="csY99"/>
                                </a:cxn>
                                <a:cxn ang="0">
                                  <a:pos x="csX100" y="csY100"/>
                                </a:cxn>
                                <a:cxn ang="0">
                                  <a:pos x="csX101" y="csY101"/>
                                </a:cxn>
                                <a:cxn ang="0">
                                  <a:pos x="csX102" y="csY102"/>
                                </a:cxn>
                                <a:cxn ang="0">
                                  <a:pos x="csX103" y="csY103"/>
                                </a:cxn>
                                <a:cxn ang="0">
                                  <a:pos x="csX104" y="csY104"/>
                                </a:cxn>
                                <a:cxn ang="0">
                                  <a:pos x="csX105" y="csY105"/>
                                </a:cxn>
                                <a:cxn ang="0">
                                  <a:pos x="csX106" y="csY106"/>
                                </a:cxn>
                                <a:cxn ang="0">
                                  <a:pos x="csX107" y="csY107"/>
                                </a:cxn>
                                <a:cxn ang="0">
                                  <a:pos x="csX108" y="csY108"/>
                                </a:cxn>
                                <a:cxn ang="0">
                                  <a:pos x="csX109" y="csY109"/>
                                </a:cxn>
                                <a:cxn ang="0">
                                  <a:pos x="csX110" y="csY110"/>
                                </a:cxn>
                                <a:cxn ang="0">
                                  <a:pos x="csX111" y="csY111"/>
                                </a:cxn>
                                <a:cxn ang="0">
                                  <a:pos x="csX112" y="csY112"/>
                                </a:cxn>
                                <a:cxn ang="0">
                                  <a:pos x="csX113" y="csY113"/>
                                </a:cxn>
                                <a:cxn ang="0">
                                  <a:pos x="csX114" y="csY114"/>
                                </a:cxn>
                                <a:cxn ang="0">
                                  <a:pos x="csX115" y="csY115"/>
                                </a:cxn>
                                <a:cxn ang="0">
                                  <a:pos x="csX116" y="csY116"/>
                                </a:cxn>
                                <a:cxn ang="0">
                                  <a:pos x="csX117" y="csY117"/>
                                </a:cxn>
                                <a:cxn ang="0">
                                  <a:pos x="csX118" y="csY118"/>
                                </a:cxn>
                                <a:cxn ang="0">
                                  <a:pos x="csX119" y="csY119"/>
                                </a:cxn>
                                <a:cxn ang="0">
                                  <a:pos x="csX120" y="csY120"/>
                                </a:cxn>
                                <a:cxn ang="0">
                                  <a:pos x="csX121" y="csY121"/>
                                </a:cxn>
                                <a:cxn ang="0">
                                  <a:pos x="csX122" y="csY122"/>
                                </a:cxn>
                                <a:cxn ang="0">
                                  <a:pos x="csX123" y="csY123"/>
                                </a:cxn>
                                <a:cxn ang="0">
                                  <a:pos x="csX124" y="csY124"/>
                                </a:cxn>
                                <a:cxn ang="0">
                                  <a:pos x="csX125" y="csY125"/>
                                </a:cxn>
                                <a:cxn ang="0">
                                  <a:pos x="csX126" y="csY126"/>
                                </a:cxn>
                                <a:cxn ang="0">
                                  <a:pos x="csX127" y="csY127"/>
                                </a:cxn>
                                <a:cxn ang="0">
                                  <a:pos x="csX128" y="csY128"/>
                                </a:cxn>
                                <a:cxn ang="0">
                                  <a:pos x="csX129" y="csY129"/>
                                </a:cxn>
                                <a:cxn ang="0">
                                  <a:pos x="csX130" y="csY130"/>
                                </a:cxn>
                                <a:cxn ang="0">
                                  <a:pos x="csX131" y="csY131"/>
                                </a:cxn>
                                <a:cxn ang="0">
                                  <a:pos x="csX132" y="csY132"/>
                                </a:cxn>
                                <a:cxn ang="0">
                                  <a:pos x="csX133" y="csY133"/>
                                </a:cxn>
                                <a:cxn ang="0">
                                  <a:pos x="csX134" y="csY134"/>
                                </a:cxn>
                                <a:cxn ang="0">
                                  <a:pos x="csX135" y="csY135"/>
                                </a:cxn>
                                <a:cxn ang="0">
                                  <a:pos x="csX136" y="csY136"/>
                                </a:cxn>
                                <a:cxn ang="0">
                                  <a:pos x="csX137" y="csY137"/>
                                </a:cxn>
                                <a:cxn ang="0">
                                  <a:pos x="csX138" y="csY138"/>
                                </a:cxn>
                                <a:cxn ang="0">
                                  <a:pos x="csX139" y="csY139"/>
                                </a:cxn>
                                <a:cxn ang="0">
                                  <a:pos x="csX140" y="csY140"/>
                                </a:cxn>
                                <a:cxn ang="0">
                                  <a:pos x="csX141" y="csY141"/>
                                </a:cxn>
                                <a:cxn ang="0">
                                  <a:pos x="csX142" y="csY142"/>
                                </a:cxn>
                                <a:cxn ang="0">
                                  <a:pos x="csX143" y="csY143"/>
                                </a:cxn>
                                <a:cxn ang="0">
                                  <a:pos x="csX144" y="csY144"/>
                                </a:cxn>
                                <a:cxn ang="0">
                                  <a:pos x="csX145" y="csY145"/>
                                </a:cxn>
                                <a:cxn ang="0">
                                  <a:pos x="csX146" y="csY146"/>
                                </a:cxn>
                                <a:cxn ang="0">
                                  <a:pos x="csX147" y="csY147"/>
                                </a:cxn>
                                <a:cxn ang="0">
                                  <a:pos x="csX148" y="csY148"/>
                                </a:cxn>
                                <a:cxn ang="0">
                                  <a:pos x="csX149" y="csY149"/>
                                </a:cxn>
                                <a:cxn ang="0">
                                  <a:pos x="csX150" y="csY150"/>
                                </a:cxn>
                                <a:cxn ang="0">
                                  <a:pos x="csX151" y="csY151"/>
                                </a:cxn>
                                <a:cxn ang="0">
                                  <a:pos x="csX152" y="csY152"/>
                                </a:cxn>
                                <a:cxn ang="0">
                                  <a:pos x="csX153" y="csY153"/>
                                </a:cxn>
                                <a:cxn ang="0">
                                  <a:pos x="csX154" y="csY154"/>
                                </a:cxn>
                                <a:cxn ang="0">
                                  <a:pos x="csX155" y="csY155"/>
                                </a:cxn>
                                <a:cxn ang="0">
                                  <a:pos x="csX156" y="csY156"/>
                                </a:cxn>
                                <a:cxn ang="0">
                                  <a:pos x="csX157" y="csY157"/>
                                </a:cxn>
                                <a:cxn ang="0">
                                  <a:pos x="csX158" y="csY158"/>
                                </a:cxn>
                                <a:cxn ang="0">
                                  <a:pos x="csX159" y="csY159"/>
                                </a:cxn>
                                <a:cxn ang="0">
                                  <a:pos x="csX160" y="csY160"/>
                                </a:cxn>
                                <a:cxn ang="0">
                                  <a:pos x="csX161" y="csY161"/>
                                </a:cxn>
                                <a:cxn ang="0">
                                  <a:pos x="csX162" y="csY162"/>
                                </a:cxn>
                                <a:cxn ang="0">
                                  <a:pos x="csX163" y="csY163"/>
                                </a:cxn>
                                <a:cxn ang="0">
                                  <a:pos x="csX164" y="csY164"/>
                                </a:cxn>
                                <a:cxn ang="0">
                                  <a:pos x="csX165" y="csY165"/>
                                </a:cxn>
                                <a:cxn ang="0">
                                  <a:pos x="csX166" y="csY166"/>
                                </a:cxn>
                                <a:cxn ang="0">
                                  <a:pos x="csX167" y="csY167"/>
                                </a:cxn>
                                <a:cxn ang="0">
                                  <a:pos x="csX168" y="csY168"/>
                                </a:cxn>
                                <a:cxn ang="0">
                                  <a:pos x="csX169" y="csY169"/>
                                </a:cxn>
                                <a:cxn ang="0">
                                  <a:pos x="csX170" y="csY170"/>
                                </a:cxn>
                                <a:cxn ang="0">
                                  <a:pos x="csX171" y="csY171"/>
                                </a:cxn>
                                <a:cxn ang="0">
                                  <a:pos x="csX172" y="csY172"/>
                                </a:cxn>
                                <a:cxn ang="0">
                                  <a:pos x="csX173" y="csY173"/>
                                </a:cxn>
                                <a:cxn ang="0">
                                  <a:pos x="csX174" y="csY174"/>
                                </a:cxn>
                                <a:cxn ang="0">
                                  <a:pos x="csX175" y="csY175"/>
                                </a:cxn>
                                <a:cxn ang="0">
                                  <a:pos x="csX176" y="csY176"/>
                                </a:cxn>
                                <a:cxn ang="0">
                                  <a:pos x="csX177" y="csY177"/>
                                </a:cxn>
                                <a:cxn ang="0">
                                  <a:pos x="csX178" y="csY178"/>
                                </a:cxn>
                                <a:cxn ang="0">
                                  <a:pos x="csX179" y="csY179"/>
                                </a:cxn>
                                <a:cxn ang="0">
                                  <a:pos x="csX180" y="csY180"/>
                                </a:cxn>
                                <a:cxn ang="0">
                                  <a:pos x="csX181" y="csY181"/>
                                </a:cxn>
                                <a:cxn ang="0">
                                  <a:pos x="csX182" y="csY182"/>
                                </a:cxn>
                                <a:cxn ang="0">
                                  <a:pos x="csX183" y="csY183"/>
                                </a:cxn>
                                <a:cxn ang="0">
                                  <a:pos x="csX184" y="csY184"/>
                                </a:cxn>
                                <a:cxn ang="0">
                                  <a:pos x="csX185" y="csY185"/>
                                </a:cxn>
                                <a:cxn ang="0">
                                  <a:pos x="csX186" y="csY186"/>
                                </a:cxn>
                                <a:cxn ang="0">
                                  <a:pos x="csX187" y="csY187"/>
                                </a:cxn>
                                <a:cxn ang="0">
                                  <a:pos x="csX188" y="csY188"/>
                                </a:cxn>
                                <a:cxn ang="0">
                                  <a:pos x="csX189" y="csY189"/>
                                </a:cxn>
                                <a:cxn ang="0">
                                  <a:pos x="csX190" y="csY190"/>
                                </a:cxn>
                                <a:cxn ang="0">
                                  <a:pos x="csX191" y="csY191"/>
                                </a:cxn>
                                <a:cxn ang="0">
                                  <a:pos x="csX192" y="csY192"/>
                                </a:cxn>
                                <a:cxn ang="0">
                                  <a:pos x="csX193" y="csY193"/>
                                </a:cxn>
                                <a:cxn ang="0">
                                  <a:pos x="csX194" y="csY194"/>
                                </a:cxn>
                                <a:cxn ang="0">
                                  <a:pos x="csX195" y="csY195"/>
                                </a:cxn>
                                <a:cxn ang="0">
                                  <a:pos x="csX196" y="csY196"/>
                                </a:cxn>
                                <a:cxn ang="0">
                                  <a:pos x="csX197" y="csY197"/>
                                </a:cxn>
                                <a:cxn ang="0">
                                  <a:pos x="csX198" y="csY198"/>
                                </a:cxn>
                                <a:cxn ang="0">
                                  <a:pos x="csX199" y="csY199"/>
                                </a:cxn>
                                <a:cxn ang="0">
                                  <a:pos x="csX200" y="csY200"/>
                                </a:cxn>
                                <a:cxn ang="0">
                                  <a:pos x="csX201" y="csY201"/>
                                </a:cxn>
                                <a:cxn ang="0">
                                  <a:pos x="csX202" y="csY202"/>
                                </a:cxn>
                                <a:cxn ang="0">
                                  <a:pos x="csX203" y="csY203"/>
                                </a:cxn>
                                <a:cxn ang="0">
                                  <a:pos x="csX204" y="csY204"/>
                                </a:cxn>
                                <a:cxn ang="0">
                                  <a:pos x="csX205" y="csY205"/>
                                </a:cxn>
                                <a:cxn ang="0">
                                  <a:pos x="csX206" y="csY206"/>
                                </a:cxn>
                                <a:cxn ang="0">
                                  <a:pos x="csX207" y="csY207"/>
                                </a:cxn>
                                <a:cxn ang="0">
                                  <a:pos x="csX208" y="csY208"/>
                                </a:cxn>
                                <a:cxn ang="0">
                                  <a:pos x="csX209" y="csY209"/>
                                </a:cxn>
                                <a:cxn ang="0">
                                  <a:pos x="csX210" y="csY210"/>
                                </a:cxn>
                                <a:cxn ang="0">
                                  <a:pos x="csX211" y="csY211"/>
                                </a:cxn>
                                <a:cxn ang="0">
                                  <a:pos x="csX212" y="csY212"/>
                                </a:cxn>
                                <a:cxn ang="0">
                                  <a:pos x="csX213" y="csY213"/>
                                </a:cxn>
                                <a:cxn ang="0">
                                  <a:pos x="csX214" y="csY214"/>
                                </a:cxn>
                                <a:cxn ang="0">
                                  <a:pos x="csX215" y="csY215"/>
                                </a:cxn>
                                <a:cxn ang="0">
                                  <a:pos x="csX216" y="csY216"/>
                                </a:cxn>
                                <a:cxn ang="0">
                                  <a:pos x="csX217" y="csY217"/>
                                </a:cxn>
                                <a:cxn ang="0">
                                  <a:pos x="csX218" y="csY218"/>
                                </a:cxn>
                                <a:cxn ang="0">
                                  <a:pos x="csX219" y="csY219"/>
                                </a:cxn>
                                <a:cxn ang="0">
                                  <a:pos x="csX220" y="csY220"/>
                                </a:cxn>
                                <a:cxn ang="0">
                                  <a:pos x="csX221" y="csY221"/>
                                </a:cxn>
                                <a:cxn ang="0">
                                  <a:pos x="csX222" y="csY222"/>
                                </a:cxn>
                                <a:cxn ang="0">
                                  <a:pos x="csX223" y="csY223"/>
                                </a:cxn>
                                <a:cxn ang="0">
                                  <a:pos x="csX224" y="csY224"/>
                                </a:cxn>
                                <a:cxn ang="0">
                                  <a:pos x="csX225" y="csY225"/>
                                </a:cxn>
                                <a:cxn ang="0">
                                  <a:pos x="csX226" y="csY226"/>
                                </a:cxn>
                                <a:cxn ang="0">
                                  <a:pos x="csX227" y="csY227"/>
                                </a:cxn>
                                <a:cxn ang="0">
                                  <a:pos x="csX228" y="csY228"/>
                                </a:cxn>
                                <a:cxn ang="0">
                                  <a:pos x="csX229" y="csY229"/>
                                </a:cxn>
                                <a:cxn ang="0">
                                  <a:pos x="csX230" y="csY230"/>
                                </a:cxn>
                                <a:cxn ang="0">
                                  <a:pos x="csX231" y="csY231"/>
                                </a:cxn>
                                <a:cxn ang="0">
                                  <a:pos x="csX232" y="csY232"/>
                                </a:cxn>
                                <a:cxn ang="0">
                                  <a:pos x="csX233" y="csY233"/>
                                </a:cxn>
                                <a:cxn ang="0">
                                  <a:pos x="csX234" y="csY234"/>
                                </a:cxn>
                                <a:cxn ang="0">
                                  <a:pos x="csX235" y="csY235"/>
                                </a:cxn>
                                <a:cxn ang="0">
                                  <a:pos x="csX236" y="csY236"/>
                                </a:cxn>
                                <a:cxn ang="0">
                                  <a:pos x="csX237" y="csY237"/>
                                </a:cxn>
                                <a:cxn ang="0">
                                  <a:pos x="csX238" y="csY238"/>
                                </a:cxn>
                                <a:cxn ang="0">
                                  <a:pos x="csX239" y="csY239"/>
                                </a:cxn>
                                <a:cxn ang="0">
                                  <a:pos x="csX240" y="csY240"/>
                                </a:cxn>
                                <a:cxn ang="0">
                                  <a:pos x="csX241" y="csY241"/>
                                </a:cxn>
                                <a:cxn ang="0">
                                  <a:pos x="csX242" y="csY242"/>
                                </a:cxn>
                                <a:cxn ang="0">
                                  <a:pos x="csX243" y="csY243"/>
                                </a:cxn>
                                <a:cxn ang="0">
                                  <a:pos x="csX244" y="csY244"/>
                                </a:cxn>
                                <a:cxn ang="0">
                                  <a:pos x="csX245" y="csY245"/>
                                </a:cxn>
                                <a:cxn ang="0">
                                  <a:pos x="csX246" y="csY246"/>
                                </a:cxn>
                                <a:cxn ang="0">
                                  <a:pos x="csX247" y="csY247"/>
                                </a:cxn>
                                <a:cxn ang="0">
                                  <a:pos x="csX248" y="csY248"/>
                                </a:cxn>
                                <a:cxn ang="0">
                                  <a:pos x="csX249" y="csY249"/>
                                </a:cxn>
                                <a:cxn ang="0">
                                  <a:pos x="csX250" y="csY250"/>
                                </a:cxn>
                                <a:cxn ang="0">
                                  <a:pos x="csX251" y="csY251"/>
                                </a:cxn>
                                <a:cxn ang="0">
                                  <a:pos x="csX252" y="csY252"/>
                                </a:cxn>
                                <a:cxn ang="0">
                                  <a:pos x="csX253" y="csY253"/>
                                </a:cxn>
                                <a:cxn ang="0">
                                  <a:pos x="csX254" y="csY254"/>
                                </a:cxn>
                                <a:cxn ang="0">
                                  <a:pos x="csX255" y="csY255"/>
                                </a:cxn>
                                <a:cxn ang="0">
                                  <a:pos x="csX256" y="csY256"/>
                                </a:cxn>
                                <a:cxn ang="0">
                                  <a:pos x="csX257" y="csY257"/>
                                </a:cxn>
                                <a:cxn ang="0">
                                  <a:pos x="csX258" y="csY258"/>
                                </a:cxn>
                                <a:cxn ang="0">
                                  <a:pos x="csX259" y="csY259"/>
                                </a:cxn>
                                <a:cxn ang="0">
                                  <a:pos x="csX260" y="csY260"/>
                                </a:cxn>
                                <a:cxn ang="0">
                                  <a:pos x="csX261" y="csY261"/>
                                </a:cxn>
                                <a:cxn ang="0">
                                  <a:pos x="csX262" y="csY262"/>
                                </a:cxn>
                                <a:cxn ang="0">
                                  <a:pos x="csX263" y="csY263"/>
                                </a:cxn>
                                <a:cxn ang="0">
                                  <a:pos x="csX264" y="csY264"/>
                                </a:cxn>
                                <a:cxn ang="0">
                                  <a:pos x="csX265" y="csY265"/>
                                </a:cxn>
                                <a:cxn ang="0">
                                  <a:pos x="csX266" y="csY266"/>
                                </a:cxn>
                                <a:cxn ang="0">
                                  <a:pos x="csX267" y="csY267"/>
                                </a:cxn>
                                <a:cxn ang="0">
                                  <a:pos x="csX268" y="csY268"/>
                                </a:cxn>
                                <a:cxn ang="0">
                                  <a:pos x="csX269" y="csY269"/>
                                </a:cxn>
                                <a:cxn ang="0">
                                  <a:pos x="csX270" y="csY270"/>
                                </a:cxn>
                                <a:cxn ang="0">
                                  <a:pos x="csX271" y="csY271"/>
                                </a:cxn>
                                <a:cxn ang="0">
                                  <a:pos x="csX272" y="csY272"/>
                                </a:cxn>
                                <a:cxn ang="0">
                                  <a:pos x="csX273" y="csY273"/>
                                </a:cxn>
                                <a:cxn ang="0">
                                  <a:pos x="csX274" y="csY274"/>
                                </a:cxn>
                                <a:cxn ang="0">
                                  <a:pos x="csX275" y="csY275"/>
                                </a:cxn>
                                <a:cxn ang="0">
                                  <a:pos x="csX276" y="csY276"/>
                                </a:cxn>
                                <a:cxn ang="0">
                                  <a:pos x="csX277" y="csY277"/>
                                </a:cxn>
                                <a:cxn ang="0">
                                  <a:pos x="csX278" y="csY278"/>
                                </a:cxn>
                                <a:cxn ang="0">
                                  <a:pos x="csX279" y="csY279"/>
                                </a:cxn>
                                <a:cxn ang="0">
                                  <a:pos x="csX280" y="csY280"/>
                                </a:cxn>
                                <a:cxn ang="0">
                                  <a:pos x="csX281" y="csY281"/>
                                </a:cxn>
                                <a:cxn ang="0">
                                  <a:pos x="csX282" y="csY282"/>
                                </a:cxn>
                                <a:cxn ang="0">
                                  <a:pos x="csX283" y="csY283"/>
                                </a:cxn>
                                <a:cxn ang="0">
                                  <a:pos x="csX284" y="csY284"/>
                                </a:cxn>
                                <a:cxn ang="0">
                                  <a:pos x="csX285" y="csY285"/>
                                </a:cxn>
                                <a:cxn ang="0">
                                  <a:pos x="csX286" y="csY286"/>
                                </a:cxn>
                                <a:cxn ang="0">
                                  <a:pos x="csX287" y="csY287"/>
                                </a:cxn>
                                <a:cxn ang="0">
                                  <a:pos x="csX288" y="csY288"/>
                                </a:cxn>
                                <a:cxn ang="0">
                                  <a:pos x="csX289" y="csY289"/>
                                </a:cxn>
                                <a:cxn ang="0">
                                  <a:pos x="csX290" y="csY290"/>
                                </a:cxn>
                                <a:cxn ang="0">
                                  <a:pos x="csX291" y="csY291"/>
                                </a:cxn>
                                <a:cxn ang="0">
                                  <a:pos x="csX292" y="csY292"/>
                                </a:cxn>
                                <a:cxn ang="0">
                                  <a:pos x="csX293" y="csY293"/>
                                </a:cxn>
                                <a:cxn ang="0">
                                  <a:pos x="csX294" y="csY294"/>
                                </a:cxn>
                                <a:cxn ang="0">
                                  <a:pos x="csX295" y="csY295"/>
                                </a:cxn>
                                <a:cxn ang="0">
                                  <a:pos x="csX296" y="csY296"/>
                                </a:cxn>
                                <a:cxn ang="0">
                                  <a:pos x="csX297" y="csY297"/>
                                </a:cxn>
                                <a:cxn ang="0">
                                  <a:pos x="csX298" y="csY298"/>
                                </a:cxn>
                                <a:cxn ang="0">
                                  <a:pos x="csX299" y="csY299"/>
                                </a:cxn>
                                <a:cxn ang="0">
                                  <a:pos x="csX300" y="csY300"/>
                                </a:cxn>
                                <a:cxn ang="0">
                                  <a:pos x="csX301" y="csY301"/>
                                </a:cxn>
                                <a:cxn ang="0">
                                  <a:pos x="csX302" y="csY302"/>
                                </a:cxn>
                                <a:cxn ang="0">
                                  <a:pos x="csX303" y="csY303"/>
                                </a:cxn>
                                <a:cxn ang="0">
                                  <a:pos x="csX304" y="csY304"/>
                                </a:cxn>
                                <a:cxn ang="0">
                                  <a:pos x="csX305" y="csY305"/>
                                </a:cxn>
                                <a:cxn ang="0">
                                  <a:pos x="csX306" y="csY306"/>
                                </a:cxn>
                                <a:cxn ang="0">
                                  <a:pos x="csX307" y="csY307"/>
                                </a:cxn>
                                <a:cxn ang="0">
                                  <a:pos x="csX308" y="csY308"/>
                                </a:cxn>
                                <a:cxn ang="0">
                                  <a:pos x="csX309" y="csY309"/>
                                </a:cxn>
                                <a:cxn ang="0">
                                  <a:pos x="csX310" y="csY310"/>
                                </a:cxn>
                                <a:cxn ang="0">
                                  <a:pos x="csX311" y="csY311"/>
                                </a:cxn>
                                <a:cxn ang="0">
                                  <a:pos x="csX312" y="csY312"/>
                                </a:cxn>
                                <a:cxn ang="0">
                                  <a:pos x="csX313" y="csY313"/>
                                </a:cxn>
                                <a:cxn ang="0">
                                  <a:pos x="csX314" y="csY314"/>
                                </a:cxn>
                                <a:cxn ang="0">
                                  <a:pos x="csX315" y="csY315"/>
                                </a:cxn>
                                <a:cxn ang="0">
                                  <a:pos x="csX316" y="csY316"/>
                                </a:cxn>
                                <a:cxn ang="0">
                                  <a:pos x="csX317" y="csY317"/>
                                </a:cxn>
                                <a:cxn ang="0">
                                  <a:pos x="csX318" y="csY318"/>
                                </a:cxn>
                                <a:cxn ang="0">
                                  <a:pos x="csX319" y="csY319"/>
                                </a:cxn>
                                <a:cxn ang="0">
                                  <a:pos x="csX320" y="csY320"/>
                                </a:cxn>
                                <a:cxn ang="0">
                                  <a:pos x="csX321" y="csY321"/>
                                </a:cxn>
                              </a:cxnLst>
                              <a:rect l="l" t="t" r="r" b="b"/>
                              <a:pathLst>
                                <a:path w="249847" h="87321">
                                  <a:moveTo>
                                    <a:pt x="127185" y="61177"/>
                                  </a:moveTo>
                                  <a:cubicBezTo>
                                    <a:pt x="126931" y="62065"/>
                                    <a:pt x="126296" y="62827"/>
                                    <a:pt x="126296" y="63842"/>
                                  </a:cubicBezTo>
                                  <a:lnTo>
                                    <a:pt x="126042" y="63842"/>
                                  </a:lnTo>
                                  <a:cubicBezTo>
                                    <a:pt x="126296" y="62827"/>
                                    <a:pt x="125153" y="62065"/>
                                    <a:pt x="125407" y="60923"/>
                                  </a:cubicBezTo>
                                  <a:cubicBezTo>
                                    <a:pt x="124772" y="60035"/>
                                    <a:pt x="124772" y="58766"/>
                                    <a:pt x="124264" y="57877"/>
                                  </a:cubicBezTo>
                                  <a:cubicBezTo>
                                    <a:pt x="123502" y="56608"/>
                                    <a:pt x="124899" y="56101"/>
                                    <a:pt x="125407" y="55212"/>
                                  </a:cubicBezTo>
                                  <a:cubicBezTo>
                                    <a:pt x="126423" y="55720"/>
                                    <a:pt x="126931" y="56735"/>
                                    <a:pt x="127693" y="57624"/>
                                  </a:cubicBezTo>
                                  <a:cubicBezTo>
                                    <a:pt x="128201" y="58893"/>
                                    <a:pt x="127185" y="59908"/>
                                    <a:pt x="127185" y="61177"/>
                                  </a:cubicBezTo>
                                  <a:moveTo>
                                    <a:pt x="249475" y="32495"/>
                                  </a:moveTo>
                                  <a:cubicBezTo>
                                    <a:pt x="248205" y="30210"/>
                                    <a:pt x="246173" y="29322"/>
                                    <a:pt x="243760" y="29322"/>
                                  </a:cubicBezTo>
                                  <a:cubicBezTo>
                                    <a:pt x="241728" y="29449"/>
                                    <a:pt x="240332" y="30845"/>
                                    <a:pt x="239443" y="32495"/>
                                  </a:cubicBezTo>
                                  <a:cubicBezTo>
                                    <a:pt x="238934" y="34145"/>
                                    <a:pt x="239570" y="35795"/>
                                    <a:pt x="240840" y="36810"/>
                                  </a:cubicBezTo>
                                  <a:cubicBezTo>
                                    <a:pt x="241347" y="37064"/>
                                    <a:pt x="242109" y="36937"/>
                                    <a:pt x="242363" y="36429"/>
                                  </a:cubicBezTo>
                                  <a:cubicBezTo>
                                    <a:pt x="242744" y="35414"/>
                                    <a:pt x="241601" y="35414"/>
                                    <a:pt x="241474" y="34652"/>
                                  </a:cubicBezTo>
                                  <a:cubicBezTo>
                                    <a:pt x="241221" y="33510"/>
                                    <a:pt x="241474" y="32622"/>
                                    <a:pt x="242363" y="31987"/>
                                  </a:cubicBezTo>
                                  <a:cubicBezTo>
                                    <a:pt x="243125" y="31226"/>
                                    <a:pt x="244395" y="31606"/>
                                    <a:pt x="245411" y="31606"/>
                                  </a:cubicBezTo>
                                  <a:cubicBezTo>
                                    <a:pt x="246300" y="32241"/>
                                    <a:pt x="247316" y="32749"/>
                                    <a:pt x="247697" y="33891"/>
                                  </a:cubicBezTo>
                                  <a:cubicBezTo>
                                    <a:pt x="248205" y="35160"/>
                                    <a:pt x="248205" y="36683"/>
                                    <a:pt x="247697" y="37952"/>
                                  </a:cubicBezTo>
                                  <a:cubicBezTo>
                                    <a:pt x="246808" y="39856"/>
                                    <a:pt x="244903" y="41379"/>
                                    <a:pt x="242871" y="41886"/>
                                  </a:cubicBezTo>
                                  <a:cubicBezTo>
                                    <a:pt x="236522" y="42775"/>
                                    <a:pt x="166424" y="42521"/>
                                    <a:pt x="166424" y="42521"/>
                                  </a:cubicBezTo>
                                  <a:cubicBezTo>
                                    <a:pt x="158170" y="43282"/>
                                    <a:pt x="148773" y="40998"/>
                                    <a:pt x="141789" y="45313"/>
                                  </a:cubicBezTo>
                                  <a:cubicBezTo>
                                    <a:pt x="138487" y="46836"/>
                                    <a:pt x="136963" y="50390"/>
                                    <a:pt x="136074" y="53562"/>
                                  </a:cubicBezTo>
                                  <a:cubicBezTo>
                                    <a:pt x="134042" y="55466"/>
                                    <a:pt x="131757" y="57624"/>
                                    <a:pt x="130106" y="59654"/>
                                  </a:cubicBezTo>
                                  <a:lnTo>
                                    <a:pt x="129852" y="59400"/>
                                  </a:lnTo>
                                  <a:cubicBezTo>
                                    <a:pt x="130233" y="57497"/>
                                    <a:pt x="131122" y="55974"/>
                                    <a:pt x="131503" y="54070"/>
                                  </a:cubicBezTo>
                                  <a:cubicBezTo>
                                    <a:pt x="132645" y="52547"/>
                                    <a:pt x="132645" y="50390"/>
                                    <a:pt x="133534" y="48740"/>
                                  </a:cubicBezTo>
                                  <a:cubicBezTo>
                                    <a:pt x="136455" y="44044"/>
                                    <a:pt x="139249" y="39221"/>
                                    <a:pt x="143820" y="35921"/>
                                  </a:cubicBezTo>
                                  <a:cubicBezTo>
                                    <a:pt x="145725" y="33383"/>
                                    <a:pt x="149154" y="33891"/>
                                    <a:pt x="152075" y="33891"/>
                                  </a:cubicBezTo>
                                  <a:cubicBezTo>
                                    <a:pt x="155249" y="35287"/>
                                    <a:pt x="158932" y="35795"/>
                                    <a:pt x="162742" y="35414"/>
                                  </a:cubicBezTo>
                                  <a:cubicBezTo>
                                    <a:pt x="162869" y="35287"/>
                                    <a:pt x="162996" y="35160"/>
                                    <a:pt x="162996" y="34906"/>
                                  </a:cubicBezTo>
                                  <a:cubicBezTo>
                                    <a:pt x="161980" y="33891"/>
                                    <a:pt x="160202" y="33510"/>
                                    <a:pt x="158932" y="32495"/>
                                  </a:cubicBezTo>
                                  <a:cubicBezTo>
                                    <a:pt x="155884" y="30972"/>
                                    <a:pt x="152964" y="33002"/>
                                    <a:pt x="149662" y="32749"/>
                                  </a:cubicBezTo>
                                  <a:cubicBezTo>
                                    <a:pt x="149535" y="32622"/>
                                    <a:pt x="149408" y="32495"/>
                                    <a:pt x="149408" y="32241"/>
                                  </a:cubicBezTo>
                                  <a:cubicBezTo>
                                    <a:pt x="152329" y="30083"/>
                                    <a:pt x="155630" y="28561"/>
                                    <a:pt x="158932" y="27164"/>
                                  </a:cubicBezTo>
                                  <a:cubicBezTo>
                                    <a:pt x="161599" y="25642"/>
                                    <a:pt x="164520" y="24880"/>
                                    <a:pt x="167313" y="23865"/>
                                  </a:cubicBezTo>
                                  <a:cubicBezTo>
                                    <a:pt x="168456" y="23865"/>
                                    <a:pt x="169599" y="22849"/>
                                    <a:pt x="170615" y="23611"/>
                                  </a:cubicBezTo>
                                  <a:lnTo>
                                    <a:pt x="174678" y="22596"/>
                                  </a:lnTo>
                                  <a:cubicBezTo>
                                    <a:pt x="174678" y="22596"/>
                                    <a:pt x="174933" y="22849"/>
                                    <a:pt x="175314" y="22849"/>
                                  </a:cubicBezTo>
                                  <a:cubicBezTo>
                                    <a:pt x="178742" y="21707"/>
                                    <a:pt x="183187" y="22849"/>
                                    <a:pt x="187123" y="22723"/>
                                  </a:cubicBezTo>
                                  <a:lnTo>
                                    <a:pt x="187631" y="23230"/>
                                  </a:lnTo>
                                  <a:lnTo>
                                    <a:pt x="191314" y="24119"/>
                                  </a:lnTo>
                                  <a:cubicBezTo>
                                    <a:pt x="192711" y="24245"/>
                                    <a:pt x="193346" y="25895"/>
                                    <a:pt x="194743" y="26022"/>
                                  </a:cubicBezTo>
                                  <a:cubicBezTo>
                                    <a:pt x="195505" y="24880"/>
                                    <a:pt x="193854" y="24499"/>
                                    <a:pt x="193473" y="23738"/>
                                  </a:cubicBezTo>
                                  <a:cubicBezTo>
                                    <a:pt x="195124" y="23357"/>
                                    <a:pt x="197028" y="23738"/>
                                    <a:pt x="198552" y="24499"/>
                                  </a:cubicBezTo>
                                  <a:lnTo>
                                    <a:pt x="197790" y="25388"/>
                                  </a:lnTo>
                                  <a:cubicBezTo>
                                    <a:pt x="197282" y="26276"/>
                                    <a:pt x="198045" y="26911"/>
                                    <a:pt x="198679" y="27164"/>
                                  </a:cubicBezTo>
                                  <a:cubicBezTo>
                                    <a:pt x="199187" y="27291"/>
                                    <a:pt x="199568" y="26911"/>
                                    <a:pt x="199949" y="26784"/>
                                  </a:cubicBezTo>
                                  <a:cubicBezTo>
                                    <a:pt x="200965" y="26022"/>
                                    <a:pt x="199949" y="25388"/>
                                    <a:pt x="200203" y="24753"/>
                                  </a:cubicBezTo>
                                  <a:cubicBezTo>
                                    <a:pt x="205918" y="25768"/>
                                    <a:pt x="211378" y="27164"/>
                                    <a:pt x="216585" y="29449"/>
                                  </a:cubicBezTo>
                                  <a:cubicBezTo>
                                    <a:pt x="217981" y="29957"/>
                                    <a:pt x="219379" y="30972"/>
                                    <a:pt x="221029" y="30972"/>
                                  </a:cubicBezTo>
                                  <a:cubicBezTo>
                                    <a:pt x="219379" y="29449"/>
                                    <a:pt x="217220" y="28687"/>
                                    <a:pt x="215188" y="27926"/>
                                  </a:cubicBezTo>
                                  <a:cubicBezTo>
                                    <a:pt x="213918" y="27164"/>
                                    <a:pt x="212013" y="27038"/>
                                    <a:pt x="210997" y="26022"/>
                                  </a:cubicBezTo>
                                  <a:cubicBezTo>
                                    <a:pt x="211251" y="25642"/>
                                    <a:pt x="211759" y="25768"/>
                                    <a:pt x="212013" y="25515"/>
                                  </a:cubicBezTo>
                                  <a:cubicBezTo>
                                    <a:pt x="214680" y="25261"/>
                                    <a:pt x="216839" y="23230"/>
                                    <a:pt x="218743" y="21200"/>
                                  </a:cubicBezTo>
                                  <a:cubicBezTo>
                                    <a:pt x="218870" y="20692"/>
                                    <a:pt x="219759" y="20946"/>
                                    <a:pt x="219632" y="20311"/>
                                  </a:cubicBezTo>
                                  <a:cubicBezTo>
                                    <a:pt x="218998" y="19550"/>
                                    <a:pt x="217728" y="20565"/>
                                    <a:pt x="216839" y="20438"/>
                                  </a:cubicBezTo>
                                  <a:cubicBezTo>
                                    <a:pt x="213664" y="21073"/>
                                    <a:pt x="212267" y="24880"/>
                                    <a:pt x="208965" y="25515"/>
                                  </a:cubicBezTo>
                                  <a:cubicBezTo>
                                    <a:pt x="205029" y="24626"/>
                                    <a:pt x="201092" y="23611"/>
                                    <a:pt x="197156" y="22596"/>
                                  </a:cubicBezTo>
                                  <a:cubicBezTo>
                                    <a:pt x="195251" y="22342"/>
                                    <a:pt x="193219" y="22088"/>
                                    <a:pt x="191441" y="21326"/>
                                  </a:cubicBezTo>
                                  <a:lnTo>
                                    <a:pt x="187123" y="20946"/>
                                  </a:lnTo>
                                  <a:lnTo>
                                    <a:pt x="179250" y="20946"/>
                                  </a:lnTo>
                                  <a:cubicBezTo>
                                    <a:pt x="179250" y="20946"/>
                                    <a:pt x="178996" y="20692"/>
                                    <a:pt x="178996" y="20438"/>
                                  </a:cubicBezTo>
                                  <a:cubicBezTo>
                                    <a:pt x="181790" y="19677"/>
                                    <a:pt x="184203" y="18154"/>
                                    <a:pt x="186870" y="17392"/>
                                  </a:cubicBezTo>
                                  <a:lnTo>
                                    <a:pt x="207442" y="8001"/>
                                  </a:lnTo>
                                  <a:cubicBezTo>
                                    <a:pt x="209600" y="6097"/>
                                    <a:pt x="211505" y="3939"/>
                                    <a:pt x="213283" y="1655"/>
                                  </a:cubicBezTo>
                                  <a:cubicBezTo>
                                    <a:pt x="213283" y="1020"/>
                                    <a:pt x="213029" y="386"/>
                                    <a:pt x="212394" y="132"/>
                                  </a:cubicBezTo>
                                  <a:cubicBezTo>
                                    <a:pt x="211886" y="-122"/>
                                    <a:pt x="211251" y="5"/>
                                    <a:pt x="210870" y="386"/>
                                  </a:cubicBezTo>
                                  <a:cubicBezTo>
                                    <a:pt x="209981" y="1147"/>
                                    <a:pt x="210870" y="1909"/>
                                    <a:pt x="210870" y="2797"/>
                                  </a:cubicBezTo>
                                  <a:cubicBezTo>
                                    <a:pt x="209981" y="4066"/>
                                    <a:pt x="208457" y="5082"/>
                                    <a:pt x="207314" y="5843"/>
                                  </a:cubicBezTo>
                                  <a:cubicBezTo>
                                    <a:pt x="207061" y="5843"/>
                                    <a:pt x="186108" y="15362"/>
                                    <a:pt x="186108" y="15362"/>
                                  </a:cubicBezTo>
                                  <a:cubicBezTo>
                                    <a:pt x="183060" y="16631"/>
                                    <a:pt x="180012" y="18154"/>
                                    <a:pt x="176710" y="18788"/>
                                  </a:cubicBezTo>
                                  <a:lnTo>
                                    <a:pt x="172266" y="19423"/>
                                  </a:lnTo>
                                  <a:cubicBezTo>
                                    <a:pt x="172012" y="20311"/>
                                    <a:pt x="171250" y="20946"/>
                                    <a:pt x="170361" y="21200"/>
                                  </a:cubicBezTo>
                                  <a:cubicBezTo>
                                    <a:pt x="169091" y="21453"/>
                                    <a:pt x="168075" y="22215"/>
                                    <a:pt x="166805" y="22215"/>
                                  </a:cubicBezTo>
                                  <a:cubicBezTo>
                                    <a:pt x="156773" y="26149"/>
                                    <a:pt x="146487" y="30210"/>
                                    <a:pt x="138487" y="38079"/>
                                  </a:cubicBezTo>
                                  <a:cubicBezTo>
                                    <a:pt x="138995" y="37191"/>
                                    <a:pt x="139122" y="36048"/>
                                    <a:pt x="139249" y="34779"/>
                                  </a:cubicBezTo>
                                  <a:cubicBezTo>
                                    <a:pt x="139122" y="33637"/>
                                    <a:pt x="139249" y="32368"/>
                                    <a:pt x="138360" y="31353"/>
                                  </a:cubicBezTo>
                                  <a:cubicBezTo>
                                    <a:pt x="138233" y="30972"/>
                                    <a:pt x="137598" y="29703"/>
                                    <a:pt x="137852" y="29195"/>
                                  </a:cubicBezTo>
                                  <a:lnTo>
                                    <a:pt x="136709" y="29957"/>
                                  </a:lnTo>
                                  <a:cubicBezTo>
                                    <a:pt x="136074" y="31733"/>
                                    <a:pt x="135439" y="34779"/>
                                    <a:pt x="136074" y="36556"/>
                                  </a:cubicBezTo>
                                  <a:cubicBezTo>
                                    <a:pt x="136328" y="37952"/>
                                    <a:pt x="137471" y="39602"/>
                                    <a:pt x="136328" y="40744"/>
                                  </a:cubicBezTo>
                                  <a:cubicBezTo>
                                    <a:pt x="132645" y="45186"/>
                                    <a:pt x="130614" y="50643"/>
                                    <a:pt x="128074" y="55720"/>
                                  </a:cubicBezTo>
                                  <a:cubicBezTo>
                                    <a:pt x="127185" y="55593"/>
                                    <a:pt x="126677" y="54705"/>
                                    <a:pt x="126296" y="53816"/>
                                  </a:cubicBezTo>
                                  <a:cubicBezTo>
                                    <a:pt x="128963" y="50516"/>
                                    <a:pt x="130994" y="46709"/>
                                    <a:pt x="131757" y="42521"/>
                                  </a:cubicBezTo>
                                  <a:cubicBezTo>
                                    <a:pt x="132264" y="42140"/>
                                    <a:pt x="131883" y="41125"/>
                                    <a:pt x="132392" y="40617"/>
                                  </a:cubicBezTo>
                                  <a:cubicBezTo>
                                    <a:pt x="132264" y="39348"/>
                                    <a:pt x="133026" y="38206"/>
                                    <a:pt x="132392" y="37191"/>
                                  </a:cubicBezTo>
                                  <a:cubicBezTo>
                                    <a:pt x="132900" y="35541"/>
                                    <a:pt x="130106" y="33891"/>
                                    <a:pt x="131883" y="32876"/>
                                  </a:cubicBezTo>
                                  <a:lnTo>
                                    <a:pt x="130487" y="33637"/>
                                  </a:lnTo>
                                  <a:cubicBezTo>
                                    <a:pt x="127185" y="37952"/>
                                    <a:pt x="132264" y="44425"/>
                                    <a:pt x="128455" y="48613"/>
                                  </a:cubicBezTo>
                                  <a:lnTo>
                                    <a:pt x="128455" y="48993"/>
                                  </a:lnTo>
                                  <a:cubicBezTo>
                                    <a:pt x="127439" y="50390"/>
                                    <a:pt x="126804" y="51786"/>
                                    <a:pt x="125407" y="52674"/>
                                  </a:cubicBezTo>
                                  <a:cubicBezTo>
                                    <a:pt x="123502" y="51912"/>
                                    <a:pt x="122867" y="49755"/>
                                    <a:pt x="121852" y="48232"/>
                                  </a:cubicBezTo>
                                  <a:cubicBezTo>
                                    <a:pt x="120201" y="46582"/>
                                    <a:pt x="120201" y="43282"/>
                                    <a:pt x="121216" y="40998"/>
                                  </a:cubicBezTo>
                                  <a:cubicBezTo>
                                    <a:pt x="121852" y="38714"/>
                                    <a:pt x="120708" y="36810"/>
                                    <a:pt x="120455" y="34779"/>
                                  </a:cubicBezTo>
                                  <a:lnTo>
                                    <a:pt x="119693" y="34272"/>
                                  </a:lnTo>
                                  <a:cubicBezTo>
                                    <a:pt x="117788" y="36683"/>
                                    <a:pt x="117153" y="40490"/>
                                    <a:pt x="118550" y="43282"/>
                                  </a:cubicBezTo>
                                  <a:cubicBezTo>
                                    <a:pt x="119312" y="44678"/>
                                    <a:pt x="119439" y="46582"/>
                                    <a:pt x="120582" y="47724"/>
                                  </a:cubicBezTo>
                                  <a:cubicBezTo>
                                    <a:pt x="121216" y="50009"/>
                                    <a:pt x="122614" y="51405"/>
                                    <a:pt x="123883" y="53435"/>
                                  </a:cubicBezTo>
                                  <a:cubicBezTo>
                                    <a:pt x="124137" y="54197"/>
                                    <a:pt x="123375" y="54324"/>
                                    <a:pt x="122995" y="54705"/>
                                  </a:cubicBezTo>
                                  <a:cubicBezTo>
                                    <a:pt x="122106" y="54197"/>
                                    <a:pt x="122359" y="52928"/>
                                    <a:pt x="121470" y="52420"/>
                                  </a:cubicBezTo>
                                  <a:cubicBezTo>
                                    <a:pt x="118931" y="46963"/>
                                    <a:pt x="115629" y="42648"/>
                                    <a:pt x="111692" y="38206"/>
                                  </a:cubicBezTo>
                                  <a:cubicBezTo>
                                    <a:pt x="111565" y="37571"/>
                                    <a:pt x="110803" y="36937"/>
                                    <a:pt x="111184" y="36175"/>
                                  </a:cubicBezTo>
                                  <a:cubicBezTo>
                                    <a:pt x="112581" y="34779"/>
                                    <a:pt x="112962" y="32114"/>
                                    <a:pt x="112200" y="30337"/>
                                  </a:cubicBezTo>
                                  <a:cubicBezTo>
                                    <a:pt x="112073" y="29957"/>
                                    <a:pt x="111565" y="29449"/>
                                    <a:pt x="111692" y="29068"/>
                                  </a:cubicBezTo>
                                  <a:lnTo>
                                    <a:pt x="110550" y="28180"/>
                                  </a:lnTo>
                                  <a:cubicBezTo>
                                    <a:pt x="110677" y="30845"/>
                                    <a:pt x="108899" y="33256"/>
                                    <a:pt x="109661" y="36175"/>
                                  </a:cubicBezTo>
                                  <a:lnTo>
                                    <a:pt x="109661" y="36175"/>
                                  </a:lnTo>
                                  <a:cubicBezTo>
                                    <a:pt x="101787" y="30337"/>
                                    <a:pt x="93025" y="25007"/>
                                    <a:pt x="84009" y="20819"/>
                                  </a:cubicBezTo>
                                  <a:lnTo>
                                    <a:pt x="83247" y="22723"/>
                                  </a:lnTo>
                                  <a:cubicBezTo>
                                    <a:pt x="85533" y="23357"/>
                                    <a:pt x="91501" y="26911"/>
                                    <a:pt x="91501" y="26911"/>
                                  </a:cubicBezTo>
                                  <a:cubicBezTo>
                                    <a:pt x="94168" y="27926"/>
                                    <a:pt x="96708" y="29576"/>
                                    <a:pt x="99247" y="30972"/>
                                  </a:cubicBezTo>
                                  <a:cubicBezTo>
                                    <a:pt x="109661" y="36810"/>
                                    <a:pt x="116645" y="46328"/>
                                    <a:pt x="121344" y="57116"/>
                                  </a:cubicBezTo>
                                  <a:cubicBezTo>
                                    <a:pt x="121344" y="58004"/>
                                    <a:pt x="122233" y="58893"/>
                                    <a:pt x="121597" y="59781"/>
                                  </a:cubicBezTo>
                                  <a:cubicBezTo>
                                    <a:pt x="119947" y="57370"/>
                                    <a:pt x="117661" y="55847"/>
                                    <a:pt x="115756" y="53943"/>
                                  </a:cubicBezTo>
                                  <a:cubicBezTo>
                                    <a:pt x="115248" y="50263"/>
                                    <a:pt x="113089" y="46836"/>
                                    <a:pt x="109915" y="45313"/>
                                  </a:cubicBezTo>
                                  <a:cubicBezTo>
                                    <a:pt x="108772" y="43663"/>
                                    <a:pt x="106359" y="43409"/>
                                    <a:pt x="104327" y="42902"/>
                                  </a:cubicBezTo>
                                  <a:lnTo>
                                    <a:pt x="76390" y="42902"/>
                                  </a:lnTo>
                                  <a:cubicBezTo>
                                    <a:pt x="53659" y="42394"/>
                                    <a:pt x="32833" y="43409"/>
                                    <a:pt x="10229" y="43029"/>
                                  </a:cubicBezTo>
                                  <a:cubicBezTo>
                                    <a:pt x="7054" y="42648"/>
                                    <a:pt x="3244" y="41633"/>
                                    <a:pt x="2356" y="38333"/>
                                  </a:cubicBezTo>
                                  <a:cubicBezTo>
                                    <a:pt x="1721" y="37191"/>
                                    <a:pt x="1721" y="35160"/>
                                    <a:pt x="2356" y="34145"/>
                                  </a:cubicBezTo>
                                  <a:cubicBezTo>
                                    <a:pt x="3244" y="32622"/>
                                    <a:pt x="4769" y="32241"/>
                                    <a:pt x="6292" y="31987"/>
                                  </a:cubicBezTo>
                                  <a:cubicBezTo>
                                    <a:pt x="7562" y="32114"/>
                                    <a:pt x="8324" y="33256"/>
                                    <a:pt x="8959" y="34145"/>
                                  </a:cubicBezTo>
                                  <a:cubicBezTo>
                                    <a:pt x="8959" y="35160"/>
                                    <a:pt x="8070" y="36048"/>
                                    <a:pt x="7689" y="36937"/>
                                  </a:cubicBezTo>
                                  <a:cubicBezTo>
                                    <a:pt x="7689" y="37191"/>
                                    <a:pt x="8070" y="37825"/>
                                    <a:pt x="8578" y="37571"/>
                                  </a:cubicBezTo>
                                  <a:cubicBezTo>
                                    <a:pt x="9594" y="37191"/>
                                    <a:pt x="10356" y="36175"/>
                                    <a:pt x="10610" y="35160"/>
                                  </a:cubicBezTo>
                                  <a:cubicBezTo>
                                    <a:pt x="10610" y="34652"/>
                                    <a:pt x="10864" y="33891"/>
                                    <a:pt x="10356" y="33510"/>
                                  </a:cubicBezTo>
                                  <a:cubicBezTo>
                                    <a:pt x="9848" y="31860"/>
                                    <a:pt x="8197" y="30718"/>
                                    <a:pt x="6800" y="30337"/>
                                  </a:cubicBezTo>
                                  <a:cubicBezTo>
                                    <a:pt x="4895" y="30210"/>
                                    <a:pt x="2863" y="30718"/>
                                    <a:pt x="1594" y="32114"/>
                                  </a:cubicBezTo>
                                  <a:cubicBezTo>
                                    <a:pt x="-311" y="33637"/>
                                    <a:pt x="-184" y="36429"/>
                                    <a:pt x="324" y="38587"/>
                                  </a:cubicBezTo>
                                  <a:cubicBezTo>
                                    <a:pt x="1594" y="42013"/>
                                    <a:pt x="5149" y="44298"/>
                                    <a:pt x="8578" y="44805"/>
                                  </a:cubicBezTo>
                                  <a:lnTo>
                                    <a:pt x="83374" y="45059"/>
                                  </a:lnTo>
                                  <a:cubicBezTo>
                                    <a:pt x="90739" y="45440"/>
                                    <a:pt x="98866" y="44171"/>
                                    <a:pt x="106359" y="45694"/>
                                  </a:cubicBezTo>
                                  <a:cubicBezTo>
                                    <a:pt x="109026" y="46582"/>
                                    <a:pt x="111946" y="48613"/>
                                    <a:pt x="112581" y="51532"/>
                                  </a:cubicBezTo>
                                  <a:cubicBezTo>
                                    <a:pt x="112581" y="51659"/>
                                    <a:pt x="112328" y="51532"/>
                                    <a:pt x="112073" y="51532"/>
                                  </a:cubicBezTo>
                                  <a:cubicBezTo>
                                    <a:pt x="105978" y="47597"/>
                                    <a:pt x="97978" y="46074"/>
                                    <a:pt x="90231" y="47090"/>
                                  </a:cubicBezTo>
                                  <a:cubicBezTo>
                                    <a:pt x="87184" y="46963"/>
                                    <a:pt x="84390" y="48105"/>
                                    <a:pt x="81596" y="48867"/>
                                  </a:cubicBezTo>
                                  <a:cubicBezTo>
                                    <a:pt x="80199" y="49120"/>
                                    <a:pt x="78802" y="48486"/>
                                    <a:pt x="77787" y="47597"/>
                                  </a:cubicBezTo>
                                  <a:cubicBezTo>
                                    <a:pt x="74993" y="45059"/>
                                    <a:pt x="70167" y="45313"/>
                                    <a:pt x="66612" y="46201"/>
                                  </a:cubicBezTo>
                                  <a:cubicBezTo>
                                    <a:pt x="66612" y="46455"/>
                                    <a:pt x="66612" y="46709"/>
                                    <a:pt x="66612" y="46709"/>
                                  </a:cubicBezTo>
                                  <a:cubicBezTo>
                                    <a:pt x="70421" y="46328"/>
                                    <a:pt x="72580" y="49628"/>
                                    <a:pt x="76009" y="50009"/>
                                  </a:cubicBezTo>
                                  <a:cubicBezTo>
                                    <a:pt x="76771" y="50136"/>
                                    <a:pt x="77406" y="49247"/>
                                    <a:pt x="78041" y="50009"/>
                                  </a:cubicBezTo>
                                  <a:cubicBezTo>
                                    <a:pt x="74485" y="51659"/>
                                    <a:pt x="71056" y="53689"/>
                                    <a:pt x="67374" y="54831"/>
                                  </a:cubicBezTo>
                                  <a:cubicBezTo>
                                    <a:pt x="66231" y="54578"/>
                                    <a:pt x="65596" y="53562"/>
                                    <a:pt x="64707" y="52928"/>
                                  </a:cubicBezTo>
                                  <a:cubicBezTo>
                                    <a:pt x="63310" y="51278"/>
                                    <a:pt x="60516" y="52039"/>
                                    <a:pt x="58611" y="51912"/>
                                  </a:cubicBezTo>
                                  <a:cubicBezTo>
                                    <a:pt x="57976" y="52039"/>
                                    <a:pt x="57341" y="51659"/>
                                    <a:pt x="56833" y="51912"/>
                                  </a:cubicBezTo>
                                  <a:cubicBezTo>
                                    <a:pt x="57469" y="53182"/>
                                    <a:pt x="58865" y="53816"/>
                                    <a:pt x="60135" y="54451"/>
                                  </a:cubicBezTo>
                                  <a:cubicBezTo>
                                    <a:pt x="62040" y="55339"/>
                                    <a:pt x="64326" y="54451"/>
                                    <a:pt x="66104" y="55593"/>
                                  </a:cubicBezTo>
                                  <a:cubicBezTo>
                                    <a:pt x="65596" y="56101"/>
                                    <a:pt x="64961" y="56354"/>
                                    <a:pt x="64453" y="56735"/>
                                  </a:cubicBezTo>
                                  <a:cubicBezTo>
                                    <a:pt x="60897" y="58131"/>
                                    <a:pt x="57849" y="61431"/>
                                    <a:pt x="53786" y="61177"/>
                                  </a:cubicBezTo>
                                  <a:cubicBezTo>
                                    <a:pt x="49595" y="61685"/>
                                    <a:pt x="45277" y="60416"/>
                                    <a:pt x="42357" y="57497"/>
                                  </a:cubicBezTo>
                                  <a:cubicBezTo>
                                    <a:pt x="41087" y="54451"/>
                                    <a:pt x="38039" y="52801"/>
                                    <a:pt x="34610" y="53055"/>
                                  </a:cubicBezTo>
                                  <a:cubicBezTo>
                                    <a:pt x="34357" y="53182"/>
                                    <a:pt x="34103" y="53182"/>
                                    <a:pt x="34103" y="53562"/>
                                  </a:cubicBezTo>
                                  <a:cubicBezTo>
                                    <a:pt x="35753" y="54578"/>
                                    <a:pt x="37150" y="56608"/>
                                    <a:pt x="38801" y="57750"/>
                                  </a:cubicBezTo>
                                  <a:cubicBezTo>
                                    <a:pt x="39817" y="59020"/>
                                    <a:pt x="41976" y="57750"/>
                                    <a:pt x="42992" y="59273"/>
                                  </a:cubicBezTo>
                                  <a:cubicBezTo>
                                    <a:pt x="44516" y="60289"/>
                                    <a:pt x="46294" y="61177"/>
                                    <a:pt x="47944" y="61431"/>
                                  </a:cubicBezTo>
                                  <a:cubicBezTo>
                                    <a:pt x="49214" y="61939"/>
                                    <a:pt x="50611" y="62192"/>
                                    <a:pt x="52008" y="62573"/>
                                  </a:cubicBezTo>
                                  <a:lnTo>
                                    <a:pt x="51500" y="62827"/>
                                  </a:lnTo>
                                  <a:cubicBezTo>
                                    <a:pt x="44516" y="65111"/>
                                    <a:pt x="36388" y="65365"/>
                                    <a:pt x="28642" y="65111"/>
                                  </a:cubicBezTo>
                                  <a:cubicBezTo>
                                    <a:pt x="26356" y="65111"/>
                                    <a:pt x="24071" y="64350"/>
                                    <a:pt x="21785" y="64350"/>
                                  </a:cubicBezTo>
                                  <a:cubicBezTo>
                                    <a:pt x="22166" y="64858"/>
                                    <a:pt x="22928" y="65238"/>
                                    <a:pt x="23690" y="65492"/>
                                  </a:cubicBezTo>
                                  <a:cubicBezTo>
                                    <a:pt x="23054" y="65873"/>
                                    <a:pt x="22420" y="66000"/>
                                    <a:pt x="21658" y="66127"/>
                                  </a:cubicBezTo>
                                  <a:cubicBezTo>
                                    <a:pt x="20769" y="66381"/>
                                    <a:pt x="19626" y="66381"/>
                                    <a:pt x="18737" y="66888"/>
                                  </a:cubicBezTo>
                                  <a:cubicBezTo>
                                    <a:pt x="17467" y="66888"/>
                                    <a:pt x="16451" y="67269"/>
                                    <a:pt x="15435" y="67650"/>
                                  </a:cubicBezTo>
                                  <a:cubicBezTo>
                                    <a:pt x="14166" y="69046"/>
                                    <a:pt x="12642" y="70569"/>
                                    <a:pt x="10991" y="71203"/>
                                  </a:cubicBezTo>
                                  <a:cubicBezTo>
                                    <a:pt x="10991" y="71457"/>
                                    <a:pt x="10991" y="71965"/>
                                    <a:pt x="11245" y="71965"/>
                                  </a:cubicBezTo>
                                  <a:cubicBezTo>
                                    <a:pt x="12642" y="71330"/>
                                    <a:pt x="14546" y="71838"/>
                                    <a:pt x="16070" y="71203"/>
                                  </a:cubicBezTo>
                                  <a:cubicBezTo>
                                    <a:pt x="18610" y="70949"/>
                                    <a:pt x="20134" y="68157"/>
                                    <a:pt x="22039" y="67015"/>
                                  </a:cubicBezTo>
                                  <a:cubicBezTo>
                                    <a:pt x="24198" y="65365"/>
                                    <a:pt x="27245" y="65746"/>
                                    <a:pt x="29912" y="66127"/>
                                  </a:cubicBezTo>
                                  <a:cubicBezTo>
                                    <a:pt x="31436" y="66507"/>
                                    <a:pt x="29785" y="67142"/>
                                    <a:pt x="30166" y="68157"/>
                                  </a:cubicBezTo>
                                  <a:cubicBezTo>
                                    <a:pt x="30801" y="68665"/>
                                    <a:pt x="31309" y="69300"/>
                                    <a:pt x="32198" y="69046"/>
                                  </a:cubicBezTo>
                                  <a:cubicBezTo>
                                    <a:pt x="32325" y="68919"/>
                                    <a:pt x="32452" y="68665"/>
                                    <a:pt x="32706" y="68665"/>
                                  </a:cubicBezTo>
                                  <a:cubicBezTo>
                                    <a:pt x="33214" y="68030"/>
                                    <a:pt x="33087" y="67396"/>
                                    <a:pt x="32706" y="66761"/>
                                  </a:cubicBezTo>
                                  <a:cubicBezTo>
                                    <a:pt x="33722" y="66000"/>
                                    <a:pt x="35246" y="66761"/>
                                    <a:pt x="36388" y="66381"/>
                                  </a:cubicBezTo>
                                  <a:cubicBezTo>
                                    <a:pt x="39309" y="66381"/>
                                    <a:pt x="42230" y="65619"/>
                                    <a:pt x="45024" y="65619"/>
                                  </a:cubicBezTo>
                                  <a:cubicBezTo>
                                    <a:pt x="45532" y="65619"/>
                                    <a:pt x="46040" y="65111"/>
                                    <a:pt x="46547" y="65619"/>
                                  </a:cubicBezTo>
                                  <a:cubicBezTo>
                                    <a:pt x="46294" y="66254"/>
                                    <a:pt x="45532" y="66381"/>
                                    <a:pt x="45785" y="67142"/>
                                  </a:cubicBezTo>
                                  <a:cubicBezTo>
                                    <a:pt x="45913" y="67903"/>
                                    <a:pt x="46674" y="68157"/>
                                    <a:pt x="47309" y="68284"/>
                                  </a:cubicBezTo>
                                  <a:cubicBezTo>
                                    <a:pt x="48071" y="68030"/>
                                    <a:pt x="48706" y="67396"/>
                                    <a:pt x="48452" y="66381"/>
                                  </a:cubicBezTo>
                                  <a:cubicBezTo>
                                    <a:pt x="48325" y="65873"/>
                                    <a:pt x="47690" y="65746"/>
                                    <a:pt x="47309" y="65492"/>
                                  </a:cubicBezTo>
                                  <a:cubicBezTo>
                                    <a:pt x="48960" y="64731"/>
                                    <a:pt x="50738" y="64477"/>
                                    <a:pt x="52389" y="63715"/>
                                  </a:cubicBezTo>
                                  <a:cubicBezTo>
                                    <a:pt x="53532" y="63462"/>
                                    <a:pt x="54675" y="63081"/>
                                    <a:pt x="55691" y="62573"/>
                                  </a:cubicBezTo>
                                  <a:cubicBezTo>
                                    <a:pt x="56707" y="62573"/>
                                    <a:pt x="57595" y="61558"/>
                                    <a:pt x="58484" y="61939"/>
                                  </a:cubicBezTo>
                                  <a:cubicBezTo>
                                    <a:pt x="58103" y="63208"/>
                                    <a:pt x="57595" y="64477"/>
                                    <a:pt x="56833" y="65619"/>
                                  </a:cubicBezTo>
                                  <a:cubicBezTo>
                                    <a:pt x="55564" y="69680"/>
                                    <a:pt x="54675" y="75138"/>
                                    <a:pt x="56833" y="79072"/>
                                  </a:cubicBezTo>
                                  <a:cubicBezTo>
                                    <a:pt x="57088" y="79072"/>
                                    <a:pt x="57088" y="79072"/>
                                    <a:pt x="57341" y="78945"/>
                                  </a:cubicBezTo>
                                  <a:cubicBezTo>
                                    <a:pt x="55691" y="74884"/>
                                    <a:pt x="56707" y="70061"/>
                                    <a:pt x="57976" y="66254"/>
                                  </a:cubicBezTo>
                                  <a:cubicBezTo>
                                    <a:pt x="59119" y="59654"/>
                                    <a:pt x="65850" y="57750"/>
                                    <a:pt x="70675" y="55212"/>
                                  </a:cubicBezTo>
                                  <a:lnTo>
                                    <a:pt x="70929" y="55466"/>
                                  </a:lnTo>
                                  <a:cubicBezTo>
                                    <a:pt x="69659" y="58893"/>
                                    <a:pt x="67755" y="62065"/>
                                    <a:pt x="68008" y="66254"/>
                                  </a:cubicBezTo>
                                  <a:cubicBezTo>
                                    <a:pt x="68136" y="66888"/>
                                    <a:pt x="67755" y="67650"/>
                                    <a:pt x="68008" y="68157"/>
                                  </a:cubicBezTo>
                                  <a:cubicBezTo>
                                    <a:pt x="69278" y="67396"/>
                                    <a:pt x="70167" y="65873"/>
                                    <a:pt x="70802" y="64604"/>
                                  </a:cubicBezTo>
                                  <a:cubicBezTo>
                                    <a:pt x="71310" y="61177"/>
                                    <a:pt x="69405" y="56735"/>
                                    <a:pt x="72834" y="54197"/>
                                  </a:cubicBezTo>
                                  <a:cubicBezTo>
                                    <a:pt x="79183" y="51786"/>
                                    <a:pt x="85025" y="48486"/>
                                    <a:pt x="92390" y="48359"/>
                                  </a:cubicBezTo>
                                  <a:cubicBezTo>
                                    <a:pt x="92644" y="48613"/>
                                    <a:pt x="93152" y="48232"/>
                                    <a:pt x="93279" y="48613"/>
                                  </a:cubicBezTo>
                                  <a:cubicBezTo>
                                    <a:pt x="91755" y="50263"/>
                                    <a:pt x="89469" y="51912"/>
                                    <a:pt x="88835" y="54070"/>
                                  </a:cubicBezTo>
                                  <a:cubicBezTo>
                                    <a:pt x="86422" y="57497"/>
                                    <a:pt x="86422" y="63335"/>
                                    <a:pt x="87565" y="67523"/>
                                  </a:cubicBezTo>
                                  <a:cubicBezTo>
                                    <a:pt x="88327" y="69934"/>
                                    <a:pt x="86168" y="71203"/>
                                    <a:pt x="85152" y="73107"/>
                                  </a:cubicBezTo>
                                  <a:cubicBezTo>
                                    <a:pt x="84644" y="73741"/>
                                    <a:pt x="84517" y="74884"/>
                                    <a:pt x="84136" y="75645"/>
                                  </a:cubicBezTo>
                                  <a:lnTo>
                                    <a:pt x="85660" y="75645"/>
                                  </a:lnTo>
                                  <a:cubicBezTo>
                                    <a:pt x="86930" y="74376"/>
                                    <a:pt x="88199" y="72726"/>
                                    <a:pt x="88327" y="70696"/>
                                  </a:cubicBezTo>
                                  <a:cubicBezTo>
                                    <a:pt x="88454" y="71457"/>
                                    <a:pt x="89216" y="72092"/>
                                    <a:pt x="89723" y="72219"/>
                                  </a:cubicBezTo>
                                  <a:cubicBezTo>
                                    <a:pt x="90231" y="71330"/>
                                    <a:pt x="89216" y="70696"/>
                                    <a:pt x="89216" y="69934"/>
                                  </a:cubicBezTo>
                                  <a:cubicBezTo>
                                    <a:pt x="90486" y="69300"/>
                                    <a:pt x="90993" y="70822"/>
                                    <a:pt x="92009" y="71076"/>
                                  </a:cubicBezTo>
                                  <a:cubicBezTo>
                                    <a:pt x="93660" y="71457"/>
                                    <a:pt x="95057" y="72092"/>
                                    <a:pt x="96708" y="72092"/>
                                  </a:cubicBezTo>
                                  <a:lnTo>
                                    <a:pt x="97216" y="71584"/>
                                  </a:lnTo>
                                  <a:cubicBezTo>
                                    <a:pt x="95565" y="68919"/>
                                    <a:pt x="92136" y="68538"/>
                                    <a:pt x="89216" y="68284"/>
                                  </a:cubicBezTo>
                                  <a:cubicBezTo>
                                    <a:pt x="87692" y="65746"/>
                                    <a:pt x="87692" y="62573"/>
                                    <a:pt x="87819" y="59527"/>
                                  </a:cubicBezTo>
                                  <a:cubicBezTo>
                                    <a:pt x="88073" y="57877"/>
                                    <a:pt x="88454" y="56228"/>
                                    <a:pt x="89342" y="54705"/>
                                  </a:cubicBezTo>
                                  <a:cubicBezTo>
                                    <a:pt x="89723" y="53562"/>
                                    <a:pt x="90739" y="52674"/>
                                    <a:pt x="91501" y="51786"/>
                                  </a:cubicBezTo>
                                  <a:cubicBezTo>
                                    <a:pt x="92898" y="50516"/>
                                    <a:pt x="94676" y="49501"/>
                                    <a:pt x="96327" y="49120"/>
                                  </a:cubicBezTo>
                                  <a:lnTo>
                                    <a:pt x="96581" y="49120"/>
                                  </a:lnTo>
                                  <a:cubicBezTo>
                                    <a:pt x="96581" y="49120"/>
                                    <a:pt x="96581" y="49374"/>
                                    <a:pt x="96581" y="49374"/>
                                  </a:cubicBezTo>
                                  <a:cubicBezTo>
                                    <a:pt x="94549" y="51024"/>
                                    <a:pt x="94295" y="53309"/>
                                    <a:pt x="93025" y="55212"/>
                                  </a:cubicBezTo>
                                  <a:cubicBezTo>
                                    <a:pt x="91755" y="57116"/>
                                    <a:pt x="91120" y="59781"/>
                                    <a:pt x="92390" y="61939"/>
                                  </a:cubicBezTo>
                                  <a:cubicBezTo>
                                    <a:pt x="92898" y="62954"/>
                                    <a:pt x="92644" y="64477"/>
                                    <a:pt x="93660" y="65238"/>
                                  </a:cubicBezTo>
                                  <a:cubicBezTo>
                                    <a:pt x="94676" y="63842"/>
                                    <a:pt x="94676" y="62065"/>
                                    <a:pt x="95311" y="60543"/>
                                  </a:cubicBezTo>
                                  <a:cubicBezTo>
                                    <a:pt x="95057" y="58004"/>
                                    <a:pt x="93533" y="55593"/>
                                    <a:pt x="95057" y="53055"/>
                                  </a:cubicBezTo>
                                  <a:cubicBezTo>
                                    <a:pt x="95819" y="51151"/>
                                    <a:pt x="97470" y="50390"/>
                                    <a:pt x="99247" y="49628"/>
                                  </a:cubicBezTo>
                                  <a:cubicBezTo>
                                    <a:pt x="103438" y="49247"/>
                                    <a:pt x="107121" y="51405"/>
                                    <a:pt x="110803" y="53055"/>
                                  </a:cubicBezTo>
                                  <a:cubicBezTo>
                                    <a:pt x="111565" y="53562"/>
                                    <a:pt x="112835" y="54070"/>
                                    <a:pt x="113089" y="55212"/>
                                  </a:cubicBezTo>
                                  <a:cubicBezTo>
                                    <a:pt x="113089" y="57243"/>
                                    <a:pt x="111819" y="59400"/>
                                    <a:pt x="110296" y="60416"/>
                                  </a:cubicBezTo>
                                  <a:cubicBezTo>
                                    <a:pt x="108264" y="61685"/>
                                    <a:pt x="105216" y="61812"/>
                                    <a:pt x="103311" y="60416"/>
                                  </a:cubicBezTo>
                                  <a:cubicBezTo>
                                    <a:pt x="102168" y="59273"/>
                                    <a:pt x="101660" y="57243"/>
                                    <a:pt x="102041" y="55720"/>
                                  </a:cubicBezTo>
                                  <a:cubicBezTo>
                                    <a:pt x="102930" y="54831"/>
                                    <a:pt x="104073" y="53943"/>
                                    <a:pt x="105470" y="54451"/>
                                  </a:cubicBezTo>
                                  <a:cubicBezTo>
                                    <a:pt x="106232" y="54831"/>
                                    <a:pt x="106867" y="55593"/>
                                    <a:pt x="107883" y="55212"/>
                                  </a:cubicBezTo>
                                  <a:cubicBezTo>
                                    <a:pt x="108264" y="54958"/>
                                    <a:pt x="108391" y="54324"/>
                                    <a:pt x="108137" y="53943"/>
                                  </a:cubicBezTo>
                                  <a:cubicBezTo>
                                    <a:pt x="107248" y="53435"/>
                                    <a:pt x="106994" y="52293"/>
                                    <a:pt x="105851" y="52166"/>
                                  </a:cubicBezTo>
                                  <a:cubicBezTo>
                                    <a:pt x="104454" y="51912"/>
                                    <a:pt x="102676" y="52039"/>
                                    <a:pt x="101660" y="53055"/>
                                  </a:cubicBezTo>
                                  <a:cubicBezTo>
                                    <a:pt x="100010" y="54451"/>
                                    <a:pt x="99502" y="56481"/>
                                    <a:pt x="99883" y="58512"/>
                                  </a:cubicBezTo>
                                  <a:cubicBezTo>
                                    <a:pt x="100391" y="60923"/>
                                    <a:pt x="102295" y="62827"/>
                                    <a:pt x="104708" y="63462"/>
                                  </a:cubicBezTo>
                                  <a:cubicBezTo>
                                    <a:pt x="108264" y="64350"/>
                                    <a:pt x="111946" y="63208"/>
                                    <a:pt x="114232" y="60162"/>
                                  </a:cubicBezTo>
                                  <a:cubicBezTo>
                                    <a:pt x="115121" y="59147"/>
                                    <a:pt x="115375" y="58131"/>
                                    <a:pt x="115883" y="56862"/>
                                  </a:cubicBezTo>
                                  <a:cubicBezTo>
                                    <a:pt x="119566" y="59147"/>
                                    <a:pt x="122359" y="63081"/>
                                    <a:pt x="123756" y="67142"/>
                                  </a:cubicBezTo>
                                  <a:cubicBezTo>
                                    <a:pt x="123756" y="68411"/>
                                    <a:pt x="124137" y="69807"/>
                                    <a:pt x="123756" y="71076"/>
                                  </a:cubicBezTo>
                                  <a:lnTo>
                                    <a:pt x="126423" y="71330"/>
                                  </a:lnTo>
                                  <a:cubicBezTo>
                                    <a:pt x="126423" y="71330"/>
                                    <a:pt x="126423" y="70061"/>
                                    <a:pt x="126677" y="69426"/>
                                  </a:cubicBezTo>
                                  <a:cubicBezTo>
                                    <a:pt x="127693" y="64350"/>
                                    <a:pt x="130868" y="60035"/>
                                    <a:pt x="134550" y="56735"/>
                                  </a:cubicBezTo>
                                  <a:cubicBezTo>
                                    <a:pt x="135820" y="55974"/>
                                    <a:pt x="135566" y="57750"/>
                                    <a:pt x="135820" y="58258"/>
                                  </a:cubicBezTo>
                                  <a:cubicBezTo>
                                    <a:pt x="136963" y="61177"/>
                                    <a:pt x="139630" y="63335"/>
                                    <a:pt x="142550" y="64096"/>
                                  </a:cubicBezTo>
                                  <a:cubicBezTo>
                                    <a:pt x="145725" y="64604"/>
                                    <a:pt x="148900" y="63842"/>
                                    <a:pt x="150805" y="61431"/>
                                  </a:cubicBezTo>
                                  <a:cubicBezTo>
                                    <a:pt x="151821" y="59527"/>
                                    <a:pt x="153091" y="56862"/>
                                    <a:pt x="151313" y="54958"/>
                                  </a:cubicBezTo>
                                  <a:cubicBezTo>
                                    <a:pt x="150170" y="53689"/>
                                    <a:pt x="148773" y="52928"/>
                                    <a:pt x="147122" y="52928"/>
                                  </a:cubicBezTo>
                                  <a:cubicBezTo>
                                    <a:pt x="145090" y="52928"/>
                                    <a:pt x="143948" y="54324"/>
                                    <a:pt x="142931" y="55847"/>
                                  </a:cubicBezTo>
                                  <a:cubicBezTo>
                                    <a:pt x="142931" y="56481"/>
                                    <a:pt x="142931" y="57116"/>
                                    <a:pt x="143439" y="57497"/>
                                  </a:cubicBezTo>
                                  <a:cubicBezTo>
                                    <a:pt x="143693" y="57497"/>
                                    <a:pt x="144328" y="57497"/>
                                    <a:pt x="144582" y="57116"/>
                                  </a:cubicBezTo>
                                  <a:cubicBezTo>
                                    <a:pt x="144709" y="55974"/>
                                    <a:pt x="145725" y="55466"/>
                                    <a:pt x="146614" y="54831"/>
                                  </a:cubicBezTo>
                                  <a:cubicBezTo>
                                    <a:pt x="147503" y="54324"/>
                                    <a:pt x="148392" y="54831"/>
                                    <a:pt x="149027" y="55339"/>
                                  </a:cubicBezTo>
                                  <a:cubicBezTo>
                                    <a:pt x="149916" y="56101"/>
                                    <a:pt x="150043" y="57243"/>
                                    <a:pt x="150170" y="58385"/>
                                  </a:cubicBezTo>
                                  <a:cubicBezTo>
                                    <a:pt x="150043" y="59908"/>
                                    <a:pt x="149027" y="61431"/>
                                    <a:pt x="147630" y="62065"/>
                                  </a:cubicBezTo>
                                  <a:cubicBezTo>
                                    <a:pt x="145471" y="63208"/>
                                    <a:pt x="142169" y="62700"/>
                                    <a:pt x="140265" y="61304"/>
                                  </a:cubicBezTo>
                                  <a:cubicBezTo>
                                    <a:pt x="139376" y="60289"/>
                                    <a:pt x="138868" y="59147"/>
                                    <a:pt x="138106" y="57877"/>
                                  </a:cubicBezTo>
                                  <a:cubicBezTo>
                                    <a:pt x="137979" y="56608"/>
                                    <a:pt x="137471" y="55593"/>
                                    <a:pt x="138106" y="54324"/>
                                  </a:cubicBezTo>
                                  <a:cubicBezTo>
                                    <a:pt x="141535" y="52293"/>
                                    <a:pt x="145090" y="50897"/>
                                    <a:pt x="149154" y="50390"/>
                                  </a:cubicBezTo>
                                  <a:cubicBezTo>
                                    <a:pt x="150805" y="50643"/>
                                    <a:pt x="152202" y="51786"/>
                                    <a:pt x="153217" y="52928"/>
                                  </a:cubicBezTo>
                                  <a:cubicBezTo>
                                    <a:pt x="156773" y="56608"/>
                                    <a:pt x="152455" y="61685"/>
                                    <a:pt x="154868" y="65746"/>
                                  </a:cubicBezTo>
                                  <a:cubicBezTo>
                                    <a:pt x="155757" y="65619"/>
                                    <a:pt x="155757" y="64350"/>
                                    <a:pt x="156138" y="63588"/>
                                  </a:cubicBezTo>
                                  <a:cubicBezTo>
                                    <a:pt x="157281" y="60796"/>
                                    <a:pt x="155884" y="57750"/>
                                    <a:pt x="155123" y="55085"/>
                                  </a:cubicBezTo>
                                  <a:cubicBezTo>
                                    <a:pt x="154234" y="53309"/>
                                    <a:pt x="153725" y="51912"/>
                                    <a:pt x="152202" y="50516"/>
                                  </a:cubicBezTo>
                                  <a:cubicBezTo>
                                    <a:pt x="152583" y="50390"/>
                                    <a:pt x="152710" y="50390"/>
                                    <a:pt x="153091" y="50390"/>
                                  </a:cubicBezTo>
                                  <a:cubicBezTo>
                                    <a:pt x="154742" y="51532"/>
                                    <a:pt x="156519" y="52674"/>
                                    <a:pt x="157789" y="54451"/>
                                  </a:cubicBezTo>
                                  <a:cubicBezTo>
                                    <a:pt x="160075" y="58131"/>
                                    <a:pt x="161218" y="62446"/>
                                    <a:pt x="160837" y="67142"/>
                                  </a:cubicBezTo>
                                  <a:cubicBezTo>
                                    <a:pt x="160202" y="69426"/>
                                    <a:pt x="157789" y="70569"/>
                                    <a:pt x="155884" y="71457"/>
                                  </a:cubicBezTo>
                                  <a:cubicBezTo>
                                    <a:pt x="155123" y="72092"/>
                                    <a:pt x="154234" y="72980"/>
                                    <a:pt x="153853" y="73995"/>
                                  </a:cubicBezTo>
                                  <a:cubicBezTo>
                                    <a:pt x="154742" y="74503"/>
                                    <a:pt x="156138" y="73995"/>
                                    <a:pt x="157027" y="73615"/>
                                  </a:cubicBezTo>
                                  <a:cubicBezTo>
                                    <a:pt x="158424" y="73107"/>
                                    <a:pt x="159313" y="71203"/>
                                    <a:pt x="160329" y="70315"/>
                                  </a:cubicBezTo>
                                  <a:cubicBezTo>
                                    <a:pt x="160456" y="70315"/>
                                    <a:pt x="160329" y="70569"/>
                                    <a:pt x="160456" y="70822"/>
                                  </a:cubicBezTo>
                                  <a:cubicBezTo>
                                    <a:pt x="160456" y="71711"/>
                                    <a:pt x="160075" y="72853"/>
                                    <a:pt x="160837" y="73107"/>
                                  </a:cubicBezTo>
                                  <a:cubicBezTo>
                                    <a:pt x="161218" y="71965"/>
                                    <a:pt x="161345" y="70442"/>
                                    <a:pt x="161599" y="69173"/>
                                  </a:cubicBezTo>
                                  <a:cubicBezTo>
                                    <a:pt x="162615" y="70315"/>
                                    <a:pt x="162742" y="71711"/>
                                    <a:pt x="162996" y="73107"/>
                                  </a:cubicBezTo>
                                  <a:cubicBezTo>
                                    <a:pt x="163631" y="74503"/>
                                    <a:pt x="164900" y="76407"/>
                                    <a:pt x="166679" y="76660"/>
                                  </a:cubicBezTo>
                                  <a:cubicBezTo>
                                    <a:pt x="167186" y="75899"/>
                                    <a:pt x="166679" y="75264"/>
                                    <a:pt x="166424" y="74630"/>
                                  </a:cubicBezTo>
                                  <a:cubicBezTo>
                                    <a:pt x="166170" y="72726"/>
                                    <a:pt x="164520" y="71711"/>
                                    <a:pt x="163504" y="70315"/>
                                  </a:cubicBezTo>
                                  <a:cubicBezTo>
                                    <a:pt x="160837" y="66634"/>
                                    <a:pt x="162107" y="60796"/>
                                    <a:pt x="159948" y="56608"/>
                                  </a:cubicBezTo>
                                  <a:cubicBezTo>
                                    <a:pt x="159186" y="54324"/>
                                    <a:pt x="157535" y="52674"/>
                                    <a:pt x="155757" y="50897"/>
                                  </a:cubicBezTo>
                                  <a:lnTo>
                                    <a:pt x="156011" y="50516"/>
                                  </a:lnTo>
                                  <a:cubicBezTo>
                                    <a:pt x="159821" y="50516"/>
                                    <a:pt x="162996" y="51659"/>
                                    <a:pt x="166424" y="52420"/>
                                  </a:cubicBezTo>
                                  <a:cubicBezTo>
                                    <a:pt x="170615" y="54451"/>
                                    <a:pt x="176837" y="54070"/>
                                    <a:pt x="178869" y="59527"/>
                                  </a:cubicBezTo>
                                  <a:cubicBezTo>
                                    <a:pt x="179758" y="62573"/>
                                    <a:pt x="181155" y="65492"/>
                                    <a:pt x="183314" y="67903"/>
                                  </a:cubicBezTo>
                                  <a:lnTo>
                                    <a:pt x="183568" y="67903"/>
                                  </a:lnTo>
                                  <a:cubicBezTo>
                                    <a:pt x="184076" y="67015"/>
                                    <a:pt x="184076" y="65619"/>
                                    <a:pt x="183568" y="64858"/>
                                  </a:cubicBezTo>
                                  <a:cubicBezTo>
                                    <a:pt x="183060" y="60923"/>
                                    <a:pt x="179758" y="60035"/>
                                    <a:pt x="177980" y="56735"/>
                                  </a:cubicBezTo>
                                  <a:lnTo>
                                    <a:pt x="178234" y="56481"/>
                                  </a:lnTo>
                                  <a:cubicBezTo>
                                    <a:pt x="180139" y="56989"/>
                                    <a:pt x="182044" y="57497"/>
                                    <a:pt x="183822" y="58258"/>
                                  </a:cubicBezTo>
                                  <a:cubicBezTo>
                                    <a:pt x="190044" y="59908"/>
                                    <a:pt x="194235" y="66000"/>
                                    <a:pt x="194997" y="72219"/>
                                  </a:cubicBezTo>
                                  <a:cubicBezTo>
                                    <a:pt x="194997" y="77168"/>
                                    <a:pt x="194108" y="81229"/>
                                    <a:pt x="192203" y="85417"/>
                                  </a:cubicBezTo>
                                  <a:cubicBezTo>
                                    <a:pt x="191949" y="86052"/>
                                    <a:pt x="190933" y="86687"/>
                                    <a:pt x="191568" y="87321"/>
                                  </a:cubicBezTo>
                                  <a:cubicBezTo>
                                    <a:pt x="192457" y="86687"/>
                                    <a:pt x="192584" y="85671"/>
                                    <a:pt x="193092" y="85037"/>
                                  </a:cubicBezTo>
                                  <a:cubicBezTo>
                                    <a:pt x="195632" y="80722"/>
                                    <a:pt x="196901" y="74884"/>
                                    <a:pt x="195632" y="69426"/>
                                  </a:cubicBezTo>
                                  <a:cubicBezTo>
                                    <a:pt x="195632" y="68411"/>
                                    <a:pt x="194362" y="67650"/>
                                    <a:pt x="194870" y="66634"/>
                                  </a:cubicBezTo>
                                  <a:cubicBezTo>
                                    <a:pt x="195251" y="67142"/>
                                    <a:pt x="195759" y="67142"/>
                                    <a:pt x="196139" y="67269"/>
                                  </a:cubicBezTo>
                                  <a:cubicBezTo>
                                    <a:pt x="196648" y="67015"/>
                                    <a:pt x="197282" y="67015"/>
                                    <a:pt x="197537" y="66381"/>
                                  </a:cubicBezTo>
                                  <a:cubicBezTo>
                                    <a:pt x="197537" y="65873"/>
                                    <a:pt x="197917" y="65365"/>
                                    <a:pt x="197537" y="64984"/>
                                  </a:cubicBezTo>
                                  <a:cubicBezTo>
                                    <a:pt x="197028" y="64350"/>
                                    <a:pt x="196139" y="64350"/>
                                    <a:pt x="195378" y="64477"/>
                                  </a:cubicBezTo>
                                  <a:cubicBezTo>
                                    <a:pt x="194997" y="64984"/>
                                    <a:pt x="194489" y="65619"/>
                                    <a:pt x="194489" y="66127"/>
                                  </a:cubicBezTo>
                                  <a:cubicBezTo>
                                    <a:pt x="193727" y="64858"/>
                                    <a:pt x="192965" y="63081"/>
                                    <a:pt x="191695" y="62065"/>
                                  </a:cubicBezTo>
                                  <a:lnTo>
                                    <a:pt x="191695" y="61812"/>
                                  </a:lnTo>
                                  <a:cubicBezTo>
                                    <a:pt x="195251" y="62954"/>
                                    <a:pt x="198426" y="64731"/>
                                    <a:pt x="201981" y="65619"/>
                                  </a:cubicBezTo>
                                  <a:cubicBezTo>
                                    <a:pt x="202743" y="66127"/>
                                    <a:pt x="203632" y="66507"/>
                                    <a:pt x="204648" y="66507"/>
                                  </a:cubicBezTo>
                                  <a:cubicBezTo>
                                    <a:pt x="207695" y="67650"/>
                                    <a:pt x="210997" y="68157"/>
                                    <a:pt x="214172" y="68919"/>
                                  </a:cubicBezTo>
                                  <a:cubicBezTo>
                                    <a:pt x="216458" y="68665"/>
                                    <a:pt x="218362" y="69807"/>
                                    <a:pt x="220648" y="69173"/>
                                  </a:cubicBezTo>
                                  <a:lnTo>
                                    <a:pt x="220648" y="69173"/>
                                  </a:lnTo>
                                  <a:cubicBezTo>
                                    <a:pt x="220648" y="69173"/>
                                    <a:pt x="220648" y="69173"/>
                                    <a:pt x="220648" y="69173"/>
                                  </a:cubicBezTo>
                                  <a:cubicBezTo>
                                    <a:pt x="219759" y="68157"/>
                                    <a:pt x="217981" y="69173"/>
                                    <a:pt x="216966" y="68284"/>
                                  </a:cubicBezTo>
                                  <a:cubicBezTo>
                                    <a:pt x="211632" y="67777"/>
                                    <a:pt x="206553" y="66381"/>
                                    <a:pt x="201854" y="64477"/>
                                  </a:cubicBezTo>
                                  <a:cubicBezTo>
                                    <a:pt x="201854" y="64223"/>
                                    <a:pt x="202235" y="64350"/>
                                    <a:pt x="202489" y="64350"/>
                                  </a:cubicBezTo>
                                  <a:cubicBezTo>
                                    <a:pt x="203251" y="63969"/>
                                    <a:pt x="203759" y="63208"/>
                                    <a:pt x="203759" y="62446"/>
                                  </a:cubicBezTo>
                                  <a:cubicBezTo>
                                    <a:pt x="203378" y="61939"/>
                                    <a:pt x="202743" y="61558"/>
                                    <a:pt x="201981" y="61558"/>
                                  </a:cubicBezTo>
                                  <a:cubicBezTo>
                                    <a:pt x="201473" y="61812"/>
                                    <a:pt x="200838" y="62319"/>
                                    <a:pt x="200838" y="62827"/>
                                  </a:cubicBezTo>
                                  <a:cubicBezTo>
                                    <a:pt x="200838" y="63462"/>
                                    <a:pt x="201473" y="64096"/>
                                    <a:pt x="201981" y="64350"/>
                                  </a:cubicBezTo>
                                  <a:cubicBezTo>
                                    <a:pt x="201854" y="64477"/>
                                    <a:pt x="201473" y="64350"/>
                                    <a:pt x="201346" y="64350"/>
                                  </a:cubicBezTo>
                                  <a:cubicBezTo>
                                    <a:pt x="198933" y="63335"/>
                                    <a:pt x="196648" y="62319"/>
                                    <a:pt x="194362" y="61177"/>
                                  </a:cubicBezTo>
                                  <a:cubicBezTo>
                                    <a:pt x="193473" y="61050"/>
                                    <a:pt x="192838" y="60289"/>
                                    <a:pt x="191949" y="60162"/>
                                  </a:cubicBezTo>
                                  <a:cubicBezTo>
                                    <a:pt x="190171" y="59273"/>
                                    <a:pt x="188393" y="58512"/>
                                    <a:pt x="186615" y="57750"/>
                                  </a:cubicBezTo>
                                  <a:cubicBezTo>
                                    <a:pt x="181663" y="55212"/>
                                    <a:pt x="176203" y="53816"/>
                                    <a:pt x="170996" y="51912"/>
                                  </a:cubicBezTo>
                                  <a:cubicBezTo>
                                    <a:pt x="169853" y="51659"/>
                                    <a:pt x="168710" y="51278"/>
                                    <a:pt x="167694" y="51024"/>
                                  </a:cubicBezTo>
                                  <a:cubicBezTo>
                                    <a:pt x="165789" y="50516"/>
                                    <a:pt x="163885" y="50009"/>
                                    <a:pt x="161980" y="49501"/>
                                  </a:cubicBezTo>
                                  <a:cubicBezTo>
                                    <a:pt x="155503" y="47851"/>
                                    <a:pt x="146614" y="47724"/>
                                    <a:pt x="141027" y="51278"/>
                                  </a:cubicBezTo>
                                  <a:cubicBezTo>
                                    <a:pt x="140138" y="51024"/>
                                    <a:pt x="139630" y="52420"/>
                                    <a:pt x="139122" y="51532"/>
                                  </a:cubicBezTo>
                                  <a:cubicBezTo>
                                    <a:pt x="140773" y="47217"/>
                                    <a:pt x="145471" y="45821"/>
                                    <a:pt x="149662" y="45694"/>
                                  </a:cubicBezTo>
                                  <a:cubicBezTo>
                                    <a:pt x="180520" y="45440"/>
                                    <a:pt x="209473" y="45186"/>
                                    <a:pt x="239823" y="44678"/>
                                  </a:cubicBezTo>
                                  <a:cubicBezTo>
                                    <a:pt x="243379" y="44678"/>
                                    <a:pt x="246808" y="43409"/>
                                    <a:pt x="248713" y="40237"/>
                                  </a:cubicBezTo>
                                  <a:cubicBezTo>
                                    <a:pt x="249983" y="38333"/>
                                    <a:pt x="250237" y="35160"/>
                                    <a:pt x="249221" y="3312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58857853" name="Freeform: Shape 1758857853">
                            <a:extLst>
                              <a:ext uri="{FF2B5EF4-FFF2-40B4-BE49-F238E27FC236}">
                                <a16:creationId xmlns:a16="http://schemas.microsoft.com/office/drawing/2014/main" id="{8AA7E293-5687-FFCE-7739-6674057A143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06426" y="243540"/>
                              <a:ext cx="11583" cy="4439"/>
                            </a:xfrm>
                            <a:custGeom>
                              <a:avLst/>
                              <a:gdLst>
                                <a:gd name="csX0" fmla="*/ 11259 w 11583"/>
                                <a:gd name="csY0" fmla="*/ 124 h 4439"/>
                                <a:gd name="csX1" fmla="*/ 11512 w 11583"/>
                                <a:gd name="csY1" fmla="*/ 886 h 4439"/>
                                <a:gd name="csX2" fmla="*/ 1226 w 11583"/>
                                <a:gd name="csY2" fmla="*/ 4186 h 4439"/>
                                <a:gd name="csX3" fmla="*/ 211 w 11583"/>
                                <a:gd name="csY3" fmla="*/ 4439 h 4439"/>
                                <a:gd name="csX4" fmla="*/ 83 w 11583"/>
                                <a:gd name="csY4" fmla="*/ 3932 h 4439"/>
                                <a:gd name="csX5" fmla="*/ 11259 w 11583"/>
                                <a:gd name="csY5" fmla="*/ 251 h 443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11583" h="4439">
                                  <a:moveTo>
                                    <a:pt x="11259" y="124"/>
                                  </a:moveTo>
                                  <a:cubicBezTo>
                                    <a:pt x="11259" y="124"/>
                                    <a:pt x="11767" y="378"/>
                                    <a:pt x="11512" y="886"/>
                                  </a:cubicBezTo>
                                  <a:cubicBezTo>
                                    <a:pt x="8846" y="3297"/>
                                    <a:pt x="5036" y="3932"/>
                                    <a:pt x="1226" y="4186"/>
                                  </a:cubicBezTo>
                                  <a:cubicBezTo>
                                    <a:pt x="973" y="4186"/>
                                    <a:pt x="592" y="4439"/>
                                    <a:pt x="211" y="4439"/>
                                  </a:cubicBezTo>
                                  <a:cubicBezTo>
                                    <a:pt x="-44" y="4313"/>
                                    <a:pt x="-44" y="4059"/>
                                    <a:pt x="83" y="3932"/>
                                  </a:cubicBezTo>
                                  <a:cubicBezTo>
                                    <a:pt x="2877" y="886"/>
                                    <a:pt x="7068" y="-637"/>
                                    <a:pt x="11259" y="25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98814536" name="Freeform: Shape 1698814536">
                            <a:extLst>
                              <a:ext uri="{FF2B5EF4-FFF2-40B4-BE49-F238E27FC236}">
                                <a16:creationId xmlns:a16="http://schemas.microsoft.com/office/drawing/2014/main" id="{6D8DF29E-9D97-1482-78FA-7699B4ACA3C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02250" y="244126"/>
                              <a:ext cx="3046" cy="2964"/>
                            </a:xfrm>
                            <a:custGeom>
                              <a:avLst/>
                              <a:gdLst>
                                <a:gd name="csX0" fmla="*/ 2990 w 3046"/>
                                <a:gd name="csY0" fmla="*/ 807 h 2964"/>
                                <a:gd name="csX1" fmla="*/ 1720 w 3046"/>
                                <a:gd name="csY1" fmla="*/ 2965 h 2964"/>
                                <a:gd name="csX2" fmla="*/ 69 w 3046"/>
                                <a:gd name="csY2" fmla="*/ 1695 h 2964"/>
                                <a:gd name="csX3" fmla="*/ 577 w 3046"/>
                                <a:gd name="csY3" fmla="*/ 426 h 2964"/>
                                <a:gd name="csX4" fmla="*/ 2990 w 3046"/>
                                <a:gd name="csY4" fmla="*/ 934 h 296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046" h="2964">
                                  <a:moveTo>
                                    <a:pt x="2990" y="807"/>
                                  </a:moveTo>
                                  <a:cubicBezTo>
                                    <a:pt x="3244" y="1949"/>
                                    <a:pt x="2609" y="2457"/>
                                    <a:pt x="1720" y="2965"/>
                                  </a:cubicBezTo>
                                  <a:cubicBezTo>
                                    <a:pt x="831" y="2965"/>
                                    <a:pt x="450" y="2330"/>
                                    <a:pt x="69" y="1695"/>
                                  </a:cubicBezTo>
                                  <a:cubicBezTo>
                                    <a:pt x="-185" y="1061"/>
                                    <a:pt x="323" y="807"/>
                                    <a:pt x="577" y="426"/>
                                  </a:cubicBezTo>
                                  <a:cubicBezTo>
                                    <a:pt x="1212" y="-208"/>
                                    <a:pt x="2609" y="-208"/>
                                    <a:pt x="2990" y="93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5766520" name="Freeform: Shape 135766520">
                            <a:extLst>
                              <a:ext uri="{FF2B5EF4-FFF2-40B4-BE49-F238E27FC236}">
                                <a16:creationId xmlns:a16="http://schemas.microsoft.com/office/drawing/2014/main" id="{B0B91424-AFBD-0CED-3DFB-BE9EBBDDCF89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56283" y="244426"/>
                              <a:ext cx="2793" cy="2712"/>
                            </a:xfrm>
                            <a:custGeom>
                              <a:avLst/>
                              <a:gdLst>
                                <a:gd name="csX0" fmla="*/ 2794 w 2793"/>
                                <a:gd name="csY0" fmla="*/ 635 h 2712"/>
                                <a:gd name="csX1" fmla="*/ 2412 w 2793"/>
                                <a:gd name="csY1" fmla="*/ 2284 h 2712"/>
                                <a:gd name="csX2" fmla="*/ 1016 w 2793"/>
                                <a:gd name="csY2" fmla="*/ 2665 h 2712"/>
                                <a:gd name="csX3" fmla="*/ 0 w 2793"/>
                                <a:gd name="csY3" fmla="*/ 1523 h 2712"/>
                                <a:gd name="csX4" fmla="*/ 1016 w 2793"/>
                                <a:gd name="csY4" fmla="*/ 0 h 2712"/>
                                <a:gd name="csX5" fmla="*/ 2794 w 2793"/>
                                <a:gd name="csY5" fmla="*/ 635 h 271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793" h="2712">
                                  <a:moveTo>
                                    <a:pt x="2794" y="635"/>
                                  </a:moveTo>
                                  <a:cubicBezTo>
                                    <a:pt x="2794" y="635"/>
                                    <a:pt x="2794" y="1904"/>
                                    <a:pt x="2412" y="2284"/>
                                  </a:cubicBezTo>
                                  <a:cubicBezTo>
                                    <a:pt x="2159" y="2665"/>
                                    <a:pt x="1397" y="2792"/>
                                    <a:pt x="1016" y="2665"/>
                                  </a:cubicBezTo>
                                  <a:cubicBezTo>
                                    <a:pt x="508" y="2665"/>
                                    <a:pt x="127" y="1904"/>
                                    <a:pt x="0" y="1523"/>
                                  </a:cubicBezTo>
                                  <a:cubicBezTo>
                                    <a:pt x="0" y="761"/>
                                    <a:pt x="381" y="381"/>
                                    <a:pt x="1016" y="0"/>
                                  </a:cubicBezTo>
                                  <a:cubicBezTo>
                                    <a:pt x="1651" y="0"/>
                                    <a:pt x="2286" y="0"/>
                                    <a:pt x="2794" y="6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55813201" name="Freeform: Shape 755813201">
                            <a:extLst>
                              <a:ext uri="{FF2B5EF4-FFF2-40B4-BE49-F238E27FC236}">
                                <a16:creationId xmlns:a16="http://schemas.microsoft.com/office/drawing/2014/main" id="{215B3912-D5A6-FA22-A5C3-6431A8E39180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5993" y="244933"/>
                              <a:ext cx="9368" cy="5853"/>
                            </a:xfrm>
                            <a:custGeom>
                              <a:avLst/>
                              <a:gdLst>
                                <a:gd name="csX0" fmla="*/ 9242 w 9368"/>
                                <a:gd name="csY0" fmla="*/ 5203 h 5853"/>
                                <a:gd name="csX1" fmla="*/ 9242 w 9368"/>
                                <a:gd name="csY1" fmla="*/ 5711 h 5853"/>
                                <a:gd name="csX2" fmla="*/ 4290 w 9368"/>
                                <a:gd name="csY2" fmla="*/ 4569 h 5853"/>
                                <a:gd name="csX3" fmla="*/ 226 w 9368"/>
                                <a:gd name="csY3" fmla="*/ 761 h 5853"/>
                                <a:gd name="csX4" fmla="*/ 226 w 9368"/>
                                <a:gd name="csY4" fmla="*/ 0 h 5853"/>
                                <a:gd name="csX5" fmla="*/ 9369 w 9368"/>
                                <a:gd name="csY5" fmla="*/ 5203 h 585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9368" h="5853">
                                  <a:moveTo>
                                    <a:pt x="9242" y="5203"/>
                                  </a:moveTo>
                                  <a:lnTo>
                                    <a:pt x="9242" y="5711"/>
                                  </a:lnTo>
                                  <a:cubicBezTo>
                                    <a:pt x="7337" y="6092"/>
                                    <a:pt x="5559" y="5711"/>
                                    <a:pt x="4290" y="4569"/>
                                  </a:cubicBezTo>
                                  <a:cubicBezTo>
                                    <a:pt x="3273" y="3046"/>
                                    <a:pt x="2004" y="1523"/>
                                    <a:pt x="226" y="761"/>
                                  </a:cubicBezTo>
                                  <a:cubicBezTo>
                                    <a:pt x="226" y="508"/>
                                    <a:pt x="-282" y="254"/>
                                    <a:pt x="226" y="0"/>
                                  </a:cubicBezTo>
                                  <a:cubicBezTo>
                                    <a:pt x="4036" y="0"/>
                                    <a:pt x="6321" y="3046"/>
                                    <a:pt x="9369" y="520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66233374" name="Freeform: Shape 1866233374">
                            <a:extLst>
                              <a:ext uri="{FF2B5EF4-FFF2-40B4-BE49-F238E27FC236}">
                                <a16:creationId xmlns:a16="http://schemas.microsoft.com/office/drawing/2014/main" id="{FDD507A3-3954-CDA8-CA9D-94C8D33BEE4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1367" y="244933"/>
                              <a:ext cx="7999" cy="7535"/>
                            </a:xfrm>
                            <a:custGeom>
                              <a:avLst/>
                              <a:gdLst>
                                <a:gd name="csX0" fmla="*/ 8000 w 7999"/>
                                <a:gd name="csY0" fmla="*/ 0 h 7535"/>
                                <a:gd name="csX1" fmla="*/ 1524 w 7999"/>
                                <a:gd name="csY1" fmla="*/ 7107 h 7535"/>
                                <a:gd name="csX2" fmla="*/ 0 w 7999"/>
                                <a:gd name="csY2" fmla="*/ 7361 h 7535"/>
                                <a:gd name="csX3" fmla="*/ 6857 w 7999"/>
                                <a:gd name="csY3" fmla="*/ 0 h 7535"/>
                                <a:gd name="csX4" fmla="*/ 8000 w 7999"/>
                                <a:gd name="csY4" fmla="*/ 0 h 753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7999" h="7535">
                                  <a:moveTo>
                                    <a:pt x="8000" y="0"/>
                                  </a:moveTo>
                                  <a:cubicBezTo>
                                    <a:pt x="6222" y="2665"/>
                                    <a:pt x="4699" y="5838"/>
                                    <a:pt x="1524" y="7107"/>
                                  </a:cubicBezTo>
                                  <a:cubicBezTo>
                                    <a:pt x="1016" y="7107"/>
                                    <a:pt x="508" y="7869"/>
                                    <a:pt x="0" y="7361"/>
                                  </a:cubicBezTo>
                                  <a:cubicBezTo>
                                    <a:pt x="1270" y="4442"/>
                                    <a:pt x="3809" y="1269"/>
                                    <a:pt x="6857" y="0"/>
                                  </a:cubicBezTo>
                                  <a:cubicBezTo>
                                    <a:pt x="7111" y="0"/>
                                    <a:pt x="7619" y="0"/>
                                    <a:pt x="8000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79848563" name="Freeform: Shape 1579848563">
                            <a:extLst>
                              <a:ext uri="{FF2B5EF4-FFF2-40B4-BE49-F238E27FC236}">
                                <a16:creationId xmlns:a16="http://schemas.microsoft.com/office/drawing/2014/main" id="{E585EC18-23D5-35B0-42C2-316A223D7B8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61050" y="245036"/>
                              <a:ext cx="2471" cy="2435"/>
                            </a:xfrm>
                            <a:custGeom>
                              <a:avLst/>
                              <a:gdLst>
                                <a:gd name="csX0" fmla="*/ 2471 w 2471"/>
                                <a:gd name="csY0" fmla="*/ 913 h 2435"/>
                                <a:gd name="csX1" fmla="*/ 1328 w 2471"/>
                                <a:gd name="csY1" fmla="*/ 2436 h 2435"/>
                                <a:gd name="csX2" fmla="*/ 58 w 2471"/>
                                <a:gd name="csY2" fmla="*/ 1547 h 2435"/>
                                <a:gd name="csX3" fmla="*/ 820 w 2471"/>
                                <a:gd name="csY3" fmla="*/ 24 h 2435"/>
                                <a:gd name="csX4" fmla="*/ 2471 w 2471"/>
                                <a:gd name="csY4" fmla="*/ 913 h 243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471" h="2435">
                                  <a:moveTo>
                                    <a:pt x="2471" y="913"/>
                                  </a:moveTo>
                                  <a:cubicBezTo>
                                    <a:pt x="2471" y="1801"/>
                                    <a:pt x="1963" y="1928"/>
                                    <a:pt x="1328" y="2436"/>
                                  </a:cubicBezTo>
                                  <a:cubicBezTo>
                                    <a:pt x="693" y="2436"/>
                                    <a:pt x="439" y="2055"/>
                                    <a:pt x="58" y="1547"/>
                                  </a:cubicBezTo>
                                  <a:cubicBezTo>
                                    <a:pt x="-196" y="786"/>
                                    <a:pt x="439" y="405"/>
                                    <a:pt x="820" y="24"/>
                                  </a:cubicBezTo>
                                  <a:cubicBezTo>
                                    <a:pt x="1455" y="-103"/>
                                    <a:pt x="2090" y="278"/>
                                    <a:pt x="2471" y="91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51244998" name="Freeform: Shape 751244998">
                            <a:extLst>
                              <a:ext uri="{FF2B5EF4-FFF2-40B4-BE49-F238E27FC236}">
                                <a16:creationId xmlns:a16="http://schemas.microsoft.com/office/drawing/2014/main" id="{CDB86FE8-2668-5EAB-66FF-2AB12555DE40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32449" y="245822"/>
                              <a:ext cx="6569" cy="8249"/>
                            </a:xfrm>
                            <a:custGeom>
                              <a:avLst/>
                              <a:gdLst>
                                <a:gd name="csX0" fmla="*/ 6569 w 6569"/>
                                <a:gd name="csY0" fmla="*/ 508 h 8249"/>
                                <a:gd name="csX1" fmla="*/ 5427 w 6569"/>
                                <a:gd name="csY1" fmla="*/ 4061 h 8249"/>
                                <a:gd name="csX2" fmla="*/ 93 w 6569"/>
                                <a:gd name="csY2" fmla="*/ 8249 h 8249"/>
                                <a:gd name="csX3" fmla="*/ 982 w 6569"/>
                                <a:gd name="csY3" fmla="*/ 5965 h 8249"/>
                                <a:gd name="csX4" fmla="*/ 6061 w 6569"/>
                                <a:gd name="csY4" fmla="*/ 0 h 8249"/>
                                <a:gd name="csX5" fmla="*/ 6442 w 6569"/>
                                <a:gd name="csY5" fmla="*/ 508 h 824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6569" h="8249">
                                  <a:moveTo>
                                    <a:pt x="6569" y="508"/>
                                  </a:moveTo>
                                  <a:cubicBezTo>
                                    <a:pt x="5935" y="1523"/>
                                    <a:pt x="6188" y="3046"/>
                                    <a:pt x="5427" y="4061"/>
                                  </a:cubicBezTo>
                                  <a:cubicBezTo>
                                    <a:pt x="3903" y="5838"/>
                                    <a:pt x="2633" y="7869"/>
                                    <a:pt x="93" y="8249"/>
                                  </a:cubicBezTo>
                                  <a:cubicBezTo>
                                    <a:pt x="-288" y="7488"/>
                                    <a:pt x="601" y="6726"/>
                                    <a:pt x="982" y="5965"/>
                                  </a:cubicBezTo>
                                  <a:cubicBezTo>
                                    <a:pt x="1998" y="3680"/>
                                    <a:pt x="3649" y="1015"/>
                                    <a:pt x="6061" y="0"/>
                                  </a:cubicBezTo>
                                  <a:lnTo>
                                    <a:pt x="6442" y="5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65622698" name="Freeform: Shape 1465622698">
                            <a:extLst>
                              <a:ext uri="{FF2B5EF4-FFF2-40B4-BE49-F238E27FC236}">
                                <a16:creationId xmlns:a16="http://schemas.microsoft.com/office/drawing/2014/main" id="{C7E1F4B1-A59D-FF88-7BDB-4014C3232AF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18978" y="246348"/>
                              <a:ext cx="2735" cy="2778"/>
                            </a:xfrm>
                            <a:custGeom>
                              <a:avLst/>
                              <a:gdLst>
                                <a:gd name="csX0" fmla="*/ 2510 w 2735"/>
                                <a:gd name="csY0" fmla="*/ 743 h 2778"/>
                                <a:gd name="csX1" fmla="*/ 2510 w 2735"/>
                                <a:gd name="csY1" fmla="*/ 2393 h 2778"/>
                                <a:gd name="csX2" fmla="*/ 732 w 2735"/>
                                <a:gd name="csY2" fmla="*/ 2647 h 2778"/>
                                <a:gd name="csX3" fmla="*/ 97 w 2735"/>
                                <a:gd name="csY3" fmla="*/ 743 h 2778"/>
                                <a:gd name="csX4" fmla="*/ 2510 w 2735"/>
                                <a:gd name="csY4" fmla="*/ 616 h 277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35" h="2778">
                                  <a:moveTo>
                                    <a:pt x="2510" y="743"/>
                                  </a:moveTo>
                                  <a:cubicBezTo>
                                    <a:pt x="2510" y="743"/>
                                    <a:pt x="3018" y="1885"/>
                                    <a:pt x="2510" y="2393"/>
                                  </a:cubicBezTo>
                                  <a:cubicBezTo>
                                    <a:pt x="2002" y="2774"/>
                                    <a:pt x="1367" y="2901"/>
                                    <a:pt x="732" y="2647"/>
                                  </a:cubicBezTo>
                                  <a:cubicBezTo>
                                    <a:pt x="97" y="2266"/>
                                    <a:pt x="-157" y="1378"/>
                                    <a:pt x="97" y="743"/>
                                  </a:cubicBezTo>
                                  <a:cubicBezTo>
                                    <a:pt x="605" y="-18"/>
                                    <a:pt x="2002" y="-399"/>
                                    <a:pt x="2510" y="61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14748587" name="Freeform: Shape 1314748587">
                            <a:extLst>
                              <a:ext uri="{FF2B5EF4-FFF2-40B4-BE49-F238E27FC236}">
                                <a16:creationId xmlns:a16="http://schemas.microsoft.com/office/drawing/2014/main" id="{B1574D81-F53F-190D-E7A5-8DA62661E7E7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14376" y="247247"/>
                              <a:ext cx="2920" cy="2786"/>
                            </a:xfrm>
                            <a:custGeom>
                              <a:avLst/>
                              <a:gdLst>
                                <a:gd name="csX0" fmla="*/ 2667 w 2920"/>
                                <a:gd name="csY0" fmla="*/ 732 h 2786"/>
                                <a:gd name="csX1" fmla="*/ 2921 w 2920"/>
                                <a:gd name="csY1" fmla="*/ 1874 h 2786"/>
                                <a:gd name="csX2" fmla="*/ 1778 w 2920"/>
                                <a:gd name="csY2" fmla="*/ 2762 h 2786"/>
                                <a:gd name="csX3" fmla="*/ 0 w 2920"/>
                                <a:gd name="csY3" fmla="*/ 1747 h 2786"/>
                                <a:gd name="csX4" fmla="*/ 762 w 2920"/>
                                <a:gd name="csY4" fmla="*/ 97 h 2786"/>
                                <a:gd name="csX5" fmla="*/ 2667 w 2920"/>
                                <a:gd name="csY5" fmla="*/ 732 h 278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20" h="2786">
                                  <a:moveTo>
                                    <a:pt x="2667" y="732"/>
                                  </a:moveTo>
                                  <a:cubicBezTo>
                                    <a:pt x="2667" y="732"/>
                                    <a:pt x="2921" y="1493"/>
                                    <a:pt x="2921" y="1874"/>
                                  </a:cubicBezTo>
                                  <a:cubicBezTo>
                                    <a:pt x="2667" y="2255"/>
                                    <a:pt x="2286" y="2762"/>
                                    <a:pt x="1778" y="2762"/>
                                  </a:cubicBezTo>
                                  <a:cubicBezTo>
                                    <a:pt x="889" y="2889"/>
                                    <a:pt x="381" y="2509"/>
                                    <a:pt x="0" y="1747"/>
                                  </a:cubicBezTo>
                                  <a:cubicBezTo>
                                    <a:pt x="0" y="986"/>
                                    <a:pt x="127" y="478"/>
                                    <a:pt x="762" y="97"/>
                                  </a:cubicBezTo>
                                  <a:cubicBezTo>
                                    <a:pt x="1524" y="-157"/>
                                    <a:pt x="2286" y="97"/>
                                    <a:pt x="2667" y="73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20051223" name="Freeform: Shape 1020051223">
                            <a:extLst>
                              <a:ext uri="{FF2B5EF4-FFF2-40B4-BE49-F238E27FC236}">
                                <a16:creationId xmlns:a16="http://schemas.microsoft.com/office/drawing/2014/main" id="{F66C029B-B798-1733-648A-DB0E4DFF910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23266" y="247979"/>
                              <a:ext cx="2954" cy="2577"/>
                            </a:xfrm>
                            <a:custGeom>
                              <a:avLst/>
                              <a:gdLst>
                                <a:gd name="csX0" fmla="*/ 2920 w 2954"/>
                                <a:gd name="csY0" fmla="*/ 508 h 2577"/>
                                <a:gd name="csX1" fmla="*/ 2286 w 2954"/>
                                <a:gd name="csY1" fmla="*/ 2411 h 2577"/>
                                <a:gd name="csX2" fmla="*/ 0 w 2954"/>
                                <a:gd name="csY2" fmla="*/ 1523 h 2577"/>
                                <a:gd name="csX3" fmla="*/ 889 w 2954"/>
                                <a:gd name="csY3" fmla="*/ 0 h 2577"/>
                                <a:gd name="csX4" fmla="*/ 2920 w 2954"/>
                                <a:gd name="csY4" fmla="*/ 635 h 257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54" h="2577">
                                  <a:moveTo>
                                    <a:pt x="2920" y="508"/>
                                  </a:moveTo>
                                  <a:cubicBezTo>
                                    <a:pt x="2920" y="508"/>
                                    <a:pt x="3175" y="2157"/>
                                    <a:pt x="2286" y="2411"/>
                                  </a:cubicBezTo>
                                  <a:cubicBezTo>
                                    <a:pt x="1143" y="2919"/>
                                    <a:pt x="635" y="2157"/>
                                    <a:pt x="0" y="1523"/>
                                  </a:cubicBezTo>
                                  <a:cubicBezTo>
                                    <a:pt x="0" y="761"/>
                                    <a:pt x="381" y="254"/>
                                    <a:pt x="889" y="0"/>
                                  </a:cubicBezTo>
                                  <a:cubicBezTo>
                                    <a:pt x="1651" y="0"/>
                                    <a:pt x="2286" y="0"/>
                                    <a:pt x="2920" y="6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56158223" name="Freeform: Shape 1856158223">
                            <a:extLst>
                              <a:ext uri="{FF2B5EF4-FFF2-40B4-BE49-F238E27FC236}">
                                <a16:creationId xmlns:a16="http://schemas.microsoft.com/office/drawing/2014/main" id="{DF687BA7-8A0B-344F-4B4F-27A68120EA7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6190" y="248867"/>
                              <a:ext cx="2822" cy="2411"/>
                            </a:xfrm>
                            <a:custGeom>
                              <a:avLst/>
                              <a:gdLst>
                                <a:gd name="csX0" fmla="*/ 2568 w 2822"/>
                                <a:gd name="csY0" fmla="*/ 635 h 2411"/>
                                <a:gd name="csX1" fmla="*/ 2060 w 2822"/>
                                <a:gd name="csY1" fmla="*/ 2158 h 2411"/>
                                <a:gd name="csX2" fmla="*/ 664 w 2822"/>
                                <a:gd name="csY2" fmla="*/ 2284 h 2411"/>
                                <a:gd name="csX3" fmla="*/ 155 w 2822"/>
                                <a:gd name="csY3" fmla="*/ 888 h 2411"/>
                                <a:gd name="csX4" fmla="*/ 1298 w 2822"/>
                                <a:gd name="csY4" fmla="*/ 0 h 2411"/>
                                <a:gd name="csX5" fmla="*/ 2822 w 2822"/>
                                <a:gd name="csY5" fmla="*/ 635 h 241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822" h="2411">
                                  <a:moveTo>
                                    <a:pt x="2568" y="635"/>
                                  </a:moveTo>
                                  <a:cubicBezTo>
                                    <a:pt x="2568" y="635"/>
                                    <a:pt x="2568" y="1904"/>
                                    <a:pt x="2060" y="2158"/>
                                  </a:cubicBezTo>
                                  <a:cubicBezTo>
                                    <a:pt x="1679" y="2538"/>
                                    <a:pt x="917" y="2411"/>
                                    <a:pt x="664" y="2284"/>
                                  </a:cubicBezTo>
                                  <a:cubicBezTo>
                                    <a:pt x="536" y="1777"/>
                                    <a:pt x="-353" y="1396"/>
                                    <a:pt x="155" y="888"/>
                                  </a:cubicBezTo>
                                  <a:cubicBezTo>
                                    <a:pt x="409" y="508"/>
                                    <a:pt x="790" y="254"/>
                                    <a:pt x="1298" y="0"/>
                                  </a:cubicBezTo>
                                  <a:cubicBezTo>
                                    <a:pt x="1806" y="254"/>
                                    <a:pt x="2441" y="0"/>
                                    <a:pt x="2822" y="6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65427538" name="Freeform: Shape 965427538">
                            <a:extLst>
                              <a:ext uri="{FF2B5EF4-FFF2-40B4-BE49-F238E27FC236}">
                                <a16:creationId xmlns:a16="http://schemas.microsoft.com/office/drawing/2014/main" id="{1A8133B8-B9C3-C459-7F58-CA9892C3480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43406" y="248867"/>
                              <a:ext cx="2978" cy="2411"/>
                            </a:xfrm>
                            <a:custGeom>
                              <a:avLst/>
                              <a:gdLst>
                                <a:gd name="csX0" fmla="*/ 2978 w 2978"/>
                                <a:gd name="csY0" fmla="*/ 1142 h 2411"/>
                                <a:gd name="csX1" fmla="*/ 1835 w 2978"/>
                                <a:gd name="csY1" fmla="*/ 2411 h 2411"/>
                                <a:gd name="csX2" fmla="*/ 57 w 2978"/>
                                <a:gd name="csY2" fmla="*/ 1523 h 2411"/>
                                <a:gd name="csX3" fmla="*/ 1073 w 2978"/>
                                <a:gd name="csY3" fmla="*/ 0 h 2411"/>
                                <a:gd name="csX4" fmla="*/ 2978 w 2978"/>
                                <a:gd name="csY4" fmla="*/ 1142 h 241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78" h="2411">
                                  <a:moveTo>
                                    <a:pt x="2978" y="1142"/>
                                  </a:moveTo>
                                  <a:cubicBezTo>
                                    <a:pt x="2978" y="1142"/>
                                    <a:pt x="2470" y="2411"/>
                                    <a:pt x="1835" y="2411"/>
                                  </a:cubicBezTo>
                                  <a:cubicBezTo>
                                    <a:pt x="1200" y="2411"/>
                                    <a:pt x="438" y="2284"/>
                                    <a:pt x="57" y="1523"/>
                                  </a:cubicBezTo>
                                  <a:cubicBezTo>
                                    <a:pt x="-197" y="635"/>
                                    <a:pt x="438" y="254"/>
                                    <a:pt x="1073" y="0"/>
                                  </a:cubicBezTo>
                                  <a:cubicBezTo>
                                    <a:pt x="1835" y="0"/>
                                    <a:pt x="2851" y="254"/>
                                    <a:pt x="2978" y="114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59686678" name="Freeform: Shape 1559686678">
                            <a:extLst>
                              <a:ext uri="{FF2B5EF4-FFF2-40B4-BE49-F238E27FC236}">
                                <a16:creationId xmlns:a16="http://schemas.microsoft.com/office/drawing/2014/main" id="{017E9081-1F6A-9880-DFBF-1160F5FF9DE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8986" y="249121"/>
                              <a:ext cx="3301" cy="2701"/>
                            </a:xfrm>
                            <a:custGeom>
                              <a:avLst/>
                              <a:gdLst>
                                <a:gd name="csX0" fmla="*/ 3302 w 3301"/>
                                <a:gd name="csY0" fmla="*/ 1269 h 2701"/>
                                <a:gd name="csX1" fmla="*/ 2413 w 3301"/>
                                <a:gd name="csY1" fmla="*/ 2538 h 2701"/>
                                <a:gd name="csX2" fmla="*/ 0 w 3301"/>
                                <a:gd name="csY2" fmla="*/ 1396 h 2701"/>
                                <a:gd name="csX3" fmla="*/ 1270 w 3301"/>
                                <a:gd name="csY3" fmla="*/ 0 h 2701"/>
                                <a:gd name="csX4" fmla="*/ 3302 w 3301"/>
                                <a:gd name="csY4" fmla="*/ 1269 h 270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301" h="2701">
                                  <a:moveTo>
                                    <a:pt x="3302" y="1269"/>
                                  </a:moveTo>
                                  <a:cubicBezTo>
                                    <a:pt x="3302" y="1269"/>
                                    <a:pt x="2667" y="2411"/>
                                    <a:pt x="2413" y="2538"/>
                                  </a:cubicBezTo>
                                  <a:cubicBezTo>
                                    <a:pt x="1397" y="3046"/>
                                    <a:pt x="381" y="2284"/>
                                    <a:pt x="0" y="1396"/>
                                  </a:cubicBezTo>
                                  <a:cubicBezTo>
                                    <a:pt x="127" y="761"/>
                                    <a:pt x="762" y="254"/>
                                    <a:pt x="1270" y="0"/>
                                  </a:cubicBezTo>
                                  <a:cubicBezTo>
                                    <a:pt x="2286" y="0"/>
                                    <a:pt x="2794" y="508"/>
                                    <a:pt x="3302" y="126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39943881" name="Freeform: Shape 939943881">
                            <a:extLst>
                              <a:ext uri="{FF2B5EF4-FFF2-40B4-BE49-F238E27FC236}">
                                <a16:creationId xmlns:a16="http://schemas.microsoft.com/office/drawing/2014/main" id="{676E1EB4-F8F2-C93D-ACD3-EEF21A9A33B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38971" y="249427"/>
                              <a:ext cx="2840" cy="2238"/>
                            </a:xfrm>
                            <a:custGeom>
                              <a:avLst/>
                              <a:gdLst>
                                <a:gd name="csX0" fmla="*/ 2841 w 2840"/>
                                <a:gd name="csY0" fmla="*/ 837 h 2238"/>
                                <a:gd name="csX1" fmla="*/ 2206 w 2840"/>
                                <a:gd name="csY1" fmla="*/ 2106 h 2238"/>
                                <a:gd name="csX2" fmla="*/ 301 w 2840"/>
                                <a:gd name="csY2" fmla="*/ 1852 h 2238"/>
                                <a:gd name="csX3" fmla="*/ 555 w 2840"/>
                                <a:gd name="csY3" fmla="*/ 202 h 2238"/>
                                <a:gd name="csX4" fmla="*/ 2841 w 2840"/>
                                <a:gd name="csY4" fmla="*/ 837 h 22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840" h="2238">
                                  <a:moveTo>
                                    <a:pt x="2841" y="837"/>
                                  </a:moveTo>
                                  <a:cubicBezTo>
                                    <a:pt x="2841" y="837"/>
                                    <a:pt x="2587" y="1979"/>
                                    <a:pt x="2206" y="2106"/>
                                  </a:cubicBezTo>
                                  <a:cubicBezTo>
                                    <a:pt x="1571" y="2360"/>
                                    <a:pt x="809" y="2233"/>
                                    <a:pt x="301" y="1852"/>
                                  </a:cubicBezTo>
                                  <a:cubicBezTo>
                                    <a:pt x="-334" y="1218"/>
                                    <a:pt x="174" y="710"/>
                                    <a:pt x="555" y="202"/>
                                  </a:cubicBezTo>
                                  <a:cubicBezTo>
                                    <a:pt x="1317" y="-178"/>
                                    <a:pt x="2587" y="-51"/>
                                    <a:pt x="2841" y="83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1895666" name="Freeform: Shape 81895666">
                            <a:extLst>
                              <a:ext uri="{FF2B5EF4-FFF2-40B4-BE49-F238E27FC236}">
                                <a16:creationId xmlns:a16="http://schemas.microsoft.com/office/drawing/2014/main" id="{831CD35F-C529-ADCA-272E-D4D859B31F39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16916" y="250577"/>
                              <a:ext cx="2666" cy="2859"/>
                            </a:xfrm>
                            <a:custGeom>
                              <a:avLst/>
                              <a:gdLst>
                                <a:gd name="csX0" fmla="*/ 2540 w 2666"/>
                                <a:gd name="csY0" fmla="*/ 956 h 2859"/>
                                <a:gd name="csX1" fmla="*/ 1651 w 2666"/>
                                <a:gd name="csY1" fmla="*/ 2860 h 2859"/>
                                <a:gd name="csX2" fmla="*/ 0 w 2666"/>
                                <a:gd name="csY2" fmla="*/ 1717 h 2859"/>
                                <a:gd name="csX3" fmla="*/ 762 w 2666"/>
                                <a:gd name="csY3" fmla="*/ 68 h 2859"/>
                                <a:gd name="csX4" fmla="*/ 2667 w 2666"/>
                                <a:gd name="csY4" fmla="*/ 829 h 285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666" h="2859">
                                  <a:moveTo>
                                    <a:pt x="2540" y="956"/>
                                  </a:moveTo>
                                  <a:cubicBezTo>
                                    <a:pt x="2667" y="1844"/>
                                    <a:pt x="2413" y="2606"/>
                                    <a:pt x="1651" y="2860"/>
                                  </a:cubicBezTo>
                                  <a:cubicBezTo>
                                    <a:pt x="1016" y="2860"/>
                                    <a:pt x="254" y="2479"/>
                                    <a:pt x="0" y="1717"/>
                                  </a:cubicBezTo>
                                  <a:cubicBezTo>
                                    <a:pt x="0" y="956"/>
                                    <a:pt x="127" y="321"/>
                                    <a:pt x="762" y="68"/>
                                  </a:cubicBezTo>
                                  <a:cubicBezTo>
                                    <a:pt x="1524" y="-186"/>
                                    <a:pt x="2159" y="321"/>
                                    <a:pt x="2667" y="82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0416447" name="Freeform: Shape 40416447">
                            <a:extLst>
                              <a:ext uri="{FF2B5EF4-FFF2-40B4-BE49-F238E27FC236}">
                                <a16:creationId xmlns:a16="http://schemas.microsoft.com/office/drawing/2014/main" id="{3511ED35-E982-BE70-6030-2AD5959876E5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5536" y="251584"/>
                              <a:ext cx="3069" cy="2900"/>
                            </a:xfrm>
                            <a:custGeom>
                              <a:avLst/>
                              <a:gdLst>
                                <a:gd name="csX0" fmla="*/ 2942 w 3069"/>
                                <a:gd name="csY0" fmla="*/ 837 h 2900"/>
                                <a:gd name="csX1" fmla="*/ 1799 w 3069"/>
                                <a:gd name="csY1" fmla="*/ 2867 h 2900"/>
                                <a:gd name="csX2" fmla="*/ 402 w 3069"/>
                                <a:gd name="csY2" fmla="*/ 2360 h 2900"/>
                                <a:gd name="csX3" fmla="*/ 402 w 3069"/>
                                <a:gd name="csY3" fmla="*/ 710 h 2900"/>
                                <a:gd name="csX4" fmla="*/ 3069 w 3069"/>
                                <a:gd name="csY4" fmla="*/ 837 h 290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069" h="2900">
                                  <a:moveTo>
                                    <a:pt x="2942" y="837"/>
                                  </a:moveTo>
                                  <a:cubicBezTo>
                                    <a:pt x="3196" y="1725"/>
                                    <a:pt x="2688" y="2486"/>
                                    <a:pt x="1799" y="2867"/>
                                  </a:cubicBezTo>
                                  <a:cubicBezTo>
                                    <a:pt x="1164" y="2994"/>
                                    <a:pt x="783" y="2740"/>
                                    <a:pt x="402" y="2360"/>
                                  </a:cubicBezTo>
                                  <a:cubicBezTo>
                                    <a:pt x="149" y="1979"/>
                                    <a:pt x="-360" y="1090"/>
                                    <a:pt x="402" y="710"/>
                                  </a:cubicBezTo>
                                  <a:cubicBezTo>
                                    <a:pt x="1037" y="-433"/>
                                    <a:pt x="2561" y="-52"/>
                                    <a:pt x="3069" y="83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20184828" name="Freeform: Shape 820184828">
                            <a:extLst>
                              <a:ext uri="{FF2B5EF4-FFF2-40B4-BE49-F238E27FC236}">
                                <a16:creationId xmlns:a16="http://schemas.microsoft.com/office/drawing/2014/main" id="{2B212FEE-F15A-F2D9-7B63-324CCF80491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58119" y="252371"/>
                              <a:ext cx="2780" cy="2608"/>
                            </a:xfrm>
                            <a:custGeom>
                              <a:avLst/>
                              <a:gdLst>
                                <a:gd name="csX0" fmla="*/ 2735 w 2780"/>
                                <a:gd name="csY0" fmla="*/ 939 h 2608"/>
                                <a:gd name="csX1" fmla="*/ 1846 w 2780"/>
                                <a:gd name="csY1" fmla="*/ 2462 h 2608"/>
                                <a:gd name="csX2" fmla="*/ 703 w 2780"/>
                                <a:gd name="csY2" fmla="*/ 2462 h 2608"/>
                                <a:gd name="csX3" fmla="*/ 68 w 2780"/>
                                <a:gd name="csY3" fmla="*/ 812 h 2608"/>
                                <a:gd name="csX4" fmla="*/ 1084 w 2780"/>
                                <a:gd name="csY4" fmla="*/ 50 h 2608"/>
                                <a:gd name="csX5" fmla="*/ 2735 w 2780"/>
                                <a:gd name="csY5" fmla="*/ 1066 h 260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780" h="2608">
                                  <a:moveTo>
                                    <a:pt x="2735" y="939"/>
                                  </a:moveTo>
                                  <a:cubicBezTo>
                                    <a:pt x="2989" y="1827"/>
                                    <a:pt x="2100" y="1954"/>
                                    <a:pt x="1846" y="2462"/>
                                  </a:cubicBezTo>
                                  <a:cubicBezTo>
                                    <a:pt x="1592" y="2589"/>
                                    <a:pt x="957" y="2716"/>
                                    <a:pt x="703" y="2462"/>
                                  </a:cubicBezTo>
                                  <a:cubicBezTo>
                                    <a:pt x="322" y="1954"/>
                                    <a:pt x="-186" y="1573"/>
                                    <a:pt x="68" y="812"/>
                                  </a:cubicBezTo>
                                  <a:cubicBezTo>
                                    <a:pt x="449" y="558"/>
                                    <a:pt x="576" y="177"/>
                                    <a:pt x="1084" y="50"/>
                                  </a:cubicBezTo>
                                  <a:cubicBezTo>
                                    <a:pt x="1973" y="-203"/>
                                    <a:pt x="2227" y="558"/>
                                    <a:pt x="2735" y="106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30625045" name="Freeform: Shape 1930625045">
                            <a:extLst>
                              <a:ext uri="{FF2B5EF4-FFF2-40B4-BE49-F238E27FC236}">
                                <a16:creationId xmlns:a16="http://schemas.microsoft.com/office/drawing/2014/main" id="{8DE4F988-374F-92F5-CC84-DC6F26F9FBC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42066" y="252675"/>
                              <a:ext cx="2920" cy="2670"/>
                            </a:xfrm>
                            <a:custGeom>
                              <a:avLst/>
                              <a:gdLst>
                                <a:gd name="csX0" fmla="*/ 2921 w 2920"/>
                                <a:gd name="csY0" fmla="*/ 1142 h 2670"/>
                                <a:gd name="csX1" fmla="*/ 2540 w 2920"/>
                                <a:gd name="csY1" fmla="*/ 2284 h 2670"/>
                                <a:gd name="csX2" fmla="*/ 762 w 2920"/>
                                <a:gd name="csY2" fmla="*/ 2538 h 2670"/>
                                <a:gd name="csX3" fmla="*/ 0 w 2920"/>
                                <a:gd name="csY3" fmla="*/ 888 h 2670"/>
                                <a:gd name="csX4" fmla="*/ 1016 w 2920"/>
                                <a:gd name="csY4" fmla="*/ 0 h 2670"/>
                                <a:gd name="csX5" fmla="*/ 2794 w 2920"/>
                                <a:gd name="csY5" fmla="*/ 1015 h 267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20" h="2670">
                                  <a:moveTo>
                                    <a:pt x="2921" y="1142"/>
                                  </a:moveTo>
                                  <a:cubicBezTo>
                                    <a:pt x="2921" y="1142"/>
                                    <a:pt x="2667" y="1904"/>
                                    <a:pt x="2540" y="2284"/>
                                  </a:cubicBezTo>
                                  <a:cubicBezTo>
                                    <a:pt x="2032" y="2665"/>
                                    <a:pt x="1270" y="2792"/>
                                    <a:pt x="762" y="2538"/>
                                  </a:cubicBezTo>
                                  <a:cubicBezTo>
                                    <a:pt x="0" y="2158"/>
                                    <a:pt x="0" y="1523"/>
                                    <a:pt x="0" y="888"/>
                                  </a:cubicBezTo>
                                  <a:cubicBezTo>
                                    <a:pt x="508" y="635"/>
                                    <a:pt x="508" y="127"/>
                                    <a:pt x="1016" y="0"/>
                                  </a:cubicBezTo>
                                  <a:cubicBezTo>
                                    <a:pt x="1651" y="0"/>
                                    <a:pt x="2540" y="254"/>
                                    <a:pt x="2794" y="101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27744187" name="Freeform: Shape 827744187">
                            <a:extLst>
                              <a:ext uri="{FF2B5EF4-FFF2-40B4-BE49-F238E27FC236}">
                                <a16:creationId xmlns:a16="http://schemas.microsoft.com/office/drawing/2014/main" id="{ED052BAA-BE19-11FF-F193-DB4004C7F14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33431" y="252908"/>
                              <a:ext cx="9651" cy="7762"/>
                            </a:xfrm>
                            <a:custGeom>
                              <a:avLst/>
                              <a:gdLst>
                                <a:gd name="csX0" fmla="*/ 6857 w 9651"/>
                                <a:gd name="csY0" fmla="*/ 1163 h 7762"/>
                                <a:gd name="csX1" fmla="*/ 5715 w 9651"/>
                                <a:gd name="csY1" fmla="*/ 2812 h 7762"/>
                                <a:gd name="csX2" fmla="*/ 4826 w 9651"/>
                                <a:gd name="csY2" fmla="*/ 3066 h 7762"/>
                                <a:gd name="csX3" fmla="*/ 9651 w 9651"/>
                                <a:gd name="csY3" fmla="*/ 7127 h 7762"/>
                                <a:gd name="csX4" fmla="*/ 9651 w 9651"/>
                                <a:gd name="csY4" fmla="*/ 7762 h 7762"/>
                                <a:gd name="csX5" fmla="*/ 2032 w 9651"/>
                                <a:gd name="csY5" fmla="*/ 4843 h 7762"/>
                                <a:gd name="csX6" fmla="*/ 0 w 9651"/>
                                <a:gd name="csY6" fmla="*/ 3955 h 7762"/>
                                <a:gd name="csX7" fmla="*/ 4191 w 9651"/>
                                <a:gd name="csY7" fmla="*/ 3193 h 7762"/>
                                <a:gd name="csX8" fmla="*/ 4318 w 9651"/>
                                <a:gd name="csY8" fmla="*/ 401 h 7762"/>
                                <a:gd name="csX9" fmla="*/ 5715 w 9651"/>
                                <a:gd name="csY9" fmla="*/ 20 h 7762"/>
                                <a:gd name="csX10" fmla="*/ 6857 w 9651"/>
                                <a:gd name="csY10" fmla="*/ 1036 h 776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</a:cxnLst>
                              <a:rect l="l" t="t" r="r" b="b"/>
                              <a:pathLst>
                                <a:path w="9651" h="7762">
                                  <a:moveTo>
                                    <a:pt x="6857" y="1163"/>
                                  </a:moveTo>
                                  <a:cubicBezTo>
                                    <a:pt x="7111" y="2051"/>
                                    <a:pt x="6349" y="2559"/>
                                    <a:pt x="5715" y="2812"/>
                                  </a:cubicBezTo>
                                  <a:cubicBezTo>
                                    <a:pt x="5460" y="2812"/>
                                    <a:pt x="4953" y="2686"/>
                                    <a:pt x="4826" y="3066"/>
                                  </a:cubicBezTo>
                                  <a:cubicBezTo>
                                    <a:pt x="6857" y="4082"/>
                                    <a:pt x="8000" y="5731"/>
                                    <a:pt x="9651" y="7127"/>
                                  </a:cubicBezTo>
                                  <a:lnTo>
                                    <a:pt x="9651" y="7762"/>
                                  </a:lnTo>
                                  <a:cubicBezTo>
                                    <a:pt x="6857" y="7762"/>
                                    <a:pt x="4064" y="7001"/>
                                    <a:pt x="2032" y="4843"/>
                                  </a:cubicBezTo>
                                  <a:cubicBezTo>
                                    <a:pt x="1524" y="4462"/>
                                    <a:pt x="635" y="4462"/>
                                    <a:pt x="0" y="3955"/>
                                  </a:cubicBezTo>
                                  <a:cubicBezTo>
                                    <a:pt x="1016" y="2939"/>
                                    <a:pt x="2794" y="3320"/>
                                    <a:pt x="4191" y="3193"/>
                                  </a:cubicBezTo>
                                  <a:cubicBezTo>
                                    <a:pt x="5207" y="2051"/>
                                    <a:pt x="3048" y="1290"/>
                                    <a:pt x="4318" y="401"/>
                                  </a:cubicBezTo>
                                  <a:cubicBezTo>
                                    <a:pt x="4826" y="401"/>
                                    <a:pt x="5079" y="-107"/>
                                    <a:pt x="5715" y="20"/>
                                  </a:cubicBezTo>
                                  <a:cubicBezTo>
                                    <a:pt x="6222" y="274"/>
                                    <a:pt x="6604" y="655"/>
                                    <a:pt x="6857" y="103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30180971" name="Freeform: Shape 230180971">
                            <a:extLst>
                              <a:ext uri="{FF2B5EF4-FFF2-40B4-BE49-F238E27FC236}">
                                <a16:creationId xmlns:a16="http://schemas.microsoft.com/office/drawing/2014/main" id="{4F046B9E-0046-8AF4-869A-1148FF4BBB3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05943" y="253077"/>
                              <a:ext cx="2852" cy="2683"/>
                            </a:xfrm>
                            <a:custGeom>
                              <a:avLst/>
                              <a:gdLst>
                                <a:gd name="csX0" fmla="*/ 2852 w 2852"/>
                                <a:gd name="csY0" fmla="*/ 994 h 2683"/>
                                <a:gd name="csX1" fmla="*/ 2471 w 2852"/>
                                <a:gd name="csY1" fmla="*/ 2263 h 2683"/>
                                <a:gd name="csX2" fmla="*/ 820 w 2852"/>
                                <a:gd name="csY2" fmla="*/ 2517 h 2683"/>
                                <a:gd name="csX3" fmla="*/ 58 w 2852"/>
                                <a:gd name="csY3" fmla="*/ 740 h 2683"/>
                                <a:gd name="csX4" fmla="*/ 2852 w 2852"/>
                                <a:gd name="csY4" fmla="*/ 994 h 268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852" h="2683">
                                  <a:moveTo>
                                    <a:pt x="2852" y="994"/>
                                  </a:moveTo>
                                  <a:cubicBezTo>
                                    <a:pt x="2852" y="994"/>
                                    <a:pt x="2598" y="1882"/>
                                    <a:pt x="2471" y="2263"/>
                                  </a:cubicBezTo>
                                  <a:cubicBezTo>
                                    <a:pt x="1963" y="2771"/>
                                    <a:pt x="1328" y="2771"/>
                                    <a:pt x="820" y="2517"/>
                                  </a:cubicBezTo>
                                  <a:cubicBezTo>
                                    <a:pt x="439" y="2009"/>
                                    <a:pt x="-196" y="1502"/>
                                    <a:pt x="58" y="740"/>
                                  </a:cubicBezTo>
                                  <a:cubicBezTo>
                                    <a:pt x="693" y="-402"/>
                                    <a:pt x="2725" y="-148"/>
                                    <a:pt x="2852" y="99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57294817" name="Freeform: Shape 1157294817">
                            <a:extLst>
                              <a:ext uri="{FF2B5EF4-FFF2-40B4-BE49-F238E27FC236}">
                                <a16:creationId xmlns:a16="http://schemas.microsoft.com/office/drawing/2014/main" id="{A9F162E1-9F84-142C-9AE4-DB1ED971362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4187" y="255669"/>
                              <a:ext cx="2674" cy="2463"/>
                            </a:xfrm>
                            <a:custGeom>
                              <a:avLst/>
                              <a:gdLst>
                                <a:gd name="csX0" fmla="*/ 2667 w 2674"/>
                                <a:gd name="csY0" fmla="*/ 1194 h 2463"/>
                                <a:gd name="csX1" fmla="*/ 1397 w 2674"/>
                                <a:gd name="csY1" fmla="*/ 2463 h 2463"/>
                                <a:gd name="csX2" fmla="*/ 0 w 2674"/>
                                <a:gd name="csY2" fmla="*/ 1575 h 2463"/>
                                <a:gd name="csX3" fmla="*/ 381 w 2674"/>
                                <a:gd name="csY3" fmla="*/ 306 h 2463"/>
                                <a:gd name="csX4" fmla="*/ 2667 w 2674"/>
                                <a:gd name="csY4" fmla="*/ 1194 h 246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674" h="2463">
                                  <a:moveTo>
                                    <a:pt x="2667" y="1194"/>
                                  </a:moveTo>
                                  <a:cubicBezTo>
                                    <a:pt x="2413" y="1956"/>
                                    <a:pt x="2159" y="2336"/>
                                    <a:pt x="1397" y="2463"/>
                                  </a:cubicBezTo>
                                  <a:cubicBezTo>
                                    <a:pt x="762" y="2463"/>
                                    <a:pt x="254" y="2209"/>
                                    <a:pt x="0" y="1575"/>
                                  </a:cubicBezTo>
                                  <a:cubicBezTo>
                                    <a:pt x="0" y="1067"/>
                                    <a:pt x="254" y="686"/>
                                    <a:pt x="381" y="306"/>
                                  </a:cubicBezTo>
                                  <a:cubicBezTo>
                                    <a:pt x="1270" y="-329"/>
                                    <a:pt x="2794" y="52"/>
                                    <a:pt x="2667" y="119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35219973" name="Freeform: Shape 835219973">
                            <a:extLst>
                              <a:ext uri="{FF2B5EF4-FFF2-40B4-BE49-F238E27FC236}">
                                <a16:creationId xmlns:a16="http://schemas.microsoft.com/office/drawing/2014/main" id="{B0E5A5FF-F66A-1DDF-2EDA-A67C5B51CFA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5296" y="255721"/>
                              <a:ext cx="7779" cy="7995"/>
                            </a:xfrm>
                            <a:custGeom>
                              <a:avLst/>
                              <a:gdLst>
                                <a:gd name="csX0" fmla="*/ 7780 w 7779"/>
                                <a:gd name="csY0" fmla="*/ 127 h 7995"/>
                                <a:gd name="csX1" fmla="*/ 6256 w 7779"/>
                                <a:gd name="csY1" fmla="*/ 2919 h 7995"/>
                                <a:gd name="csX2" fmla="*/ 33 w 7779"/>
                                <a:gd name="csY2" fmla="*/ 7996 h 7995"/>
                                <a:gd name="csX3" fmla="*/ 1303 w 7779"/>
                                <a:gd name="csY3" fmla="*/ 5711 h 7995"/>
                                <a:gd name="csX4" fmla="*/ 7272 w 7779"/>
                                <a:gd name="csY4" fmla="*/ 0 h 7995"/>
                                <a:gd name="csX5" fmla="*/ 7780 w 7779"/>
                                <a:gd name="csY5" fmla="*/ 0 h 799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7779" h="7995">
                                  <a:moveTo>
                                    <a:pt x="7780" y="127"/>
                                  </a:moveTo>
                                  <a:cubicBezTo>
                                    <a:pt x="7780" y="1269"/>
                                    <a:pt x="6637" y="1777"/>
                                    <a:pt x="6256" y="2919"/>
                                  </a:cubicBezTo>
                                  <a:cubicBezTo>
                                    <a:pt x="5113" y="5457"/>
                                    <a:pt x="2954" y="7742"/>
                                    <a:pt x="33" y="7996"/>
                                  </a:cubicBezTo>
                                  <a:cubicBezTo>
                                    <a:pt x="-220" y="7234"/>
                                    <a:pt x="1049" y="6473"/>
                                    <a:pt x="1303" y="5711"/>
                                  </a:cubicBezTo>
                                  <a:cubicBezTo>
                                    <a:pt x="2573" y="3046"/>
                                    <a:pt x="4986" y="1650"/>
                                    <a:pt x="7272" y="0"/>
                                  </a:cubicBezTo>
                                  <a:lnTo>
                                    <a:pt x="77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79516244" name="Freeform: Shape 1779516244">
                            <a:extLst>
                              <a:ext uri="{FF2B5EF4-FFF2-40B4-BE49-F238E27FC236}">
                                <a16:creationId xmlns:a16="http://schemas.microsoft.com/office/drawing/2014/main" id="{4B279C79-3744-187D-D143-20375A892CD2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03622" y="255701"/>
                              <a:ext cx="3268" cy="3006"/>
                            </a:xfrm>
                            <a:custGeom>
                              <a:avLst/>
                              <a:gdLst>
                                <a:gd name="csX0" fmla="*/ 3268 w 3268"/>
                                <a:gd name="csY0" fmla="*/ 1162 h 3006"/>
                                <a:gd name="csX1" fmla="*/ 1998 w 3268"/>
                                <a:gd name="csY1" fmla="*/ 2938 h 3006"/>
                                <a:gd name="csX2" fmla="*/ 347 w 3268"/>
                                <a:gd name="csY2" fmla="*/ 2304 h 3006"/>
                                <a:gd name="csX3" fmla="*/ 347 w 3268"/>
                                <a:gd name="csY3" fmla="*/ 400 h 3006"/>
                                <a:gd name="csX4" fmla="*/ 3141 w 3268"/>
                                <a:gd name="csY4" fmla="*/ 1035 h 300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268" h="3006">
                                  <a:moveTo>
                                    <a:pt x="3268" y="1162"/>
                                  </a:moveTo>
                                  <a:cubicBezTo>
                                    <a:pt x="3268" y="2050"/>
                                    <a:pt x="2506" y="2685"/>
                                    <a:pt x="1998" y="2938"/>
                                  </a:cubicBezTo>
                                  <a:cubicBezTo>
                                    <a:pt x="1236" y="3192"/>
                                    <a:pt x="728" y="2685"/>
                                    <a:pt x="347" y="2304"/>
                                  </a:cubicBezTo>
                                  <a:cubicBezTo>
                                    <a:pt x="-287" y="1669"/>
                                    <a:pt x="94" y="1035"/>
                                    <a:pt x="347" y="400"/>
                                  </a:cubicBezTo>
                                  <a:cubicBezTo>
                                    <a:pt x="1236" y="-488"/>
                                    <a:pt x="2633" y="273"/>
                                    <a:pt x="3141" y="10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67291780" name="Freeform: Shape 1467291780">
                            <a:extLst>
                              <a:ext uri="{FF2B5EF4-FFF2-40B4-BE49-F238E27FC236}">
                                <a16:creationId xmlns:a16="http://schemas.microsoft.com/office/drawing/2014/main" id="{681AF707-AC53-C154-078E-AD200886673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08542" y="256482"/>
                              <a:ext cx="3174" cy="2665"/>
                            </a:xfrm>
                            <a:custGeom>
                              <a:avLst/>
                              <a:gdLst>
                                <a:gd name="csX0" fmla="*/ 3175 w 3174"/>
                                <a:gd name="csY0" fmla="*/ 1015 h 2665"/>
                                <a:gd name="csX1" fmla="*/ 1778 w 3174"/>
                                <a:gd name="csY1" fmla="*/ 2665 h 2665"/>
                                <a:gd name="csX2" fmla="*/ 1016 w 3174"/>
                                <a:gd name="csY2" fmla="*/ 2538 h 2665"/>
                                <a:gd name="csX3" fmla="*/ 0 w 3174"/>
                                <a:gd name="csY3" fmla="*/ 1142 h 2665"/>
                                <a:gd name="csX4" fmla="*/ 1016 w 3174"/>
                                <a:gd name="csY4" fmla="*/ 0 h 2665"/>
                                <a:gd name="csX5" fmla="*/ 3048 w 3174"/>
                                <a:gd name="csY5" fmla="*/ 888 h 266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174" h="2665">
                                  <a:moveTo>
                                    <a:pt x="3175" y="1015"/>
                                  </a:moveTo>
                                  <a:cubicBezTo>
                                    <a:pt x="3175" y="1904"/>
                                    <a:pt x="2540" y="2538"/>
                                    <a:pt x="1778" y="2665"/>
                                  </a:cubicBezTo>
                                  <a:cubicBezTo>
                                    <a:pt x="1651" y="2411"/>
                                    <a:pt x="1270" y="2665"/>
                                    <a:pt x="1016" y="2538"/>
                                  </a:cubicBezTo>
                                  <a:cubicBezTo>
                                    <a:pt x="508" y="2284"/>
                                    <a:pt x="0" y="1777"/>
                                    <a:pt x="0" y="1142"/>
                                  </a:cubicBezTo>
                                  <a:cubicBezTo>
                                    <a:pt x="381" y="761"/>
                                    <a:pt x="508" y="127"/>
                                    <a:pt x="1016" y="0"/>
                                  </a:cubicBezTo>
                                  <a:cubicBezTo>
                                    <a:pt x="1778" y="0"/>
                                    <a:pt x="2921" y="0"/>
                                    <a:pt x="3048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34757699" name="Freeform: Shape 2034757699">
                            <a:extLst>
                              <a:ext uri="{FF2B5EF4-FFF2-40B4-BE49-F238E27FC236}">
                                <a16:creationId xmlns:a16="http://schemas.microsoft.com/office/drawing/2014/main" id="{309F8FC8-3864-377A-D23C-0499CA8FCF1A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52456" y="256551"/>
                              <a:ext cx="2556" cy="2469"/>
                            </a:xfrm>
                            <a:custGeom>
                              <a:avLst/>
                              <a:gdLst>
                                <a:gd name="csX0" fmla="*/ 2556 w 2556"/>
                                <a:gd name="csY0" fmla="*/ 819 h 2469"/>
                                <a:gd name="csX1" fmla="*/ 1414 w 2556"/>
                                <a:gd name="csY1" fmla="*/ 2469 h 2469"/>
                                <a:gd name="csX2" fmla="*/ 17 w 2556"/>
                                <a:gd name="csY2" fmla="*/ 1581 h 2469"/>
                                <a:gd name="csX3" fmla="*/ 906 w 2556"/>
                                <a:gd name="csY3" fmla="*/ 58 h 2469"/>
                                <a:gd name="csX4" fmla="*/ 2556 w 2556"/>
                                <a:gd name="csY4" fmla="*/ 946 h 246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56" h="2469">
                                  <a:moveTo>
                                    <a:pt x="2556" y="819"/>
                                  </a:moveTo>
                                  <a:cubicBezTo>
                                    <a:pt x="2556" y="1708"/>
                                    <a:pt x="2048" y="2088"/>
                                    <a:pt x="1414" y="2469"/>
                                  </a:cubicBezTo>
                                  <a:cubicBezTo>
                                    <a:pt x="778" y="2469"/>
                                    <a:pt x="271" y="2088"/>
                                    <a:pt x="17" y="1581"/>
                                  </a:cubicBezTo>
                                  <a:cubicBezTo>
                                    <a:pt x="-111" y="819"/>
                                    <a:pt x="525" y="439"/>
                                    <a:pt x="906" y="58"/>
                                  </a:cubicBezTo>
                                  <a:cubicBezTo>
                                    <a:pt x="1795" y="-196"/>
                                    <a:pt x="2048" y="439"/>
                                    <a:pt x="2556" y="94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97691265" name="Freeform: Shape 697691265">
                            <a:extLst>
                              <a:ext uri="{FF2B5EF4-FFF2-40B4-BE49-F238E27FC236}">
                                <a16:creationId xmlns:a16="http://schemas.microsoft.com/office/drawing/2014/main" id="{4FF2DD63-4F93-9CA1-7FDE-BF894F2EB7B9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57298" y="256482"/>
                              <a:ext cx="2920" cy="2411"/>
                            </a:xfrm>
                            <a:custGeom>
                              <a:avLst/>
                              <a:gdLst>
                                <a:gd name="csX0" fmla="*/ 2921 w 2920"/>
                                <a:gd name="csY0" fmla="*/ 1142 h 2411"/>
                                <a:gd name="csX1" fmla="*/ 1397 w 2920"/>
                                <a:gd name="csY1" fmla="*/ 2411 h 2411"/>
                                <a:gd name="csX2" fmla="*/ 0 w 2920"/>
                                <a:gd name="csY2" fmla="*/ 1523 h 2411"/>
                                <a:gd name="csX3" fmla="*/ 1016 w 2920"/>
                                <a:gd name="csY3" fmla="*/ 0 h 2411"/>
                                <a:gd name="csX4" fmla="*/ 2794 w 2920"/>
                                <a:gd name="csY4" fmla="*/ 1142 h 241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20" h="2411">
                                  <a:moveTo>
                                    <a:pt x="2921" y="1142"/>
                                  </a:moveTo>
                                  <a:cubicBezTo>
                                    <a:pt x="2667" y="1904"/>
                                    <a:pt x="2159" y="2284"/>
                                    <a:pt x="1397" y="2411"/>
                                  </a:cubicBezTo>
                                  <a:cubicBezTo>
                                    <a:pt x="889" y="2284"/>
                                    <a:pt x="254" y="2158"/>
                                    <a:pt x="0" y="1523"/>
                                  </a:cubicBezTo>
                                  <a:cubicBezTo>
                                    <a:pt x="0" y="761"/>
                                    <a:pt x="508" y="381"/>
                                    <a:pt x="1016" y="0"/>
                                  </a:cubicBezTo>
                                  <a:cubicBezTo>
                                    <a:pt x="1778" y="0"/>
                                    <a:pt x="2667" y="254"/>
                                    <a:pt x="2794" y="114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08584415" name="Freeform: Shape 308584415">
                            <a:extLst>
                              <a:ext uri="{FF2B5EF4-FFF2-40B4-BE49-F238E27FC236}">
                                <a16:creationId xmlns:a16="http://schemas.microsoft.com/office/drawing/2014/main" id="{FAD91791-5DAF-EB64-85D7-E0A921DDEC32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1621" y="256743"/>
                              <a:ext cx="7503" cy="7717"/>
                            </a:xfrm>
                            <a:custGeom>
                              <a:avLst/>
                              <a:gdLst>
                                <a:gd name="csX0" fmla="*/ 6603 w 7503"/>
                                <a:gd name="csY0" fmla="*/ 6338 h 7717"/>
                                <a:gd name="csX1" fmla="*/ 7492 w 7503"/>
                                <a:gd name="csY1" fmla="*/ 7607 h 7717"/>
                                <a:gd name="csX2" fmla="*/ 4064 w 7503"/>
                                <a:gd name="csY2" fmla="*/ 6465 h 7717"/>
                                <a:gd name="csX3" fmla="*/ 0 w 7503"/>
                                <a:gd name="csY3" fmla="*/ 246 h 7717"/>
                                <a:gd name="csX4" fmla="*/ 2032 w 7503"/>
                                <a:gd name="csY4" fmla="*/ 627 h 7717"/>
                                <a:gd name="csX5" fmla="*/ 6477 w 7503"/>
                                <a:gd name="csY5" fmla="*/ 6211 h 771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7503" h="7717">
                                  <a:moveTo>
                                    <a:pt x="6603" y="6338"/>
                                  </a:moveTo>
                                  <a:cubicBezTo>
                                    <a:pt x="6603" y="6338"/>
                                    <a:pt x="7619" y="7100"/>
                                    <a:pt x="7492" y="7607"/>
                                  </a:cubicBezTo>
                                  <a:cubicBezTo>
                                    <a:pt x="6222" y="8115"/>
                                    <a:pt x="5207" y="6719"/>
                                    <a:pt x="4064" y="6465"/>
                                  </a:cubicBezTo>
                                  <a:cubicBezTo>
                                    <a:pt x="2159" y="4562"/>
                                    <a:pt x="889" y="2531"/>
                                    <a:pt x="0" y="246"/>
                                  </a:cubicBezTo>
                                  <a:cubicBezTo>
                                    <a:pt x="762" y="-388"/>
                                    <a:pt x="1397" y="373"/>
                                    <a:pt x="2032" y="627"/>
                                  </a:cubicBezTo>
                                  <a:cubicBezTo>
                                    <a:pt x="3809" y="2150"/>
                                    <a:pt x="5460" y="4054"/>
                                    <a:pt x="6477" y="621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05881523" name="Freeform: Shape 1705881523">
                            <a:extLst>
                              <a:ext uri="{FF2B5EF4-FFF2-40B4-BE49-F238E27FC236}">
                                <a16:creationId xmlns:a16="http://schemas.microsoft.com/office/drawing/2014/main" id="{FB0E59D7-6BEB-7FB0-D7E8-2744B71F46D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8107" y="256990"/>
                              <a:ext cx="3070" cy="2888"/>
                            </a:xfrm>
                            <a:custGeom>
                              <a:avLst/>
                              <a:gdLst>
                                <a:gd name="csX0" fmla="*/ 3038 w 3070"/>
                                <a:gd name="csY0" fmla="*/ 635 h 2888"/>
                                <a:gd name="csX1" fmla="*/ 2911 w 3070"/>
                                <a:gd name="csY1" fmla="*/ 2284 h 2888"/>
                                <a:gd name="csX2" fmla="*/ 753 w 3070"/>
                                <a:gd name="csY2" fmla="*/ 2792 h 2888"/>
                                <a:gd name="csX3" fmla="*/ 117 w 3070"/>
                                <a:gd name="csY3" fmla="*/ 1015 h 2888"/>
                                <a:gd name="csX4" fmla="*/ 1515 w 3070"/>
                                <a:gd name="csY4" fmla="*/ 0 h 2888"/>
                                <a:gd name="csX5" fmla="*/ 3038 w 3070"/>
                                <a:gd name="csY5" fmla="*/ 635 h 288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070" h="2888">
                                  <a:moveTo>
                                    <a:pt x="3038" y="635"/>
                                  </a:moveTo>
                                  <a:cubicBezTo>
                                    <a:pt x="3038" y="635"/>
                                    <a:pt x="3165" y="1777"/>
                                    <a:pt x="2911" y="2284"/>
                                  </a:cubicBezTo>
                                  <a:cubicBezTo>
                                    <a:pt x="2404" y="3046"/>
                                    <a:pt x="1515" y="2919"/>
                                    <a:pt x="753" y="2792"/>
                                  </a:cubicBezTo>
                                  <a:cubicBezTo>
                                    <a:pt x="372" y="2284"/>
                                    <a:pt x="-264" y="1650"/>
                                    <a:pt x="117" y="1015"/>
                                  </a:cubicBezTo>
                                  <a:cubicBezTo>
                                    <a:pt x="372" y="381"/>
                                    <a:pt x="1006" y="254"/>
                                    <a:pt x="1515" y="0"/>
                                  </a:cubicBezTo>
                                  <a:cubicBezTo>
                                    <a:pt x="2022" y="0"/>
                                    <a:pt x="2404" y="381"/>
                                    <a:pt x="3038" y="6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85855033" name="Freeform: Shape 685855033">
                            <a:extLst>
                              <a:ext uri="{FF2B5EF4-FFF2-40B4-BE49-F238E27FC236}">
                                <a16:creationId xmlns:a16="http://schemas.microsoft.com/office/drawing/2014/main" id="{377A4CCB-B7E6-8EF0-2FFE-2961AA9E8A85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64825" y="259114"/>
                              <a:ext cx="2546" cy="2486"/>
                            </a:xfrm>
                            <a:custGeom>
                              <a:avLst/>
                              <a:gdLst>
                                <a:gd name="csX0" fmla="*/ 2506 w 2546"/>
                                <a:gd name="csY0" fmla="*/ 541 h 2486"/>
                                <a:gd name="csX1" fmla="*/ 1998 w 2546"/>
                                <a:gd name="csY1" fmla="*/ 2444 h 2486"/>
                                <a:gd name="csX2" fmla="*/ 93 w 2546"/>
                                <a:gd name="csY2" fmla="*/ 1556 h 2486"/>
                                <a:gd name="csX3" fmla="*/ 982 w 2546"/>
                                <a:gd name="csY3" fmla="*/ 33 h 2486"/>
                                <a:gd name="csX4" fmla="*/ 2506 w 2546"/>
                                <a:gd name="csY4" fmla="*/ 541 h 248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46" h="2486">
                                  <a:moveTo>
                                    <a:pt x="2506" y="541"/>
                                  </a:moveTo>
                                  <a:cubicBezTo>
                                    <a:pt x="2506" y="541"/>
                                    <a:pt x="2760" y="2064"/>
                                    <a:pt x="1998" y="2444"/>
                                  </a:cubicBezTo>
                                  <a:cubicBezTo>
                                    <a:pt x="1363" y="2571"/>
                                    <a:pt x="347" y="2444"/>
                                    <a:pt x="93" y="1556"/>
                                  </a:cubicBezTo>
                                  <a:cubicBezTo>
                                    <a:pt x="-288" y="668"/>
                                    <a:pt x="601" y="541"/>
                                    <a:pt x="982" y="33"/>
                                  </a:cubicBezTo>
                                  <a:cubicBezTo>
                                    <a:pt x="1617" y="-94"/>
                                    <a:pt x="1998" y="160"/>
                                    <a:pt x="2506" y="54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01494034" name="Freeform: Shape 1901494034">
                            <a:extLst>
                              <a:ext uri="{FF2B5EF4-FFF2-40B4-BE49-F238E27FC236}">
                                <a16:creationId xmlns:a16="http://schemas.microsoft.com/office/drawing/2014/main" id="{987D2E96-FDED-076B-267E-A1B5C5F9BDB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07349" y="261347"/>
                              <a:ext cx="6270" cy="10365"/>
                            </a:xfrm>
                            <a:custGeom>
                              <a:avLst/>
                              <a:gdLst>
                                <a:gd name="csX0" fmla="*/ 4114 w 6270"/>
                                <a:gd name="csY0" fmla="*/ 3385 h 10365"/>
                                <a:gd name="csX1" fmla="*/ 6145 w 6270"/>
                                <a:gd name="csY1" fmla="*/ 8842 h 10365"/>
                                <a:gd name="csX2" fmla="*/ 6145 w 6270"/>
                                <a:gd name="csY2" fmla="*/ 10365 h 10365"/>
                                <a:gd name="csX3" fmla="*/ 5891 w 6270"/>
                                <a:gd name="csY3" fmla="*/ 10365 h 10365"/>
                                <a:gd name="csX4" fmla="*/ 304 w 6270"/>
                                <a:gd name="csY4" fmla="*/ 974 h 10365"/>
                                <a:gd name="csX5" fmla="*/ 50 w 6270"/>
                                <a:gd name="csY5" fmla="*/ 212 h 10365"/>
                                <a:gd name="csX6" fmla="*/ 2082 w 6270"/>
                                <a:gd name="csY6" fmla="*/ 1101 h 10365"/>
                                <a:gd name="csX7" fmla="*/ 4240 w 6270"/>
                                <a:gd name="csY7" fmla="*/ 3385 h 1036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</a:cxnLst>
                              <a:rect l="l" t="t" r="r" b="b"/>
                              <a:pathLst>
                                <a:path w="6270" h="10365">
                                  <a:moveTo>
                                    <a:pt x="4114" y="3385"/>
                                  </a:moveTo>
                                  <a:cubicBezTo>
                                    <a:pt x="5129" y="4908"/>
                                    <a:pt x="5891" y="6812"/>
                                    <a:pt x="6145" y="8842"/>
                                  </a:cubicBezTo>
                                  <a:cubicBezTo>
                                    <a:pt x="5891" y="9350"/>
                                    <a:pt x="6526" y="9984"/>
                                    <a:pt x="6145" y="10365"/>
                                  </a:cubicBezTo>
                                  <a:lnTo>
                                    <a:pt x="5891" y="10365"/>
                                  </a:lnTo>
                                  <a:cubicBezTo>
                                    <a:pt x="2463" y="7827"/>
                                    <a:pt x="1701" y="4400"/>
                                    <a:pt x="304" y="974"/>
                                  </a:cubicBezTo>
                                  <a:cubicBezTo>
                                    <a:pt x="50" y="847"/>
                                    <a:pt x="-77" y="466"/>
                                    <a:pt x="50" y="212"/>
                                  </a:cubicBezTo>
                                  <a:cubicBezTo>
                                    <a:pt x="812" y="-549"/>
                                    <a:pt x="1320" y="974"/>
                                    <a:pt x="2082" y="1101"/>
                                  </a:cubicBezTo>
                                  <a:lnTo>
                                    <a:pt x="4240" y="33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947172" name="Freeform: Shape 5947172">
                            <a:extLst>
                              <a:ext uri="{FF2B5EF4-FFF2-40B4-BE49-F238E27FC236}">
                                <a16:creationId xmlns:a16="http://schemas.microsoft.com/office/drawing/2014/main" id="{F3A9C62E-ED9A-0FA0-EF01-FE21799174C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66442" y="261265"/>
                              <a:ext cx="10920" cy="3347"/>
                            </a:xfrm>
                            <a:custGeom>
                              <a:avLst/>
                              <a:gdLst>
                                <a:gd name="csX0" fmla="*/ 10921 w 10920"/>
                                <a:gd name="csY0" fmla="*/ 801 h 3347"/>
                                <a:gd name="csX1" fmla="*/ 10921 w 10920"/>
                                <a:gd name="csY1" fmla="*/ 928 h 3347"/>
                                <a:gd name="csX2" fmla="*/ 0 w 10920"/>
                                <a:gd name="csY2" fmla="*/ 2324 h 3347"/>
                                <a:gd name="csX3" fmla="*/ 381 w 10920"/>
                                <a:gd name="csY3" fmla="*/ 1563 h 3347"/>
                                <a:gd name="csX4" fmla="*/ 7111 w 10920"/>
                                <a:gd name="csY4" fmla="*/ 40 h 3347"/>
                                <a:gd name="csX5" fmla="*/ 10794 w 10920"/>
                                <a:gd name="csY5" fmla="*/ 674 h 33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10920" h="3347">
                                  <a:moveTo>
                                    <a:pt x="10921" y="801"/>
                                  </a:moveTo>
                                  <a:cubicBezTo>
                                    <a:pt x="10921" y="801"/>
                                    <a:pt x="10921" y="928"/>
                                    <a:pt x="10921" y="928"/>
                                  </a:cubicBezTo>
                                  <a:cubicBezTo>
                                    <a:pt x="7873" y="3086"/>
                                    <a:pt x="3556" y="4355"/>
                                    <a:pt x="0" y="2324"/>
                                  </a:cubicBezTo>
                                  <a:cubicBezTo>
                                    <a:pt x="0" y="2070"/>
                                    <a:pt x="0" y="1690"/>
                                    <a:pt x="381" y="1563"/>
                                  </a:cubicBezTo>
                                  <a:cubicBezTo>
                                    <a:pt x="2667" y="801"/>
                                    <a:pt x="4826" y="-214"/>
                                    <a:pt x="7111" y="40"/>
                                  </a:cubicBezTo>
                                  <a:lnTo>
                                    <a:pt x="10794" y="6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51086037" name="Freeform: Shape 451086037">
                            <a:extLst>
                              <a:ext uri="{FF2B5EF4-FFF2-40B4-BE49-F238E27FC236}">
                                <a16:creationId xmlns:a16="http://schemas.microsoft.com/office/drawing/2014/main" id="{5C231FD6-C184-8BD4-9CF4-0FA21FC8B650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49806" y="261813"/>
                              <a:ext cx="10032" cy="7007"/>
                            </a:xfrm>
                            <a:custGeom>
                              <a:avLst/>
                              <a:gdLst>
                                <a:gd name="csX0" fmla="*/ 10032 w 10032"/>
                                <a:gd name="csY0" fmla="*/ 635 h 7007"/>
                                <a:gd name="csX1" fmla="*/ 1778 w 10032"/>
                                <a:gd name="csY1" fmla="*/ 6219 h 7007"/>
                                <a:gd name="csX2" fmla="*/ 0 w 10032"/>
                                <a:gd name="csY2" fmla="*/ 6853 h 7007"/>
                                <a:gd name="csX3" fmla="*/ 10032 w 10032"/>
                                <a:gd name="csY3" fmla="*/ 0 h 7007"/>
                                <a:gd name="csX4" fmla="*/ 10032 w 10032"/>
                                <a:gd name="csY4" fmla="*/ 635 h 700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0032" h="7007">
                                  <a:moveTo>
                                    <a:pt x="10032" y="635"/>
                                  </a:moveTo>
                                  <a:cubicBezTo>
                                    <a:pt x="7365" y="2284"/>
                                    <a:pt x="5079" y="5457"/>
                                    <a:pt x="1778" y="6219"/>
                                  </a:cubicBezTo>
                                  <a:cubicBezTo>
                                    <a:pt x="1143" y="6473"/>
                                    <a:pt x="762" y="7361"/>
                                    <a:pt x="0" y="6853"/>
                                  </a:cubicBezTo>
                                  <a:cubicBezTo>
                                    <a:pt x="1397" y="2665"/>
                                    <a:pt x="5968" y="381"/>
                                    <a:pt x="10032" y="0"/>
                                  </a:cubicBezTo>
                                  <a:lnTo>
                                    <a:pt x="10032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58153041" name="Freeform: Shape 758153041">
                            <a:extLst>
                              <a:ext uri="{FF2B5EF4-FFF2-40B4-BE49-F238E27FC236}">
                                <a16:creationId xmlns:a16="http://schemas.microsoft.com/office/drawing/2014/main" id="{5F821F16-4A21-4B2F-2617-205CAC9D98E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04097" y="265239"/>
                              <a:ext cx="2793" cy="2696"/>
                            </a:xfrm>
                            <a:custGeom>
                              <a:avLst/>
                              <a:gdLst>
                                <a:gd name="csX0" fmla="*/ 2794 w 2793"/>
                                <a:gd name="csY0" fmla="*/ 761 h 2696"/>
                                <a:gd name="csX1" fmla="*/ 2159 w 2793"/>
                                <a:gd name="csY1" fmla="*/ 2411 h 2696"/>
                                <a:gd name="csX2" fmla="*/ 762 w 2793"/>
                                <a:gd name="csY2" fmla="*/ 2411 h 2696"/>
                                <a:gd name="csX3" fmla="*/ 0 w 2793"/>
                                <a:gd name="csY3" fmla="*/ 888 h 2696"/>
                                <a:gd name="csX4" fmla="*/ 1143 w 2793"/>
                                <a:gd name="csY4" fmla="*/ 0 h 2696"/>
                                <a:gd name="csX5" fmla="*/ 2794 w 2793"/>
                                <a:gd name="csY5" fmla="*/ 761 h 269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793" h="2696">
                                  <a:moveTo>
                                    <a:pt x="2794" y="761"/>
                                  </a:moveTo>
                                  <a:cubicBezTo>
                                    <a:pt x="2794" y="761"/>
                                    <a:pt x="2794" y="2284"/>
                                    <a:pt x="2159" y="2411"/>
                                  </a:cubicBezTo>
                                  <a:cubicBezTo>
                                    <a:pt x="1778" y="2792"/>
                                    <a:pt x="1016" y="2792"/>
                                    <a:pt x="762" y="2411"/>
                                  </a:cubicBezTo>
                                  <a:cubicBezTo>
                                    <a:pt x="0" y="2158"/>
                                    <a:pt x="0" y="1396"/>
                                    <a:pt x="0" y="888"/>
                                  </a:cubicBezTo>
                                  <a:cubicBezTo>
                                    <a:pt x="254" y="381"/>
                                    <a:pt x="762" y="254"/>
                                    <a:pt x="1143" y="0"/>
                                  </a:cubicBezTo>
                                  <a:cubicBezTo>
                                    <a:pt x="1778" y="127"/>
                                    <a:pt x="2413" y="127"/>
                                    <a:pt x="2794" y="76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18027511" name="Freeform: Shape 2118027511">
                            <a:extLst>
                              <a:ext uri="{FF2B5EF4-FFF2-40B4-BE49-F238E27FC236}">
                                <a16:creationId xmlns:a16="http://schemas.microsoft.com/office/drawing/2014/main" id="{955AFF43-55E2-207D-CAFD-04E2E87A910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90382" y="266085"/>
                              <a:ext cx="10158" cy="2652"/>
                            </a:xfrm>
                            <a:custGeom>
                              <a:avLst/>
                              <a:gdLst>
                                <a:gd name="csX0" fmla="*/ 10159 w 10158"/>
                                <a:gd name="csY0" fmla="*/ 296 h 2652"/>
                                <a:gd name="csX1" fmla="*/ 7365 w 10158"/>
                                <a:gd name="csY1" fmla="*/ 2327 h 2652"/>
                                <a:gd name="csX2" fmla="*/ 0 w 10158"/>
                                <a:gd name="csY2" fmla="*/ 1438 h 2652"/>
                                <a:gd name="csX3" fmla="*/ 1270 w 10158"/>
                                <a:gd name="csY3" fmla="*/ 677 h 2652"/>
                                <a:gd name="csX4" fmla="*/ 9143 w 10158"/>
                                <a:gd name="csY4" fmla="*/ 296 h 2652"/>
                                <a:gd name="csX5" fmla="*/ 10159 w 10158"/>
                                <a:gd name="csY5" fmla="*/ 296 h 265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10158" h="2652">
                                  <a:moveTo>
                                    <a:pt x="10159" y="296"/>
                                  </a:moveTo>
                                  <a:cubicBezTo>
                                    <a:pt x="9651" y="1438"/>
                                    <a:pt x="8381" y="1946"/>
                                    <a:pt x="7365" y="2327"/>
                                  </a:cubicBezTo>
                                  <a:cubicBezTo>
                                    <a:pt x="4699" y="3215"/>
                                    <a:pt x="2413" y="2073"/>
                                    <a:pt x="0" y="1438"/>
                                  </a:cubicBezTo>
                                  <a:cubicBezTo>
                                    <a:pt x="0" y="804"/>
                                    <a:pt x="889" y="1058"/>
                                    <a:pt x="1270" y="677"/>
                                  </a:cubicBezTo>
                                  <a:cubicBezTo>
                                    <a:pt x="3809" y="169"/>
                                    <a:pt x="6476" y="-338"/>
                                    <a:pt x="9143" y="296"/>
                                  </a:cubicBezTo>
                                  <a:cubicBezTo>
                                    <a:pt x="9397" y="169"/>
                                    <a:pt x="9905" y="42"/>
                                    <a:pt x="10159" y="29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46160329" name="Freeform: Shape 1246160329">
                            <a:extLst>
                              <a:ext uri="{FF2B5EF4-FFF2-40B4-BE49-F238E27FC236}">
                                <a16:creationId xmlns:a16="http://schemas.microsoft.com/office/drawing/2014/main" id="{6B61831F-531A-0455-245B-DF793141B102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57032" y="267397"/>
                              <a:ext cx="2932" cy="2643"/>
                            </a:xfrm>
                            <a:custGeom>
                              <a:avLst/>
                              <a:gdLst>
                                <a:gd name="csX0" fmla="*/ 2806 w 2932"/>
                                <a:gd name="csY0" fmla="*/ 1269 h 2643"/>
                                <a:gd name="csX1" fmla="*/ 1917 w 2932"/>
                                <a:gd name="csY1" fmla="*/ 2538 h 2643"/>
                                <a:gd name="csX2" fmla="*/ 393 w 2932"/>
                                <a:gd name="csY2" fmla="*/ 2284 h 2643"/>
                                <a:gd name="csX3" fmla="*/ 139 w 2932"/>
                                <a:gd name="csY3" fmla="*/ 888 h 2643"/>
                                <a:gd name="csX4" fmla="*/ 1409 w 2932"/>
                                <a:gd name="csY4" fmla="*/ 0 h 2643"/>
                                <a:gd name="csX5" fmla="*/ 2933 w 2932"/>
                                <a:gd name="csY5" fmla="*/ 1269 h 264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32" h="2643">
                                  <a:moveTo>
                                    <a:pt x="2806" y="1269"/>
                                  </a:moveTo>
                                  <a:cubicBezTo>
                                    <a:pt x="2806" y="1269"/>
                                    <a:pt x="2552" y="2284"/>
                                    <a:pt x="1917" y="2538"/>
                                  </a:cubicBezTo>
                                  <a:cubicBezTo>
                                    <a:pt x="1409" y="2792"/>
                                    <a:pt x="901" y="2538"/>
                                    <a:pt x="393" y="2284"/>
                                  </a:cubicBezTo>
                                  <a:cubicBezTo>
                                    <a:pt x="266" y="1777"/>
                                    <a:pt x="-242" y="1396"/>
                                    <a:pt x="139" y="888"/>
                                  </a:cubicBezTo>
                                  <a:cubicBezTo>
                                    <a:pt x="266" y="381"/>
                                    <a:pt x="901" y="254"/>
                                    <a:pt x="1409" y="0"/>
                                  </a:cubicBezTo>
                                  <a:cubicBezTo>
                                    <a:pt x="2171" y="0"/>
                                    <a:pt x="2806" y="508"/>
                                    <a:pt x="2933" y="126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56933138" name="Freeform: Shape 956933138">
                            <a:extLst>
                              <a:ext uri="{FF2B5EF4-FFF2-40B4-BE49-F238E27FC236}">
                                <a16:creationId xmlns:a16="http://schemas.microsoft.com/office/drawing/2014/main" id="{E6CC27A7-C952-9221-1369-F9AC714223B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61384" y="268158"/>
                              <a:ext cx="3026" cy="2698"/>
                            </a:xfrm>
                            <a:custGeom>
                              <a:avLst/>
                              <a:gdLst>
                                <a:gd name="csX0" fmla="*/ 3026 w 3026"/>
                                <a:gd name="csY0" fmla="*/ 1142 h 2698"/>
                                <a:gd name="csX1" fmla="*/ 1883 w 3026"/>
                                <a:gd name="csY1" fmla="*/ 2665 h 2698"/>
                                <a:gd name="csX2" fmla="*/ 359 w 3026"/>
                                <a:gd name="csY2" fmla="*/ 2158 h 2698"/>
                                <a:gd name="csX3" fmla="*/ 105 w 3026"/>
                                <a:gd name="csY3" fmla="*/ 635 h 2698"/>
                                <a:gd name="csX4" fmla="*/ 1248 w 3026"/>
                                <a:gd name="csY4" fmla="*/ 0 h 2698"/>
                                <a:gd name="csX5" fmla="*/ 3026 w 3026"/>
                                <a:gd name="csY5" fmla="*/ 1269 h 269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026" h="2698">
                                  <a:moveTo>
                                    <a:pt x="3026" y="1142"/>
                                  </a:moveTo>
                                  <a:cubicBezTo>
                                    <a:pt x="3026" y="1142"/>
                                    <a:pt x="2518" y="2284"/>
                                    <a:pt x="1883" y="2665"/>
                                  </a:cubicBezTo>
                                  <a:cubicBezTo>
                                    <a:pt x="1248" y="2792"/>
                                    <a:pt x="740" y="2538"/>
                                    <a:pt x="359" y="2158"/>
                                  </a:cubicBezTo>
                                  <a:cubicBezTo>
                                    <a:pt x="105" y="1650"/>
                                    <a:pt x="-149" y="1142"/>
                                    <a:pt x="105" y="635"/>
                                  </a:cubicBezTo>
                                  <a:cubicBezTo>
                                    <a:pt x="232" y="254"/>
                                    <a:pt x="740" y="127"/>
                                    <a:pt x="1248" y="0"/>
                                  </a:cubicBezTo>
                                  <a:cubicBezTo>
                                    <a:pt x="2010" y="0"/>
                                    <a:pt x="2772" y="635"/>
                                    <a:pt x="3026" y="126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63977852" name="Freeform: Shape 1263977852">
                            <a:extLst>
                              <a:ext uri="{FF2B5EF4-FFF2-40B4-BE49-F238E27FC236}">
                                <a16:creationId xmlns:a16="http://schemas.microsoft.com/office/drawing/2014/main" id="{595626F8-3B88-869A-443A-F3DAB5FF28F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02275" y="268811"/>
                              <a:ext cx="3345" cy="3248"/>
                            </a:xfrm>
                            <a:custGeom>
                              <a:avLst/>
                              <a:gdLst>
                                <a:gd name="csX0" fmla="*/ 3219 w 3345"/>
                                <a:gd name="csY0" fmla="*/ 1250 h 3248"/>
                                <a:gd name="csX1" fmla="*/ 2711 w 3345"/>
                                <a:gd name="csY1" fmla="*/ 2773 h 3248"/>
                                <a:gd name="csX2" fmla="*/ 1060 w 3345"/>
                                <a:gd name="csY2" fmla="*/ 3027 h 3248"/>
                                <a:gd name="csX3" fmla="*/ 171 w 3345"/>
                                <a:gd name="csY3" fmla="*/ 1885 h 3248"/>
                                <a:gd name="csX4" fmla="*/ 679 w 3345"/>
                                <a:gd name="csY4" fmla="*/ 362 h 3248"/>
                                <a:gd name="csX5" fmla="*/ 3345 w 3345"/>
                                <a:gd name="csY5" fmla="*/ 1250 h 324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345" h="3248">
                                  <a:moveTo>
                                    <a:pt x="3219" y="1250"/>
                                  </a:moveTo>
                                  <a:cubicBezTo>
                                    <a:pt x="3219" y="1250"/>
                                    <a:pt x="2964" y="2266"/>
                                    <a:pt x="2711" y="2773"/>
                                  </a:cubicBezTo>
                                  <a:cubicBezTo>
                                    <a:pt x="2330" y="3281"/>
                                    <a:pt x="1568" y="3408"/>
                                    <a:pt x="1060" y="3027"/>
                                  </a:cubicBezTo>
                                  <a:cubicBezTo>
                                    <a:pt x="552" y="3027"/>
                                    <a:pt x="298" y="2266"/>
                                    <a:pt x="171" y="1885"/>
                                  </a:cubicBezTo>
                                  <a:cubicBezTo>
                                    <a:pt x="-337" y="1250"/>
                                    <a:pt x="425" y="870"/>
                                    <a:pt x="679" y="362"/>
                                  </a:cubicBezTo>
                                  <a:cubicBezTo>
                                    <a:pt x="1568" y="-399"/>
                                    <a:pt x="2964" y="108"/>
                                    <a:pt x="3345" y="125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98190359" name="Freeform: Shape 798190359">
                            <a:extLst>
                              <a:ext uri="{FF2B5EF4-FFF2-40B4-BE49-F238E27FC236}">
                                <a16:creationId xmlns:a16="http://schemas.microsoft.com/office/drawing/2014/main" id="{04CEA90E-8E36-4EA3-C113-2DCC0A3391B5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06416" y="269242"/>
                              <a:ext cx="2668" cy="2934"/>
                            </a:xfrm>
                            <a:custGeom>
                              <a:avLst/>
                              <a:gdLst>
                                <a:gd name="csX0" fmla="*/ 2506 w 2668"/>
                                <a:gd name="csY0" fmla="*/ 693 h 2934"/>
                                <a:gd name="csX1" fmla="*/ 2633 w 2668"/>
                                <a:gd name="csY1" fmla="*/ 1836 h 2934"/>
                                <a:gd name="csX2" fmla="*/ 982 w 2668"/>
                                <a:gd name="csY2" fmla="*/ 2851 h 2934"/>
                                <a:gd name="csX3" fmla="*/ 93 w 2668"/>
                                <a:gd name="csY3" fmla="*/ 2216 h 2934"/>
                                <a:gd name="csX4" fmla="*/ 982 w 2668"/>
                                <a:gd name="csY4" fmla="*/ 59 h 2934"/>
                                <a:gd name="csX5" fmla="*/ 2506 w 2668"/>
                                <a:gd name="csY5" fmla="*/ 693 h 293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668" h="2934">
                                  <a:moveTo>
                                    <a:pt x="2506" y="693"/>
                                  </a:moveTo>
                                  <a:cubicBezTo>
                                    <a:pt x="2506" y="693"/>
                                    <a:pt x="2760" y="1455"/>
                                    <a:pt x="2633" y="1836"/>
                                  </a:cubicBezTo>
                                  <a:cubicBezTo>
                                    <a:pt x="2125" y="2216"/>
                                    <a:pt x="1871" y="3232"/>
                                    <a:pt x="982" y="2851"/>
                                  </a:cubicBezTo>
                                  <a:cubicBezTo>
                                    <a:pt x="474" y="2978"/>
                                    <a:pt x="220" y="2343"/>
                                    <a:pt x="93" y="2216"/>
                                  </a:cubicBezTo>
                                  <a:cubicBezTo>
                                    <a:pt x="-161" y="1455"/>
                                    <a:pt x="93" y="313"/>
                                    <a:pt x="982" y="59"/>
                                  </a:cubicBezTo>
                                  <a:cubicBezTo>
                                    <a:pt x="1617" y="-195"/>
                                    <a:pt x="2125" y="440"/>
                                    <a:pt x="2506" y="69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46206052" name="Freeform: Shape 346206052">
                            <a:extLst>
                              <a:ext uri="{FF2B5EF4-FFF2-40B4-BE49-F238E27FC236}">
                                <a16:creationId xmlns:a16="http://schemas.microsoft.com/office/drawing/2014/main" id="{B1321B52-062D-DC67-F8B6-875DAF7BDB4C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58568" y="271204"/>
                              <a:ext cx="3079" cy="3230"/>
                            </a:xfrm>
                            <a:custGeom>
                              <a:avLst/>
                              <a:gdLst>
                                <a:gd name="csX0" fmla="*/ 3048 w 3079"/>
                                <a:gd name="csY0" fmla="*/ 1015 h 3230"/>
                                <a:gd name="csX1" fmla="*/ 2286 w 3079"/>
                                <a:gd name="csY1" fmla="*/ 3173 h 3230"/>
                                <a:gd name="csX2" fmla="*/ 0 w 3079"/>
                                <a:gd name="csY2" fmla="*/ 2284 h 3230"/>
                                <a:gd name="csX3" fmla="*/ 889 w 3079"/>
                                <a:gd name="csY3" fmla="*/ 0 h 3230"/>
                                <a:gd name="csX4" fmla="*/ 2920 w 3079"/>
                                <a:gd name="csY4" fmla="*/ 1015 h 323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079" h="3230">
                                  <a:moveTo>
                                    <a:pt x="3048" y="1015"/>
                                  </a:moveTo>
                                  <a:cubicBezTo>
                                    <a:pt x="3175" y="1904"/>
                                    <a:pt x="2920" y="2665"/>
                                    <a:pt x="2286" y="3173"/>
                                  </a:cubicBezTo>
                                  <a:cubicBezTo>
                                    <a:pt x="1397" y="3300"/>
                                    <a:pt x="381" y="3300"/>
                                    <a:pt x="0" y="2284"/>
                                  </a:cubicBezTo>
                                  <a:cubicBezTo>
                                    <a:pt x="0" y="1523"/>
                                    <a:pt x="0" y="508"/>
                                    <a:pt x="889" y="0"/>
                                  </a:cubicBezTo>
                                  <a:cubicBezTo>
                                    <a:pt x="1651" y="0"/>
                                    <a:pt x="2540" y="0"/>
                                    <a:pt x="2920" y="101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74694749" name="Freeform: Shape 474694749">
                            <a:extLst>
                              <a:ext uri="{FF2B5EF4-FFF2-40B4-BE49-F238E27FC236}">
                                <a16:creationId xmlns:a16="http://schemas.microsoft.com/office/drawing/2014/main" id="{FB25A53A-D152-D26D-AE08-795CC35AE867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59457" y="271839"/>
                              <a:ext cx="6476" cy="6984"/>
                            </a:xfrm>
                            <a:custGeom>
                              <a:avLst/>
                              <a:gdLst>
                                <a:gd name="csX0" fmla="*/ 6476 w 6476"/>
                                <a:gd name="csY0" fmla="*/ 0 h 6984"/>
                                <a:gd name="csX1" fmla="*/ 3682 w 6476"/>
                                <a:gd name="csY1" fmla="*/ 6092 h 6984"/>
                                <a:gd name="csX2" fmla="*/ 0 w 6476"/>
                                <a:gd name="csY2" fmla="*/ 6726 h 6984"/>
                                <a:gd name="csX3" fmla="*/ 0 w 6476"/>
                                <a:gd name="csY3" fmla="*/ 6346 h 6984"/>
                                <a:gd name="csX4" fmla="*/ 6476 w 6476"/>
                                <a:gd name="csY4" fmla="*/ 127 h 698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6476" h="6984">
                                  <a:moveTo>
                                    <a:pt x="6476" y="0"/>
                                  </a:moveTo>
                                  <a:cubicBezTo>
                                    <a:pt x="6349" y="2158"/>
                                    <a:pt x="5841" y="4823"/>
                                    <a:pt x="3682" y="6092"/>
                                  </a:cubicBezTo>
                                  <a:cubicBezTo>
                                    <a:pt x="2412" y="6346"/>
                                    <a:pt x="1270" y="7488"/>
                                    <a:pt x="0" y="6726"/>
                                  </a:cubicBezTo>
                                  <a:lnTo>
                                    <a:pt x="0" y="6346"/>
                                  </a:lnTo>
                                  <a:cubicBezTo>
                                    <a:pt x="1651" y="4061"/>
                                    <a:pt x="4571" y="2284"/>
                                    <a:pt x="6476" y="12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8533460" name="Freeform: Shape 188533460">
                            <a:extLst>
                              <a:ext uri="{FF2B5EF4-FFF2-40B4-BE49-F238E27FC236}">
                                <a16:creationId xmlns:a16="http://schemas.microsoft.com/office/drawing/2014/main" id="{BE5766DF-9F6F-9391-6128-52AB9122E74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90509" y="272473"/>
                              <a:ext cx="2920" cy="2704"/>
                            </a:xfrm>
                            <a:custGeom>
                              <a:avLst/>
                              <a:gdLst>
                                <a:gd name="csX0" fmla="*/ 2921 w 2920"/>
                                <a:gd name="csY0" fmla="*/ 1142 h 2704"/>
                                <a:gd name="csX1" fmla="*/ 2413 w 2920"/>
                                <a:gd name="csY1" fmla="*/ 2411 h 2704"/>
                                <a:gd name="csX2" fmla="*/ 508 w 2920"/>
                                <a:gd name="csY2" fmla="*/ 2411 h 2704"/>
                                <a:gd name="csX3" fmla="*/ 127 w 2920"/>
                                <a:gd name="csY3" fmla="*/ 888 h 2704"/>
                                <a:gd name="csX4" fmla="*/ 1143 w 2920"/>
                                <a:gd name="csY4" fmla="*/ 0 h 2704"/>
                                <a:gd name="csX5" fmla="*/ 2794 w 2920"/>
                                <a:gd name="csY5" fmla="*/ 1015 h 270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20" h="2704">
                                  <a:moveTo>
                                    <a:pt x="2921" y="1142"/>
                                  </a:moveTo>
                                  <a:cubicBezTo>
                                    <a:pt x="2921" y="1142"/>
                                    <a:pt x="2667" y="2031"/>
                                    <a:pt x="2413" y="2411"/>
                                  </a:cubicBezTo>
                                  <a:cubicBezTo>
                                    <a:pt x="1905" y="2919"/>
                                    <a:pt x="1143" y="2665"/>
                                    <a:pt x="508" y="2411"/>
                                  </a:cubicBezTo>
                                  <a:cubicBezTo>
                                    <a:pt x="0" y="2158"/>
                                    <a:pt x="-127" y="1396"/>
                                    <a:pt x="127" y="888"/>
                                  </a:cubicBezTo>
                                  <a:cubicBezTo>
                                    <a:pt x="254" y="381"/>
                                    <a:pt x="762" y="127"/>
                                    <a:pt x="1143" y="0"/>
                                  </a:cubicBezTo>
                                  <a:cubicBezTo>
                                    <a:pt x="1778" y="0"/>
                                    <a:pt x="2413" y="508"/>
                                    <a:pt x="2794" y="101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97076049" name="Freeform: Shape 1597076049">
                            <a:extLst>
                              <a:ext uri="{FF2B5EF4-FFF2-40B4-BE49-F238E27FC236}">
                                <a16:creationId xmlns:a16="http://schemas.microsoft.com/office/drawing/2014/main" id="{4449FC63-27AB-992D-5F8F-3C5615BDA8FC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69743" y="272898"/>
                              <a:ext cx="4952" cy="10371"/>
                            </a:xfrm>
                            <a:custGeom>
                              <a:avLst/>
                              <a:gdLst>
                                <a:gd name="csX0" fmla="*/ 3937 w 4952"/>
                                <a:gd name="csY0" fmla="*/ 4271 h 10371"/>
                                <a:gd name="csX1" fmla="*/ 4952 w 4952"/>
                                <a:gd name="csY1" fmla="*/ 10363 h 10371"/>
                                <a:gd name="csX2" fmla="*/ 2286 w 4952"/>
                                <a:gd name="csY2" fmla="*/ 8333 h 10371"/>
                                <a:gd name="csX3" fmla="*/ 0 w 4952"/>
                                <a:gd name="csY3" fmla="*/ 210 h 10371"/>
                                <a:gd name="csX4" fmla="*/ 508 w 4952"/>
                                <a:gd name="csY4" fmla="*/ 83 h 10371"/>
                                <a:gd name="csX5" fmla="*/ 3429 w 4952"/>
                                <a:gd name="csY5" fmla="*/ 3383 h 10371"/>
                                <a:gd name="csX6" fmla="*/ 3809 w 4952"/>
                                <a:gd name="csY6" fmla="*/ 4398 h 1037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</a:cxnLst>
                              <a:rect l="l" t="t" r="r" b="b"/>
                              <a:pathLst>
                                <a:path w="4952" h="10371">
                                  <a:moveTo>
                                    <a:pt x="3937" y="4271"/>
                                  </a:moveTo>
                                  <a:cubicBezTo>
                                    <a:pt x="4952" y="6048"/>
                                    <a:pt x="4444" y="8460"/>
                                    <a:pt x="4952" y="10363"/>
                                  </a:cubicBezTo>
                                  <a:cubicBezTo>
                                    <a:pt x="3682" y="10490"/>
                                    <a:pt x="3048" y="9094"/>
                                    <a:pt x="2286" y="8333"/>
                                  </a:cubicBezTo>
                                  <a:cubicBezTo>
                                    <a:pt x="635" y="6048"/>
                                    <a:pt x="889" y="2875"/>
                                    <a:pt x="0" y="210"/>
                                  </a:cubicBezTo>
                                  <a:cubicBezTo>
                                    <a:pt x="127" y="-44"/>
                                    <a:pt x="381" y="-44"/>
                                    <a:pt x="508" y="83"/>
                                  </a:cubicBezTo>
                                  <a:cubicBezTo>
                                    <a:pt x="1651" y="845"/>
                                    <a:pt x="2540" y="2368"/>
                                    <a:pt x="3429" y="3383"/>
                                  </a:cubicBezTo>
                                  <a:cubicBezTo>
                                    <a:pt x="3301" y="3891"/>
                                    <a:pt x="3937" y="3891"/>
                                    <a:pt x="3809" y="439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29779056" name="Freeform: Shape 1029779056">
                            <a:extLst>
                              <a:ext uri="{FF2B5EF4-FFF2-40B4-BE49-F238E27FC236}">
                                <a16:creationId xmlns:a16="http://schemas.microsoft.com/office/drawing/2014/main" id="{54FE30D9-0018-248F-E71B-244CA8E6870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94641" y="273268"/>
                              <a:ext cx="2597" cy="2123"/>
                            </a:xfrm>
                            <a:custGeom>
                              <a:avLst/>
                              <a:gdLst>
                                <a:gd name="csX0" fmla="*/ 2598 w 2597"/>
                                <a:gd name="csY0" fmla="*/ 982 h 2123"/>
                                <a:gd name="csX1" fmla="*/ 1455 w 2597"/>
                                <a:gd name="csY1" fmla="*/ 2124 h 2123"/>
                                <a:gd name="csX2" fmla="*/ 58 w 2597"/>
                                <a:gd name="csY2" fmla="*/ 1489 h 2123"/>
                                <a:gd name="csX3" fmla="*/ 820 w 2597"/>
                                <a:gd name="csY3" fmla="*/ 93 h 2123"/>
                                <a:gd name="csX4" fmla="*/ 2598 w 2597"/>
                                <a:gd name="csY4" fmla="*/ 982 h 212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97" h="2123">
                                  <a:moveTo>
                                    <a:pt x="2598" y="982"/>
                                  </a:moveTo>
                                  <a:cubicBezTo>
                                    <a:pt x="2598" y="982"/>
                                    <a:pt x="1836" y="1743"/>
                                    <a:pt x="1455" y="2124"/>
                                  </a:cubicBezTo>
                                  <a:cubicBezTo>
                                    <a:pt x="947" y="2124"/>
                                    <a:pt x="439" y="1870"/>
                                    <a:pt x="58" y="1489"/>
                                  </a:cubicBezTo>
                                  <a:cubicBezTo>
                                    <a:pt x="-196" y="728"/>
                                    <a:pt x="439" y="474"/>
                                    <a:pt x="820" y="93"/>
                                  </a:cubicBezTo>
                                  <a:cubicBezTo>
                                    <a:pt x="1582" y="-161"/>
                                    <a:pt x="2344" y="93"/>
                                    <a:pt x="2598" y="98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92114295" name="Freeform: Shape 1892114295">
                            <a:extLst>
                              <a:ext uri="{FF2B5EF4-FFF2-40B4-BE49-F238E27FC236}">
                                <a16:creationId xmlns:a16="http://schemas.microsoft.com/office/drawing/2014/main" id="{F182921C-1DB8-333F-B813-99FD54CFF52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01411" y="274250"/>
                              <a:ext cx="4971" cy="7412"/>
                            </a:xfrm>
                            <a:custGeom>
                              <a:avLst/>
                              <a:gdLst>
                                <a:gd name="csX0" fmla="*/ 4972 w 4971"/>
                                <a:gd name="csY0" fmla="*/ 6853 h 7412"/>
                                <a:gd name="csX1" fmla="*/ 4464 w 4971"/>
                                <a:gd name="csY1" fmla="*/ 7361 h 7412"/>
                                <a:gd name="csX2" fmla="*/ 4210 w 4971"/>
                                <a:gd name="csY2" fmla="*/ 7361 h 7412"/>
                                <a:gd name="csX3" fmla="*/ 19 w 4971"/>
                                <a:gd name="csY3" fmla="*/ 0 h 7412"/>
                                <a:gd name="csX4" fmla="*/ 527 w 4971"/>
                                <a:gd name="csY4" fmla="*/ 0 h 7412"/>
                                <a:gd name="csX5" fmla="*/ 4972 w 4971"/>
                                <a:gd name="csY5" fmla="*/ 6853 h 741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4971" h="7412">
                                  <a:moveTo>
                                    <a:pt x="4972" y="6853"/>
                                  </a:moveTo>
                                  <a:cubicBezTo>
                                    <a:pt x="4972" y="6853"/>
                                    <a:pt x="4972" y="7615"/>
                                    <a:pt x="4464" y="7361"/>
                                  </a:cubicBezTo>
                                  <a:lnTo>
                                    <a:pt x="4210" y="7361"/>
                                  </a:lnTo>
                                  <a:cubicBezTo>
                                    <a:pt x="2051" y="5330"/>
                                    <a:pt x="-235" y="3046"/>
                                    <a:pt x="19" y="0"/>
                                  </a:cubicBezTo>
                                  <a:lnTo>
                                    <a:pt x="527" y="0"/>
                                  </a:lnTo>
                                  <a:cubicBezTo>
                                    <a:pt x="2559" y="1650"/>
                                    <a:pt x="4972" y="3680"/>
                                    <a:pt x="4972" y="685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71541387" name="Freeform: Shape 1071541387">
                            <a:extLst>
                              <a:ext uri="{FF2B5EF4-FFF2-40B4-BE49-F238E27FC236}">
                                <a16:creationId xmlns:a16="http://schemas.microsoft.com/office/drawing/2014/main" id="{4E4F4AF3-3542-9A99-5AB0-001BBD61B712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97620" y="277619"/>
                              <a:ext cx="3047" cy="2705"/>
                            </a:xfrm>
                            <a:custGeom>
                              <a:avLst/>
                              <a:gdLst>
                                <a:gd name="csX0" fmla="*/ 3048 w 3047"/>
                                <a:gd name="csY0" fmla="*/ 1073 h 2705"/>
                                <a:gd name="csX1" fmla="*/ 2286 w 3047"/>
                                <a:gd name="csY1" fmla="*/ 2596 h 2705"/>
                                <a:gd name="csX2" fmla="*/ 0 w 3047"/>
                                <a:gd name="csY2" fmla="*/ 1580 h 2705"/>
                                <a:gd name="csX3" fmla="*/ 1143 w 3047"/>
                                <a:gd name="csY3" fmla="*/ 57 h 2705"/>
                                <a:gd name="csX4" fmla="*/ 3048 w 3047"/>
                                <a:gd name="csY4" fmla="*/ 1073 h 270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047" h="2705">
                                  <a:moveTo>
                                    <a:pt x="3048" y="1073"/>
                                  </a:moveTo>
                                  <a:cubicBezTo>
                                    <a:pt x="3048" y="1073"/>
                                    <a:pt x="2794" y="2215"/>
                                    <a:pt x="2286" y="2596"/>
                                  </a:cubicBezTo>
                                  <a:cubicBezTo>
                                    <a:pt x="1397" y="2849"/>
                                    <a:pt x="127" y="2722"/>
                                    <a:pt x="0" y="1580"/>
                                  </a:cubicBezTo>
                                  <a:cubicBezTo>
                                    <a:pt x="0" y="819"/>
                                    <a:pt x="762" y="438"/>
                                    <a:pt x="1143" y="57"/>
                                  </a:cubicBezTo>
                                  <a:cubicBezTo>
                                    <a:pt x="2032" y="-197"/>
                                    <a:pt x="2667" y="438"/>
                                    <a:pt x="3048" y="107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43546177" name="Freeform: Shape 843546177">
                            <a:extLst>
                              <a:ext uri="{FF2B5EF4-FFF2-40B4-BE49-F238E27FC236}">
                                <a16:creationId xmlns:a16="http://schemas.microsoft.com/office/drawing/2014/main" id="{29C6AF91-17DD-AFA8-9DA0-6C66794963C2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89366" y="278692"/>
                              <a:ext cx="6669" cy="8122"/>
                            </a:xfrm>
                            <a:custGeom>
                              <a:avLst/>
                              <a:gdLst>
                                <a:gd name="csX0" fmla="*/ 6223 w 6669"/>
                                <a:gd name="csY0" fmla="*/ 1650 h 8122"/>
                                <a:gd name="csX1" fmla="*/ 254 w 6669"/>
                                <a:gd name="csY1" fmla="*/ 8122 h 8122"/>
                                <a:gd name="csX2" fmla="*/ 127 w 6669"/>
                                <a:gd name="csY2" fmla="*/ 6980 h 8122"/>
                                <a:gd name="csX3" fmla="*/ 6095 w 6669"/>
                                <a:gd name="csY3" fmla="*/ 0 h 8122"/>
                                <a:gd name="csX4" fmla="*/ 6349 w 6669"/>
                                <a:gd name="csY4" fmla="*/ 1650 h 812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6669" h="8122">
                                  <a:moveTo>
                                    <a:pt x="6223" y="1650"/>
                                  </a:moveTo>
                                  <a:cubicBezTo>
                                    <a:pt x="5079" y="4569"/>
                                    <a:pt x="2159" y="5965"/>
                                    <a:pt x="254" y="8122"/>
                                  </a:cubicBezTo>
                                  <a:cubicBezTo>
                                    <a:pt x="-127" y="7869"/>
                                    <a:pt x="0" y="7234"/>
                                    <a:pt x="127" y="6980"/>
                                  </a:cubicBezTo>
                                  <a:cubicBezTo>
                                    <a:pt x="889" y="4061"/>
                                    <a:pt x="3175" y="1142"/>
                                    <a:pt x="6095" y="0"/>
                                  </a:cubicBezTo>
                                  <a:cubicBezTo>
                                    <a:pt x="7365" y="127"/>
                                    <a:pt x="6095" y="1015"/>
                                    <a:pt x="6349" y="165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19961354" name="Freeform: Shape 1119961354">
                            <a:extLst>
                              <a:ext uri="{FF2B5EF4-FFF2-40B4-BE49-F238E27FC236}">
                                <a16:creationId xmlns:a16="http://schemas.microsoft.com/office/drawing/2014/main" id="{F687ACC0-7693-EE0B-9562-391DC8AB538A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98509" y="281714"/>
                              <a:ext cx="2793" cy="2308"/>
                            </a:xfrm>
                            <a:custGeom>
                              <a:avLst/>
                              <a:gdLst>
                                <a:gd name="csX0" fmla="*/ 2794 w 2793"/>
                                <a:gd name="csY0" fmla="*/ 913 h 2308"/>
                                <a:gd name="csX1" fmla="*/ 1651 w 2793"/>
                                <a:gd name="csY1" fmla="*/ 2309 h 2308"/>
                                <a:gd name="csX2" fmla="*/ 0 w 2793"/>
                                <a:gd name="csY2" fmla="*/ 1420 h 2308"/>
                                <a:gd name="csX3" fmla="*/ 1016 w 2793"/>
                                <a:gd name="csY3" fmla="*/ 24 h 2308"/>
                                <a:gd name="csX4" fmla="*/ 2794 w 2793"/>
                                <a:gd name="csY4" fmla="*/ 913 h 230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93" h="2308">
                                  <a:moveTo>
                                    <a:pt x="2794" y="913"/>
                                  </a:moveTo>
                                  <a:cubicBezTo>
                                    <a:pt x="2794" y="1674"/>
                                    <a:pt x="2159" y="1928"/>
                                    <a:pt x="1651" y="2309"/>
                                  </a:cubicBezTo>
                                  <a:cubicBezTo>
                                    <a:pt x="1016" y="2309"/>
                                    <a:pt x="381" y="2055"/>
                                    <a:pt x="0" y="1420"/>
                                  </a:cubicBezTo>
                                  <a:cubicBezTo>
                                    <a:pt x="0" y="659"/>
                                    <a:pt x="508" y="405"/>
                                    <a:pt x="1016" y="24"/>
                                  </a:cubicBezTo>
                                  <a:cubicBezTo>
                                    <a:pt x="1778" y="-103"/>
                                    <a:pt x="2540" y="278"/>
                                    <a:pt x="2794" y="91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05061724" name="Freeform: Shape 805061724">
                            <a:extLst>
                              <a:ext uri="{FF2B5EF4-FFF2-40B4-BE49-F238E27FC236}">
                                <a16:creationId xmlns:a16="http://schemas.microsoft.com/office/drawing/2014/main" id="{07A448BD-9D5C-335E-5752-0842357F3570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19396" y="142007"/>
                              <a:ext cx="26667" cy="3807"/>
                            </a:xfrm>
                            <a:custGeom>
                              <a:avLst/>
                              <a:gdLst>
                                <a:gd name="csX0" fmla="*/ 24762 w 26667"/>
                                <a:gd name="csY0" fmla="*/ 635 h 3807"/>
                                <a:gd name="csX1" fmla="*/ 23873 w 26667"/>
                                <a:gd name="csY1" fmla="*/ 635 h 3807"/>
                                <a:gd name="csX2" fmla="*/ 24762 w 26667"/>
                                <a:gd name="csY2" fmla="*/ 3300 h 3807"/>
                                <a:gd name="csX3" fmla="*/ 24762 w 26667"/>
                                <a:gd name="csY3" fmla="*/ 635 h 3807"/>
                                <a:gd name="csX4" fmla="*/ 17905 w 26667"/>
                                <a:gd name="csY4" fmla="*/ 3427 h 3807"/>
                                <a:gd name="csX5" fmla="*/ 16762 w 26667"/>
                                <a:gd name="csY5" fmla="*/ 761 h 3807"/>
                                <a:gd name="csX6" fmla="*/ 14604 w 26667"/>
                                <a:gd name="csY6" fmla="*/ 761 h 3807"/>
                                <a:gd name="csX7" fmla="*/ 15619 w 26667"/>
                                <a:gd name="csY7" fmla="*/ 3427 h 3807"/>
                                <a:gd name="csX8" fmla="*/ 17905 w 26667"/>
                                <a:gd name="csY8" fmla="*/ 3427 h 3807"/>
                                <a:gd name="csX9" fmla="*/ 8635 w 26667"/>
                                <a:gd name="csY9" fmla="*/ 3427 h 3807"/>
                                <a:gd name="csX10" fmla="*/ 7492 w 26667"/>
                                <a:gd name="csY10" fmla="*/ 761 h 3807"/>
                                <a:gd name="csX11" fmla="*/ 5333 w 26667"/>
                                <a:gd name="csY11" fmla="*/ 761 h 3807"/>
                                <a:gd name="csX12" fmla="*/ 6349 w 26667"/>
                                <a:gd name="csY12" fmla="*/ 3427 h 3807"/>
                                <a:gd name="csX13" fmla="*/ 8635 w 26667"/>
                                <a:gd name="csY13" fmla="*/ 3427 h 3807"/>
                                <a:gd name="csX14" fmla="*/ 24762 w 26667"/>
                                <a:gd name="csY14" fmla="*/ 0 h 3807"/>
                                <a:gd name="csX15" fmla="*/ 26667 w 26667"/>
                                <a:gd name="csY15" fmla="*/ 1904 h 3807"/>
                                <a:gd name="csX16" fmla="*/ 24762 w 26667"/>
                                <a:gd name="csY16" fmla="*/ 3807 h 3807"/>
                                <a:gd name="csX17" fmla="*/ 1905 w 26667"/>
                                <a:gd name="csY17" fmla="*/ 3807 h 3807"/>
                                <a:gd name="csX18" fmla="*/ 0 w 26667"/>
                                <a:gd name="csY18" fmla="*/ 1904 h 3807"/>
                                <a:gd name="csX19" fmla="*/ 1905 w 26667"/>
                                <a:gd name="csY19" fmla="*/ 0 h 3807"/>
                                <a:gd name="csX20" fmla="*/ 24762 w 26667"/>
                                <a:gd name="csY20" fmla="*/ 0 h 380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26667" h="3807">
                                  <a:moveTo>
                                    <a:pt x="24762" y="635"/>
                                  </a:moveTo>
                                  <a:lnTo>
                                    <a:pt x="23873" y="635"/>
                                  </a:lnTo>
                                  <a:cubicBezTo>
                                    <a:pt x="21588" y="635"/>
                                    <a:pt x="23493" y="3300"/>
                                    <a:pt x="24762" y="3300"/>
                                  </a:cubicBezTo>
                                  <a:cubicBezTo>
                                    <a:pt x="26286" y="3300"/>
                                    <a:pt x="26286" y="635"/>
                                    <a:pt x="24762" y="635"/>
                                  </a:cubicBezTo>
                                  <a:moveTo>
                                    <a:pt x="17905" y="3427"/>
                                  </a:moveTo>
                                  <a:cubicBezTo>
                                    <a:pt x="20064" y="3427"/>
                                    <a:pt x="17905" y="761"/>
                                    <a:pt x="16762" y="761"/>
                                  </a:cubicBezTo>
                                  <a:lnTo>
                                    <a:pt x="14604" y="761"/>
                                  </a:lnTo>
                                  <a:cubicBezTo>
                                    <a:pt x="12317" y="761"/>
                                    <a:pt x="14476" y="3427"/>
                                    <a:pt x="15619" y="3427"/>
                                  </a:cubicBezTo>
                                  <a:lnTo>
                                    <a:pt x="17905" y="3427"/>
                                  </a:lnTo>
                                  <a:close/>
                                  <a:moveTo>
                                    <a:pt x="8635" y="3427"/>
                                  </a:moveTo>
                                  <a:cubicBezTo>
                                    <a:pt x="10921" y="3427"/>
                                    <a:pt x="8762" y="761"/>
                                    <a:pt x="7492" y="761"/>
                                  </a:cubicBezTo>
                                  <a:lnTo>
                                    <a:pt x="5333" y="761"/>
                                  </a:lnTo>
                                  <a:cubicBezTo>
                                    <a:pt x="3048" y="761"/>
                                    <a:pt x="5206" y="3427"/>
                                    <a:pt x="6349" y="3427"/>
                                  </a:cubicBezTo>
                                  <a:lnTo>
                                    <a:pt x="8635" y="3427"/>
                                  </a:lnTo>
                                  <a:close/>
                                  <a:moveTo>
                                    <a:pt x="24762" y="0"/>
                                  </a:moveTo>
                                  <a:cubicBezTo>
                                    <a:pt x="25779" y="0"/>
                                    <a:pt x="26667" y="888"/>
                                    <a:pt x="26667" y="1904"/>
                                  </a:cubicBezTo>
                                  <a:cubicBezTo>
                                    <a:pt x="26667" y="2919"/>
                                    <a:pt x="25779" y="3807"/>
                                    <a:pt x="24762" y="3807"/>
                                  </a:cubicBezTo>
                                  <a:lnTo>
                                    <a:pt x="1905" y="3807"/>
                                  </a:lnTo>
                                  <a:cubicBezTo>
                                    <a:pt x="889" y="3807"/>
                                    <a:pt x="0" y="2919"/>
                                    <a:pt x="0" y="1904"/>
                                  </a:cubicBezTo>
                                  <a:cubicBezTo>
                                    <a:pt x="0" y="888"/>
                                    <a:pt x="889" y="0"/>
                                    <a:pt x="1905" y="0"/>
                                  </a:cubicBezTo>
                                  <a:lnTo>
                                    <a:pt x="247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39662188" name="Freeform: Shape 1639662188">
                            <a:extLst>
                              <a:ext uri="{FF2B5EF4-FFF2-40B4-BE49-F238E27FC236}">
                                <a16:creationId xmlns:a16="http://schemas.microsoft.com/office/drawing/2014/main" id="{BAFB07B8-2825-369A-EC4F-B111CD688C1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40476" y="168151"/>
                              <a:ext cx="12064" cy="19417"/>
                            </a:xfrm>
                            <a:custGeom>
                              <a:avLst/>
                              <a:gdLst>
                                <a:gd name="csX0" fmla="*/ 3810 w 12064"/>
                                <a:gd name="csY0" fmla="*/ 9265 h 19417"/>
                                <a:gd name="csX1" fmla="*/ 6223 w 12064"/>
                                <a:gd name="csY1" fmla="*/ 9645 h 19417"/>
                                <a:gd name="csX2" fmla="*/ 8635 w 12064"/>
                                <a:gd name="csY2" fmla="*/ 9265 h 19417"/>
                                <a:gd name="csX3" fmla="*/ 6223 w 12064"/>
                                <a:gd name="csY3" fmla="*/ 8376 h 19417"/>
                                <a:gd name="csX4" fmla="*/ 3810 w 12064"/>
                                <a:gd name="csY4" fmla="*/ 9265 h 19417"/>
                                <a:gd name="csX5" fmla="*/ 8000 w 12064"/>
                                <a:gd name="csY5" fmla="*/ 11676 h 19417"/>
                                <a:gd name="csX6" fmla="*/ 9016 w 12064"/>
                                <a:gd name="csY6" fmla="*/ 9138 h 19417"/>
                                <a:gd name="csX7" fmla="*/ 5842 w 12064"/>
                                <a:gd name="csY7" fmla="*/ 6599 h 19417"/>
                                <a:gd name="csX8" fmla="*/ 2921 w 12064"/>
                                <a:gd name="csY8" fmla="*/ 9011 h 19417"/>
                                <a:gd name="csX9" fmla="*/ 4445 w 12064"/>
                                <a:gd name="csY9" fmla="*/ 11549 h 19417"/>
                                <a:gd name="csX10" fmla="*/ 7874 w 12064"/>
                                <a:gd name="csY10" fmla="*/ 11549 h 19417"/>
                                <a:gd name="csX11" fmla="*/ 1651 w 12064"/>
                                <a:gd name="csY11" fmla="*/ 0 h 19417"/>
                                <a:gd name="csX12" fmla="*/ 5968 w 12064"/>
                                <a:gd name="csY12" fmla="*/ 1650 h 19417"/>
                                <a:gd name="csX13" fmla="*/ 10286 w 12064"/>
                                <a:gd name="csY13" fmla="*/ 0 h 19417"/>
                                <a:gd name="csX14" fmla="*/ 8635 w 12064"/>
                                <a:gd name="csY14" fmla="*/ 6473 h 19417"/>
                                <a:gd name="csX15" fmla="*/ 12064 w 12064"/>
                                <a:gd name="csY15" fmla="*/ 5711 h 19417"/>
                                <a:gd name="csX16" fmla="*/ 10921 w 12064"/>
                                <a:gd name="csY16" fmla="*/ 9645 h 19417"/>
                                <a:gd name="csX17" fmla="*/ 12064 w 12064"/>
                                <a:gd name="csY17" fmla="*/ 13326 h 19417"/>
                                <a:gd name="csX18" fmla="*/ 9016 w 12064"/>
                                <a:gd name="csY18" fmla="*/ 12564 h 19417"/>
                                <a:gd name="csX19" fmla="*/ 10286 w 12064"/>
                                <a:gd name="csY19" fmla="*/ 19418 h 19417"/>
                                <a:gd name="csX20" fmla="*/ 5968 w 12064"/>
                                <a:gd name="csY20" fmla="*/ 17768 h 19417"/>
                                <a:gd name="csX21" fmla="*/ 1651 w 12064"/>
                                <a:gd name="csY21" fmla="*/ 19418 h 19417"/>
                                <a:gd name="csX22" fmla="*/ 3429 w 12064"/>
                                <a:gd name="csY22" fmla="*/ 12564 h 19417"/>
                                <a:gd name="csX23" fmla="*/ 0 w 12064"/>
                                <a:gd name="csY23" fmla="*/ 13580 h 19417"/>
                                <a:gd name="csX24" fmla="*/ 889 w 12064"/>
                                <a:gd name="csY24" fmla="*/ 9645 h 19417"/>
                                <a:gd name="csX25" fmla="*/ 0 w 12064"/>
                                <a:gd name="csY25" fmla="*/ 5965 h 19417"/>
                                <a:gd name="csX26" fmla="*/ 3302 w 12064"/>
                                <a:gd name="csY26" fmla="*/ 6473 h 19417"/>
                                <a:gd name="csX27" fmla="*/ 1651 w 12064"/>
                                <a:gd name="csY27" fmla="*/ 0 h 1941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</a:cxnLst>
                              <a:rect l="l" t="t" r="r" b="b"/>
                              <a:pathLst>
                                <a:path w="12064" h="19417">
                                  <a:moveTo>
                                    <a:pt x="3810" y="9265"/>
                                  </a:moveTo>
                                  <a:cubicBezTo>
                                    <a:pt x="3810" y="10280"/>
                                    <a:pt x="5207" y="9645"/>
                                    <a:pt x="6223" y="9645"/>
                                  </a:cubicBezTo>
                                  <a:cubicBezTo>
                                    <a:pt x="7238" y="9645"/>
                                    <a:pt x="8635" y="10280"/>
                                    <a:pt x="8635" y="9265"/>
                                  </a:cubicBezTo>
                                  <a:cubicBezTo>
                                    <a:pt x="8635" y="7869"/>
                                    <a:pt x="7238" y="8376"/>
                                    <a:pt x="6223" y="8376"/>
                                  </a:cubicBezTo>
                                  <a:cubicBezTo>
                                    <a:pt x="5207" y="8376"/>
                                    <a:pt x="3810" y="7869"/>
                                    <a:pt x="3810" y="9265"/>
                                  </a:cubicBezTo>
                                  <a:moveTo>
                                    <a:pt x="8000" y="11676"/>
                                  </a:moveTo>
                                  <a:cubicBezTo>
                                    <a:pt x="9016" y="11676"/>
                                    <a:pt x="9016" y="10280"/>
                                    <a:pt x="9016" y="9138"/>
                                  </a:cubicBezTo>
                                  <a:cubicBezTo>
                                    <a:pt x="9016" y="6473"/>
                                    <a:pt x="6985" y="9138"/>
                                    <a:pt x="5842" y="6599"/>
                                  </a:cubicBezTo>
                                  <a:cubicBezTo>
                                    <a:pt x="5080" y="8757"/>
                                    <a:pt x="2921" y="6726"/>
                                    <a:pt x="2921" y="9011"/>
                                  </a:cubicBezTo>
                                  <a:cubicBezTo>
                                    <a:pt x="2921" y="10534"/>
                                    <a:pt x="2921" y="11549"/>
                                    <a:pt x="4445" y="11549"/>
                                  </a:cubicBezTo>
                                  <a:lnTo>
                                    <a:pt x="7874" y="11549"/>
                                  </a:lnTo>
                                  <a:close/>
                                  <a:moveTo>
                                    <a:pt x="1651" y="0"/>
                                  </a:moveTo>
                                  <a:lnTo>
                                    <a:pt x="5968" y="1650"/>
                                  </a:lnTo>
                                  <a:lnTo>
                                    <a:pt x="10286" y="0"/>
                                  </a:lnTo>
                                  <a:lnTo>
                                    <a:pt x="8635" y="6473"/>
                                  </a:lnTo>
                                  <a:lnTo>
                                    <a:pt x="12064" y="5711"/>
                                  </a:lnTo>
                                  <a:lnTo>
                                    <a:pt x="10921" y="9645"/>
                                  </a:lnTo>
                                  <a:lnTo>
                                    <a:pt x="12064" y="13326"/>
                                  </a:lnTo>
                                  <a:lnTo>
                                    <a:pt x="9016" y="12564"/>
                                  </a:lnTo>
                                  <a:lnTo>
                                    <a:pt x="10286" y="19418"/>
                                  </a:lnTo>
                                  <a:lnTo>
                                    <a:pt x="5968" y="17768"/>
                                  </a:lnTo>
                                  <a:lnTo>
                                    <a:pt x="1651" y="19418"/>
                                  </a:lnTo>
                                  <a:lnTo>
                                    <a:pt x="3429" y="12564"/>
                                  </a:lnTo>
                                  <a:lnTo>
                                    <a:pt x="0" y="13580"/>
                                  </a:lnTo>
                                  <a:lnTo>
                                    <a:pt x="889" y="9645"/>
                                  </a:lnTo>
                                  <a:lnTo>
                                    <a:pt x="0" y="5965"/>
                                  </a:lnTo>
                                  <a:lnTo>
                                    <a:pt x="3302" y="6473"/>
                                  </a:lnTo>
                                  <a:lnTo>
                                    <a:pt x="16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1529391385" name="Freeform: Shape 1529391385">
                          <a:extLst>
                            <a:ext uri="{FF2B5EF4-FFF2-40B4-BE49-F238E27FC236}">
                              <a16:creationId xmlns:a16="http://schemas.microsoft.com/office/drawing/2014/main" id="{5CF355B4-EE83-2A3F-A02C-0C39F15BEB90}"/>
                            </a:ext>
                          </a:extLst>
                        </wps:cNvPr>
                        <wps:cNvSpPr/>
                        <wps:spPr>
                          <a:xfrm>
                            <a:off x="5631203" y="174747"/>
                            <a:ext cx="2793" cy="2918"/>
                          </a:xfrm>
                          <a:custGeom>
                            <a:avLst/>
                            <a:gdLst>
                              <a:gd name="csX0" fmla="*/ 889 w 2793"/>
                              <a:gd name="csY0" fmla="*/ 761 h 2918"/>
                              <a:gd name="csX1" fmla="*/ 127 w 2793"/>
                              <a:gd name="csY1" fmla="*/ 635 h 2918"/>
                              <a:gd name="csX2" fmla="*/ 508 w 2793"/>
                              <a:gd name="csY2" fmla="*/ 1396 h 2918"/>
                              <a:gd name="csX3" fmla="*/ 0 w 2793"/>
                              <a:gd name="csY3" fmla="*/ 1904 h 2918"/>
                              <a:gd name="csX4" fmla="*/ 762 w 2793"/>
                              <a:gd name="csY4" fmla="*/ 2031 h 2918"/>
                              <a:gd name="csX5" fmla="*/ 762 w 2793"/>
                              <a:gd name="csY5" fmla="*/ 2919 h 2918"/>
                              <a:gd name="csX6" fmla="*/ 1397 w 2793"/>
                              <a:gd name="csY6" fmla="*/ 2411 h 2918"/>
                              <a:gd name="csX7" fmla="*/ 2032 w 2793"/>
                              <a:gd name="csY7" fmla="*/ 2919 h 2918"/>
                              <a:gd name="csX8" fmla="*/ 2032 w 2793"/>
                              <a:gd name="csY8" fmla="*/ 2031 h 2918"/>
                              <a:gd name="csX9" fmla="*/ 2794 w 2793"/>
                              <a:gd name="csY9" fmla="*/ 1904 h 2918"/>
                              <a:gd name="csX10" fmla="*/ 2286 w 2793"/>
                              <a:gd name="csY10" fmla="*/ 1396 h 2918"/>
                              <a:gd name="csX11" fmla="*/ 2540 w 2793"/>
                              <a:gd name="csY11" fmla="*/ 635 h 2918"/>
                              <a:gd name="csX12" fmla="*/ 1778 w 2793"/>
                              <a:gd name="csY12" fmla="*/ 761 h 2918"/>
                              <a:gd name="csX13" fmla="*/ 1397 w 2793"/>
                              <a:gd name="csY13" fmla="*/ 0 h 2918"/>
                              <a:gd name="csX14" fmla="*/ 889 w 2793"/>
                              <a:gd name="csY14" fmla="*/ 761 h 291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2793" h="2918">
                                <a:moveTo>
                                  <a:pt x="889" y="761"/>
                                </a:moveTo>
                                <a:lnTo>
                                  <a:pt x="127" y="635"/>
                                </a:lnTo>
                                <a:lnTo>
                                  <a:pt x="508" y="1396"/>
                                </a:lnTo>
                                <a:lnTo>
                                  <a:pt x="0" y="1904"/>
                                </a:lnTo>
                                <a:lnTo>
                                  <a:pt x="762" y="2031"/>
                                </a:lnTo>
                                <a:lnTo>
                                  <a:pt x="762" y="2919"/>
                                </a:lnTo>
                                <a:lnTo>
                                  <a:pt x="1397" y="2411"/>
                                </a:lnTo>
                                <a:lnTo>
                                  <a:pt x="2032" y="2919"/>
                                </a:lnTo>
                                <a:lnTo>
                                  <a:pt x="2032" y="2031"/>
                                </a:lnTo>
                                <a:lnTo>
                                  <a:pt x="2794" y="1904"/>
                                </a:lnTo>
                                <a:lnTo>
                                  <a:pt x="2286" y="1396"/>
                                </a:lnTo>
                                <a:lnTo>
                                  <a:pt x="2540" y="635"/>
                                </a:lnTo>
                                <a:lnTo>
                                  <a:pt x="1778" y="761"/>
                                </a:lnTo>
                                <a:lnTo>
                                  <a:pt x="1397" y="0"/>
                                </a:lnTo>
                                <a:lnTo>
                                  <a:pt x="889" y="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35985984" name="Freeform: Shape 2035985984">
                          <a:extLst>
                            <a:ext uri="{FF2B5EF4-FFF2-40B4-BE49-F238E27FC236}">
                              <a16:creationId xmlns:a16="http://schemas.microsoft.com/office/drawing/2014/main" id="{E0D64799-8E56-6752-9DA1-04C83E4B51BE}"/>
                            </a:ext>
                          </a:extLst>
                        </wps:cNvPr>
                        <wps:cNvSpPr/>
                        <wps:spPr>
                          <a:xfrm>
                            <a:off x="5627774" y="179062"/>
                            <a:ext cx="2920" cy="2919"/>
                          </a:xfrm>
                          <a:custGeom>
                            <a:avLst/>
                            <a:gdLst>
                              <a:gd name="csX0" fmla="*/ 1016 w 2920"/>
                              <a:gd name="csY0" fmla="*/ 761 h 2919"/>
                              <a:gd name="csX1" fmla="*/ 254 w 2920"/>
                              <a:gd name="csY1" fmla="*/ 761 h 2919"/>
                              <a:gd name="csX2" fmla="*/ 635 w 2920"/>
                              <a:gd name="csY2" fmla="*/ 1396 h 2919"/>
                              <a:gd name="csX3" fmla="*/ 0 w 2920"/>
                              <a:gd name="csY3" fmla="*/ 2031 h 2919"/>
                              <a:gd name="csX4" fmla="*/ 762 w 2920"/>
                              <a:gd name="csY4" fmla="*/ 2158 h 2919"/>
                              <a:gd name="csX5" fmla="*/ 762 w 2920"/>
                              <a:gd name="csY5" fmla="*/ 2919 h 2919"/>
                              <a:gd name="csX6" fmla="*/ 1397 w 2920"/>
                              <a:gd name="csY6" fmla="*/ 2411 h 2919"/>
                              <a:gd name="csX7" fmla="*/ 2159 w 2920"/>
                              <a:gd name="csY7" fmla="*/ 2919 h 2919"/>
                              <a:gd name="csX8" fmla="*/ 2159 w 2920"/>
                              <a:gd name="csY8" fmla="*/ 2158 h 2919"/>
                              <a:gd name="csX9" fmla="*/ 2921 w 2920"/>
                              <a:gd name="csY9" fmla="*/ 2031 h 2919"/>
                              <a:gd name="csX10" fmla="*/ 2286 w 2920"/>
                              <a:gd name="csY10" fmla="*/ 1396 h 2919"/>
                              <a:gd name="csX11" fmla="*/ 2667 w 2920"/>
                              <a:gd name="csY11" fmla="*/ 761 h 2919"/>
                              <a:gd name="csX12" fmla="*/ 1905 w 2920"/>
                              <a:gd name="csY12" fmla="*/ 761 h 2919"/>
                              <a:gd name="csX13" fmla="*/ 1397 w 2920"/>
                              <a:gd name="csY13" fmla="*/ 0 h 2919"/>
                              <a:gd name="csX14" fmla="*/ 1016 w 2920"/>
                              <a:gd name="csY14" fmla="*/ 761 h 291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2920" h="2919">
                                <a:moveTo>
                                  <a:pt x="1016" y="761"/>
                                </a:moveTo>
                                <a:lnTo>
                                  <a:pt x="254" y="761"/>
                                </a:lnTo>
                                <a:lnTo>
                                  <a:pt x="635" y="1396"/>
                                </a:lnTo>
                                <a:lnTo>
                                  <a:pt x="0" y="2031"/>
                                </a:lnTo>
                                <a:lnTo>
                                  <a:pt x="762" y="2158"/>
                                </a:lnTo>
                                <a:lnTo>
                                  <a:pt x="762" y="2919"/>
                                </a:lnTo>
                                <a:lnTo>
                                  <a:pt x="1397" y="2411"/>
                                </a:lnTo>
                                <a:lnTo>
                                  <a:pt x="2159" y="2919"/>
                                </a:lnTo>
                                <a:lnTo>
                                  <a:pt x="2159" y="2158"/>
                                </a:lnTo>
                                <a:lnTo>
                                  <a:pt x="2921" y="2031"/>
                                </a:lnTo>
                                <a:lnTo>
                                  <a:pt x="2286" y="1396"/>
                                </a:lnTo>
                                <a:lnTo>
                                  <a:pt x="2667" y="761"/>
                                </a:lnTo>
                                <a:lnTo>
                                  <a:pt x="1905" y="761"/>
                                </a:lnTo>
                                <a:lnTo>
                                  <a:pt x="1397" y="0"/>
                                </a:lnTo>
                                <a:lnTo>
                                  <a:pt x="1016" y="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34584060" name="Freeform: Shape 1134584060">
                          <a:extLst>
                            <a:ext uri="{FF2B5EF4-FFF2-40B4-BE49-F238E27FC236}">
                              <a16:creationId xmlns:a16="http://schemas.microsoft.com/office/drawing/2014/main" id="{204923C4-31FF-5D34-7C71-0B2B8AAC9772}"/>
                            </a:ext>
                          </a:extLst>
                        </wps:cNvPr>
                        <wps:cNvSpPr/>
                        <wps:spPr>
                          <a:xfrm>
                            <a:off x="5633488" y="178555"/>
                            <a:ext cx="2920" cy="2919"/>
                          </a:xfrm>
                          <a:custGeom>
                            <a:avLst/>
                            <a:gdLst>
                              <a:gd name="csX0" fmla="*/ 1016 w 2920"/>
                              <a:gd name="csY0" fmla="*/ 761 h 2919"/>
                              <a:gd name="csX1" fmla="*/ 254 w 2920"/>
                              <a:gd name="csY1" fmla="*/ 635 h 2919"/>
                              <a:gd name="csX2" fmla="*/ 635 w 2920"/>
                              <a:gd name="csY2" fmla="*/ 1396 h 2919"/>
                              <a:gd name="csX3" fmla="*/ 0 w 2920"/>
                              <a:gd name="csY3" fmla="*/ 1904 h 2919"/>
                              <a:gd name="csX4" fmla="*/ 762 w 2920"/>
                              <a:gd name="csY4" fmla="*/ 2031 h 2919"/>
                              <a:gd name="csX5" fmla="*/ 762 w 2920"/>
                              <a:gd name="csY5" fmla="*/ 2919 h 2919"/>
                              <a:gd name="csX6" fmla="*/ 1397 w 2920"/>
                              <a:gd name="csY6" fmla="*/ 2411 h 2919"/>
                              <a:gd name="csX7" fmla="*/ 2159 w 2920"/>
                              <a:gd name="csY7" fmla="*/ 2919 h 2919"/>
                              <a:gd name="csX8" fmla="*/ 2159 w 2920"/>
                              <a:gd name="csY8" fmla="*/ 2031 h 2919"/>
                              <a:gd name="csX9" fmla="*/ 2921 w 2920"/>
                              <a:gd name="csY9" fmla="*/ 1904 h 2919"/>
                              <a:gd name="csX10" fmla="*/ 2286 w 2920"/>
                              <a:gd name="csY10" fmla="*/ 1396 h 2919"/>
                              <a:gd name="csX11" fmla="*/ 2667 w 2920"/>
                              <a:gd name="csY11" fmla="*/ 635 h 2919"/>
                              <a:gd name="csX12" fmla="*/ 1905 w 2920"/>
                              <a:gd name="csY12" fmla="*/ 761 h 2919"/>
                              <a:gd name="csX13" fmla="*/ 1397 w 2920"/>
                              <a:gd name="csY13" fmla="*/ 0 h 2919"/>
                              <a:gd name="csX14" fmla="*/ 1016 w 2920"/>
                              <a:gd name="csY14" fmla="*/ 761 h 291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2920" h="2919">
                                <a:moveTo>
                                  <a:pt x="1016" y="761"/>
                                </a:moveTo>
                                <a:lnTo>
                                  <a:pt x="254" y="635"/>
                                </a:lnTo>
                                <a:lnTo>
                                  <a:pt x="635" y="1396"/>
                                </a:lnTo>
                                <a:lnTo>
                                  <a:pt x="0" y="1904"/>
                                </a:lnTo>
                                <a:lnTo>
                                  <a:pt x="762" y="2031"/>
                                </a:lnTo>
                                <a:lnTo>
                                  <a:pt x="762" y="2919"/>
                                </a:lnTo>
                                <a:lnTo>
                                  <a:pt x="1397" y="2411"/>
                                </a:lnTo>
                                <a:lnTo>
                                  <a:pt x="2159" y="2919"/>
                                </a:lnTo>
                                <a:lnTo>
                                  <a:pt x="2159" y="2031"/>
                                </a:lnTo>
                                <a:lnTo>
                                  <a:pt x="2921" y="1904"/>
                                </a:lnTo>
                                <a:lnTo>
                                  <a:pt x="2286" y="1396"/>
                                </a:lnTo>
                                <a:lnTo>
                                  <a:pt x="2667" y="635"/>
                                </a:lnTo>
                                <a:lnTo>
                                  <a:pt x="1905" y="761"/>
                                </a:lnTo>
                                <a:lnTo>
                                  <a:pt x="1397" y="0"/>
                                </a:lnTo>
                                <a:lnTo>
                                  <a:pt x="1016" y="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135792665" name="Freeform: Shape 2135792665">
                          <a:extLst>
                            <a:ext uri="{FF2B5EF4-FFF2-40B4-BE49-F238E27FC236}">
                              <a16:creationId xmlns:a16="http://schemas.microsoft.com/office/drawing/2014/main" id="{D7409F45-FAAD-C9F6-960A-77F5517A819D}"/>
                            </a:ext>
                          </a:extLst>
                        </wps:cNvPr>
                        <wps:cNvSpPr/>
                        <wps:spPr>
                          <a:xfrm>
                            <a:off x="5634504" y="182997"/>
                            <a:ext cx="1650" cy="1649"/>
                          </a:xfrm>
                          <a:custGeom>
                            <a:avLst/>
                            <a:gdLst>
                              <a:gd name="csX0" fmla="*/ 508 w 1650"/>
                              <a:gd name="csY0" fmla="*/ 508 h 1649"/>
                              <a:gd name="csX1" fmla="*/ 127 w 1650"/>
                              <a:gd name="csY1" fmla="*/ 508 h 1649"/>
                              <a:gd name="csX2" fmla="*/ 381 w 1650"/>
                              <a:gd name="csY2" fmla="*/ 888 h 1649"/>
                              <a:gd name="csX3" fmla="*/ 0 w 1650"/>
                              <a:gd name="csY3" fmla="*/ 1142 h 1649"/>
                              <a:gd name="csX4" fmla="*/ 381 w 1650"/>
                              <a:gd name="csY4" fmla="*/ 1269 h 1649"/>
                              <a:gd name="csX5" fmla="*/ 381 w 1650"/>
                              <a:gd name="csY5" fmla="*/ 1650 h 1649"/>
                              <a:gd name="csX6" fmla="*/ 762 w 1650"/>
                              <a:gd name="csY6" fmla="*/ 1396 h 1649"/>
                              <a:gd name="csX7" fmla="*/ 1143 w 1650"/>
                              <a:gd name="csY7" fmla="*/ 1650 h 1649"/>
                              <a:gd name="csX8" fmla="*/ 1143 w 1650"/>
                              <a:gd name="csY8" fmla="*/ 1269 h 1649"/>
                              <a:gd name="csX9" fmla="*/ 1651 w 1650"/>
                              <a:gd name="csY9" fmla="*/ 1142 h 1649"/>
                              <a:gd name="csX10" fmla="*/ 1270 w 1650"/>
                              <a:gd name="csY10" fmla="*/ 888 h 1649"/>
                              <a:gd name="csX11" fmla="*/ 1524 w 1650"/>
                              <a:gd name="csY11" fmla="*/ 508 h 1649"/>
                              <a:gd name="csX12" fmla="*/ 1016 w 1650"/>
                              <a:gd name="csY12" fmla="*/ 508 h 1649"/>
                              <a:gd name="csX13" fmla="*/ 762 w 1650"/>
                              <a:gd name="csY13" fmla="*/ 0 h 1649"/>
                              <a:gd name="csX14" fmla="*/ 508 w 1650"/>
                              <a:gd name="csY14" fmla="*/ 508 h 164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1650" h="1649">
                                <a:moveTo>
                                  <a:pt x="508" y="508"/>
                                </a:moveTo>
                                <a:lnTo>
                                  <a:pt x="127" y="508"/>
                                </a:lnTo>
                                <a:lnTo>
                                  <a:pt x="381" y="888"/>
                                </a:lnTo>
                                <a:lnTo>
                                  <a:pt x="0" y="1142"/>
                                </a:lnTo>
                                <a:lnTo>
                                  <a:pt x="381" y="1269"/>
                                </a:lnTo>
                                <a:lnTo>
                                  <a:pt x="381" y="1650"/>
                                </a:lnTo>
                                <a:lnTo>
                                  <a:pt x="762" y="1396"/>
                                </a:lnTo>
                                <a:lnTo>
                                  <a:pt x="1143" y="1650"/>
                                </a:lnTo>
                                <a:lnTo>
                                  <a:pt x="1143" y="1269"/>
                                </a:lnTo>
                                <a:lnTo>
                                  <a:pt x="1651" y="1142"/>
                                </a:lnTo>
                                <a:lnTo>
                                  <a:pt x="1270" y="888"/>
                                </a:lnTo>
                                <a:lnTo>
                                  <a:pt x="1524" y="508"/>
                                </a:lnTo>
                                <a:lnTo>
                                  <a:pt x="1016" y="508"/>
                                </a:lnTo>
                                <a:lnTo>
                                  <a:pt x="762" y="0"/>
                                </a:lnTo>
                                <a:lnTo>
                                  <a:pt x="508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71248966" name="Freeform: Shape 271248966">
                          <a:extLst>
                            <a:ext uri="{FF2B5EF4-FFF2-40B4-BE49-F238E27FC236}">
                              <a16:creationId xmlns:a16="http://schemas.microsoft.com/office/drawing/2014/main" id="{178BE4E6-6F55-6C2F-6D39-931586E008B3}"/>
                            </a:ext>
                          </a:extLst>
                        </wps:cNvPr>
                        <wps:cNvSpPr/>
                        <wps:spPr>
                          <a:xfrm>
                            <a:off x="5628409" y="183377"/>
                            <a:ext cx="4825" cy="5076"/>
                          </a:xfrm>
                          <a:custGeom>
                            <a:avLst/>
                            <a:gdLst>
                              <a:gd name="csX0" fmla="*/ 1651 w 4825"/>
                              <a:gd name="csY0" fmla="*/ 1396 h 5076"/>
                              <a:gd name="csX1" fmla="*/ 254 w 4825"/>
                              <a:gd name="csY1" fmla="*/ 1269 h 5076"/>
                              <a:gd name="csX2" fmla="*/ 889 w 4825"/>
                              <a:gd name="csY2" fmla="*/ 2411 h 5076"/>
                              <a:gd name="csX3" fmla="*/ 0 w 4825"/>
                              <a:gd name="csY3" fmla="*/ 3427 h 5076"/>
                              <a:gd name="csX4" fmla="*/ 1143 w 4825"/>
                              <a:gd name="csY4" fmla="*/ 3680 h 5076"/>
                              <a:gd name="csX5" fmla="*/ 1143 w 4825"/>
                              <a:gd name="csY5" fmla="*/ 5077 h 5076"/>
                              <a:gd name="csX6" fmla="*/ 2413 w 4825"/>
                              <a:gd name="csY6" fmla="*/ 4188 h 5076"/>
                              <a:gd name="csX7" fmla="*/ 3556 w 4825"/>
                              <a:gd name="csY7" fmla="*/ 5077 h 5076"/>
                              <a:gd name="csX8" fmla="*/ 3556 w 4825"/>
                              <a:gd name="csY8" fmla="*/ 3680 h 5076"/>
                              <a:gd name="csX9" fmla="*/ 4826 w 4825"/>
                              <a:gd name="csY9" fmla="*/ 3427 h 5076"/>
                              <a:gd name="csX10" fmla="*/ 3809 w 4825"/>
                              <a:gd name="csY10" fmla="*/ 2411 h 5076"/>
                              <a:gd name="csX11" fmla="*/ 4445 w 4825"/>
                              <a:gd name="csY11" fmla="*/ 1269 h 5076"/>
                              <a:gd name="csX12" fmla="*/ 3175 w 4825"/>
                              <a:gd name="csY12" fmla="*/ 1396 h 5076"/>
                              <a:gd name="csX13" fmla="*/ 2413 w 4825"/>
                              <a:gd name="csY13" fmla="*/ 0 h 5076"/>
                              <a:gd name="csX14" fmla="*/ 1651 w 4825"/>
                              <a:gd name="csY14" fmla="*/ 1396 h 507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4825" h="5076">
                                <a:moveTo>
                                  <a:pt x="1651" y="1396"/>
                                </a:moveTo>
                                <a:lnTo>
                                  <a:pt x="254" y="1269"/>
                                </a:lnTo>
                                <a:lnTo>
                                  <a:pt x="889" y="2411"/>
                                </a:lnTo>
                                <a:lnTo>
                                  <a:pt x="0" y="3427"/>
                                </a:lnTo>
                                <a:lnTo>
                                  <a:pt x="1143" y="3680"/>
                                </a:lnTo>
                                <a:lnTo>
                                  <a:pt x="1143" y="5077"/>
                                </a:lnTo>
                                <a:lnTo>
                                  <a:pt x="2413" y="4188"/>
                                </a:lnTo>
                                <a:lnTo>
                                  <a:pt x="3556" y="5077"/>
                                </a:lnTo>
                                <a:lnTo>
                                  <a:pt x="3556" y="3680"/>
                                </a:lnTo>
                                <a:lnTo>
                                  <a:pt x="4826" y="3427"/>
                                </a:lnTo>
                                <a:lnTo>
                                  <a:pt x="3809" y="2411"/>
                                </a:lnTo>
                                <a:lnTo>
                                  <a:pt x="4445" y="1269"/>
                                </a:lnTo>
                                <a:lnTo>
                                  <a:pt x="3175" y="1396"/>
                                </a:lnTo>
                                <a:lnTo>
                                  <a:pt x="2413" y="0"/>
                                </a:lnTo>
                                <a:lnTo>
                                  <a:pt x="1651" y="1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471779123" name="Freeform: Shape 1471779123">
                          <a:extLst>
                            <a:ext uri="{FF2B5EF4-FFF2-40B4-BE49-F238E27FC236}">
                              <a16:creationId xmlns:a16="http://schemas.microsoft.com/office/drawing/2014/main" id="{69B4AEF2-CC05-9A06-CE3E-4FDF544D82FD}"/>
                            </a:ext>
                          </a:extLst>
                        </wps:cNvPr>
                        <wps:cNvSpPr/>
                        <wps:spPr>
                          <a:xfrm>
                            <a:off x="5620409" y="115356"/>
                            <a:ext cx="23873" cy="23477"/>
                          </a:xfrm>
                          <a:custGeom>
                            <a:avLst/>
                            <a:gdLst>
                              <a:gd name="csX0" fmla="*/ 11937 w 23873"/>
                              <a:gd name="csY0" fmla="*/ 0 h 23478"/>
                              <a:gd name="csX1" fmla="*/ 9143 w 23873"/>
                              <a:gd name="csY1" fmla="*/ 6726 h 23478"/>
                              <a:gd name="csX2" fmla="*/ 2286 w 23873"/>
                              <a:gd name="csY2" fmla="*/ 4696 h 23478"/>
                              <a:gd name="csX3" fmla="*/ 5841 w 23873"/>
                              <a:gd name="csY3" fmla="*/ 10914 h 23478"/>
                              <a:gd name="csX4" fmla="*/ 0 w 23873"/>
                              <a:gd name="csY4" fmla="*/ 15103 h 23478"/>
                              <a:gd name="csX5" fmla="*/ 6984 w 23873"/>
                              <a:gd name="csY5" fmla="*/ 16245 h 23478"/>
                              <a:gd name="csX6" fmla="*/ 6603 w 23873"/>
                              <a:gd name="csY6" fmla="*/ 23479 h 23478"/>
                              <a:gd name="csX7" fmla="*/ 11937 w 23873"/>
                              <a:gd name="csY7" fmla="*/ 18656 h 23478"/>
                              <a:gd name="csX8" fmla="*/ 17270 w 23873"/>
                              <a:gd name="csY8" fmla="*/ 23479 h 23478"/>
                              <a:gd name="csX9" fmla="*/ 16763 w 23873"/>
                              <a:gd name="csY9" fmla="*/ 16245 h 23478"/>
                              <a:gd name="csX10" fmla="*/ 23874 w 23873"/>
                              <a:gd name="csY10" fmla="*/ 15103 h 23478"/>
                              <a:gd name="csX11" fmla="*/ 18032 w 23873"/>
                              <a:gd name="csY11" fmla="*/ 10914 h 23478"/>
                              <a:gd name="csX12" fmla="*/ 21461 w 23873"/>
                              <a:gd name="csY12" fmla="*/ 4696 h 23478"/>
                              <a:gd name="csX13" fmla="*/ 14604 w 23873"/>
                              <a:gd name="csY13" fmla="*/ 6726 h 23478"/>
                              <a:gd name="csX14" fmla="*/ 11937 w 23873"/>
                              <a:gd name="csY14" fmla="*/ 0 h 2347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23873" h="23478">
                                <a:moveTo>
                                  <a:pt x="11937" y="0"/>
                                </a:moveTo>
                                <a:lnTo>
                                  <a:pt x="9143" y="6726"/>
                                </a:lnTo>
                                <a:lnTo>
                                  <a:pt x="2286" y="4696"/>
                                </a:lnTo>
                                <a:lnTo>
                                  <a:pt x="5841" y="10914"/>
                                </a:lnTo>
                                <a:lnTo>
                                  <a:pt x="0" y="15103"/>
                                </a:lnTo>
                                <a:lnTo>
                                  <a:pt x="6984" y="16245"/>
                                </a:lnTo>
                                <a:lnTo>
                                  <a:pt x="6603" y="23479"/>
                                </a:lnTo>
                                <a:lnTo>
                                  <a:pt x="11937" y="18656"/>
                                </a:lnTo>
                                <a:lnTo>
                                  <a:pt x="17270" y="23479"/>
                                </a:lnTo>
                                <a:lnTo>
                                  <a:pt x="16763" y="16245"/>
                                </a:lnTo>
                                <a:lnTo>
                                  <a:pt x="23874" y="15103"/>
                                </a:lnTo>
                                <a:lnTo>
                                  <a:pt x="18032" y="10914"/>
                                </a:lnTo>
                                <a:lnTo>
                                  <a:pt x="21461" y="4696"/>
                                </a:lnTo>
                                <a:lnTo>
                                  <a:pt x="14604" y="6726"/>
                                </a:lnTo>
                                <a:lnTo>
                                  <a:pt x="11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644723345" name="Graphic 1">
                          <a:extLst>
                            <a:ext uri="{FF2B5EF4-FFF2-40B4-BE49-F238E27FC236}">
                              <a16:creationId xmlns:a16="http://schemas.microsoft.com/office/drawing/2014/main" id="{D2C0D3FE-9C69-2676-E73B-48ADC7DE6EF8}"/>
                            </a:ext>
                          </a:extLst>
                        </wpg:cNvPr>
                        <wpg:cNvGrpSpPr/>
                        <wpg:grpSpPr>
                          <a:xfrm>
                            <a:off x="5521204" y="160534"/>
                            <a:ext cx="166773" cy="137791"/>
                            <a:chOff x="5521105" y="160534"/>
                            <a:chExt cx="166773" cy="137799"/>
                          </a:xfrm>
                          <a:solidFill>
                            <a:srgbClr val="000000"/>
                          </a:solidFill>
                        </wpg:grpSpPr>
                        <wps:wsp>
                          <wps:cNvPr id="1197591823" name="Freeform: Shape 1197591823">
                            <a:extLst>
                              <a:ext uri="{FF2B5EF4-FFF2-40B4-BE49-F238E27FC236}">
                                <a16:creationId xmlns:a16="http://schemas.microsoft.com/office/drawing/2014/main" id="{4A2227C1-01BD-0990-0BE4-3785810D096C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97044" y="264222"/>
                              <a:ext cx="10653" cy="10481"/>
                            </a:xfrm>
                            <a:custGeom>
                              <a:avLst/>
                              <a:gdLst>
                                <a:gd name="csX0" fmla="*/ 10413 w 10653"/>
                                <a:gd name="csY0" fmla="*/ 508 h 10481"/>
                                <a:gd name="csX1" fmla="*/ 9524 w 10653"/>
                                <a:gd name="csY1" fmla="*/ 1904 h 10481"/>
                                <a:gd name="csX2" fmla="*/ 10540 w 10653"/>
                                <a:gd name="csY2" fmla="*/ 5965 h 10481"/>
                                <a:gd name="csX3" fmla="*/ 10286 w 10653"/>
                                <a:gd name="csY3" fmla="*/ 8630 h 10481"/>
                                <a:gd name="csX4" fmla="*/ 7492 w 10653"/>
                                <a:gd name="csY4" fmla="*/ 10280 h 10481"/>
                                <a:gd name="csX5" fmla="*/ 4190 w 10653"/>
                                <a:gd name="csY5" fmla="*/ 10280 h 10481"/>
                                <a:gd name="csX6" fmla="*/ 2540 w 10653"/>
                                <a:gd name="csY6" fmla="*/ 8249 h 10481"/>
                                <a:gd name="csX7" fmla="*/ 1524 w 10653"/>
                                <a:gd name="csY7" fmla="*/ 3934 h 10481"/>
                                <a:gd name="csX8" fmla="*/ 0 w 10653"/>
                                <a:gd name="csY8" fmla="*/ 3046 h 10481"/>
                                <a:gd name="csX9" fmla="*/ 0 w 10653"/>
                                <a:gd name="csY9" fmla="*/ 2665 h 10481"/>
                                <a:gd name="csX10" fmla="*/ 5079 w 10653"/>
                                <a:gd name="csY10" fmla="*/ 1396 h 10481"/>
                                <a:gd name="csX11" fmla="*/ 5079 w 10653"/>
                                <a:gd name="csY11" fmla="*/ 1650 h 10481"/>
                                <a:gd name="csX12" fmla="*/ 3937 w 10653"/>
                                <a:gd name="csY12" fmla="*/ 3173 h 10481"/>
                                <a:gd name="csX13" fmla="*/ 4952 w 10653"/>
                                <a:gd name="csY13" fmla="*/ 7488 h 10481"/>
                                <a:gd name="csX14" fmla="*/ 7746 w 10653"/>
                                <a:gd name="csY14" fmla="*/ 9392 h 10481"/>
                                <a:gd name="csX15" fmla="*/ 9778 w 10653"/>
                                <a:gd name="csY15" fmla="*/ 5965 h 10481"/>
                                <a:gd name="csX16" fmla="*/ 8889 w 10653"/>
                                <a:gd name="csY16" fmla="*/ 2031 h 10481"/>
                                <a:gd name="csX17" fmla="*/ 7111 w 10653"/>
                                <a:gd name="csY17" fmla="*/ 1142 h 10481"/>
                                <a:gd name="csX18" fmla="*/ 7111 w 10653"/>
                                <a:gd name="csY18" fmla="*/ 761 h 10481"/>
                                <a:gd name="csX19" fmla="*/ 10413 w 10653"/>
                                <a:gd name="csY19" fmla="*/ 0 h 10481"/>
                                <a:gd name="csX20" fmla="*/ 10413 w 10653"/>
                                <a:gd name="csY20" fmla="*/ 254 h 1048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0653" h="10481">
                                  <a:moveTo>
                                    <a:pt x="10413" y="508"/>
                                  </a:moveTo>
                                  <a:cubicBezTo>
                                    <a:pt x="9651" y="761"/>
                                    <a:pt x="9270" y="1015"/>
                                    <a:pt x="9524" y="1904"/>
                                  </a:cubicBezTo>
                                  <a:lnTo>
                                    <a:pt x="10540" y="5965"/>
                                  </a:lnTo>
                                  <a:cubicBezTo>
                                    <a:pt x="10667" y="6726"/>
                                    <a:pt x="10794" y="7869"/>
                                    <a:pt x="10286" y="8630"/>
                                  </a:cubicBezTo>
                                  <a:cubicBezTo>
                                    <a:pt x="9651" y="9518"/>
                                    <a:pt x="8381" y="10026"/>
                                    <a:pt x="7492" y="10280"/>
                                  </a:cubicBezTo>
                                  <a:cubicBezTo>
                                    <a:pt x="6857" y="10407"/>
                                    <a:pt x="5333" y="10661"/>
                                    <a:pt x="4190" y="10280"/>
                                  </a:cubicBezTo>
                                  <a:cubicBezTo>
                                    <a:pt x="3429" y="9899"/>
                                    <a:pt x="2920" y="9645"/>
                                    <a:pt x="2540" y="8249"/>
                                  </a:cubicBezTo>
                                  <a:lnTo>
                                    <a:pt x="1524" y="3934"/>
                                  </a:lnTo>
                                  <a:cubicBezTo>
                                    <a:pt x="1270" y="2919"/>
                                    <a:pt x="889" y="2919"/>
                                    <a:pt x="0" y="3046"/>
                                  </a:cubicBezTo>
                                  <a:lnTo>
                                    <a:pt x="0" y="2665"/>
                                  </a:lnTo>
                                  <a:cubicBezTo>
                                    <a:pt x="0" y="2665"/>
                                    <a:pt x="5079" y="1396"/>
                                    <a:pt x="5079" y="1396"/>
                                  </a:cubicBezTo>
                                  <a:lnTo>
                                    <a:pt x="5079" y="1650"/>
                                  </a:lnTo>
                                  <a:cubicBezTo>
                                    <a:pt x="4190" y="1904"/>
                                    <a:pt x="3683" y="2031"/>
                                    <a:pt x="3937" y="3173"/>
                                  </a:cubicBezTo>
                                  <a:lnTo>
                                    <a:pt x="4952" y="7488"/>
                                  </a:lnTo>
                                  <a:cubicBezTo>
                                    <a:pt x="5079" y="8249"/>
                                    <a:pt x="5588" y="10026"/>
                                    <a:pt x="7746" y="9392"/>
                                  </a:cubicBezTo>
                                  <a:cubicBezTo>
                                    <a:pt x="10413" y="8757"/>
                                    <a:pt x="10032" y="6853"/>
                                    <a:pt x="9778" y="5965"/>
                                  </a:cubicBezTo>
                                  <a:lnTo>
                                    <a:pt x="8889" y="2031"/>
                                  </a:lnTo>
                                  <a:cubicBezTo>
                                    <a:pt x="8762" y="1269"/>
                                    <a:pt x="8381" y="888"/>
                                    <a:pt x="7111" y="1142"/>
                                  </a:cubicBezTo>
                                  <a:lnTo>
                                    <a:pt x="7111" y="761"/>
                                  </a:lnTo>
                                  <a:cubicBezTo>
                                    <a:pt x="7111" y="761"/>
                                    <a:pt x="10413" y="0"/>
                                    <a:pt x="10413" y="0"/>
                                  </a:cubicBezTo>
                                  <a:lnTo>
                                    <a:pt x="10413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70005038" name="Freeform: Shape 1570005038">
                            <a:extLst>
                              <a:ext uri="{FF2B5EF4-FFF2-40B4-BE49-F238E27FC236}">
                                <a16:creationId xmlns:a16="http://schemas.microsoft.com/office/drawing/2014/main" id="{47A06EC5-899F-48F4-9F43-11DEFD79A9F5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08949" y="262826"/>
                              <a:ext cx="7829" cy="10279"/>
                            </a:xfrm>
                            <a:custGeom>
                              <a:avLst/>
                              <a:gdLst>
                                <a:gd name="csX0" fmla="*/ 6254 w 7829"/>
                                <a:gd name="csY0" fmla="*/ 2665 h 10279"/>
                                <a:gd name="csX1" fmla="*/ 2699 w 7829"/>
                                <a:gd name="csY1" fmla="*/ 1015 h 10279"/>
                                <a:gd name="csX2" fmla="*/ 1302 w 7829"/>
                                <a:gd name="csY2" fmla="*/ 2538 h 10279"/>
                                <a:gd name="csX3" fmla="*/ 3207 w 7829"/>
                                <a:gd name="csY3" fmla="*/ 3680 h 10279"/>
                                <a:gd name="csX4" fmla="*/ 5619 w 7829"/>
                                <a:gd name="csY4" fmla="*/ 4061 h 10279"/>
                                <a:gd name="csX5" fmla="*/ 7778 w 7829"/>
                                <a:gd name="csY5" fmla="*/ 6092 h 10279"/>
                                <a:gd name="csX6" fmla="*/ 4603 w 7829"/>
                                <a:gd name="csY6" fmla="*/ 9645 h 10279"/>
                                <a:gd name="csX7" fmla="*/ 1937 w 7829"/>
                                <a:gd name="csY7" fmla="*/ 9772 h 10279"/>
                                <a:gd name="csX8" fmla="*/ 1556 w 7829"/>
                                <a:gd name="csY8" fmla="*/ 10280 h 10279"/>
                                <a:gd name="csX9" fmla="*/ 1175 w 7829"/>
                                <a:gd name="csY9" fmla="*/ 10280 h 10279"/>
                                <a:gd name="csX10" fmla="*/ 540 w 7829"/>
                                <a:gd name="csY10" fmla="*/ 7234 h 10279"/>
                                <a:gd name="csX11" fmla="*/ 921 w 7829"/>
                                <a:gd name="csY11" fmla="*/ 7234 h 10279"/>
                                <a:gd name="csX12" fmla="*/ 4730 w 7829"/>
                                <a:gd name="csY12" fmla="*/ 9138 h 10279"/>
                                <a:gd name="csX13" fmla="*/ 6381 w 7829"/>
                                <a:gd name="csY13" fmla="*/ 7234 h 10279"/>
                                <a:gd name="csX14" fmla="*/ 4349 w 7829"/>
                                <a:gd name="csY14" fmla="*/ 6092 h 10279"/>
                                <a:gd name="csX15" fmla="*/ 3207 w 7829"/>
                                <a:gd name="csY15" fmla="*/ 6092 h 10279"/>
                                <a:gd name="csX16" fmla="*/ 32 w 7829"/>
                                <a:gd name="csY16" fmla="*/ 3807 h 10279"/>
                                <a:gd name="csX17" fmla="*/ 2826 w 7829"/>
                                <a:gd name="csY17" fmla="*/ 508 h 10279"/>
                                <a:gd name="csX18" fmla="*/ 5365 w 7829"/>
                                <a:gd name="csY18" fmla="*/ 508 h 10279"/>
                                <a:gd name="csX19" fmla="*/ 5746 w 7829"/>
                                <a:gd name="csY19" fmla="*/ 0 h 10279"/>
                                <a:gd name="csX20" fmla="*/ 6254 w 7829"/>
                                <a:gd name="csY20" fmla="*/ 0 h 10279"/>
                                <a:gd name="csX21" fmla="*/ 6889 w 7829"/>
                                <a:gd name="csY21" fmla="*/ 2665 h 10279"/>
                                <a:gd name="csX22" fmla="*/ 6508 w 7829"/>
                                <a:gd name="csY22" fmla="*/ 2665 h 1027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7829" h="10279">
                                  <a:moveTo>
                                    <a:pt x="6254" y="2665"/>
                                  </a:moveTo>
                                  <a:cubicBezTo>
                                    <a:pt x="5746" y="1777"/>
                                    <a:pt x="4477" y="508"/>
                                    <a:pt x="2699" y="1015"/>
                                  </a:cubicBezTo>
                                  <a:cubicBezTo>
                                    <a:pt x="1937" y="1142"/>
                                    <a:pt x="1175" y="1777"/>
                                    <a:pt x="1302" y="2538"/>
                                  </a:cubicBezTo>
                                  <a:cubicBezTo>
                                    <a:pt x="1429" y="3173"/>
                                    <a:pt x="1810" y="3427"/>
                                    <a:pt x="3207" y="3680"/>
                                  </a:cubicBezTo>
                                  <a:lnTo>
                                    <a:pt x="5619" y="4061"/>
                                  </a:lnTo>
                                  <a:cubicBezTo>
                                    <a:pt x="5619" y="4061"/>
                                    <a:pt x="7524" y="4696"/>
                                    <a:pt x="7778" y="6092"/>
                                  </a:cubicBezTo>
                                  <a:cubicBezTo>
                                    <a:pt x="8032" y="7234"/>
                                    <a:pt x="7397" y="9011"/>
                                    <a:pt x="4603" y="9645"/>
                                  </a:cubicBezTo>
                                  <a:cubicBezTo>
                                    <a:pt x="3207" y="10026"/>
                                    <a:pt x="2318" y="9645"/>
                                    <a:pt x="1937" y="9772"/>
                                  </a:cubicBezTo>
                                  <a:cubicBezTo>
                                    <a:pt x="1683" y="9772"/>
                                    <a:pt x="1556" y="10026"/>
                                    <a:pt x="1556" y="10280"/>
                                  </a:cubicBezTo>
                                  <a:lnTo>
                                    <a:pt x="1175" y="10280"/>
                                  </a:lnTo>
                                  <a:cubicBezTo>
                                    <a:pt x="1175" y="10280"/>
                                    <a:pt x="540" y="7234"/>
                                    <a:pt x="540" y="7234"/>
                                  </a:cubicBezTo>
                                  <a:lnTo>
                                    <a:pt x="921" y="7234"/>
                                  </a:lnTo>
                                  <a:cubicBezTo>
                                    <a:pt x="1556" y="8376"/>
                                    <a:pt x="2699" y="9645"/>
                                    <a:pt x="4730" y="9138"/>
                                  </a:cubicBezTo>
                                  <a:cubicBezTo>
                                    <a:pt x="6635" y="8757"/>
                                    <a:pt x="6381" y="7488"/>
                                    <a:pt x="6381" y="7234"/>
                                  </a:cubicBezTo>
                                  <a:cubicBezTo>
                                    <a:pt x="6254" y="6346"/>
                                    <a:pt x="5365" y="6219"/>
                                    <a:pt x="4349" y="6092"/>
                                  </a:cubicBezTo>
                                  <a:lnTo>
                                    <a:pt x="3207" y="6092"/>
                                  </a:lnTo>
                                  <a:cubicBezTo>
                                    <a:pt x="413" y="5457"/>
                                    <a:pt x="159" y="4315"/>
                                    <a:pt x="32" y="3807"/>
                                  </a:cubicBezTo>
                                  <a:cubicBezTo>
                                    <a:pt x="-95" y="3046"/>
                                    <a:pt x="32" y="1142"/>
                                    <a:pt x="2826" y="508"/>
                                  </a:cubicBezTo>
                                  <a:cubicBezTo>
                                    <a:pt x="4096" y="254"/>
                                    <a:pt x="4858" y="508"/>
                                    <a:pt x="5365" y="508"/>
                                  </a:cubicBezTo>
                                  <a:cubicBezTo>
                                    <a:pt x="5746" y="508"/>
                                    <a:pt x="5746" y="254"/>
                                    <a:pt x="5746" y="0"/>
                                  </a:cubicBezTo>
                                  <a:lnTo>
                                    <a:pt x="6254" y="0"/>
                                  </a:lnTo>
                                  <a:cubicBezTo>
                                    <a:pt x="6254" y="0"/>
                                    <a:pt x="6889" y="2665"/>
                                    <a:pt x="6889" y="2665"/>
                                  </a:cubicBezTo>
                                  <a:lnTo>
                                    <a:pt x="6508" y="26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87780387" name="Freeform: Shape 287780387">
                            <a:extLst>
                              <a:ext uri="{FF2B5EF4-FFF2-40B4-BE49-F238E27FC236}">
                                <a16:creationId xmlns:a16="http://schemas.microsoft.com/office/drawing/2014/main" id="{5335F751-061F-E4EB-2247-1FD4F3682663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16854" y="261557"/>
                              <a:ext cx="9651" cy="9518"/>
                            </a:xfrm>
                            <a:custGeom>
                              <a:avLst/>
                              <a:gdLst>
                                <a:gd name="csX0" fmla="*/ 8381 w 9651"/>
                                <a:gd name="csY0" fmla="*/ 9011 h 9518"/>
                                <a:gd name="csX1" fmla="*/ 2794 w 9651"/>
                                <a:gd name="csY1" fmla="*/ 9518 h 9518"/>
                                <a:gd name="csX2" fmla="*/ 2794 w 9651"/>
                                <a:gd name="csY2" fmla="*/ 9138 h 9518"/>
                                <a:gd name="csX3" fmla="*/ 4190 w 9651"/>
                                <a:gd name="csY3" fmla="*/ 7742 h 9518"/>
                                <a:gd name="csX4" fmla="*/ 3556 w 9651"/>
                                <a:gd name="csY4" fmla="*/ 888 h 9518"/>
                                <a:gd name="csX5" fmla="*/ 762 w 9651"/>
                                <a:gd name="csY5" fmla="*/ 3427 h 9518"/>
                                <a:gd name="csX6" fmla="*/ 254 w 9651"/>
                                <a:gd name="csY6" fmla="*/ 3427 h 9518"/>
                                <a:gd name="csX7" fmla="*/ 0 w 9651"/>
                                <a:gd name="csY7" fmla="*/ 888 h 9518"/>
                                <a:gd name="csX8" fmla="*/ 9397 w 9651"/>
                                <a:gd name="csY8" fmla="*/ 0 h 9518"/>
                                <a:gd name="csX9" fmla="*/ 9651 w 9651"/>
                                <a:gd name="csY9" fmla="*/ 2665 h 9518"/>
                                <a:gd name="csX10" fmla="*/ 9143 w 9651"/>
                                <a:gd name="csY10" fmla="*/ 2665 h 9518"/>
                                <a:gd name="csX11" fmla="*/ 5968 w 9651"/>
                                <a:gd name="csY11" fmla="*/ 761 h 9518"/>
                                <a:gd name="csX12" fmla="*/ 6603 w 9651"/>
                                <a:gd name="csY12" fmla="*/ 7615 h 9518"/>
                                <a:gd name="csX13" fmla="*/ 8254 w 9651"/>
                                <a:gd name="csY13" fmla="*/ 8630 h 9518"/>
                                <a:gd name="csX14" fmla="*/ 8254 w 9651"/>
                                <a:gd name="csY14" fmla="*/ 9011 h 951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9651" h="9518">
                                  <a:moveTo>
                                    <a:pt x="8381" y="9011"/>
                                  </a:moveTo>
                                  <a:lnTo>
                                    <a:pt x="2794" y="9518"/>
                                  </a:lnTo>
                                  <a:lnTo>
                                    <a:pt x="2794" y="9138"/>
                                  </a:lnTo>
                                  <a:cubicBezTo>
                                    <a:pt x="3937" y="9011"/>
                                    <a:pt x="4318" y="8884"/>
                                    <a:pt x="4190" y="7742"/>
                                  </a:cubicBezTo>
                                  <a:lnTo>
                                    <a:pt x="3556" y="888"/>
                                  </a:lnTo>
                                  <a:cubicBezTo>
                                    <a:pt x="2540" y="1015"/>
                                    <a:pt x="889" y="1269"/>
                                    <a:pt x="762" y="3427"/>
                                  </a:cubicBezTo>
                                  <a:lnTo>
                                    <a:pt x="254" y="3427"/>
                                  </a:lnTo>
                                  <a:cubicBezTo>
                                    <a:pt x="254" y="3427"/>
                                    <a:pt x="0" y="888"/>
                                    <a:pt x="0" y="888"/>
                                  </a:cubicBezTo>
                                  <a:lnTo>
                                    <a:pt x="9397" y="0"/>
                                  </a:lnTo>
                                  <a:lnTo>
                                    <a:pt x="9651" y="2665"/>
                                  </a:lnTo>
                                  <a:lnTo>
                                    <a:pt x="9143" y="2665"/>
                                  </a:lnTo>
                                  <a:cubicBezTo>
                                    <a:pt x="8635" y="635"/>
                                    <a:pt x="6984" y="761"/>
                                    <a:pt x="5968" y="761"/>
                                  </a:cubicBezTo>
                                  <a:lnTo>
                                    <a:pt x="6603" y="7615"/>
                                  </a:lnTo>
                                  <a:cubicBezTo>
                                    <a:pt x="6603" y="8757"/>
                                    <a:pt x="7111" y="8757"/>
                                    <a:pt x="8254" y="8630"/>
                                  </a:cubicBezTo>
                                  <a:lnTo>
                                    <a:pt x="8254" y="9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1937601" name="Freeform: Shape 31937601">
                            <a:extLst>
                              <a:ext uri="{FF2B5EF4-FFF2-40B4-BE49-F238E27FC236}">
                                <a16:creationId xmlns:a16="http://schemas.microsoft.com/office/drawing/2014/main" id="{B184FD22-E0C8-ED7F-0296-901D604BE295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27521" y="261557"/>
                              <a:ext cx="10794" cy="9137"/>
                            </a:xfrm>
                            <a:custGeom>
                              <a:avLst/>
                              <a:gdLst>
                                <a:gd name="csX0" fmla="*/ 4064 w 10794"/>
                                <a:gd name="csY0" fmla="*/ 4442 h 9137"/>
                                <a:gd name="csX1" fmla="*/ 6984 w 10794"/>
                                <a:gd name="csY1" fmla="*/ 2411 h 9137"/>
                                <a:gd name="csX2" fmla="*/ 5079 w 10794"/>
                                <a:gd name="csY2" fmla="*/ 508 h 9137"/>
                                <a:gd name="csX3" fmla="*/ 4064 w 10794"/>
                                <a:gd name="csY3" fmla="*/ 1015 h 9137"/>
                                <a:gd name="csX4" fmla="*/ 4064 w 10794"/>
                                <a:gd name="csY4" fmla="*/ 4442 h 9137"/>
                                <a:gd name="csX5" fmla="*/ 10794 w 10794"/>
                                <a:gd name="csY5" fmla="*/ 9011 h 9137"/>
                                <a:gd name="csX6" fmla="*/ 7619 w 10794"/>
                                <a:gd name="csY6" fmla="*/ 9011 h 9137"/>
                                <a:gd name="csX7" fmla="*/ 4445 w 10794"/>
                                <a:gd name="csY7" fmla="*/ 4823 h 9137"/>
                                <a:gd name="csX8" fmla="*/ 4064 w 10794"/>
                                <a:gd name="csY8" fmla="*/ 4823 h 9137"/>
                                <a:gd name="csX9" fmla="*/ 4064 w 10794"/>
                                <a:gd name="csY9" fmla="*/ 7361 h 9137"/>
                                <a:gd name="csX10" fmla="*/ 5334 w 10794"/>
                                <a:gd name="csY10" fmla="*/ 8630 h 9137"/>
                                <a:gd name="csX11" fmla="*/ 5334 w 10794"/>
                                <a:gd name="csY11" fmla="*/ 9011 h 9137"/>
                                <a:gd name="csX12" fmla="*/ 0 w 10794"/>
                                <a:gd name="csY12" fmla="*/ 9011 h 9137"/>
                                <a:gd name="csX13" fmla="*/ 0 w 10794"/>
                                <a:gd name="csY13" fmla="*/ 8630 h 9137"/>
                                <a:gd name="csX14" fmla="*/ 1397 w 10794"/>
                                <a:gd name="csY14" fmla="*/ 7488 h 9137"/>
                                <a:gd name="csX15" fmla="*/ 1397 w 10794"/>
                                <a:gd name="csY15" fmla="*/ 1650 h 9137"/>
                                <a:gd name="csX16" fmla="*/ 127 w 10794"/>
                                <a:gd name="csY16" fmla="*/ 381 h 9137"/>
                                <a:gd name="csX17" fmla="*/ 127 w 10794"/>
                                <a:gd name="csY17" fmla="*/ 0 h 9137"/>
                                <a:gd name="csX18" fmla="*/ 5207 w 10794"/>
                                <a:gd name="csY18" fmla="*/ 0 h 9137"/>
                                <a:gd name="csX19" fmla="*/ 9524 w 10794"/>
                                <a:gd name="csY19" fmla="*/ 2538 h 9137"/>
                                <a:gd name="csX20" fmla="*/ 6984 w 10794"/>
                                <a:gd name="csY20" fmla="*/ 4696 h 9137"/>
                                <a:gd name="csX21" fmla="*/ 10032 w 10794"/>
                                <a:gd name="csY21" fmla="*/ 8503 h 9137"/>
                                <a:gd name="csX22" fmla="*/ 10667 w 10794"/>
                                <a:gd name="csY22" fmla="*/ 8757 h 9137"/>
                                <a:gd name="csX23" fmla="*/ 10667 w 10794"/>
                                <a:gd name="csY23" fmla="*/ 9138 h 913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</a:cxnLst>
                              <a:rect l="l" t="t" r="r" b="b"/>
                              <a:pathLst>
                                <a:path w="10794" h="9137">
                                  <a:moveTo>
                                    <a:pt x="4064" y="4442"/>
                                  </a:moveTo>
                                  <a:cubicBezTo>
                                    <a:pt x="6096" y="4442"/>
                                    <a:pt x="6984" y="4188"/>
                                    <a:pt x="6984" y="2411"/>
                                  </a:cubicBezTo>
                                  <a:cubicBezTo>
                                    <a:pt x="6984" y="1142"/>
                                    <a:pt x="6349" y="508"/>
                                    <a:pt x="5079" y="508"/>
                                  </a:cubicBezTo>
                                  <a:cubicBezTo>
                                    <a:pt x="4190" y="508"/>
                                    <a:pt x="4190" y="635"/>
                                    <a:pt x="4064" y="1015"/>
                                  </a:cubicBezTo>
                                  <a:lnTo>
                                    <a:pt x="4064" y="4442"/>
                                  </a:lnTo>
                                  <a:close/>
                                  <a:moveTo>
                                    <a:pt x="10794" y="9011"/>
                                  </a:moveTo>
                                  <a:lnTo>
                                    <a:pt x="7619" y="9011"/>
                                  </a:lnTo>
                                  <a:cubicBezTo>
                                    <a:pt x="7619" y="9011"/>
                                    <a:pt x="4445" y="4823"/>
                                    <a:pt x="4445" y="4823"/>
                                  </a:cubicBezTo>
                                  <a:lnTo>
                                    <a:pt x="4064" y="4823"/>
                                  </a:lnTo>
                                  <a:lnTo>
                                    <a:pt x="4064" y="7361"/>
                                  </a:lnTo>
                                  <a:cubicBezTo>
                                    <a:pt x="4064" y="8376"/>
                                    <a:pt x="4318" y="8503"/>
                                    <a:pt x="5334" y="8630"/>
                                  </a:cubicBezTo>
                                  <a:lnTo>
                                    <a:pt x="5334" y="9011"/>
                                  </a:lnTo>
                                  <a:cubicBezTo>
                                    <a:pt x="5334" y="9011"/>
                                    <a:pt x="0" y="9011"/>
                                    <a:pt x="0" y="9011"/>
                                  </a:cubicBezTo>
                                  <a:lnTo>
                                    <a:pt x="0" y="8630"/>
                                  </a:lnTo>
                                  <a:cubicBezTo>
                                    <a:pt x="1143" y="8630"/>
                                    <a:pt x="1397" y="8630"/>
                                    <a:pt x="1397" y="7488"/>
                                  </a:cubicBezTo>
                                  <a:lnTo>
                                    <a:pt x="1397" y="1650"/>
                                  </a:lnTo>
                                  <a:cubicBezTo>
                                    <a:pt x="1524" y="508"/>
                                    <a:pt x="1016" y="508"/>
                                    <a:pt x="127" y="381"/>
                                  </a:cubicBezTo>
                                  <a:lnTo>
                                    <a:pt x="127" y="0"/>
                                  </a:lnTo>
                                  <a:lnTo>
                                    <a:pt x="5207" y="0"/>
                                  </a:lnTo>
                                  <a:cubicBezTo>
                                    <a:pt x="6349" y="127"/>
                                    <a:pt x="9651" y="254"/>
                                    <a:pt x="9524" y="2538"/>
                                  </a:cubicBezTo>
                                  <a:cubicBezTo>
                                    <a:pt x="9524" y="4188"/>
                                    <a:pt x="7873" y="4569"/>
                                    <a:pt x="6984" y="4696"/>
                                  </a:cubicBezTo>
                                  <a:lnTo>
                                    <a:pt x="10032" y="8503"/>
                                  </a:lnTo>
                                  <a:cubicBezTo>
                                    <a:pt x="10032" y="8503"/>
                                    <a:pt x="10540" y="8757"/>
                                    <a:pt x="10667" y="8757"/>
                                  </a:cubicBezTo>
                                  <a:lnTo>
                                    <a:pt x="10667" y="91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61078867" name="Freeform: Shape 861078867">
                            <a:extLst>
                              <a:ext uri="{FF2B5EF4-FFF2-40B4-BE49-F238E27FC236}">
                                <a16:creationId xmlns:a16="http://schemas.microsoft.com/office/drawing/2014/main" id="{1A91201F-29D1-6535-B887-2FDEB1C687B0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37934" y="262572"/>
                              <a:ext cx="10666" cy="9772"/>
                            </a:xfrm>
                            <a:custGeom>
                              <a:avLst/>
                              <a:gdLst>
                                <a:gd name="csX0" fmla="*/ 6349 w 10666"/>
                                <a:gd name="csY0" fmla="*/ 5711 h 9772"/>
                                <a:gd name="csX1" fmla="*/ 5207 w 10666"/>
                                <a:gd name="csY1" fmla="*/ 2411 h 9772"/>
                                <a:gd name="csX2" fmla="*/ 3301 w 10666"/>
                                <a:gd name="csY2" fmla="*/ 5330 h 9772"/>
                                <a:gd name="csX3" fmla="*/ 6349 w 10666"/>
                                <a:gd name="csY3" fmla="*/ 5711 h 9772"/>
                                <a:gd name="csX4" fmla="*/ 10667 w 10666"/>
                                <a:gd name="csY4" fmla="*/ 9392 h 9772"/>
                                <a:gd name="csX5" fmla="*/ 5588 w 10666"/>
                                <a:gd name="csY5" fmla="*/ 8757 h 9772"/>
                                <a:gd name="csX6" fmla="*/ 5588 w 10666"/>
                                <a:gd name="csY6" fmla="*/ 8376 h 9772"/>
                                <a:gd name="csX7" fmla="*/ 6984 w 10666"/>
                                <a:gd name="csY7" fmla="*/ 7995 h 9772"/>
                                <a:gd name="csX8" fmla="*/ 6476 w 10666"/>
                                <a:gd name="csY8" fmla="*/ 6219 h 9772"/>
                                <a:gd name="csX9" fmla="*/ 2920 w 10666"/>
                                <a:gd name="csY9" fmla="*/ 5838 h 9772"/>
                                <a:gd name="csX10" fmla="*/ 2032 w 10666"/>
                                <a:gd name="csY10" fmla="*/ 7488 h 9772"/>
                                <a:gd name="csX11" fmla="*/ 3175 w 10666"/>
                                <a:gd name="csY11" fmla="*/ 8249 h 9772"/>
                                <a:gd name="csX12" fmla="*/ 3175 w 10666"/>
                                <a:gd name="csY12" fmla="*/ 8630 h 9772"/>
                                <a:gd name="csX13" fmla="*/ 0 w 10666"/>
                                <a:gd name="csY13" fmla="*/ 8249 h 9772"/>
                                <a:gd name="csX14" fmla="*/ 0 w 10666"/>
                                <a:gd name="csY14" fmla="*/ 7995 h 9772"/>
                                <a:gd name="csX15" fmla="*/ 1778 w 10666"/>
                                <a:gd name="csY15" fmla="*/ 6726 h 9772"/>
                                <a:gd name="csX16" fmla="*/ 6095 w 10666"/>
                                <a:gd name="csY16" fmla="*/ 0 h 9772"/>
                                <a:gd name="csX17" fmla="*/ 6476 w 10666"/>
                                <a:gd name="csY17" fmla="*/ 0 h 9772"/>
                                <a:gd name="csX18" fmla="*/ 9143 w 10666"/>
                                <a:gd name="csY18" fmla="*/ 7361 h 9772"/>
                                <a:gd name="csX19" fmla="*/ 10667 w 10666"/>
                                <a:gd name="csY19" fmla="*/ 9392 h 9772"/>
                                <a:gd name="csX20" fmla="*/ 10667 w 10666"/>
                                <a:gd name="csY20" fmla="*/ 9772 h 977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0666" h="9772">
                                  <a:moveTo>
                                    <a:pt x="6349" y="5711"/>
                                  </a:moveTo>
                                  <a:lnTo>
                                    <a:pt x="5207" y="2411"/>
                                  </a:lnTo>
                                  <a:lnTo>
                                    <a:pt x="3301" y="5330"/>
                                  </a:lnTo>
                                  <a:lnTo>
                                    <a:pt x="6349" y="5711"/>
                                  </a:lnTo>
                                  <a:close/>
                                  <a:moveTo>
                                    <a:pt x="10667" y="9392"/>
                                  </a:moveTo>
                                  <a:lnTo>
                                    <a:pt x="5588" y="8757"/>
                                  </a:lnTo>
                                  <a:lnTo>
                                    <a:pt x="5588" y="8376"/>
                                  </a:lnTo>
                                  <a:cubicBezTo>
                                    <a:pt x="6603" y="8376"/>
                                    <a:pt x="6857" y="8376"/>
                                    <a:pt x="6984" y="7995"/>
                                  </a:cubicBezTo>
                                  <a:cubicBezTo>
                                    <a:pt x="6984" y="7615"/>
                                    <a:pt x="6603" y="6599"/>
                                    <a:pt x="6476" y="6219"/>
                                  </a:cubicBezTo>
                                  <a:lnTo>
                                    <a:pt x="2920" y="5838"/>
                                  </a:lnTo>
                                  <a:cubicBezTo>
                                    <a:pt x="2413" y="6726"/>
                                    <a:pt x="2032" y="7234"/>
                                    <a:pt x="2032" y="7488"/>
                                  </a:cubicBezTo>
                                  <a:cubicBezTo>
                                    <a:pt x="2032" y="7995"/>
                                    <a:pt x="2667" y="8122"/>
                                    <a:pt x="3175" y="8249"/>
                                  </a:cubicBezTo>
                                  <a:lnTo>
                                    <a:pt x="3175" y="8630"/>
                                  </a:lnTo>
                                  <a:cubicBezTo>
                                    <a:pt x="3175" y="8630"/>
                                    <a:pt x="0" y="8249"/>
                                    <a:pt x="0" y="8249"/>
                                  </a:cubicBezTo>
                                  <a:lnTo>
                                    <a:pt x="0" y="7995"/>
                                  </a:lnTo>
                                  <a:cubicBezTo>
                                    <a:pt x="889" y="7995"/>
                                    <a:pt x="1143" y="7615"/>
                                    <a:pt x="1778" y="6726"/>
                                  </a:cubicBezTo>
                                  <a:lnTo>
                                    <a:pt x="6095" y="0"/>
                                  </a:lnTo>
                                  <a:lnTo>
                                    <a:pt x="6476" y="0"/>
                                  </a:lnTo>
                                  <a:cubicBezTo>
                                    <a:pt x="6476" y="0"/>
                                    <a:pt x="9143" y="7361"/>
                                    <a:pt x="9143" y="7361"/>
                                  </a:cubicBezTo>
                                  <a:cubicBezTo>
                                    <a:pt x="9651" y="8884"/>
                                    <a:pt x="9905" y="9392"/>
                                    <a:pt x="10667" y="9392"/>
                                  </a:cubicBezTo>
                                  <a:lnTo>
                                    <a:pt x="10667" y="97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66071164" name="Freeform: Shape 1566071164">
                            <a:extLst>
                              <a:ext uri="{FF2B5EF4-FFF2-40B4-BE49-F238E27FC236}">
                                <a16:creationId xmlns:a16="http://schemas.microsoft.com/office/drawing/2014/main" id="{4C73E10C-C586-8CF1-ACEB-B4F1E41AC7C7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48855" y="263460"/>
                              <a:ext cx="10032" cy="10533"/>
                            </a:xfrm>
                            <a:custGeom>
                              <a:avLst/>
                              <a:gdLst>
                                <a:gd name="csX0" fmla="*/ 8889 w 10032"/>
                                <a:gd name="csY0" fmla="*/ 10280 h 10533"/>
                                <a:gd name="csX1" fmla="*/ 0 w 10032"/>
                                <a:gd name="csY1" fmla="*/ 8630 h 10533"/>
                                <a:gd name="csX2" fmla="*/ 0 w 10032"/>
                                <a:gd name="csY2" fmla="*/ 8376 h 10533"/>
                                <a:gd name="csX3" fmla="*/ 1524 w 10032"/>
                                <a:gd name="csY3" fmla="*/ 7742 h 10533"/>
                                <a:gd name="csX4" fmla="*/ 2667 w 10032"/>
                                <a:gd name="csY4" fmla="*/ 1523 h 10533"/>
                                <a:gd name="csX5" fmla="*/ 1524 w 10032"/>
                                <a:gd name="csY5" fmla="*/ 381 h 10533"/>
                                <a:gd name="csX6" fmla="*/ 1524 w 10032"/>
                                <a:gd name="csY6" fmla="*/ 0 h 10533"/>
                                <a:gd name="csX7" fmla="*/ 6985 w 10032"/>
                                <a:gd name="csY7" fmla="*/ 1015 h 10533"/>
                                <a:gd name="csX8" fmla="*/ 6985 w 10032"/>
                                <a:gd name="csY8" fmla="*/ 1396 h 10533"/>
                                <a:gd name="csX9" fmla="*/ 5207 w 10032"/>
                                <a:gd name="csY9" fmla="*/ 2284 h 10533"/>
                                <a:gd name="csX10" fmla="*/ 4064 w 10032"/>
                                <a:gd name="csY10" fmla="*/ 8376 h 10533"/>
                                <a:gd name="csX11" fmla="*/ 5334 w 10032"/>
                                <a:gd name="csY11" fmla="*/ 9392 h 10533"/>
                                <a:gd name="csX12" fmla="*/ 9651 w 10032"/>
                                <a:gd name="csY12" fmla="*/ 7615 h 10533"/>
                                <a:gd name="csX13" fmla="*/ 10032 w 10032"/>
                                <a:gd name="csY13" fmla="*/ 7615 h 10533"/>
                                <a:gd name="csX14" fmla="*/ 8889 w 10032"/>
                                <a:gd name="csY14" fmla="*/ 10534 h 1053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10032" h="10533">
                                  <a:moveTo>
                                    <a:pt x="8889" y="10280"/>
                                  </a:moveTo>
                                  <a:lnTo>
                                    <a:pt x="0" y="8630"/>
                                  </a:lnTo>
                                  <a:lnTo>
                                    <a:pt x="0" y="8376"/>
                                  </a:lnTo>
                                  <a:cubicBezTo>
                                    <a:pt x="1016" y="8376"/>
                                    <a:pt x="1397" y="8376"/>
                                    <a:pt x="1524" y="7742"/>
                                  </a:cubicBezTo>
                                  <a:lnTo>
                                    <a:pt x="2667" y="1523"/>
                                  </a:lnTo>
                                  <a:cubicBezTo>
                                    <a:pt x="2794" y="635"/>
                                    <a:pt x="2159" y="508"/>
                                    <a:pt x="1524" y="381"/>
                                  </a:cubicBezTo>
                                  <a:lnTo>
                                    <a:pt x="1524" y="0"/>
                                  </a:lnTo>
                                  <a:cubicBezTo>
                                    <a:pt x="1524" y="0"/>
                                    <a:pt x="6985" y="1015"/>
                                    <a:pt x="6985" y="1015"/>
                                  </a:cubicBezTo>
                                  <a:lnTo>
                                    <a:pt x="6985" y="1396"/>
                                  </a:lnTo>
                                  <a:cubicBezTo>
                                    <a:pt x="5842" y="1269"/>
                                    <a:pt x="5334" y="1142"/>
                                    <a:pt x="5207" y="2284"/>
                                  </a:cubicBezTo>
                                  <a:lnTo>
                                    <a:pt x="4064" y="8376"/>
                                  </a:lnTo>
                                  <a:cubicBezTo>
                                    <a:pt x="4064" y="8376"/>
                                    <a:pt x="4318" y="9138"/>
                                    <a:pt x="5334" y="9392"/>
                                  </a:cubicBezTo>
                                  <a:cubicBezTo>
                                    <a:pt x="7619" y="9772"/>
                                    <a:pt x="8762" y="8884"/>
                                    <a:pt x="9651" y="7615"/>
                                  </a:cubicBezTo>
                                  <a:lnTo>
                                    <a:pt x="10032" y="7615"/>
                                  </a:lnTo>
                                  <a:cubicBezTo>
                                    <a:pt x="10032" y="7615"/>
                                    <a:pt x="8889" y="10534"/>
                                    <a:pt x="8889" y="1053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7161588" name="Freeform: Shape 147161588">
                            <a:extLst>
                              <a:ext uri="{FF2B5EF4-FFF2-40B4-BE49-F238E27FC236}">
                                <a16:creationId xmlns:a16="http://schemas.microsoft.com/office/drawing/2014/main" id="{B1A9B794-0846-E579-83DF-12C8E13D9757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58379" y="265364"/>
                              <a:ext cx="7111" cy="9772"/>
                            </a:xfrm>
                            <a:custGeom>
                              <a:avLst/>
                              <a:gdLst>
                                <a:gd name="csX0" fmla="*/ 5334 w 7111"/>
                                <a:gd name="csY0" fmla="*/ 9772 h 9772"/>
                                <a:gd name="csX1" fmla="*/ 0 w 7111"/>
                                <a:gd name="csY1" fmla="*/ 8630 h 9772"/>
                                <a:gd name="csX2" fmla="*/ 0 w 7111"/>
                                <a:gd name="csY2" fmla="*/ 8376 h 9772"/>
                                <a:gd name="csX3" fmla="*/ 1651 w 7111"/>
                                <a:gd name="csY3" fmla="*/ 7742 h 9772"/>
                                <a:gd name="csX4" fmla="*/ 2921 w 7111"/>
                                <a:gd name="csY4" fmla="*/ 1523 h 9772"/>
                                <a:gd name="csX5" fmla="*/ 1651 w 7111"/>
                                <a:gd name="csY5" fmla="*/ 254 h 9772"/>
                                <a:gd name="csX6" fmla="*/ 1651 w 7111"/>
                                <a:gd name="csY6" fmla="*/ 0 h 9772"/>
                                <a:gd name="csX7" fmla="*/ 7111 w 7111"/>
                                <a:gd name="csY7" fmla="*/ 1142 h 9772"/>
                                <a:gd name="csX8" fmla="*/ 7111 w 7111"/>
                                <a:gd name="csY8" fmla="*/ 1396 h 9772"/>
                                <a:gd name="csX9" fmla="*/ 5461 w 7111"/>
                                <a:gd name="csY9" fmla="*/ 2031 h 9772"/>
                                <a:gd name="csX10" fmla="*/ 4191 w 7111"/>
                                <a:gd name="csY10" fmla="*/ 8249 h 9772"/>
                                <a:gd name="csX11" fmla="*/ 5461 w 7111"/>
                                <a:gd name="csY11" fmla="*/ 9518 h 9772"/>
                                <a:gd name="csX12" fmla="*/ 5461 w 7111"/>
                                <a:gd name="csY12" fmla="*/ 9772 h 977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7111" h="9772">
                                  <a:moveTo>
                                    <a:pt x="5334" y="9772"/>
                                  </a:moveTo>
                                  <a:lnTo>
                                    <a:pt x="0" y="8630"/>
                                  </a:lnTo>
                                  <a:lnTo>
                                    <a:pt x="0" y="8376"/>
                                  </a:lnTo>
                                  <a:cubicBezTo>
                                    <a:pt x="889" y="8376"/>
                                    <a:pt x="1524" y="8503"/>
                                    <a:pt x="1651" y="7742"/>
                                  </a:cubicBezTo>
                                  <a:lnTo>
                                    <a:pt x="2921" y="1523"/>
                                  </a:lnTo>
                                  <a:cubicBezTo>
                                    <a:pt x="3048" y="635"/>
                                    <a:pt x="2413" y="508"/>
                                    <a:pt x="1651" y="254"/>
                                  </a:cubicBezTo>
                                  <a:lnTo>
                                    <a:pt x="1651" y="0"/>
                                  </a:lnTo>
                                  <a:cubicBezTo>
                                    <a:pt x="1651" y="0"/>
                                    <a:pt x="7111" y="1142"/>
                                    <a:pt x="7111" y="1142"/>
                                  </a:cubicBezTo>
                                  <a:lnTo>
                                    <a:pt x="7111" y="1396"/>
                                  </a:lnTo>
                                  <a:cubicBezTo>
                                    <a:pt x="6349" y="1396"/>
                                    <a:pt x="5588" y="1142"/>
                                    <a:pt x="5461" y="2031"/>
                                  </a:cubicBezTo>
                                  <a:lnTo>
                                    <a:pt x="4191" y="8249"/>
                                  </a:lnTo>
                                  <a:cubicBezTo>
                                    <a:pt x="4064" y="9138"/>
                                    <a:pt x="4572" y="9265"/>
                                    <a:pt x="5461" y="9518"/>
                                  </a:cubicBezTo>
                                  <a:lnTo>
                                    <a:pt x="5461" y="97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34890160" name="Freeform: Shape 1834890160">
                            <a:extLst>
                              <a:ext uri="{FF2B5EF4-FFF2-40B4-BE49-F238E27FC236}">
                                <a16:creationId xmlns:a16="http://schemas.microsoft.com/office/drawing/2014/main" id="{63E5864B-9958-A0BB-F82F-E31266BE5C80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63967" y="266760"/>
                              <a:ext cx="10666" cy="9772"/>
                            </a:xfrm>
                            <a:custGeom>
                              <a:avLst/>
                              <a:gdLst>
                                <a:gd name="csX0" fmla="*/ 6223 w 10666"/>
                                <a:gd name="csY0" fmla="*/ 6219 h 9772"/>
                                <a:gd name="csX1" fmla="*/ 4953 w 10666"/>
                                <a:gd name="csY1" fmla="*/ 2919 h 9772"/>
                                <a:gd name="csX2" fmla="*/ 3175 w 10666"/>
                                <a:gd name="csY2" fmla="*/ 5965 h 9772"/>
                                <a:gd name="csX3" fmla="*/ 6223 w 10666"/>
                                <a:gd name="csY3" fmla="*/ 6219 h 9772"/>
                                <a:gd name="csX4" fmla="*/ 10667 w 10666"/>
                                <a:gd name="csY4" fmla="*/ 9772 h 9772"/>
                                <a:gd name="csX5" fmla="*/ 5588 w 10666"/>
                                <a:gd name="csY5" fmla="*/ 9265 h 9772"/>
                                <a:gd name="csX6" fmla="*/ 5588 w 10666"/>
                                <a:gd name="csY6" fmla="*/ 8884 h 9772"/>
                                <a:gd name="csX7" fmla="*/ 6857 w 10666"/>
                                <a:gd name="csY7" fmla="*/ 8503 h 9772"/>
                                <a:gd name="csX8" fmla="*/ 6349 w 10666"/>
                                <a:gd name="csY8" fmla="*/ 6726 h 9772"/>
                                <a:gd name="csX9" fmla="*/ 2794 w 10666"/>
                                <a:gd name="csY9" fmla="*/ 6346 h 9772"/>
                                <a:gd name="csX10" fmla="*/ 1905 w 10666"/>
                                <a:gd name="csY10" fmla="*/ 7995 h 9772"/>
                                <a:gd name="csX11" fmla="*/ 3175 w 10666"/>
                                <a:gd name="csY11" fmla="*/ 8630 h 9772"/>
                                <a:gd name="csX12" fmla="*/ 3175 w 10666"/>
                                <a:gd name="csY12" fmla="*/ 9011 h 9772"/>
                                <a:gd name="csX13" fmla="*/ 0 w 10666"/>
                                <a:gd name="csY13" fmla="*/ 8630 h 9772"/>
                                <a:gd name="csX14" fmla="*/ 0 w 10666"/>
                                <a:gd name="csY14" fmla="*/ 8249 h 9772"/>
                                <a:gd name="csX15" fmla="*/ 1778 w 10666"/>
                                <a:gd name="csY15" fmla="*/ 6853 h 9772"/>
                                <a:gd name="csX16" fmla="*/ 5968 w 10666"/>
                                <a:gd name="csY16" fmla="*/ 0 h 9772"/>
                                <a:gd name="csX17" fmla="*/ 6349 w 10666"/>
                                <a:gd name="csY17" fmla="*/ 0 h 9772"/>
                                <a:gd name="csX18" fmla="*/ 9143 w 10666"/>
                                <a:gd name="csY18" fmla="*/ 7361 h 9772"/>
                                <a:gd name="csX19" fmla="*/ 10667 w 10666"/>
                                <a:gd name="csY19" fmla="*/ 9392 h 9772"/>
                                <a:gd name="csX20" fmla="*/ 10667 w 10666"/>
                                <a:gd name="csY20" fmla="*/ 9772 h 977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0666" h="9772">
                                  <a:moveTo>
                                    <a:pt x="6223" y="6219"/>
                                  </a:moveTo>
                                  <a:lnTo>
                                    <a:pt x="4953" y="2919"/>
                                  </a:lnTo>
                                  <a:lnTo>
                                    <a:pt x="3175" y="5965"/>
                                  </a:lnTo>
                                  <a:lnTo>
                                    <a:pt x="6223" y="6219"/>
                                  </a:lnTo>
                                  <a:close/>
                                  <a:moveTo>
                                    <a:pt x="10667" y="9772"/>
                                  </a:moveTo>
                                  <a:lnTo>
                                    <a:pt x="5588" y="9265"/>
                                  </a:lnTo>
                                  <a:lnTo>
                                    <a:pt x="5588" y="8884"/>
                                  </a:lnTo>
                                  <a:cubicBezTo>
                                    <a:pt x="6604" y="8884"/>
                                    <a:pt x="6857" y="8884"/>
                                    <a:pt x="6857" y="8503"/>
                                  </a:cubicBezTo>
                                  <a:cubicBezTo>
                                    <a:pt x="6857" y="8122"/>
                                    <a:pt x="6477" y="7107"/>
                                    <a:pt x="6349" y="6726"/>
                                  </a:cubicBezTo>
                                  <a:lnTo>
                                    <a:pt x="2794" y="6346"/>
                                  </a:lnTo>
                                  <a:cubicBezTo>
                                    <a:pt x="2286" y="7234"/>
                                    <a:pt x="1905" y="7742"/>
                                    <a:pt x="1905" y="7995"/>
                                  </a:cubicBezTo>
                                  <a:cubicBezTo>
                                    <a:pt x="1905" y="8503"/>
                                    <a:pt x="2667" y="8630"/>
                                    <a:pt x="3175" y="8630"/>
                                  </a:cubicBezTo>
                                  <a:lnTo>
                                    <a:pt x="3175" y="9011"/>
                                  </a:lnTo>
                                  <a:cubicBezTo>
                                    <a:pt x="3175" y="9011"/>
                                    <a:pt x="0" y="8630"/>
                                    <a:pt x="0" y="8630"/>
                                  </a:cubicBezTo>
                                  <a:lnTo>
                                    <a:pt x="0" y="8249"/>
                                  </a:lnTo>
                                  <a:cubicBezTo>
                                    <a:pt x="889" y="8249"/>
                                    <a:pt x="1143" y="7869"/>
                                    <a:pt x="1778" y="6853"/>
                                  </a:cubicBezTo>
                                  <a:lnTo>
                                    <a:pt x="5968" y="0"/>
                                  </a:lnTo>
                                  <a:lnTo>
                                    <a:pt x="6349" y="0"/>
                                  </a:lnTo>
                                  <a:cubicBezTo>
                                    <a:pt x="6349" y="0"/>
                                    <a:pt x="9143" y="7361"/>
                                    <a:pt x="9143" y="7361"/>
                                  </a:cubicBezTo>
                                  <a:cubicBezTo>
                                    <a:pt x="9651" y="8884"/>
                                    <a:pt x="9905" y="9265"/>
                                    <a:pt x="10667" y="9392"/>
                                  </a:cubicBezTo>
                                  <a:lnTo>
                                    <a:pt x="10667" y="97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1982837" name="Freeform: Shape 111982837">
                            <a:extLst>
                              <a:ext uri="{FF2B5EF4-FFF2-40B4-BE49-F238E27FC236}">
                                <a16:creationId xmlns:a16="http://schemas.microsoft.com/office/drawing/2014/main" id="{8320D845-CE0C-AFBD-F79F-37FF5117BE6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28918" y="167387"/>
                              <a:ext cx="5587" cy="5837"/>
                            </a:xfrm>
                            <a:custGeom>
                              <a:avLst/>
                              <a:gdLst>
                                <a:gd name="csX0" fmla="*/ 2793 w 5587"/>
                                <a:gd name="csY0" fmla="*/ 3554 h 5837"/>
                                <a:gd name="csX1" fmla="*/ 635 w 5587"/>
                                <a:gd name="csY1" fmla="*/ 3046 h 5837"/>
                                <a:gd name="csX2" fmla="*/ 2667 w 5587"/>
                                <a:gd name="csY2" fmla="*/ 1904 h 5837"/>
                                <a:gd name="csX3" fmla="*/ 5079 w 5587"/>
                                <a:gd name="csY3" fmla="*/ 3046 h 5837"/>
                                <a:gd name="csX4" fmla="*/ 2920 w 5587"/>
                                <a:gd name="csY4" fmla="*/ 3554 h 5837"/>
                                <a:gd name="csX5" fmla="*/ 5587 w 5587"/>
                                <a:gd name="csY5" fmla="*/ 2919 h 5837"/>
                                <a:gd name="csX6" fmla="*/ 2793 w 5587"/>
                                <a:gd name="csY6" fmla="*/ 0 h 5837"/>
                                <a:gd name="csX7" fmla="*/ 0 w 5587"/>
                                <a:gd name="csY7" fmla="*/ 2792 h 5837"/>
                                <a:gd name="csX8" fmla="*/ 635 w 5587"/>
                                <a:gd name="csY8" fmla="*/ 4569 h 5837"/>
                                <a:gd name="csX9" fmla="*/ 635 w 5587"/>
                                <a:gd name="csY9" fmla="*/ 5457 h 5837"/>
                                <a:gd name="csX10" fmla="*/ 1016 w 5587"/>
                                <a:gd name="csY10" fmla="*/ 5838 h 5837"/>
                                <a:gd name="csX11" fmla="*/ 4318 w 5587"/>
                                <a:gd name="csY11" fmla="*/ 5838 h 5837"/>
                                <a:gd name="csX12" fmla="*/ 4699 w 5587"/>
                                <a:gd name="csY12" fmla="*/ 5457 h 5837"/>
                                <a:gd name="csX13" fmla="*/ 4699 w 5587"/>
                                <a:gd name="csY13" fmla="*/ 4442 h 5837"/>
                                <a:gd name="csX14" fmla="*/ 5333 w 5587"/>
                                <a:gd name="csY14" fmla="*/ 2792 h 583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5587" h="5837">
                                  <a:moveTo>
                                    <a:pt x="2793" y="3554"/>
                                  </a:moveTo>
                                  <a:cubicBezTo>
                                    <a:pt x="1905" y="3554"/>
                                    <a:pt x="635" y="4188"/>
                                    <a:pt x="635" y="3046"/>
                                  </a:cubicBezTo>
                                  <a:cubicBezTo>
                                    <a:pt x="635" y="1523"/>
                                    <a:pt x="1651" y="1904"/>
                                    <a:pt x="2667" y="1904"/>
                                  </a:cubicBezTo>
                                  <a:cubicBezTo>
                                    <a:pt x="3682" y="1904"/>
                                    <a:pt x="5079" y="1523"/>
                                    <a:pt x="5079" y="3046"/>
                                  </a:cubicBezTo>
                                  <a:cubicBezTo>
                                    <a:pt x="5079" y="4188"/>
                                    <a:pt x="3809" y="3554"/>
                                    <a:pt x="2920" y="3554"/>
                                  </a:cubicBezTo>
                                  <a:moveTo>
                                    <a:pt x="5587" y="2919"/>
                                  </a:moveTo>
                                  <a:cubicBezTo>
                                    <a:pt x="5587" y="-254"/>
                                    <a:pt x="3809" y="2665"/>
                                    <a:pt x="2793" y="0"/>
                                  </a:cubicBezTo>
                                  <a:cubicBezTo>
                                    <a:pt x="2031" y="2284"/>
                                    <a:pt x="0" y="381"/>
                                    <a:pt x="0" y="2792"/>
                                  </a:cubicBezTo>
                                  <a:cubicBezTo>
                                    <a:pt x="0" y="3680"/>
                                    <a:pt x="254" y="4315"/>
                                    <a:pt x="635" y="4569"/>
                                  </a:cubicBezTo>
                                  <a:lnTo>
                                    <a:pt x="635" y="5457"/>
                                  </a:lnTo>
                                  <a:cubicBezTo>
                                    <a:pt x="635" y="5457"/>
                                    <a:pt x="889" y="5838"/>
                                    <a:pt x="1016" y="5838"/>
                                  </a:cubicBezTo>
                                  <a:lnTo>
                                    <a:pt x="4318" y="5838"/>
                                  </a:lnTo>
                                  <a:cubicBezTo>
                                    <a:pt x="4318" y="5838"/>
                                    <a:pt x="4699" y="5711"/>
                                    <a:pt x="4699" y="5457"/>
                                  </a:cubicBezTo>
                                  <a:lnTo>
                                    <a:pt x="4699" y="4442"/>
                                  </a:lnTo>
                                  <a:cubicBezTo>
                                    <a:pt x="4699" y="4442"/>
                                    <a:pt x="5333" y="3554"/>
                                    <a:pt x="5333" y="279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60566553" name="Freeform: Shape 1660566553">
                            <a:extLst>
                              <a:ext uri="{FF2B5EF4-FFF2-40B4-BE49-F238E27FC236}">
                                <a16:creationId xmlns:a16="http://schemas.microsoft.com/office/drawing/2014/main" id="{BC7265B8-3CE1-4E03-FC90-B62FF0765D63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60665" y="206604"/>
                              <a:ext cx="2793" cy="2538"/>
                            </a:xfrm>
                            <a:custGeom>
                              <a:avLst/>
                              <a:gdLst>
                                <a:gd name="csX0" fmla="*/ 1397 w 2793"/>
                                <a:gd name="csY0" fmla="*/ 2538 h 2538"/>
                                <a:gd name="csX1" fmla="*/ 2793 w 2793"/>
                                <a:gd name="csY1" fmla="*/ 1269 h 2538"/>
                                <a:gd name="csX2" fmla="*/ 1397 w 2793"/>
                                <a:gd name="csY2" fmla="*/ 0 h 2538"/>
                                <a:gd name="csX3" fmla="*/ 0 w 2793"/>
                                <a:gd name="csY3" fmla="*/ 1269 h 2538"/>
                                <a:gd name="csX4" fmla="*/ 1397 w 2793"/>
                                <a:gd name="csY4" fmla="*/ 2538 h 25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93" h="2538">
                                  <a:moveTo>
                                    <a:pt x="1397" y="2538"/>
                                  </a:moveTo>
                                  <a:cubicBezTo>
                                    <a:pt x="2159" y="2538"/>
                                    <a:pt x="2793" y="2031"/>
                                    <a:pt x="2793" y="1269"/>
                                  </a:cubicBezTo>
                                  <a:cubicBezTo>
                                    <a:pt x="2793" y="508"/>
                                    <a:pt x="2159" y="0"/>
                                    <a:pt x="1397" y="0"/>
                                  </a:cubicBezTo>
                                  <a:cubicBezTo>
                                    <a:pt x="635" y="0"/>
                                    <a:pt x="0" y="635"/>
                                    <a:pt x="0" y="1269"/>
                                  </a:cubicBezTo>
                                  <a:cubicBezTo>
                                    <a:pt x="0" y="1904"/>
                                    <a:pt x="635" y="2538"/>
                                    <a:pt x="1397" y="253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21710604" name="Freeform: Shape 521710604">
                            <a:extLst>
                              <a:ext uri="{FF2B5EF4-FFF2-40B4-BE49-F238E27FC236}">
                                <a16:creationId xmlns:a16="http://schemas.microsoft.com/office/drawing/2014/main" id="{36A402CF-884F-C052-E035-5B122554DC4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54570" y="162311"/>
                              <a:ext cx="1396" cy="2157"/>
                            </a:xfrm>
                            <a:custGeom>
                              <a:avLst/>
                              <a:gdLst>
                                <a:gd name="csX0" fmla="*/ 635 w 1396"/>
                                <a:gd name="csY0" fmla="*/ 0 h 2157"/>
                                <a:gd name="csX1" fmla="*/ 0 w 1396"/>
                                <a:gd name="csY1" fmla="*/ 1396 h 2157"/>
                                <a:gd name="csX2" fmla="*/ 762 w 1396"/>
                                <a:gd name="csY2" fmla="*/ 2158 h 2157"/>
                                <a:gd name="csX3" fmla="*/ 1397 w 1396"/>
                                <a:gd name="csY3" fmla="*/ 1396 h 2157"/>
                                <a:gd name="csX4" fmla="*/ 762 w 1396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396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8"/>
                                    <a:pt x="762" y="2158"/>
                                  </a:cubicBezTo>
                                  <a:cubicBezTo>
                                    <a:pt x="1270" y="2158"/>
                                    <a:pt x="1397" y="1777"/>
                                    <a:pt x="1397" y="1396"/>
                                  </a:cubicBezTo>
                                  <a:cubicBezTo>
                                    <a:pt x="1397" y="1396"/>
                                    <a:pt x="762" y="0"/>
                                    <a:pt x="762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99687535" name="Freeform: Shape 699687535">
                            <a:extLst>
                              <a:ext uri="{FF2B5EF4-FFF2-40B4-BE49-F238E27FC236}">
                                <a16:creationId xmlns:a16="http://schemas.microsoft.com/office/drawing/2014/main" id="{438BC56B-E592-67C4-A2BA-A1300C7204D7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08092" y="162311"/>
                              <a:ext cx="1269" cy="2157"/>
                            </a:xfrm>
                            <a:custGeom>
                              <a:avLst/>
                              <a:gdLst>
                                <a:gd name="csX0" fmla="*/ 635 w 1269"/>
                                <a:gd name="csY0" fmla="*/ 0 h 2157"/>
                                <a:gd name="csX1" fmla="*/ 0 w 1269"/>
                                <a:gd name="csY1" fmla="*/ 1396 h 2157"/>
                                <a:gd name="csX2" fmla="*/ 635 w 1269"/>
                                <a:gd name="csY2" fmla="*/ 2158 h 2157"/>
                                <a:gd name="csX3" fmla="*/ 1270 w 1269"/>
                                <a:gd name="csY3" fmla="*/ 1396 h 2157"/>
                                <a:gd name="csX4" fmla="*/ 635 w 1269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69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8"/>
                                    <a:pt x="635" y="2158"/>
                                  </a:cubicBezTo>
                                  <a:cubicBezTo>
                                    <a:pt x="1016" y="2158"/>
                                    <a:pt x="1270" y="1777"/>
                                    <a:pt x="1270" y="1396"/>
                                  </a:cubicBezTo>
                                  <a:cubicBezTo>
                                    <a:pt x="1270" y="1396"/>
                                    <a:pt x="635" y="0"/>
                                    <a:pt x="635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66400746" name="Freeform: Shape 1666400746">
                            <a:extLst>
                              <a:ext uri="{FF2B5EF4-FFF2-40B4-BE49-F238E27FC236}">
                                <a16:creationId xmlns:a16="http://schemas.microsoft.com/office/drawing/2014/main" id="{8D462FFD-EB2E-C7DC-3277-50512B91422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19648" y="162311"/>
                              <a:ext cx="1269" cy="2157"/>
                            </a:xfrm>
                            <a:custGeom>
                              <a:avLst/>
                              <a:gdLst>
                                <a:gd name="csX0" fmla="*/ 635 w 1269"/>
                                <a:gd name="csY0" fmla="*/ 0 h 2157"/>
                                <a:gd name="csX1" fmla="*/ 0 w 1269"/>
                                <a:gd name="csY1" fmla="*/ 1396 h 2157"/>
                                <a:gd name="csX2" fmla="*/ 635 w 1269"/>
                                <a:gd name="csY2" fmla="*/ 2158 h 2157"/>
                                <a:gd name="csX3" fmla="*/ 1270 w 1269"/>
                                <a:gd name="csY3" fmla="*/ 1396 h 2157"/>
                                <a:gd name="csX4" fmla="*/ 635 w 1269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69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8"/>
                                    <a:pt x="635" y="2158"/>
                                  </a:cubicBezTo>
                                  <a:cubicBezTo>
                                    <a:pt x="1016" y="2158"/>
                                    <a:pt x="1270" y="1777"/>
                                    <a:pt x="1270" y="1396"/>
                                  </a:cubicBezTo>
                                  <a:cubicBezTo>
                                    <a:pt x="1270" y="1396"/>
                                    <a:pt x="635" y="0"/>
                                    <a:pt x="635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95156704" name="Freeform: Shape 695156704">
                            <a:extLst>
                              <a:ext uri="{FF2B5EF4-FFF2-40B4-BE49-F238E27FC236}">
                                <a16:creationId xmlns:a16="http://schemas.microsoft.com/office/drawing/2014/main" id="{9E42D9C9-D971-5DA6-BDFF-728775B16DF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31330" y="162311"/>
                              <a:ext cx="1397" cy="2157"/>
                            </a:xfrm>
                            <a:custGeom>
                              <a:avLst/>
                              <a:gdLst>
                                <a:gd name="csX0" fmla="*/ 635 w 1397"/>
                                <a:gd name="csY0" fmla="*/ 0 h 2157"/>
                                <a:gd name="csX1" fmla="*/ 0 w 1397"/>
                                <a:gd name="csY1" fmla="*/ 1396 h 2157"/>
                                <a:gd name="csX2" fmla="*/ 762 w 1397"/>
                                <a:gd name="csY2" fmla="*/ 2158 h 2157"/>
                                <a:gd name="csX3" fmla="*/ 1397 w 1397"/>
                                <a:gd name="csY3" fmla="*/ 1396 h 2157"/>
                                <a:gd name="csX4" fmla="*/ 762 w 1397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397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8"/>
                                    <a:pt x="762" y="2158"/>
                                  </a:cubicBezTo>
                                  <a:cubicBezTo>
                                    <a:pt x="1270" y="2158"/>
                                    <a:pt x="1397" y="1777"/>
                                    <a:pt x="1397" y="1396"/>
                                  </a:cubicBezTo>
                                  <a:cubicBezTo>
                                    <a:pt x="1397" y="1396"/>
                                    <a:pt x="762" y="0"/>
                                    <a:pt x="762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99601490" name="Freeform: Shape 1299601490">
                            <a:extLst>
                              <a:ext uri="{FF2B5EF4-FFF2-40B4-BE49-F238E27FC236}">
                                <a16:creationId xmlns:a16="http://schemas.microsoft.com/office/drawing/2014/main" id="{CFB09587-5525-C871-897C-AF0243862405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42886" y="162311"/>
                              <a:ext cx="1269" cy="2157"/>
                            </a:xfrm>
                            <a:custGeom>
                              <a:avLst/>
                              <a:gdLst>
                                <a:gd name="csX0" fmla="*/ 635 w 1269"/>
                                <a:gd name="csY0" fmla="*/ 0 h 2157"/>
                                <a:gd name="csX1" fmla="*/ 0 w 1269"/>
                                <a:gd name="csY1" fmla="*/ 1396 h 2157"/>
                                <a:gd name="csX2" fmla="*/ 635 w 1269"/>
                                <a:gd name="csY2" fmla="*/ 2158 h 2157"/>
                                <a:gd name="csX3" fmla="*/ 1270 w 1269"/>
                                <a:gd name="csY3" fmla="*/ 1396 h 2157"/>
                                <a:gd name="csX4" fmla="*/ 635 w 1269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69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8"/>
                                    <a:pt x="635" y="2158"/>
                                  </a:cubicBezTo>
                                  <a:cubicBezTo>
                                    <a:pt x="1016" y="2158"/>
                                    <a:pt x="1270" y="1777"/>
                                    <a:pt x="1270" y="1396"/>
                                  </a:cubicBezTo>
                                  <a:cubicBezTo>
                                    <a:pt x="1270" y="1396"/>
                                    <a:pt x="635" y="0"/>
                                    <a:pt x="635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5076741" name="Freeform: Shape 135076741">
                            <a:extLst>
                              <a:ext uri="{FF2B5EF4-FFF2-40B4-BE49-F238E27FC236}">
                                <a16:creationId xmlns:a16="http://schemas.microsoft.com/office/drawing/2014/main" id="{A297DE6E-53A9-76E1-DB5D-D3449563644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08092" y="178302"/>
                              <a:ext cx="1269" cy="2157"/>
                            </a:xfrm>
                            <a:custGeom>
                              <a:avLst/>
                              <a:gdLst>
                                <a:gd name="csX0" fmla="*/ 635 w 1269"/>
                                <a:gd name="csY0" fmla="*/ 0 h 2157"/>
                                <a:gd name="csX1" fmla="*/ 1270 w 1269"/>
                                <a:gd name="csY1" fmla="*/ 1396 h 2157"/>
                                <a:gd name="csX2" fmla="*/ 635 w 1269"/>
                                <a:gd name="csY2" fmla="*/ 2158 h 2157"/>
                                <a:gd name="csX3" fmla="*/ 0 w 1269"/>
                                <a:gd name="csY3" fmla="*/ 1396 h 2157"/>
                                <a:gd name="csX4" fmla="*/ 762 w 1269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69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1270" y="1142"/>
                                    <a:pt x="1270" y="1396"/>
                                  </a:cubicBezTo>
                                  <a:cubicBezTo>
                                    <a:pt x="1270" y="1777"/>
                                    <a:pt x="1016" y="2158"/>
                                    <a:pt x="635" y="2158"/>
                                  </a:cubicBezTo>
                                  <a:cubicBezTo>
                                    <a:pt x="254" y="2158"/>
                                    <a:pt x="0" y="1777"/>
                                    <a:pt x="0" y="1396"/>
                                  </a:cubicBezTo>
                                  <a:cubicBezTo>
                                    <a:pt x="0" y="1396"/>
                                    <a:pt x="762" y="0"/>
                                    <a:pt x="762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6398492" name="Freeform: Shape 116398492">
                            <a:extLst>
                              <a:ext uri="{FF2B5EF4-FFF2-40B4-BE49-F238E27FC236}">
                                <a16:creationId xmlns:a16="http://schemas.microsoft.com/office/drawing/2014/main" id="{AD26A8B0-5B18-02A1-3E07-FE734F68B35C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08092" y="193785"/>
                              <a:ext cx="1269" cy="2157"/>
                            </a:xfrm>
                            <a:custGeom>
                              <a:avLst/>
                              <a:gdLst>
                                <a:gd name="csX0" fmla="*/ 635 w 1269"/>
                                <a:gd name="csY0" fmla="*/ 0 h 2157"/>
                                <a:gd name="csX1" fmla="*/ 1270 w 1269"/>
                                <a:gd name="csY1" fmla="*/ 1396 h 2157"/>
                                <a:gd name="csX2" fmla="*/ 635 w 1269"/>
                                <a:gd name="csY2" fmla="*/ 2158 h 2157"/>
                                <a:gd name="csX3" fmla="*/ 0 w 1269"/>
                                <a:gd name="csY3" fmla="*/ 1396 h 2157"/>
                                <a:gd name="csX4" fmla="*/ 762 w 1269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69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1270" y="1142"/>
                                    <a:pt x="1270" y="1396"/>
                                  </a:cubicBezTo>
                                  <a:cubicBezTo>
                                    <a:pt x="1270" y="1777"/>
                                    <a:pt x="1016" y="2158"/>
                                    <a:pt x="635" y="2158"/>
                                  </a:cubicBezTo>
                                  <a:cubicBezTo>
                                    <a:pt x="254" y="2158"/>
                                    <a:pt x="0" y="1777"/>
                                    <a:pt x="0" y="1396"/>
                                  </a:cubicBezTo>
                                  <a:cubicBezTo>
                                    <a:pt x="0" y="1396"/>
                                    <a:pt x="762" y="0"/>
                                    <a:pt x="762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59449260" name="Freeform: Shape 1159449260">
                            <a:extLst>
                              <a:ext uri="{FF2B5EF4-FFF2-40B4-BE49-F238E27FC236}">
                                <a16:creationId xmlns:a16="http://schemas.microsoft.com/office/drawing/2014/main" id="{B2C291EC-5C27-5EDA-A3A0-A7355E96410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09870" y="205969"/>
                              <a:ext cx="1396" cy="2157"/>
                            </a:xfrm>
                            <a:custGeom>
                              <a:avLst/>
                              <a:gdLst>
                                <a:gd name="csX0" fmla="*/ 762 w 1396"/>
                                <a:gd name="csY0" fmla="*/ 0 h 2157"/>
                                <a:gd name="csX1" fmla="*/ 1397 w 1396"/>
                                <a:gd name="csY1" fmla="*/ 1396 h 2157"/>
                                <a:gd name="csX2" fmla="*/ 635 w 1396"/>
                                <a:gd name="csY2" fmla="*/ 2158 h 2157"/>
                                <a:gd name="csX3" fmla="*/ 0 w 1396"/>
                                <a:gd name="csY3" fmla="*/ 1396 h 2157"/>
                                <a:gd name="csX4" fmla="*/ 762 w 1396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396" h="2157">
                                  <a:moveTo>
                                    <a:pt x="762" y="0"/>
                                  </a:moveTo>
                                  <a:cubicBezTo>
                                    <a:pt x="762" y="0"/>
                                    <a:pt x="1397" y="1142"/>
                                    <a:pt x="1397" y="1396"/>
                                  </a:cubicBezTo>
                                  <a:cubicBezTo>
                                    <a:pt x="1397" y="1777"/>
                                    <a:pt x="1143" y="2158"/>
                                    <a:pt x="635" y="2158"/>
                                  </a:cubicBezTo>
                                  <a:cubicBezTo>
                                    <a:pt x="127" y="2158"/>
                                    <a:pt x="0" y="1777"/>
                                    <a:pt x="0" y="1396"/>
                                  </a:cubicBezTo>
                                  <a:cubicBezTo>
                                    <a:pt x="0" y="1396"/>
                                    <a:pt x="762" y="0"/>
                                    <a:pt x="762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05575703" name="Freeform: Shape 2005575703">
                            <a:extLst>
                              <a:ext uri="{FF2B5EF4-FFF2-40B4-BE49-F238E27FC236}">
                                <a16:creationId xmlns:a16="http://schemas.microsoft.com/office/drawing/2014/main" id="{4678DA77-FC85-AB38-EED4-715E8AAFAD2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19648" y="212442"/>
                              <a:ext cx="1396" cy="2157"/>
                            </a:xfrm>
                            <a:custGeom>
                              <a:avLst/>
                              <a:gdLst>
                                <a:gd name="csX0" fmla="*/ 762 w 1396"/>
                                <a:gd name="csY0" fmla="*/ 0 h 2157"/>
                                <a:gd name="csX1" fmla="*/ 1397 w 1396"/>
                                <a:gd name="csY1" fmla="*/ 1396 h 2157"/>
                                <a:gd name="csX2" fmla="*/ 635 w 1396"/>
                                <a:gd name="csY2" fmla="*/ 2158 h 2157"/>
                                <a:gd name="csX3" fmla="*/ 0 w 1396"/>
                                <a:gd name="csY3" fmla="*/ 1396 h 2157"/>
                                <a:gd name="csX4" fmla="*/ 762 w 1396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396" h="2157">
                                  <a:moveTo>
                                    <a:pt x="762" y="0"/>
                                  </a:moveTo>
                                  <a:cubicBezTo>
                                    <a:pt x="762" y="0"/>
                                    <a:pt x="1397" y="1142"/>
                                    <a:pt x="1397" y="1396"/>
                                  </a:cubicBezTo>
                                  <a:cubicBezTo>
                                    <a:pt x="1397" y="1777"/>
                                    <a:pt x="1143" y="2158"/>
                                    <a:pt x="635" y="2158"/>
                                  </a:cubicBezTo>
                                  <a:cubicBezTo>
                                    <a:pt x="127" y="2158"/>
                                    <a:pt x="0" y="1777"/>
                                    <a:pt x="0" y="1396"/>
                                  </a:cubicBezTo>
                                  <a:cubicBezTo>
                                    <a:pt x="0" y="1396"/>
                                    <a:pt x="762" y="0"/>
                                    <a:pt x="762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05189152" name="Freeform: Shape 1105189152">
                            <a:extLst>
                              <a:ext uri="{FF2B5EF4-FFF2-40B4-BE49-F238E27FC236}">
                                <a16:creationId xmlns:a16="http://schemas.microsoft.com/office/drawing/2014/main" id="{6EFF0D23-2655-64C8-261F-AFA90B8A4C2A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55204" y="178302"/>
                              <a:ext cx="1269" cy="2157"/>
                            </a:xfrm>
                            <a:custGeom>
                              <a:avLst/>
                              <a:gdLst>
                                <a:gd name="csX0" fmla="*/ 635 w 1269"/>
                                <a:gd name="csY0" fmla="*/ 0 h 2157"/>
                                <a:gd name="csX1" fmla="*/ 0 w 1269"/>
                                <a:gd name="csY1" fmla="*/ 1396 h 2157"/>
                                <a:gd name="csX2" fmla="*/ 635 w 1269"/>
                                <a:gd name="csY2" fmla="*/ 2158 h 2157"/>
                                <a:gd name="csX3" fmla="*/ 1270 w 1269"/>
                                <a:gd name="csY3" fmla="*/ 1396 h 2157"/>
                                <a:gd name="csX4" fmla="*/ 635 w 1269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69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8"/>
                                    <a:pt x="635" y="2158"/>
                                  </a:cubicBezTo>
                                  <a:cubicBezTo>
                                    <a:pt x="1016" y="2158"/>
                                    <a:pt x="1270" y="1777"/>
                                    <a:pt x="1270" y="1396"/>
                                  </a:cubicBezTo>
                                  <a:cubicBezTo>
                                    <a:pt x="1270" y="1396"/>
                                    <a:pt x="635" y="0"/>
                                    <a:pt x="635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17086500" name="Freeform: Shape 617086500">
                            <a:extLst>
                              <a:ext uri="{FF2B5EF4-FFF2-40B4-BE49-F238E27FC236}">
                                <a16:creationId xmlns:a16="http://schemas.microsoft.com/office/drawing/2014/main" id="{25C5624A-D8A4-A84E-D8F0-7D7F6EF84E6C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55204" y="193785"/>
                              <a:ext cx="1269" cy="2157"/>
                            </a:xfrm>
                            <a:custGeom>
                              <a:avLst/>
                              <a:gdLst>
                                <a:gd name="csX0" fmla="*/ 635 w 1269"/>
                                <a:gd name="csY0" fmla="*/ 0 h 2157"/>
                                <a:gd name="csX1" fmla="*/ 0 w 1269"/>
                                <a:gd name="csY1" fmla="*/ 1396 h 2157"/>
                                <a:gd name="csX2" fmla="*/ 635 w 1269"/>
                                <a:gd name="csY2" fmla="*/ 2158 h 2157"/>
                                <a:gd name="csX3" fmla="*/ 1270 w 1269"/>
                                <a:gd name="csY3" fmla="*/ 1396 h 2157"/>
                                <a:gd name="csX4" fmla="*/ 635 w 1269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69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8"/>
                                    <a:pt x="635" y="2158"/>
                                  </a:cubicBezTo>
                                  <a:cubicBezTo>
                                    <a:pt x="1016" y="2158"/>
                                    <a:pt x="1270" y="1777"/>
                                    <a:pt x="1270" y="1396"/>
                                  </a:cubicBezTo>
                                  <a:cubicBezTo>
                                    <a:pt x="1270" y="1396"/>
                                    <a:pt x="635" y="0"/>
                                    <a:pt x="635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26357137" name="Freeform: Shape 2026357137">
                            <a:extLst>
                              <a:ext uri="{FF2B5EF4-FFF2-40B4-BE49-F238E27FC236}">
                                <a16:creationId xmlns:a16="http://schemas.microsoft.com/office/drawing/2014/main" id="{B31AD41D-2198-486A-D0F3-B9864543FCDC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53300" y="205969"/>
                              <a:ext cx="1397" cy="2157"/>
                            </a:xfrm>
                            <a:custGeom>
                              <a:avLst/>
                              <a:gdLst>
                                <a:gd name="csX0" fmla="*/ 635 w 1397"/>
                                <a:gd name="csY0" fmla="*/ 0 h 2157"/>
                                <a:gd name="csX1" fmla="*/ 0 w 1397"/>
                                <a:gd name="csY1" fmla="*/ 1396 h 2157"/>
                                <a:gd name="csX2" fmla="*/ 762 w 1397"/>
                                <a:gd name="csY2" fmla="*/ 2158 h 2157"/>
                                <a:gd name="csX3" fmla="*/ 1397 w 1397"/>
                                <a:gd name="csY3" fmla="*/ 1396 h 2157"/>
                                <a:gd name="csX4" fmla="*/ 762 w 1397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397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8"/>
                                    <a:pt x="762" y="2158"/>
                                  </a:cubicBezTo>
                                  <a:cubicBezTo>
                                    <a:pt x="1270" y="2158"/>
                                    <a:pt x="1397" y="1777"/>
                                    <a:pt x="1397" y="1396"/>
                                  </a:cubicBezTo>
                                  <a:cubicBezTo>
                                    <a:pt x="1397" y="1396"/>
                                    <a:pt x="762" y="0"/>
                                    <a:pt x="762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89611406" name="Freeform: Shape 989611406">
                            <a:extLst>
                              <a:ext uri="{FF2B5EF4-FFF2-40B4-BE49-F238E27FC236}">
                                <a16:creationId xmlns:a16="http://schemas.microsoft.com/office/drawing/2014/main" id="{42C88B9E-1DB9-8A8C-C127-9B6F686E5E3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43522" y="212442"/>
                              <a:ext cx="1269" cy="2157"/>
                            </a:xfrm>
                            <a:custGeom>
                              <a:avLst/>
                              <a:gdLst>
                                <a:gd name="csX0" fmla="*/ 635 w 1269"/>
                                <a:gd name="csY0" fmla="*/ 0 h 2157"/>
                                <a:gd name="csX1" fmla="*/ 0 w 1269"/>
                                <a:gd name="csY1" fmla="*/ 1396 h 2157"/>
                                <a:gd name="csX2" fmla="*/ 635 w 1269"/>
                                <a:gd name="csY2" fmla="*/ 2158 h 2157"/>
                                <a:gd name="csX3" fmla="*/ 1270 w 1269"/>
                                <a:gd name="csY3" fmla="*/ 1396 h 2157"/>
                                <a:gd name="csX4" fmla="*/ 635 w 1269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69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8"/>
                                    <a:pt x="635" y="2158"/>
                                  </a:cubicBezTo>
                                  <a:cubicBezTo>
                                    <a:pt x="1016" y="2158"/>
                                    <a:pt x="1270" y="1777"/>
                                    <a:pt x="1270" y="1396"/>
                                  </a:cubicBezTo>
                                  <a:cubicBezTo>
                                    <a:pt x="1270" y="1396"/>
                                    <a:pt x="635" y="0"/>
                                    <a:pt x="635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26637650" name="Freeform: Shape 1526637650">
                            <a:extLst>
                              <a:ext uri="{FF2B5EF4-FFF2-40B4-BE49-F238E27FC236}">
                                <a16:creationId xmlns:a16="http://schemas.microsoft.com/office/drawing/2014/main" id="{3133670E-A087-BE16-8A18-5A1311EE06B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31711" y="219422"/>
                              <a:ext cx="1269" cy="2157"/>
                            </a:xfrm>
                            <a:custGeom>
                              <a:avLst/>
                              <a:gdLst>
                                <a:gd name="csX0" fmla="*/ 635 w 1269"/>
                                <a:gd name="csY0" fmla="*/ 0 h 2157"/>
                                <a:gd name="csX1" fmla="*/ 0 w 1269"/>
                                <a:gd name="csY1" fmla="*/ 1396 h 2157"/>
                                <a:gd name="csX2" fmla="*/ 635 w 1269"/>
                                <a:gd name="csY2" fmla="*/ 2157 h 2157"/>
                                <a:gd name="csX3" fmla="*/ 1270 w 1269"/>
                                <a:gd name="csY3" fmla="*/ 1396 h 2157"/>
                                <a:gd name="csX4" fmla="*/ 635 w 1269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69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7"/>
                                    <a:pt x="635" y="2157"/>
                                  </a:cubicBezTo>
                                  <a:cubicBezTo>
                                    <a:pt x="1016" y="2157"/>
                                    <a:pt x="1270" y="1777"/>
                                    <a:pt x="1270" y="1396"/>
                                  </a:cubicBezTo>
                                  <a:cubicBezTo>
                                    <a:pt x="1270" y="1396"/>
                                    <a:pt x="635" y="0"/>
                                    <a:pt x="635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89640525" name="Freeform: Shape 989640525">
                            <a:extLst>
                              <a:ext uri="{FF2B5EF4-FFF2-40B4-BE49-F238E27FC236}">
                                <a16:creationId xmlns:a16="http://schemas.microsoft.com/office/drawing/2014/main" id="{42190F25-208A-3B5E-7B42-4E6789790D85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40093" y="194019"/>
                              <a:ext cx="12572" cy="12330"/>
                            </a:xfrm>
                            <a:custGeom>
                              <a:avLst/>
                              <a:gdLst>
                                <a:gd name="csX0" fmla="*/ 11175 w 12572"/>
                                <a:gd name="csY0" fmla="*/ 2305 h 12330"/>
                                <a:gd name="csX1" fmla="*/ 12191 w 12572"/>
                                <a:gd name="csY1" fmla="*/ 2432 h 12330"/>
                                <a:gd name="csX2" fmla="*/ 12572 w 12572"/>
                                <a:gd name="csY2" fmla="*/ 1163 h 12330"/>
                                <a:gd name="csX3" fmla="*/ 11810 w 12572"/>
                                <a:gd name="csY3" fmla="*/ 655 h 12330"/>
                                <a:gd name="csX4" fmla="*/ 8508 w 12572"/>
                                <a:gd name="csY4" fmla="*/ 2305 h 12330"/>
                                <a:gd name="csX5" fmla="*/ 9651 w 12572"/>
                                <a:gd name="csY5" fmla="*/ 4208 h 12330"/>
                                <a:gd name="csX6" fmla="*/ 10413 w 12572"/>
                                <a:gd name="csY6" fmla="*/ 4716 h 12330"/>
                                <a:gd name="csX7" fmla="*/ 9905 w 12572"/>
                                <a:gd name="csY7" fmla="*/ 5351 h 12330"/>
                                <a:gd name="csX8" fmla="*/ 6857 w 12572"/>
                                <a:gd name="csY8" fmla="*/ 4589 h 12330"/>
                                <a:gd name="csX9" fmla="*/ 6857 w 12572"/>
                                <a:gd name="csY9" fmla="*/ 1163 h 12330"/>
                                <a:gd name="csX10" fmla="*/ 7111 w 12572"/>
                                <a:gd name="csY10" fmla="*/ 528 h 12330"/>
                                <a:gd name="csX11" fmla="*/ 4953 w 12572"/>
                                <a:gd name="csY11" fmla="*/ 274 h 12330"/>
                                <a:gd name="csX12" fmla="*/ 2286 w 12572"/>
                                <a:gd name="csY12" fmla="*/ 1670 h 12330"/>
                                <a:gd name="csX13" fmla="*/ 2921 w 12572"/>
                                <a:gd name="csY13" fmla="*/ 2812 h 12330"/>
                                <a:gd name="csX14" fmla="*/ 3429 w 12572"/>
                                <a:gd name="csY14" fmla="*/ 3066 h 12330"/>
                                <a:gd name="csX15" fmla="*/ 2667 w 12572"/>
                                <a:gd name="csY15" fmla="*/ 3447 h 12330"/>
                                <a:gd name="csX16" fmla="*/ 2921 w 12572"/>
                                <a:gd name="csY16" fmla="*/ 4208 h 12330"/>
                                <a:gd name="csX17" fmla="*/ 1651 w 12572"/>
                                <a:gd name="csY17" fmla="*/ 3320 h 12330"/>
                                <a:gd name="csX18" fmla="*/ 889 w 12572"/>
                                <a:gd name="csY18" fmla="*/ 1543 h 12330"/>
                                <a:gd name="csX19" fmla="*/ 254 w 12572"/>
                                <a:gd name="csY19" fmla="*/ 1797 h 12330"/>
                                <a:gd name="csX20" fmla="*/ 0 w 12572"/>
                                <a:gd name="csY20" fmla="*/ 3066 h 12330"/>
                                <a:gd name="csX21" fmla="*/ 254 w 12572"/>
                                <a:gd name="csY21" fmla="*/ 4335 h 12330"/>
                                <a:gd name="csX22" fmla="*/ 3048 w 12572"/>
                                <a:gd name="csY22" fmla="*/ 7001 h 12330"/>
                                <a:gd name="csX23" fmla="*/ 889 w 12572"/>
                                <a:gd name="csY23" fmla="*/ 10935 h 12330"/>
                                <a:gd name="csX24" fmla="*/ 508 w 12572"/>
                                <a:gd name="csY24" fmla="*/ 12077 h 12330"/>
                                <a:gd name="csX25" fmla="*/ 889 w 12572"/>
                                <a:gd name="csY25" fmla="*/ 12331 h 12330"/>
                                <a:gd name="csX26" fmla="*/ 3556 w 12572"/>
                                <a:gd name="csY26" fmla="*/ 10046 h 12330"/>
                                <a:gd name="csX27" fmla="*/ 4953 w 12572"/>
                                <a:gd name="csY27" fmla="*/ 8143 h 12330"/>
                                <a:gd name="csX28" fmla="*/ 6604 w 12572"/>
                                <a:gd name="csY28" fmla="*/ 8904 h 12330"/>
                                <a:gd name="csX29" fmla="*/ 4572 w 12572"/>
                                <a:gd name="csY29" fmla="*/ 11062 h 12330"/>
                                <a:gd name="csX30" fmla="*/ 4572 w 12572"/>
                                <a:gd name="csY30" fmla="*/ 11696 h 12330"/>
                                <a:gd name="csX31" fmla="*/ 6096 w 12572"/>
                                <a:gd name="csY31" fmla="*/ 11950 h 12330"/>
                                <a:gd name="csX32" fmla="*/ 9016 w 12572"/>
                                <a:gd name="csY32" fmla="*/ 9158 h 12330"/>
                                <a:gd name="csX33" fmla="*/ 8508 w 12572"/>
                                <a:gd name="csY33" fmla="*/ 10808 h 12330"/>
                                <a:gd name="csX34" fmla="*/ 10540 w 12572"/>
                                <a:gd name="csY34" fmla="*/ 10046 h 12330"/>
                                <a:gd name="csX35" fmla="*/ 10921 w 12572"/>
                                <a:gd name="csY35" fmla="*/ 7127 h 12330"/>
                                <a:gd name="csX36" fmla="*/ 12064 w 12572"/>
                                <a:gd name="csY36" fmla="*/ 4462 h 12330"/>
                                <a:gd name="csX37" fmla="*/ 9905 w 12572"/>
                                <a:gd name="csY37" fmla="*/ 2178 h 12330"/>
                                <a:gd name="csX38" fmla="*/ 11429 w 12572"/>
                                <a:gd name="csY38" fmla="*/ 2178 h 1233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</a:cxnLst>
                              <a:rect l="l" t="t" r="r" b="b"/>
                              <a:pathLst>
                                <a:path w="12572" h="12330">
                                  <a:moveTo>
                                    <a:pt x="11175" y="2305"/>
                                  </a:moveTo>
                                  <a:cubicBezTo>
                                    <a:pt x="11175" y="2305"/>
                                    <a:pt x="11683" y="2559"/>
                                    <a:pt x="12191" y="2432"/>
                                  </a:cubicBezTo>
                                  <a:lnTo>
                                    <a:pt x="12572" y="1163"/>
                                  </a:lnTo>
                                  <a:cubicBezTo>
                                    <a:pt x="12572" y="1163"/>
                                    <a:pt x="12064" y="528"/>
                                    <a:pt x="11810" y="655"/>
                                  </a:cubicBezTo>
                                  <a:cubicBezTo>
                                    <a:pt x="10540" y="909"/>
                                    <a:pt x="9270" y="1036"/>
                                    <a:pt x="8508" y="2305"/>
                                  </a:cubicBezTo>
                                  <a:cubicBezTo>
                                    <a:pt x="8508" y="3066"/>
                                    <a:pt x="9143" y="3828"/>
                                    <a:pt x="9651" y="4208"/>
                                  </a:cubicBezTo>
                                  <a:cubicBezTo>
                                    <a:pt x="10032" y="4082"/>
                                    <a:pt x="10159" y="4462"/>
                                    <a:pt x="10413" y="4716"/>
                                  </a:cubicBezTo>
                                  <a:cubicBezTo>
                                    <a:pt x="10413" y="5097"/>
                                    <a:pt x="10286" y="5351"/>
                                    <a:pt x="9905" y="5351"/>
                                  </a:cubicBezTo>
                                  <a:cubicBezTo>
                                    <a:pt x="9016" y="4462"/>
                                    <a:pt x="7492" y="5604"/>
                                    <a:pt x="6857" y="4589"/>
                                  </a:cubicBezTo>
                                  <a:cubicBezTo>
                                    <a:pt x="7111" y="3447"/>
                                    <a:pt x="7746" y="2178"/>
                                    <a:pt x="6857" y="1163"/>
                                  </a:cubicBezTo>
                                  <a:cubicBezTo>
                                    <a:pt x="6857" y="909"/>
                                    <a:pt x="7238" y="782"/>
                                    <a:pt x="7111" y="528"/>
                                  </a:cubicBezTo>
                                  <a:cubicBezTo>
                                    <a:pt x="6730" y="-487"/>
                                    <a:pt x="5715" y="274"/>
                                    <a:pt x="4953" y="274"/>
                                  </a:cubicBezTo>
                                  <a:cubicBezTo>
                                    <a:pt x="3810" y="147"/>
                                    <a:pt x="2921" y="655"/>
                                    <a:pt x="2286" y="1670"/>
                                  </a:cubicBezTo>
                                  <a:cubicBezTo>
                                    <a:pt x="2286" y="2051"/>
                                    <a:pt x="2540" y="2432"/>
                                    <a:pt x="2921" y="2812"/>
                                  </a:cubicBezTo>
                                  <a:cubicBezTo>
                                    <a:pt x="3175" y="2812"/>
                                    <a:pt x="3302" y="2812"/>
                                    <a:pt x="3429" y="3066"/>
                                  </a:cubicBezTo>
                                  <a:lnTo>
                                    <a:pt x="2667" y="3447"/>
                                  </a:lnTo>
                                  <a:cubicBezTo>
                                    <a:pt x="2667" y="3447"/>
                                    <a:pt x="2921" y="3955"/>
                                    <a:pt x="2921" y="4208"/>
                                  </a:cubicBezTo>
                                  <a:cubicBezTo>
                                    <a:pt x="2413" y="4462"/>
                                    <a:pt x="1905" y="3701"/>
                                    <a:pt x="1651" y="3320"/>
                                  </a:cubicBezTo>
                                  <a:cubicBezTo>
                                    <a:pt x="1651" y="2685"/>
                                    <a:pt x="1651" y="1670"/>
                                    <a:pt x="889" y="1543"/>
                                  </a:cubicBezTo>
                                  <a:cubicBezTo>
                                    <a:pt x="762" y="1543"/>
                                    <a:pt x="254" y="1797"/>
                                    <a:pt x="254" y="1797"/>
                                  </a:cubicBezTo>
                                  <a:cubicBezTo>
                                    <a:pt x="127" y="2051"/>
                                    <a:pt x="0" y="2432"/>
                                    <a:pt x="0" y="3066"/>
                                  </a:cubicBezTo>
                                  <a:cubicBezTo>
                                    <a:pt x="0" y="3701"/>
                                    <a:pt x="254" y="4335"/>
                                    <a:pt x="254" y="4335"/>
                                  </a:cubicBezTo>
                                  <a:cubicBezTo>
                                    <a:pt x="254" y="4335"/>
                                    <a:pt x="2540" y="5985"/>
                                    <a:pt x="3048" y="7001"/>
                                  </a:cubicBezTo>
                                  <a:cubicBezTo>
                                    <a:pt x="2413" y="8270"/>
                                    <a:pt x="2413" y="10173"/>
                                    <a:pt x="889" y="10935"/>
                                  </a:cubicBezTo>
                                  <a:cubicBezTo>
                                    <a:pt x="508" y="11189"/>
                                    <a:pt x="508" y="11696"/>
                                    <a:pt x="508" y="12077"/>
                                  </a:cubicBezTo>
                                  <a:lnTo>
                                    <a:pt x="889" y="12331"/>
                                  </a:lnTo>
                                  <a:cubicBezTo>
                                    <a:pt x="1905" y="11823"/>
                                    <a:pt x="3683" y="11696"/>
                                    <a:pt x="3556" y="10046"/>
                                  </a:cubicBezTo>
                                  <a:cubicBezTo>
                                    <a:pt x="3937" y="9412"/>
                                    <a:pt x="4318" y="8650"/>
                                    <a:pt x="4953" y="8143"/>
                                  </a:cubicBezTo>
                                  <a:cubicBezTo>
                                    <a:pt x="5715" y="8016"/>
                                    <a:pt x="6349" y="8397"/>
                                    <a:pt x="6604" y="8904"/>
                                  </a:cubicBezTo>
                                  <a:cubicBezTo>
                                    <a:pt x="6349" y="10046"/>
                                    <a:pt x="5588" y="10808"/>
                                    <a:pt x="4572" y="11062"/>
                                  </a:cubicBezTo>
                                  <a:cubicBezTo>
                                    <a:pt x="4445" y="11189"/>
                                    <a:pt x="4572" y="11442"/>
                                    <a:pt x="4572" y="11696"/>
                                  </a:cubicBezTo>
                                  <a:cubicBezTo>
                                    <a:pt x="4826" y="12204"/>
                                    <a:pt x="5715" y="11950"/>
                                    <a:pt x="6096" y="11950"/>
                                  </a:cubicBezTo>
                                  <a:cubicBezTo>
                                    <a:pt x="7366" y="11189"/>
                                    <a:pt x="7874" y="9666"/>
                                    <a:pt x="9016" y="9158"/>
                                  </a:cubicBezTo>
                                  <a:cubicBezTo>
                                    <a:pt x="9143" y="9919"/>
                                    <a:pt x="7492" y="10173"/>
                                    <a:pt x="8508" y="10808"/>
                                  </a:cubicBezTo>
                                  <a:cubicBezTo>
                                    <a:pt x="9143" y="10681"/>
                                    <a:pt x="10032" y="10808"/>
                                    <a:pt x="10540" y="10046"/>
                                  </a:cubicBezTo>
                                  <a:cubicBezTo>
                                    <a:pt x="10032" y="8777"/>
                                    <a:pt x="12318" y="8143"/>
                                    <a:pt x="10921" y="7127"/>
                                  </a:cubicBezTo>
                                  <a:cubicBezTo>
                                    <a:pt x="10921" y="5985"/>
                                    <a:pt x="12064" y="5604"/>
                                    <a:pt x="12064" y="4462"/>
                                  </a:cubicBezTo>
                                  <a:cubicBezTo>
                                    <a:pt x="11683" y="3320"/>
                                    <a:pt x="10286" y="3320"/>
                                    <a:pt x="9905" y="2178"/>
                                  </a:cubicBezTo>
                                  <a:cubicBezTo>
                                    <a:pt x="10286" y="1924"/>
                                    <a:pt x="11048" y="1924"/>
                                    <a:pt x="11429" y="217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65775144" name="Freeform: Shape 2065775144">
                            <a:extLst>
                              <a:ext uri="{FF2B5EF4-FFF2-40B4-BE49-F238E27FC236}">
                                <a16:creationId xmlns:a16="http://schemas.microsoft.com/office/drawing/2014/main" id="{47D2A452-148F-05EB-224B-2440B0A78A5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96409" y="207111"/>
                              <a:ext cx="2793" cy="2538"/>
                            </a:xfrm>
                            <a:custGeom>
                              <a:avLst/>
                              <a:gdLst>
                                <a:gd name="csX0" fmla="*/ 1397 w 2793"/>
                                <a:gd name="csY0" fmla="*/ 2538 h 2538"/>
                                <a:gd name="csX1" fmla="*/ 2794 w 2793"/>
                                <a:gd name="csY1" fmla="*/ 1269 h 2538"/>
                                <a:gd name="csX2" fmla="*/ 1397 w 2793"/>
                                <a:gd name="csY2" fmla="*/ 0 h 2538"/>
                                <a:gd name="csX3" fmla="*/ 0 w 2793"/>
                                <a:gd name="csY3" fmla="*/ 1269 h 2538"/>
                                <a:gd name="csX4" fmla="*/ 1397 w 2793"/>
                                <a:gd name="csY4" fmla="*/ 2538 h 25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93" h="2538">
                                  <a:moveTo>
                                    <a:pt x="1397" y="2538"/>
                                  </a:moveTo>
                                  <a:cubicBezTo>
                                    <a:pt x="2159" y="2538"/>
                                    <a:pt x="2794" y="2031"/>
                                    <a:pt x="2794" y="1269"/>
                                  </a:cubicBezTo>
                                  <a:cubicBezTo>
                                    <a:pt x="2794" y="508"/>
                                    <a:pt x="2159" y="0"/>
                                    <a:pt x="1397" y="0"/>
                                  </a:cubicBezTo>
                                  <a:cubicBezTo>
                                    <a:pt x="635" y="0"/>
                                    <a:pt x="0" y="635"/>
                                    <a:pt x="0" y="1269"/>
                                  </a:cubicBezTo>
                                  <a:cubicBezTo>
                                    <a:pt x="0" y="1904"/>
                                    <a:pt x="635" y="2538"/>
                                    <a:pt x="1397" y="253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99120945" name="Freeform: Shape 299120945">
                            <a:extLst>
                              <a:ext uri="{FF2B5EF4-FFF2-40B4-BE49-F238E27FC236}">
                                <a16:creationId xmlns:a16="http://schemas.microsoft.com/office/drawing/2014/main" id="{8EC34F3E-C255-1131-A448-9D4617A664F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21105" y="250896"/>
                              <a:ext cx="2793" cy="2792"/>
                            </a:xfrm>
                            <a:custGeom>
                              <a:avLst/>
                              <a:gdLst>
                                <a:gd name="csX0" fmla="*/ 1397 w 2793"/>
                                <a:gd name="csY0" fmla="*/ 2792 h 2792"/>
                                <a:gd name="csX1" fmla="*/ 2794 w 2793"/>
                                <a:gd name="csY1" fmla="*/ 1396 h 2792"/>
                                <a:gd name="csX2" fmla="*/ 1397 w 2793"/>
                                <a:gd name="csY2" fmla="*/ 0 h 2792"/>
                                <a:gd name="csX3" fmla="*/ 0 w 2793"/>
                                <a:gd name="csY3" fmla="*/ 1396 h 2792"/>
                                <a:gd name="csX4" fmla="*/ 1397 w 2793"/>
                                <a:gd name="csY4" fmla="*/ 2792 h 279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93" h="2792">
                                  <a:moveTo>
                                    <a:pt x="1397" y="2792"/>
                                  </a:moveTo>
                                  <a:cubicBezTo>
                                    <a:pt x="2159" y="2792"/>
                                    <a:pt x="2794" y="2158"/>
                                    <a:pt x="2794" y="1396"/>
                                  </a:cubicBezTo>
                                  <a:cubicBezTo>
                                    <a:pt x="2794" y="635"/>
                                    <a:pt x="2159" y="0"/>
                                    <a:pt x="1397" y="0"/>
                                  </a:cubicBezTo>
                                  <a:cubicBezTo>
                                    <a:pt x="635" y="0"/>
                                    <a:pt x="0" y="635"/>
                                    <a:pt x="0" y="1396"/>
                                  </a:cubicBezTo>
                                  <a:cubicBezTo>
                                    <a:pt x="0" y="2158"/>
                                    <a:pt x="635" y="2792"/>
                                    <a:pt x="1397" y="279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60131542" name="Freeform: Shape 260131542">
                            <a:extLst>
                              <a:ext uri="{FF2B5EF4-FFF2-40B4-BE49-F238E27FC236}">
                                <a16:creationId xmlns:a16="http://schemas.microsoft.com/office/drawing/2014/main" id="{9596175D-5AC6-0CCC-67A0-D3570CC1FE9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70122" y="264095"/>
                              <a:ext cx="380" cy="253"/>
                            </a:xfrm>
                            <a:custGeom>
                              <a:avLst/>
                              <a:gdLst>
                                <a:gd name="csX0" fmla="*/ 127 w 380"/>
                                <a:gd name="csY0" fmla="*/ 127 h 253"/>
                                <a:gd name="csX1" fmla="*/ 127 w 380"/>
                                <a:gd name="csY1" fmla="*/ 127 h 253"/>
                                <a:gd name="csX2" fmla="*/ 127 w 380"/>
                                <a:gd name="csY2" fmla="*/ 127 h 253"/>
                                <a:gd name="csX3" fmla="*/ 127 w 380"/>
                                <a:gd name="csY3" fmla="*/ 127 h 253"/>
                                <a:gd name="csX4" fmla="*/ 127 w 380"/>
                                <a:gd name="csY4" fmla="*/ 127 h 253"/>
                                <a:gd name="csX5" fmla="*/ 381 w 380"/>
                                <a:gd name="csY5" fmla="*/ 254 h 253"/>
                                <a:gd name="csX6" fmla="*/ 127 w 380"/>
                                <a:gd name="csY6" fmla="*/ 254 h 253"/>
                                <a:gd name="csX7" fmla="*/ 127 w 380"/>
                                <a:gd name="csY7" fmla="*/ 254 h 253"/>
                                <a:gd name="csX8" fmla="*/ 127 w 380"/>
                                <a:gd name="csY8" fmla="*/ 254 h 253"/>
                                <a:gd name="csX9" fmla="*/ 127 w 380"/>
                                <a:gd name="csY9" fmla="*/ 254 h 253"/>
                                <a:gd name="csX10" fmla="*/ 127 w 380"/>
                                <a:gd name="csY10" fmla="*/ 254 h 253"/>
                                <a:gd name="csX11" fmla="*/ 0 w 380"/>
                                <a:gd name="csY11" fmla="*/ 254 h 253"/>
                                <a:gd name="csX12" fmla="*/ 0 w 380"/>
                                <a:gd name="csY12" fmla="*/ 254 h 253"/>
                                <a:gd name="csX13" fmla="*/ 0 w 380"/>
                                <a:gd name="csY13" fmla="*/ 254 h 253"/>
                                <a:gd name="csX14" fmla="*/ 0 w 380"/>
                                <a:gd name="csY14" fmla="*/ 254 h 253"/>
                                <a:gd name="csX15" fmla="*/ 0 w 380"/>
                                <a:gd name="csY15" fmla="*/ 0 h 253"/>
                                <a:gd name="csX16" fmla="*/ 127 w 380"/>
                                <a:gd name="csY16" fmla="*/ 0 h 253"/>
                                <a:gd name="csX17" fmla="*/ 254 w 380"/>
                                <a:gd name="csY17" fmla="*/ 0 h 253"/>
                                <a:gd name="csX18" fmla="*/ 254 w 380"/>
                                <a:gd name="csY18" fmla="*/ 0 h 253"/>
                                <a:gd name="csX19" fmla="*/ 254 w 380"/>
                                <a:gd name="csY19" fmla="*/ 0 h 253"/>
                                <a:gd name="csX20" fmla="*/ 254 w 380"/>
                                <a:gd name="csY20" fmla="*/ 0 h 253"/>
                                <a:gd name="csX21" fmla="*/ 254 w 380"/>
                                <a:gd name="csY21" fmla="*/ 0 h 25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</a:cxnLst>
                              <a:rect l="l" t="t" r="r" b="b"/>
                              <a:pathLst>
                                <a:path w="380" h="253">
                                  <a:moveTo>
                                    <a:pt x="127" y="127"/>
                                  </a:moveTo>
                                  <a:cubicBezTo>
                                    <a:pt x="127" y="127"/>
                                    <a:pt x="127" y="127"/>
                                    <a:pt x="127" y="127"/>
                                  </a:cubicBezTo>
                                  <a:cubicBezTo>
                                    <a:pt x="127" y="127"/>
                                    <a:pt x="127" y="127"/>
                                    <a:pt x="127" y="127"/>
                                  </a:cubicBezTo>
                                  <a:cubicBezTo>
                                    <a:pt x="127" y="127"/>
                                    <a:pt x="127" y="127"/>
                                    <a:pt x="127" y="127"/>
                                  </a:cubicBezTo>
                                  <a:lnTo>
                                    <a:pt x="127" y="127"/>
                                  </a:lnTo>
                                  <a:close/>
                                  <a:moveTo>
                                    <a:pt x="381" y="254"/>
                                  </a:moveTo>
                                  <a:lnTo>
                                    <a:pt x="127" y="254"/>
                                  </a:lnTo>
                                  <a:cubicBezTo>
                                    <a:pt x="127" y="254"/>
                                    <a:pt x="127" y="254"/>
                                    <a:pt x="127" y="254"/>
                                  </a:cubicBezTo>
                                  <a:lnTo>
                                    <a:pt x="127" y="254"/>
                                  </a:lnTo>
                                  <a:cubicBezTo>
                                    <a:pt x="127" y="254"/>
                                    <a:pt x="127" y="254"/>
                                    <a:pt x="127" y="254"/>
                                  </a:cubicBezTo>
                                  <a:lnTo>
                                    <a:pt x="127" y="254"/>
                                  </a:lnTo>
                                  <a:cubicBezTo>
                                    <a:pt x="127" y="254"/>
                                    <a:pt x="0" y="254"/>
                                    <a:pt x="0" y="254"/>
                                  </a:cubicBezTo>
                                  <a:lnTo>
                                    <a:pt x="0" y="254"/>
                                  </a:lnTo>
                                  <a:cubicBezTo>
                                    <a:pt x="0" y="254"/>
                                    <a:pt x="0" y="254"/>
                                    <a:pt x="0" y="254"/>
                                  </a:cubicBezTo>
                                  <a:lnTo>
                                    <a:pt x="0" y="254"/>
                                  </a:lnTo>
                                  <a:cubicBezTo>
                                    <a:pt x="0" y="254"/>
                                    <a:pt x="0" y="0"/>
                                    <a:pt x="0" y="0"/>
                                  </a:cubicBezTo>
                                  <a:lnTo>
                                    <a:pt x="127" y="0"/>
                                  </a:lnTo>
                                  <a:cubicBezTo>
                                    <a:pt x="127" y="0"/>
                                    <a:pt x="254" y="0"/>
                                    <a:pt x="254" y="0"/>
                                  </a:cubicBezTo>
                                  <a:cubicBezTo>
                                    <a:pt x="254" y="0"/>
                                    <a:pt x="254" y="0"/>
                                    <a:pt x="254" y="0"/>
                                  </a:cubicBezTo>
                                  <a:lnTo>
                                    <a:pt x="254" y="0"/>
                                  </a:lnTo>
                                  <a:cubicBezTo>
                                    <a:pt x="254" y="0"/>
                                    <a:pt x="254" y="0"/>
                                    <a:pt x="254" y="0"/>
                                  </a:cubicBezTo>
                                  <a:lnTo>
                                    <a:pt x="2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1560611" name="Freeform: Shape 171560611">
                            <a:extLst>
                              <a:ext uri="{FF2B5EF4-FFF2-40B4-BE49-F238E27FC236}">
                                <a16:creationId xmlns:a16="http://schemas.microsoft.com/office/drawing/2014/main" id="{C81EC025-0560-668B-4D9D-885EC8F4F232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70630" y="264222"/>
                              <a:ext cx="12698" cy="12691"/>
                            </a:xfrm>
                            <a:custGeom>
                              <a:avLst/>
                              <a:gdLst>
                                <a:gd name="csX0" fmla="*/ 0 w 12698"/>
                                <a:gd name="csY0" fmla="*/ 0 h 12691"/>
                                <a:gd name="csX1" fmla="*/ 0 w 12698"/>
                                <a:gd name="csY1" fmla="*/ 0 h 12691"/>
                                <a:gd name="csX2" fmla="*/ 0 w 12698"/>
                                <a:gd name="csY2" fmla="*/ 0 h 12691"/>
                                <a:gd name="csX3" fmla="*/ 0 w 12698"/>
                                <a:gd name="csY3" fmla="*/ 0 h 12691"/>
                                <a:gd name="csX4" fmla="*/ 0 w 12698"/>
                                <a:gd name="csY4" fmla="*/ 0 h 12691"/>
                                <a:gd name="csX5" fmla="*/ 0 w 12698"/>
                                <a:gd name="csY5" fmla="*/ 0 h 12691"/>
                                <a:gd name="csX6" fmla="*/ 0 w 12698"/>
                                <a:gd name="csY6" fmla="*/ 0 h 12691"/>
                                <a:gd name="csX7" fmla="*/ 0 w 12698"/>
                                <a:gd name="csY7" fmla="*/ 0 h 12691"/>
                                <a:gd name="csX8" fmla="*/ 0 w 12698"/>
                                <a:gd name="csY8" fmla="*/ 0 h 12691"/>
                                <a:gd name="csX9" fmla="*/ 0 w 12698"/>
                                <a:gd name="csY9" fmla="*/ 0 h 12691"/>
                                <a:gd name="csX10" fmla="*/ 0 w 12698"/>
                                <a:gd name="csY10" fmla="*/ 0 h 12691"/>
                                <a:gd name="csX11" fmla="*/ 0 w 12698"/>
                                <a:gd name="csY11" fmla="*/ 0 h 12691"/>
                                <a:gd name="csX12" fmla="*/ 0 w 12698"/>
                                <a:gd name="csY12" fmla="*/ 0 h 12691"/>
                                <a:gd name="csX13" fmla="*/ 0 w 12698"/>
                                <a:gd name="csY13" fmla="*/ 0 h 12691"/>
                                <a:gd name="csX14" fmla="*/ 0 w 12698"/>
                                <a:gd name="csY14" fmla="*/ 0 h 12691"/>
                                <a:gd name="csX15" fmla="*/ 0 w 12698"/>
                                <a:gd name="csY15" fmla="*/ 0 h 12691"/>
                                <a:gd name="csX16" fmla="*/ 0 w 12698"/>
                                <a:gd name="csY16" fmla="*/ 0 h 12691"/>
                                <a:gd name="csX17" fmla="*/ 0 w 12698"/>
                                <a:gd name="csY17" fmla="*/ 0 h 12691"/>
                                <a:gd name="csX18" fmla="*/ 0 w 12698"/>
                                <a:gd name="csY18" fmla="*/ 0 h 12691"/>
                                <a:gd name="csX19" fmla="*/ 0 w 12698"/>
                                <a:gd name="csY19" fmla="*/ 0 h 12691"/>
                                <a:gd name="csX20" fmla="*/ 0 w 12698"/>
                                <a:gd name="csY20" fmla="*/ 0 h 1269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2698" h="12691">
                                  <a:moveTo>
                                    <a:pt x="0" y="0"/>
                                  </a:move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lnTo>
                                    <a:pt x="0" y="0"/>
                                  </a:ln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lnTo>
                                    <a:pt x="0" y="0"/>
                                  </a:ln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lnTo>
                                    <a:pt x="0" y="0"/>
                                  </a:ln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lnTo>
                                    <a:pt x="0" y="0"/>
                                  </a:ln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73937878" name="Freeform: Shape 873937878">
                            <a:extLst>
                              <a:ext uri="{FF2B5EF4-FFF2-40B4-BE49-F238E27FC236}">
                                <a16:creationId xmlns:a16="http://schemas.microsoft.com/office/drawing/2014/main" id="{81469911-F4B6-D42A-CB5F-CD6DBFA035C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70757" y="264095"/>
                              <a:ext cx="380" cy="253"/>
                            </a:xfrm>
                            <a:custGeom>
                              <a:avLst/>
                              <a:gdLst>
                                <a:gd name="csX0" fmla="*/ 381 w 380"/>
                                <a:gd name="csY0" fmla="*/ 0 h 253"/>
                                <a:gd name="csX1" fmla="*/ 381 w 380"/>
                                <a:gd name="csY1" fmla="*/ 0 h 253"/>
                                <a:gd name="csX2" fmla="*/ 254 w 380"/>
                                <a:gd name="csY2" fmla="*/ 254 h 253"/>
                                <a:gd name="csX3" fmla="*/ 254 w 380"/>
                                <a:gd name="csY3" fmla="*/ 254 h 253"/>
                                <a:gd name="csX4" fmla="*/ 127 w 380"/>
                                <a:gd name="csY4" fmla="*/ 127 h 253"/>
                                <a:gd name="csX5" fmla="*/ 127 w 380"/>
                                <a:gd name="csY5" fmla="*/ 254 h 253"/>
                                <a:gd name="csX6" fmla="*/ 0 w 380"/>
                                <a:gd name="csY6" fmla="*/ 0 h 253"/>
                                <a:gd name="csX7" fmla="*/ 0 w 380"/>
                                <a:gd name="csY7" fmla="*/ 0 h 253"/>
                                <a:gd name="csX8" fmla="*/ 0 w 380"/>
                                <a:gd name="csY8" fmla="*/ 0 h 253"/>
                                <a:gd name="csX9" fmla="*/ 127 w 380"/>
                                <a:gd name="csY9" fmla="*/ 0 h 253"/>
                                <a:gd name="csX10" fmla="*/ 127 w 380"/>
                                <a:gd name="csY10" fmla="*/ 0 h 253"/>
                                <a:gd name="csX11" fmla="*/ 0 w 380"/>
                                <a:gd name="csY11" fmla="*/ 0 h 253"/>
                                <a:gd name="csX12" fmla="*/ 0 w 380"/>
                                <a:gd name="csY12" fmla="*/ 0 h 253"/>
                                <a:gd name="csX13" fmla="*/ 127 w 380"/>
                                <a:gd name="csY13" fmla="*/ 127 h 253"/>
                                <a:gd name="csX14" fmla="*/ 127 w 380"/>
                                <a:gd name="csY14" fmla="*/ 0 h 253"/>
                                <a:gd name="csX15" fmla="*/ 127 w 380"/>
                                <a:gd name="csY15" fmla="*/ 0 h 253"/>
                                <a:gd name="csX16" fmla="*/ 127 w 380"/>
                                <a:gd name="csY16" fmla="*/ 0 h 253"/>
                                <a:gd name="csX17" fmla="*/ 127 w 380"/>
                                <a:gd name="csY17" fmla="*/ 0 h 253"/>
                                <a:gd name="csX18" fmla="*/ 254 w 380"/>
                                <a:gd name="csY18" fmla="*/ 0 h 253"/>
                                <a:gd name="csX19" fmla="*/ 254 w 380"/>
                                <a:gd name="csY19" fmla="*/ 0 h 253"/>
                                <a:gd name="csX20" fmla="*/ 254 w 380"/>
                                <a:gd name="csY20" fmla="*/ 0 h 253"/>
                                <a:gd name="csX21" fmla="*/ 254 w 380"/>
                                <a:gd name="csY21" fmla="*/ 0 h 253"/>
                                <a:gd name="csX22" fmla="*/ 254 w 380"/>
                                <a:gd name="csY22" fmla="*/ 127 h 253"/>
                                <a:gd name="csX23" fmla="*/ 381 w 380"/>
                                <a:gd name="csY23" fmla="*/ 0 h 253"/>
                                <a:gd name="csX24" fmla="*/ 381 w 380"/>
                                <a:gd name="csY24" fmla="*/ 0 h 253"/>
                                <a:gd name="csX25" fmla="*/ 254 w 380"/>
                                <a:gd name="csY25" fmla="*/ 0 h 253"/>
                                <a:gd name="csX26" fmla="*/ 254 w 380"/>
                                <a:gd name="csY26" fmla="*/ 0 h 253"/>
                                <a:gd name="csX27" fmla="*/ 381 w 380"/>
                                <a:gd name="csY27" fmla="*/ 0 h 253"/>
                                <a:gd name="csX28" fmla="*/ 381 w 380"/>
                                <a:gd name="csY28" fmla="*/ 0 h 25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</a:cxnLst>
                              <a:rect l="l" t="t" r="r" b="b"/>
                              <a:pathLst>
                                <a:path w="380" h="253">
                                  <a:moveTo>
                                    <a:pt x="381" y="0"/>
                                  </a:moveTo>
                                  <a:lnTo>
                                    <a:pt x="381" y="0"/>
                                  </a:lnTo>
                                  <a:lnTo>
                                    <a:pt x="254" y="254"/>
                                  </a:lnTo>
                                  <a:lnTo>
                                    <a:pt x="254" y="254"/>
                                  </a:lnTo>
                                  <a:lnTo>
                                    <a:pt x="127" y="127"/>
                                  </a:lnTo>
                                  <a:lnTo>
                                    <a:pt x="127" y="2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7" y="127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254" y="127"/>
                                  </a:lnTo>
                                  <a:lnTo>
                                    <a:pt x="381" y="0"/>
                                  </a:lnTo>
                                  <a:lnTo>
                                    <a:pt x="381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381" y="0"/>
                                  </a:lnTo>
                                  <a:lnTo>
                                    <a:pt x="3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25383901" name="Freeform: Shape 1225383901">
                            <a:extLst>
                              <a:ext uri="{FF2B5EF4-FFF2-40B4-BE49-F238E27FC236}">
                                <a16:creationId xmlns:a16="http://schemas.microsoft.com/office/drawing/2014/main" id="{C362265D-FAB0-5EF3-603B-344A0FF4C33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70884" y="264095"/>
                              <a:ext cx="380" cy="380"/>
                            </a:xfrm>
                            <a:custGeom>
                              <a:avLst/>
                              <a:gdLst>
                                <a:gd name="csX0" fmla="*/ 381 w 380"/>
                                <a:gd name="csY0" fmla="*/ 127 h 380"/>
                                <a:gd name="csX1" fmla="*/ 381 w 380"/>
                                <a:gd name="csY1" fmla="*/ 127 h 380"/>
                                <a:gd name="csX2" fmla="*/ 381 w 380"/>
                                <a:gd name="csY2" fmla="*/ 0 h 380"/>
                                <a:gd name="csX3" fmla="*/ 381 w 380"/>
                                <a:gd name="csY3" fmla="*/ 0 h 380"/>
                                <a:gd name="csX4" fmla="*/ 381 w 380"/>
                                <a:gd name="csY4" fmla="*/ 0 h 380"/>
                                <a:gd name="csX5" fmla="*/ 254 w 380"/>
                                <a:gd name="csY5" fmla="*/ 254 h 380"/>
                                <a:gd name="csX6" fmla="*/ 254 w 380"/>
                                <a:gd name="csY6" fmla="*/ 254 h 380"/>
                                <a:gd name="csX7" fmla="*/ 254 w 380"/>
                                <a:gd name="csY7" fmla="*/ 254 h 380"/>
                                <a:gd name="csX8" fmla="*/ 254 w 380"/>
                                <a:gd name="csY8" fmla="*/ 254 h 380"/>
                                <a:gd name="csX9" fmla="*/ 254 w 380"/>
                                <a:gd name="csY9" fmla="*/ 254 h 380"/>
                                <a:gd name="csX10" fmla="*/ 254 w 380"/>
                                <a:gd name="csY10" fmla="*/ 254 h 380"/>
                                <a:gd name="csX11" fmla="*/ 254 w 380"/>
                                <a:gd name="csY11" fmla="*/ 254 h 380"/>
                                <a:gd name="csX12" fmla="*/ 0 w 380"/>
                                <a:gd name="csY12" fmla="*/ 381 h 380"/>
                                <a:gd name="csX13" fmla="*/ 0 w 380"/>
                                <a:gd name="csY13" fmla="*/ 381 h 38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380" h="380">
                                  <a:moveTo>
                                    <a:pt x="381" y="127"/>
                                  </a:moveTo>
                                  <a:lnTo>
                                    <a:pt x="381" y="127"/>
                                  </a:lnTo>
                                  <a:cubicBezTo>
                                    <a:pt x="381" y="127"/>
                                    <a:pt x="381" y="0"/>
                                    <a:pt x="381" y="0"/>
                                  </a:cubicBezTo>
                                  <a:cubicBezTo>
                                    <a:pt x="381" y="0"/>
                                    <a:pt x="381" y="0"/>
                                    <a:pt x="381" y="0"/>
                                  </a:cubicBezTo>
                                  <a:cubicBezTo>
                                    <a:pt x="381" y="0"/>
                                    <a:pt x="381" y="0"/>
                                    <a:pt x="381" y="0"/>
                                  </a:cubicBezTo>
                                  <a:moveTo>
                                    <a:pt x="254" y="254"/>
                                  </a:moveTo>
                                  <a:cubicBezTo>
                                    <a:pt x="254" y="254"/>
                                    <a:pt x="254" y="254"/>
                                    <a:pt x="254" y="254"/>
                                  </a:cubicBezTo>
                                  <a:cubicBezTo>
                                    <a:pt x="254" y="254"/>
                                    <a:pt x="254" y="254"/>
                                    <a:pt x="254" y="254"/>
                                  </a:cubicBezTo>
                                  <a:lnTo>
                                    <a:pt x="254" y="254"/>
                                  </a:lnTo>
                                  <a:cubicBezTo>
                                    <a:pt x="254" y="254"/>
                                    <a:pt x="254" y="254"/>
                                    <a:pt x="254" y="254"/>
                                  </a:cubicBezTo>
                                  <a:cubicBezTo>
                                    <a:pt x="254" y="254"/>
                                    <a:pt x="254" y="254"/>
                                    <a:pt x="254" y="254"/>
                                  </a:cubicBezTo>
                                  <a:cubicBezTo>
                                    <a:pt x="254" y="254"/>
                                    <a:pt x="254" y="254"/>
                                    <a:pt x="254" y="254"/>
                                  </a:cubicBezTo>
                                  <a:cubicBezTo>
                                    <a:pt x="254" y="254"/>
                                    <a:pt x="254" y="381"/>
                                    <a:pt x="0" y="381"/>
                                  </a:cubicBez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42818668" name="Freeform: Shape 1542818668">
                            <a:extLst>
                              <a:ext uri="{FF2B5EF4-FFF2-40B4-BE49-F238E27FC236}">
                                <a16:creationId xmlns:a16="http://schemas.microsoft.com/office/drawing/2014/main" id="{7CABA32F-151B-517E-F335-B12FD8D05160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71265" y="264095"/>
                              <a:ext cx="126" cy="126"/>
                            </a:xfrm>
                            <a:custGeom>
                              <a:avLst/>
                              <a:gdLst>
                                <a:gd name="csX0" fmla="*/ 127 w 126"/>
                                <a:gd name="csY0" fmla="*/ 127 h 126"/>
                                <a:gd name="csX1" fmla="*/ 127 w 126"/>
                                <a:gd name="csY1" fmla="*/ 127 h 126"/>
                                <a:gd name="csX2" fmla="*/ 127 w 126"/>
                                <a:gd name="csY2" fmla="*/ 127 h 126"/>
                                <a:gd name="csX3" fmla="*/ 0 w 126"/>
                                <a:gd name="csY3" fmla="*/ 127 h 126"/>
                                <a:gd name="csX4" fmla="*/ 0 w 126"/>
                                <a:gd name="csY4" fmla="*/ 127 h 126"/>
                                <a:gd name="csX5" fmla="*/ 0 w 126"/>
                                <a:gd name="csY5" fmla="*/ 127 h 126"/>
                                <a:gd name="csX6" fmla="*/ 0 w 126"/>
                                <a:gd name="csY6" fmla="*/ 127 h 126"/>
                                <a:gd name="csX7" fmla="*/ 0 w 126"/>
                                <a:gd name="csY7" fmla="*/ 127 h 126"/>
                                <a:gd name="csX8" fmla="*/ 0 w 126"/>
                                <a:gd name="csY8" fmla="*/ 127 h 126"/>
                                <a:gd name="csX9" fmla="*/ 0 w 126"/>
                                <a:gd name="csY9" fmla="*/ 127 h 126"/>
                                <a:gd name="csX10" fmla="*/ 0 w 126"/>
                                <a:gd name="csY10" fmla="*/ 127 h 126"/>
                                <a:gd name="csX11" fmla="*/ 127 w 126"/>
                                <a:gd name="csY11" fmla="*/ 0 h 126"/>
                                <a:gd name="csX12" fmla="*/ 127 w 126"/>
                                <a:gd name="csY12" fmla="*/ 0 h 126"/>
                                <a:gd name="csX13" fmla="*/ 0 w 126"/>
                                <a:gd name="csY13" fmla="*/ 0 h 126"/>
                                <a:gd name="csX14" fmla="*/ 0 w 126"/>
                                <a:gd name="csY14" fmla="*/ 0 h 12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126" h="126">
                                  <a:moveTo>
                                    <a:pt x="127" y="127"/>
                                  </a:moveTo>
                                  <a:cubicBezTo>
                                    <a:pt x="127" y="127"/>
                                    <a:pt x="127" y="127"/>
                                    <a:pt x="127" y="127"/>
                                  </a:cubicBezTo>
                                  <a:cubicBezTo>
                                    <a:pt x="127" y="127"/>
                                    <a:pt x="127" y="127"/>
                                    <a:pt x="127" y="127"/>
                                  </a:cubicBezTo>
                                  <a:cubicBezTo>
                                    <a:pt x="127" y="127"/>
                                    <a:pt x="127" y="127"/>
                                    <a:pt x="0" y="127"/>
                                  </a:cubicBezTo>
                                  <a:cubicBezTo>
                                    <a:pt x="0" y="127"/>
                                    <a:pt x="0" y="127"/>
                                    <a:pt x="0" y="127"/>
                                  </a:cubicBezTo>
                                  <a:cubicBezTo>
                                    <a:pt x="0" y="127"/>
                                    <a:pt x="0" y="127"/>
                                    <a:pt x="0" y="127"/>
                                  </a:cubicBezTo>
                                  <a:cubicBezTo>
                                    <a:pt x="0" y="127"/>
                                    <a:pt x="0" y="127"/>
                                    <a:pt x="0" y="127"/>
                                  </a:cubicBezTo>
                                  <a:cubicBezTo>
                                    <a:pt x="0" y="127"/>
                                    <a:pt x="0" y="127"/>
                                    <a:pt x="0" y="127"/>
                                  </a:cubicBezTo>
                                  <a:cubicBezTo>
                                    <a:pt x="0" y="127"/>
                                    <a:pt x="0" y="127"/>
                                    <a:pt x="0" y="127"/>
                                  </a:cubicBezTo>
                                  <a:cubicBezTo>
                                    <a:pt x="0" y="127"/>
                                    <a:pt x="0" y="127"/>
                                    <a:pt x="0" y="127"/>
                                  </a:cubicBezTo>
                                  <a:lnTo>
                                    <a:pt x="0" y="127"/>
                                  </a:lnTo>
                                  <a:cubicBezTo>
                                    <a:pt x="0" y="127"/>
                                    <a:pt x="127" y="0"/>
                                    <a:pt x="127" y="0"/>
                                  </a:cubicBezTo>
                                  <a:lnTo>
                                    <a:pt x="127" y="0"/>
                                  </a:lnTo>
                                  <a:cubicBezTo>
                                    <a:pt x="127" y="0"/>
                                    <a:pt x="0" y="0"/>
                                    <a:pt x="0" y="0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56394156" name="Freeform: Shape 1156394156">
                            <a:extLst>
                              <a:ext uri="{FF2B5EF4-FFF2-40B4-BE49-F238E27FC236}">
                                <a16:creationId xmlns:a16="http://schemas.microsoft.com/office/drawing/2014/main" id="{0DD12177-C7BD-75C3-1A36-424A3617DDB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05425" y="160534"/>
                              <a:ext cx="53589" cy="63837"/>
                            </a:xfrm>
                            <a:custGeom>
                              <a:avLst/>
                              <a:gdLst>
                                <a:gd name="csX0" fmla="*/ 52065 w 53589"/>
                                <a:gd name="csY0" fmla="*/ 41374 h 63837"/>
                                <a:gd name="csX1" fmla="*/ 48636 w 53589"/>
                                <a:gd name="csY1" fmla="*/ 48481 h 63837"/>
                                <a:gd name="csX2" fmla="*/ 28445 w 53589"/>
                                <a:gd name="csY2" fmla="*/ 61299 h 63837"/>
                                <a:gd name="csX3" fmla="*/ 28445 w 53589"/>
                                <a:gd name="csY3" fmla="*/ 61299 h 63837"/>
                                <a:gd name="csX4" fmla="*/ 26921 w 53589"/>
                                <a:gd name="csY4" fmla="*/ 61807 h 63837"/>
                                <a:gd name="csX5" fmla="*/ 25398 w 53589"/>
                                <a:gd name="csY5" fmla="*/ 61172 h 63837"/>
                                <a:gd name="csX6" fmla="*/ 5207 w 53589"/>
                                <a:gd name="csY6" fmla="*/ 48354 h 63837"/>
                                <a:gd name="csX7" fmla="*/ 1778 w 53589"/>
                                <a:gd name="csY7" fmla="*/ 41247 h 63837"/>
                                <a:gd name="csX8" fmla="*/ 1778 w 53589"/>
                                <a:gd name="csY8" fmla="*/ 1142 h 63837"/>
                                <a:gd name="csX9" fmla="*/ 52319 w 53589"/>
                                <a:gd name="csY9" fmla="*/ 1142 h 63837"/>
                                <a:gd name="csX10" fmla="*/ 52319 w 53589"/>
                                <a:gd name="csY10" fmla="*/ 41247 h 63837"/>
                                <a:gd name="csX11" fmla="*/ 53589 w 53589"/>
                                <a:gd name="csY11" fmla="*/ 0 h 63837"/>
                                <a:gd name="csX12" fmla="*/ 53589 w 53589"/>
                                <a:gd name="csY12" fmla="*/ 0 h 63837"/>
                                <a:gd name="csX13" fmla="*/ 0 w 53589"/>
                                <a:gd name="csY13" fmla="*/ 0 h 63837"/>
                                <a:gd name="csX14" fmla="*/ 0 w 53589"/>
                                <a:gd name="csY14" fmla="*/ 0 h 63837"/>
                                <a:gd name="csX15" fmla="*/ 0 w 53589"/>
                                <a:gd name="csY15" fmla="*/ 0 h 63837"/>
                                <a:gd name="csX16" fmla="*/ 0 w 53589"/>
                                <a:gd name="csY16" fmla="*/ 40993 h 63837"/>
                                <a:gd name="csX17" fmla="*/ 4190 w 53589"/>
                                <a:gd name="csY17" fmla="*/ 49877 h 63837"/>
                                <a:gd name="csX18" fmla="*/ 24762 w 53589"/>
                                <a:gd name="csY18" fmla="*/ 62949 h 63837"/>
                                <a:gd name="csX19" fmla="*/ 26668 w 53589"/>
                                <a:gd name="csY19" fmla="*/ 63837 h 63837"/>
                                <a:gd name="csX20" fmla="*/ 28318 w 53589"/>
                                <a:gd name="csY20" fmla="*/ 63203 h 63837"/>
                                <a:gd name="csX21" fmla="*/ 49271 w 53589"/>
                                <a:gd name="csY21" fmla="*/ 49877 h 63837"/>
                                <a:gd name="csX22" fmla="*/ 53462 w 53589"/>
                                <a:gd name="csY22" fmla="*/ 40993 h 63837"/>
                                <a:gd name="csX23" fmla="*/ 53462 w 53589"/>
                                <a:gd name="csY23" fmla="*/ 0 h 63837"/>
                                <a:gd name="csX24" fmla="*/ 53462 w 53589"/>
                                <a:gd name="csY24" fmla="*/ 0 h 6383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</a:cxnLst>
                              <a:rect l="l" t="t" r="r" b="b"/>
                              <a:pathLst>
                                <a:path w="53589" h="63837">
                                  <a:moveTo>
                                    <a:pt x="52065" y="41374"/>
                                  </a:moveTo>
                                  <a:cubicBezTo>
                                    <a:pt x="51811" y="44419"/>
                                    <a:pt x="50795" y="47085"/>
                                    <a:pt x="48636" y="48481"/>
                                  </a:cubicBezTo>
                                  <a:lnTo>
                                    <a:pt x="28445" y="61299"/>
                                  </a:lnTo>
                                  <a:lnTo>
                                    <a:pt x="28445" y="61299"/>
                                  </a:lnTo>
                                  <a:cubicBezTo>
                                    <a:pt x="28445" y="61299"/>
                                    <a:pt x="27430" y="61807"/>
                                    <a:pt x="26921" y="61807"/>
                                  </a:cubicBezTo>
                                  <a:cubicBezTo>
                                    <a:pt x="26413" y="61807"/>
                                    <a:pt x="25779" y="61553"/>
                                    <a:pt x="25398" y="61172"/>
                                  </a:cubicBezTo>
                                  <a:lnTo>
                                    <a:pt x="5207" y="48354"/>
                                  </a:lnTo>
                                  <a:cubicBezTo>
                                    <a:pt x="3048" y="46958"/>
                                    <a:pt x="2032" y="44293"/>
                                    <a:pt x="1778" y="41247"/>
                                  </a:cubicBezTo>
                                  <a:lnTo>
                                    <a:pt x="1778" y="1142"/>
                                  </a:lnTo>
                                  <a:lnTo>
                                    <a:pt x="52319" y="1142"/>
                                  </a:lnTo>
                                  <a:lnTo>
                                    <a:pt x="52319" y="41247"/>
                                  </a:lnTo>
                                  <a:close/>
                                  <a:moveTo>
                                    <a:pt x="53589" y="0"/>
                                  </a:moveTo>
                                  <a:lnTo>
                                    <a:pt x="53589" y="0"/>
                                  </a:lnTo>
                                  <a:cubicBezTo>
                                    <a:pt x="53589" y="0"/>
                                    <a:pt x="0" y="0"/>
                                    <a:pt x="0" y="0"/>
                                  </a:cubicBezTo>
                                  <a:lnTo>
                                    <a:pt x="0" y="0"/>
                                  </a:ln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lnTo>
                                    <a:pt x="0" y="40993"/>
                                  </a:lnTo>
                                  <a:cubicBezTo>
                                    <a:pt x="0" y="45181"/>
                                    <a:pt x="1778" y="48861"/>
                                    <a:pt x="4190" y="49877"/>
                                  </a:cubicBezTo>
                                  <a:lnTo>
                                    <a:pt x="24762" y="62949"/>
                                  </a:lnTo>
                                  <a:cubicBezTo>
                                    <a:pt x="24762" y="62949"/>
                                    <a:pt x="25905" y="63837"/>
                                    <a:pt x="26668" y="63837"/>
                                  </a:cubicBezTo>
                                  <a:cubicBezTo>
                                    <a:pt x="27302" y="63837"/>
                                    <a:pt x="27937" y="63583"/>
                                    <a:pt x="28318" y="63203"/>
                                  </a:cubicBezTo>
                                  <a:lnTo>
                                    <a:pt x="49271" y="49877"/>
                                  </a:lnTo>
                                  <a:cubicBezTo>
                                    <a:pt x="51684" y="48735"/>
                                    <a:pt x="53462" y="45054"/>
                                    <a:pt x="53462" y="40993"/>
                                  </a:cubicBezTo>
                                  <a:lnTo>
                                    <a:pt x="53462" y="0"/>
                                  </a:lnTo>
                                  <a:cubicBezTo>
                                    <a:pt x="53462" y="0"/>
                                    <a:pt x="53462" y="0"/>
                                    <a:pt x="5346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53811681" name="Freeform: Shape 1653811681">
                            <a:extLst>
                              <a:ext uri="{FF2B5EF4-FFF2-40B4-BE49-F238E27FC236}">
                                <a16:creationId xmlns:a16="http://schemas.microsoft.com/office/drawing/2014/main" id="{7FBCBA69-6F46-FCAB-89F0-7C186755E32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39458" y="219929"/>
                              <a:ext cx="634" cy="253"/>
                            </a:xfrm>
                            <a:custGeom>
                              <a:avLst/>
                              <a:gdLst>
                                <a:gd name="csX0" fmla="*/ 0 w 634"/>
                                <a:gd name="csY0" fmla="*/ 254 h 253"/>
                                <a:gd name="csX1" fmla="*/ 635 w 634"/>
                                <a:gd name="csY1" fmla="*/ 0 h 253"/>
                                <a:gd name="csX2" fmla="*/ 0 w 634"/>
                                <a:gd name="csY2" fmla="*/ 254 h 25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</a:cxnLst>
                              <a:rect l="l" t="t" r="r" b="b"/>
                              <a:pathLst>
                                <a:path w="634" h="253">
                                  <a:moveTo>
                                    <a:pt x="0" y="254"/>
                                  </a:moveTo>
                                  <a:lnTo>
                                    <a:pt x="635" y="0"/>
                                  </a:lnTo>
                                  <a:cubicBezTo>
                                    <a:pt x="635" y="0"/>
                                    <a:pt x="127" y="254"/>
                                    <a:pt x="0" y="25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65243246" name="Freeform: Shape 2065243246">
                            <a:extLst>
                              <a:ext uri="{FF2B5EF4-FFF2-40B4-BE49-F238E27FC236}">
                                <a16:creationId xmlns:a16="http://schemas.microsoft.com/office/drawing/2014/main" id="{A13096ED-5915-7B26-3F16-A0A90DD57932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88409" y="267775"/>
                              <a:ext cx="10666" cy="9645"/>
                            </a:xfrm>
                            <a:custGeom>
                              <a:avLst/>
                              <a:gdLst>
                                <a:gd name="csX0" fmla="*/ 5460 w 10666"/>
                                <a:gd name="csY0" fmla="*/ 5838 h 9645"/>
                                <a:gd name="csX1" fmla="*/ 3556 w 10666"/>
                                <a:gd name="csY1" fmla="*/ 2792 h 9645"/>
                                <a:gd name="csX2" fmla="*/ 2413 w 10666"/>
                                <a:gd name="csY2" fmla="*/ 6092 h 9645"/>
                                <a:gd name="csX3" fmla="*/ 5460 w 10666"/>
                                <a:gd name="csY3" fmla="*/ 5711 h 9645"/>
                                <a:gd name="csX4" fmla="*/ 10667 w 10666"/>
                                <a:gd name="csY4" fmla="*/ 8376 h 9645"/>
                                <a:gd name="csX5" fmla="*/ 5588 w 10666"/>
                                <a:gd name="csY5" fmla="*/ 9011 h 9645"/>
                                <a:gd name="csX6" fmla="*/ 5588 w 10666"/>
                                <a:gd name="csY6" fmla="*/ 8630 h 9645"/>
                                <a:gd name="csX7" fmla="*/ 6730 w 10666"/>
                                <a:gd name="csY7" fmla="*/ 7995 h 9645"/>
                                <a:gd name="csX8" fmla="*/ 5841 w 10666"/>
                                <a:gd name="csY8" fmla="*/ 6346 h 9645"/>
                                <a:gd name="csX9" fmla="*/ 2286 w 10666"/>
                                <a:gd name="csY9" fmla="*/ 6726 h 9645"/>
                                <a:gd name="csX10" fmla="*/ 1778 w 10666"/>
                                <a:gd name="csY10" fmla="*/ 8503 h 9645"/>
                                <a:gd name="csX11" fmla="*/ 3175 w 10666"/>
                                <a:gd name="csY11" fmla="*/ 8884 h 9645"/>
                                <a:gd name="csX12" fmla="*/ 3175 w 10666"/>
                                <a:gd name="csY12" fmla="*/ 9265 h 9645"/>
                                <a:gd name="csX13" fmla="*/ 0 w 10666"/>
                                <a:gd name="csY13" fmla="*/ 9645 h 9645"/>
                                <a:gd name="csX14" fmla="*/ 0 w 10666"/>
                                <a:gd name="csY14" fmla="*/ 9265 h 9645"/>
                                <a:gd name="csX15" fmla="*/ 1270 w 10666"/>
                                <a:gd name="csY15" fmla="*/ 7615 h 9645"/>
                                <a:gd name="csX16" fmla="*/ 3937 w 10666"/>
                                <a:gd name="csY16" fmla="*/ 0 h 9645"/>
                                <a:gd name="csX17" fmla="*/ 4318 w 10666"/>
                                <a:gd name="csY17" fmla="*/ 0 h 9645"/>
                                <a:gd name="csX18" fmla="*/ 8635 w 10666"/>
                                <a:gd name="csY18" fmla="*/ 6473 h 9645"/>
                                <a:gd name="csX19" fmla="*/ 10540 w 10666"/>
                                <a:gd name="csY19" fmla="*/ 8122 h 9645"/>
                                <a:gd name="csX20" fmla="*/ 10540 w 10666"/>
                                <a:gd name="csY20" fmla="*/ 8503 h 964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0666" h="9645">
                                  <a:moveTo>
                                    <a:pt x="5460" y="5838"/>
                                  </a:moveTo>
                                  <a:lnTo>
                                    <a:pt x="3556" y="2792"/>
                                  </a:lnTo>
                                  <a:lnTo>
                                    <a:pt x="2413" y="6092"/>
                                  </a:lnTo>
                                  <a:lnTo>
                                    <a:pt x="5460" y="5711"/>
                                  </a:lnTo>
                                  <a:close/>
                                  <a:moveTo>
                                    <a:pt x="10667" y="8376"/>
                                  </a:moveTo>
                                  <a:lnTo>
                                    <a:pt x="5588" y="9011"/>
                                  </a:lnTo>
                                  <a:lnTo>
                                    <a:pt x="5588" y="8630"/>
                                  </a:lnTo>
                                  <a:cubicBezTo>
                                    <a:pt x="6476" y="8503"/>
                                    <a:pt x="6730" y="8376"/>
                                    <a:pt x="6730" y="7995"/>
                                  </a:cubicBezTo>
                                  <a:cubicBezTo>
                                    <a:pt x="6730" y="7615"/>
                                    <a:pt x="6095" y="6726"/>
                                    <a:pt x="5841" y="6346"/>
                                  </a:cubicBezTo>
                                  <a:lnTo>
                                    <a:pt x="2286" y="6726"/>
                                  </a:lnTo>
                                  <a:cubicBezTo>
                                    <a:pt x="1905" y="7742"/>
                                    <a:pt x="1778" y="8249"/>
                                    <a:pt x="1778" y="8503"/>
                                  </a:cubicBezTo>
                                  <a:cubicBezTo>
                                    <a:pt x="1778" y="9011"/>
                                    <a:pt x="2540" y="8884"/>
                                    <a:pt x="3175" y="8884"/>
                                  </a:cubicBezTo>
                                  <a:lnTo>
                                    <a:pt x="3175" y="9265"/>
                                  </a:lnTo>
                                  <a:cubicBezTo>
                                    <a:pt x="3175" y="9265"/>
                                    <a:pt x="0" y="9645"/>
                                    <a:pt x="0" y="9645"/>
                                  </a:cubicBezTo>
                                  <a:lnTo>
                                    <a:pt x="0" y="9265"/>
                                  </a:lnTo>
                                  <a:cubicBezTo>
                                    <a:pt x="762" y="9011"/>
                                    <a:pt x="1016" y="8630"/>
                                    <a:pt x="1270" y="7615"/>
                                  </a:cubicBezTo>
                                  <a:lnTo>
                                    <a:pt x="3937" y="0"/>
                                  </a:lnTo>
                                  <a:lnTo>
                                    <a:pt x="4318" y="0"/>
                                  </a:lnTo>
                                  <a:cubicBezTo>
                                    <a:pt x="4318" y="0"/>
                                    <a:pt x="8635" y="6473"/>
                                    <a:pt x="8635" y="6473"/>
                                  </a:cubicBezTo>
                                  <a:cubicBezTo>
                                    <a:pt x="9524" y="7742"/>
                                    <a:pt x="9778" y="8249"/>
                                    <a:pt x="10540" y="8122"/>
                                  </a:cubicBezTo>
                                  <a:lnTo>
                                    <a:pt x="10540" y="85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21238507" name="Freeform: Shape 221238507">
                            <a:extLst>
                              <a:ext uri="{FF2B5EF4-FFF2-40B4-BE49-F238E27FC236}">
                                <a16:creationId xmlns:a16="http://schemas.microsoft.com/office/drawing/2014/main" id="{66E63173-A936-4FF1-32BF-DCEEE010B329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69233" y="251831"/>
                              <a:ext cx="118645" cy="46502"/>
                            </a:xfrm>
                            <a:custGeom>
                              <a:avLst/>
                              <a:gdLst>
                                <a:gd name="csX0" fmla="*/ 116575 w 118645"/>
                                <a:gd name="csY0" fmla="*/ 8076 h 46502"/>
                                <a:gd name="csX1" fmla="*/ 113273 w 118645"/>
                                <a:gd name="csY1" fmla="*/ 10741 h 46502"/>
                                <a:gd name="csX2" fmla="*/ 114417 w 118645"/>
                                <a:gd name="csY2" fmla="*/ 5410 h 46502"/>
                                <a:gd name="csX3" fmla="*/ 109591 w 118645"/>
                                <a:gd name="csY3" fmla="*/ 3887 h 46502"/>
                                <a:gd name="csX4" fmla="*/ 108956 w 118645"/>
                                <a:gd name="csY4" fmla="*/ 5791 h 46502"/>
                                <a:gd name="csX5" fmla="*/ 108702 w 118645"/>
                                <a:gd name="csY5" fmla="*/ 8329 h 46502"/>
                                <a:gd name="csX6" fmla="*/ 106670 w 118645"/>
                                <a:gd name="csY6" fmla="*/ 5918 h 46502"/>
                                <a:gd name="csX7" fmla="*/ 109083 w 118645"/>
                                <a:gd name="csY7" fmla="*/ 1857 h 46502"/>
                                <a:gd name="csX8" fmla="*/ 113528 w 118645"/>
                                <a:gd name="csY8" fmla="*/ 1984 h 46502"/>
                                <a:gd name="csX9" fmla="*/ 116067 w 118645"/>
                                <a:gd name="csY9" fmla="*/ 3634 h 46502"/>
                                <a:gd name="csX10" fmla="*/ 116702 w 118645"/>
                                <a:gd name="csY10" fmla="*/ 8076 h 46502"/>
                                <a:gd name="csX11" fmla="*/ 110353 w 118645"/>
                                <a:gd name="csY11" fmla="*/ 8837 h 46502"/>
                                <a:gd name="csX12" fmla="*/ 112511 w 118645"/>
                                <a:gd name="csY12" fmla="*/ 6299 h 46502"/>
                                <a:gd name="csX13" fmla="*/ 112004 w 118645"/>
                                <a:gd name="csY13" fmla="*/ 8329 h 46502"/>
                                <a:gd name="csX14" fmla="*/ 110353 w 118645"/>
                                <a:gd name="csY14" fmla="*/ 8837 h 46502"/>
                                <a:gd name="csX15" fmla="*/ 111242 w 118645"/>
                                <a:gd name="csY15" fmla="*/ 10741 h 46502"/>
                                <a:gd name="csX16" fmla="*/ 109591 w 118645"/>
                                <a:gd name="csY16" fmla="*/ 12137 h 46502"/>
                                <a:gd name="csX17" fmla="*/ 107686 w 118645"/>
                                <a:gd name="csY17" fmla="*/ 12137 h 46502"/>
                                <a:gd name="csX18" fmla="*/ 107432 w 118645"/>
                                <a:gd name="csY18" fmla="*/ 9979 h 46502"/>
                                <a:gd name="csX19" fmla="*/ 111242 w 118645"/>
                                <a:gd name="csY19" fmla="*/ 10741 h 46502"/>
                                <a:gd name="csX20" fmla="*/ 113273 w 118645"/>
                                <a:gd name="csY20" fmla="*/ 20132 h 46502"/>
                                <a:gd name="csX21" fmla="*/ 112385 w 118645"/>
                                <a:gd name="csY21" fmla="*/ 22797 h 46502"/>
                                <a:gd name="csX22" fmla="*/ 110226 w 118645"/>
                                <a:gd name="csY22" fmla="*/ 25463 h 46502"/>
                                <a:gd name="csX23" fmla="*/ 83177 w 118645"/>
                                <a:gd name="csY23" fmla="*/ 22797 h 46502"/>
                                <a:gd name="csX24" fmla="*/ 43684 w 118645"/>
                                <a:gd name="csY24" fmla="*/ 22163 h 46502"/>
                                <a:gd name="csX25" fmla="*/ 26287 w 118645"/>
                                <a:gd name="csY25" fmla="*/ 26224 h 46502"/>
                                <a:gd name="csX26" fmla="*/ 15493 w 118645"/>
                                <a:gd name="csY26" fmla="*/ 26224 h 46502"/>
                                <a:gd name="csX27" fmla="*/ 13080 w 118645"/>
                                <a:gd name="csY27" fmla="*/ 18863 h 46502"/>
                                <a:gd name="csX28" fmla="*/ 12445 w 118645"/>
                                <a:gd name="csY28" fmla="*/ 13533 h 46502"/>
                                <a:gd name="csX29" fmla="*/ 12191 w 118645"/>
                                <a:gd name="csY29" fmla="*/ 11502 h 46502"/>
                                <a:gd name="csX30" fmla="*/ 15746 w 118645"/>
                                <a:gd name="csY30" fmla="*/ 12771 h 46502"/>
                                <a:gd name="csX31" fmla="*/ 34033 w 118645"/>
                                <a:gd name="csY31" fmla="*/ 10868 h 46502"/>
                                <a:gd name="csX32" fmla="*/ 51811 w 118645"/>
                                <a:gd name="csY32" fmla="*/ 8202 h 46502"/>
                                <a:gd name="csX33" fmla="*/ 72383 w 118645"/>
                                <a:gd name="csY33" fmla="*/ 8964 h 46502"/>
                                <a:gd name="csX34" fmla="*/ 78479 w 118645"/>
                                <a:gd name="csY34" fmla="*/ 9725 h 46502"/>
                                <a:gd name="csX35" fmla="*/ 91177 w 118645"/>
                                <a:gd name="csY35" fmla="*/ 11756 h 46502"/>
                                <a:gd name="csX36" fmla="*/ 93463 w 118645"/>
                                <a:gd name="csY36" fmla="*/ 12137 h 46502"/>
                                <a:gd name="csX37" fmla="*/ 114797 w 118645"/>
                                <a:gd name="csY37" fmla="*/ 12137 h 46502"/>
                                <a:gd name="csX38" fmla="*/ 113273 w 118645"/>
                                <a:gd name="csY38" fmla="*/ 20259 h 46502"/>
                                <a:gd name="csX39" fmla="*/ 74288 w 118645"/>
                                <a:gd name="csY39" fmla="*/ 25843 h 46502"/>
                                <a:gd name="csX40" fmla="*/ 75050 w 118645"/>
                                <a:gd name="csY40" fmla="*/ 29270 h 46502"/>
                                <a:gd name="csX41" fmla="*/ 71367 w 118645"/>
                                <a:gd name="csY41" fmla="*/ 31047 h 46502"/>
                                <a:gd name="csX42" fmla="*/ 69590 w 118645"/>
                                <a:gd name="csY42" fmla="*/ 30539 h 46502"/>
                                <a:gd name="csX43" fmla="*/ 69335 w 118645"/>
                                <a:gd name="csY43" fmla="*/ 29778 h 46502"/>
                                <a:gd name="csX44" fmla="*/ 68955 w 118645"/>
                                <a:gd name="csY44" fmla="*/ 26859 h 46502"/>
                                <a:gd name="csX45" fmla="*/ 74415 w 118645"/>
                                <a:gd name="csY45" fmla="*/ 25843 h 46502"/>
                                <a:gd name="csX46" fmla="*/ 75939 w 118645"/>
                                <a:gd name="csY46" fmla="*/ 26097 h 46502"/>
                                <a:gd name="csX47" fmla="*/ 76955 w 118645"/>
                                <a:gd name="csY47" fmla="*/ 28128 h 46502"/>
                                <a:gd name="csX48" fmla="*/ 74288 w 118645"/>
                                <a:gd name="csY48" fmla="*/ 31935 h 46502"/>
                                <a:gd name="csX49" fmla="*/ 71240 w 118645"/>
                                <a:gd name="csY49" fmla="*/ 32189 h 46502"/>
                                <a:gd name="csX50" fmla="*/ 75812 w 118645"/>
                                <a:gd name="csY50" fmla="*/ 29524 h 46502"/>
                                <a:gd name="csX51" fmla="*/ 75812 w 118645"/>
                                <a:gd name="csY51" fmla="*/ 26097 h 46502"/>
                                <a:gd name="csX52" fmla="*/ 77971 w 118645"/>
                                <a:gd name="csY52" fmla="*/ 36377 h 46502"/>
                                <a:gd name="csX53" fmla="*/ 77844 w 118645"/>
                                <a:gd name="csY53" fmla="*/ 36631 h 46502"/>
                                <a:gd name="csX54" fmla="*/ 72510 w 118645"/>
                                <a:gd name="csY54" fmla="*/ 34220 h 46502"/>
                                <a:gd name="csX55" fmla="*/ 72510 w 118645"/>
                                <a:gd name="csY55" fmla="*/ 33839 h 46502"/>
                                <a:gd name="csX56" fmla="*/ 78098 w 118645"/>
                                <a:gd name="csY56" fmla="*/ 36377 h 46502"/>
                                <a:gd name="csX57" fmla="*/ 75050 w 118645"/>
                                <a:gd name="csY57" fmla="*/ 43611 h 46502"/>
                                <a:gd name="csX58" fmla="*/ 74415 w 118645"/>
                                <a:gd name="csY58" fmla="*/ 43611 h 46502"/>
                                <a:gd name="csX59" fmla="*/ 69590 w 118645"/>
                                <a:gd name="csY59" fmla="*/ 34347 h 46502"/>
                                <a:gd name="csX60" fmla="*/ 69844 w 118645"/>
                                <a:gd name="csY60" fmla="*/ 34347 h 46502"/>
                                <a:gd name="csX61" fmla="*/ 75050 w 118645"/>
                                <a:gd name="csY61" fmla="*/ 43611 h 46502"/>
                                <a:gd name="csX62" fmla="*/ 71240 w 118645"/>
                                <a:gd name="csY62" fmla="*/ 41707 h 46502"/>
                                <a:gd name="csX63" fmla="*/ 70859 w 118645"/>
                                <a:gd name="csY63" fmla="*/ 41707 h 46502"/>
                                <a:gd name="csX64" fmla="*/ 70733 w 118645"/>
                                <a:gd name="csY64" fmla="*/ 40185 h 46502"/>
                                <a:gd name="csX65" fmla="*/ 71240 w 118645"/>
                                <a:gd name="csY65" fmla="*/ 41707 h 46502"/>
                                <a:gd name="csX66" fmla="*/ 69082 w 118645"/>
                                <a:gd name="csY66" fmla="*/ 37012 h 46502"/>
                                <a:gd name="csX67" fmla="*/ 69463 w 118645"/>
                                <a:gd name="csY67" fmla="*/ 38788 h 46502"/>
                                <a:gd name="csX68" fmla="*/ 69082 w 118645"/>
                                <a:gd name="csY68" fmla="*/ 37012 h 46502"/>
                                <a:gd name="csX69" fmla="*/ 68701 w 118645"/>
                                <a:gd name="csY69" fmla="*/ 31935 h 46502"/>
                                <a:gd name="csX70" fmla="*/ 68827 w 118645"/>
                                <a:gd name="csY70" fmla="*/ 31935 h 46502"/>
                                <a:gd name="csX71" fmla="*/ 68827 w 118645"/>
                                <a:gd name="csY71" fmla="*/ 32189 h 46502"/>
                                <a:gd name="csX72" fmla="*/ 68701 w 118645"/>
                                <a:gd name="csY72" fmla="*/ 32189 h 46502"/>
                                <a:gd name="csX73" fmla="*/ 68701 w 118645"/>
                                <a:gd name="csY73" fmla="*/ 31935 h 46502"/>
                                <a:gd name="csX74" fmla="*/ 64129 w 118645"/>
                                <a:gd name="csY74" fmla="*/ 43357 h 46502"/>
                                <a:gd name="csX75" fmla="*/ 59049 w 118645"/>
                                <a:gd name="csY75" fmla="*/ 43103 h 46502"/>
                                <a:gd name="csX76" fmla="*/ 58541 w 118645"/>
                                <a:gd name="csY76" fmla="*/ 41581 h 46502"/>
                                <a:gd name="csX77" fmla="*/ 61970 w 118645"/>
                                <a:gd name="csY77" fmla="*/ 41581 h 46502"/>
                                <a:gd name="csX78" fmla="*/ 67304 w 118645"/>
                                <a:gd name="csY78" fmla="*/ 41707 h 46502"/>
                                <a:gd name="csX79" fmla="*/ 69590 w 118645"/>
                                <a:gd name="csY79" fmla="*/ 41961 h 46502"/>
                                <a:gd name="csX80" fmla="*/ 64002 w 118645"/>
                                <a:gd name="csY80" fmla="*/ 43484 h 46502"/>
                                <a:gd name="csX81" fmla="*/ 60827 w 118645"/>
                                <a:gd name="csY81" fmla="*/ 34093 h 46502"/>
                                <a:gd name="csX82" fmla="*/ 61208 w 118645"/>
                                <a:gd name="csY82" fmla="*/ 33458 h 46502"/>
                                <a:gd name="csX83" fmla="*/ 58668 w 118645"/>
                                <a:gd name="csY83" fmla="*/ 39042 h 46502"/>
                                <a:gd name="csX84" fmla="*/ 60827 w 118645"/>
                                <a:gd name="csY84" fmla="*/ 34093 h 46502"/>
                                <a:gd name="csX85" fmla="*/ 62986 w 118645"/>
                                <a:gd name="csY85" fmla="*/ 32697 h 46502"/>
                                <a:gd name="csX86" fmla="*/ 65272 w 118645"/>
                                <a:gd name="csY86" fmla="*/ 34220 h 46502"/>
                                <a:gd name="csX87" fmla="*/ 68320 w 118645"/>
                                <a:gd name="csY87" fmla="*/ 39804 h 46502"/>
                                <a:gd name="csX88" fmla="*/ 62986 w 118645"/>
                                <a:gd name="csY88" fmla="*/ 40819 h 46502"/>
                                <a:gd name="csX89" fmla="*/ 60192 w 118645"/>
                                <a:gd name="csY89" fmla="*/ 40058 h 46502"/>
                                <a:gd name="csX90" fmla="*/ 62986 w 118645"/>
                                <a:gd name="csY90" fmla="*/ 32697 h 46502"/>
                                <a:gd name="csX91" fmla="*/ 62732 w 118645"/>
                                <a:gd name="csY91" fmla="*/ 29651 h 46502"/>
                                <a:gd name="csX92" fmla="*/ 62478 w 118645"/>
                                <a:gd name="csY92" fmla="*/ 29651 h 46502"/>
                                <a:gd name="csX93" fmla="*/ 62986 w 118645"/>
                                <a:gd name="csY93" fmla="*/ 29143 h 46502"/>
                                <a:gd name="csX94" fmla="*/ 62859 w 118645"/>
                                <a:gd name="csY94" fmla="*/ 29651 h 46502"/>
                                <a:gd name="csX95" fmla="*/ 64510 w 118645"/>
                                <a:gd name="csY95" fmla="*/ 29905 h 46502"/>
                                <a:gd name="csX96" fmla="*/ 65780 w 118645"/>
                                <a:gd name="csY96" fmla="*/ 28762 h 46502"/>
                                <a:gd name="csX97" fmla="*/ 65907 w 118645"/>
                                <a:gd name="csY97" fmla="*/ 29016 h 46502"/>
                                <a:gd name="csX98" fmla="*/ 64510 w 118645"/>
                                <a:gd name="csY98" fmla="*/ 29905 h 46502"/>
                                <a:gd name="csX99" fmla="*/ 65526 w 118645"/>
                                <a:gd name="csY99" fmla="*/ 31047 h 46502"/>
                                <a:gd name="csX100" fmla="*/ 66288 w 118645"/>
                                <a:gd name="csY100" fmla="*/ 31047 h 46502"/>
                                <a:gd name="csX101" fmla="*/ 65526 w 118645"/>
                                <a:gd name="csY101" fmla="*/ 31047 h 46502"/>
                                <a:gd name="csX102" fmla="*/ 67685 w 118645"/>
                                <a:gd name="csY102" fmla="*/ 33458 h 46502"/>
                                <a:gd name="csX103" fmla="*/ 67558 w 118645"/>
                                <a:gd name="csY103" fmla="*/ 33966 h 46502"/>
                                <a:gd name="csX104" fmla="*/ 65780 w 118645"/>
                                <a:gd name="csY104" fmla="*/ 32570 h 46502"/>
                                <a:gd name="csX105" fmla="*/ 67685 w 118645"/>
                                <a:gd name="csY105" fmla="*/ 33458 h 46502"/>
                                <a:gd name="csX106" fmla="*/ 67431 w 118645"/>
                                <a:gd name="csY106" fmla="*/ 28889 h 46502"/>
                                <a:gd name="csX107" fmla="*/ 67431 w 118645"/>
                                <a:gd name="csY107" fmla="*/ 28889 h 46502"/>
                                <a:gd name="csX108" fmla="*/ 67431 w 118645"/>
                                <a:gd name="csY108" fmla="*/ 28635 h 46502"/>
                                <a:gd name="csX109" fmla="*/ 67431 w 118645"/>
                                <a:gd name="csY109" fmla="*/ 28635 h 46502"/>
                                <a:gd name="csX110" fmla="*/ 67431 w 118645"/>
                                <a:gd name="csY110" fmla="*/ 28889 h 46502"/>
                                <a:gd name="csX111" fmla="*/ 70733 w 118645"/>
                                <a:gd name="csY111" fmla="*/ 23940 h 46502"/>
                                <a:gd name="csX112" fmla="*/ 68193 w 118645"/>
                                <a:gd name="csY112" fmla="*/ 25590 h 46502"/>
                                <a:gd name="csX113" fmla="*/ 70733 w 118645"/>
                                <a:gd name="csY113" fmla="*/ 23940 h 46502"/>
                                <a:gd name="csX114" fmla="*/ 66923 w 118645"/>
                                <a:gd name="csY114" fmla="*/ 22924 h 46502"/>
                                <a:gd name="csX115" fmla="*/ 67939 w 118645"/>
                                <a:gd name="csY115" fmla="*/ 22417 h 46502"/>
                                <a:gd name="csX116" fmla="*/ 70352 w 118645"/>
                                <a:gd name="csY116" fmla="*/ 22417 h 46502"/>
                                <a:gd name="csX117" fmla="*/ 66923 w 118645"/>
                                <a:gd name="csY117" fmla="*/ 22924 h 46502"/>
                                <a:gd name="csX118" fmla="*/ 61208 w 118645"/>
                                <a:gd name="csY118" fmla="*/ 25082 h 46502"/>
                                <a:gd name="csX119" fmla="*/ 62351 w 118645"/>
                                <a:gd name="csY119" fmla="*/ 22163 h 46502"/>
                                <a:gd name="csX120" fmla="*/ 64383 w 118645"/>
                                <a:gd name="csY120" fmla="*/ 22417 h 46502"/>
                                <a:gd name="csX121" fmla="*/ 64383 w 118645"/>
                                <a:gd name="csY121" fmla="*/ 27366 h 46502"/>
                                <a:gd name="csX122" fmla="*/ 61970 w 118645"/>
                                <a:gd name="csY122" fmla="*/ 27620 h 46502"/>
                                <a:gd name="csX123" fmla="*/ 61208 w 118645"/>
                                <a:gd name="csY123" fmla="*/ 24955 h 46502"/>
                                <a:gd name="csX124" fmla="*/ 60066 w 118645"/>
                                <a:gd name="csY124" fmla="*/ 29905 h 46502"/>
                                <a:gd name="csX125" fmla="*/ 60319 w 118645"/>
                                <a:gd name="csY125" fmla="*/ 28762 h 46502"/>
                                <a:gd name="csX126" fmla="*/ 61208 w 118645"/>
                                <a:gd name="csY126" fmla="*/ 29270 h 46502"/>
                                <a:gd name="csX127" fmla="*/ 60066 w 118645"/>
                                <a:gd name="csY127" fmla="*/ 29778 h 46502"/>
                                <a:gd name="csX128" fmla="*/ 60066 w 118645"/>
                                <a:gd name="csY128" fmla="*/ 26351 h 46502"/>
                                <a:gd name="csX129" fmla="*/ 60066 w 118645"/>
                                <a:gd name="csY129" fmla="*/ 26351 h 46502"/>
                                <a:gd name="csX130" fmla="*/ 60066 w 118645"/>
                                <a:gd name="csY130" fmla="*/ 25463 h 46502"/>
                                <a:gd name="csX131" fmla="*/ 60066 w 118645"/>
                                <a:gd name="csY131" fmla="*/ 25463 h 46502"/>
                                <a:gd name="csX132" fmla="*/ 60066 w 118645"/>
                                <a:gd name="csY132" fmla="*/ 26351 h 46502"/>
                                <a:gd name="csX133" fmla="*/ 59049 w 118645"/>
                                <a:gd name="csY133" fmla="*/ 23940 h 46502"/>
                                <a:gd name="csX134" fmla="*/ 56383 w 118645"/>
                                <a:gd name="csY134" fmla="*/ 22544 h 46502"/>
                                <a:gd name="csX135" fmla="*/ 59303 w 118645"/>
                                <a:gd name="csY135" fmla="*/ 22544 h 46502"/>
                                <a:gd name="csX136" fmla="*/ 59049 w 118645"/>
                                <a:gd name="csY136" fmla="*/ 24067 h 46502"/>
                                <a:gd name="csX137" fmla="*/ 58288 w 118645"/>
                                <a:gd name="csY137" fmla="*/ 30285 h 46502"/>
                                <a:gd name="csX138" fmla="*/ 59558 w 118645"/>
                                <a:gd name="csY138" fmla="*/ 26986 h 46502"/>
                                <a:gd name="csX139" fmla="*/ 58288 w 118645"/>
                                <a:gd name="csY139" fmla="*/ 30285 h 46502"/>
                                <a:gd name="csX140" fmla="*/ 56637 w 118645"/>
                                <a:gd name="csY140" fmla="*/ 30285 h 46502"/>
                                <a:gd name="csX141" fmla="*/ 52954 w 118645"/>
                                <a:gd name="csY141" fmla="*/ 29397 h 46502"/>
                                <a:gd name="csX142" fmla="*/ 52954 w 118645"/>
                                <a:gd name="csY142" fmla="*/ 26859 h 46502"/>
                                <a:gd name="csX143" fmla="*/ 58541 w 118645"/>
                                <a:gd name="csY143" fmla="*/ 25843 h 46502"/>
                                <a:gd name="csX144" fmla="*/ 56637 w 118645"/>
                                <a:gd name="csY144" fmla="*/ 30285 h 46502"/>
                                <a:gd name="csX145" fmla="*/ 57272 w 118645"/>
                                <a:gd name="csY145" fmla="*/ 32316 h 46502"/>
                                <a:gd name="csX146" fmla="*/ 57272 w 118645"/>
                                <a:gd name="csY146" fmla="*/ 32570 h 46502"/>
                                <a:gd name="csX147" fmla="*/ 57145 w 118645"/>
                                <a:gd name="csY147" fmla="*/ 32570 h 46502"/>
                                <a:gd name="csX148" fmla="*/ 57145 w 118645"/>
                                <a:gd name="csY148" fmla="*/ 32316 h 46502"/>
                                <a:gd name="csX149" fmla="*/ 57145 w 118645"/>
                                <a:gd name="csY149" fmla="*/ 32316 h 46502"/>
                                <a:gd name="csX150" fmla="*/ 57399 w 118645"/>
                                <a:gd name="csY150" fmla="*/ 32316 h 46502"/>
                                <a:gd name="csX151" fmla="*/ 57145 w 118645"/>
                                <a:gd name="csY151" fmla="*/ 32316 h 46502"/>
                                <a:gd name="csX152" fmla="*/ 57272 w 118645"/>
                                <a:gd name="csY152" fmla="*/ 32316 h 46502"/>
                                <a:gd name="csX153" fmla="*/ 55367 w 118645"/>
                                <a:gd name="csY153" fmla="*/ 36758 h 46502"/>
                                <a:gd name="csX154" fmla="*/ 51557 w 118645"/>
                                <a:gd name="csY154" fmla="*/ 43992 h 46502"/>
                                <a:gd name="csX155" fmla="*/ 50287 w 118645"/>
                                <a:gd name="csY155" fmla="*/ 44500 h 46502"/>
                                <a:gd name="csX156" fmla="*/ 51811 w 118645"/>
                                <a:gd name="csY156" fmla="*/ 41581 h 46502"/>
                                <a:gd name="csX157" fmla="*/ 55748 w 118645"/>
                                <a:gd name="csY157" fmla="*/ 35235 h 46502"/>
                                <a:gd name="csX158" fmla="*/ 55240 w 118645"/>
                                <a:gd name="csY158" fmla="*/ 36631 h 46502"/>
                                <a:gd name="csX159" fmla="*/ 48002 w 118645"/>
                                <a:gd name="csY159" fmla="*/ 35996 h 46502"/>
                                <a:gd name="csX160" fmla="*/ 53843 w 118645"/>
                                <a:gd name="csY160" fmla="*/ 34347 h 46502"/>
                                <a:gd name="csX161" fmla="*/ 48002 w 118645"/>
                                <a:gd name="csY161" fmla="*/ 35996 h 46502"/>
                                <a:gd name="csX162" fmla="*/ 50795 w 118645"/>
                                <a:gd name="csY162" fmla="*/ 30666 h 46502"/>
                                <a:gd name="csX163" fmla="*/ 53208 w 118645"/>
                                <a:gd name="csY163" fmla="*/ 23686 h 46502"/>
                                <a:gd name="csX164" fmla="*/ 56510 w 118645"/>
                                <a:gd name="csY164" fmla="*/ 23813 h 46502"/>
                                <a:gd name="csX165" fmla="*/ 51557 w 118645"/>
                                <a:gd name="csY165" fmla="*/ 27366 h 46502"/>
                                <a:gd name="csX166" fmla="*/ 51811 w 118645"/>
                                <a:gd name="csY166" fmla="*/ 29778 h 46502"/>
                                <a:gd name="csX167" fmla="*/ 55621 w 118645"/>
                                <a:gd name="csY167" fmla="*/ 31808 h 46502"/>
                                <a:gd name="csX168" fmla="*/ 54859 w 118645"/>
                                <a:gd name="csY168" fmla="*/ 32697 h 46502"/>
                                <a:gd name="csX169" fmla="*/ 50668 w 118645"/>
                                <a:gd name="csY169" fmla="*/ 30666 h 46502"/>
                                <a:gd name="csX170" fmla="*/ 14731 w 118645"/>
                                <a:gd name="csY170" fmla="*/ 5791 h 46502"/>
                                <a:gd name="csX171" fmla="*/ 15620 w 118645"/>
                                <a:gd name="csY171" fmla="*/ 4141 h 46502"/>
                                <a:gd name="csX172" fmla="*/ 17016 w 118645"/>
                                <a:gd name="csY172" fmla="*/ 4649 h 46502"/>
                                <a:gd name="csX173" fmla="*/ 16635 w 118645"/>
                                <a:gd name="csY173" fmla="*/ 7314 h 46502"/>
                                <a:gd name="csX174" fmla="*/ 14731 w 118645"/>
                                <a:gd name="csY174" fmla="*/ 5791 h 46502"/>
                                <a:gd name="csX175" fmla="*/ 14985 w 118645"/>
                                <a:gd name="csY175" fmla="*/ 8456 h 46502"/>
                                <a:gd name="csX176" fmla="*/ 19175 w 118645"/>
                                <a:gd name="csY176" fmla="*/ 9218 h 46502"/>
                                <a:gd name="csX177" fmla="*/ 18794 w 118645"/>
                                <a:gd name="csY177" fmla="*/ 11883 h 46502"/>
                                <a:gd name="csX178" fmla="*/ 15112 w 118645"/>
                                <a:gd name="csY178" fmla="*/ 10487 h 46502"/>
                                <a:gd name="csX179" fmla="*/ 15112 w 118645"/>
                                <a:gd name="csY179" fmla="*/ 8583 h 46502"/>
                                <a:gd name="csX180" fmla="*/ 11302 w 118645"/>
                                <a:gd name="csY180" fmla="*/ 6172 h 46502"/>
                                <a:gd name="csX181" fmla="*/ 13080 w 118645"/>
                                <a:gd name="csY181" fmla="*/ 2238 h 46502"/>
                                <a:gd name="csX182" fmla="*/ 19175 w 118645"/>
                                <a:gd name="csY182" fmla="*/ 2491 h 46502"/>
                                <a:gd name="csX183" fmla="*/ 20445 w 118645"/>
                                <a:gd name="csY183" fmla="*/ 4014 h 46502"/>
                                <a:gd name="csX184" fmla="*/ 19302 w 118645"/>
                                <a:gd name="csY184" fmla="*/ 7441 h 46502"/>
                                <a:gd name="csX185" fmla="*/ 18540 w 118645"/>
                                <a:gd name="csY185" fmla="*/ 7441 h 46502"/>
                                <a:gd name="csX186" fmla="*/ 19048 w 118645"/>
                                <a:gd name="csY186" fmla="*/ 4014 h 46502"/>
                                <a:gd name="csX187" fmla="*/ 17524 w 118645"/>
                                <a:gd name="csY187" fmla="*/ 2618 h 46502"/>
                                <a:gd name="csX188" fmla="*/ 14096 w 118645"/>
                                <a:gd name="csY188" fmla="*/ 3380 h 46502"/>
                                <a:gd name="csX189" fmla="*/ 13080 w 118645"/>
                                <a:gd name="csY189" fmla="*/ 6806 h 46502"/>
                                <a:gd name="csX190" fmla="*/ 13461 w 118645"/>
                                <a:gd name="csY190" fmla="*/ 9725 h 46502"/>
                                <a:gd name="csX191" fmla="*/ 13207 w 118645"/>
                                <a:gd name="csY191" fmla="*/ 9979 h 46502"/>
                                <a:gd name="csX192" fmla="*/ 11302 w 118645"/>
                                <a:gd name="csY192" fmla="*/ 6045 h 46502"/>
                                <a:gd name="csX193" fmla="*/ 83558 w 118645"/>
                                <a:gd name="csY193" fmla="*/ 39169 h 46502"/>
                                <a:gd name="csX194" fmla="*/ 91813 w 118645"/>
                                <a:gd name="csY194" fmla="*/ 41073 h 46502"/>
                                <a:gd name="csX195" fmla="*/ 89907 w 118645"/>
                                <a:gd name="csY195" fmla="*/ 42596 h 46502"/>
                                <a:gd name="csX196" fmla="*/ 82923 w 118645"/>
                                <a:gd name="csY196" fmla="*/ 39296 h 46502"/>
                                <a:gd name="csX197" fmla="*/ 83558 w 118645"/>
                                <a:gd name="csY197" fmla="*/ 39042 h 46502"/>
                                <a:gd name="csX198" fmla="*/ 35557 w 118645"/>
                                <a:gd name="csY198" fmla="*/ 40438 h 46502"/>
                                <a:gd name="csX199" fmla="*/ 34414 w 118645"/>
                                <a:gd name="csY199" fmla="*/ 39423 h 46502"/>
                                <a:gd name="csX200" fmla="*/ 36954 w 118645"/>
                                <a:gd name="csY200" fmla="*/ 38662 h 46502"/>
                                <a:gd name="csX201" fmla="*/ 43430 w 118645"/>
                                <a:gd name="csY201" fmla="*/ 37773 h 46502"/>
                                <a:gd name="csX202" fmla="*/ 35430 w 118645"/>
                                <a:gd name="csY202" fmla="*/ 40438 h 46502"/>
                                <a:gd name="csX203" fmla="*/ 118607 w 118645"/>
                                <a:gd name="csY203" fmla="*/ 5030 h 46502"/>
                                <a:gd name="csX204" fmla="*/ 113400 w 118645"/>
                                <a:gd name="csY204" fmla="*/ 207 h 46502"/>
                                <a:gd name="csX205" fmla="*/ 106670 w 118645"/>
                                <a:gd name="csY205" fmla="*/ 1857 h 46502"/>
                                <a:gd name="csX206" fmla="*/ 105908 w 118645"/>
                                <a:gd name="csY206" fmla="*/ 10868 h 46502"/>
                                <a:gd name="csX207" fmla="*/ 105400 w 118645"/>
                                <a:gd name="csY207" fmla="*/ 12264 h 46502"/>
                                <a:gd name="csX208" fmla="*/ 72764 w 118645"/>
                                <a:gd name="csY208" fmla="*/ 7314 h 46502"/>
                                <a:gd name="csX209" fmla="*/ 65272 w 118645"/>
                                <a:gd name="csY209" fmla="*/ 6426 h 46502"/>
                                <a:gd name="csX210" fmla="*/ 62224 w 118645"/>
                                <a:gd name="csY210" fmla="*/ 6045 h 46502"/>
                                <a:gd name="csX211" fmla="*/ 34033 w 118645"/>
                                <a:gd name="csY211" fmla="*/ 9218 h 46502"/>
                                <a:gd name="csX212" fmla="*/ 28064 w 118645"/>
                                <a:gd name="csY212" fmla="*/ 10741 h 46502"/>
                                <a:gd name="csX213" fmla="*/ 24255 w 118645"/>
                                <a:gd name="csY213" fmla="*/ 11121 h 46502"/>
                                <a:gd name="csX214" fmla="*/ 21715 w 118645"/>
                                <a:gd name="csY214" fmla="*/ 11756 h 46502"/>
                                <a:gd name="csX215" fmla="*/ 20826 w 118645"/>
                                <a:gd name="csY215" fmla="*/ 11756 h 46502"/>
                                <a:gd name="csX216" fmla="*/ 22096 w 118645"/>
                                <a:gd name="csY216" fmla="*/ 3507 h 46502"/>
                                <a:gd name="csX217" fmla="*/ 16763 w 118645"/>
                                <a:gd name="csY217" fmla="*/ 334 h 46502"/>
                                <a:gd name="csX218" fmla="*/ 10540 w 118645"/>
                                <a:gd name="csY218" fmla="*/ 3507 h 46502"/>
                                <a:gd name="csX219" fmla="*/ 11683 w 118645"/>
                                <a:gd name="csY219" fmla="*/ 15183 h 46502"/>
                                <a:gd name="csX220" fmla="*/ 11683 w 118645"/>
                                <a:gd name="csY220" fmla="*/ 18863 h 46502"/>
                                <a:gd name="csX221" fmla="*/ 3048 w 118645"/>
                                <a:gd name="csY221" fmla="*/ 17086 h 46502"/>
                                <a:gd name="csX222" fmla="*/ 0 w 118645"/>
                                <a:gd name="csY222" fmla="*/ 17975 h 46502"/>
                                <a:gd name="csX223" fmla="*/ 11175 w 118645"/>
                                <a:gd name="csY223" fmla="*/ 19371 h 46502"/>
                                <a:gd name="csX224" fmla="*/ 12318 w 118645"/>
                                <a:gd name="csY224" fmla="*/ 19371 h 46502"/>
                                <a:gd name="csX225" fmla="*/ 13207 w 118645"/>
                                <a:gd name="csY225" fmla="*/ 25843 h 46502"/>
                                <a:gd name="csX226" fmla="*/ 19175 w 118645"/>
                                <a:gd name="csY226" fmla="*/ 28382 h 46502"/>
                                <a:gd name="csX227" fmla="*/ 38985 w 118645"/>
                                <a:gd name="csY227" fmla="*/ 24447 h 46502"/>
                                <a:gd name="csX228" fmla="*/ 41779 w 118645"/>
                                <a:gd name="csY228" fmla="*/ 23813 h 46502"/>
                                <a:gd name="csX229" fmla="*/ 52700 w 118645"/>
                                <a:gd name="csY229" fmla="*/ 22290 h 46502"/>
                                <a:gd name="csX230" fmla="*/ 49398 w 118645"/>
                                <a:gd name="csY230" fmla="*/ 29270 h 46502"/>
                                <a:gd name="csX231" fmla="*/ 51811 w 118645"/>
                                <a:gd name="csY231" fmla="*/ 32824 h 46502"/>
                                <a:gd name="csX232" fmla="*/ 45462 w 118645"/>
                                <a:gd name="csY232" fmla="*/ 36123 h 46502"/>
                                <a:gd name="csX233" fmla="*/ 31747 w 118645"/>
                                <a:gd name="csY233" fmla="*/ 38408 h 46502"/>
                                <a:gd name="csX234" fmla="*/ 33525 w 118645"/>
                                <a:gd name="csY234" fmla="*/ 40058 h 46502"/>
                                <a:gd name="csX235" fmla="*/ 32128 w 118645"/>
                                <a:gd name="csY235" fmla="*/ 41200 h 46502"/>
                                <a:gd name="csX236" fmla="*/ 32636 w 118645"/>
                                <a:gd name="csY236" fmla="*/ 41834 h 46502"/>
                                <a:gd name="csX237" fmla="*/ 34541 w 118645"/>
                                <a:gd name="csY237" fmla="*/ 41073 h 46502"/>
                                <a:gd name="csX238" fmla="*/ 38858 w 118645"/>
                                <a:gd name="csY238" fmla="*/ 40565 h 46502"/>
                                <a:gd name="csX239" fmla="*/ 42795 w 118645"/>
                                <a:gd name="csY239" fmla="*/ 39042 h 46502"/>
                                <a:gd name="csX240" fmla="*/ 46986 w 118645"/>
                                <a:gd name="csY240" fmla="*/ 37012 h 46502"/>
                                <a:gd name="csX241" fmla="*/ 53462 w 118645"/>
                                <a:gd name="csY241" fmla="*/ 36123 h 46502"/>
                                <a:gd name="csX242" fmla="*/ 53462 w 118645"/>
                                <a:gd name="csY242" fmla="*/ 36631 h 46502"/>
                                <a:gd name="csX243" fmla="*/ 48002 w 118645"/>
                                <a:gd name="csY243" fmla="*/ 45134 h 46502"/>
                                <a:gd name="csX244" fmla="*/ 48510 w 118645"/>
                                <a:gd name="csY244" fmla="*/ 46403 h 46502"/>
                                <a:gd name="csX245" fmla="*/ 51557 w 118645"/>
                                <a:gd name="csY245" fmla="*/ 45896 h 46502"/>
                                <a:gd name="csX246" fmla="*/ 56002 w 118645"/>
                                <a:gd name="csY246" fmla="*/ 37646 h 46502"/>
                                <a:gd name="csX247" fmla="*/ 60319 w 118645"/>
                                <a:gd name="csY247" fmla="*/ 31808 h 46502"/>
                                <a:gd name="csX248" fmla="*/ 61462 w 118645"/>
                                <a:gd name="csY248" fmla="*/ 31681 h 46502"/>
                                <a:gd name="csX249" fmla="*/ 57779 w 118645"/>
                                <a:gd name="csY249" fmla="*/ 37139 h 46502"/>
                                <a:gd name="csX250" fmla="*/ 58922 w 118645"/>
                                <a:gd name="csY250" fmla="*/ 43865 h 46502"/>
                                <a:gd name="csX251" fmla="*/ 62478 w 118645"/>
                                <a:gd name="csY251" fmla="*/ 44500 h 46502"/>
                                <a:gd name="csX252" fmla="*/ 71621 w 118645"/>
                                <a:gd name="csY252" fmla="*/ 42469 h 46502"/>
                                <a:gd name="csX253" fmla="*/ 74034 w 118645"/>
                                <a:gd name="csY253" fmla="*/ 44626 h 46502"/>
                                <a:gd name="csX254" fmla="*/ 78098 w 118645"/>
                                <a:gd name="csY254" fmla="*/ 45388 h 46502"/>
                                <a:gd name="csX255" fmla="*/ 76574 w 118645"/>
                                <a:gd name="csY255" fmla="*/ 42977 h 46502"/>
                                <a:gd name="csX256" fmla="*/ 73653 w 118645"/>
                                <a:gd name="csY256" fmla="*/ 38535 h 46502"/>
                                <a:gd name="csX257" fmla="*/ 72383 w 118645"/>
                                <a:gd name="csY257" fmla="*/ 35616 h 46502"/>
                                <a:gd name="csX258" fmla="*/ 76574 w 118645"/>
                                <a:gd name="csY258" fmla="*/ 37266 h 46502"/>
                                <a:gd name="csX259" fmla="*/ 80764 w 118645"/>
                                <a:gd name="csY259" fmla="*/ 38535 h 46502"/>
                                <a:gd name="csX260" fmla="*/ 84574 w 118645"/>
                                <a:gd name="csY260" fmla="*/ 41454 h 46502"/>
                                <a:gd name="csX261" fmla="*/ 90669 w 118645"/>
                                <a:gd name="csY261" fmla="*/ 43357 h 46502"/>
                                <a:gd name="csX262" fmla="*/ 93082 w 118645"/>
                                <a:gd name="csY262" fmla="*/ 43357 h 46502"/>
                                <a:gd name="csX263" fmla="*/ 91939 w 118645"/>
                                <a:gd name="csY263" fmla="*/ 42469 h 46502"/>
                                <a:gd name="csX264" fmla="*/ 93844 w 118645"/>
                                <a:gd name="csY264" fmla="*/ 41200 h 46502"/>
                                <a:gd name="csX265" fmla="*/ 92955 w 118645"/>
                                <a:gd name="csY265" fmla="*/ 40565 h 46502"/>
                                <a:gd name="csX266" fmla="*/ 88384 w 118645"/>
                                <a:gd name="csY266" fmla="*/ 39423 h 46502"/>
                                <a:gd name="csX267" fmla="*/ 85717 w 118645"/>
                                <a:gd name="csY267" fmla="*/ 38535 h 46502"/>
                                <a:gd name="csX268" fmla="*/ 74923 w 118645"/>
                                <a:gd name="csY268" fmla="*/ 32824 h 46502"/>
                                <a:gd name="csX269" fmla="*/ 77590 w 118645"/>
                                <a:gd name="csY269" fmla="*/ 30285 h 46502"/>
                                <a:gd name="csX270" fmla="*/ 77844 w 118645"/>
                                <a:gd name="csY270" fmla="*/ 26224 h 46502"/>
                                <a:gd name="csX271" fmla="*/ 72256 w 118645"/>
                                <a:gd name="csY271" fmla="*/ 22797 h 46502"/>
                                <a:gd name="csX272" fmla="*/ 72510 w 118645"/>
                                <a:gd name="csY272" fmla="*/ 22544 h 46502"/>
                                <a:gd name="csX273" fmla="*/ 80764 w 118645"/>
                                <a:gd name="csY273" fmla="*/ 23559 h 46502"/>
                                <a:gd name="csX274" fmla="*/ 102733 w 118645"/>
                                <a:gd name="csY274" fmla="*/ 27493 h 46502"/>
                                <a:gd name="csX275" fmla="*/ 114289 w 118645"/>
                                <a:gd name="csY275" fmla="*/ 23686 h 46502"/>
                                <a:gd name="csX276" fmla="*/ 115559 w 118645"/>
                                <a:gd name="csY276" fmla="*/ 16452 h 46502"/>
                                <a:gd name="csX277" fmla="*/ 118607 w 118645"/>
                                <a:gd name="csY277" fmla="*/ 4776 h 4650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  <a:cxn ang="0">
                                  <a:pos x="csX53" y="csY53"/>
                                </a:cxn>
                                <a:cxn ang="0">
                                  <a:pos x="csX54" y="csY54"/>
                                </a:cxn>
                                <a:cxn ang="0">
                                  <a:pos x="csX55" y="csY55"/>
                                </a:cxn>
                                <a:cxn ang="0">
                                  <a:pos x="csX56" y="csY56"/>
                                </a:cxn>
                                <a:cxn ang="0">
                                  <a:pos x="csX57" y="csY57"/>
                                </a:cxn>
                                <a:cxn ang="0">
                                  <a:pos x="csX58" y="csY58"/>
                                </a:cxn>
                                <a:cxn ang="0">
                                  <a:pos x="csX59" y="csY59"/>
                                </a:cxn>
                                <a:cxn ang="0">
                                  <a:pos x="csX60" y="csY60"/>
                                </a:cxn>
                                <a:cxn ang="0">
                                  <a:pos x="csX61" y="csY61"/>
                                </a:cxn>
                                <a:cxn ang="0">
                                  <a:pos x="csX62" y="csY62"/>
                                </a:cxn>
                                <a:cxn ang="0">
                                  <a:pos x="csX63" y="csY63"/>
                                </a:cxn>
                                <a:cxn ang="0">
                                  <a:pos x="csX64" y="csY64"/>
                                </a:cxn>
                                <a:cxn ang="0">
                                  <a:pos x="csX65" y="csY65"/>
                                </a:cxn>
                                <a:cxn ang="0">
                                  <a:pos x="csX66" y="csY66"/>
                                </a:cxn>
                                <a:cxn ang="0">
                                  <a:pos x="csX67" y="csY67"/>
                                </a:cxn>
                                <a:cxn ang="0">
                                  <a:pos x="csX68" y="csY68"/>
                                </a:cxn>
                                <a:cxn ang="0">
                                  <a:pos x="csX69" y="csY69"/>
                                </a:cxn>
                                <a:cxn ang="0">
                                  <a:pos x="csX70" y="csY70"/>
                                </a:cxn>
                                <a:cxn ang="0">
                                  <a:pos x="csX71" y="csY71"/>
                                </a:cxn>
                                <a:cxn ang="0">
                                  <a:pos x="csX72" y="csY72"/>
                                </a:cxn>
                                <a:cxn ang="0">
                                  <a:pos x="csX73" y="csY73"/>
                                </a:cxn>
                                <a:cxn ang="0">
                                  <a:pos x="csX74" y="csY74"/>
                                </a:cxn>
                                <a:cxn ang="0">
                                  <a:pos x="csX75" y="csY75"/>
                                </a:cxn>
                                <a:cxn ang="0">
                                  <a:pos x="csX76" y="csY76"/>
                                </a:cxn>
                                <a:cxn ang="0">
                                  <a:pos x="csX77" y="csY77"/>
                                </a:cxn>
                                <a:cxn ang="0">
                                  <a:pos x="csX78" y="csY78"/>
                                </a:cxn>
                                <a:cxn ang="0">
                                  <a:pos x="csX79" y="csY79"/>
                                </a:cxn>
                                <a:cxn ang="0">
                                  <a:pos x="csX80" y="csY80"/>
                                </a:cxn>
                                <a:cxn ang="0">
                                  <a:pos x="csX81" y="csY81"/>
                                </a:cxn>
                                <a:cxn ang="0">
                                  <a:pos x="csX82" y="csY82"/>
                                </a:cxn>
                                <a:cxn ang="0">
                                  <a:pos x="csX83" y="csY83"/>
                                </a:cxn>
                                <a:cxn ang="0">
                                  <a:pos x="csX84" y="csY84"/>
                                </a:cxn>
                                <a:cxn ang="0">
                                  <a:pos x="csX85" y="csY85"/>
                                </a:cxn>
                                <a:cxn ang="0">
                                  <a:pos x="csX86" y="csY86"/>
                                </a:cxn>
                                <a:cxn ang="0">
                                  <a:pos x="csX87" y="csY87"/>
                                </a:cxn>
                                <a:cxn ang="0">
                                  <a:pos x="csX88" y="csY88"/>
                                </a:cxn>
                                <a:cxn ang="0">
                                  <a:pos x="csX89" y="csY89"/>
                                </a:cxn>
                                <a:cxn ang="0">
                                  <a:pos x="csX90" y="csY90"/>
                                </a:cxn>
                                <a:cxn ang="0">
                                  <a:pos x="csX91" y="csY91"/>
                                </a:cxn>
                                <a:cxn ang="0">
                                  <a:pos x="csX92" y="csY92"/>
                                </a:cxn>
                                <a:cxn ang="0">
                                  <a:pos x="csX93" y="csY93"/>
                                </a:cxn>
                                <a:cxn ang="0">
                                  <a:pos x="csX94" y="csY94"/>
                                </a:cxn>
                                <a:cxn ang="0">
                                  <a:pos x="csX95" y="csY95"/>
                                </a:cxn>
                                <a:cxn ang="0">
                                  <a:pos x="csX96" y="csY96"/>
                                </a:cxn>
                                <a:cxn ang="0">
                                  <a:pos x="csX97" y="csY97"/>
                                </a:cxn>
                                <a:cxn ang="0">
                                  <a:pos x="csX98" y="csY98"/>
                                </a:cxn>
                                <a:cxn ang="0">
                                  <a:pos x="csX99" y="csY99"/>
                                </a:cxn>
                                <a:cxn ang="0">
                                  <a:pos x="csX100" y="csY100"/>
                                </a:cxn>
                                <a:cxn ang="0">
                                  <a:pos x="csX101" y="csY101"/>
                                </a:cxn>
                                <a:cxn ang="0">
                                  <a:pos x="csX102" y="csY102"/>
                                </a:cxn>
                                <a:cxn ang="0">
                                  <a:pos x="csX103" y="csY103"/>
                                </a:cxn>
                                <a:cxn ang="0">
                                  <a:pos x="csX104" y="csY104"/>
                                </a:cxn>
                                <a:cxn ang="0">
                                  <a:pos x="csX105" y="csY105"/>
                                </a:cxn>
                                <a:cxn ang="0">
                                  <a:pos x="csX106" y="csY106"/>
                                </a:cxn>
                                <a:cxn ang="0">
                                  <a:pos x="csX107" y="csY107"/>
                                </a:cxn>
                                <a:cxn ang="0">
                                  <a:pos x="csX108" y="csY108"/>
                                </a:cxn>
                                <a:cxn ang="0">
                                  <a:pos x="csX109" y="csY109"/>
                                </a:cxn>
                                <a:cxn ang="0">
                                  <a:pos x="csX110" y="csY110"/>
                                </a:cxn>
                                <a:cxn ang="0">
                                  <a:pos x="csX111" y="csY111"/>
                                </a:cxn>
                                <a:cxn ang="0">
                                  <a:pos x="csX112" y="csY112"/>
                                </a:cxn>
                                <a:cxn ang="0">
                                  <a:pos x="csX113" y="csY113"/>
                                </a:cxn>
                                <a:cxn ang="0">
                                  <a:pos x="csX114" y="csY114"/>
                                </a:cxn>
                                <a:cxn ang="0">
                                  <a:pos x="csX115" y="csY115"/>
                                </a:cxn>
                                <a:cxn ang="0">
                                  <a:pos x="csX116" y="csY116"/>
                                </a:cxn>
                                <a:cxn ang="0">
                                  <a:pos x="csX117" y="csY117"/>
                                </a:cxn>
                                <a:cxn ang="0">
                                  <a:pos x="csX118" y="csY118"/>
                                </a:cxn>
                                <a:cxn ang="0">
                                  <a:pos x="csX119" y="csY119"/>
                                </a:cxn>
                                <a:cxn ang="0">
                                  <a:pos x="csX120" y="csY120"/>
                                </a:cxn>
                                <a:cxn ang="0">
                                  <a:pos x="csX121" y="csY121"/>
                                </a:cxn>
                                <a:cxn ang="0">
                                  <a:pos x="csX122" y="csY122"/>
                                </a:cxn>
                                <a:cxn ang="0">
                                  <a:pos x="csX123" y="csY123"/>
                                </a:cxn>
                                <a:cxn ang="0">
                                  <a:pos x="csX124" y="csY124"/>
                                </a:cxn>
                                <a:cxn ang="0">
                                  <a:pos x="csX125" y="csY125"/>
                                </a:cxn>
                                <a:cxn ang="0">
                                  <a:pos x="csX126" y="csY126"/>
                                </a:cxn>
                                <a:cxn ang="0">
                                  <a:pos x="csX127" y="csY127"/>
                                </a:cxn>
                                <a:cxn ang="0">
                                  <a:pos x="csX128" y="csY128"/>
                                </a:cxn>
                                <a:cxn ang="0">
                                  <a:pos x="csX129" y="csY129"/>
                                </a:cxn>
                                <a:cxn ang="0">
                                  <a:pos x="csX130" y="csY130"/>
                                </a:cxn>
                                <a:cxn ang="0">
                                  <a:pos x="csX131" y="csY131"/>
                                </a:cxn>
                                <a:cxn ang="0">
                                  <a:pos x="csX132" y="csY132"/>
                                </a:cxn>
                                <a:cxn ang="0">
                                  <a:pos x="csX133" y="csY133"/>
                                </a:cxn>
                                <a:cxn ang="0">
                                  <a:pos x="csX134" y="csY134"/>
                                </a:cxn>
                                <a:cxn ang="0">
                                  <a:pos x="csX135" y="csY135"/>
                                </a:cxn>
                                <a:cxn ang="0">
                                  <a:pos x="csX136" y="csY136"/>
                                </a:cxn>
                                <a:cxn ang="0">
                                  <a:pos x="csX137" y="csY137"/>
                                </a:cxn>
                                <a:cxn ang="0">
                                  <a:pos x="csX138" y="csY138"/>
                                </a:cxn>
                                <a:cxn ang="0">
                                  <a:pos x="csX139" y="csY139"/>
                                </a:cxn>
                                <a:cxn ang="0">
                                  <a:pos x="csX140" y="csY140"/>
                                </a:cxn>
                                <a:cxn ang="0">
                                  <a:pos x="csX141" y="csY141"/>
                                </a:cxn>
                                <a:cxn ang="0">
                                  <a:pos x="csX142" y="csY142"/>
                                </a:cxn>
                                <a:cxn ang="0">
                                  <a:pos x="csX143" y="csY143"/>
                                </a:cxn>
                                <a:cxn ang="0">
                                  <a:pos x="csX144" y="csY144"/>
                                </a:cxn>
                                <a:cxn ang="0">
                                  <a:pos x="csX145" y="csY145"/>
                                </a:cxn>
                                <a:cxn ang="0">
                                  <a:pos x="csX146" y="csY146"/>
                                </a:cxn>
                                <a:cxn ang="0">
                                  <a:pos x="csX147" y="csY147"/>
                                </a:cxn>
                                <a:cxn ang="0">
                                  <a:pos x="csX148" y="csY148"/>
                                </a:cxn>
                                <a:cxn ang="0">
                                  <a:pos x="csX149" y="csY149"/>
                                </a:cxn>
                                <a:cxn ang="0">
                                  <a:pos x="csX150" y="csY150"/>
                                </a:cxn>
                                <a:cxn ang="0">
                                  <a:pos x="csX151" y="csY151"/>
                                </a:cxn>
                                <a:cxn ang="0">
                                  <a:pos x="csX152" y="csY152"/>
                                </a:cxn>
                                <a:cxn ang="0">
                                  <a:pos x="csX153" y="csY153"/>
                                </a:cxn>
                                <a:cxn ang="0">
                                  <a:pos x="csX154" y="csY154"/>
                                </a:cxn>
                                <a:cxn ang="0">
                                  <a:pos x="csX155" y="csY155"/>
                                </a:cxn>
                                <a:cxn ang="0">
                                  <a:pos x="csX156" y="csY156"/>
                                </a:cxn>
                                <a:cxn ang="0">
                                  <a:pos x="csX157" y="csY157"/>
                                </a:cxn>
                                <a:cxn ang="0">
                                  <a:pos x="csX158" y="csY158"/>
                                </a:cxn>
                                <a:cxn ang="0">
                                  <a:pos x="csX159" y="csY159"/>
                                </a:cxn>
                                <a:cxn ang="0">
                                  <a:pos x="csX160" y="csY160"/>
                                </a:cxn>
                                <a:cxn ang="0">
                                  <a:pos x="csX161" y="csY161"/>
                                </a:cxn>
                                <a:cxn ang="0">
                                  <a:pos x="csX162" y="csY162"/>
                                </a:cxn>
                                <a:cxn ang="0">
                                  <a:pos x="csX163" y="csY163"/>
                                </a:cxn>
                                <a:cxn ang="0">
                                  <a:pos x="csX164" y="csY164"/>
                                </a:cxn>
                                <a:cxn ang="0">
                                  <a:pos x="csX165" y="csY165"/>
                                </a:cxn>
                                <a:cxn ang="0">
                                  <a:pos x="csX166" y="csY166"/>
                                </a:cxn>
                                <a:cxn ang="0">
                                  <a:pos x="csX167" y="csY167"/>
                                </a:cxn>
                                <a:cxn ang="0">
                                  <a:pos x="csX168" y="csY168"/>
                                </a:cxn>
                                <a:cxn ang="0">
                                  <a:pos x="csX169" y="csY169"/>
                                </a:cxn>
                                <a:cxn ang="0">
                                  <a:pos x="csX170" y="csY170"/>
                                </a:cxn>
                                <a:cxn ang="0">
                                  <a:pos x="csX171" y="csY171"/>
                                </a:cxn>
                                <a:cxn ang="0">
                                  <a:pos x="csX172" y="csY172"/>
                                </a:cxn>
                                <a:cxn ang="0">
                                  <a:pos x="csX173" y="csY173"/>
                                </a:cxn>
                                <a:cxn ang="0">
                                  <a:pos x="csX174" y="csY174"/>
                                </a:cxn>
                                <a:cxn ang="0">
                                  <a:pos x="csX175" y="csY175"/>
                                </a:cxn>
                                <a:cxn ang="0">
                                  <a:pos x="csX176" y="csY176"/>
                                </a:cxn>
                                <a:cxn ang="0">
                                  <a:pos x="csX177" y="csY177"/>
                                </a:cxn>
                                <a:cxn ang="0">
                                  <a:pos x="csX178" y="csY178"/>
                                </a:cxn>
                                <a:cxn ang="0">
                                  <a:pos x="csX179" y="csY179"/>
                                </a:cxn>
                                <a:cxn ang="0">
                                  <a:pos x="csX180" y="csY180"/>
                                </a:cxn>
                                <a:cxn ang="0">
                                  <a:pos x="csX181" y="csY181"/>
                                </a:cxn>
                                <a:cxn ang="0">
                                  <a:pos x="csX182" y="csY182"/>
                                </a:cxn>
                                <a:cxn ang="0">
                                  <a:pos x="csX183" y="csY183"/>
                                </a:cxn>
                                <a:cxn ang="0">
                                  <a:pos x="csX184" y="csY184"/>
                                </a:cxn>
                                <a:cxn ang="0">
                                  <a:pos x="csX185" y="csY185"/>
                                </a:cxn>
                                <a:cxn ang="0">
                                  <a:pos x="csX186" y="csY186"/>
                                </a:cxn>
                                <a:cxn ang="0">
                                  <a:pos x="csX187" y="csY187"/>
                                </a:cxn>
                                <a:cxn ang="0">
                                  <a:pos x="csX188" y="csY188"/>
                                </a:cxn>
                                <a:cxn ang="0">
                                  <a:pos x="csX189" y="csY189"/>
                                </a:cxn>
                                <a:cxn ang="0">
                                  <a:pos x="csX190" y="csY190"/>
                                </a:cxn>
                                <a:cxn ang="0">
                                  <a:pos x="csX191" y="csY191"/>
                                </a:cxn>
                                <a:cxn ang="0">
                                  <a:pos x="csX192" y="csY192"/>
                                </a:cxn>
                                <a:cxn ang="0">
                                  <a:pos x="csX193" y="csY193"/>
                                </a:cxn>
                                <a:cxn ang="0">
                                  <a:pos x="csX194" y="csY194"/>
                                </a:cxn>
                                <a:cxn ang="0">
                                  <a:pos x="csX195" y="csY195"/>
                                </a:cxn>
                                <a:cxn ang="0">
                                  <a:pos x="csX196" y="csY196"/>
                                </a:cxn>
                                <a:cxn ang="0">
                                  <a:pos x="csX197" y="csY197"/>
                                </a:cxn>
                                <a:cxn ang="0">
                                  <a:pos x="csX198" y="csY198"/>
                                </a:cxn>
                                <a:cxn ang="0">
                                  <a:pos x="csX199" y="csY199"/>
                                </a:cxn>
                                <a:cxn ang="0">
                                  <a:pos x="csX200" y="csY200"/>
                                </a:cxn>
                                <a:cxn ang="0">
                                  <a:pos x="csX201" y="csY201"/>
                                </a:cxn>
                                <a:cxn ang="0">
                                  <a:pos x="csX202" y="csY202"/>
                                </a:cxn>
                                <a:cxn ang="0">
                                  <a:pos x="csX203" y="csY203"/>
                                </a:cxn>
                                <a:cxn ang="0">
                                  <a:pos x="csX204" y="csY204"/>
                                </a:cxn>
                                <a:cxn ang="0">
                                  <a:pos x="csX205" y="csY205"/>
                                </a:cxn>
                                <a:cxn ang="0">
                                  <a:pos x="csX206" y="csY206"/>
                                </a:cxn>
                                <a:cxn ang="0">
                                  <a:pos x="csX207" y="csY207"/>
                                </a:cxn>
                                <a:cxn ang="0">
                                  <a:pos x="csX208" y="csY208"/>
                                </a:cxn>
                                <a:cxn ang="0">
                                  <a:pos x="csX209" y="csY209"/>
                                </a:cxn>
                                <a:cxn ang="0">
                                  <a:pos x="csX210" y="csY210"/>
                                </a:cxn>
                                <a:cxn ang="0">
                                  <a:pos x="csX211" y="csY211"/>
                                </a:cxn>
                                <a:cxn ang="0">
                                  <a:pos x="csX212" y="csY212"/>
                                </a:cxn>
                                <a:cxn ang="0">
                                  <a:pos x="csX213" y="csY213"/>
                                </a:cxn>
                                <a:cxn ang="0">
                                  <a:pos x="csX214" y="csY214"/>
                                </a:cxn>
                                <a:cxn ang="0">
                                  <a:pos x="csX215" y="csY215"/>
                                </a:cxn>
                                <a:cxn ang="0">
                                  <a:pos x="csX216" y="csY216"/>
                                </a:cxn>
                                <a:cxn ang="0">
                                  <a:pos x="csX217" y="csY217"/>
                                </a:cxn>
                                <a:cxn ang="0">
                                  <a:pos x="csX218" y="csY218"/>
                                </a:cxn>
                                <a:cxn ang="0">
                                  <a:pos x="csX219" y="csY219"/>
                                </a:cxn>
                                <a:cxn ang="0">
                                  <a:pos x="csX220" y="csY220"/>
                                </a:cxn>
                                <a:cxn ang="0">
                                  <a:pos x="csX221" y="csY221"/>
                                </a:cxn>
                                <a:cxn ang="0">
                                  <a:pos x="csX222" y="csY222"/>
                                </a:cxn>
                                <a:cxn ang="0">
                                  <a:pos x="csX223" y="csY223"/>
                                </a:cxn>
                                <a:cxn ang="0">
                                  <a:pos x="csX224" y="csY224"/>
                                </a:cxn>
                                <a:cxn ang="0">
                                  <a:pos x="csX225" y="csY225"/>
                                </a:cxn>
                                <a:cxn ang="0">
                                  <a:pos x="csX226" y="csY226"/>
                                </a:cxn>
                                <a:cxn ang="0">
                                  <a:pos x="csX227" y="csY227"/>
                                </a:cxn>
                                <a:cxn ang="0">
                                  <a:pos x="csX228" y="csY228"/>
                                </a:cxn>
                                <a:cxn ang="0">
                                  <a:pos x="csX229" y="csY229"/>
                                </a:cxn>
                                <a:cxn ang="0">
                                  <a:pos x="csX230" y="csY230"/>
                                </a:cxn>
                                <a:cxn ang="0">
                                  <a:pos x="csX231" y="csY231"/>
                                </a:cxn>
                                <a:cxn ang="0">
                                  <a:pos x="csX232" y="csY232"/>
                                </a:cxn>
                                <a:cxn ang="0">
                                  <a:pos x="csX233" y="csY233"/>
                                </a:cxn>
                                <a:cxn ang="0">
                                  <a:pos x="csX234" y="csY234"/>
                                </a:cxn>
                                <a:cxn ang="0">
                                  <a:pos x="csX235" y="csY235"/>
                                </a:cxn>
                                <a:cxn ang="0">
                                  <a:pos x="csX236" y="csY236"/>
                                </a:cxn>
                                <a:cxn ang="0">
                                  <a:pos x="csX237" y="csY237"/>
                                </a:cxn>
                                <a:cxn ang="0">
                                  <a:pos x="csX238" y="csY238"/>
                                </a:cxn>
                                <a:cxn ang="0">
                                  <a:pos x="csX239" y="csY239"/>
                                </a:cxn>
                                <a:cxn ang="0">
                                  <a:pos x="csX240" y="csY240"/>
                                </a:cxn>
                                <a:cxn ang="0">
                                  <a:pos x="csX241" y="csY241"/>
                                </a:cxn>
                                <a:cxn ang="0">
                                  <a:pos x="csX242" y="csY242"/>
                                </a:cxn>
                                <a:cxn ang="0">
                                  <a:pos x="csX243" y="csY243"/>
                                </a:cxn>
                                <a:cxn ang="0">
                                  <a:pos x="csX244" y="csY244"/>
                                </a:cxn>
                                <a:cxn ang="0">
                                  <a:pos x="csX245" y="csY245"/>
                                </a:cxn>
                                <a:cxn ang="0">
                                  <a:pos x="csX246" y="csY246"/>
                                </a:cxn>
                                <a:cxn ang="0">
                                  <a:pos x="csX247" y="csY247"/>
                                </a:cxn>
                                <a:cxn ang="0">
                                  <a:pos x="csX248" y="csY248"/>
                                </a:cxn>
                                <a:cxn ang="0">
                                  <a:pos x="csX249" y="csY249"/>
                                </a:cxn>
                                <a:cxn ang="0">
                                  <a:pos x="csX250" y="csY250"/>
                                </a:cxn>
                                <a:cxn ang="0">
                                  <a:pos x="csX251" y="csY251"/>
                                </a:cxn>
                                <a:cxn ang="0">
                                  <a:pos x="csX252" y="csY252"/>
                                </a:cxn>
                                <a:cxn ang="0">
                                  <a:pos x="csX253" y="csY253"/>
                                </a:cxn>
                                <a:cxn ang="0">
                                  <a:pos x="csX254" y="csY254"/>
                                </a:cxn>
                                <a:cxn ang="0">
                                  <a:pos x="csX255" y="csY255"/>
                                </a:cxn>
                                <a:cxn ang="0">
                                  <a:pos x="csX256" y="csY256"/>
                                </a:cxn>
                                <a:cxn ang="0">
                                  <a:pos x="csX257" y="csY257"/>
                                </a:cxn>
                                <a:cxn ang="0">
                                  <a:pos x="csX258" y="csY258"/>
                                </a:cxn>
                                <a:cxn ang="0">
                                  <a:pos x="csX259" y="csY259"/>
                                </a:cxn>
                                <a:cxn ang="0">
                                  <a:pos x="csX260" y="csY260"/>
                                </a:cxn>
                                <a:cxn ang="0">
                                  <a:pos x="csX261" y="csY261"/>
                                </a:cxn>
                                <a:cxn ang="0">
                                  <a:pos x="csX262" y="csY262"/>
                                </a:cxn>
                                <a:cxn ang="0">
                                  <a:pos x="csX263" y="csY263"/>
                                </a:cxn>
                                <a:cxn ang="0">
                                  <a:pos x="csX264" y="csY264"/>
                                </a:cxn>
                                <a:cxn ang="0">
                                  <a:pos x="csX265" y="csY265"/>
                                </a:cxn>
                                <a:cxn ang="0">
                                  <a:pos x="csX266" y="csY266"/>
                                </a:cxn>
                                <a:cxn ang="0">
                                  <a:pos x="csX267" y="csY267"/>
                                </a:cxn>
                                <a:cxn ang="0">
                                  <a:pos x="csX268" y="csY268"/>
                                </a:cxn>
                                <a:cxn ang="0">
                                  <a:pos x="csX269" y="csY269"/>
                                </a:cxn>
                                <a:cxn ang="0">
                                  <a:pos x="csX270" y="csY270"/>
                                </a:cxn>
                                <a:cxn ang="0">
                                  <a:pos x="csX271" y="csY271"/>
                                </a:cxn>
                                <a:cxn ang="0">
                                  <a:pos x="csX272" y="csY272"/>
                                </a:cxn>
                                <a:cxn ang="0">
                                  <a:pos x="csX273" y="csY273"/>
                                </a:cxn>
                                <a:cxn ang="0">
                                  <a:pos x="csX274" y="csY274"/>
                                </a:cxn>
                                <a:cxn ang="0">
                                  <a:pos x="csX275" y="csY275"/>
                                </a:cxn>
                                <a:cxn ang="0">
                                  <a:pos x="csX276" y="csY276"/>
                                </a:cxn>
                                <a:cxn ang="0">
                                  <a:pos x="csX277" y="csY277"/>
                                </a:cxn>
                              </a:cxnLst>
                              <a:rect l="l" t="t" r="r" b="b"/>
                              <a:pathLst>
                                <a:path w="118645" h="46502">
                                  <a:moveTo>
                                    <a:pt x="116575" y="8076"/>
                                  </a:moveTo>
                                  <a:cubicBezTo>
                                    <a:pt x="115813" y="9472"/>
                                    <a:pt x="114797" y="10487"/>
                                    <a:pt x="113273" y="10741"/>
                                  </a:cubicBezTo>
                                  <a:cubicBezTo>
                                    <a:pt x="113273" y="8837"/>
                                    <a:pt x="115051" y="7568"/>
                                    <a:pt x="114417" y="5410"/>
                                  </a:cubicBezTo>
                                  <a:cubicBezTo>
                                    <a:pt x="113400" y="3887"/>
                                    <a:pt x="111369" y="3507"/>
                                    <a:pt x="109591" y="3887"/>
                                  </a:cubicBezTo>
                                  <a:cubicBezTo>
                                    <a:pt x="108956" y="4395"/>
                                    <a:pt x="109210" y="5157"/>
                                    <a:pt x="108956" y="5791"/>
                                  </a:cubicBezTo>
                                  <a:lnTo>
                                    <a:pt x="108702" y="8329"/>
                                  </a:lnTo>
                                  <a:cubicBezTo>
                                    <a:pt x="107178" y="8329"/>
                                    <a:pt x="107051" y="6933"/>
                                    <a:pt x="106670" y="5918"/>
                                  </a:cubicBezTo>
                                  <a:cubicBezTo>
                                    <a:pt x="106670" y="4268"/>
                                    <a:pt x="107432" y="2618"/>
                                    <a:pt x="109083" y="1857"/>
                                  </a:cubicBezTo>
                                  <a:cubicBezTo>
                                    <a:pt x="110353" y="1222"/>
                                    <a:pt x="112258" y="1349"/>
                                    <a:pt x="113528" y="1984"/>
                                  </a:cubicBezTo>
                                  <a:cubicBezTo>
                                    <a:pt x="114543" y="2238"/>
                                    <a:pt x="115686" y="2745"/>
                                    <a:pt x="116067" y="3634"/>
                                  </a:cubicBezTo>
                                  <a:cubicBezTo>
                                    <a:pt x="117210" y="4776"/>
                                    <a:pt x="116956" y="6680"/>
                                    <a:pt x="116702" y="8076"/>
                                  </a:cubicBezTo>
                                  <a:moveTo>
                                    <a:pt x="110353" y="8837"/>
                                  </a:moveTo>
                                  <a:cubicBezTo>
                                    <a:pt x="111242" y="7949"/>
                                    <a:pt x="110099" y="3126"/>
                                    <a:pt x="112511" y="6299"/>
                                  </a:cubicBezTo>
                                  <a:cubicBezTo>
                                    <a:pt x="112511" y="6933"/>
                                    <a:pt x="112511" y="7822"/>
                                    <a:pt x="112004" y="8329"/>
                                  </a:cubicBezTo>
                                  <a:cubicBezTo>
                                    <a:pt x="111623" y="8710"/>
                                    <a:pt x="110988" y="9218"/>
                                    <a:pt x="110353" y="8837"/>
                                  </a:cubicBezTo>
                                  <a:moveTo>
                                    <a:pt x="111242" y="10741"/>
                                  </a:moveTo>
                                  <a:cubicBezTo>
                                    <a:pt x="111242" y="12010"/>
                                    <a:pt x="110226" y="11629"/>
                                    <a:pt x="109591" y="12137"/>
                                  </a:cubicBezTo>
                                  <a:lnTo>
                                    <a:pt x="107686" y="12137"/>
                                  </a:lnTo>
                                  <a:cubicBezTo>
                                    <a:pt x="107686" y="12137"/>
                                    <a:pt x="107432" y="10614"/>
                                    <a:pt x="107432" y="9979"/>
                                  </a:cubicBezTo>
                                  <a:cubicBezTo>
                                    <a:pt x="108702" y="10233"/>
                                    <a:pt x="110099" y="10233"/>
                                    <a:pt x="111242" y="10741"/>
                                  </a:cubicBezTo>
                                  <a:moveTo>
                                    <a:pt x="113273" y="20132"/>
                                  </a:moveTo>
                                  <a:cubicBezTo>
                                    <a:pt x="112638" y="20894"/>
                                    <a:pt x="113273" y="22163"/>
                                    <a:pt x="112385" y="22797"/>
                                  </a:cubicBezTo>
                                  <a:cubicBezTo>
                                    <a:pt x="112385" y="24193"/>
                                    <a:pt x="111242" y="24828"/>
                                    <a:pt x="110226" y="25463"/>
                                  </a:cubicBezTo>
                                  <a:cubicBezTo>
                                    <a:pt x="101083" y="27493"/>
                                    <a:pt x="92066" y="24320"/>
                                    <a:pt x="83177" y="22797"/>
                                  </a:cubicBezTo>
                                  <a:cubicBezTo>
                                    <a:pt x="70733" y="20132"/>
                                    <a:pt x="56383" y="19371"/>
                                    <a:pt x="43684" y="22163"/>
                                  </a:cubicBezTo>
                                  <a:cubicBezTo>
                                    <a:pt x="37716" y="23305"/>
                                    <a:pt x="32001" y="24701"/>
                                    <a:pt x="26287" y="26224"/>
                                  </a:cubicBezTo>
                                  <a:cubicBezTo>
                                    <a:pt x="22731" y="26732"/>
                                    <a:pt x="18921" y="27239"/>
                                    <a:pt x="15493" y="26224"/>
                                  </a:cubicBezTo>
                                  <a:cubicBezTo>
                                    <a:pt x="12699" y="24955"/>
                                    <a:pt x="13842" y="21275"/>
                                    <a:pt x="13080" y="18863"/>
                                  </a:cubicBezTo>
                                  <a:cubicBezTo>
                                    <a:pt x="13207" y="16959"/>
                                    <a:pt x="12572" y="15437"/>
                                    <a:pt x="12445" y="13533"/>
                                  </a:cubicBezTo>
                                  <a:cubicBezTo>
                                    <a:pt x="12191" y="12898"/>
                                    <a:pt x="12064" y="12137"/>
                                    <a:pt x="12191" y="11502"/>
                                  </a:cubicBezTo>
                                  <a:cubicBezTo>
                                    <a:pt x="13334" y="11629"/>
                                    <a:pt x="14476" y="12518"/>
                                    <a:pt x="15746" y="12771"/>
                                  </a:cubicBezTo>
                                  <a:cubicBezTo>
                                    <a:pt x="22223" y="14040"/>
                                    <a:pt x="27938" y="11883"/>
                                    <a:pt x="34033" y="10868"/>
                                  </a:cubicBezTo>
                                  <a:cubicBezTo>
                                    <a:pt x="39747" y="9599"/>
                                    <a:pt x="45716" y="8583"/>
                                    <a:pt x="51811" y="8202"/>
                                  </a:cubicBezTo>
                                  <a:cubicBezTo>
                                    <a:pt x="58796" y="8202"/>
                                    <a:pt x="65780" y="7695"/>
                                    <a:pt x="72383" y="8964"/>
                                  </a:cubicBezTo>
                                  <a:cubicBezTo>
                                    <a:pt x="74542" y="8964"/>
                                    <a:pt x="76320" y="9599"/>
                                    <a:pt x="78479" y="9725"/>
                                  </a:cubicBezTo>
                                  <a:cubicBezTo>
                                    <a:pt x="82796" y="10233"/>
                                    <a:pt x="86860" y="11375"/>
                                    <a:pt x="91177" y="11756"/>
                                  </a:cubicBezTo>
                                  <a:cubicBezTo>
                                    <a:pt x="91813" y="12010"/>
                                    <a:pt x="92701" y="12010"/>
                                    <a:pt x="93463" y="12137"/>
                                  </a:cubicBezTo>
                                  <a:cubicBezTo>
                                    <a:pt x="100448" y="13279"/>
                                    <a:pt x="108194" y="15183"/>
                                    <a:pt x="114797" y="12137"/>
                                  </a:cubicBezTo>
                                  <a:cubicBezTo>
                                    <a:pt x="114797" y="14929"/>
                                    <a:pt x="113655" y="17467"/>
                                    <a:pt x="113273" y="20259"/>
                                  </a:cubicBezTo>
                                  <a:moveTo>
                                    <a:pt x="74288" y="25843"/>
                                  </a:moveTo>
                                  <a:cubicBezTo>
                                    <a:pt x="74669" y="26986"/>
                                    <a:pt x="75304" y="28001"/>
                                    <a:pt x="75050" y="29270"/>
                                  </a:cubicBezTo>
                                  <a:cubicBezTo>
                                    <a:pt x="74288" y="30793"/>
                                    <a:pt x="72764" y="30793"/>
                                    <a:pt x="71367" y="31047"/>
                                  </a:cubicBezTo>
                                  <a:cubicBezTo>
                                    <a:pt x="70733" y="31047"/>
                                    <a:pt x="70097" y="30920"/>
                                    <a:pt x="69590" y="30539"/>
                                  </a:cubicBezTo>
                                  <a:cubicBezTo>
                                    <a:pt x="69590" y="30285"/>
                                    <a:pt x="69590" y="30031"/>
                                    <a:pt x="69335" y="29778"/>
                                  </a:cubicBezTo>
                                  <a:cubicBezTo>
                                    <a:pt x="69590" y="28762"/>
                                    <a:pt x="67558" y="27747"/>
                                    <a:pt x="68955" y="26859"/>
                                  </a:cubicBezTo>
                                  <a:cubicBezTo>
                                    <a:pt x="70224" y="25716"/>
                                    <a:pt x="73145" y="23051"/>
                                    <a:pt x="74415" y="25843"/>
                                  </a:cubicBezTo>
                                  <a:moveTo>
                                    <a:pt x="75939" y="26097"/>
                                  </a:moveTo>
                                  <a:cubicBezTo>
                                    <a:pt x="76828" y="26351"/>
                                    <a:pt x="76955" y="27366"/>
                                    <a:pt x="76955" y="28128"/>
                                  </a:cubicBezTo>
                                  <a:cubicBezTo>
                                    <a:pt x="76955" y="29778"/>
                                    <a:pt x="75939" y="31301"/>
                                    <a:pt x="74288" y="31935"/>
                                  </a:cubicBezTo>
                                  <a:cubicBezTo>
                                    <a:pt x="73399" y="32443"/>
                                    <a:pt x="72129" y="32570"/>
                                    <a:pt x="71240" y="32189"/>
                                  </a:cubicBezTo>
                                  <a:cubicBezTo>
                                    <a:pt x="73145" y="32189"/>
                                    <a:pt x="75050" y="31428"/>
                                    <a:pt x="75812" y="29524"/>
                                  </a:cubicBezTo>
                                  <a:lnTo>
                                    <a:pt x="75812" y="26097"/>
                                  </a:lnTo>
                                  <a:close/>
                                  <a:moveTo>
                                    <a:pt x="77971" y="36377"/>
                                  </a:moveTo>
                                  <a:cubicBezTo>
                                    <a:pt x="77971" y="36377"/>
                                    <a:pt x="77844" y="36631"/>
                                    <a:pt x="77844" y="36631"/>
                                  </a:cubicBezTo>
                                  <a:cubicBezTo>
                                    <a:pt x="75558" y="36631"/>
                                    <a:pt x="74161" y="35362"/>
                                    <a:pt x="72510" y="34220"/>
                                  </a:cubicBezTo>
                                  <a:lnTo>
                                    <a:pt x="72510" y="33839"/>
                                  </a:lnTo>
                                  <a:cubicBezTo>
                                    <a:pt x="74542" y="33966"/>
                                    <a:pt x="76193" y="35362"/>
                                    <a:pt x="78098" y="36377"/>
                                  </a:cubicBezTo>
                                  <a:moveTo>
                                    <a:pt x="75050" y="43611"/>
                                  </a:moveTo>
                                  <a:cubicBezTo>
                                    <a:pt x="75050" y="43611"/>
                                    <a:pt x="74542" y="43865"/>
                                    <a:pt x="74415" y="43611"/>
                                  </a:cubicBezTo>
                                  <a:cubicBezTo>
                                    <a:pt x="72129" y="40692"/>
                                    <a:pt x="70986" y="37519"/>
                                    <a:pt x="69590" y="34347"/>
                                  </a:cubicBezTo>
                                  <a:lnTo>
                                    <a:pt x="69844" y="34347"/>
                                  </a:lnTo>
                                  <a:cubicBezTo>
                                    <a:pt x="71748" y="37266"/>
                                    <a:pt x="73145" y="40565"/>
                                    <a:pt x="75050" y="43611"/>
                                  </a:cubicBezTo>
                                  <a:moveTo>
                                    <a:pt x="71240" y="41707"/>
                                  </a:moveTo>
                                  <a:lnTo>
                                    <a:pt x="70859" y="41707"/>
                                  </a:lnTo>
                                  <a:cubicBezTo>
                                    <a:pt x="70859" y="41707"/>
                                    <a:pt x="70605" y="40692"/>
                                    <a:pt x="70733" y="40185"/>
                                  </a:cubicBezTo>
                                  <a:cubicBezTo>
                                    <a:pt x="71240" y="40565"/>
                                    <a:pt x="71621" y="41073"/>
                                    <a:pt x="71240" y="41707"/>
                                  </a:cubicBezTo>
                                  <a:moveTo>
                                    <a:pt x="69082" y="37012"/>
                                  </a:moveTo>
                                  <a:cubicBezTo>
                                    <a:pt x="69082" y="37773"/>
                                    <a:pt x="69971" y="38154"/>
                                    <a:pt x="69463" y="38788"/>
                                  </a:cubicBezTo>
                                  <a:cubicBezTo>
                                    <a:pt x="69335" y="38408"/>
                                    <a:pt x="68827" y="37773"/>
                                    <a:pt x="69082" y="37012"/>
                                  </a:cubicBezTo>
                                  <a:moveTo>
                                    <a:pt x="68701" y="31935"/>
                                  </a:moveTo>
                                  <a:lnTo>
                                    <a:pt x="68827" y="31935"/>
                                  </a:lnTo>
                                  <a:lnTo>
                                    <a:pt x="68827" y="32189"/>
                                  </a:lnTo>
                                  <a:lnTo>
                                    <a:pt x="68701" y="32189"/>
                                  </a:lnTo>
                                  <a:lnTo>
                                    <a:pt x="68701" y="31935"/>
                                  </a:lnTo>
                                  <a:close/>
                                  <a:moveTo>
                                    <a:pt x="64129" y="43357"/>
                                  </a:moveTo>
                                  <a:cubicBezTo>
                                    <a:pt x="62732" y="43357"/>
                                    <a:pt x="60447" y="44246"/>
                                    <a:pt x="59049" y="43103"/>
                                  </a:cubicBezTo>
                                  <a:cubicBezTo>
                                    <a:pt x="59049" y="42469"/>
                                    <a:pt x="58415" y="42215"/>
                                    <a:pt x="58541" y="41581"/>
                                  </a:cubicBezTo>
                                  <a:cubicBezTo>
                                    <a:pt x="59811" y="41073"/>
                                    <a:pt x="60827" y="42596"/>
                                    <a:pt x="61970" y="41581"/>
                                  </a:cubicBezTo>
                                  <a:cubicBezTo>
                                    <a:pt x="63748" y="41581"/>
                                    <a:pt x="65653" y="41327"/>
                                    <a:pt x="67304" y="41707"/>
                                  </a:cubicBezTo>
                                  <a:cubicBezTo>
                                    <a:pt x="68193" y="41961"/>
                                    <a:pt x="69463" y="40311"/>
                                    <a:pt x="69590" y="41961"/>
                                  </a:cubicBezTo>
                                  <a:cubicBezTo>
                                    <a:pt x="68955" y="44500"/>
                                    <a:pt x="65907" y="42723"/>
                                    <a:pt x="64002" y="43484"/>
                                  </a:cubicBezTo>
                                  <a:moveTo>
                                    <a:pt x="60827" y="34093"/>
                                  </a:moveTo>
                                  <a:lnTo>
                                    <a:pt x="61208" y="33458"/>
                                  </a:lnTo>
                                  <a:cubicBezTo>
                                    <a:pt x="60573" y="35362"/>
                                    <a:pt x="59685" y="37266"/>
                                    <a:pt x="58668" y="39042"/>
                                  </a:cubicBezTo>
                                  <a:cubicBezTo>
                                    <a:pt x="58160" y="37139"/>
                                    <a:pt x="60066" y="35743"/>
                                    <a:pt x="60827" y="34093"/>
                                  </a:cubicBezTo>
                                  <a:moveTo>
                                    <a:pt x="62986" y="32697"/>
                                  </a:moveTo>
                                  <a:cubicBezTo>
                                    <a:pt x="64002" y="31554"/>
                                    <a:pt x="64891" y="33331"/>
                                    <a:pt x="65272" y="34220"/>
                                  </a:cubicBezTo>
                                  <a:cubicBezTo>
                                    <a:pt x="66415" y="35869"/>
                                    <a:pt x="69463" y="37519"/>
                                    <a:pt x="68320" y="39804"/>
                                  </a:cubicBezTo>
                                  <a:cubicBezTo>
                                    <a:pt x="66923" y="41073"/>
                                    <a:pt x="64510" y="39804"/>
                                    <a:pt x="62986" y="40819"/>
                                  </a:cubicBezTo>
                                  <a:cubicBezTo>
                                    <a:pt x="62097" y="40819"/>
                                    <a:pt x="60700" y="40946"/>
                                    <a:pt x="60192" y="40058"/>
                                  </a:cubicBezTo>
                                  <a:cubicBezTo>
                                    <a:pt x="61081" y="37646"/>
                                    <a:pt x="61843" y="34854"/>
                                    <a:pt x="62986" y="32697"/>
                                  </a:cubicBezTo>
                                  <a:moveTo>
                                    <a:pt x="62732" y="29651"/>
                                  </a:moveTo>
                                  <a:lnTo>
                                    <a:pt x="62478" y="29651"/>
                                  </a:lnTo>
                                  <a:lnTo>
                                    <a:pt x="62986" y="29143"/>
                                  </a:lnTo>
                                  <a:cubicBezTo>
                                    <a:pt x="62986" y="29143"/>
                                    <a:pt x="62986" y="29397"/>
                                    <a:pt x="62859" y="29651"/>
                                  </a:cubicBezTo>
                                  <a:moveTo>
                                    <a:pt x="64510" y="29905"/>
                                  </a:moveTo>
                                  <a:cubicBezTo>
                                    <a:pt x="64510" y="29905"/>
                                    <a:pt x="65272" y="28762"/>
                                    <a:pt x="65780" y="28762"/>
                                  </a:cubicBezTo>
                                  <a:cubicBezTo>
                                    <a:pt x="65780" y="28762"/>
                                    <a:pt x="65780" y="28889"/>
                                    <a:pt x="65907" y="29016"/>
                                  </a:cubicBezTo>
                                  <a:cubicBezTo>
                                    <a:pt x="65399" y="29397"/>
                                    <a:pt x="65018" y="29778"/>
                                    <a:pt x="64510" y="29905"/>
                                  </a:cubicBezTo>
                                  <a:moveTo>
                                    <a:pt x="65526" y="31047"/>
                                  </a:moveTo>
                                  <a:cubicBezTo>
                                    <a:pt x="65526" y="31047"/>
                                    <a:pt x="66034" y="30920"/>
                                    <a:pt x="66288" y="31047"/>
                                  </a:cubicBezTo>
                                  <a:lnTo>
                                    <a:pt x="65526" y="31047"/>
                                  </a:lnTo>
                                  <a:close/>
                                  <a:moveTo>
                                    <a:pt x="67685" y="33458"/>
                                  </a:moveTo>
                                  <a:cubicBezTo>
                                    <a:pt x="67685" y="33458"/>
                                    <a:pt x="67685" y="33839"/>
                                    <a:pt x="67558" y="33966"/>
                                  </a:cubicBezTo>
                                  <a:lnTo>
                                    <a:pt x="65780" y="32570"/>
                                  </a:lnTo>
                                  <a:cubicBezTo>
                                    <a:pt x="66669" y="32443"/>
                                    <a:pt x="67177" y="32824"/>
                                    <a:pt x="67685" y="33458"/>
                                  </a:cubicBezTo>
                                  <a:moveTo>
                                    <a:pt x="67431" y="28889"/>
                                  </a:moveTo>
                                  <a:lnTo>
                                    <a:pt x="67431" y="28889"/>
                                  </a:lnTo>
                                  <a:lnTo>
                                    <a:pt x="67431" y="28635"/>
                                  </a:lnTo>
                                  <a:lnTo>
                                    <a:pt x="67431" y="28635"/>
                                  </a:lnTo>
                                  <a:lnTo>
                                    <a:pt x="67431" y="28889"/>
                                  </a:lnTo>
                                  <a:close/>
                                  <a:moveTo>
                                    <a:pt x="70733" y="23940"/>
                                  </a:moveTo>
                                  <a:cubicBezTo>
                                    <a:pt x="69844" y="24193"/>
                                    <a:pt x="69082" y="25336"/>
                                    <a:pt x="68193" y="25590"/>
                                  </a:cubicBezTo>
                                  <a:cubicBezTo>
                                    <a:pt x="68701" y="24701"/>
                                    <a:pt x="69844" y="23940"/>
                                    <a:pt x="70733" y="23940"/>
                                  </a:cubicBezTo>
                                  <a:moveTo>
                                    <a:pt x="66923" y="22924"/>
                                  </a:moveTo>
                                  <a:cubicBezTo>
                                    <a:pt x="66796" y="22163"/>
                                    <a:pt x="67558" y="22797"/>
                                    <a:pt x="67939" y="22417"/>
                                  </a:cubicBezTo>
                                  <a:lnTo>
                                    <a:pt x="70352" y="22417"/>
                                  </a:lnTo>
                                  <a:cubicBezTo>
                                    <a:pt x="69082" y="22417"/>
                                    <a:pt x="67558" y="25336"/>
                                    <a:pt x="66923" y="22924"/>
                                  </a:cubicBezTo>
                                  <a:moveTo>
                                    <a:pt x="61208" y="25082"/>
                                  </a:moveTo>
                                  <a:cubicBezTo>
                                    <a:pt x="61589" y="23940"/>
                                    <a:pt x="61716" y="23051"/>
                                    <a:pt x="62351" y="22163"/>
                                  </a:cubicBezTo>
                                  <a:cubicBezTo>
                                    <a:pt x="63113" y="22163"/>
                                    <a:pt x="63748" y="22163"/>
                                    <a:pt x="64383" y="22417"/>
                                  </a:cubicBezTo>
                                  <a:cubicBezTo>
                                    <a:pt x="64510" y="23940"/>
                                    <a:pt x="66415" y="26097"/>
                                    <a:pt x="64383" y="27366"/>
                                  </a:cubicBezTo>
                                  <a:cubicBezTo>
                                    <a:pt x="63748" y="27620"/>
                                    <a:pt x="62732" y="28382"/>
                                    <a:pt x="61970" y="27620"/>
                                  </a:cubicBezTo>
                                  <a:cubicBezTo>
                                    <a:pt x="60954" y="26732"/>
                                    <a:pt x="60827" y="25970"/>
                                    <a:pt x="61208" y="24955"/>
                                  </a:cubicBezTo>
                                  <a:moveTo>
                                    <a:pt x="60066" y="29905"/>
                                  </a:moveTo>
                                  <a:cubicBezTo>
                                    <a:pt x="60066" y="29905"/>
                                    <a:pt x="60192" y="29143"/>
                                    <a:pt x="60319" y="28762"/>
                                  </a:cubicBezTo>
                                  <a:cubicBezTo>
                                    <a:pt x="60700" y="28382"/>
                                    <a:pt x="61081" y="29016"/>
                                    <a:pt x="61208" y="29270"/>
                                  </a:cubicBezTo>
                                  <a:cubicBezTo>
                                    <a:pt x="60954" y="29651"/>
                                    <a:pt x="60447" y="29905"/>
                                    <a:pt x="60066" y="29778"/>
                                  </a:cubicBezTo>
                                  <a:moveTo>
                                    <a:pt x="60066" y="26351"/>
                                  </a:moveTo>
                                  <a:lnTo>
                                    <a:pt x="60066" y="26351"/>
                                  </a:lnTo>
                                  <a:lnTo>
                                    <a:pt x="60066" y="25463"/>
                                  </a:lnTo>
                                  <a:lnTo>
                                    <a:pt x="60066" y="25463"/>
                                  </a:lnTo>
                                  <a:lnTo>
                                    <a:pt x="60066" y="26351"/>
                                  </a:lnTo>
                                  <a:close/>
                                  <a:moveTo>
                                    <a:pt x="59049" y="23940"/>
                                  </a:moveTo>
                                  <a:cubicBezTo>
                                    <a:pt x="58034" y="23686"/>
                                    <a:pt x="57526" y="22544"/>
                                    <a:pt x="56383" y="22544"/>
                                  </a:cubicBezTo>
                                  <a:cubicBezTo>
                                    <a:pt x="57272" y="22163"/>
                                    <a:pt x="58288" y="22290"/>
                                    <a:pt x="59303" y="22544"/>
                                  </a:cubicBezTo>
                                  <a:cubicBezTo>
                                    <a:pt x="59685" y="23051"/>
                                    <a:pt x="59049" y="23559"/>
                                    <a:pt x="59049" y="24067"/>
                                  </a:cubicBezTo>
                                  <a:moveTo>
                                    <a:pt x="58288" y="30285"/>
                                  </a:moveTo>
                                  <a:cubicBezTo>
                                    <a:pt x="58541" y="29270"/>
                                    <a:pt x="58922" y="28001"/>
                                    <a:pt x="59558" y="26986"/>
                                  </a:cubicBezTo>
                                  <a:cubicBezTo>
                                    <a:pt x="59558" y="28001"/>
                                    <a:pt x="59049" y="29397"/>
                                    <a:pt x="58288" y="30285"/>
                                  </a:cubicBezTo>
                                  <a:moveTo>
                                    <a:pt x="56637" y="30285"/>
                                  </a:moveTo>
                                  <a:cubicBezTo>
                                    <a:pt x="55367" y="30158"/>
                                    <a:pt x="54097" y="29778"/>
                                    <a:pt x="52954" y="29397"/>
                                  </a:cubicBezTo>
                                  <a:cubicBezTo>
                                    <a:pt x="52192" y="28635"/>
                                    <a:pt x="52954" y="27747"/>
                                    <a:pt x="52954" y="26859"/>
                                  </a:cubicBezTo>
                                  <a:cubicBezTo>
                                    <a:pt x="53970" y="25209"/>
                                    <a:pt x="57145" y="24320"/>
                                    <a:pt x="58541" y="25843"/>
                                  </a:cubicBezTo>
                                  <a:cubicBezTo>
                                    <a:pt x="58288" y="27493"/>
                                    <a:pt x="57653" y="29016"/>
                                    <a:pt x="56637" y="30285"/>
                                  </a:cubicBezTo>
                                  <a:moveTo>
                                    <a:pt x="57272" y="32316"/>
                                  </a:moveTo>
                                  <a:lnTo>
                                    <a:pt x="57272" y="32570"/>
                                  </a:lnTo>
                                  <a:lnTo>
                                    <a:pt x="57145" y="32570"/>
                                  </a:lnTo>
                                  <a:lnTo>
                                    <a:pt x="57145" y="32316"/>
                                  </a:lnTo>
                                  <a:lnTo>
                                    <a:pt x="57145" y="32316"/>
                                  </a:lnTo>
                                  <a:cubicBezTo>
                                    <a:pt x="57145" y="32316"/>
                                    <a:pt x="57399" y="32316"/>
                                    <a:pt x="57399" y="32316"/>
                                  </a:cubicBezTo>
                                  <a:cubicBezTo>
                                    <a:pt x="57399" y="32316"/>
                                    <a:pt x="57145" y="32316"/>
                                    <a:pt x="57145" y="32316"/>
                                  </a:cubicBezTo>
                                  <a:lnTo>
                                    <a:pt x="57272" y="32316"/>
                                  </a:lnTo>
                                  <a:close/>
                                  <a:moveTo>
                                    <a:pt x="55367" y="36758"/>
                                  </a:moveTo>
                                  <a:cubicBezTo>
                                    <a:pt x="54224" y="39169"/>
                                    <a:pt x="53081" y="41581"/>
                                    <a:pt x="51557" y="43992"/>
                                  </a:cubicBezTo>
                                  <a:cubicBezTo>
                                    <a:pt x="51430" y="44373"/>
                                    <a:pt x="50795" y="44500"/>
                                    <a:pt x="50287" y="44500"/>
                                  </a:cubicBezTo>
                                  <a:cubicBezTo>
                                    <a:pt x="50287" y="43357"/>
                                    <a:pt x="51430" y="42596"/>
                                    <a:pt x="51811" y="41581"/>
                                  </a:cubicBezTo>
                                  <a:cubicBezTo>
                                    <a:pt x="53462" y="39550"/>
                                    <a:pt x="53843" y="37266"/>
                                    <a:pt x="55748" y="35235"/>
                                  </a:cubicBezTo>
                                  <a:cubicBezTo>
                                    <a:pt x="56256" y="35743"/>
                                    <a:pt x="55240" y="35996"/>
                                    <a:pt x="55240" y="36631"/>
                                  </a:cubicBezTo>
                                  <a:moveTo>
                                    <a:pt x="48002" y="35996"/>
                                  </a:moveTo>
                                  <a:cubicBezTo>
                                    <a:pt x="49906" y="35235"/>
                                    <a:pt x="51811" y="33585"/>
                                    <a:pt x="53843" y="34347"/>
                                  </a:cubicBezTo>
                                  <a:cubicBezTo>
                                    <a:pt x="52319" y="35489"/>
                                    <a:pt x="50033" y="35996"/>
                                    <a:pt x="48002" y="35996"/>
                                  </a:cubicBezTo>
                                  <a:moveTo>
                                    <a:pt x="50795" y="30666"/>
                                  </a:moveTo>
                                  <a:cubicBezTo>
                                    <a:pt x="50414" y="28001"/>
                                    <a:pt x="51557" y="25590"/>
                                    <a:pt x="53208" y="23686"/>
                                  </a:cubicBezTo>
                                  <a:cubicBezTo>
                                    <a:pt x="54224" y="23432"/>
                                    <a:pt x="55494" y="23178"/>
                                    <a:pt x="56510" y="23813"/>
                                  </a:cubicBezTo>
                                  <a:cubicBezTo>
                                    <a:pt x="54478" y="24320"/>
                                    <a:pt x="51938" y="24828"/>
                                    <a:pt x="51557" y="27366"/>
                                  </a:cubicBezTo>
                                  <a:cubicBezTo>
                                    <a:pt x="51557" y="28382"/>
                                    <a:pt x="51303" y="28889"/>
                                    <a:pt x="51811" y="29778"/>
                                  </a:cubicBezTo>
                                  <a:cubicBezTo>
                                    <a:pt x="52700" y="31301"/>
                                    <a:pt x="54605" y="30666"/>
                                    <a:pt x="55621" y="31808"/>
                                  </a:cubicBezTo>
                                  <a:cubicBezTo>
                                    <a:pt x="55621" y="32189"/>
                                    <a:pt x="55367" y="32697"/>
                                    <a:pt x="54859" y="32697"/>
                                  </a:cubicBezTo>
                                  <a:cubicBezTo>
                                    <a:pt x="53589" y="31935"/>
                                    <a:pt x="51938" y="31681"/>
                                    <a:pt x="50668" y="30666"/>
                                  </a:cubicBezTo>
                                  <a:moveTo>
                                    <a:pt x="14731" y="5791"/>
                                  </a:moveTo>
                                  <a:cubicBezTo>
                                    <a:pt x="14731" y="5791"/>
                                    <a:pt x="14731" y="4268"/>
                                    <a:pt x="15620" y="4141"/>
                                  </a:cubicBezTo>
                                  <a:cubicBezTo>
                                    <a:pt x="16127" y="4014"/>
                                    <a:pt x="17016" y="4014"/>
                                    <a:pt x="17016" y="4649"/>
                                  </a:cubicBezTo>
                                  <a:cubicBezTo>
                                    <a:pt x="17016" y="5537"/>
                                    <a:pt x="16889" y="6553"/>
                                    <a:pt x="16635" y="7314"/>
                                  </a:cubicBezTo>
                                  <a:cubicBezTo>
                                    <a:pt x="15493" y="7314"/>
                                    <a:pt x="14985" y="6806"/>
                                    <a:pt x="14731" y="5791"/>
                                  </a:cubicBezTo>
                                  <a:moveTo>
                                    <a:pt x="14985" y="8456"/>
                                  </a:moveTo>
                                  <a:cubicBezTo>
                                    <a:pt x="16127" y="9345"/>
                                    <a:pt x="17778" y="8964"/>
                                    <a:pt x="19175" y="9218"/>
                                  </a:cubicBezTo>
                                  <a:cubicBezTo>
                                    <a:pt x="19429" y="10106"/>
                                    <a:pt x="19429" y="11121"/>
                                    <a:pt x="18794" y="11883"/>
                                  </a:cubicBezTo>
                                  <a:cubicBezTo>
                                    <a:pt x="17524" y="11629"/>
                                    <a:pt x="15746" y="11756"/>
                                    <a:pt x="15112" y="10487"/>
                                  </a:cubicBezTo>
                                  <a:cubicBezTo>
                                    <a:pt x="15239" y="9979"/>
                                    <a:pt x="14857" y="9218"/>
                                    <a:pt x="15112" y="8583"/>
                                  </a:cubicBezTo>
                                  <a:moveTo>
                                    <a:pt x="11302" y="6172"/>
                                  </a:moveTo>
                                  <a:cubicBezTo>
                                    <a:pt x="11556" y="4776"/>
                                    <a:pt x="11810" y="3253"/>
                                    <a:pt x="13080" y="2238"/>
                                  </a:cubicBezTo>
                                  <a:cubicBezTo>
                                    <a:pt x="14985" y="1222"/>
                                    <a:pt x="17524" y="1476"/>
                                    <a:pt x="19175" y="2491"/>
                                  </a:cubicBezTo>
                                  <a:cubicBezTo>
                                    <a:pt x="19683" y="2745"/>
                                    <a:pt x="20064" y="3253"/>
                                    <a:pt x="20445" y="4014"/>
                                  </a:cubicBezTo>
                                  <a:cubicBezTo>
                                    <a:pt x="20826" y="5283"/>
                                    <a:pt x="20191" y="6680"/>
                                    <a:pt x="19302" y="7441"/>
                                  </a:cubicBezTo>
                                  <a:lnTo>
                                    <a:pt x="18540" y="7441"/>
                                  </a:lnTo>
                                  <a:cubicBezTo>
                                    <a:pt x="18540" y="6172"/>
                                    <a:pt x="18540" y="4903"/>
                                    <a:pt x="19048" y="4014"/>
                                  </a:cubicBezTo>
                                  <a:cubicBezTo>
                                    <a:pt x="19048" y="3126"/>
                                    <a:pt x="18159" y="2999"/>
                                    <a:pt x="17524" y="2618"/>
                                  </a:cubicBezTo>
                                  <a:cubicBezTo>
                                    <a:pt x="16254" y="2238"/>
                                    <a:pt x="15112" y="2872"/>
                                    <a:pt x="14096" y="3380"/>
                                  </a:cubicBezTo>
                                  <a:cubicBezTo>
                                    <a:pt x="13334" y="4268"/>
                                    <a:pt x="12699" y="5410"/>
                                    <a:pt x="13080" y="6806"/>
                                  </a:cubicBezTo>
                                  <a:cubicBezTo>
                                    <a:pt x="13588" y="7695"/>
                                    <a:pt x="13080" y="8837"/>
                                    <a:pt x="13461" y="9725"/>
                                  </a:cubicBezTo>
                                  <a:lnTo>
                                    <a:pt x="13207" y="9979"/>
                                  </a:lnTo>
                                  <a:cubicBezTo>
                                    <a:pt x="12318" y="8964"/>
                                    <a:pt x="11048" y="7949"/>
                                    <a:pt x="11302" y="6045"/>
                                  </a:cubicBezTo>
                                  <a:moveTo>
                                    <a:pt x="83558" y="39169"/>
                                  </a:moveTo>
                                  <a:cubicBezTo>
                                    <a:pt x="85336" y="39931"/>
                                    <a:pt x="89146" y="40819"/>
                                    <a:pt x="91813" y="41073"/>
                                  </a:cubicBezTo>
                                  <a:cubicBezTo>
                                    <a:pt x="91558" y="42088"/>
                                    <a:pt x="89654" y="41073"/>
                                    <a:pt x="89907" y="42596"/>
                                  </a:cubicBezTo>
                                  <a:cubicBezTo>
                                    <a:pt x="87495" y="41707"/>
                                    <a:pt x="84701" y="41200"/>
                                    <a:pt x="82923" y="39296"/>
                                  </a:cubicBezTo>
                                  <a:cubicBezTo>
                                    <a:pt x="83050" y="39296"/>
                                    <a:pt x="83177" y="39042"/>
                                    <a:pt x="83558" y="39042"/>
                                  </a:cubicBezTo>
                                  <a:moveTo>
                                    <a:pt x="35557" y="40438"/>
                                  </a:moveTo>
                                  <a:lnTo>
                                    <a:pt x="34414" y="39423"/>
                                  </a:lnTo>
                                  <a:cubicBezTo>
                                    <a:pt x="34922" y="38788"/>
                                    <a:pt x="36065" y="39169"/>
                                    <a:pt x="36954" y="38662"/>
                                  </a:cubicBezTo>
                                  <a:cubicBezTo>
                                    <a:pt x="38985" y="38027"/>
                                    <a:pt x="41271" y="37266"/>
                                    <a:pt x="43430" y="37773"/>
                                  </a:cubicBezTo>
                                  <a:cubicBezTo>
                                    <a:pt x="41144" y="39677"/>
                                    <a:pt x="38096" y="39931"/>
                                    <a:pt x="35430" y="40438"/>
                                  </a:cubicBezTo>
                                  <a:moveTo>
                                    <a:pt x="118607" y="5030"/>
                                  </a:moveTo>
                                  <a:cubicBezTo>
                                    <a:pt x="117718" y="2618"/>
                                    <a:pt x="115813" y="968"/>
                                    <a:pt x="113400" y="207"/>
                                  </a:cubicBezTo>
                                  <a:cubicBezTo>
                                    <a:pt x="110988" y="-301"/>
                                    <a:pt x="108321" y="80"/>
                                    <a:pt x="106670" y="1857"/>
                                  </a:cubicBezTo>
                                  <a:cubicBezTo>
                                    <a:pt x="103876" y="4141"/>
                                    <a:pt x="105781" y="7822"/>
                                    <a:pt x="105908" y="10868"/>
                                  </a:cubicBezTo>
                                  <a:cubicBezTo>
                                    <a:pt x="105908" y="11502"/>
                                    <a:pt x="105908" y="12010"/>
                                    <a:pt x="105400" y="12264"/>
                                  </a:cubicBezTo>
                                  <a:cubicBezTo>
                                    <a:pt x="94225" y="11248"/>
                                    <a:pt x="83812" y="8456"/>
                                    <a:pt x="72764" y="7314"/>
                                  </a:cubicBezTo>
                                  <a:cubicBezTo>
                                    <a:pt x="70224" y="6933"/>
                                    <a:pt x="67685" y="7060"/>
                                    <a:pt x="65272" y="6426"/>
                                  </a:cubicBezTo>
                                  <a:lnTo>
                                    <a:pt x="62224" y="6045"/>
                                  </a:lnTo>
                                  <a:cubicBezTo>
                                    <a:pt x="52573" y="6299"/>
                                    <a:pt x="43049" y="6933"/>
                                    <a:pt x="34033" y="9218"/>
                                  </a:cubicBezTo>
                                  <a:cubicBezTo>
                                    <a:pt x="32128" y="9852"/>
                                    <a:pt x="29969" y="9979"/>
                                    <a:pt x="28064" y="10741"/>
                                  </a:cubicBezTo>
                                  <a:cubicBezTo>
                                    <a:pt x="26668" y="10487"/>
                                    <a:pt x="25525" y="11502"/>
                                    <a:pt x="24255" y="11121"/>
                                  </a:cubicBezTo>
                                  <a:lnTo>
                                    <a:pt x="21715" y="11756"/>
                                  </a:lnTo>
                                  <a:cubicBezTo>
                                    <a:pt x="21715" y="11756"/>
                                    <a:pt x="21207" y="11756"/>
                                    <a:pt x="20826" y="11756"/>
                                  </a:cubicBezTo>
                                  <a:cubicBezTo>
                                    <a:pt x="19556" y="8583"/>
                                    <a:pt x="23239" y="6680"/>
                                    <a:pt x="22096" y="3507"/>
                                  </a:cubicBezTo>
                                  <a:cubicBezTo>
                                    <a:pt x="21080" y="1730"/>
                                    <a:pt x="19048" y="80"/>
                                    <a:pt x="16763" y="334"/>
                                  </a:cubicBezTo>
                                  <a:cubicBezTo>
                                    <a:pt x="14096" y="80"/>
                                    <a:pt x="11810" y="1476"/>
                                    <a:pt x="10540" y="3507"/>
                                  </a:cubicBezTo>
                                  <a:cubicBezTo>
                                    <a:pt x="8762" y="7441"/>
                                    <a:pt x="11048" y="11375"/>
                                    <a:pt x="11683" y="15183"/>
                                  </a:cubicBezTo>
                                  <a:cubicBezTo>
                                    <a:pt x="11556" y="16452"/>
                                    <a:pt x="12953" y="17848"/>
                                    <a:pt x="11683" y="18863"/>
                                  </a:cubicBezTo>
                                  <a:cubicBezTo>
                                    <a:pt x="9270" y="17213"/>
                                    <a:pt x="5968" y="16198"/>
                                    <a:pt x="3048" y="17086"/>
                                  </a:cubicBezTo>
                                  <a:cubicBezTo>
                                    <a:pt x="2159" y="17594"/>
                                    <a:pt x="381" y="16959"/>
                                    <a:pt x="0" y="17975"/>
                                  </a:cubicBezTo>
                                  <a:cubicBezTo>
                                    <a:pt x="3302" y="19752"/>
                                    <a:pt x="7492" y="19498"/>
                                    <a:pt x="11175" y="19371"/>
                                  </a:cubicBezTo>
                                  <a:cubicBezTo>
                                    <a:pt x="11683" y="19244"/>
                                    <a:pt x="11937" y="19117"/>
                                    <a:pt x="12318" y="19371"/>
                                  </a:cubicBezTo>
                                  <a:cubicBezTo>
                                    <a:pt x="12572" y="21401"/>
                                    <a:pt x="11937" y="24067"/>
                                    <a:pt x="13207" y="25843"/>
                                  </a:cubicBezTo>
                                  <a:cubicBezTo>
                                    <a:pt x="14604" y="27747"/>
                                    <a:pt x="16889" y="28128"/>
                                    <a:pt x="19175" y="28382"/>
                                  </a:cubicBezTo>
                                  <a:cubicBezTo>
                                    <a:pt x="26287" y="28128"/>
                                    <a:pt x="32509" y="26097"/>
                                    <a:pt x="38985" y="24447"/>
                                  </a:cubicBezTo>
                                  <a:cubicBezTo>
                                    <a:pt x="40001" y="24447"/>
                                    <a:pt x="40763" y="23813"/>
                                    <a:pt x="41779" y="23813"/>
                                  </a:cubicBezTo>
                                  <a:cubicBezTo>
                                    <a:pt x="45208" y="23051"/>
                                    <a:pt x="49017" y="22417"/>
                                    <a:pt x="52700" y="22290"/>
                                  </a:cubicBezTo>
                                  <a:cubicBezTo>
                                    <a:pt x="51049" y="24320"/>
                                    <a:pt x="50161" y="26732"/>
                                    <a:pt x="49398" y="29270"/>
                                  </a:cubicBezTo>
                                  <a:cubicBezTo>
                                    <a:pt x="48510" y="31301"/>
                                    <a:pt x="51049" y="31681"/>
                                    <a:pt x="51811" y="32824"/>
                                  </a:cubicBezTo>
                                  <a:cubicBezTo>
                                    <a:pt x="49398" y="33585"/>
                                    <a:pt x="47748" y="35108"/>
                                    <a:pt x="45462" y="36123"/>
                                  </a:cubicBezTo>
                                  <a:cubicBezTo>
                                    <a:pt x="40509" y="35996"/>
                                    <a:pt x="36446" y="37900"/>
                                    <a:pt x="31747" y="38408"/>
                                  </a:cubicBezTo>
                                  <a:cubicBezTo>
                                    <a:pt x="31747" y="39423"/>
                                    <a:pt x="33398" y="39169"/>
                                    <a:pt x="33525" y="40058"/>
                                  </a:cubicBezTo>
                                  <a:cubicBezTo>
                                    <a:pt x="33271" y="40819"/>
                                    <a:pt x="32636" y="40819"/>
                                    <a:pt x="32128" y="41200"/>
                                  </a:cubicBezTo>
                                  <a:cubicBezTo>
                                    <a:pt x="32128" y="41707"/>
                                    <a:pt x="32128" y="41707"/>
                                    <a:pt x="32636" y="41834"/>
                                  </a:cubicBezTo>
                                  <a:cubicBezTo>
                                    <a:pt x="33144" y="41327"/>
                                    <a:pt x="34033" y="41707"/>
                                    <a:pt x="34541" y="41073"/>
                                  </a:cubicBezTo>
                                  <a:cubicBezTo>
                                    <a:pt x="36065" y="41073"/>
                                    <a:pt x="37335" y="40565"/>
                                    <a:pt x="38858" y="40565"/>
                                  </a:cubicBezTo>
                                  <a:cubicBezTo>
                                    <a:pt x="40128" y="40058"/>
                                    <a:pt x="41652" y="39931"/>
                                    <a:pt x="42795" y="39042"/>
                                  </a:cubicBezTo>
                                  <a:cubicBezTo>
                                    <a:pt x="44446" y="38535"/>
                                    <a:pt x="45462" y="37519"/>
                                    <a:pt x="46986" y="37012"/>
                                  </a:cubicBezTo>
                                  <a:cubicBezTo>
                                    <a:pt x="49271" y="37012"/>
                                    <a:pt x="51430" y="36250"/>
                                    <a:pt x="53462" y="36123"/>
                                  </a:cubicBezTo>
                                  <a:lnTo>
                                    <a:pt x="53462" y="36631"/>
                                  </a:lnTo>
                                  <a:cubicBezTo>
                                    <a:pt x="51684" y="39550"/>
                                    <a:pt x="49906" y="42469"/>
                                    <a:pt x="48002" y="45134"/>
                                  </a:cubicBezTo>
                                  <a:cubicBezTo>
                                    <a:pt x="47748" y="45642"/>
                                    <a:pt x="48002" y="46276"/>
                                    <a:pt x="48510" y="46403"/>
                                  </a:cubicBezTo>
                                  <a:cubicBezTo>
                                    <a:pt x="49652" y="46657"/>
                                    <a:pt x="50668" y="46403"/>
                                    <a:pt x="51557" y="45896"/>
                                  </a:cubicBezTo>
                                  <a:cubicBezTo>
                                    <a:pt x="53208" y="43103"/>
                                    <a:pt x="54605" y="40438"/>
                                    <a:pt x="56002" y="37646"/>
                                  </a:cubicBezTo>
                                  <a:cubicBezTo>
                                    <a:pt x="56510" y="34981"/>
                                    <a:pt x="58415" y="33585"/>
                                    <a:pt x="60319" y="31808"/>
                                  </a:cubicBezTo>
                                  <a:cubicBezTo>
                                    <a:pt x="60573" y="31681"/>
                                    <a:pt x="61081" y="31174"/>
                                    <a:pt x="61462" y="31681"/>
                                  </a:cubicBezTo>
                                  <a:cubicBezTo>
                                    <a:pt x="59938" y="33458"/>
                                    <a:pt x="58922" y="35108"/>
                                    <a:pt x="57779" y="37139"/>
                                  </a:cubicBezTo>
                                  <a:cubicBezTo>
                                    <a:pt x="57145" y="39296"/>
                                    <a:pt x="57018" y="42088"/>
                                    <a:pt x="58922" y="43865"/>
                                  </a:cubicBezTo>
                                  <a:cubicBezTo>
                                    <a:pt x="59811" y="44626"/>
                                    <a:pt x="61208" y="44373"/>
                                    <a:pt x="62478" y="44500"/>
                                  </a:cubicBezTo>
                                  <a:cubicBezTo>
                                    <a:pt x="65526" y="42977"/>
                                    <a:pt x="69335" y="45388"/>
                                    <a:pt x="71621" y="42469"/>
                                  </a:cubicBezTo>
                                  <a:cubicBezTo>
                                    <a:pt x="73018" y="42215"/>
                                    <a:pt x="73272" y="43865"/>
                                    <a:pt x="74034" y="44626"/>
                                  </a:cubicBezTo>
                                  <a:cubicBezTo>
                                    <a:pt x="75304" y="45007"/>
                                    <a:pt x="76701" y="46276"/>
                                    <a:pt x="78098" y="45388"/>
                                  </a:cubicBezTo>
                                  <a:cubicBezTo>
                                    <a:pt x="78098" y="44500"/>
                                    <a:pt x="77082" y="43738"/>
                                    <a:pt x="76574" y="42977"/>
                                  </a:cubicBezTo>
                                  <a:cubicBezTo>
                                    <a:pt x="75685" y="41327"/>
                                    <a:pt x="74542" y="40058"/>
                                    <a:pt x="73653" y="38535"/>
                                  </a:cubicBezTo>
                                  <a:cubicBezTo>
                                    <a:pt x="73272" y="37392"/>
                                    <a:pt x="72637" y="36758"/>
                                    <a:pt x="72383" y="35616"/>
                                  </a:cubicBezTo>
                                  <a:cubicBezTo>
                                    <a:pt x="73780" y="36123"/>
                                    <a:pt x="75050" y="37012"/>
                                    <a:pt x="76574" y="37266"/>
                                  </a:cubicBezTo>
                                  <a:cubicBezTo>
                                    <a:pt x="77844" y="37773"/>
                                    <a:pt x="79495" y="37773"/>
                                    <a:pt x="80764" y="38535"/>
                                  </a:cubicBezTo>
                                  <a:cubicBezTo>
                                    <a:pt x="81780" y="39804"/>
                                    <a:pt x="83304" y="40565"/>
                                    <a:pt x="84574" y="41454"/>
                                  </a:cubicBezTo>
                                  <a:cubicBezTo>
                                    <a:pt x="86479" y="42342"/>
                                    <a:pt x="88638" y="42596"/>
                                    <a:pt x="90669" y="43357"/>
                                  </a:cubicBezTo>
                                  <a:cubicBezTo>
                                    <a:pt x="91432" y="43357"/>
                                    <a:pt x="92575" y="43992"/>
                                    <a:pt x="93082" y="43357"/>
                                  </a:cubicBezTo>
                                  <a:cubicBezTo>
                                    <a:pt x="92828" y="42977"/>
                                    <a:pt x="92447" y="42723"/>
                                    <a:pt x="91939" y="42469"/>
                                  </a:cubicBezTo>
                                  <a:cubicBezTo>
                                    <a:pt x="91686" y="41454"/>
                                    <a:pt x="93336" y="41961"/>
                                    <a:pt x="93844" y="41200"/>
                                  </a:cubicBezTo>
                                  <a:cubicBezTo>
                                    <a:pt x="93717" y="40819"/>
                                    <a:pt x="93336" y="40692"/>
                                    <a:pt x="92955" y="40565"/>
                                  </a:cubicBezTo>
                                  <a:cubicBezTo>
                                    <a:pt x="91813" y="39931"/>
                                    <a:pt x="89146" y="39804"/>
                                    <a:pt x="88384" y="39423"/>
                                  </a:cubicBezTo>
                                  <a:cubicBezTo>
                                    <a:pt x="87495" y="39296"/>
                                    <a:pt x="86606" y="38915"/>
                                    <a:pt x="85717" y="38535"/>
                                  </a:cubicBezTo>
                                  <a:cubicBezTo>
                                    <a:pt x="81145" y="38535"/>
                                    <a:pt x="78606" y="34347"/>
                                    <a:pt x="74923" y="32824"/>
                                  </a:cubicBezTo>
                                  <a:cubicBezTo>
                                    <a:pt x="75812" y="32062"/>
                                    <a:pt x="77082" y="31428"/>
                                    <a:pt x="77590" y="30285"/>
                                  </a:cubicBezTo>
                                  <a:cubicBezTo>
                                    <a:pt x="78225" y="29270"/>
                                    <a:pt x="78479" y="27366"/>
                                    <a:pt x="77844" y="26224"/>
                                  </a:cubicBezTo>
                                  <a:cubicBezTo>
                                    <a:pt x="77209" y="23813"/>
                                    <a:pt x="74034" y="24193"/>
                                    <a:pt x="72256" y="22797"/>
                                  </a:cubicBezTo>
                                  <a:lnTo>
                                    <a:pt x="72510" y="22544"/>
                                  </a:lnTo>
                                  <a:cubicBezTo>
                                    <a:pt x="75558" y="22417"/>
                                    <a:pt x="78098" y="23051"/>
                                    <a:pt x="80764" y="23559"/>
                                  </a:cubicBezTo>
                                  <a:cubicBezTo>
                                    <a:pt x="88130" y="24574"/>
                                    <a:pt x="94987" y="27366"/>
                                    <a:pt x="102733" y="27493"/>
                                  </a:cubicBezTo>
                                  <a:cubicBezTo>
                                    <a:pt x="106924" y="27493"/>
                                    <a:pt x="112258" y="27747"/>
                                    <a:pt x="114289" y="23686"/>
                                  </a:cubicBezTo>
                                  <a:cubicBezTo>
                                    <a:pt x="114670" y="21275"/>
                                    <a:pt x="115178" y="18863"/>
                                    <a:pt x="115559" y="16452"/>
                                  </a:cubicBezTo>
                                  <a:cubicBezTo>
                                    <a:pt x="116448" y="12518"/>
                                    <a:pt x="118988" y="8964"/>
                                    <a:pt x="118607" y="477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24098027" name="Rectangle 24098027">
                          <a:extLst>
                            <a:ext uri="{FF2B5EF4-FFF2-40B4-BE49-F238E27FC236}">
                              <a16:creationId xmlns:a16="http://schemas.microsoft.com/office/drawing/2014/main" id="{12E67405-6AB3-2FF9-B15C-CDD93AAE2A0C}"/>
                            </a:ext>
                          </a:extLst>
                        </wps:cNvPr>
                        <wps:cNvSpPr/>
                        <wps:spPr>
                          <a:xfrm>
                            <a:off x="5390944" y="379953"/>
                            <a:ext cx="482802" cy="21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1463613135" name="Graphic 1">
                          <a:extLst>
                            <a:ext uri="{FF2B5EF4-FFF2-40B4-BE49-F238E27FC236}">
                              <a16:creationId xmlns:a16="http://schemas.microsoft.com/office/drawing/2014/main" id="{021E00A1-1707-9043-BEE2-E8FCEC93036D}"/>
                            </a:ext>
                          </a:extLst>
                        </wpg:cNvPr>
                        <wpg:cNvGrpSpPr/>
                        <wpg:grpSpPr>
                          <a:xfrm>
                            <a:off x="5411475" y="403300"/>
                            <a:ext cx="441792" cy="91878"/>
                            <a:chOff x="5411389" y="403303"/>
                            <a:chExt cx="441792" cy="91885"/>
                          </a:xfrm>
                          <a:solidFill>
                            <a:srgbClr val="000000"/>
                          </a:solidFill>
                        </wpg:grpSpPr>
                        <wps:wsp>
                          <wps:cNvPr id="570052477" name="Freeform: Shape 570052477">
                            <a:extLst>
                              <a:ext uri="{FF2B5EF4-FFF2-40B4-BE49-F238E27FC236}">
                                <a16:creationId xmlns:a16="http://schemas.microsoft.com/office/drawing/2014/main" id="{50F9349D-3049-35BA-5ED3-FC3C7376D7C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411389" y="404192"/>
                              <a:ext cx="30985" cy="30585"/>
                            </a:xfrm>
                            <a:custGeom>
                              <a:avLst/>
                              <a:gdLst>
                                <a:gd name="csX0" fmla="*/ 11810 w 30985"/>
                                <a:gd name="csY0" fmla="*/ 1650 h 30585"/>
                                <a:gd name="csX1" fmla="*/ 11810 w 30985"/>
                                <a:gd name="csY1" fmla="*/ 25636 h 30585"/>
                                <a:gd name="csX2" fmla="*/ 11937 w 30985"/>
                                <a:gd name="csY2" fmla="*/ 27921 h 30585"/>
                                <a:gd name="csX3" fmla="*/ 12572 w 30985"/>
                                <a:gd name="csY3" fmla="*/ 28555 h 30585"/>
                                <a:gd name="csX4" fmla="*/ 14350 w 30985"/>
                                <a:gd name="csY4" fmla="*/ 28936 h 30585"/>
                                <a:gd name="csX5" fmla="*/ 20064 w 30985"/>
                                <a:gd name="csY5" fmla="*/ 26398 h 30585"/>
                                <a:gd name="csX6" fmla="*/ 22731 w 30985"/>
                                <a:gd name="csY6" fmla="*/ 15610 h 30585"/>
                                <a:gd name="csX7" fmla="*/ 20826 w 30985"/>
                                <a:gd name="csY7" fmla="*/ 6219 h 30585"/>
                                <a:gd name="csX8" fmla="*/ 17016 w 30985"/>
                                <a:gd name="csY8" fmla="*/ 2411 h 30585"/>
                                <a:gd name="csX9" fmla="*/ 11556 w 30985"/>
                                <a:gd name="csY9" fmla="*/ 1777 h 30585"/>
                                <a:gd name="csX10" fmla="*/ 127 w 30985"/>
                                <a:gd name="csY10" fmla="*/ 30586 h 30585"/>
                                <a:gd name="csX11" fmla="*/ 127 w 30985"/>
                                <a:gd name="csY11" fmla="*/ 29698 h 30585"/>
                                <a:gd name="csX12" fmla="*/ 1143 w 30985"/>
                                <a:gd name="csY12" fmla="*/ 29698 h 30585"/>
                                <a:gd name="csX13" fmla="*/ 3175 w 30985"/>
                                <a:gd name="csY13" fmla="*/ 29317 h 30585"/>
                                <a:gd name="csX14" fmla="*/ 4190 w 30985"/>
                                <a:gd name="csY14" fmla="*/ 28175 h 30585"/>
                                <a:gd name="csX15" fmla="*/ 4318 w 30985"/>
                                <a:gd name="csY15" fmla="*/ 25383 h 30585"/>
                                <a:gd name="csX16" fmla="*/ 4318 w 30985"/>
                                <a:gd name="csY16" fmla="*/ 5203 h 30585"/>
                                <a:gd name="csX17" fmla="*/ 4063 w 30985"/>
                                <a:gd name="csY17" fmla="*/ 2284 h 30585"/>
                                <a:gd name="csX18" fmla="*/ 3048 w 30985"/>
                                <a:gd name="csY18" fmla="*/ 1269 h 30585"/>
                                <a:gd name="csX19" fmla="*/ 1016 w 30985"/>
                                <a:gd name="csY19" fmla="*/ 888 h 30585"/>
                                <a:gd name="csX20" fmla="*/ 0 w 30985"/>
                                <a:gd name="csY20" fmla="*/ 888 h 30585"/>
                                <a:gd name="csX21" fmla="*/ 0 w 30985"/>
                                <a:gd name="csY21" fmla="*/ 0 h 30585"/>
                                <a:gd name="csX22" fmla="*/ 13715 w 30985"/>
                                <a:gd name="csY22" fmla="*/ 0 h 30585"/>
                                <a:gd name="csX23" fmla="*/ 22604 w 30985"/>
                                <a:gd name="csY23" fmla="*/ 1523 h 30585"/>
                                <a:gd name="csX24" fmla="*/ 28826 w 30985"/>
                                <a:gd name="csY24" fmla="*/ 7107 h 30585"/>
                                <a:gd name="csX25" fmla="*/ 30985 w 30985"/>
                                <a:gd name="csY25" fmla="*/ 15483 h 30585"/>
                                <a:gd name="csX26" fmla="*/ 29969 w 30985"/>
                                <a:gd name="csY26" fmla="*/ 21448 h 30585"/>
                                <a:gd name="csX27" fmla="*/ 27302 w 30985"/>
                                <a:gd name="csY27" fmla="*/ 25890 h 30585"/>
                                <a:gd name="csX28" fmla="*/ 23493 w 30985"/>
                                <a:gd name="csY28" fmla="*/ 28682 h 30585"/>
                                <a:gd name="csX29" fmla="*/ 18159 w 30985"/>
                                <a:gd name="csY29" fmla="*/ 30332 h 30585"/>
                                <a:gd name="csX30" fmla="*/ 13842 w 30985"/>
                                <a:gd name="csY30" fmla="*/ 30586 h 30585"/>
                                <a:gd name="csX31" fmla="*/ 127 w 30985"/>
                                <a:gd name="csY31" fmla="*/ 30586 h 3058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</a:cxnLst>
                              <a:rect l="l" t="t" r="r" b="b"/>
                              <a:pathLst>
                                <a:path w="30985" h="30585">
                                  <a:moveTo>
                                    <a:pt x="11810" y="1650"/>
                                  </a:moveTo>
                                  <a:lnTo>
                                    <a:pt x="11810" y="25636"/>
                                  </a:lnTo>
                                  <a:cubicBezTo>
                                    <a:pt x="11810" y="26906"/>
                                    <a:pt x="11810" y="27667"/>
                                    <a:pt x="11937" y="27921"/>
                                  </a:cubicBezTo>
                                  <a:cubicBezTo>
                                    <a:pt x="11937" y="28175"/>
                                    <a:pt x="12318" y="28428"/>
                                    <a:pt x="12572" y="28555"/>
                                  </a:cubicBezTo>
                                  <a:cubicBezTo>
                                    <a:pt x="12953" y="28809"/>
                                    <a:pt x="13587" y="28936"/>
                                    <a:pt x="14350" y="28936"/>
                                  </a:cubicBezTo>
                                  <a:cubicBezTo>
                                    <a:pt x="16889" y="28936"/>
                                    <a:pt x="18794" y="28048"/>
                                    <a:pt x="20064" y="26398"/>
                                  </a:cubicBezTo>
                                  <a:cubicBezTo>
                                    <a:pt x="21842" y="24113"/>
                                    <a:pt x="22731" y="20433"/>
                                    <a:pt x="22731" y="15610"/>
                                  </a:cubicBezTo>
                                  <a:cubicBezTo>
                                    <a:pt x="22731" y="11676"/>
                                    <a:pt x="22096" y="8503"/>
                                    <a:pt x="20826" y="6219"/>
                                  </a:cubicBezTo>
                                  <a:cubicBezTo>
                                    <a:pt x="19810" y="4442"/>
                                    <a:pt x="18540" y="3173"/>
                                    <a:pt x="17016" y="2411"/>
                                  </a:cubicBezTo>
                                  <a:cubicBezTo>
                                    <a:pt x="15874" y="1904"/>
                                    <a:pt x="14096" y="1777"/>
                                    <a:pt x="11556" y="1777"/>
                                  </a:cubicBezTo>
                                  <a:moveTo>
                                    <a:pt x="127" y="30586"/>
                                  </a:moveTo>
                                  <a:lnTo>
                                    <a:pt x="127" y="29698"/>
                                  </a:lnTo>
                                  <a:lnTo>
                                    <a:pt x="1143" y="29698"/>
                                  </a:lnTo>
                                  <a:cubicBezTo>
                                    <a:pt x="2032" y="29698"/>
                                    <a:pt x="2667" y="29571"/>
                                    <a:pt x="3175" y="29317"/>
                                  </a:cubicBezTo>
                                  <a:cubicBezTo>
                                    <a:pt x="3682" y="29063"/>
                                    <a:pt x="3937" y="28682"/>
                                    <a:pt x="4190" y="28175"/>
                                  </a:cubicBezTo>
                                  <a:cubicBezTo>
                                    <a:pt x="4190" y="27794"/>
                                    <a:pt x="4318" y="26906"/>
                                    <a:pt x="4318" y="25383"/>
                                  </a:cubicBezTo>
                                  <a:lnTo>
                                    <a:pt x="4318" y="5203"/>
                                  </a:lnTo>
                                  <a:cubicBezTo>
                                    <a:pt x="4318" y="3680"/>
                                    <a:pt x="4318" y="2665"/>
                                    <a:pt x="4063" y="2284"/>
                                  </a:cubicBezTo>
                                  <a:cubicBezTo>
                                    <a:pt x="3937" y="1904"/>
                                    <a:pt x="3556" y="1523"/>
                                    <a:pt x="3048" y="1269"/>
                                  </a:cubicBezTo>
                                  <a:cubicBezTo>
                                    <a:pt x="2540" y="1015"/>
                                    <a:pt x="1905" y="888"/>
                                    <a:pt x="1016" y="888"/>
                                  </a:cubicBez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715" y="0"/>
                                  </a:lnTo>
                                  <a:cubicBezTo>
                                    <a:pt x="17397" y="0"/>
                                    <a:pt x="20318" y="508"/>
                                    <a:pt x="22604" y="1523"/>
                                  </a:cubicBezTo>
                                  <a:cubicBezTo>
                                    <a:pt x="25271" y="2792"/>
                                    <a:pt x="27430" y="4569"/>
                                    <a:pt x="28826" y="7107"/>
                                  </a:cubicBezTo>
                                  <a:cubicBezTo>
                                    <a:pt x="30223" y="9645"/>
                                    <a:pt x="30985" y="12311"/>
                                    <a:pt x="30985" y="15483"/>
                                  </a:cubicBezTo>
                                  <a:cubicBezTo>
                                    <a:pt x="30985" y="17641"/>
                                    <a:pt x="30604" y="19671"/>
                                    <a:pt x="29969" y="21448"/>
                                  </a:cubicBezTo>
                                  <a:cubicBezTo>
                                    <a:pt x="29334" y="23225"/>
                                    <a:pt x="28445" y="24748"/>
                                    <a:pt x="27302" y="25890"/>
                                  </a:cubicBezTo>
                                  <a:cubicBezTo>
                                    <a:pt x="26160" y="27032"/>
                                    <a:pt x="24890" y="28048"/>
                                    <a:pt x="23493" y="28682"/>
                                  </a:cubicBezTo>
                                  <a:cubicBezTo>
                                    <a:pt x="22096" y="29444"/>
                                    <a:pt x="20318" y="29951"/>
                                    <a:pt x="18159" y="30332"/>
                                  </a:cubicBezTo>
                                  <a:cubicBezTo>
                                    <a:pt x="17270" y="30459"/>
                                    <a:pt x="15746" y="30586"/>
                                    <a:pt x="13842" y="30586"/>
                                  </a:cubicBezTo>
                                  <a:lnTo>
                                    <a:pt x="127" y="305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67158230" name="Freeform: Shape 1067158230">
                            <a:extLst>
                              <a:ext uri="{FF2B5EF4-FFF2-40B4-BE49-F238E27FC236}">
                                <a16:creationId xmlns:a16="http://schemas.microsoft.com/office/drawing/2014/main" id="{159023C5-2E8E-974E-EC9A-8438F1C89EF0}"/>
                              </a:ext>
                            </a:extLst>
                          </wps:cNvPr>
                          <wps:cNvSpPr/>
                          <wps:spPr>
                            <a:xfrm>
                              <a:off x="5446311" y="412949"/>
                              <a:ext cx="17778" cy="22463"/>
                            </a:xfrm>
                            <a:custGeom>
                              <a:avLst/>
                              <a:gdLst>
                                <a:gd name="csX0" fmla="*/ 11937 w 17778"/>
                                <a:gd name="csY0" fmla="*/ 9011 h 22463"/>
                                <a:gd name="csX1" fmla="*/ 11556 w 17778"/>
                                <a:gd name="csY1" fmla="*/ 4061 h 22463"/>
                                <a:gd name="csX2" fmla="*/ 10286 w 17778"/>
                                <a:gd name="csY2" fmla="*/ 2031 h 22463"/>
                                <a:gd name="csX3" fmla="*/ 9016 w 17778"/>
                                <a:gd name="csY3" fmla="*/ 1650 h 22463"/>
                                <a:gd name="csX4" fmla="*/ 7111 w 17778"/>
                                <a:gd name="csY4" fmla="*/ 2792 h 22463"/>
                                <a:gd name="csX5" fmla="*/ 5714 w 17778"/>
                                <a:gd name="csY5" fmla="*/ 8249 h 22463"/>
                                <a:gd name="csX6" fmla="*/ 5714 w 17778"/>
                                <a:gd name="csY6" fmla="*/ 9011 h 22463"/>
                                <a:gd name="csX7" fmla="*/ 11810 w 17778"/>
                                <a:gd name="csY7" fmla="*/ 9011 h 22463"/>
                                <a:gd name="csX8" fmla="*/ 17524 w 17778"/>
                                <a:gd name="csY8" fmla="*/ 10407 h 22463"/>
                                <a:gd name="csX9" fmla="*/ 5968 w 17778"/>
                                <a:gd name="csY9" fmla="*/ 10407 h 22463"/>
                                <a:gd name="csX10" fmla="*/ 8254 w 17778"/>
                                <a:gd name="csY10" fmla="*/ 17006 h 22463"/>
                                <a:gd name="csX11" fmla="*/ 12064 w 17778"/>
                                <a:gd name="csY11" fmla="*/ 18910 h 22463"/>
                                <a:gd name="csX12" fmla="*/ 14476 w 17778"/>
                                <a:gd name="csY12" fmla="*/ 18149 h 22463"/>
                                <a:gd name="csX13" fmla="*/ 16889 w 17778"/>
                                <a:gd name="csY13" fmla="*/ 15483 h 22463"/>
                                <a:gd name="csX14" fmla="*/ 17651 w 17778"/>
                                <a:gd name="csY14" fmla="*/ 15991 h 22463"/>
                                <a:gd name="csX15" fmla="*/ 13842 w 17778"/>
                                <a:gd name="csY15" fmla="*/ 20941 h 22463"/>
                                <a:gd name="csX16" fmla="*/ 9016 w 17778"/>
                                <a:gd name="csY16" fmla="*/ 22464 h 22463"/>
                                <a:gd name="csX17" fmla="*/ 1905 w 17778"/>
                                <a:gd name="csY17" fmla="*/ 18783 h 22463"/>
                                <a:gd name="csX18" fmla="*/ 0 w 17778"/>
                                <a:gd name="csY18" fmla="*/ 11549 h 22463"/>
                                <a:gd name="csX19" fmla="*/ 2920 w 17778"/>
                                <a:gd name="csY19" fmla="*/ 3173 h 22463"/>
                                <a:gd name="csX20" fmla="*/ 9651 w 17778"/>
                                <a:gd name="csY20" fmla="*/ 0 h 22463"/>
                                <a:gd name="csX21" fmla="*/ 15238 w 17778"/>
                                <a:gd name="csY21" fmla="*/ 2665 h 22463"/>
                                <a:gd name="csX22" fmla="*/ 17778 w 17778"/>
                                <a:gd name="csY22" fmla="*/ 10534 h 2246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7778" h="22463">
                                  <a:moveTo>
                                    <a:pt x="11937" y="9011"/>
                                  </a:moveTo>
                                  <a:cubicBezTo>
                                    <a:pt x="11937" y="6599"/>
                                    <a:pt x="11810" y="4950"/>
                                    <a:pt x="11556" y="4061"/>
                                  </a:cubicBezTo>
                                  <a:cubicBezTo>
                                    <a:pt x="11302" y="3173"/>
                                    <a:pt x="10921" y="2411"/>
                                    <a:pt x="10286" y="2031"/>
                                  </a:cubicBezTo>
                                  <a:cubicBezTo>
                                    <a:pt x="10032" y="1777"/>
                                    <a:pt x="9524" y="1650"/>
                                    <a:pt x="9016" y="1650"/>
                                  </a:cubicBezTo>
                                  <a:cubicBezTo>
                                    <a:pt x="8254" y="1650"/>
                                    <a:pt x="7619" y="2031"/>
                                    <a:pt x="7111" y="2792"/>
                                  </a:cubicBezTo>
                                  <a:cubicBezTo>
                                    <a:pt x="6222" y="4188"/>
                                    <a:pt x="5714" y="5965"/>
                                    <a:pt x="5714" y="8249"/>
                                  </a:cubicBezTo>
                                  <a:lnTo>
                                    <a:pt x="5714" y="9011"/>
                                  </a:lnTo>
                                  <a:lnTo>
                                    <a:pt x="11810" y="9011"/>
                                  </a:lnTo>
                                  <a:close/>
                                  <a:moveTo>
                                    <a:pt x="17524" y="10407"/>
                                  </a:moveTo>
                                  <a:lnTo>
                                    <a:pt x="5968" y="10407"/>
                                  </a:lnTo>
                                  <a:cubicBezTo>
                                    <a:pt x="5968" y="13199"/>
                                    <a:pt x="6857" y="15483"/>
                                    <a:pt x="8254" y="17006"/>
                                  </a:cubicBezTo>
                                  <a:cubicBezTo>
                                    <a:pt x="9270" y="18275"/>
                                    <a:pt x="10540" y="18910"/>
                                    <a:pt x="12064" y="18910"/>
                                  </a:cubicBezTo>
                                  <a:cubicBezTo>
                                    <a:pt x="12953" y="18910"/>
                                    <a:pt x="13842" y="18656"/>
                                    <a:pt x="14476" y="18149"/>
                                  </a:cubicBezTo>
                                  <a:cubicBezTo>
                                    <a:pt x="15238" y="17641"/>
                                    <a:pt x="16000" y="16752"/>
                                    <a:pt x="16889" y="15483"/>
                                  </a:cubicBezTo>
                                  <a:lnTo>
                                    <a:pt x="17651" y="15991"/>
                                  </a:lnTo>
                                  <a:cubicBezTo>
                                    <a:pt x="16508" y="18275"/>
                                    <a:pt x="15238" y="19925"/>
                                    <a:pt x="13842" y="20941"/>
                                  </a:cubicBezTo>
                                  <a:cubicBezTo>
                                    <a:pt x="12445" y="21956"/>
                                    <a:pt x="10794" y="22464"/>
                                    <a:pt x="9016" y="22464"/>
                                  </a:cubicBezTo>
                                  <a:cubicBezTo>
                                    <a:pt x="5841" y="22464"/>
                                    <a:pt x="3556" y="21194"/>
                                    <a:pt x="1905" y="18783"/>
                                  </a:cubicBezTo>
                                  <a:cubicBezTo>
                                    <a:pt x="635" y="16879"/>
                                    <a:pt x="0" y="14468"/>
                                    <a:pt x="0" y="11549"/>
                                  </a:cubicBezTo>
                                  <a:cubicBezTo>
                                    <a:pt x="0" y="7995"/>
                                    <a:pt x="889" y="5203"/>
                                    <a:pt x="2920" y="3173"/>
                                  </a:cubicBezTo>
                                  <a:cubicBezTo>
                                    <a:pt x="4826" y="1142"/>
                                    <a:pt x="7111" y="0"/>
                                    <a:pt x="9651" y="0"/>
                                  </a:cubicBezTo>
                                  <a:cubicBezTo>
                                    <a:pt x="11810" y="0"/>
                                    <a:pt x="13715" y="888"/>
                                    <a:pt x="15238" y="2665"/>
                                  </a:cubicBezTo>
                                  <a:cubicBezTo>
                                    <a:pt x="16762" y="4442"/>
                                    <a:pt x="17651" y="6980"/>
                                    <a:pt x="17778" y="1053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8608022" name="Freeform: Shape 168608022">
                            <a:extLst>
                              <a:ext uri="{FF2B5EF4-FFF2-40B4-BE49-F238E27FC236}">
                                <a16:creationId xmlns:a16="http://schemas.microsoft.com/office/drawing/2014/main" id="{104A2093-45EF-98AA-3608-48A446B7075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465613" y="412949"/>
                              <a:ext cx="22984" cy="31728"/>
                            </a:xfrm>
                            <a:custGeom>
                              <a:avLst/>
                              <a:gdLst>
                                <a:gd name="csX0" fmla="*/ 8889 w 22984"/>
                                <a:gd name="csY0" fmla="*/ 17387 h 31728"/>
                                <a:gd name="csX1" fmla="*/ 13080 w 22984"/>
                                <a:gd name="csY1" fmla="*/ 20179 h 31728"/>
                                <a:gd name="csX2" fmla="*/ 15112 w 22984"/>
                                <a:gd name="csY2" fmla="*/ 18910 h 31728"/>
                                <a:gd name="csX3" fmla="*/ 16254 w 22984"/>
                                <a:gd name="csY3" fmla="*/ 11676 h 31728"/>
                                <a:gd name="csX4" fmla="*/ 14985 w 22984"/>
                                <a:gd name="csY4" fmla="*/ 4188 h 31728"/>
                                <a:gd name="csX5" fmla="*/ 12699 w 22984"/>
                                <a:gd name="csY5" fmla="*/ 2792 h 31728"/>
                                <a:gd name="csX6" fmla="*/ 8889 w 22984"/>
                                <a:gd name="csY6" fmla="*/ 6092 h 31728"/>
                                <a:gd name="csX7" fmla="*/ 8889 w 22984"/>
                                <a:gd name="csY7" fmla="*/ 17387 h 31728"/>
                                <a:gd name="csX8" fmla="*/ 8889 w 22984"/>
                                <a:gd name="csY8" fmla="*/ 19671 h 31728"/>
                                <a:gd name="csX9" fmla="*/ 8889 w 22984"/>
                                <a:gd name="csY9" fmla="*/ 27540 h 31728"/>
                                <a:gd name="csX10" fmla="*/ 9143 w 22984"/>
                                <a:gd name="csY10" fmla="*/ 29698 h 31728"/>
                                <a:gd name="csX11" fmla="*/ 9905 w 22984"/>
                                <a:gd name="csY11" fmla="*/ 30586 h 31728"/>
                                <a:gd name="csX12" fmla="*/ 12064 w 22984"/>
                                <a:gd name="csY12" fmla="*/ 30840 h 31728"/>
                                <a:gd name="csX13" fmla="*/ 12064 w 22984"/>
                                <a:gd name="csY13" fmla="*/ 31728 h 31728"/>
                                <a:gd name="csX14" fmla="*/ 0 w 22984"/>
                                <a:gd name="csY14" fmla="*/ 31728 h 31728"/>
                                <a:gd name="csX15" fmla="*/ 0 w 22984"/>
                                <a:gd name="csY15" fmla="*/ 30840 h 31728"/>
                                <a:gd name="csX16" fmla="*/ 2032 w 22984"/>
                                <a:gd name="csY16" fmla="*/ 30078 h 31728"/>
                                <a:gd name="csX17" fmla="*/ 2540 w 22984"/>
                                <a:gd name="csY17" fmla="*/ 27413 h 31728"/>
                                <a:gd name="csX18" fmla="*/ 2540 w 22984"/>
                                <a:gd name="csY18" fmla="*/ 5076 h 31728"/>
                                <a:gd name="csX19" fmla="*/ 2032 w 22984"/>
                                <a:gd name="csY19" fmla="*/ 2157 h 31728"/>
                                <a:gd name="csX20" fmla="*/ 0 w 22984"/>
                                <a:gd name="csY20" fmla="*/ 1396 h 31728"/>
                                <a:gd name="csX21" fmla="*/ 0 w 22984"/>
                                <a:gd name="csY21" fmla="*/ 508 h 31728"/>
                                <a:gd name="csX22" fmla="*/ 8889 w 22984"/>
                                <a:gd name="csY22" fmla="*/ 508 h 31728"/>
                                <a:gd name="csX23" fmla="*/ 8889 w 22984"/>
                                <a:gd name="csY23" fmla="*/ 3300 h 31728"/>
                                <a:gd name="csX24" fmla="*/ 11175 w 22984"/>
                                <a:gd name="csY24" fmla="*/ 1015 h 31728"/>
                                <a:gd name="csX25" fmla="*/ 14731 w 22984"/>
                                <a:gd name="csY25" fmla="*/ 0 h 31728"/>
                                <a:gd name="csX26" fmla="*/ 19048 w 22984"/>
                                <a:gd name="csY26" fmla="*/ 1523 h 31728"/>
                                <a:gd name="csX27" fmla="*/ 21969 w 22984"/>
                                <a:gd name="csY27" fmla="*/ 5584 h 31728"/>
                                <a:gd name="csX28" fmla="*/ 22985 w 22984"/>
                                <a:gd name="csY28" fmla="*/ 11168 h 31728"/>
                                <a:gd name="csX29" fmla="*/ 21969 w 22984"/>
                                <a:gd name="csY29" fmla="*/ 17006 h 31728"/>
                                <a:gd name="csX30" fmla="*/ 18921 w 22984"/>
                                <a:gd name="csY30" fmla="*/ 21068 h 31728"/>
                                <a:gd name="csX31" fmla="*/ 14604 w 22984"/>
                                <a:gd name="csY31" fmla="*/ 22464 h 31728"/>
                                <a:gd name="csX32" fmla="*/ 11302 w 22984"/>
                                <a:gd name="csY32" fmla="*/ 21702 h 31728"/>
                                <a:gd name="csX33" fmla="*/ 8889 w 22984"/>
                                <a:gd name="csY33" fmla="*/ 19671 h 3172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</a:cxnLst>
                              <a:rect l="l" t="t" r="r" b="b"/>
                              <a:pathLst>
                                <a:path w="22984" h="31728">
                                  <a:moveTo>
                                    <a:pt x="8889" y="17387"/>
                                  </a:moveTo>
                                  <a:cubicBezTo>
                                    <a:pt x="10159" y="19164"/>
                                    <a:pt x="11556" y="20179"/>
                                    <a:pt x="13080" y="20179"/>
                                  </a:cubicBezTo>
                                  <a:cubicBezTo>
                                    <a:pt x="13842" y="20179"/>
                                    <a:pt x="14604" y="19798"/>
                                    <a:pt x="15112" y="18910"/>
                                  </a:cubicBezTo>
                                  <a:cubicBezTo>
                                    <a:pt x="15874" y="17641"/>
                                    <a:pt x="16254" y="15230"/>
                                    <a:pt x="16254" y="11676"/>
                                  </a:cubicBezTo>
                                  <a:cubicBezTo>
                                    <a:pt x="16254" y="8122"/>
                                    <a:pt x="15874" y="5457"/>
                                    <a:pt x="14985" y="4188"/>
                                  </a:cubicBezTo>
                                  <a:cubicBezTo>
                                    <a:pt x="14350" y="3300"/>
                                    <a:pt x="13588" y="2792"/>
                                    <a:pt x="12699" y="2792"/>
                                  </a:cubicBezTo>
                                  <a:cubicBezTo>
                                    <a:pt x="11175" y="2792"/>
                                    <a:pt x="9905" y="3934"/>
                                    <a:pt x="8889" y="6092"/>
                                  </a:cubicBezTo>
                                  <a:lnTo>
                                    <a:pt x="8889" y="17387"/>
                                  </a:lnTo>
                                  <a:close/>
                                  <a:moveTo>
                                    <a:pt x="8889" y="19671"/>
                                  </a:moveTo>
                                  <a:lnTo>
                                    <a:pt x="8889" y="27540"/>
                                  </a:lnTo>
                                  <a:cubicBezTo>
                                    <a:pt x="8889" y="28682"/>
                                    <a:pt x="8889" y="29317"/>
                                    <a:pt x="9143" y="29698"/>
                                  </a:cubicBezTo>
                                  <a:cubicBezTo>
                                    <a:pt x="9270" y="30078"/>
                                    <a:pt x="9524" y="30332"/>
                                    <a:pt x="9905" y="30586"/>
                                  </a:cubicBezTo>
                                  <a:cubicBezTo>
                                    <a:pt x="10286" y="30840"/>
                                    <a:pt x="10921" y="30840"/>
                                    <a:pt x="12064" y="30840"/>
                                  </a:cubicBezTo>
                                  <a:lnTo>
                                    <a:pt x="12064" y="31728"/>
                                  </a:lnTo>
                                  <a:lnTo>
                                    <a:pt x="0" y="31728"/>
                                  </a:lnTo>
                                  <a:lnTo>
                                    <a:pt x="0" y="30840"/>
                                  </a:lnTo>
                                  <a:cubicBezTo>
                                    <a:pt x="889" y="30840"/>
                                    <a:pt x="1651" y="30586"/>
                                    <a:pt x="2032" y="30078"/>
                                  </a:cubicBezTo>
                                  <a:cubicBezTo>
                                    <a:pt x="2286" y="29698"/>
                                    <a:pt x="2540" y="28809"/>
                                    <a:pt x="2540" y="27413"/>
                                  </a:cubicBezTo>
                                  <a:lnTo>
                                    <a:pt x="2540" y="5076"/>
                                  </a:lnTo>
                                  <a:cubicBezTo>
                                    <a:pt x="2540" y="3554"/>
                                    <a:pt x="2413" y="2665"/>
                                    <a:pt x="2032" y="2157"/>
                                  </a:cubicBezTo>
                                  <a:cubicBezTo>
                                    <a:pt x="1651" y="1777"/>
                                    <a:pt x="1016" y="1523"/>
                                    <a:pt x="0" y="1396"/>
                                  </a:cubicBezTo>
                                  <a:lnTo>
                                    <a:pt x="0" y="508"/>
                                  </a:lnTo>
                                  <a:lnTo>
                                    <a:pt x="8889" y="508"/>
                                  </a:lnTo>
                                  <a:lnTo>
                                    <a:pt x="8889" y="3300"/>
                                  </a:lnTo>
                                  <a:cubicBezTo>
                                    <a:pt x="9651" y="2157"/>
                                    <a:pt x="10413" y="1396"/>
                                    <a:pt x="11175" y="1015"/>
                                  </a:cubicBezTo>
                                  <a:cubicBezTo>
                                    <a:pt x="12318" y="254"/>
                                    <a:pt x="13461" y="0"/>
                                    <a:pt x="14731" y="0"/>
                                  </a:cubicBezTo>
                                  <a:cubicBezTo>
                                    <a:pt x="16254" y="0"/>
                                    <a:pt x="17652" y="508"/>
                                    <a:pt x="19048" y="1523"/>
                                  </a:cubicBezTo>
                                  <a:cubicBezTo>
                                    <a:pt x="20318" y="2538"/>
                                    <a:pt x="21334" y="3807"/>
                                    <a:pt x="21969" y="5584"/>
                                  </a:cubicBezTo>
                                  <a:cubicBezTo>
                                    <a:pt x="22604" y="7361"/>
                                    <a:pt x="22985" y="9138"/>
                                    <a:pt x="22985" y="11168"/>
                                  </a:cubicBezTo>
                                  <a:cubicBezTo>
                                    <a:pt x="22985" y="13326"/>
                                    <a:pt x="22604" y="15230"/>
                                    <a:pt x="21969" y="17006"/>
                                  </a:cubicBezTo>
                                  <a:cubicBezTo>
                                    <a:pt x="21334" y="18783"/>
                                    <a:pt x="20318" y="20179"/>
                                    <a:pt x="18921" y="21068"/>
                                  </a:cubicBezTo>
                                  <a:cubicBezTo>
                                    <a:pt x="17652" y="21956"/>
                                    <a:pt x="16127" y="22464"/>
                                    <a:pt x="14604" y="22464"/>
                                  </a:cubicBezTo>
                                  <a:cubicBezTo>
                                    <a:pt x="13461" y="22464"/>
                                    <a:pt x="12318" y="22210"/>
                                    <a:pt x="11302" y="21702"/>
                                  </a:cubicBezTo>
                                  <a:cubicBezTo>
                                    <a:pt x="10540" y="21321"/>
                                    <a:pt x="9778" y="20687"/>
                                    <a:pt x="8889" y="1967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74929347" name="Freeform: Shape 874929347">
                            <a:extLst>
                              <a:ext uri="{FF2B5EF4-FFF2-40B4-BE49-F238E27FC236}">
                                <a16:creationId xmlns:a16="http://schemas.microsoft.com/office/drawing/2014/main" id="{AADCD321-7F24-1A73-EFFE-DD9439B56919}"/>
                              </a:ext>
                            </a:extLst>
                          </wps:cNvPr>
                          <wps:cNvSpPr/>
                          <wps:spPr>
                            <a:xfrm>
                              <a:off x="5492026" y="413076"/>
                              <a:ext cx="20191" cy="21955"/>
                            </a:xfrm>
                            <a:custGeom>
                              <a:avLst/>
                              <a:gdLst>
                                <a:gd name="csX0" fmla="*/ 11175 w 20191"/>
                                <a:gd name="csY0" fmla="*/ 16879 h 21955"/>
                                <a:gd name="csX1" fmla="*/ 11175 w 20191"/>
                                <a:gd name="csY1" fmla="*/ 9772 h 21955"/>
                                <a:gd name="csX2" fmla="*/ 7112 w 20191"/>
                                <a:gd name="csY2" fmla="*/ 13199 h 21955"/>
                                <a:gd name="csX3" fmla="*/ 6223 w 20191"/>
                                <a:gd name="csY3" fmla="*/ 15610 h 21955"/>
                                <a:gd name="csX4" fmla="*/ 6985 w 20191"/>
                                <a:gd name="csY4" fmla="*/ 17387 h 21955"/>
                                <a:gd name="csX5" fmla="*/ 8508 w 20191"/>
                                <a:gd name="csY5" fmla="*/ 18022 h 21955"/>
                                <a:gd name="csX6" fmla="*/ 11175 w 20191"/>
                                <a:gd name="csY6" fmla="*/ 16752 h 21955"/>
                                <a:gd name="csX7" fmla="*/ 11175 w 20191"/>
                                <a:gd name="csY7" fmla="*/ 18529 h 21955"/>
                                <a:gd name="csX8" fmla="*/ 4191 w 20191"/>
                                <a:gd name="csY8" fmla="*/ 21956 h 21955"/>
                                <a:gd name="csX9" fmla="*/ 1143 w 20191"/>
                                <a:gd name="csY9" fmla="*/ 20814 h 21955"/>
                                <a:gd name="csX10" fmla="*/ 0 w 20191"/>
                                <a:gd name="csY10" fmla="*/ 17895 h 21955"/>
                                <a:gd name="csX11" fmla="*/ 2032 w 20191"/>
                                <a:gd name="csY11" fmla="*/ 13580 h 21955"/>
                                <a:gd name="csX12" fmla="*/ 11175 w 20191"/>
                                <a:gd name="csY12" fmla="*/ 8503 h 21955"/>
                                <a:gd name="csX13" fmla="*/ 11175 w 20191"/>
                                <a:gd name="csY13" fmla="*/ 6346 h 21955"/>
                                <a:gd name="csX14" fmla="*/ 10921 w 20191"/>
                                <a:gd name="csY14" fmla="*/ 3300 h 21955"/>
                                <a:gd name="csX15" fmla="*/ 9905 w 20191"/>
                                <a:gd name="csY15" fmla="*/ 2158 h 21955"/>
                                <a:gd name="csX16" fmla="*/ 8255 w 20191"/>
                                <a:gd name="csY16" fmla="*/ 1650 h 21955"/>
                                <a:gd name="csX17" fmla="*/ 5842 w 20191"/>
                                <a:gd name="csY17" fmla="*/ 2284 h 21955"/>
                                <a:gd name="csX18" fmla="*/ 5207 w 20191"/>
                                <a:gd name="csY18" fmla="*/ 3300 h 21955"/>
                                <a:gd name="csX19" fmla="*/ 5842 w 20191"/>
                                <a:gd name="csY19" fmla="*/ 4442 h 21955"/>
                                <a:gd name="csX20" fmla="*/ 6731 w 20191"/>
                                <a:gd name="csY20" fmla="*/ 6346 h 21955"/>
                                <a:gd name="csX21" fmla="*/ 5968 w 20191"/>
                                <a:gd name="csY21" fmla="*/ 8249 h 21955"/>
                                <a:gd name="csX22" fmla="*/ 3810 w 20191"/>
                                <a:gd name="csY22" fmla="*/ 9011 h 21955"/>
                                <a:gd name="csX23" fmla="*/ 1397 w 20191"/>
                                <a:gd name="csY23" fmla="*/ 8122 h 21955"/>
                                <a:gd name="csX24" fmla="*/ 381 w 20191"/>
                                <a:gd name="csY24" fmla="*/ 6092 h 21955"/>
                                <a:gd name="csX25" fmla="*/ 1651 w 20191"/>
                                <a:gd name="csY25" fmla="*/ 3046 h 21955"/>
                                <a:gd name="csX26" fmla="*/ 5207 w 20191"/>
                                <a:gd name="csY26" fmla="*/ 761 h 21955"/>
                                <a:gd name="csX27" fmla="*/ 10032 w 20191"/>
                                <a:gd name="csY27" fmla="*/ 0 h 21955"/>
                                <a:gd name="csX28" fmla="*/ 14858 w 20191"/>
                                <a:gd name="csY28" fmla="*/ 1269 h 21955"/>
                                <a:gd name="csX29" fmla="*/ 17143 w 20191"/>
                                <a:gd name="csY29" fmla="*/ 4061 h 21955"/>
                                <a:gd name="csX30" fmla="*/ 17524 w 20191"/>
                                <a:gd name="csY30" fmla="*/ 8376 h 21955"/>
                                <a:gd name="csX31" fmla="*/ 17524 w 20191"/>
                                <a:gd name="csY31" fmla="*/ 16626 h 21955"/>
                                <a:gd name="csX32" fmla="*/ 17524 w 20191"/>
                                <a:gd name="csY32" fmla="*/ 18402 h 21955"/>
                                <a:gd name="csX33" fmla="*/ 17905 w 20191"/>
                                <a:gd name="csY33" fmla="*/ 18910 h 21955"/>
                                <a:gd name="csX34" fmla="*/ 18413 w 20191"/>
                                <a:gd name="csY34" fmla="*/ 19037 h 21955"/>
                                <a:gd name="csX35" fmla="*/ 19556 w 20191"/>
                                <a:gd name="csY35" fmla="*/ 18149 h 21955"/>
                                <a:gd name="csX36" fmla="*/ 20191 w 20191"/>
                                <a:gd name="csY36" fmla="*/ 18656 h 21955"/>
                                <a:gd name="csX37" fmla="*/ 17905 w 20191"/>
                                <a:gd name="csY37" fmla="*/ 21068 h 21955"/>
                                <a:gd name="csX38" fmla="*/ 15112 w 20191"/>
                                <a:gd name="csY38" fmla="*/ 21829 h 21955"/>
                                <a:gd name="csX39" fmla="*/ 12318 w 20191"/>
                                <a:gd name="csY39" fmla="*/ 20941 h 21955"/>
                                <a:gd name="csX40" fmla="*/ 11048 w 20191"/>
                                <a:gd name="csY40" fmla="*/ 1840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</a:cxnLst>
                              <a:rect l="l" t="t" r="r" b="b"/>
                              <a:pathLst>
                                <a:path w="20191" h="21955">
                                  <a:moveTo>
                                    <a:pt x="11175" y="16879"/>
                                  </a:moveTo>
                                  <a:lnTo>
                                    <a:pt x="11175" y="9772"/>
                                  </a:lnTo>
                                  <a:cubicBezTo>
                                    <a:pt x="9397" y="10788"/>
                                    <a:pt x="8000" y="11930"/>
                                    <a:pt x="7112" y="13199"/>
                                  </a:cubicBezTo>
                                  <a:cubicBezTo>
                                    <a:pt x="6477" y="13960"/>
                                    <a:pt x="6223" y="14849"/>
                                    <a:pt x="6223" y="15610"/>
                                  </a:cubicBezTo>
                                  <a:cubicBezTo>
                                    <a:pt x="6223" y="16245"/>
                                    <a:pt x="6477" y="16879"/>
                                    <a:pt x="6985" y="17387"/>
                                  </a:cubicBezTo>
                                  <a:cubicBezTo>
                                    <a:pt x="7366" y="17768"/>
                                    <a:pt x="7874" y="18022"/>
                                    <a:pt x="8508" y="18022"/>
                                  </a:cubicBezTo>
                                  <a:cubicBezTo>
                                    <a:pt x="9270" y="18022"/>
                                    <a:pt x="10159" y="17641"/>
                                    <a:pt x="11175" y="16752"/>
                                  </a:cubicBezTo>
                                  <a:moveTo>
                                    <a:pt x="11175" y="18529"/>
                                  </a:moveTo>
                                  <a:cubicBezTo>
                                    <a:pt x="8635" y="20814"/>
                                    <a:pt x="6223" y="21956"/>
                                    <a:pt x="4191" y="21956"/>
                                  </a:cubicBezTo>
                                  <a:cubicBezTo>
                                    <a:pt x="3048" y="21956"/>
                                    <a:pt x="2032" y="21575"/>
                                    <a:pt x="1143" y="20814"/>
                                  </a:cubicBezTo>
                                  <a:cubicBezTo>
                                    <a:pt x="381" y="20052"/>
                                    <a:pt x="0" y="19037"/>
                                    <a:pt x="0" y="17895"/>
                                  </a:cubicBezTo>
                                  <a:cubicBezTo>
                                    <a:pt x="0" y="16245"/>
                                    <a:pt x="635" y="14849"/>
                                    <a:pt x="2032" y="13580"/>
                                  </a:cubicBezTo>
                                  <a:cubicBezTo>
                                    <a:pt x="3429" y="12311"/>
                                    <a:pt x="6477" y="10534"/>
                                    <a:pt x="11175" y="8503"/>
                                  </a:cubicBezTo>
                                  <a:lnTo>
                                    <a:pt x="11175" y="6346"/>
                                  </a:lnTo>
                                  <a:cubicBezTo>
                                    <a:pt x="11175" y="4696"/>
                                    <a:pt x="11175" y="3807"/>
                                    <a:pt x="10921" y="3300"/>
                                  </a:cubicBezTo>
                                  <a:cubicBezTo>
                                    <a:pt x="10794" y="2919"/>
                                    <a:pt x="10413" y="2538"/>
                                    <a:pt x="9905" y="2158"/>
                                  </a:cubicBezTo>
                                  <a:cubicBezTo>
                                    <a:pt x="9397" y="1777"/>
                                    <a:pt x="8889" y="1650"/>
                                    <a:pt x="8255" y="1650"/>
                                  </a:cubicBezTo>
                                  <a:cubicBezTo>
                                    <a:pt x="7238" y="1650"/>
                                    <a:pt x="6477" y="1904"/>
                                    <a:pt x="5842" y="2284"/>
                                  </a:cubicBezTo>
                                  <a:cubicBezTo>
                                    <a:pt x="5461" y="2538"/>
                                    <a:pt x="5207" y="2919"/>
                                    <a:pt x="5207" y="3300"/>
                                  </a:cubicBezTo>
                                  <a:cubicBezTo>
                                    <a:pt x="5207" y="3680"/>
                                    <a:pt x="5461" y="4061"/>
                                    <a:pt x="5842" y="4442"/>
                                  </a:cubicBezTo>
                                  <a:cubicBezTo>
                                    <a:pt x="6477" y="5077"/>
                                    <a:pt x="6731" y="5711"/>
                                    <a:pt x="6731" y="6346"/>
                                  </a:cubicBezTo>
                                  <a:cubicBezTo>
                                    <a:pt x="6731" y="7107"/>
                                    <a:pt x="6477" y="7742"/>
                                    <a:pt x="5968" y="8249"/>
                                  </a:cubicBezTo>
                                  <a:cubicBezTo>
                                    <a:pt x="5461" y="8757"/>
                                    <a:pt x="4699" y="9011"/>
                                    <a:pt x="3810" y="9011"/>
                                  </a:cubicBezTo>
                                  <a:cubicBezTo>
                                    <a:pt x="2921" y="9011"/>
                                    <a:pt x="2032" y="8757"/>
                                    <a:pt x="1397" y="8122"/>
                                  </a:cubicBezTo>
                                  <a:cubicBezTo>
                                    <a:pt x="762" y="7488"/>
                                    <a:pt x="381" y="6853"/>
                                    <a:pt x="381" y="6092"/>
                                  </a:cubicBezTo>
                                  <a:cubicBezTo>
                                    <a:pt x="381" y="4950"/>
                                    <a:pt x="762" y="3934"/>
                                    <a:pt x="1651" y="3046"/>
                                  </a:cubicBezTo>
                                  <a:cubicBezTo>
                                    <a:pt x="2540" y="2031"/>
                                    <a:pt x="3683" y="1269"/>
                                    <a:pt x="5207" y="761"/>
                                  </a:cubicBezTo>
                                  <a:cubicBezTo>
                                    <a:pt x="6731" y="254"/>
                                    <a:pt x="8381" y="0"/>
                                    <a:pt x="10032" y="0"/>
                                  </a:cubicBezTo>
                                  <a:cubicBezTo>
                                    <a:pt x="12064" y="0"/>
                                    <a:pt x="13588" y="381"/>
                                    <a:pt x="14858" y="1269"/>
                                  </a:cubicBezTo>
                                  <a:cubicBezTo>
                                    <a:pt x="16001" y="2158"/>
                                    <a:pt x="16763" y="3046"/>
                                    <a:pt x="17143" y="4061"/>
                                  </a:cubicBezTo>
                                  <a:cubicBezTo>
                                    <a:pt x="17398" y="4696"/>
                                    <a:pt x="17524" y="6092"/>
                                    <a:pt x="17524" y="8376"/>
                                  </a:cubicBezTo>
                                  <a:lnTo>
                                    <a:pt x="17524" y="16626"/>
                                  </a:lnTo>
                                  <a:cubicBezTo>
                                    <a:pt x="17524" y="17641"/>
                                    <a:pt x="17524" y="18149"/>
                                    <a:pt x="17524" y="18402"/>
                                  </a:cubicBezTo>
                                  <a:cubicBezTo>
                                    <a:pt x="17524" y="18656"/>
                                    <a:pt x="17779" y="18783"/>
                                    <a:pt x="17905" y="18910"/>
                                  </a:cubicBezTo>
                                  <a:cubicBezTo>
                                    <a:pt x="18032" y="18910"/>
                                    <a:pt x="18160" y="19037"/>
                                    <a:pt x="18413" y="19037"/>
                                  </a:cubicBezTo>
                                  <a:cubicBezTo>
                                    <a:pt x="18794" y="19037"/>
                                    <a:pt x="19175" y="18783"/>
                                    <a:pt x="19556" y="18149"/>
                                  </a:cubicBezTo>
                                  <a:lnTo>
                                    <a:pt x="20191" y="18656"/>
                                  </a:lnTo>
                                  <a:cubicBezTo>
                                    <a:pt x="19430" y="19798"/>
                                    <a:pt x="18667" y="20560"/>
                                    <a:pt x="17905" y="21068"/>
                                  </a:cubicBezTo>
                                  <a:cubicBezTo>
                                    <a:pt x="17143" y="21575"/>
                                    <a:pt x="16128" y="21829"/>
                                    <a:pt x="15112" y="21829"/>
                                  </a:cubicBezTo>
                                  <a:cubicBezTo>
                                    <a:pt x="13969" y="21829"/>
                                    <a:pt x="12953" y="21575"/>
                                    <a:pt x="12318" y="20941"/>
                                  </a:cubicBezTo>
                                  <a:cubicBezTo>
                                    <a:pt x="11683" y="20433"/>
                                    <a:pt x="11175" y="19545"/>
                                    <a:pt x="11048" y="1840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69222162" name="Freeform: Shape 1769222162">
                            <a:extLst>
                              <a:ext uri="{FF2B5EF4-FFF2-40B4-BE49-F238E27FC236}">
                                <a16:creationId xmlns:a16="http://schemas.microsoft.com/office/drawing/2014/main" id="{B0E92CCD-5F49-1378-CFD3-44D3AA4E6E7C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14631" y="412949"/>
                              <a:ext cx="18285" cy="21702"/>
                            </a:xfrm>
                            <a:custGeom>
                              <a:avLst/>
                              <a:gdLst>
                                <a:gd name="csX0" fmla="*/ 8762 w 18285"/>
                                <a:gd name="csY0" fmla="*/ 635 h 21702"/>
                                <a:gd name="csX1" fmla="*/ 8762 w 18285"/>
                                <a:gd name="csY1" fmla="*/ 5457 h 21702"/>
                                <a:gd name="csX2" fmla="*/ 12445 w 18285"/>
                                <a:gd name="csY2" fmla="*/ 1142 h 21702"/>
                                <a:gd name="csX3" fmla="*/ 15492 w 18285"/>
                                <a:gd name="csY3" fmla="*/ 0 h 21702"/>
                                <a:gd name="csX4" fmla="*/ 17524 w 18285"/>
                                <a:gd name="csY4" fmla="*/ 761 h 21702"/>
                                <a:gd name="csX5" fmla="*/ 18286 w 18285"/>
                                <a:gd name="csY5" fmla="*/ 2919 h 21702"/>
                                <a:gd name="csX6" fmla="*/ 17524 w 18285"/>
                                <a:gd name="csY6" fmla="*/ 5203 h 21702"/>
                                <a:gd name="csX7" fmla="*/ 15746 w 18285"/>
                                <a:gd name="csY7" fmla="*/ 6092 h 21702"/>
                                <a:gd name="csX8" fmla="*/ 13715 w 18285"/>
                                <a:gd name="csY8" fmla="*/ 5330 h 21702"/>
                                <a:gd name="csX9" fmla="*/ 12699 w 18285"/>
                                <a:gd name="csY9" fmla="*/ 4442 h 21702"/>
                                <a:gd name="csX10" fmla="*/ 12191 w 18285"/>
                                <a:gd name="csY10" fmla="*/ 4442 h 21702"/>
                                <a:gd name="csX11" fmla="*/ 10921 w 18285"/>
                                <a:gd name="csY11" fmla="*/ 4950 h 21702"/>
                                <a:gd name="csX12" fmla="*/ 9524 w 18285"/>
                                <a:gd name="csY12" fmla="*/ 7107 h 21702"/>
                                <a:gd name="csX13" fmla="*/ 8762 w 18285"/>
                                <a:gd name="csY13" fmla="*/ 11930 h 21702"/>
                                <a:gd name="csX14" fmla="*/ 8762 w 18285"/>
                                <a:gd name="csY14" fmla="*/ 18022 h 21702"/>
                                <a:gd name="csX15" fmla="*/ 8889 w 18285"/>
                                <a:gd name="csY15" fmla="*/ 19671 h 21702"/>
                                <a:gd name="csX16" fmla="*/ 9651 w 18285"/>
                                <a:gd name="csY16" fmla="*/ 20560 h 21702"/>
                                <a:gd name="csX17" fmla="*/ 11429 w 18285"/>
                                <a:gd name="csY17" fmla="*/ 20941 h 21702"/>
                                <a:gd name="csX18" fmla="*/ 11429 w 18285"/>
                                <a:gd name="csY18" fmla="*/ 21702 h 21702"/>
                                <a:gd name="csX19" fmla="*/ 0 w 18285"/>
                                <a:gd name="csY19" fmla="*/ 21702 h 21702"/>
                                <a:gd name="csX20" fmla="*/ 0 w 18285"/>
                                <a:gd name="csY20" fmla="*/ 20941 h 21702"/>
                                <a:gd name="csX21" fmla="*/ 1905 w 18285"/>
                                <a:gd name="csY21" fmla="*/ 20179 h 21702"/>
                                <a:gd name="csX22" fmla="*/ 2412 w 18285"/>
                                <a:gd name="csY22" fmla="*/ 16752 h 21702"/>
                                <a:gd name="csX23" fmla="*/ 2412 w 18285"/>
                                <a:gd name="csY23" fmla="*/ 5076 h 21702"/>
                                <a:gd name="csX24" fmla="*/ 2286 w 18285"/>
                                <a:gd name="csY24" fmla="*/ 2792 h 21702"/>
                                <a:gd name="csX25" fmla="*/ 1651 w 18285"/>
                                <a:gd name="csY25" fmla="*/ 1904 h 21702"/>
                                <a:gd name="csX26" fmla="*/ 127 w 18285"/>
                                <a:gd name="csY26" fmla="*/ 1523 h 21702"/>
                                <a:gd name="csX27" fmla="*/ 127 w 18285"/>
                                <a:gd name="csY27" fmla="*/ 635 h 21702"/>
                                <a:gd name="csX28" fmla="*/ 8762 w 18285"/>
                                <a:gd name="csY28" fmla="*/ 635 h 2170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</a:cxnLst>
                              <a:rect l="l" t="t" r="r" b="b"/>
                              <a:pathLst>
                                <a:path w="18285" h="21702">
                                  <a:moveTo>
                                    <a:pt x="8762" y="635"/>
                                  </a:moveTo>
                                  <a:lnTo>
                                    <a:pt x="8762" y="5457"/>
                                  </a:lnTo>
                                  <a:cubicBezTo>
                                    <a:pt x="10159" y="3300"/>
                                    <a:pt x="11429" y="1777"/>
                                    <a:pt x="12445" y="1142"/>
                                  </a:cubicBezTo>
                                  <a:cubicBezTo>
                                    <a:pt x="13461" y="381"/>
                                    <a:pt x="14476" y="0"/>
                                    <a:pt x="15492" y="0"/>
                                  </a:cubicBezTo>
                                  <a:cubicBezTo>
                                    <a:pt x="16381" y="0"/>
                                    <a:pt x="17016" y="254"/>
                                    <a:pt x="17524" y="761"/>
                                  </a:cubicBezTo>
                                  <a:cubicBezTo>
                                    <a:pt x="18032" y="1269"/>
                                    <a:pt x="18286" y="2031"/>
                                    <a:pt x="18286" y="2919"/>
                                  </a:cubicBezTo>
                                  <a:cubicBezTo>
                                    <a:pt x="18286" y="3934"/>
                                    <a:pt x="18032" y="4696"/>
                                    <a:pt x="17524" y="5203"/>
                                  </a:cubicBezTo>
                                  <a:cubicBezTo>
                                    <a:pt x="17016" y="5711"/>
                                    <a:pt x="16381" y="6092"/>
                                    <a:pt x="15746" y="6092"/>
                                  </a:cubicBezTo>
                                  <a:cubicBezTo>
                                    <a:pt x="14985" y="6092"/>
                                    <a:pt x="14223" y="5838"/>
                                    <a:pt x="13715" y="5330"/>
                                  </a:cubicBezTo>
                                  <a:cubicBezTo>
                                    <a:pt x="13080" y="4823"/>
                                    <a:pt x="12826" y="4569"/>
                                    <a:pt x="12699" y="4442"/>
                                  </a:cubicBezTo>
                                  <a:cubicBezTo>
                                    <a:pt x="12572" y="4442"/>
                                    <a:pt x="12317" y="4442"/>
                                    <a:pt x="12191" y="4442"/>
                                  </a:cubicBezTo>
                                  <a:cubicBezTo>
                                    <a:pt x="11810" y="4442"/>
                                    <a:pt x="11302" y="4569"/>
                                    <a:pt x="10921" y="4950"/>
                                  </a:cubicBezTo>
                                  <a:cubicBezTo>
                                    <a:pt x="10286" y="5457"/>
                                    <a:pt x="9778" y="6219"/>
                                    <a:pt x="9524" y="7107"/>
                                  </a:cubicBezTo>
                                  <a:cubicBezTo>
                                    <a:pt x="9016" y="8630"/>
                                    <a:pt x="8762" y="10153"/>
                                    <a:pt x="8762" y="11930"/>
                                  </a:cubicBezTo>
                                  <a:lnTo>
                                    <a:pt x="8762" y="18022"/>
                                  </a:lnTo>
                                  <a:cubicBezTo>
                                    <a:pt x="8762" y="18910"/>
                                    <a:pt x="8762" y="19418"/>
                                    <a:pt x="8889" y="19671"/>
                                  </a:cubicBezTo>
                                  <a:cubicBezTo>
                                    <a:pt x="9016" y="20052"/>
                                    <a:pt x="9397" y="20433"/>
                                    <a:pt x="9651" y="20560"/>
                                  </a:cubicBezTo>
                                  <a:cubicBezTo>
                                    <a:pt x="10032" y="20687"/>
                                    <a:pt x="10667" y="20814"/>
                                    <a:pt x="11429" y="20941"/>
                                  </a:cubicBezTo>
                                  <a:lnTo>
                                    <a:pt x="11429" y="21702"/>
                                  </a:lnTo>
                                  <a:lnTo>
                                    <a:pt x="0" y="21702"/>
                                  </a:lnTo>
                                  <a:lnTo>
                                    <a:pt x="0" y="20941"/>
                                  </a:lnTo>
                                  <a:cubicBezTo>
                                    <a:pt x="889" y="20941"/>
                                    <a:pt x="1524" y="20560"/>
                                    <a:pt x="1905" y="20179"/>
                                  </a:cubicBezTo>
                                  <a:cubicBezTo>
                                    <a:pt x="2159" y="19798"/>
                                    <a:pt x="2412" y="18656"/>
                                    <a:pt x="2412" y="16752"/>
                                  </a:cubicBezTo>
                                  <a:lnTo>
                                    <a:pt x="2412" y="5076"/>
                                  </a:lnTo>
                                  <a:cubicBezTo>
                                    <a:pt x="2412" y="3934"/>
                                    <a:pt x="2412" y="3046"/>
                                    <a:pt x="2286" y="2792"/>
                                  </a:cubicBezTo>
                                  <a:cubicBezTo>
                                    <a:pt x="2159" y="2411"/>
                                    <a:pt x="1905" y="2031"/>
                                    <a:pt x="1651" y="1904"/>
                                  </a:cubicBezTo>
                                  <a:cubicBezTo>
                                    <a:pt x="1397" y="1650"/>
                                    <a:pt x="889" y="1523"/>
                                    <a:pt x="127" y="1523"/>
                                  </a:cubicBezTo>
                                  <a:lnTo>
                                    <a:pt x="127" y="635"/>
                                  </a:lnTo>
                                  <a:lnTo>
                                    <a:pt x="8762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35679997" name="Freeform: Shape 1435679997">
                            <a:extLst>
                              <a:ext uri="{FF2B5EF4-FFF2-40B4-BE49-F238E27FC236}">
                                <a16:creationId xmlns:a16="http://schemas.microsoft.com/office/drawing/2014/main" id="{40C12060-BCC8-1E0E-BC15-F68A13E41BD7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5203" y="405842"/>
                              <a:ext cx="14349" cy="29316"/>
                            </a:xfrm>
                            <a:custGeom>
                              <a:avLst/>
                              <a:gdLst>
                                <a:gd name="csX0" fmla="*/ 9270 w 14349"/>
                                <a:gd name="csY0" fmla="*/ 0 h 29316"/>
                                <a:gd name="csX1" fmla="*/ 9270 w 14349"/>
                                <a:gd name="csY1" fmla="*/ 7742 h 29316"/>
                                <a:gd name="csX2" fmla="*/ 14350 w 14349"/>
                                <a:gd name="csY2" fmla="*/ 7742 h 29316"/>
                                <a:gd name="csX3" fmla="*/ 14350 w 14349"/>
                                <a:gd name="csY3" fmla="*/ 10026 h 29316"/>
                                <a:gd name="csX4" fmla="*/ 9270 w 14349"/>
                                <a:gd name="csY4" fmla="*/ 10026 h 29316"/>
                                <a:gd name="csX5" fmla="*/ 9270 w 14349"/>
                                <a:gd name="csY5" fmla="*/ 23098 h 29316"/>
                                <a:gd name="csX6" fmla="*/ 9397 w 14349"/>
                                <a:gd name="csY6" fmla="*/ 25509 h 29316"/>
                                <a:gd name="csX7" fmla="*/ 10032 w 14349"/>
                                <a:gd name="csY7" fmla="*/ 26398 h 29316"/>
                                <a:gd name="csX8" fmla="*/ 10794 w 14349"/>
                                <a:gd name="csY8" fmla="*/ 26779 h 29316"/>
                                <a:gd name="csX9" fmla="*/ 13587 w 14349"/>
                                <a:gd name="csY9" fmla="*/ 24494 h 29316"/>
                                <a:gd name="csX10" fmla="*/ 14223 w 14349"/>
                                <a:gd name="csY10" fmla="*/ 25002 h 29316"/>
                                <a:gd name="csX11" fmla="*/ 8254 w 14349"/>
                                <a:gd name="csY11" fmla="*/ 29317 h 29316"/>
                                <a:gd name="csX12" fmla="*/ 4826 w 14349"/>
                                <a:gd name="csY12" fmla="*/ 28175 h 29316"/>
                                <a:gd name="csX13" fmla="*/ 3048 w 14349"/>
                                <a:gd name="csY13" fmla="*/ 25636 h 29316"/>
                                <a:gd name="csX14" fmla="*/ 2794 w 14349"/>
                                <a:gd name="csY14" fmla="*/ 21448 h 29316"/>
                                <a:gd name="csX15" fmla="*/ 2794 w 14349"/>
                                <a:gd name="csY15" fmla="*/ 10026 h 29316"/>
                                <a:gd name="csX16" fmla="*/ 0 w 14349"/>
                                <a:gd name="csY16" fmla="*/ 10026 h 29316"/>
                                <a:gd name="csX17" fmla="*/ 0 w 14349"/>
                                <a:gd name="csY17" fmla="*/ 9265 h 29316"/>
                                <a:gd name="csX18" fmla="*/ 4826 w 14349"/>
                                <a:gd name="csY18" fmla="*/ 5077 h 29316"/>
                                <a:gd name="csX19" fmla="*/ 8381 w 14349"/>
                                <a:gd name="csY19" fmla="*/ 127 h 29316"/>
                                <a:gd name="csX20" fmla="*/ 9143 w 14349"/>
                                <a:gd name="csY20" fmla="*/ 127 h 2931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4349" h="29316">
                                  <a:moveTo>
                                    <a:pt x="9270" y="0"/>
                                  </a:moveTo>
                                  <a:lnTo>
                                    <a:pt x="9270" y="7742"/>
                                  </a:lnTo>
                                  <a:lnTo>
                                    <a:pt x="14350" y="7742"/>
                                  </a:lnTo>
                                  <a:lnTo>
                                    <a:pt x="14350" y="10026"/>
                                  </a:lnTo>
                                  <a:lnTo>
                                    <a:pt x="9270" y="10026"/>
                                  </a:lnTo>
                                  <a:lnTo>
                                    <a:pt x="9270" y="23098"/>
                                  </a:lnTo>
                                  <a:cubicBezTo>
                                    <a:pt x="9270" y="24367"/>
                                    <a:pt x="9270" y="25129"/>
                                    <a:pt x="9397" y="25509"/>
                                  </a:cubicBezTo>
                                  <a:cubicBezTo>
                                    <a:pt x="9397" y="25890"/>
                                    <a:pt x="9651" y="26144"/>
                                    <a:pt x="10032" y="26398"/>
                                  </a:cubicBezTo>
                                  <a:cubicBezTo>
                                    <a:pt x="10286" y="26652"/>
                                    <a:pt x="10540" y="26779"/>
                                    <a:pt x="10794" y="26779"/>
                                  </a:cubicBezTo>
                                  <a:cubicBezTo>
                                    <a:pt x="11810" y="26779"/>
                                    <a:pt x="12699" y="26017"/>
                                    <a:pt x="13587" y="24494"/>
                                  </a:cubicBezTo>
                                  <a:lnTo>
                                    <a:pt x="14223" y="25002"/>
                                  </a:lnTo>
                                  <a:cubicBezTo>
                                    <a:pt x="12953" y="27921"/>
                                    <a:pt x="11048" y="29317"/>
                                    <a:pt x="8254" y="29317"/>
                                  </a:cubicBezTo>
                                  <a:cubicBezTo>
                                    <a:pt x="6857" y="29317"/>
                                    <a:pt x="5841" y="28936"/>
                                    <a:pt x="4826" y="28175"/>
                                  </a:cubicBezTo>
                                  <a:cubicBezTo>
                                    <a:pt x="3937" y="27413"/>
                                    <a:pt x="3301" y="26652"/>
                                    <a:pt x="3048" y="25636"/>
                                  </a:cubicBezTo>
                                  <a:cubicBezTo>
                                    <a:pt x="2920" y="25129"/>
                                    <a:pt x="2794" y="23733"/>
                                    <a:pt x="2794" y="21448"/>
                                  </a:cubicBezTo>
                                  <a:lnTo>
                                    <a:pt x="2794" y="10026"/>
                                  </a:lnTo>
                                  <a:lnTo>
                                    <a:pt x="0" y="10026"/>
                                  </a:lnTo>
                                  <a:lnTo>
                                    <a:pt x="0" y="9265"/>
                                  </a:lnTo>
                                  <a:cubicBezTo>
                                    <a:pt x="1905" y="7869"/>
                                    <a:pt x="3556" y="6473"/>
                                    <a:pt x="4826" y="5077"/>
                                  </a:cubicBezTo>
                                  <a:cubicBezTo>
                                    <a:pt x="6222" y="3554"/>
                                    <a:pt x="7365" y="1904"/>
                                    <a:pt x="8381" y="127"/>
                                  </a:cubicBezTo>
                                  <a:lnTo>
                                    <a:pt x="9143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92757548" name="Freeform: Shape 1392757548">
                            <a:extLst>
                              <a:ext uri="{FF2B5EF4-FFF2-40B4-BE49-F238E27FC236}">
                                <a16:creationId xmlns:a16="http://schemas.microsoft.com/office/drawing/2014/main" id="{32E77848-8CD3-B81E-086C-8F14A9F80667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51838" y="412949"/>
                              <a:ext cx="36064" cy="21702"/>
                            </a:xfrm>
                            <a:custGeom>
                              <a:avLst/>
                              <a:gdLst>
                                <a:gd name="csX0" fmla="*/ 9016 w 36064"/>
                                <a:gd name="csY0" fmla="*/ 635 h 21702"/>
                                <a:gd name="csX1" fmla="*/ 9016 w 36064"/>
                                <a:gd name="csY1" fmla="*/ 3427 h 21702"/>
                                <a:gd name="csX2" fmla="*/ 12191 w 36064"/>
                                <a:gd name="csY2" fmla="*/ 761 h 21702"/>
                                <a:gd name="csX3" fmla="*/ 15493 w 36064"/>
                                <a:gd name="csY3" fmla="*/ 0 h 21702"/>
                                <a:gd name="csX4" fmla="*/ 18921 w 36064"/>
                                <a:gd name="csY4" fmla="*/ 888 h 21702"/>
                                <a:gd name="csX5" fmla="*/ 21080 w 36064"/>
                                <a:gd name="csY5" fmla="*/ 3807 h 21702"/>
                                <a:gd name="csX6" fmla="*/ 24509 w 36064"/>
                                <a:gd name="csY6" fmla="*/ 888 h 21702"/>
                                <a:gd name="csX7" fmla="*/ 27937 w 36064"/>
                                <a:gd name="csY7" fmla="*/ 0 h 21702"/>
                                <a:gd name="csX8" fmla="*/ 31493 w 36064"/>
                                <a:gd name="csY8" fmla="*/ 1015 h 21702"/>
                                <a:gd name="csX9" fmla="*/ 33271 w 36064"/>
                                <a:gd name="csY9" fmla="*/ 3554 h 21702"/>
                                <a:gd name="csX10" fmla="*/ 33779 w 36064"/>
                                <a:gd name="csY10" fmla="*/ 8503 h 21702"/>
                                <a:gd name="csX11" fmla="*/ 33779 w 36064"/>
                                <a:gd name="csY11" fmla="*/ 17133 h 21702"/>
                                <a:gd name="csX12" fmla="*/ 34160 w 36064"/>
                                <a:gd name="csY12" fmla="*/ 20179 h 21702"/>
                                <a:gd name="csX13" fmla="*/ 36065 w 36064"/>
                                <a:gd name="csY13" fmla="*/ 20941 h 21702"/>
                                <a:gd name="csX14" fmla="*/ 36065 w 36064"/>
                                <a:gd name="csY14" fmla="*/ 21702 h 21702"/>
                                <a:gd name="csX15" fmla="*/ 25143 w 36064"/>
                                <a:gd name="csY15" fmla="*/ 21702 h 21702"/>
                                <a:gd name="csX16" fmla="*/ 25143 w 36064"/>
                                <a:gd name="csY16" fmla="*/ 20941 h 21702"/>
                                <a:gd name="csX17" fmla="*/ 27049 w 36064"/>
                                <a:gd name="csY17" fmla="*/ 19925 h 21702"/>
                                <a:gd name="csX18" fmla="*/ 27430 w 36064"/>
                                <a:gd name="csY18" fmla="*/ 17133 h 21702"/>
                                <a:gd name="csX19" fmla="*/ 27430 w 36064"/>
                                <a:gd name="csY19" fmla="*/ 7995 h 21702"/>
                                <a:gd name="csX20" fmla="*/ 27175 w 36064"/>
                                <a:gd name="csY20" fmla="*/ 4442 h 21702"/>
                                <a:gd name="csX21" fmla="*/ 26413 w 36064"/>
                                <a:gd name="csY21" fmla="*/ 3300 h 21702"/>
                                <a:gd name="csX22" fmla="*/ 25271 w 36064"/>
                                <a:gd name="csY22" fmla="*/ 2919 h 21702"/>
                                <a:gd name="csX23" fmla="*/ 23239 w 36064"/>
                                <a:gd name="csY23" fmla="*/ 3680 h 21702"/>
                                <a:gd name="csX24" fmla="*/ 21207 w 36064"/>
                                <a:gd name="csY24" fmla="*/ 5838 h 21702"/>
                                <a:gd name="csX25" fmla="*/ 21207 w 36064"/>
                                <a:gd name="csY25" fmla="*/ 17133 h 21702"/>
                                <a:gd name="csX26" fmla="*/ 21588 w 36064"/>
                                <a:gd name="csY26" fmla="*/ 20052 h 21702"/>
                                <a:gd name="csX27" fmla="*/ 23620 w 36064"/>
                                <a:gd name="csY27" fmla="*/ 20941 h 21702"/>
                                <a:gd name="csX28" fmla="*/ 23620 w 36064"/>
                                <a:gd name="csY28" fmla="*/ 21702 h 21702"/>
                                <a:gd name="csX29" fmla="*/ 12699 w 36064"/>
                                <a:gd name="csY29" fmla="*/ 21702 h 21702"/>
                                <a:gd name="csX30" fmla="*/ 12699 w 36064"/>
                                <a:gd name="csY30" fmla="*/ 20941 h 21702"/>
                                <a:gd name="csX31" fmla="*/ 14096 w 36064"/>
                                <a:gd name="csY31" fmla="*/ 20560 h 21702"/>
                                <a:gd name="csX32" fmla="*/ 14731 w 36064"/>
                                <a:gd name="csY32" fmla="*/ 19545 h 21702"/>
                                <a:gd name="csX33" fmla="*/ 14857 w 36064"/>
                                <a:gd name="csY33" fmla="*/ 17133 h 21702"/>
                                <a:gd name="csX34" fmla="*/ 14857 w 36064"/>
                                <a:gd name="csY34" fmla="*/ 7995 h 21702"/>
                                <a:gd name="csX35" fmla="*/ 14604 w 36064"/>
                                <a:gd name="csY35" fmla="*/ 4442 h 21702"/>
                                <a:gd name="csX36" fmla="*/ 13842 w 36064"/>
                                <a:gd name="csY36" fmla="*/ 3300 h 21702"/>
                                <a:gd name="csX37" fmla="*/ 12699 w 36064"/>
                                <a:gd name="csY37" fmla="*/ 2919 h 21702"/>
                                <a:gd name="csX38" fmla="*/ 11048 w 36064"/>
                                <a:gd name="csY38" fmla="*/ 3427 h 21702"/>
                                <a:gd name="csX39" fmla="*/ 8762 w 36064"/>
                                <a:gd name="csY39" fmla="*/ 5838 h 21702"/>
                                <a:gd name="csX40" fmla="*/ 8762 w 36064"/>
                                <a:gd name="csY40" fmla="*/ 17133 h 21702"/>
                                <a:gd name="csX41" fmla="*/ 9143 w 36064"/>
                                <a:gd name="csY41" fmla="*/ 20052 h 21702"/>
                                <a:gd name="csX42" fmla="*/ 10921 w 36064"/>
                                <a:gd name="csY42" fmla="*/ 20941 h 21702"/>
                                <a:gd name="csX43" fmla="*/ 10921 w 36064"/>
                                <a:gd name="csY43" fmla="*/ 21702 h 21702"/>
                                <a:gd name="csX44" fmla="*/ 0 w 36064"/>
                                <a:gd name="csY44" fmla="*/ 21702 h 21702"/>
                                <a:gd name="csX45" fmla="*/ 0 w 36064"/>
                                <a:gd name="csY45" fmla="*/ 20941 h 21702"/>
                                <a:gd name="csX46" fmla="*/ 1905 w 36064"/>
                                <a:gd name="csY46" fmla="*/ 20052 h 21702"/>
                                <a:gd name="csX47" fmla="*/ 2286 w 36064"/>
                                <a:gd name="csY47" fmla="*/ 17133 h 21702"/>
                                <a:gd name="csX48" fmla="*/ 2286 w 36064"/>
                                <a:gd name="csY48" fmla="*/ 5203 h 21702"/>
                                <a:gd name="csX49" fmla="*/ 1905 w 36064"/>
                                <a:gd name="csY49" fmla="*/ 2284 h 21702"/>
                                <a:gd name="csX50" fmla="*/ 0 w 36064"/>
                                <a:gd name="csY50" fmla="*/ 1523 h 21702"/>
                                <a:gd name="csX51" fmla="*/ 0 w 36064"/>
                                <a:gd name="csY51" fmla="*/ 635 h 21702"/>
                                <a:gd name="csX52" fmla="*/ 8635 w 36064"/>
                                <a:gd name="csY52" fmla="*/ 635 h 2170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</a:cxnLst>
                              <a:rect l="l" t="t" r="r" b="b"/>
                              <a:pathLst>
                                <a:path w="36064" h="21702">
                                  <a:moveTo>
                                    <a:pt x="9016" y="635"/>
                                  </a:moveTo>
                                  <a:lnTo>
                                    <a:pt x="9016" y="3427"/>
                                  </a:lnTo>
                                  <a:cubicBezTo>
                                    <a:pt x="10159" y="2157"/>
                                    <a:pt x="11302" y="1269"/>
                                    <a:pt x="12191" y="761"/>
                                  </a:cubicBezTo>
                                  <a:cubicBezTo>
                                    <a:pt x="13080" y="254"/>
                                    <a:pt x="14223" y="0"/>
                                    <a:pt x="15493" y="0"/>
                                  </a:cubicBezTo>
                                  <a:cubicBezTo>
                                    <a:pt x="16889" y="0"/>
                                    <a:pt x="18032" y="381"/>
                                    <a:pt x="18921" y="888"/>
                                  </a:cubicBezTo>
                                  <a:cubicBezTo>
                                    <a:pt x="19810" y="1523"/>
                                    <a:pt x="20572" y="2538"/>
                                    <a:pt x="21080" y="3807"/>
                                  </a:cubicBezTo>
                                  <a:cubicBezTo>
                                    <a:pt x="22350" y="2411"/>
                                    <a:pt x="23493" y="1523"/>
                                    <a:pt x="24509" y="888"/>
                                  </a:cubicBezTo>
                                  <a:cubicBezTo>
                                    <a:pt x="25651" y="254"/>
                                    <a:pt x="26794" y="0"/>
                                    <a:pt x="27937" y="0"/>
                                  </a:cubicBezTo>
                                  <a:cubicBezTo>
                                    <a:pt x="29461" y="0"/>
                                    <a:pt x="30604" y="381"/>
                                    <a:pt x="31493" y="1015"/>
                                  </a:cubicBezTo>
                                  <a:cubicBezTo>
                                    <a:pt x="32382" y="1650"/>
                                    <a:pt x="33017" y="2538"/>
                                    <a:pt x="33271" y="3554"/>
                                  </a:cubicBezTo>
                                  <a:cubicBezTo>
                                    <a:pt x="33652" y="4569"/>
                                    <a:pt x="33779" y="6219"/>
                                    <a:pt x="33779" y="8503"/>
                                  </a:cubicBezTo>
                                  <a:lnTo>
                                    <a:pt x="33779" y="17133"/>
                                  </a:lnTo>
                                  <a:cubicBezTo>
                                    <a:pt x="33779" y="18783"/>
                                    <a:pt x="33906" y="19798"/>
                                    <a:pt x="34160" y="20179"/>
                                  </a:cubicBezTo>
                                  <a:cubicBezTo>
                                    <a:pt x="34414" y="20560"/>
                                    <a:pt x="35048" y="20814"/>
                                    <a:pt x="36065" y="20941"/>
                                  </a:cubicBezTo>
                                  <a:lnTo>
                                    <a:pt x="36065" y="21702"/>
                                  </a:lnTo>
                                  <a:lnTo>
                                    <a:pt x="25143" y="21702"/>
                                  </a:lnTo>
                                  <a:lnTo>
                                    <a:pt x="25143" y="20941"/>
                                  </a:lnTo>
                                  <a:cubicBezTo>
                                    <a:pt x="26032" y="20941"/>
                                    <a:pt x="26668" y="20560"/>
                                    <a:pt x="27049" y="19925"/>
                                  </a:cubicBezTo>
                                  <a:cubicBezTo>
                                    <a:pt x="27302" y="19545"/>
                                    <a:pt x="27430" y="18529"/>
                                    <a:pt x="27430" y="17133"/>
                                  </a:cubicBezTo>
                                  <a:lnTo>
                                    <a:pt x="27430" y="7995"/>
                                  </a:lnTo>
                                  <a:cubicBezTo>
                                    <a:pt x="27430" y="6092"/>
                                    <a:pt x="27430" y="4950"/>
                                    <a:pt x="27175" y="4442"/>
                                  </a:cubicBezTo>
                                  <a:cubicBezTo>
                                    <a:pt x="27049" y="3934"/>
                                    <a:pt x="26794" y="3554"/>
                                    <a:pt x="26413" y="3300"/>
                                  </a:cubicBezTo>
                                  <a:cubicBezTo>
                                    <a:pt x="26032" y="3046"/>
                                    <a:pt x="25651" y="2919"/>
                                    <a:pt x="25271" y="2919"/>
                                  </a:cubicBezTo>
                                  <a:cubicBezTo>
                                    <a:pt x="24636" y="2919"/>
                                    <a:pt x="24001" y="3173"/>
                                    <a:pt x="23239" y="3680"/>
                                  </a:cubicBezTo>
                                  <a:cubicBezTo>
                                    <a:pt x="22604" y="4188"/>
                                    <a:pt x="21969" y="4823"/>
                                    <a:pt x="21207" y="5838"/>
                                  </a:cubicBezTo>
                                  <a:lnTo>
                                    <a:pt x="21207" y="17133"/>
                                  </a:lnTo>
                                  <a:cubicBezTo>
                                    <a:pt x="21207" y="18656"/>
                                    <a:pt x="21334" y="19671"/>
                                    <a:pt x="21588" y="20052"/>
                                  </a:cubicBezTo>
                                  <a:cubicBezTo>
                                    <a:pt x="21969" y="20560"/>
                                    <a:pt x="22604" y="20941"/>
                                    <a:pt x="23620" y="20941"/>
                                  </a:cubicBezTo>
                                  <a:lnTo>
                                    <a:pt x="23620" y="21702"/>
                                  </a:lnTo>
                                  <a:lnTo>
                                    <a:pt x="12699" y="21702"/>
                                  </a:lnTo>
                                  <a:lnTo>
                                    <a:pt x="12699" y="20941"/>
                                  </a:lnTo>
                                  <a:cubicBezTo>
                                    <a:pt x="12699" y="20941"/>
                                    <a:pt x="13715" y="20814"/>
                                    <a:pt x="14096" y="20560"/>
                                  </a:cubicBezTo>
                                  <a:cubicBezTo>
                                    <a:pt x="14476" y="20306"/>
                                    <a:pt x="14731" y="19925"/>
                                    <a:pt x="14731" y="19545"/>
                                  </a:cubicBezTo>
                                  <a:cubicBezTo>
                                    <a:pt x="14731" y="19164"/>
                                    <a:pt x="14857" y="18402"/>
                                    <a:pt x="14857" y="17133"/>
                                  </a:cubicBezTo>
                                  <a:lnTo>
                                    <a:pt x="14857" y="7995"/>
                                  </a:lnTo>
                                  <a:cubicBezTo>
                                    <a:pt x="14857" y="6092"/>
                                    <a:pt x="14857" y="4823"/>
                                    <a:pt x="14604" y="4442"/>
                                  </a:cubicBezTo>
                                  <a:cubicBezTo>
                                    <a:pt x="14476" y="3934"/>
                                    <a:pt x="14223" y="3554"/>
                                    <a:pt x="13842" y="3300"/>
                                  </a:cubicBezTo>
                                  <a:cubicBezTo>
                                    <a:pt x="13461" y="3046"/>
                                    <a:pt x="13080" y="2919"/>
                                    <a:pt x="12699" y="2919"/>
                                  </a:cubicBezTo>
                                  <a:cubicBezTo>
                                    <a:pt x="12064" y="2919"/>
                                    <a:pt x="11556" y="3046"/>
                                    <a:pt x="11048" y="3427"/>
                                  </a:cubicBezTo>
                                  <a:cubicBezTo>
                                    <a:pt x="10286" y="3934"/>
                                    <a:pt x="9651" y="4696"/>
                                    <a:pt x="8762" y="5838"/>
                                  </a:cubicBezTo>
                                  <a:lnTo>
                                    <a:pt x="8762" y="17133"/>
                                  </a:lnTo>
                                  <a:cubicBezTo>
                                    <a:pt x="8762" y="18656"/>
                                    <a:pt x="8889" y="19671"/>
                                    <a:pt x="9143" y="20052"/>
                                  </a:cubicBezTo>
                                  <a:cubicBezTo>
                                    <a:pt x="9397" y="20560"/>
                                    <a:pt x="10032" y="20814"/>
                                    <a:pt x="10921" y="20941"/>
                                  </a:cubicBezTo>
                                  <a:lnTo>
                                    <a:pt x="10921" y="21702"/>
                                  </a:lnTo>
                                  <a:lnTo>
                                    <a:pt x="0" y="21702"/>
                                  </a:lnTo>
                                  <a:lnTo>
                                    <a:pt x="0" y="20941"/>
                                  </a:lnTo>
                                  <a:cubicBezTo>
                                    <a:pt x="889" y="20941"/>
                                    <a:pt x="1524" y="20560"/>
                                    <a:pt x="1905" y="20052"/>
                                  </a:cubicBezTo>
                                  <a:cubicBezTo>
                                    <a:pt x="2159" y="19671"/>
                                    <a:pt x="2286" y="18783"/>
                                    <a:pt x="2286" y="17133"/>
                                  </a:cubicBezTo>
                                  <a:lnTo>
                                    <a:pt x="2286" y="5203"/>
                                  </a:lnTo>
                                  <a:cubicBezTo>
                                    <a:pt x="2286" y="3554"/>
                                    <a:pt x="2159" y="2665"/>
                                    <a:pt x="1905" y="2284"/>
                                  </a:cubicBezTo>
                                  <a:cubicBezTo>
                                    <a:pt x="1651" y="1904"/>
                                    <a:pt x="1016" y="1650"/>
                                    <a:pt x="0" y="1523"/>
                                  </a:cubicBezTo>
                                  <a:lnTo>
                                    <a:pt x="0" y="635"/>
                                  </a:lnTo>
                                  <a:lnTo>
                                    <a:pt x="8635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15447355" name="Freeform: Shape 2115447355">
                            <a:extLst>
                              <a:ext uri="{FF2B5EF4-FFF2-40B4-BE49-F238E27FC236}">
                                <a16:creationId xmlns:a16="http://schemas.microsoft.com/office/drawing/2014/main" id="{A0886567-3161-04EA-7982-6CDAB3F0DB0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90569" y="412949"/>
                              <a:ext cx="17778" cy="22463"/>
                            </a:xfrm>
                            <a:custGeom>
                              <a:avLst/>
                              <a:gdLst>
                                <a:gd name="csX0" fmla="*/ 12064 w 17778"/>
                                <a:gd name="csY0" fmla="*/ 9011 h 22463"/>
                                <a:gd name="csX1" fmla="*/ 11683 w 17778"/>
                                <a:gd name="csY1" fmla="*/ 4061 h 22463"/>
                                <a:gd name="csX2" fmla="*/ 10413 w 17778"/>
                                <a:gd name="csY2" fmla="*/ 2031 h 22463"/>
                                <a:gd name="csX3" fmla="*/ 9143 w 17778"/>
                                <a:gd name="csY3" fmla="*/ 1650 h 22463"/>
                                <a:gd name="csX4" fmla="*/ 7238 w 17778"/>
                                <a:gd name="csY4" fmla="*/ 2792 h 22463"/>
                                <a:gd name="csX5" fmla="*/ 5968 w 17778"/>
                                <a:gd name="csY5" fmla="*/ 8249 h 22463"/>
                                <a:gd name="csX6" fmla="*/ 5968 w 17778"/>
                                <a:gd name="csY6" fmla="*/ 9011 h 22463"/>
                                <a:gd name="csX7" fmla="*/ 12064 w 17778"/>
                                <a:gd name="csY7" fmla="*/ 9011 h 22463"/>
                                <a:gd name="csX8" fmla="*/ 17524 w 17778"/>
                                <a:gd name="csY8" fmla="*/ 10407 h 22463"/>
                                <a:gd name="csX9" fmla="*/ 5968 w 17778"/>
                                <a:gd name="csY9" fmla="*/ 10407 h 22463"/>
                                <a:gd name="csX10" fmla="*/ 8254 w 17778"/>
                                <a:gd name="csY10" fmla="*/ 17006 h 22463"/>
                                <a:gd name="csX11" fmla="*/ 12064 w 17778"/>
                                <a:gd name="csY11" fmla="*/ 18910 h 22463"/>
                                <a:gd name="csX12" fmla="*/ 14477 w 17778"/>
                                <a:gd name="csY12" fmla="*/ 18149 h 22463"/>
                                <a:gd name="csX13" fmla="*/ 16890 w 17778"/>
                                <a:gd name="csY13" fmla="*/ 15483 h 22463"/>
                                <a:gd name="csX14" fmla="*/ 17652 w 17778"/>
                                <a:gd name="csY14" fmla="*/ 15991 h 22463"/>
                                <a:gd name="csX15" fmla="*/ 13842 w 17778"/>
                                <a:gd name="csY15" fmla="*/ 20941 h 22463"/>
                                <a:gd name="csX16" fmla="*/ 9016 w 17778"/>
                                <a:gd name="csY16" fmla="*/ 22464 h 22463"/>
                                <a:gd name="csX17" fmla="*/ 1905 w 17778"/>
                                <a:gd name="csY17" fmla="*/ 18783 h 22463"/>
                                <a:gd name="csX18" fmla="*/ 0 w 17778"/>
                                <a:gd name="csY18" fmla="*/ 11549 h 22463"/>
                                <a:gd name="csX19" fmla="*/ 2921 w 17778"/>
                                <a:gd name="csY19" fmla="*/ 3173 h 22463"/>
                                <a:gd name="csX20" fmla="*/ 9651 w 17778"/>
                                <a:gd name="csY20" fmla="*/ 0 h 22463"/>
                                <a:gd name="csX21" fmla="*/ 15239 w 17778"/>
                                <a:gd name="csY21" fmla="*/ 2665 h 22463"/>
                                <a:gd name="csX22" fmla="*/ 17778 w 17778"/>
                                <a:gd name="csY22" fmla="*/ 10534 h 2246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7778" h="22463">
                                  <a:moveTo>
                                    <a:pt x="12064" y="9011"/>
                                  </a:moveTo>
                                  <a:cubicBezTo>
                                    <a:pt x="12064" y="6599"/>
                                    <a:pt x="11937" y="4950"/>
                                    <a:pt x="11683" y="4061"/>
                                  </a:cubicBezTo>
                                  <a:cubicBezTo>
                                    <a:pt x="11429" y="3173"/>
                                    <a:pt x="11048" y="2411"/>
                                    <a:pt x="10413" y="2031"/>
                                  </a:cubicBezTo>
                                  <a:cubicBezTo>
                                    <a:pt x="10032" y="1777"/>
                                    <a:pt x="9651" y="1650"/>
                                    <a:pt x="9143" y="1650"/>
                                  </a:cubicBezTo>
                                  <a:cubicBezTo>
                                    <a:pt x="8381" y="1650"/>
                                    <a:pt x="7746" y="2031"/>
                                    <a:pt x="7238" y="2792"/>
                                  </a:cubicBezTo>
                                  <a:cubicBezTo>
                                    <a:pt x="6349" y="4188"/>
                                    <a:pt x="5968" y="5965"/>
                                    <a:pt x="5968" y="8249"/>
                                  </a:cubicBezTo>
                                  <a:lnTo>
                                    <a:pt x="5968" y="9011"/>
                                  </a:lnTo>
                                  <a:lnTo>
                                    <a:pt x="12064" y="9011"/>
                                  </a:lnTo>
                                  <a:close/>
                                  <a:moveTo>
                                    <a:pt x="17524" y="10407"/>
                                  </a:moveTo>
                                  <a:lnTo>
                                    <a:pt x="5968" y="10407"/>
                                  </a:lnTo>
                                  <a:cubicBezTo>
                                    <a:pt x="6096" y="13199"/>
                                    <a:pt x="6857" y="15483"/>
                                    <a:pt x="8254" y="17006"/>
                                  </a:cubicBezTo>
                                  <a:cubicBezTo>
                                    <a:pt x="9270" y="18275"/>
                                    <a:pt x="10540" y="18910"/>
                                    <a:pt x="12064" y="18910"/>
                                  </a:cubicBezTo>
                                  <a:cubicBezTo>
                                    <a:pt x="12953" y="18910"/>
                                    <a:pt x="13842" y="18656"/>
                                    <a:pt x="14477" y="18149"/>
                                  </a:cubicBezTo>
                                  <a:cubicBezTo>
                                    <a:pt x="15239" y="17641"/>
                                    <a:pt x="16001" y="16752"/>
                                    <a:pt x="16890" y="15483"/>
                                  </a:cubicBezTo>
                                  <a:lnTo>
                                    <a:pt x="17652" y="15991"/>
                                  </a:lnTo>
                                  <a:cubicBezTo>
                                    <a:pt x="16509" y="18275"/>
                                    <a:pt x="15239" y="19925"/>
                                    <a:pt x="13842" y="20941"/>
                                  </a:cubicBezTo>
                                  <a:cubicBezTo>
                                    <a:pt x="12445" y="21956"/>
                                    <a:pt x="10794" y="22464"/>
                                    <a:pt x="9016" y="22464"/>
                                  </a:cubicBezTo>
                                  <a:cubicBezTo>
                                    <a:pt x="5841" y="22464"/>
                                    <a:pt x="3556" y="21194"/>
                                    <a:pt x="1905" y="18783"/>
                                  </a:cubicBezTo>
                                  <a:cubicBezTo>
                                    <a:pt x="635" y="16879"/>
                                    <a:pt x="0" y="14468"/>
                                    <a:pt x="0" y="11549"/>
                                  </a:cubicBezTo>
                                  <a:cubicBezTo>
                                    <a:pt x="0" y="7995"/>
                                    <a:pt x="1016" y="5203"/>
                                    <a:pt x="2921" y="3173"/>
                                  </a:cubicBezTo>
                                  <a:cubicBezTo>
                                    <a:pt x="4826" y="1142"/>
                                    <a:pt x="7111" y="0"/>
                                    <a:pt x="9651" y="0"/>
                                  </a:cubicBezTo>
                                  <a:cubicBezTo>
                                    <a:pt x="11810" y="0"/>
                                    <a:pt x="13715" y="888"/>
                                    <a:pt x="15239" y="2665"/>
                                  </a:cubicBezTo>
                                  <a:cubicBezTo>
                                    <a:pt x="16763" y="4442"/>
                                    <a:pt x="17652" y="6980"/>
                                    <a:pt x="17778" y="1053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95728466" name="Freeform: Shape 495728466">
                            <a:extLst>
                              <a:ext uri="{FF2B5EF4-FFF2-40B4-BE49-F238E27FC236}">
                                <a16:creationId xmlns:a16="http://schemas.microsoft.com/office/drawing/2014/main" id="{8255B137-0066-FC4D-2E19-D4E318D9971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10888" y="413076"/>
                              <a:ext cx="22603" cy="21702"/>
                            </a:xfrm>
                            <a:custGeom>
                              <a:avLst/>
                              <a:gdLst>
                                <a:gd name="csX0" fmla="*/ 8381 w 22603"/>
                                <a:gd name="csY0" fmla="*/ 508 h 21702"/>
                                <a:gd name="csX1" fmla="*/ 8381 w 22603"/>
                                <a:gd name="csY1" fmla="*/ 3300 h 21702"/>
                                <a:gd name="csX2" fmla="*/ 11556 w 22603"/>
                                <a:gd name="csY2" fmla="*/ 761 h 21702"/>
                                <a:gd name="csX3" fmla="*/ 14731 w 22603"/>
                                <a:gd name="csY3" fmla="*/ 0 h 21702"/>
                                <a:gd name="csX4" fmla="*/ 18159 w 22603"/>
                                <a:gd name="csY4" fmla="*/ 1142 h 21702"/>
                                <a:gd name="csX5" fmla="*/ 19937 w 22603"/>
                                <a:gd name="csY5" fmla="*/ 3934 h 21702"/>
                                <a:gd name="csX6" fmla="*/ 20318 w 22603"/>
                                <a:gd name="csY6" fmla="*/ 8884 h 21702"/>
                                <a:gd name="csX7" fmla="*/ 20318 w 22603"/>
                                <a:gd name="csY7" fmla="*/ 17133 h 21702"/>
                                <a:gd name="csX8" fmla="*/ 20699 w 22603"/>
                                <a:gd name="csY8" fmla="*/ 20179 h 21702"/>
                                <a:gd name="csX9" fmla="*/ 22604 w 22603"/>
                                <a:gd name="csY9" fmla="*/ 20941 h 21702"/>
                                <a:gd name="csX10" fmla="*/ 22604 w 22603"/>
                                <a:gd name="csY10" fmla="*/ 21702 h 21702"/>
                                <a:gd name="csX11" fmla="*/ 11937 w 22603"/>
                                <a:gd name="csY11" fmla="*/ 21702 h 21702"/>
                                <a:gd name="csX12" fmla="*/ 11937 w 22603"/>
                                <a:gd name="csY12" fmla="*/ 20941 h 21702"/>
                                <a:gd name="csX13" fmla="*/ 13715 w 22603"/>
                                <a:gd name="csY13" fmla="*/ 19925 h 21702"/>
                                <a:gd name="csX14" fmla="*/ 14096 w 22603"/>
                                <a:gd name="csY14" fmla="*/ 17133 h 21702"/>
                                <a:gd name="csX15" fmla="*/ 14096 w 22603"/>
                                <a:gd name="csY15" fmla="*/ 7742 h 21702"/>
                                <a:gd name="csX16" fmla="*/ 13842 w 22603"/>
                                <a:gd name="csY16" fmla="*/ 4442 h 21702"/>
                                <a:gd name="csX17" fmla="*/ 13207 w 22603"/>
                                <a:gd name="csY17" fmla="*/ 3427 h 21702"/>
                                <a:gd name="csX18" fmla="*/ 12191 w 22603"/>
                                <a:gd name="csY18" fmla="*/ 3046 h 21702"/>
                                <a:gd name="csX19" fmla="*/ 8635 w 22603"/>
                                <a:gd name="csY19" fmla="*/ 5838 h 21702"/>
                                <a:gd name="csX20" fmla="*/ 8635 w 22603"/>
                                <a:gd name="csY20" fmla="*/ 17133 h 21702"/>
                                <a:gd name="csX21" fmla="*/ 9016 w 22603"/>
                                <a:gd name="csY21" fmla="*/ 20179 h 21702"/>
                                <a:gd name="csX22" fmla="*/ 10667 w 22603"/>
                                <a:gd name="csY22" fmla="*/ 20941 h 21702"/>
                                <a:gd name="csX23" fmla="*/ 10667 w 22603"/>
                                <a:gd name="csY23" fmla="*/ 21702 h 21702"/>
                                <a:gd name="csX24" fmla="*/ 0 w 22603"/>
                                <a:gd name="csY24" fmla="*/ 21702 h 21702"/>
                                <a:gd name="csX25" fmla="*/ 0 w 22603"/>
                                <a:gd name="csY25" fmla="*/ 20941 h 21702"/>
                                <a:gd name="csX26" fmla="*/ 1905 w 22603"/>
                                <a:gd name="csY26" fmla="*/ 20052 h 21702"/>
                                <a:gd name="csX27" fmla="*/ 2286 w 22603"/>
                                <a:gd name="csY27" fmla="*/ 17133 h 21702"/>
                                <a:gd name="csX28" fmla="*/ 2286 w 22603"/>
                                <a:gd name="csY28" fmla="*/ 5203 h 21702"/>
                                <a:gd name="csX29" fmla="*/ 1905 w 22603"/>
                                <a:gd name="csY29" fmla="*/ 2284 h 21702"/>
                                <a:gd name="csX30" fmla="*/ 0 w 22603"/>
                                <a:gd name="csY30" fmla="*/ 1523 h 21702"/>
                                <a:gd name="csX31" fmla="*/ 0 w 22603"/>
                                <a:gd name="csY31" fmla="*/ 635 h 21702"/>
                                <a:gd name="csX32" fmla="*/ 8635 w 22603"/>
                                <a:gd name="csY32" fmla="*/ 635 h 2170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</a:cxnLst>
                              <a:rect l="l" t="t" r="r" b="b"/>
                              <a:pathLst>
                                <a:path w="22603" h="21702">
                                  <a:moveTo>
                                    <a:pt x="8381" y="508"/>
                                  </a:moveTo>
                                  <a:lnTo>
                                    <a:pt x="8381" y="3300"/>
                                  </a:lnTo>
                                  <a:cubicBezTo>
                                    <a:pt x="9524" y="2158"/>
                                    <a:pt x="10540" y="1269"/>
                                    <a:pt x="11556" y="761"/>
                                  </a:cubicBezTo>
                                  <a:cubicBezTo>
                                    <a:pt x="12572" y="254"/>
                                    <a:pt x="13588" y="0"/>
                                    <a:pt x="14731" y="0"/>
                                  </a:cubicBezTo>
                                  <a:cubicBezTo>
                                    <a:pt x="16127" y="0"/>
                                    <a:pt x="17270" y="381"/>
                                    <a:pt x="18159" y="1142"/>
                                  </a:cubicBezTo>
                                  <a:cubicBezTo>
                                    <a:pt x="19048" y="1904"/>
                                    <a:pt x="19683" y="2792"/>
                                    <a:pt x="19937" y="3934"/>
                                  </a:cubicBezTo>
                                  <a:cubicBezTo>
                                    <a:pt x="20191" y="4823"/>
                                    <a:pt x="20318" y="6473"/>
                                    <a:pt x="20318" y="8884"/>
                                  </a:cubicBezTo>
                                  <a:lnTo>
                                    <a:pt x="20318" y="17133"/>
                                  </a:lnTo>
                                  <a:cubicBezTo>
                                    <a:pt x="20318" y="18783"/>
                                    <a:pt x="20445" y="19798"/>
                                    <a:pt x="20699" y="20179"/>
                                  </a:cubicBezTo>
                                  <a:cubicBezTo>
                                    <a:pt x="20953" y="20560"/>
                                    <a:pt x="21588" y="20814"/>
                                    <a:pt x="22604" y="20941"/>
                                  </a:cubicBezTo>
                                  <a:lnTo>
                                    <a:pt x="22604" y="21702"/>
                                  </a:lnTo>
                                  <a:lnTo>
                                    <a:pt x="11937" y="21702"/>
                                  </a:lnTo>
                                  <a:lnTo>
                                    <a:pt x="11937" y="20941"/>
                                  </a:lnTo>
                                  <a:cubicBezTo>
                                    <a:pt x="12699" y="20941"/>
                                    <a:pt x="13334" y="20560"/>
                                    <a:pt x="13715" y="19925"/>
                                  </a:cubicBezTo>
                                  <a:cubicBezTo>
                                    <a:pt x="13969" y="19545"/>
                                    <a:pt x="14096" y="18656"/>
                                    <a:pt x="14096" y="17133"/>
                                  </a:cubicBezTo>
                                  <a:lnTo>
                                    <a:pt x="14096" y="7742"/>
                                  </a:lnTo>
                                  <a:cubicBezTo>
                                    <a:pt x="14096" y="5965"/>
                                    <a:pt x="14096" y="4950"/>
                                    <a:pt x="13842" y="4442"/>
                                  </a:cubicBezTo>
                                  <a:cubicBezTo>
                                    <a:pt x="13715" y="3934"/>
                                    <a:pt x="13461" y="3680"/>
                                    <a:pt x="13207" y="3427"/>
                                  </a:cubicBezTo>
                                  <a:cubicBezTo>
                                    <a:pt x="12826" y="3173"/>
                                    <a:pt x="12572" y="3046"/>
                                    <a:pt x="12191" y="3046"/>
                                  </a:cubicBezTo>
                                  <a:cubicBezTo>
                                    <a:pt x="10921" y="3046"/>
                                    <a:pt x="9651" y="3934"/>
                                    <a:pt x="8635" y="5838"/>
                                  </a:cubicBezTo>
                                  <a:lnTo>
                                    <a:pt x="8635" y="17133"/>
                                  </a:lnTo>
                                  <a:cubicBezTo>
                                    <a:pt x="8635" y="18656"/>
                                    <a:pt x="8762" y="19671"/>
                                    <a:pt x="9016" y="20179"/>
                                  </a:cubicBezTo>
                                  <a:cubicBezTo>
                                    <a:pt x="9270" y="20560"/>
                                    <a:pt x="9905" y="20814"/>
                                    <a:pt x="10667" y="20941"/>
                                  </a:cubicBezTo>
                                  <a:lnTo>
                                    <a:pt x="10667" y="21702"/>
                                  </a:lnTo>
                                  <a:lnTo>
                                    <a:pt x="0" y="21702"/>
                                  </a:lnTo>
                                  <a:lnTo>
                                    <a:pt x="0" y="20941"/>
                                  </a:lnTo>
                                  <a:cubicBezTo>
                                    <a:pt x="889" y="20941"/>
                                    <a:pt x="1524" y="20560"/>
                                    <a:pt x="1905" y="20052"/>
                                  </a:cubicBezTo>
                                  <a:cubicBezTo>
                                    <a:pt x="2159" y="19671"/>
                                    <a:pt x="2286" y="18783"/>
                                    <a:pt x="2286" y="17133"/>
                                  </a:cubicBezTo>
                                  <a:lnTo>
                                    <a:pt x="2286" y="5203"/>
                                  </a:lnTo>
                                  <a:cubicBezTo>
                                    <a:pt x="2286" y="3554"/>
                                    <a:pt x="2159" y="2665"/>
                                    <a:pt x="1905" y="2284"/>
                                  </a:cubicBezTo>
                                  <a:cubicBezTo>
                                    <a:pt x="1651" y="1904"/>
                                    <a:pt x="1016" y="1650"/>
                                    <a:pt x="0" y="1523"/>
                                  </a:cubicBezTo>
                                  <a:lnTo>
                                    <a:pt x="0" y="635"/>
                                  </a:lnTo>
                                  <a:lnTo>
                                    <a:pt x="8635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32189226" name="Freeform: Shape 1432189226">
                            <a:extLst>
                              <a:ext uri="{FF2B5EF4-FFF2-40B4-BE49-F238E27FC236}">
                                <a16:creationId xmlns:a16="http://schemas.microsoft.com/office/drawing/2014/main" id="{61624387-0297-C226-D181-545693F0748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34761" y="405842"/>
                              <a:ext cx="14222" cy="29316"/>
                            </a:xfrm>
                            <a:custGeom>
                              <a:avLst/>
                              <a:gdLst>
                                <a:gd name="csX0" fmla="*/ 9270 w 14222"/>
                                <a:gd name="csY0" fmla="*/ 0 h 29316"/>
                                <a:gd name="csX1" fmla="*/ 9270 w 14222"/>
                                <a:gd name="csY1" fmla="*/ 7742 h 29316"/>
                                <a:gd name="csX2" fmla="*/ 14223 w 14222"/>
                                <a:gd name="csY2" fmla="*/ 7742 h 29316"/>
                                <a:gd name="csX3" fmla="*/ 14223 w 14222"/>
                                <a:gd name="csY3" fmla="*/ 10026 h 29316"/>
                                <a:gd name="csX4" fmla="*/ 9270 w 14222"/>
                                <a:gd name="csY4" fmla="*/ 10026 h 29316"/>
                                <a:gd name="csX5" fmla="*/ 9270 w 14222"/>
                                <a:gd name="csY5" fmla="*/ 23098 h 29316"/>
                                <a:gd name="csX6" fmla="*/ 9397 w 14222"/>
                                <a:gd name="csY6" fmla="*/ 25509 h 29316"/>
                                <a:gd name="csX7" fmla="*/ 10032 w 14222"/>
                                <a:gd name="csY7" fmla="*/ 26398 h 29316"/>
                                <a:gd name="csX8" fmla="*/ 10794 w 14222"/>
                                <a:gd name="csY8" fmla="*/ 26779 h 29316"/>
                                <a:gd name="csX9" fmla="*/ 13588 w 14222"/>
                                <a:gd name="csY9" fmla="*/ 24494 h 29316"/>
                                <a:gd name="csX10" fmla="*/ 14223 w 14222"/>
                                <a:gd name="csY10" fmla="*/ 25002 h 29316"/>
                                <a:gd name="csX11" fmla="*/ 8254 w 14222"/>
                                <a:gd name="csY11" fmla="*/ 29317 h 29316"/>
                                <a:gd name="csX12" fmla="*/ 4826 w 14222"/>
                                <a:gd name="csY12" fmla="*/ 28175 h 29316"/>
                                <a:gd name="csX13" fmla="*/ 3048 w 14222"/>
                                <a:gd name="csY13" fmla="*/ 25636 h 29316"/>
                                <a:gd name="csX14" fmla="*/ 2794 w 14222"/>
                                <a:gd name="csY14" fmla="*/ 21448 h 29316"/>
                                <a:gd name="csX15" fmla="*/ 2794 w 14222"/>
                                <a:gd name="csY15" fmla="*/ 10026 h 29316"/>
                                <a:gd name="csX16" fmla="*/ 0 w 14222"/>
                                <a:gd name="csY16" fmla="*/ 10026 h 29316"/>
                                <a:gd name="csX17" fmla="*/ 0 w 14222"/>
                                <a:gd name="csY17" fmla="*/ 9265 h 29316"/>
                                <a:gd name="csX18" fmla="*/ 4826 w 14222"/>
                                <a:gd name="csY18" fmla="*/ 5077 h 29316"/>
                                <a:gd name="csX19" fmla="*/ 8381 w 14222"/>
                                <a:gd name="csY19" fmla="*/ 127 h 29316"/>
                                <a:gd name="csX20" fmla="*/ 9143 w 14222"/>
                                <a:gd name="csY20" fmla="*/ 127 h 2931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4222" h="29316">
                                  <a:moveTo>
                                    <a:pt x="9270" y="0"/>
                                  </a:moveTo>
                                  <a:lnTo>
                                    <a:pt x="9270" y="7742"/>
                                  </a:lnTo>
                                  <a:lnTo>
                                    <a:pt x="14223" y="7742"/>
                                  </a:lnTo>
                                  <a:lnTo>
                                    <a:pt x="14223" y="10026"/>
                                  </a:lnTo>
                                  <a:lnTo>
                                    <a:pt x="9270" y="10026"/>
                                  </a:lnTo>
                                  <a:lnTo>
                                    <a:pt x="9270" y="23098"/>
                                  </a:lnTo>
                                  <a:cubicBezTo>
                                    <a:pt x="9270" y="24367"/>
                                    <a:pt x="9270" y="25129"/>
                                    <a:pt x="9397" y="25509"/>
                                  </a:cubicBezTo>
                                  <a:cubicBezTo>
                                    <a:pt x="9397" y="25890"/>
                                    <a:pt x="9651" y="26144"/>
                                    <a:pt x="10032" y="26398"/>
                                  </a:cubicBezTo>
                                  <a:cubicBezTo>
                                    <a:pt x="10286" y="26652"/>
                                    <a:pt x="10540" y="26779"/>
                                    <a:pt x="10794" y="26779"/>
                                  </a:cubicBezTo>
                                  <a:cubicBezTo>
                                    <a:pt x="11810" y="26779"/>
                                    <a:pt x="12699" y="26017"/>
                                    <a:pt x="13588" y="24494"/>
                                  </a:cubicBezTo>
                                  <a:lnTo>
                                    <a:pt x="14223" y="25002"/>
                                  </a:lnTo>
                                  <a:cubicBezTo>
                                    <a:pt x="12953" y="27921"/>
                                    <a:pt x="11048" y="29317"/>
                                    <a:pt x="8254" y="29317"/>
                                  </a:cubicBezTo>
                                  <a:cubicBezTo>
                                    <a:pt x="6857" y="29317"/>
                                    <a:pt x="5841" y="28936"/>
                                    <a:pt x="4826" y="28175"/>
                                  </a:cubicBezTo>
                                  <a:cubicBezTo>
                                    <a:pt x="3937" y="27413"/>
                                    <a:pt x="3301" y="26652"/>
                                    <a:pt x="3048" y="25636"/>
                                  </a:cubicBezTo>
                                  <a:cubicBezTo>
                                    <a:pt x="2920" y="25129"/>
                                    <a:pt x="2794" y="23733"/>
                                    <a:pt x="2794" y="21448"/>
                                  </a:cubicBezTo>
                                  <a:lnTo>
                                    <a:pt x="2794" y="10026"/>
                                  </a:lnTo>
                                  <a:lnTo>
                                    <a:pt x="0" y="10026"/>
                                  </a:lnTo>
                                  <a:lnTo>
                                    <a:pt x="0" y="9265"/>
                                  </a:lnTo>
                                  <a:cubicBezTo>
                                    <a:pt x="1905" y="7869"/>
                                    <a:pt x="3556" y="6473"/>
                                    <a:pt x="4826" y="5077"/>
                                  </a:cubicBezTo>
                                  <a:cubicBezTo>
                                    <a:pt x="6222" y="3554"/>
                                    <a:pt x="7365" y="1904"/>
                                    <a:pt x="8381" y="127"/>
                                  </a:cubicBezTo>
                                  <a:lnTo>
                                    <a:pt x="9143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82954553" name="Freeform: Shape 1182954553">
                            <a:extLst>
                              <a:ext uri="{FF2B5EF4-FFF2-40B4-BE49-F238E27FC236}">
                                <a16:creationId xmlns:a16="http://schemas.microsoft.com/office/drawing/2014/main" id="{CC317309-0FBC-5BE3-F447-A5606F302537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62318" y="412949"/>
                              <a:ext cx="19810" cy="22336"/>
                            </a:xfrm>
                            <a:custGeom>
                              <a:avLst/>
                              <a:gdLst>
                                <a:gd name="csX0" fmla="*/ 9905 w 19810"/>
                                <a:gd name="csY0" fmla="*/ 1650 h 22336"/>
                                <a:gd name="csX1" fmla="*/ 7874 w 19810"/>
                                <a:gd name="csY1" fmla="*/ 2538 h 22336"/>
                                <a:gd name="csX2" fmla="*/ 6730 w 19810"/>
                                <a:gd name="csY2" fmla="*/ 5965 h 22336"/>
                                <a:gd name="csX3" fmla="*/ 6477 w 19810"/>
                                <a:gd name="csY3" fmla="*/ 13072 h 22336"/>
                                <a:gd name="csX4" fmla="*/ 6730 w 19810"/>
                                <a:gd name="csY4" fmla="*/ 17641 h 22336"/>
                                <a:gd name="csX5" fmla="*/ 7746 w 19810"/>
                                <a:gd name="csY5" fmla="*/ 20052 h 22336"/>
                                <a:gd name="csX6" fmla="*/ 9651 w 19810"/>
                                <a:gd name="csY6" fmla="*/ 20941 h 22336"/>
                                <a:gd name="csX7" fmla="*/ 11302 w 19810"/>
                                <a:gd name="csY7" fmla="*/ 20306 h 22336"/>
                                <a:gd name="csX8" fmla="*/ 12445 w 19810"/>
                                <a:gd name="csY8" fmla="*/ 18149 h 22336"/>
                                <a:gd name="csX9" fmla="*/ 12953 w 19810"/>
                                <a:gd name="csY9" fmla="*/ 9518 h 22336"/>
                                <a:gd name="csX10" fmla="*/ 12572 w 19810"/>
                                <a:gd name="csY10" fmla="*/ 4188 h 22336"/>
                                <a:gd name="csX11" fmla="*/ 11302 w 19810"/>
                                <a:gd name="csY11" fmla="*/ 2157 h 22336"/>
                                <a:gd name="csX12" fmla="*/ 9778 w 19810"/>
                                <a:gd name="csY12" fmla="*/ 1650 h 22336"/>
                                <a:gd name="csX13" fmla="*/ 9905 w 19810"/>
                                <a:gd name="csY13" fmla="*/ 0 h 22336"/>
                                <a:gd name="csX14" fmla="*/ 14985 w 19810"/>
                                <a:gd name="csY14" fmla="*/ 1396 h 22336"/>
                                <a:gd name="csX15" fmla="*/ 18541 w 19810"/>
                                <a:gd name="csY15" fmla="*/ 5457 h 22336"/>
                                <a:gd name="csX16" fmla="*/ 19810 w 19810"/>
                                <a:gd name="csY16" fmla="*/ 11168 h 22336"/>
                                <a:gd name="csX17" fmla="*/ 17524 w 19810"/>
                                <a:gd name="csY17" fmla="*/ 18656 h 22336"/>
                                <a:gd name="csX18" fmla="*/ 9905 w 19810"/>
                                <a:gd name="csY18" fmla="*/ 22337 h 22336"/>
                                <a:gd name="csX19" fmla="*/ 2540 w 19810"/>
                                <a:gd name="csY19" fmla="*/ 19037 h 22336"/>
                                <a:gd name="csX20" fmla="*/ 0 w 19810"/>
                                <a:gd name="csY20" fmla="*/ 11295 h 22336"/>
                                <a:gd name="csX21" fmla="*/ 2667 w 19810"/>
                                <a:gd name="csY21" fmla="*/ 3427 h 22336"/>
                                <a:gd name="csX22" fmla="*/ 9905 w 19810"/>
                                <a:gd name="csY22" fmla="*/ 0 h 2233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9810" h="22336">
                                  <a:moveTo>
                                    <a:pt x="9905" y="1650"/>
                                  </a:moveTo>
                                  <a:cubicBezTo>
                                    <a:pt x="9143" y="1650"/>
                                    <a:pt x="8508" y="1904"/>
                                    <a:pt x="7874" y="2538"/>
                                  </a:cubicBezTo>
                                  <a:cubicBezTo>
                                    <a:pt x="7366" y="3173"/>
                                    <a:pt x="6985" y="4315"/>
                                    <a:pt x="6730" y="5965"/>
                                  </a:cubicBezTo>
                                  <a:cubicBezTo>
                                    <a:pt x="6604" y="7742"/>
                                    <a:pt x="6477" y="10026"/>
                                    <a:pt x="6477" y="13072"/>
                                  </a:cubicBezTo>
                                  <a:cubicBezTo>
                                    <a:pt x="6477" y="14722"/>
                                    <a:pt x="6477" y="16245"/>
                                    <a:pt x="6730" y="17641"/>
                                  </a:cubicBezTo>
                                  <a:cubicBezTo>
                                    <a:pt x="6857" y="18783"/>
                                    <a:pt x="7238" y="19545"/>
                                    <a:pt x="7746" y="20052"/>
                                  </a:cubicBezTo>
                                  <a:cubicBezTo>
                                    <a:pt x="8255" y="20560"/>
                                    <a:pt x="8889" y="20941"/>
                                    <a:pt x="9651" y="20941"/>
                                  </a:cubicBezTo>
                                  <a:cubicBezTo>
                                    <a:pt x="10413" y="20941"/>
                                    <a:pt x="10921" y="20814"/>
                                    <a:pt x="11302" y="20306"/>
                                  </a:cubicBezTo>
                                  <a:cubicBezTo>
                                    <a:pt x="11937" y="19798"/>
                                    <a:pt x="12318" y="19037"/>
                                    <a:pt x="12445" y="18149"/>
                                  </a:cubicBezTo>
                                  <a:cubicBezTo>
                                    <a:pt x="12699" y="16752"/>
                                    <a:pt x="12953" y="13833"/>
                                    <a:pt x="12953" y="9518"/>
                                  </a:cubicBezTo>
                                  <a:cubicBezTo>
                                    <a:pt x="12953" y="6980"/>
                                    <a:pt x="12826" y="5203"/>
                                    <a:pt x="12572" y="4188"/>
                                  </a:cubicBezTo>
                                  <a:cubicBezTo>
                                    <a:pt x="12318" y="3173"/>
                                    <a:pt x="11810" y="2538"/>
                                    <a:pt x="11302" y="2157"/>
                                  </a:cubicBezTo>
                                  <a:cubicBezTo>
                                    <a:pt x="10921" y="1904"/>
                                    <a:pt x="10413" y="1650"/>
                                    <a:pt x="9778" y="1650"/>
                                  </a:cubicBezTo>
                                  <a:moveTo>
                                    <a:pt x="9905" y="0"/>
                                  </a:moveTo>
                                  <a:cubicBezTo>
                                    <a:pt x="11683" y="0"/>
                                    <a:pt x="13461" y="508"/>
                                    <a:pt x="14985" y="1396"/>
                                  </a:cubicBezTo>
                                  <a:cubicBezTo>
                                    <a:pt x="16509" y="2284"/>
                                    <a:pt x="17779" y="3680"/>
                                    <a:pt x="18541" y="5457"/>
                                  </a:cubicBezTo>
                                  <a:cubicBezTo>
                                    <a:pt x="19302" y="7234"/>
                                    <a:pt x="19810" y="9138"/>
                                    <a:pt x="19810" y="11168"/>
                                  </a:cubicBezTo>
                                  <a:cubicBezTo>
                                    <a:pt x="19810" y="14214"/>
                                    <a:pt x="19048" y="16626"/>
                                    <a:pt x="17524" y="18656"/>
                                  </a:cubicBezTo>
                                  <a:cubicBezTo>
                                    <a:pt x="15620" y="21068"/>
                                    <a:pt x="13207" y="22337"/>
                                    <a:pt x="9905" y="22337"/>
                                  </a:cubicBezTo>
                                  <a:cubicBezTo>
                                    <a:pt x="6604" y="22337"/>
                                    <a:pt x="4318" y="21194"/>
                                    <a:pt x="2540" y="19037"/>
                                  </a:cubicBezTo>
                                  <a:cubicBezTo>
                                    <a:pt x="762" y="16752"/>
                                    <a:pt x="0" y="14214"/>
                                    <a:pt x="0" y="11295"/>
                                  </a:cubicBezTo>
                                  <a:cubicBezTo>
                                    <a:pt x="0" y="8376"/>
                                    <a:pt x="889" y="5584"/>
                                    <a:pt x="2667" y="3427"/>
                                  </a:cubicBezTo>
                                  <a:cubicBezTo>
                                    <a:pt x="4445" y="1142"/>
                                    <a:pt x="6857" y="0"/>
                                    <a:pt x="9905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84289089" name="Freeform: Shape 484289089">
                            <a:extLst>
                              <a:ext uri="{FF2B5EF4-FFF2-40B4-BE49-F238E27FC236}">
                                <a16:creationId xmlns:a16="http://schemas.microsoft.com/office/drawing/2014/main" id="{B8962692-AE15-B86F-AAD2-17FF97D7DBE5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84541" y="403303"/>
                              <a:ext cx="17651" cy="31474"/>
                            </a:xfrm>
                            <a:custGeom>
                              <a:avLst/>
                              <a:gdLst>
                                <a:gd name="csX0" fmla="*/ 9397 w 17651"/>
                                <a:gd name="csY0" fmla="*/ 12564 h 31474"/>
                                <a:gd name="csX1" fmla="*/ 9397 w 17651"/>
                                <a:gd name="csY1" fmla="*/ 27286 h 31474"/>
                                <a:gd name="csX2" fmla="*/ 9778 w 17651"/>
                                <a:gd name="csY2" fmla="*/ 29951 h 31474"/>
                                <a:gd name="csX3" fmla="*/ 12445 w 17651"/>
                                <a:gd name="csY3" fmla="*/ 30713 h 31474"/>
                                <a:gd name="csX4" fmla="*/ 12445 w 17651"/>
                                <a:gd name="csY4" fmla="*/ 31474 h 31474"/>
                                <a:gd name="csX5" fmla="*/ 0 w 17651"/>
                                <a:gd name="csY5" fmla="*/ 31474 h 31474"/>
                                <a:gd name="csX6" fmla="*/ 0 w 17651"/>
                                <a:gd name="csY6" fmla="*/ 30713 h 31474"/>
                                <a:gd name="csX7" fmla="*/ 2032 w 17651"/>
                                <a:gd name="csY7" fmla="*/ 30332 h 31474"/>
                                <a:gd name="csX8" fmla="*/ 2921 w 17651"/>
                                <a:gd name="csY8" fmla="*/ 29444 h 31474"/>
                                <a:gd name="csX9" fmla="*/ 3175 w 17651"/>
                                <a:gd name="csY9" fmla="*/ 27159 h 31474"/>
                                <a:gd name="csX10" fmla="*/ 3175 w 17651"/>
                                <a:gd name="csY10" fmla="*/ 12437 h 31474"/>
                                <a:gd name="csX11" fmla="*/ 127 w 17651"/>
                                <a:gd name="csY11" fmla="*/ 12437 h 31474"/>
                                <a:gd name="csX12" fmla="*/ 127 w 17651"/>
                                <a:gd name="csY12" fmla="*/ 10280 h 31474"/>
                                <a:gd name="csX13" fmla="*/ 3175 w 17651"/>
                                <a:gd name="csY13" fmla="*/ 10280 h 31474"/>
                                <a:gd name="csX14" fmla="*/ 3175 w 17651"/>
                                <a:gd name="csY14" fmla="*/ 7615 h 31474"/>
                                <a:gd name="csX15" fmla="*/ 5588 w 17651"/>
                                <a:gd name="csY15" fmla="*/ 2158 h 31474"/>
                                <a:gd name="csX16" fmla="*/ 12064 w 17651"/>
                                <a:gd name="csY16" fmla="*/ 0 h 31474"/>
                                <a:gd name="csX17" fmla="*/ 16254 w 17651"/>
                                <a:gd name="csY17" fmla="*/ 1015 h 31474"/>
                                <a:gd name="csX18" fmla="*/ 17652 w 17651"/>
                                <a:gd name="csY18" fmla="*/ 3300 h 31474"/>
                                <a:gd name="csX19" fmla="*/ 16763 w 17651"/>
                                <a:gd name="csY19" fmla="*/ 5077 h 31474"/>
                                <a:gd name="csX20" fmla="*/ 14604 w 17651"/>
                                <a:gd name="csY20" fmla="*/ 5838 h 31474"/>
                                <a:gd name="csX21" fmla="*/ 12699 w 17651"/>
                                <a:gd name="csY21" fmla="*/ 5203 h 31474"/>
                                <a:gd name="csX22" fmla="*/ 12064 w 17651"/>
                                <a:gd name="csY22" fmla="*/ 3807 h 31474"/>
                                <a:gd name="csX23" fmla="*/ 12064 w 17651"/>
                                <a:gd name="csY23" fmla="*/ 2919 h 31474"/>
                                <a:gd name="csX24" fmla="*/ 12064 w 17651"/>
                                <a:gd name="csY24" fmla="*/ 2158 h 31474"/>
                                <a:gd name="csX25" fmla="*/ 11810 w 17651"/>
                                <a:gd name="csY25" fmla="*/ 1523 h 31474"/>
                                <a:gd name="csX26" fmla="*/ 10921 w 17651"/>
                                <a:gd name="csY26" fmla="*/ 1142 h 31474"/>
                                <a:gd name="csX27" fmla="*/ 9778 w 17651"/>
                                <a:gd name="csY27" fmla="*/ 1650 h 31474"/>
                                <a:gd name="csX28" fmla="*/ 9397 w 17651"/>
                                <a:gd name="csY28" fmla="*/ 3427 h 31474"/>
                                <a:gd name="csX29" fmla="*/ 9397 w 17651"/>
                                <a:gd name="csY29" fmla="*/ 7361 h 31474"/>
                                <a:gd name="csX30" fmla="*/ 9397 w 17651"/>
                                <a:gd name="csY30" fmla="*/ 10026 h 31474"/>
                                <a:gd name="csX31" fmla="*/ 12572 w 17651"/>
                                <a:gd name="csY31" fmla="*/ 10026 h 31474"/>
                                <a:gd name="csX32" fmla="*/ 12572 w 17651"/>
                                <a:gd name="csY32" fmla="*/ 12184 h 31474"/>
                                <a:gd name="csX33" fmla="*/ 9397 w 17651"/>
                                <a:gd name="csY33" fmla="*/ 12184 h 3147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</a:cxnLst>
                              <a:rect l="l" t="t" r="r" b="b"/>
                              <a:pathLst>
                                <a:path w="17651" h="31474">
                                  <a:moveTo>
                                    <a:pt x="9397" y="12564"/>
                                  </a:moveTo>
                                  <a:lnTo>
                                    <a:pt x="9397" y="27286"/>
                                  </a:lnTo>
                                  <a:cubicBezTo>
                                    <a:pt x="9397" y="28682"/>
                                    <a:pt x="9524" y="29571"/>
                                    <a:pt x="9778" y="29951"/>
                                  </a:cubicBezTo>
                                  <a:cubicBezTo>
                                    <a:pt x="10286" y="30459"/>
                                    <a:pt x="11175" y="30713"/>
                                    <a:pt x="12445" y="30713"/>
                                  </a:cubicBezTo>
                                  <a:lnTo>
                                    <a:pt x="12445" y="31474"/>
                                  </a:lnTo>
                                  <a:lnTo>
                                    <a:pt x="0" y="31474"/>
                                  </a:lnTo>
                                  <a:lnTo>
                                    <a:pt x="0" y="30713"/>
                                  </a:lnTo>
                                  <a:cubicBezTo>
                                    <a:pt x="889" y="30713"/>
                                    <a:pt x="1651" y="30713"/>
                                    <a:pt x="2032" y="30332"/>
                                  </a:cubicBezTo>
                                  <a:cubicBezTo>
                                    <a:pt x="2413" y="30078"/>
                                    <a:pt x="2667" y="29825"/>
                                    <a:pt x="2921" y="29444"/>
                                  </a:cubicBezTo>
                                  <a:cubicBezTo>
                                    <a:pt x="3048" y="29063"/>
                                    <a:pt x="3175" y="28302"/>
                                    <a:pt x="3175" y="27159"/>
                                  </a:cubicBezTo>
                                  <a:lnTo>
                                    <a:pt x="3175" y="12437"/>
                                  </a:lnTo>
                                  <a:lnTo>
                                    <a:pt x="127" y="12437"/>
                                  </a:lnTo>
                                  <a:lnTo>
                                    <a:pt x="127" y="10280"/>
                                  </a:lnTo>
                                  <a:lnTo>
                                    <a:pt x="3175" y="10280"/>
                                  </a:lnTo>
                                  <a:lnTo>
                                    <a:pt x="3175" y="7615"/>
                                  </a:lnTo>
                                  <a:cubicBezTo>
                                    <a:pt x="3175" y="5457"/>
                                    <a:pt x="3937" y="3680"/>
                                    <a:pt x="5588" y="2158"/>
                                  </a:cubicBezTo>
                                  <a:cubicBezTo>
                                    <a:pt x="7111" y="761"/>
                                    <a:pt x="9397" y="0"/>
                                    <a:pt x="12064" y="0"/>
                                  </a:cubicBezTo>
                                  <a:cubicBezTo>
                                    <a:pt x="13969" y="0"/>
                                    <a:pt x="15366" y="381"/>
                                    <a:pt x="16254" y="1015"/>
                                  </a:cubicBezTo>
                                  <a:cubicBezTo>
                                    <a:pt x="17143" y="1650"/>
                                    <a:pt x="17652" y="2411"/>
                                    <a:pt x="17652" y="3300"/>
                                  </a:cubicBezTo>
                                  <a:cubicBezTo>
                                    <a:pt x="17652" y="3934"/>
                                    <a:pt x="17398" y="4569"/>
                                    <a:pt x="16763" y="5077"/>
                                  </a:cubicBezTo>
                                  <a:cubicBezTo>
                                    <a:pt x="16254" y="5584"/>
                                    <a:pt x="15493" y="5838"/>
                                    <a:pt x="14604" y="5838"/>
                                  </a:cubicBezTo>
                                  <a:cubicBezTo>
                                    <a:pt x="13842" y="5838"/>
                                    <a:pt x="13207" y="5584"/>
                                    <a:pt x="12699" y="5203"/>
                                  </a:cubicBezTo>
                                  <a:cubicBezTo>
                                    <a:pt x="12191" y="4823"/>
                                    <a:pt x="12064" y="4315"/>
                                    <a:pt x="12064" y="3807"/>
                                  </a:cubicBezTo>
                                  <a:cubicBezTo>
                                    <a:pt x="12064" y="3680"/>
                                    <a:pt x="12064" y="3427"/>
                                    <a:pt x="12064" y="2919"/>
                                  </a:cubicBezTo>
                                  <a:cubicBezTo>
                                    <a:pt x="12064" y="2665"/>
                                    <a:pt x="12064" y="2411"/>
                                    <a:pt x="12064" y="2158"/>
                                  </a:cubicBezTo>
                                  <a:cubicBezTo>
                                    <a:pt x="12064" y="1777"/>
                                    <a:pt x="12064" y="1650"/>
                                    <a:pt x="11810" y="1523"/>
                                  </a:cubicBezTo>
                                  <a:cubicBezTo>
                                    <a:pt x="11556" y="1269"/>
                                    <a:pt x="11302" y="1142"/>
                                    <a:pt x="10921" y="1142"/>
                                  </a:cubicBezTo>
                                  <a:cubicBezTo>
                                    <a:pt x="10540" y="1142"/>
                                    <a:pt x="10159" y="1269"/>
                                    <a:pt x="9778" y="1650"/>
                                  </a:cubicBezTo>
                                  <a:cubicBezTo>
                                    <a:pt x="9524" y="2031"/>
                                    <a:pt x="9397" y="2538"/>
                                    <a:pt x="9397" y="3427"/>
                                  </a:cubicBezTo>
                                  <a:lnTo>
                                    <a:pt x="9397" y="7361"/>
                                  </a:lnTo>
                                  <a:cubicBezTo>
                                    <a:pt x="9397" y="7361"/>
                                    <a:pt x="9397" y="10026"/>
                                    <a:pt x="9397" y="10026"/>
                                  </a:cubicBezTo>
                                  <a:lnTo>
                                    <a:pt x="12572" y="10026"/>
                                  </a:lnTo>
                                  <a:lnTo>
                                    <a:pt x="12572" y="12184"/>
                                  </a:lnTo>
                                  <a:lnTo>
                                    <a:pt x="9397" y="12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75079962" name="Freeform: Shape 1475079962">
                            <a:extLst>
                              <a:ext uri="{FF2B5EF4-FFF2-40B4-BE49-F238E27FC236}">
                                <a16:creationId xmlns:a16="http://schemas.microsoft.com/office/drawing/2014/main" id="{2B42A3EE-1C1C-A4BA-5A33-D814616A5CA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10700" y="404065"/>
                              <a:ext cx="34159" cy="31093"/>
                            </a:xfrm>
                            <a:custGeom>
                              <a:avLst/>
                              <a:gdLst>
                                <a:gd name="csX0" fmla="*/ 11683 w 34159"/>
                                <a:gd name="csY0" fmla="*/ 15991 h 31093"/>
                                <a:gd name="csX1" fmla="*/ 11683 w 34159"/>
                                <a:gd name="csY1" fmla="*/ 25509 h 31093"/>
                                <a:gd name="csX2" fmla="*/ 11937 w 34159"/>
                                <a:gd name="csY2" fmla="*/ 28428 h 31093"/>
                                <a:gd name="csX3" fmla="*/ 12953 w 34159"/>
                                <a:gd name="csY3" fmla="*/ 29444 h 31093"/>
                                <a:gd name="csX4" fmla="*/ 14985 w 34159"/>
                                <a:gd name="csY4" fmla="*/ 29824 h 31093"/>
                                <a:gd name="csX5" fmla="*/ 16001 w 34159"/>
                                <a:gd name="csY5" fmla="*/ 29824 h 31093"/>
                                <a:gd name="csX6" fmla="*/ 16001 w 34159"/>
                                <a:gd name="csY6" fmla="*/ 30713 h 31093"/>
                                <a:gd name="csX7" fmla="*/ 0 w 34159"/>
                                <a:gd name="csY7" fmla="*/ 30713 h 31093"/>
                                <a:gd name="csX8" fmla="*/ 0 w 34159"/>
                                <a:gd name="csY8" fmla="*/ 29824 h 31093"/>
                                <a:gd name="csX9" fmla="*/ 1016 w 34159"/>
                                <a:gd name="csY9" fmla="*/ 29824 h 31093"/>
                                <a:gd name="csX10" fmla="*/ 3175 w 34159"/>
                                <a:gd name="csY10" fmla="*/ 29317 h 31093"/>
                                <a:gd name="csX11" fmla="*/ 4064 w 34159"/>
                                <a:gd name="csY11" fmla="*/ 28175 h 31093"/>
                                <a:gd name="csX12" fmla="*/ 4318 w 34159"/>
                                <a:gd name="csY12" fmla="*/ 25383 h 31093"/>
                                <a:gd name="csX13" fmla="*/ 4318 w 34159"/>
                                <a:gd name="csY13" fmla="*/ 5203 h 31093"/>
                                <a:gd name="csX14" fmla="*/ 4064 w 34159"/>
                                <a:gd name="csY14" fmla="*/ 2284 h 31093"/>
                                <a:gd name="csX15" fmla="*/ 3048 w 34159"/>
                                <a:gd name="csY15" fmla="*/ 1269 h 31093"/>
                                <a:gd name="csX16" fmla="*/ 1016 w 34159"/>
                                <a:gd name="csY16" fmla="*/ 888 h 31093"/>
                                <a:gd name="csX17" fmla="*/ 0 w 34159"/>
                                <a:gd name="csY17" fmla="*/ 888 h 31093"/>
                                <a:gd name="csX18" fmla="*/ 0 w 34159"/>
                                <a:gd name="csY18" fmla="*/ 0 h 31093"/>
                                <a:gd name="csX19" fmla="*/ 16001 w 34159"/>
                                <a:gd name="csY19" fmla="*/ 0 h 31093"/>
                                <a:gd name="csX20" fmla="*/ 16001 w 34159"/>
                                <a:gd name="csY20" fmla="*/ 888 h 31093"/>
                                <a:gd name="csX21" fmla="*/ 14985 w 34159"/>
                                <a:gd name="csY21" fmla="*/ 888 h 31093"/>
                                <a:gd name="csX22" fmla="*/ 12826 w 34159"/>
                                <a:gd name="csY22" fmla="*/ 1396 h 31093"/>
                                <a:gd name="csX23" fmla="*/ 11937 w 34159"/>
                                <a:gd name="csY23" fmla="*/ 2538 h 31093"/>
                                <a:gd name="csX24" fmla="*/ 11683 w 34159"/>
                                <a:gd name="csY24" fmla="*/ 5457 h 31093"/>
                                <a:gd name="csX25" fmla="*/ 11683 w 34159"/>
                                <a:gd name="csY25" fmla="*/ 14087 h 31093"/>
                                <a:gd name="csX26" fmla="*/ 22477 w 34159"/>
                                <a:gd name="csY26" fmla="*/ 14087 h 31093"/>
                                <a:gd name="csX27" fmla="*/ 22477 w 34159"/>
                                <a:gd name="csY27" fmla="*/ 5457 h 31093"/>
                                <a:gd name="csX28" fmla="*/ 22223 w 34159"/>
                                <a:gd name="csY28" fmla="*/ 2538 h 31093"/>
                                <a:gd name="csX29" fmla="*/ 21207 w 34159"/>
                                <a:gd name="csY29" fmla="*/ 1523 h 31093"/>
                                <a:gd name="csX30" fmla="*/ 19175 w 34159"/>
                                <a:gd name="csY30" fmla="*/ 1142 h 31093"/>
                                <a:gd name="csX31" fmla="*/ 18160 w 34159"/>
                                <a:gd name="csY31" fmla="*/ 1142 h 31093"/>
                                <a:gd name="csX32" fmla="*/ 18160 w 34159"/>
                                <a:gd name="csY32" fmla="*/ 254 h 31093"/>
                                <a:gd name="csX33" fmla="*/ 34160 w 34159"/>
                                <a:gd name="csY33" fmla="*/ 254 h 31093"/>
                                <a:gd name="csX34" fmla="*/ 34160 w 34159"/>
                                <a:gd name="csY34" fmla="*/ 1142 h 31093"/>
                                <a:gd name="csX35" fmla="*/ 33144 w 34159"/>
                                <a:gd name="csY35" fmla="*/ 1142 h 31093"/>
                                <a:gd name="csX36" fmla="*/ 30985 w 34159"/>
                                <a:gd name="csY36" fmla="*/ 1650 h 31093"/>
                                <a:gd name="csX37" fmla="*/ 30097 w 34159"/>
                                <a:gd name="csY37" fmla="*/ 2792 h 31093"/>
                                <a:gd name="csX38" fmla="*/ 29842 w 34159"/>
                                <a:gd name="csY38" fmla="*/ 5711 h 31093"/>
                                <a:gd name="csX39" fmla="*/ 29842 w 34159"/>
                                <a:gd name="csY39" fmla="*/ 25890 h 31093"/>
                                <a:gd name="csX40" fmla="*/ 30097 w 34159"/>
                                <a:gd name="csY40" fmla="*/ 28809 h 31093"/>
                                <a:gd name="csX41" fmla="*/ 31112 w 34159"/>
                                <a:gd name="csY41" fmla="*/ 29824 h 31093"/>
                                <a:gd name="csX42" fmla="*/ 33144 w 34159"/>
                                <a:gd name="csY42" fmla="*/ 30205 h 31093"/>
                                <a:gd name="csX43" fmla="*/ 34160 w 34159"/>
                                <a:gd name="csY43" fmla="*/ 30205 h 31093"/>
                                <a:gd name="csX44" fmla="*/ 34160 w 34159"/>
                                <a:gd name="csY44" fmla="*/ 31094 h 31093"/>
                                <a:gd name="csX45" fmla="*/ 18160 w 34159"/>
                                <a:gd name="csY45" fmla="*/ 31094 h 31093"/>
                                <a:gd name="csX46" fmla="*/ 18160 w 34159"/>
                                <a:gd name="csY46" fmla="*/ 30205 h 31093"/>
                                <a:gd name="csX47" fmla="*/ 19175 w 34159"/>
                                <a:gd name="csY47" fmla="*/ 30205 h 31093"/>
                                <a:gd name="csX48" fmla="*/ 21334 w 34159"/>
                                <a:gd name="csY48" fmla="*/ 29698 h 31093"/>
                                <a:gd name="csX49" fmla="*/ 22223 w 34159"/>
                                <a:gd name="csY49" fmla="*/ 28555 h 31093"/>
                                <a:gd name="csX50" fmla="*/ 22477 w 34159"/>
                                <a:gd name="csY50" fmla="*/ 25763 h 31093"/>
                                <a:gd name="csX51" fmla="*/ 22477 w 34159"/>
                                <a:gd name="csY51" fmla="*/ 16245 h 31093"/>
                                <a:gd name="csX52" fmla="*/ 11683 w 34159"/>
                                <a:gd name="csY52" fmla="*/ 16245 h 3109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</a:cxnLst>
                              <a:rect l="l" t="t" r="r" b="b"/>
                              <a:pathLst>
                                <a:path w="34159" h="31093">
                                  <a:moveTo>
                                    <a:pt x="11683" y="15991"/>
                                  </a:moveTo>
                                  <a:lnTo>
                                    <a:pt x="11683" y="25509"/>
                                  </a:lnTo>
                                  <a:cubicBezTo>
                                    <a:pt x="11683" y="27032"/>
                                    <a:pt x="11683" y="28048"/>
                                    <a:pt x="11937" y="28428"/>
                                  </a:cubicBezTo>
                                  <a:cubicBezTo>
                                    <a:pt x="12064" y="28809"/>
                                    <a:pt x="12445" y="29190"/>
                                    <a:pt x="12953" y="29444"/>
                                  </a:cubicBezTo>
                                  <a:cubicBezTo>
                                    <a:pt x="13461" y="29698"/>
                                    <a:pt x="14096" y="29824"/>
                                    <a:pt x="14985" y="29824"/>
                                  </a:cubicBezTo>
                                  <a:lnTo>
                                    <a:pt x="16001" y="29824"/>
                                  </a:lnTo>
                                  <a:lnTo>
                                    <a:pt x="16001" y="30713"/>
                                  </a:lnTo>
                                  <a:lnTo>
                                    <a:pt x="0" y="30713"/>
                                  </a:lnTo>
                                  <a:lnTo>
                                    <a:pt x="0" y="29824"/>
                                  </a:lnTo>
                                  <a:lnTo>
                                    <a:pt x="1016" y="29824"/>
                                  </a:lnTo>
                                  <a:cubicBezTo>
                                    <a:pt x="1905" y="29824"/>
                                    <a:pt x="2667" y="29698"/>
                                    <a:pt x="3175" y="29317"/>
                                  </a:cubicBezTo>
                                  <a:cubicBezTo>
                                    <a:pt x="3556" y="29063"/>
                                    <a:pt x="3937" y="28809"/>
                                    <a:pt x="4064" y="28175"/>
                                  </a:cubicBezTo>
                                  <a:cubicBezTo>
                                    <a:pt x="4191" y="27794"/>
                                    <a:pt x="4318" y="26905"/>
                                    <a:pt x="4318" y="25383"/>
                                  </a:cubicBezTo>
                                  <a:lnTo>
                                    <a:pt x="4318" y="5203"/>
                                  </a:lnTo>
                                  <a:cubicBezTo>
                                    <a:pt x="4318" y="3680"/>
                                    <a:pt x="4318" y="2665"/>
                                    <a:pt x="4064" y="2284"/>
                                  </a:cubicBezTo>
                                  <a:cubicBezTo>
                                    <a:pt x="3937" y="1904"/>
                                    <a:pt x="3556" y="1523"/>
                                    <a:pt x="3048" y="1269"/>
                                  </a:cubicBezTo>
                                  <a:cubicBezTo>
                                    <a:pt x="2540" y="1015"/>
                                    <a:pt x="1905" y="888"/>
                                    <a:pt x="1016" y="888"/>
                                  </a:cubicBez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001" y="0"/>
                                  </a:lnTo>
                                  <a:lnTo>
                                    <a:pt x="16001" y="888"/>
                                  </a:lnTo>
                                  <a:lnTo>
                                    <a:pt x="14985" y="888"/>
                                  </a:lnTo>
                                  <a:cubicBezTo>
                                    <a:pt x="14096" y="888"/>
                                    <a:pt x="13334" y="1015"/>
                                    <a:pt x="12826" y="1396"/>
                                  </a:cubicBezTo>
                                  <a:cubicBezTo>
                                    <a:pt x="12445" y="1650"/>
                                    <a:pt x="12064" y="2031"/>
                                    <a:pt x="11937" y="2538"/>
                                  </a:cubicBezTo>
                                  <a:cubicBezTo>
                                    <a:pt x="11810" y="2919"/>
                                    <a:pt x="11683" y="3807"/>
                                    <a:pt x="11683" y="5457"/>
                                  </a:cubicBezTo>
                                  <a:lnTo>
                                    <a:pt x="11683" y="14087"/>
                                  </a:lnTo>
                                  <a:lnTo>
                                    <a:pt x="22477" y="14087"/>
                                  </a:lnTo>
                                  <a:lnTo>
                                    <a:pt x="22477" y="5457"/>
                                  </a:lnTo>
                                  <a:cubicBezTo>
                                    <a:pt x="22477" y="3934"/>
                                    <a:pt x="22477" y="2919"/>
                                    <a:pt x="22223" y="2538"/>
                                  </a:cubicBezTo>
                                  <a:cubicBezTo>
                                    <a:pt x="22096" y="2157"/>
                                    <a:pt x="21715" y="1777"/>
                                    <a:pt x="21207" y="1523"/>
                                  </a:cubicBezTo>
                                  <a:cubicBezTo>
                                    <a:pt x="20699" y="1269"/>
                                    <a:pt x="19937" y="1142"/>
                                    <a:pt x="19175" y="1142"/>
                                  </a:cubicBezTo>
                                  <a:lnTo>
                                    <a:pt x="18160" y="1142"/>
                                  </a:lnTo>
                                  <a:lnTo>
                                    <a:pt x="18160" y="254"/>
                                  </a:lnTo>
                                  <a:lnTo>
                                    <a:pt x="34160" y="254"/>
                                  </a:lnTo>
                                  <a:lnTo>
                                    <a:pt x="34160" y="1142"/>
                                  </a:lnTo>
                                  <a:lnTo>
                                    <a:pt x="33144" y="1142"/>
                                  </a:lnTo>
                                  <a:cubicBezTo>
                                    <a:pt x="32255" y="1142"/>
                                    <a:pt x="31493" y="1269"/>
                                    <a:pt x="30985" y="1650"/>
                                  </a:cubicBezTo>
                                  <a:cubicBezTo>
                                    <a:pt x="30604" y="1904"/>
                                    <a:pt x="30223" y="2284"/>
                                    <a:pt x="30097" y="2792"/>
                                  </a:cubicBezTo>
                                  <a:cubicBezTo>
                                    <a:pt x="29969" y="3173"/>
                                    <a:pt x="29842" y="4061"/>
                                    <a:pt x="29842" y="5711"/>
                                  </a:cubicBezTo>
                                  <a:lnTo>
                                    <a:pt x="29842" y="25890"/>
                                  </a:lnTo>
                                  <a:cubicBezTo>
                                    <a:pt x="29842" y="27413"/>
                                    <a:pt x="29842" y="28428"/>
                                    <a:pt x="30097" y="28809"/>
                                  </a:cubicBezTo>
                                  <a:cubicBezTo>
                                    <a:pt x="30223" y="29190"/>
                                    <a:pt x="30604" y="29571"/>
                                    <a:pt x="31112" y="29824"/>
                                  </a:cubicBezTo>
                                  <a:cubicBezTo>
                                    <a:pt x="31620" y="30078"/>
                                    <a:pt x="32255" y="30205"/>
                                    <a:pt x="33144" y="30205"/>
                                  </a:cubicBezTo>
                                  <a:lnTo>
                                    <a:pt x="34160" y="30205"/>
                                  </a:lnTo>
                                  <a:lnTo>
                                    <a:pt x="34160" y="31094"/>
                                  </a:lnTo>
                                  <a:lnTo>
                                    <a:pt x="18160" y="31094"/>
                                  </a:lnTo>
                                  <a:lnTo>
                                    <a:pt x="18160" y="30205"/>
                                  </a:lnTo>
                                  <a:lnTo>
                                    <a:pt x="19175" y="30205"/>
                                  </a:lnTo>
                                  <a:cubicBezTo>
                                    <a:pt x="20064" y="30205"/>
                                    <a:pt x="20826" y="30078"/>
                                    <a:pt x="21334" y="29698"/>
                                  </a:cubicBezTo>
                                  <a:cubicBezTo>
                                    <a:pt x="21715" y="29444"/>
                                    <a:pt x="22096" y="29190"/>
                                    <a:pt x="22223" y="28555"/>
                                  </a:cubicBezTo>
                                  <a:cubicBezTo>
                                    <a:pt x="22350" y="28175"/>
                                    <a:pt x="22477" y="27286"/>
                                    <a:pt x="22477" y="25763"/>
                                  </a:cubicBezTo>
                                  <a:lnTo>
                                    <a:pt x="22477" y="16245"/>
                                  </a:lnTo>
                                  <a:lnTo>
                                    <a:pt x="11683" y="16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10574513" name="Freeform: Shape 1210574513">
                            <a:extLst>
                              <a:ext uri="{FF2B5EF4-FFF2-40B4-BE49-F238E27FC236}">
                                <a16:creationId xmlns:a16="http://schemas.microsoft.com/office/drawing/2014/main" id="{C61D0CB4-2EA7-9F28-A134-470FE97EDF1A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47019" y="412949"/>
                              <a:ext cx="17778" cy="22463"/>
                            </a:xfrm>
                            <a:custGeom>
                              <a:avLst/>
                              <a:gdLst>
                                <a:gd name="csX0" fmla="*/ 11937 w 17778"/>
                                <a:gd name="csY0" fmla="*/ 9011 h 22463"/>
                                <a:gd name="csX1" fmla="*/ 11556 w 17778"/>
                                <a:gd name="csY1" fmla="*/ 4061 h 22463"/>
                                <a:gd name="csX2" fmla="*/ 10286 w 17778"/>
                                <a:gd name="csY2" fmla="*/ 2031 h 22463"/>
                                <a:gd name="csX3" fmla="*/ 9016 w 17778"/>
                                <a:gd name="csY3" fmla="*/ 1650 h 22463"/>
                                <a:gd name="csX4" fmla="*/ 7111 w 17778"/>
                                <a:gd name="csY4" fmla="*/ 2792 h 22463"/>
                                <a:gd name="csX5" fmla="*/ 5841 w 17778"/>
                                <a:gd name="csY5" fmla="*/ 8249 h 22463"/>
                                <a:gd name="csX6" fmla="*/ 5841 w 17778"/>
                                <a:gd name="csY6" fmla="*/ 9011 h 22463"/>
                                <a:gd name="csX7" fmla="*/ 11937 w 17778"/>
                                <a:gd name="csY7" fmla="*/ 9011 h 22463"/>
                                <a:gd name="csX8" fmla="*/ 17524 w 17778"/>
                                <a:gd name="csY8" fmla="*/ 10407 h 22463"/>
                                <a:gd name="csX9" fmla="*/ 5968 w 17778"/>
                                <a:gd name="csY9" fmla="*/ 10407 h 22463"/>
                                <a:gd name="csX10" fmla="*/ 8254 w 17778"/>
                                <a:gd name="csY10" fmla="*/ 17006 h 22463"/>
                                <a:gd name="csX11" fmla="*/ 12064 w 17778"/>
                                <a:gd name="csY11" fmla="*/ 18910 h 22463"/>
                                <a:gd name="csX12" fmla="*/ 14476 w 17778"/>
                                <a:gd name="csY12" fmla="*/ 18149 h 22463"/>
                                <a:gd name="csX13" fmla="*/ 16889 w 17778"/>
                                <a:gd name="csY13" fmla="*/ 15483 h 22463"/>
                                <a:gd name="csX14" fmla="*/ 17651 w 17778"/>
                                <a:gd name="csY14" fmla="*/ 15991 h 22463"/>
                                <a:gd name="csX15" fmla="*/ 13842 w 17778"/>
                                <a:gd name="csY15" fmla="*/ 20941 h 22463"/>
                                <a:gd name="csX16" fmla="*/ 9016 w 17778"/>
                                <a:gd name="csY16" fmla="*/ 22464 h 22463"/>
                                <a:gd name="csX17" fmla="*/ 1905 w 17778"/>
                                <a:gd name="csY17" fmla="*/ 18783 h 22463"/>
                                <a:gd name="csX18" fmla="*/ 0 w 17778"/>
                                <a:gd name="csY18" fmla="*/ 11549 h 22463"/>
                                <a:gd name="csX19" fmla="*/ 2921 w 17778"/>
                                <a:gd name="csY19" fmla="*/ 3173 h 22463"/>
                                <a:gd name="csX20" fmla="*/ 9651 w 17778"/>
                                <a:gd name="csY20" fmla="*/ 0 h 22463"/>
                                <a:gd name="csX21" fmla="*/ 15239 w 17778"/>
                                <a:gd name="csY21" fmla="*/ 2665 h 22463"/>
                                <a:gd name="csX22" fmla="*/ 17778 w 17778"/>
                                <a:gd name="csY22" fmla="*/ 10534 h 2246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7778" h="22463">
                                  <a:moveTo>
                                    <a:pt x="11937" y="9011"/>
                                  </a:moveTo>
                                  <a:cubicBezTo>
                                    <a:pt x="11937" y="6599"/>
                                    <a:pt x="11810" y="4950"/>
                                    <a:pt x="11556" y="4061"/>
                                  </a:cubicBezTo>
                                  <a:cubicBezTo>
                                    <a:pt x="11302" y="3173"/>
                                    <a:pt x="10921" y="2411"/>
                                    <a:pt x="10286" y="2031"/>
                                  </a:cubicBezTo>
                                  <a:cubicBezTo>
                                    <a:pt x="10032" y="1777"/>
                                    <a:pt x="9524" y="1650"/>
                                    <a:pt x="9016" y="1650"/>
                                  </a:cubicBezTo>
                                  <a:cubicBezTo>
                                    <a:pt x="8254" y="1650"/>
                                    <a:pt x="7619" y="2031"/>
                                    <a:pt x="7111" y="2792"/>
                                  </a:cubicBezTo>
                                  <a:cubicBezTo>
                                    <a:pt x="6222" y="4188"/>
                                    <a:pt x="5841" y="5965"/>
                                    <a:pt x="5841" y="8249"/>
                                  </a:cubicBezTo>
                                  <a:lnTo>
                                    <a:pt x="5841" y="9011"/>
                                  </a:lnTo>
                                  <a:lnTo>
                                    <a:pt x="11937" y="9011"/>
                                  </a:lnTo>
                                  <a:close/>
                                  <a:moveTo>
                                    <a:pt x="17524" y="10407"/>
                                  </a:moveTo>
                                  <a:lnTo>
                                    <a:pt x="5968" y="10407"/>
                                  </a:lnTo>
                                  <a:cubicBezTo>
                                    <a:pt x="6096" y="13199"/>
                                    <a:pt x="6857" y="15483"/>
                                    <a:pt x="8254" y="17006"/>
                                  </a:cubicBezTo>
                                  <a:cubicBezTo>
                                    <a:pt x="9270" y="18275"/>
                                    <a:pt x="10540" y="18910"/>
                                    <a:pt x="12064" y="18910"/>
                                  </a:cubicBezTo>
                                  <a:cubicBezTo>
                                    <a:pt x="12953" y="18910"/>
                                    <a:pt x="13842" y="18656"/>
                                    <a:pt x="14476" y="18149"/>
                                  </a:cubicBezTo>
                                  <a:cubicBezTo>
                                    <a:pt x="15239" y="17641"/>
                                    <a:pt x="16001" y="16752"/>
                                    <a:pt x="16889" y="15483"/>
                                  </a:cubicBezTo>
                                  <a:lnTo>
                                    <a:pt x="17651" y="15991"/>
                                  </a:lnTo>
                                  <a:cubicBezTo>
                                    <a:pt x="16508" y="18275"/>
                                    <a:pt x="15239" y="19925"/>
                                    <a:pt x="13842" y="20941"/>
                                  </a:cubicBezTo>
                                  <a:cubicBezTo>
                                    <a:pt x="12445" y="21956"/>
                                    <a:pt x="10794" y="22464"/>
                                    <a:pt x="9016" y="22464"/>
                                  </a:cubicBezTo>
                                  <a:cubicBezTo>
                                    <a:pt x="5841" y="22464"/>
                                    <a:pt x="3556" y="21194"/>
                                    <a:pt x="1905" y="18783"/>
                                  </a:cubicBezTo>
                                  <a:cubicBezTo>
                                    <a:pt x="635" y="16879"/>
                                    <a:pt x="0" y="14468"/>
                                    <a:pt x="0" y="11549"/>
                                  </a:cubicBezTo>
                                  <a:cubicBezTo>
                                    <a:pt x="0" y="7995"/>
                                    <a:pt x="1016" y="5203"/>
                                    <a:pt x="2921" y="3173"/>
                                  </a:cubicBezTo>
                                  <a:cubicBezTo>
                                    <a:pt x="4826" y="1142"/>
                                    <a:pt x="7111" y="0"/>
                                    <a:pt x="9651" y="0"/>
                                  </a:cubicBezTo>
                                  <a:cubicBezTo>
                                    <a:pt x="11810" y="0"/>
                                    <a:pt x="13715" y="888"/>
                                    <a:pt x="15239" y="2665"/>
                                  </a:cubicBezTo>
                                  <a:cubicBezTo>
                                    <a:pt x="16763" y="4442"/>
                                    <a:pt x="17651" y="6980"/>
                                    <a:pt x="17778" y="1053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83201558" name="Freeform: Shape 883201558">
                            <a:extLst>
                              <a:ext uri="{FF2B5EF4-FFF2-40B4-BE49-F238E27FC236}">
                                <a16:creationId xmlns:a16="http://schemas.microsoft.com/office/drawing/2014/main" id="{F40A22EC-70AD-AC93-57F4-F063B4A2AB5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67718" y="413076"/>
                              <a:ext cx="19937" cy="21955"/>
                            </a:xfrm>
                            <a:custGeom>
                              <a:avLst/>
                              <a:gdLst>
                                <a:gd name="csX0" fmla="*/ 11175 w 19937"/>
                                <a:gd name="csY0" fmla="*/ 16879 h 21955"/>
                                <a:gd name="csX1" fmla="*/ 11175 w 19937"/>
                                <a:gd name="csY1" fmla="*/ 9772 h 21955"/>
                                <a:gd name="csX2" fmla="*/ 7111 w 19937"/>
                                <a:gd name="csY2" fmla="*/ 13199 h 21955"/>
                                <a:gd name="csX3" fmla="*/ 6222 w 19937"/>
                                <a:gd name="csY3" fmla="*/ 15610 h 21955"/>
                                <a:gd name="csX4" fmla="*/ 6984 w 19937"/>
                                <a:gd name="csY4" fmla="*/ 17387 h 21955"/>
                                <a:gd name="csX5" fmla="*/ 8508 w 19937"/>
                                <a:gd name="csY5" fmla="*/ 18022 h 21955"/>
                                <a:gd name="csX6" fmla="*/ 11175 w 19937"/>
                                <a:gd name="csY6" fmla="*/ 16752 h 21955"/>
                                <a:gd name="csX7" fmla="*/ 11175 w 19937"/>
                                <a:gd name="csY7" fmla="*/ 18529 h 21955"/>
                                <a:gd name="csX8" fmla="*/ 4190 w 19937"/>
                                <a:gd name="csY8" fmla="*/ 21956 h 21955"/>
                                <a:gd name="csX9" fmla="*/ 1143 w 19937"/>
                                <a:gd name="csY9" fmla="*/ 20814 h 21955"/>
                                <a:gd name="csX10" fmla="*/ 0 w 19937"/>
                                <a:gd name="csY10" fmla="*/ 17895 h 21955"/>
                                <a:gd name="csX11" fmla="*/ 2032 w 19937"/>
                                <a:gd name="csY11" fmla="*/ 13580 h 21955"/>
                                <a:gd name="csX12" fmla="*/ 11048 w 19937"/>
                                <a:gd name="csY12" fmla="*/ 8503 h 21955"/>
                                <a:gd name="csX13" fmla="*/ 11048 w 19937"/>
                                <a:gd name="csY13" fmla="*/ 6346 h 21955"/>
                                <a:gd name="csX14" fmla="*/ 10794 w 19937"/>
                                <a:gd name="csY14" fmla="*/ 3300 h 21955"/>
                                <a:gd name="csX15" fmla="*/ 9778 w 19937"/>
                                <a:gd name="csY15" fmla="*/ 2158 h 21955"/>
                                <a:gd name="csX16" fmla="*/ 8127 w 19937"/>
                                <a:gd name="csY16" fmla="*/ 1650 h 21955"/>
                                <a:gd name="csX17" fmla="*/ 5714 w 19937"/>
                                <a:gd name="csY17" fmla="*/ 2284 h 21955"/>
                                <a:gd name="csX18" fmla="*/ 5079 w 19937"/>
                                <a:gd name="csY18" fmla="*/ 3300 h 21955"/>
                                <a:gd name="csX19" fmla="*/ 5714 w 19937"/>
                                <a:gd name="csY19" fmla="*/ 4442 h 21955"/>
                                <a:gd name="csX20" fmla="*/ 6603 w 19937"/>
                                <a:gd name="csY20" fmla="*/ 6346 h 21955"/>
                                <a:gd name="csX21" fmla="*/ 5714 w 19937"/>
                                <a:gd name="csY21" fmla="*/ 8249 h 21955"/>
                                <a:gd name="csX22" fmla="*/ 3556 w 19937"/>
                                <a:gd name="csY22" fmla="*/ 9011 h 21955"/>
                                <a:gd name="csX23" fmla="*/ 1143 w 19937"/>
                                <a:gd name="csY23" fmla="*/ 8122 h 21955"/>
                                <a:gd name="csX24" fmla="*/ 127 w 19937"/>
                                <a:gd name="csY24" fmla="*/ 6092 h 21955"/>
                                <a:gd name="csX25" fmla="*/ 1397 w 19937"/>
                                <a:gd name="csY25" fmla="*/ 3046 h 21955"/>
                                <a:gd name="csX26" fmla="*/ 4952 w 19937"/>
                                <a:gd name="csY26" fmla="*/ 761 h 21955"/>
                                <a:gd name="csX27" fmla="*/ 9778 w 19937"/>
                                <a:gd name="csY27" fmla="*/ 0 h 21955"/>
                                <a:gd name="csX28" fmla="*/ 14604 w 19937"/>
                                <a:gd name="csY28" fmla="*/ 1269 h 21955"/>
                                <a:gd name="csX29" fmla="*/ 16889 w 19937"/>
                                <a:gd name="csY29" fmla="*/ 4061 h 21955"/>
                                <a:gd name="csX30" fmla="*/ 17270 w 19937"/>
                                <a:gd name="csY30" fmla="*/ 8376 h 21955"/>
                                <a:gd name="csX31" fmla="*/ 17270 w 19937"/>
                                <a:gd name="csY31" fmla="*/ 16626 h 21955"/>
                                <a:gd name="csX32" fmla="*/ 17270 w 19937"/>
                                <a:gd name="csY32" fmla="*/ 18402 h 21955"/>
                                <a:gd name="csX33" fmla="*/ 17651 w 19937"/>
                                <a:gd name="csY33" fmla="*/ 18910 h 21955"/>
                                <a:gd name="csX34" fmla="*/ 18159 w 19937"/>
                                <a:gd name="csY34" fmla="*/ 19037 h 21955"/>
                                <a:gd name="csX35" fmla="*/ 19302 w 19937"/>
                                <a:gd name="csY35" fmla="*/ 18149 h 21955"/>
                                <a:gd name="csX36" fmla="*/ 19937 w 19937"/>
                                <a:gd name="csY36" fmla="*/ 18656 h 21955"/>
                                <a:gd name="csX37" fmla="*/ 17651 w 19937"/>
                                <a:gd name="csY37" fmla="*/ 21068 h 21955"/>
                                <a:gd name="csX38" fmla="*/ 14857 w 19937"/>
                                <a:gd name="csY38" fmla="*/ 21829 h 21955"/>
                                <a:gd name="csX39" fmla="*/ 12064 w 19937"/>
                                <a:gd name="csY39" fmla="*/ 20941 h 21955"/>
                                <a:gd name="csX40" fmla="*/ 10794 w 19937"/>
                                <a:gd name="csY40" fmla="*/ 1840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</a:cxnLst>
                              <a:rect l="l" t="t" r="r" b="b"/>
                              <a:pathLst>
                                <a:path w="19937" h="21955">
                                  <a:moveTo>
                                    <a:pt x="11175" y="16879"/>
                                  </a:moveTo>
                                  <a:lnTo>
                                    <a:pt x="11175" y="9772"/>
                                  </a:lnTo>
                                  <a:cubicBezTo>
                                    <a:pt x="9397" y="10788"/>
                                    <a:pt x="8000" y="11930"/>
                                    <a:pt x="7111" y="13199"/>
                                  </a:cubicBezTo>
                                  <a:cubicBezTo>
                                    <a:pt x="6476" y="13960"/>
                                    <a:pt x="6222" y="14849"/>
                                    <a:pt x="6222" y="15610"/>
                                  </a:cubicBezTo>
                                  <a:cubicBezTo>
                                    <a:pt x="6222" y="16245"/>
                                    <a:pt x="6476" y="16879"/>
                                    <a:pt x="6984" y="17387"/>
                                  </a:cubicBezTo>
                                  <a:cubicBezTo>
                                    <a:pt x="7365" y="17768"/>
                                    <a:pt x="7873" y="18022"/>
                                    <a:pt x="8508" y="18022"/>
                                  </a:cubicBezTo>
                                  <a:cubicBezTo>
                                    <a:pt x="9270" y="18022"/>
                                    <a:pt x="10159" y="17641"/>
                                    <a:pt x="11175" y="16752"/>
                                  </a:cubicBezTo>
                                  <a:moveTo>
                                    <a:pt x="11175" y="18529"/>
                                  </a:moveTo>
                                  <a:cubicBezTo>
                                    <a:pt x="8635" y="20814"/>
                                    <a:pt x="6222" y="21956"/>
                                    <a:pt x="4190" y="21956"/>
                                  </a:cubicBezTo>
                                  <a:cubicBezTo>
                                    <a:pt x="3048" y="21956"/>
                                    <a:pt x="2032" y="21575"/>
                                    <a:pt x="1143" y="20814"/>
                                  </a:cubicBezTo>
                                  <a:cubicBezTo>
                                    <a:pt x="381" y="20052"/>
                                    <a:pt x="0" y="19037"/>
                                    <a:pt x="0" y="17895"/>
                                  </a:cubicBezTo>
                                  <a:cubicBezTo>
                                    <a:pt x="0" y="16245"/>
                                    <a:pt x="635" y="14849"/>
                                    <a:pt x="2032" y="13580"/>
                                  </a:cubicBezTo>
                                  <a:cubicBezTo>
                                    <a:pt x="3429" y="12311"/>
                                    <a:pt x="6476" y="10534"/>
                                    <a:pt x="11048" y="8503"/>
                                  </a:cubicBezTo>
                                  <a:lnTo>
                                    <a:pt x="11048" y="6346"/>
                                  </a:lnTo>
                                  <a:cubicBezTo>
                                    <a:pt x="11048" y="4696"/>
                                    <a:pt x="11048" y="3807"/>
                                    <a:pt x="10794" y="3300"/>
                                  </a:cubicBezTo>
                                  <a:cubicBezTo>
                                    <a:pt x="10667" y="2919"/>
                                    <a:pt x="10286" y="2538"/>
                                    <a:pt x="9778" y="2158"/>
                                  </a:cubicBezTo>
                                  <a:cubicBezTo>
                                    <a:pt x="9270" y="1777"/>
                                    <a:pt x="8762" y="1650"/>
                                    <a:pt x="8127" y="1650"/>
                                  </a:cubicBezTo>
                                  <a:cubicBezTo>
                                    <a:pt x="7111" y="1650"/>
                                    <a:pt x="6349" y="1904"/>
                                    <a:pt x="5714" y="2284"/>
                                  </a:cubicBezTo>
                                  <a:cubicBezTo>
                                    <a:pt x="5333" y="2538"/>
                                    <a:pt x="5079" y="2919"/>
                                    <a:pt x="5079" y="3300"/>
                                  </a:cubicBezTo>
                                  <a:cubicBezTo>
                                    <a:pt x="5079" y="3680"/>
                                    <a:pt x="5333" y="4061"/>
                                    <a:pt x="5714" y="4442"/>
                                  </a:cubicBezTo>
                                  <a:cubicBezTo>
                                    <a:pt x="6349" y="5077"/>
                                    <a:pt x="6603" y="5711"/>
                                    <a:pt x="6603" y="6346"/>
                                  </a:cubicBezTo>
                                  <a:cubicBezTo>
                                    <a:pt x="6603" y="7107"/>
                                    <a:pt x="6349" y="7742"/>
                                    <a:pt x="5714" y="8249"/>
                                  </a:cubicBezTo>
                                  <a:cubicBezTo>
                                    <a:pt x="5207" y="8757"/>
                                    <a:pt x="4445" y="9011"/>
                                    <a:pt x="3556" y="9011"/>
                                  </a:cubicBezTo>
                                  <a:cubicBezTo>
                                    <a:pt x="2667" y="9011"/>
                                    <a:pt x="1778" y="8757"/>
                                    <a:pt x="1143" y="8122"/>
                                  </a:cubicBezTo>
                                  <a:cubicBezTo>
                                    <a:pt x="508" y="7488"/>
                                    <a:pt x="127" y="6853"/>
                                    <a:pt x="127" y="6092"/>
                                  </a:cubicBezTo>
                                  <a:cubicBezTo>
                                    <a:pt x="127" y="4950"/>
                                    <a:pt x="508" y="3934"/>
                                    <a:pt x="1397" y="3046"/>
                                  </a:cubicBezTo>
                                  <a:cubicBezTo>
                                    <a:pt x="2286" y="2031"/>
                                    <a:pt x="3429" y="1269"/>
                                    <a:pt x="4952" y="761"/>
                                  </a:cubicBezTo>
                                  <a:cubicBezTo>
                                    <a:pt x="6476" y="254"/>
                                    <a:pt x="8127" y="0"/>
                                    <a:pt x="9778" y="0"/>
                                  </a:cubicBezTo>
                                  <a:cubicBezTo>
                                    <a:pt x="11810" y="0"/>
                                    <a:pt x="13334" y="381"/>
                                    <a:pt x="14604" y="1269"/>
                                  </a:cubicBezTo>
                                  <a:cubicBezTo>
                                    <a:pt x="15746" y="2158"/>
                                    <a:pt x="16508" y="3046"/>
                                    <a:pt x="16889" y="4061"/>
                                  </a:cubicBezTo>
                                  <a:cubicBezTo>
                                    <a:pt x="17143" y="4696"/>
                                    <a:pt x="17270" y="6092"/>
                                    <a:pt x="17270" y="8376"/>
                                  </a:cubicBezTo>
                                  <a:lnTo>
                                    <a:pt x="17270" y="16626"/>
                                  </a:lnTo>
                                  <a:cubicBezTo>
                                    <a:pt x="17270" y="17641"/>
                                    <a:pt x="17270" y="18149"/>
                                    <a:pt x="17270" y="18402"/>
                                  </a:cubicBezTo>
                                  <a:cubicBezTo>
                                    <a:pt x="17270" y="18656"/>
                                    <a:pt x="17524" y="18783"/>
                                    <a:pt x="17651" y="18910"/>
                                  </a:cubicBezTo>
                                  <a:cubicBezTo>
                                    <a:pt x="17778" y="18910"/>
                                    <a:pt x="17905" y="19037"/>
                                    <a:pt x="18159" y="19037"/>
                                  </a:cubicBezTo>
                                  <a:cubicBezTo>
                                    <a:pt x="18540" y="19037"/>
                                    <a:pt x="18921" y="18783"/>
                                    <a:pt x="19302" y="18149"/>
                                  </a:cubicBezTo>
                                  <a:lnTo>
                                    <a:pt x="19937" y="18656"/>
                                  </a:lnTo>
                                  <a:cubicBezTo>
                                    <a:pt x="19175" y="19798"/>
                                    <a:pt x="18413" y="20560"/>
                                    <a:pt x="17651" y="21068"/>
                                  </a:cubicBezTo>
                                  <a:cubicBezTo>
                                    <a:pt x="16889" y="21575"/>
                                    <a:pt x="15874" y="21829"/>
                                    <a:pt x="14857" y="21829"/>
                                  </a:cubicBezTo>
                                  <a:cubicBezTo>
                                    <a:pt x="13715" y="21829"/>
                                    <a:pt x="12699" y="21575"/>
                                    <a:pt x="12064" y="20941"/>
                                  </a:cubicBezTo>
                                  <a:cubicBezTo>
                                    <a:pt x="11429" y="20433"/>
                                    <a:pt x="10921" y="19545"/>
                                    <a:pt x="10794" y="1840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39112400" name="Freeform: Shape 439112400">
                            <a:extLst>
                              <a:ext uri="{FF2B5EF4-FFF2-40B4-BE49-F238E27FC236}">
                                <a16:creationId xmlns:a16="http://schemas.microsoft.com/office/drawing/2014/main" id="{CBC22D05-535B-7F20-6C8F-3CBD43BBA513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89941" y="404065"/>
                              <a:ext cx="11555" cy="30712"/>
                            </a:xfrm>
                            <a:custGeom>
                              <a:avLst/>
                              <a:gdLst>
                                <a:gd name="csX0" fmla="*/ 9016 w 11555"/>
                                <a:gd name="csY0" fmla="*/ 0 h 30712"/>
                                <a:gd name="csX1" fmla="*/ 9016 w 11555"/>
                                <a:gd name="csY1" fmla="*/ 26271 h 30712"/>
                                <a:gd name="csX2" fmla="*/ 9524 w 11555"/>
                                <a:gd name="csY2" fmla="*/ 29063 h 30712"/>
                                <a:gd name="csX3" fmla="*/ 11556 w 11555"/>
                                <a:gd name="csY3" fmla="*/ 29824 h 30712"/>
                                <a:gd name="csX4" fmla="*/ 11556 w 11555"/>
                                <a:gd name="csY4" fmla="*/ 30713 h 30712"/>
                                <a:gd name="csX5" fmla="*/ 127 w 11555"/>
                                <a:gd name="csY5" fmla="*/ 30713 h 30712"/>
                                <a:gd name="csX6" fmla="*/ 127 w 11555"/>
                                <a:gd name="csY6" fmla="*/ 29824 h 30712"/>
                                <a:gd name="csX7" fmla="*/ 2159 w 11555"/>
                                <a:gd name="csY7" fmla="*/ 29063 h 30712"/>
                                <a:gd name="csX8" fmla="*/ 2540 w 11555"/>
                                <a:gd name="csY8" fmla="*/ 26271 h 30712"/>
                                <a:gd name="csX9" fmla="*/ 2540 w 11555"/>
                                <a:gd name="csY9" fmla="*/ 4442 h 30712"/>
                                <a:gd name="csX10" fmla="*/ 2032 w 11555"/>
                                <a:gd name="csY10" fmla="*/ 1650 h 30712"/>
                                <a:gd name="csX11" fmla="*/ 0 w 11555"/>
                                <a:gd name="csY11" fmla="*/ 888 h 30712"/>
                                <a:gd name="csX12" fmla="*/ 0 w 11555"/>
                                <a:gd name="csY12" fmla="*/ 0 h 30712"/>
                                <a:gd name="csX13" fmla="*/ 8889 w 11555"/>
                                <a:gd name="csY13" fmla="*/ 0 h 3071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11555" h="30712">
                                  <a:moveTo>
                                    <a:pt x="9016" y="0"/>
                                  </a:moveTo>
                                  <a:lnTo>
                                    <a:pt x="9016" y="26271"/>
                                  </a:lnTo>
                                  <a:cubicBezTo>
                                    <a:pt x="9016" y="27794"/>
                                    <a:pt x="9143" y="28682"/>
                                    <a:pt x="9524" y="29063"/>
                                  </a:cubicBezTo>
                                  <a:cubicBezTo>
                                    <a:pt x="9905" y="29444"/>
                                    <a:pt x="10540" y="29698"/>
                                    <a:pt x="11556" y="29824"/>
                                  </a:cubicBezTo>
                                  <a:lnTo>
                                    <a:pt x="11556" y="30713"/>
                                  </a:lnTo>
                                  <a:lnTo>
                                    <a:pt x="127" y="30713"/>
                                  </a:lnTo>
                                  <a:lnTo>
                                    <a:pt x="127" y="29824"/>
                                  </a:lnTo>
                                  <a:cubicBezTo>
                                    <a:pt x="1016" y="29824"/>
                                    <a:pt x="1778" y="29571"/>
                                    <a:pt x="2159" y="29063"/>
                                  </a:cubicBezTo>
                                  <a:cubicBezTo>
                                    <a:pt x="2413" y="28682"/>
                                    <a:pt x="2540" y="27794"/>
                                    <a:pt x="2540" y="26271"/>
                                  </a:cubicBezTo>
                                  <a:lnTo>
                                    <a:pt x="2540" y="4442"/>
                                  </a:lnTo>
                                  <a:cubicBezTo>
                                    <a:pt x="2540" y="2919"/>
                                    <a:pt x="2413" y="2031"/>
                                    <a:pt x="2032" y="1650"/>
                                  </a:cubicBezTo>
                                  <a:cubicBezTo>
                                    <a:pt x="1651" y="1269"/>
                                    <a:pt x="1016" y="1015"/>
                                    <a:pt x="0" y="888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88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78131561" name="Freeform: Shape 1978131561">
                            <a:extLst>
                              <a:ext uri="{FF2B5EF4-FFF2-40B4-BE49-F238E27FC236}">
                                <a16:creationId xmlns:a16="http://schemas.microsoft.com/office/drawing/2014/main" id="{F81580C0-E96F-DB01-6A13-5FDCCD0547E9}"/>
                              </a:ext>
                            </a:extLst>
                          </wps:cNvPr>
                          <wps:cNvSpPr/>
                          <wps:spPr>
                            <a:xfrm>
                              <a:off x="5802386" y="405842"/>
                              <a:ext cx="14223" cy="29316"/>
                            </a:xfrm>
                            <a:custGeom>
                              <a:avLst/>
                              <a:gdLst>
                                <a:gd name="csX0" fmla="*/ 9270 w 14223"/>
                                <a:gd name="csY0" fmla="*/ 0 h 29316"/>
                                <a:gd name="csX1" fmla="*/ 9270 w 14223"/>
                                <a:gd name="csY1" fmla="*/ 7742 h 29316"/>
                                <a:gd name="csX2" fmla="*/ 14223 w 14223"/>
                                <a:gd name="csY2" fmla="*/ 7742 h 29316"/>
                                <a:gd name="csX3" fmla="*/ 14223 w 14223"/>
                                <a:gd name="csY3" fmla="*/ 10026 h 29316"/>
                                <a:gd name="csX4" fmla="*/ 9270 w 14223"/>
                                <a:gd name="csY4" fmla="*/ 10026 h 29316"/>
                                <a:gd name="csX5" fmla="*/ 9270 w 14223"/>
                                <a:gd name="csY5" fmla="*/ 23098 h 29316"/>
                                <a:gd name="csX6" fmla="*/ 9397 w 14223"/>
                                <a:gd name="csY6" fmla="*/ 25509 h 29316"/>
                                <a:gd name="csX7" fmla="*/ 10032 w 14223"/>
                                <a:gd name="csY7" fmla="*/ 26398 h 29316"/>
                                <a:gd name="csX8" fmla="*/ 10794 w 14223"/>
                                <a:gd name="csY8" fmla="*/ 26779 h 29316"/>
                                <a:gd name="csX9" fmla="*/ 13588 w 14223"/>
                                <a:gd name="csY9" fmla="*/ 24494 h 29316"/>
                                <a:gd name="csX10" fmla="*/ 14223 w 14223"/>
                                <a:gd name="csY10" fmla="*/ 25002 h 29316"/>
                                <a:gd name="csX11" fmla="*/ 8255 w 14223"/>
                                <a:gd name="csY11" fmla="*/ 29317 h 29316"/>
                                <a:gd name="csX12" fmla="*/ 4826 w 14223"/>
                                <a:gd name="csY12" fmla="*/ 28175 h 29316"/>
                                <a:gd name="csX13" fmla="*/ 3048 w 14223"/>
                                <a:gd name="csY13" fmla="*/ 25636 h 29316"/>
                                <a:gd name="csX14" fmla="*/ 2794 w 14223"/>
                                <a:gd name="csY14" fmla="*/ 21448 h 29316"/>
                                <a:gd name="csX15" fmla="*/ 2794 w 14223"/>
                                <a:gd name="csY15" fmla="*/ 10026 h 29316"/>
                                <a:gd name="csX16" fmla="*/ 0 w 14223"/>
                                <a:gd name="csY16" fmla="*/ 10026 h 29316"/>
                                <a:gd name="csX17" fmla="*/ 0 w 14223"/>
                                <a:gd name="csY17" fmla="*/ 9265 h 29316"/>
                                <a:gd name="csX18" fmla="*/ 4826 w 14223"/>
                                <a:gd name="csY18" fmla="*/ 5077 h 29316"/>
                                <a:gd name="csX19" fmla="*/ 8381 w 14223"/>
                                <a:gd name="csY19" fmla="*/ 127 h 29316"/>
                                <a:gd name="csX20" fmla="*/ 9143 w 14223"/>
                                <a:gd name="csY20" fmla="*/ 127 h 2931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4223" h="29316">
                                  <a:moveTo>
                                    <a:pt x="9270" y="0"/>
                                  </a:moveTo>
                                  <a:lnTo>
                                    <a:pt x="9270" y="7742"/>
                                  </a:lnTo>
                                  <a:lnTo>
                                    <a:pt x="14223" y="7742"/>
                                  </a:lnTo>
                                  <a:lnTo>
                                    <a:pt x="14223" y="10026"/>
                                  </a:lnTo>
                                  <a:lnTo>
                                    <a:pt x="9270" y="10026"/>
                                  </a:lnTo>
                                  <a:lnTo>
                                    <a:pt x="9270" y="23098"/>
                                  </a:lnTo>
                                  <a:cubicBezTo>
                                    <a:pt x="9270" y="24367"/>
                                    <a:pt x="9270" y="25129"/>
                                    <a:pt x="9397" y="25509"/>
                                  </a:cubicBezTo>
                                  <a:cubicBezTo>
                                    <a:pt x="9397" y="25890"/>
                                    <a:pt x="9778" y="26144"/>
                                    <a:pt x="10032" y="26398"/>
                                  </a:cubicBezTo>
                                  <a:cubicBezTo>
                                    <a:pt x="10286" y="26652"/>
                                    <a:pt x="10540" y="26779"/>
                                    <a:pt x="10794" y="26779"/>
                                  </a:cubicBezTo>
                                  <a:cubicBezTo>
                                    <a:pt x="11810" y="26779"/>
                                    <a:pt x="12699" y="26017"/>
                                    <a:pt x="13588" y="24494"/>
                                  </a:cubicBezTo>
                                  <a:lnTo>
                                    <a:pt x="14223" y="25002"/>
                                  </a:lnTo>
                                  <a:cubicBezTo>
                                    <a:pt x="12953" y="27921"/>
                                    <a:pt x="11048" y="29317"/>
                                    <a:pt x="8255" y="29317"/>
                                  </a:cubicBezTo>
                                  <a:cubicBezTo>
                                    <a:pt x="6857" y="29317"/>
                                    <a:pt x="5842" y="28936"/>
                                    <a:pt x="4826" y="28175"/>
                                  </a:cubicBezTo>
                                  <a:cubicBezTo>
                                    <a:pt x="3937" y="27413"/>
                                    <a:pt x="3302" y="26652"/>
                                    <a:pt x="3048" y="25636"/>
                                  </a:cubicBezTo>
                                  <a:cubicBezTo>
                                    <a:pt x="2921" y="25129"/>
                                    <a:pt x="2794" y="23733"/>
                                    <a:pt x="2794" y="21448"/>
                                  </a:cubicBezTo>
                                  <a:lnTo>
                                    <a:pt x="2794" y="10026"/>
                                  </a:lnTo>
                                  <a:lnTo>
                                    <a:pt x="0" y="10026"/>
                                  </a:lnTo>
                                  <a:lnTo>
                                    <a:pt x="0" y="9265"/>
                                  </a:lnTo>
                                  <a:cubicBezTo>
                                    <a:pt x="1905" y="7869"/>
                                    <a:pt x="3556" y="6473"/>
                                    <a:pt x="4826" y="5077"/>
                                  </a:cubicBezTo>
                                  <a:cubicBezTo>
                                    <a:pt x="6223" y="3554"/>
                                    <a:pt x="7366" y="1904"/>
                                    <a:pt x="8381" y="127"/>
                                  </a:cubicBezTo>
                                  <a:lnTo>
                                    <a:pt x="9143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0080633" name="Freeform: Shape 150080633">
                            <a:extLst>
                              <a:ext uri="{FF2B5EF4-FFF2-40B4-BE49-F238E27FC236}">
                                <a16:creationId xmlns:a16="http://schemas.microsoft.com/office/drawing/2014/main" id="{3D2A4AA4-A309-BF5F-A708-9A5BF953B535}"/>
                              </a:ext>
                            </a:extLst>
                          </wps:cNvPr>
                          <wps:cNvSpPr/>
                          <wps:spPr>
                            <a:xfrm>
                              <a:off x="5818386" y="404065"/>
                              <a:ext cx="23111" cy="30839"/>
                            </a:xfrm>
                            <a:custGeom>
                              <a:avLst/>
                              <a:gdLst>
                                <a:gd name="csX0" fmla="*/ 8762 w 23111"/>
                                <a:gd name="csY0" fmla="*/ 0 h 30839"/>
                                <a:gd name="csX1" fmla="*/ 8762 w 23111"/>
                                <a:gd name="csY1" fmla="*/ 12184 h 30839"/>
                                <a:gd name="csX2" fmla="*/ 11937 w 23111"/>
                                <a:gd name="csY2" fmla="*/ 9645 h 30839"/>
                                <a:gd name="csX3" fmla="*/ 14985 w 23111"/>
                                <a:gd name="csY3" fmla="*/ 8884 h 30839"/>
                                <a:gd name="csX4" fmla="*/ 18413 w 23111"/>
                                <a:gd name="csY4" fmla="*/ 10026 h 30839"/>
                                <a:gd name="csX5" fmla="*/ 20318 w 23111"/>
                                <a:gd name="csY5" fmla="*/ 12691 h 30839"/>
                                <a:gd name="csX6" fmla="*/ 20826 w 23111"/>
                                <a:gd name="csY6" fmla="*/ 17895 h 30839"/>
                                <a:gd name="csX7" fmla="*/ 20826 w 23111"/>
                                <a:gd name="csY7" fmla="*/ 26144 h 30839"/>
                                <a:gd name="csX8" fmla="*/ 21334 w 23111"/>
                                <a:gd name="csY8" fmla="*/ 29190 h 30839"/>
                                <a:gd name="csX9" fmla="*/ 23112 w 23111"/>
                                <a:gd name="csY9" fmla="*/ 29951 h 30839"/>
                                <a:gd name="csX10" fmla="*/ 23112 w 23111"/>
                                <a:gd name="csY10" fmla="*/ 30840 h 30839"/>
                                <a:gd name="csX11" fmla="*/ 12318 w 23111"/>
                                <a:gd name="csY11" fmla="*/ 30840 h 30839"/>
                                <a:gd name="csX12" fmla="*/ 12318 w 23111"/>
                                <a:gd name="csY12" fmla="*/ 29951 h 30839"/>
                                <a:gd name="csX13" fmla="*/ 13969 w 23111"/>
                                <a:gd name="csY13" fmla="*/ 29063 h 30839"/>
                                <a:gd name="csX14" fmla="*/ 14350 w 23111"/>
                                <a:gd name="csY14" fmla="*/ 26144 h 30839"/>
                                <a:gd name="csX15" fmla="*/ 14350 w 23111"/>
                                <a:gd name="csY15" fmla="*/ 16752 h 30839"/>
                                <a:gd name="csX16" fmla="*/ 14096 w 23111"/>
                                <a:gd name="csY16" fmla="*/ 13453 h 30839"/>
                                <a:gd name="csX17" fmla="*/ 13334 w 23111"/>
                                <a:gd name="csY17" fmla="*/ 12437 h 30839"/>
                                <a:gd name="csX18" fmla="*/ 12191 w 23111"/>
                                <a:gd name="csY18" fmla="*/ 12057 h 30839"/>
                                <a:gd name="csX19" fmla="*/ 10413 w 23111"/>
                                <a:gd name="csY19" fmla="*/ 12691 h 30839"/>
                                <a:gd name="csX20" fmla="*/ 8508 w 23111"/>
                                <a:gd name="csY20" fmla="*/ 14849 h 30839"/>
                                <a:gd name="csX21" fmla="*/ 8508 w 23111"/>
                                <a:gd name="csY21" fmla="*/ 26144 h 30839"/>
                                <a:gd name="csX22" fmla="*/ 8889 w 23111"/>
                                <a:gd name="csY22" fmla="*/ 28936 h 30839"/>
                                <a:gd name="csX23" fmla="*/ 10667 w 23111"/>
                                <a:gd name="csY23" fmla="*/ 29824 h 30839"/>
                                <a:gd name="csX24" fmla="*/ 10667 w 23111"/>
                                <a:gd name="csY24" fmla="*/ 30713 h 30839"/>
                                <a:gd name="csX25" fmla="*/ 0 w 23111"/>
                                <a:gd name="csY25" fmla="*/ 30713 h 30839"/>
                                <a:gd name="csX26" fmla="*/ 0 w 23111"/>
                                <a:gd name="csY26" fmla="*/ 29824 h 30839"/>
                                <a:gd name="csX27" fmla="*/ 1905 w 23111"/>
                                <a:gd name="csY27" fmla="*/ 28936 h 30839"/>
                                <a:gd name="csX28" fmla="*/ 2286 w 23111"/>
                                <a:gd name="csY28" fmla="*/ 26017 h 30839"/>
                                <a:gd name="csX29" fmla="*/ 2286 w 23111"/>
                                <a:gd name="csY29" fmla="*/ 4569 h 30839"/>
                                <a:gd name="csX30" fmla="*/ 1905 w 23111"/>
                                <a:gd name="csY30" fmla="*/ 1650 h 30839"/>
                                <a:gd name="csX31" fmla="*/ 0 w 23111"/>
                                <a:gd name="csY31" fmla="*/ 888 h 30839"/>
                                <a:gd name="csX32" fmla="*/ 0 w 23111"/>
                                <a:gd name="csY32" fmla="*/ 0 h 30839"/>
                                <a:gd name="csX33" fmla="*/ 8635 w 23111"/>
                                <a:gd name="csY33" fmla="*/ 0 h 3083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</a:cxnLst>
                              <a:rect l="l" t="t" r="r" b="b"/>
                              <a:pathLst>
                                <a:path w="23111" h="30839">
                                  <a:moveTo>
                                    <a:pt x="8762" y="0"/>
                                  </a:moveTo>
                                  <a:lnTo>
                                    <a:pt x="8762" y="12184"/>
                                  </a:lnTo>
                                  <a:cubicBezTo>
                                    <a:pt x="9905" y="10915"/>
                                    <a:pt x="10921" y="10153"/>
                                    <a:pt x="11937" y="9645"/>
                                  </a:cubicBezTo>
                                  <a:cubicBezTo>
                                    <a:pt x="12953" y="9138"/>
                                    <a:pt x="13842" y="8884"/>
                                    <a:pt x="14985" y="8884"/>
                                  </a:cubicBezTo>
                                  <a:cubicBezTo>
                                    <a:pt x="16254" y="8884"/>
                                    <a:pt x="17397" y="9265"/>
                                    <a:pt x="18413" y="10026"/>
                                  </a:cubicBezTo>
                                  <a:cubicBezTo>
                                    <a:pt x="19302" y="10788"/>
                                    <a:pt x="19937" y="11676"/>
                                    <a:pt x="20318" y="12691"/>
                                  </a:cubicBezTo>
                                  <a:cubicBezTo>
                                    <a:pt x="20572" y="13707"/>
                                    <a:pt x="20826" y="15483"/>
                                    <a:pt x="20826" y="17895"/>
                                  </a:cubicBezTo>
                                  <a:lnTo>
                                    <a:pt x="20826" y="26144"/>
                                  </a:lnTo>
                                  <a:cubicBezTo>
                                    <a:pt x="20826" y="27794"/>
                                    <a:pt x="20953" y="28809"/>
                                    <a:pt x="21334" y="29190"/>
                                  </a:cubicBezTo>
                                  <a:cubicBezTo>
                                    <a:pt x="21588" y="29571"/>
                                    <a:pt x="22223" y="29824"/>
                                    <a:pt x="23112" y="29951"/>
                                  </a:cubicBezTo>
                                  <a:lnTo>
                                    <a:pt x="23112" y="30840"/>
                                  </a:lnTo>
                                  <a:lnTo>
                                    <a:pt x="12318" y="30840"/>
                                  </a:lnTo>
                                  <a:lnTo>
                                    <a:pt x="12318" y="29951"/>
                                  </a:lnTo>
                                  <a:cubicBezTo>
                                    <a:pt x="13080" y="29951"/>
                                    <a:pt x="13588" y="29571"/>
                                    <a:pt x="13969" y="29063"/>
                                  </a:cubicBezTo>
                                  <a:cubicBezTo>
                                    <a:pt x="14223" y="28682"/>
                                    <a:pt x="14350" y="27667"/>
                                    <a:pt x="14350" y="26144"/>
                                  </a:cubicBezTo>
                                  <a:lnTo>
                                    <a:pt x="14350" y="16752"/>
                                  </a:lnTo>
                                  <a:cubicBezTo>
                                    <a:pt x="14350" y="14976"/>
                                    <a:pt x="14350" y="13960"/>
                                    <a:pt x="14096" y="13453"/>
                                  </a:cubicBezTo>
                                  <a:cubicBezTo>
                                    <a:pt x="13969" y="13072"/>
                                    <a:pt x="13715" y="12691"/>
                                    <a:pt x="13334" y="12437"/>
                                  </a:cubicBezTo>
                                  <a:cubicBezTo>
                                    <a:pt x="12953" y="12184"/>
                                    <a:pt x="12699" y="12057"/>
                                    <a:pt x="12191" y="12057"/>
                                  </a:cubicBezTo>
                                  <a:cubicBezTo>
                                    <a:pt x="11556" y="12057"/>
                                    <a:pt x="11048" y="12311"/>
                                    <a:pt x="10413" y="12691"/>
                                  </a:cubicBezTo>
                                  <a:cubicBezTo>
                                    <a:pt x="9778" y="13072"/>
                                    <a:pt x="9270" y="13833"/>
                                    <a:pt x="8508" y="14849"/>
                                  </a:cubicBezTo>
                                  <a:lnTo>
                                    <a:pt x="8508" y="26144"/>
                                  </a:lnTo>
                                  <a:cubicBezTo>
                                    <a:pt x="8508" y="27667"/>
                                    <a:pt x="8508" y="28555"/>
                                    <a:pt x="8889" y="28936"/>
                                  </a:cubicBezTo>
                                  <a:cubicBezTo>
                                    <a:pt x="9143" y="29444"/>
                                    <a:pt x="9778" y="29698"/>
                                    <a:pt x="10667" y="29824"/>
                                  </a:cubicBezTo>
                                  <a:lnTo>
                                    <a:pt x="10667" y="30713"/>
                                  </a:lnTo>
                                  <a:lnTo>
                                    <a:pt x="0" y="30713"/>
                                  </a:lnTo>
                                  <a:lnTo>
                                    <a:pt x="0" y="29824"/>
                                  </a:lnTo>
                                  <a:cubicBezTo>
                                    <a:pt x="889" y="29824"/>
                                    <a:pt x="1524" y="29444"/>
                                    <a:pt x="1905" y="28936"/>
                                  </a:cubicBezTo>
                                  <a:cubicBezTo>
                                    <a:pt x="2159" y="28555"/>
                                    <a:pt x="2286" y="27667"/>
                                    <a:pt x="2286" y="26017"/>
                                  </a:cubicBezTo>
                                  <a:lnTo>
                                    <a:pt x="2286" y="4569"/>
                                  </a:lnTo>
                                  <a:cubicBezTo>
                                    <a:pt x="2286" y="2919"/>
                                    <a:pt x="2159" y="2031"/>
                                    <a:pt x="1905" y="1650"/>
                                  </a:cubicBezTo>
                                  <a:cubicBezTo>
                                    <a:pt x="1651" y="1269"/>
                                    <a:pt x="1016" y="1015"/>
                                    <a:pt x="0" y="888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86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78303532" name="Freeform: Shape 278303532">
                            <a:extLst>
                              <a:ext uri="{FF2B5EF4-FFF2-40B4-BE49-F238E27FC236}">
                                <a16:creationId xmlns:a16="http://schemas.microsoft.com/office/drawing/2014/main" id="{BDA8FF25-429C-C2DF-9E75-7DD049708822}"/>
                              </a:ext>
                            </a:extLst>
                          </wps:cNvPr>
                          <wps:cNvSpPr/>
                          <wps:spPr>
                            <a:xfrm>
                              <a:off x="5844546" y="427797"/>
                              <a:ext cx="8635" cy="15102"/>
                            </a:xfrm>
                            <a:custGeom>
                              <a:avLst/>
                              <a:gdLst>
                                <a:gd name="csX0" fmla="*/ 762 w 8635"/>
                                <a:gd name="csY0" fmla="*/ 15103 h 15102"/>
                                <a:gd name="csX1" fmla="*/ 762 w 8635"/>
                                <a:gd name="csY1" fmla="*/ 14087 h 15102"/>
                                <a:gd name="csX2" fmla="*/ 4572 w 8635"/>
                                <a:gd name="csY2" fmla="*/ 11168 h 15102"/>
                                <a:gd name="csX3" fmla="*/ 5715 w 8635"/>
                                <a:gd name="csY3" fmla="*/ 7488 h 15102"/>
                                <a:gd name="csX4" fmla="*/ 5588 w 8635"/>
                                <a:gd name="csY4" fmla="*/ 6853 h 15102"/>
                                <a:gd name="csX5" fmla="*/ 5334 w 8635"/>
                                <a:gd name="csY5" fmla="*/ 6726 h 15102"/>
                                <a:gd name="csX6" fmla="*/ 4953 w 8635"/>
                                <a:gd name="csY6" fmla="*/ 6853 h 15102"/>
                                <a:gd name="csX7" fmla="*/ 3302 w 8635"/>
                                <a:gd name="csY7" fmla="*/ 7234 h 15102"/>
                                <a:gd name="csX8" fmla="*/ 1016 w 8635"/>
                                <a:gd name="csY8" fmla="*/ 6219 h 15102"/>
                                <a:gd name="csX9" fmla="*/ 0 w 8635"/>
                                <a:gd name="csY9" fmla="*/ 3807 h 15102"/>
                                <a:gd name="csX10" fmla="*/ 1143 w 8635"/>
                                <a:gd name="csY10" fmla="*/ 1142 h 15102"/>
                                <a:gd name="csX11" fmla="*/ 3937 w 8635"/>
                                <a:gd name="csY11" fmla="*/ 0 h 15102"/>
                                <a:gd name="csX12" fmla="*/ 7238 w 8635"/>
                                <a:gd name="csY12" fmla="*/ 1523 h 15102"/>
                                <a:gd name="csX13" fmla="*/ 8635 w 8635"/>
                                <a:gd name="csY13" fmla="*/ 5711 h 15102"/>
                                <a:gd name="csX14" fmla="*/ 6730 w 8635"/>
                                <a:gd name="csY14" fmla="*/ 11422 h 15102"/>
                                <a:gd name="csX15" fmla="*/ 889 w 8635"/>
                                <a:gd name="csY15" fmla="*/ 15103 h 1510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</a:cxnLst>
                              <a:rect l="l" t="t" r="r" b="b"/>
                              <a:pathLst>
                                <a:path w="8635" h="15102">
                                  <a:moveTo>
                                    <a:pt x="762" y="15103"/>
                                  </a:moveTo>
                                  <a:lnTo>
                                    <a:pt x="762" y="14087"/>
                                  </a:lnTo>
                                  <a:cubicBezTo>
                                    <a:pt x="2540" y="13326"/>
                                    <a:pt x="3810" y="12311"/>
                                    <a:pt x="4572" y="11168"/>
                                  </a:cubicBezTo>
                                  <a:cubicBezTo>
                                    <a:pt x="5334" y="9899"/>
                                    <a:pt x="5715" y="8757"/>
                                    <a:pt x="5715" y="7488"/>
                                  </a:cubicBezTo>
                                  <a:cubicBezTo>
                                    <a:pt x="5715" y="7234"/>
                                    <a:pt x="5715" y="7107"/>
                                    <a:pt x="5588" y="6853"/>
                                  </a:cubicBezTo>
                                  <a:cubicBezTo>
                                    <a:pt x="5588" y="6853"/>
                                    <a:pt x="5334" y="6726"/>
                                    <a:pt x="5334" y="6726"/>
                                  </a:cubicBezTo>
                                  <a:cubicBezTo>
                                    <a:pt x="5334" y="6726"/>
                                    <a:pt x="5079" y="6726"/>
                                    <a:pt x="4953" y="6853"/>
                                  </a:cubicBezTo>
                                  <a:cubicBezTo>
                                    <a:pt x="4572" y="7107"/>
                                    <a:pt x="3937" y="7234"/>
                                    <a:pt x="3302" y="7234"/>
                                  </a:cubicBezTo>
                                  <a:cubicBezTo>
                                    <a:pt x="2413" y="7234"/>
                                    <a:pt x="1651" y="6853"/>
                                    <a:pt x="1016" y="6219"/>
                                  </a:cubicBezTo>
                                  <a:cubicBezTo>
                                    <a:pt x="381" y="5584"/>
                                    <a:pt x="0" y="4696"/>
                                    <a:pt x="0" y="3807"/>
                                  </a:cubicBezTo>
                                  <a:cubicBezTo>
                                    <a:pt x="0" y="2792"/>
                                    <a:pt x="381" y="1904"/>
                                    <a:pt x="1143" y="1142"/>
                                  </a:cubicBezTo>
                                  <a:cubicBezTo>
                                    <a:pt x="1905" y="381"/>
                                    <a:pt x="2794" y="0"/>
                                    <a:pt x="3937" y="0"/>
                                  </a:cubicBezTo>
                                  <a:cubicBezTo>
                                    <a:pt x="5207" y="0"/>
                                    <a:pt x="6349" y="508"/>
                                    <a:pt x="7238" y="1523"/>
                                  </a:cubicBezTo>
                                  <a:cubicBezTo>
                                    <a:pt x="8127" y="2538"/>
                                    <a:pt x="8635" y="3934"/>
                                    <a:pt x="8635" y="5711"/>
                                  </a:cubicBezTo>
                                  <a:cubicBezTo>
                                    <a:pt x="8635" y="7869"/>
                                    <a:pt x="8000" y="9772"/>
                                    <a:pt x="6730" y="11422"/>
                                  </a:cubicBezTo>
                                  <a:cubicBezTo>
                                    <a:pt x="5460" y="13072"/>
                                    <a:pt x="3556" y="14341"/>
                                    <a:pt x="889" y="1510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99542929" name="Freeform: Shape 399542929">
                            <a:extLst>
                              <a:ext uri="{FF2B5EF4-FFF2-40B4-BE49-F238E27FC236}">
                                <a16:creationId xmlns:a16="http://schemas.microsoft.com/office/drawing/2014/main" id="{336A3791-78A3-6DD0-B02E-85592D3A229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419008" y="454576"/>
                              <a:ext cx="30985" cy="30712"/>
                            </a:xfrm>
                            <a:custGeom>
                              <a:avLst/>
                              <a:gdLst>
                                <a:gd name="csX0" fmla="*/ 11683 w 30985"/>
                                <a:gd name="csY0" fmla="*/ 1650 h 30712"/>
                                <a:gd name="csX1" fmla="*/ 11683 w 30985"/>
                                <a:gd name="csY1" fmla="*/ 25509 h 30712"/>
                                <a:gd name="csX2" fmla="*/ 11810 w 30985"/>
                                <a:gd name="csY2" fmla="*/ 27794 h 30712"/>
                                <a:gd name="csX3" fmla="*/ 12445 w 30985"/>
                                <a:gd name="csY3" fmla="*/ 28428 h 30712"/>
                                <a:gd name="csX4" fmla="*/ 14223 w 30985"/>
                                <a:gd name="csY4" fmla="*/ 28809 h 30712"/>
                                <a:gd name="csX5" fmla="*/ 19937 w 30985"/>
                                <a:gd name="csY5" fmla="*/ 26271 h 30712"/>
                                <a:gd name="csX6" fmla="*/ 22604 w 30985"/>
                                <a:gd name="csY6" fmla="*/ 15483 h 30712"/>
                                <a:gd name="csX7" fmla="*/ 20699 w 30985"/>
                                <a:gd name="csY7" fmla="*/ 6092 h 30712"/>
                                <a:gd name="csX8" fmla="*/ 16890 w 30985"/>
                                <a:gd name="csY8" fmla="*/ 2284 h 30712"/>
                                <a:gd name="csX9" fmla="*/ 11429 w 30985"/>
                                <a:gd name="csY9" fmla="*/ 1650 h 30712"/>
                                <a:gd name="csX10" fmla="*/ 0 w 30985"/>
                                <a:gd name="csY10" fmla="*/ 30586 h 30712"/>
                                <a:gd name="csX11" fmla="*/ 0 w 30985"/>
                                <a:gd name="csY11" fmla="*/ 29698 h 30712"/>
                                <a:gd name="csX12" fmla="*/ 1016 w 30985"/>
                                <a:gd name="csY12" fmla="*/ 29698 h 30712"/>
                                <a:gd name="csX13" fmla="*/ 3048 w 30985"/>
                                <a:gd name="csY13" fmla="*/ 29317 h 30712"/>
                                <a:gd name="csX14" fmla="*/ 4064 w 30985"/>
                                <a:gd name="csY14" fmla="*/ 28175 h 30712"/>
                                <a:gd name="csX15" fmla="*/ 4318 w 30985"/>
                                <a:gd name="csY15" fmla="*/ 25383 h 30712"/>
                                <a:gd name="csX16" fmla="*/ 4318 w 30985"/>
                                <a:gd name="csY16" fmla="*/ 5203 h 30712"/>
                                <a:gd name="csX17" fmla="*/ 4064 w 30985"/>
                                <a:gd name="csY17" fmla="*/ 2284 h 30712"/>
                                <a:gd name="csX18" fmla="*/ 3048 w 30985"/>
                                <a:gd name="csY18" fmla="*/ 1269 h 30712"/>
                                <a:gd name="csX19" fmla="*/ 1016 w 30985"/>
                                <a:gd name="csY19" fmla="*/ 888 h 30712"/>
                                <a:gd name="csX20" fmla="*/ 0 w 30985"/>
                                <a:gd name="csY20" fmla="*/ 888 h 30712"/>
                                <a:gd name="csX21" fmla="*/ 0 w 30985"/>
                                <a:gd name="csY21" fmla="*/ 0 h 30712"/>
                                <a:gd name="csX22" fmla="*/ 13715 w 30985"/>
                                <a:gd name="csY22" fmla="*/ 0 h 30712"/>
                                <a:gd name="csX23" fmla="*/ 22604 w 30985"/>
                                <a:gd name="csY23" fmla="*/ 1523 h 30712"/>
                                <a:gd name="csX24" fmla="*/ 28827 w 30985"/>
                                <a:gd name="csY24" fmla="*/ 7107 h 30712"/>
                                <a:gd name="csX25" fmla="*/ 30985 w 30985"/>
                                <a:gd name="csY25" fmla="*/ 15483 h 30712"/>
                                <a:gd name="csX26" fmla="*/ 29969 w 30985"/>
                                <a:gd name="csY26" fmla="*/ 21448 h 30712"/>
                                <a:gd name="csX27" fmla="*/ 27303 w 30985"/>
                                <a:gd name="csY27" fmla="*/ 26017 h 30712"/>
                                <a:gd name="csX28" fmla="*/ 23493 w 30985"/>
                                <a:gd name="csY28" fmla="*/ 28809 h 30712"/>
                                <a:gd name="csX29" fmla="*/ 18160 w 30985"/>
                                <a:gd name="csY29" fmla="*/ 30459 h 30712"/>
                                <a:gd name="csX30" fmla="*/ 13842 w 30985"/>
                                <a:gd name="csY30" fmla="*/ 30713 h 30712"/>
                                <a:gd name="csX31" fmla="*/ 127 w 30985"/>
                                <a:gd name="csY31" fmla="*/ 30713 h 3071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</a:cxnLst>
                              <a:rect l="l" t="t" r="r" b="b"/>
                              <a:pathLst>
                                <a:path w="30985" h="30712">
                                  <a:moveTo>
                                    <a:pt x="11683" y="1650"/>
                                  </a:moveTo>
                                  <a:lnTo>
                                    <a:pt x="11683" y="25509"/>
                                  </a:lnTo>
                                  <a:cubicBezTo>
                                    <a:pt x="11683" y="26779"/>
                                    <a:pt x="11683" y="27540"/>
                                    <a:pt x="11810" y="27794"/>
                                  </a:cubicBezTo>
                                  <a:cubicBezTo>
                                    <a:pt x="11810" y="28048"/>
                                    <a:pt x="12191" y="28302"/>
                                    <a:pt x="12445" y="28428"/>
                                  </a:cubicBezTo>
                                  <a:cubicBezTo>
                                    <a:pt x="12826" y="28682"/>
                                    <a:pt x="13461" y="28809"/>
                                    <a:pt x="14223" y="28809"/>
                                  </a:cubicBezTo>
                                  <a:cubicBezTo>
                                    <a:pt x="16763" y="28809"/>
                                    <a:pt x="18667" y="27921"/>
                                    <a:pt x="19937" y="26271"/>
                                  </a:cubicBezTo>
                                  <a:cubicBezTo>
                                    <a:pt x="21715" y="23987"/>
                                    <a:pt x="22604" y="20306"/>
                                    <a:pt x="22604" y="15483"/>
                                  </a:cubicBezTo>
                                  <a:cubicBezTo>
                                    <a:pt x="22604" y="11549"/>
                                    <a:pt x="21969" y="8376"/>
                                    <a:pt x="20699" y="6092"/>
                                  </a:cubicBezTo>
                                  <a:cubicBezTo>
                                    <a:pt x="19683" y="4315"/>
                                    <a:pt x="18413" y="3046"/>
                                    <a:pt x="16890" y="2284"/>
                                  </a:cubicBezTo>
                                  <a:cubicBezTo>
                                    <a:pt x="15747" y="1777"/>
                                    <a:pt x="13969" y="1650"/>
                                    <a:pt x="11429" y="1650"/>
                                  </a:cubicBezTo>
                                  <a:moveTo>
                                    <a:pt x="0" y="30586"/>
                                  </a:moveTo>
                                  <a:lnTo>
                                    <a:pt x="0" y="29698"/>
                                  </a:lnTo>
                                  <a:lnTo>
                                    <a:pt x="1016" y="29698"/>
                                  </a:lnTo>
                                  <a:cubicBezTo>
                                    <a:pt x="1905" y="29698"/>
                                    <a:pt x="2540" y="29571"/>
                                    <a:pt x="3048" y="29317"/>
                                  </a:cubicBezTo>
                                  <a:cubicBezTo>
                                    <a:pt x="3556" y="29063"/>
                                    <a:pt x="3937" y="28682"/>
                                    <a:pt x="4064" y="28175"/>
                                  </a:cubicBezTo>
                                  <a:cubicBezTo>
                                    <a:pt x="4191" y="27794"/>
                                    <a:pt x="4318" y="26905"/>
                                    <a:pt x="4318" y="25383"/>
                                  </a:cubicBezTo>
                                  <a:lnTo>
                                    <a:pt x="4318" y="5203"/>
                                  </a:lnTo>
                                  <a:cubicBezTo>
                                    <a:pt x="4318" y="3680"/>
                                    <a:pt x="4318" y="2665"/>
                                    <a:pt x="4064" y="2284"/>
                                  </a:cubicBezTo>
                                  <a:cubicBezTo>
                                    <a:pt x="3937" y="1904"/>
                                    <a:pt x="3556" y="1523"/>
                                    <a:pt x="3048" y="1269"/>
                                  </a:cubicBezTo>
                                  <a:cubicBezTo>
                                    <a:pt x="2540" y="1015"/>
                                    <a:pt x="1905" y="888"/>
                                    <a:pt x="1016" y="888"/>
                                  </a:cubicBez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715" y="0"/>
                                  </a:lnTo>
                                  <a:cubicBezTo>
                                    <a:pt x="17398" y="0"/>
                                    <a:pt x="20318" y="508"/>
                                    <a:pt x="22604" y="1523"/>
                                  </a:cubicBezTo>
                                  <a:cubicBezTo>
                                    <a:pt x="25271" y="2792"/>
                                    <a:pt x="27430" y="4569"/>
                                    <a:pt x="28827" y="7107"/>
                                  </a:cubicBezTo>
                                  <a:cubicBezTo>
                                    <a:pt x="30223" y="9518"/>
                                    <a:pt x="30985" y="12311"/>
                                    <a:pt x="30985" y="15483"/>
                                  </a:cubicBezTo>
                                  <a:cubicBezTo>
                                    <a:pt x="30985" y="17641"/>
                                    <a:pt x="30604" y="19671"/>
                                    <a:pt x="29969" y="21448"/>
                                  </a:cubicBezTo>
                                  <a:cubicBezTo>
                                    <a:pt x="29208" y="23225"/>
                                    <a:pt x="28446" y="24748"/>
                                    <a:pt x="27303" y="26017"/>
                                  </a:cubicBezTo>
                                  <a:cubicBezTo>
                                    <a:pt x="26160" y="27159"/>
                                    <a:pt x="24890" y="28175"/>
                                    <a:pt x="23493" y="28809"/>
                                  </a:cubicBezTo>
                                  <a:cubicBezTo>
                                    <a:pt x="22096" y="29571"/>
                                    <a:pt x="20318" y="30078"/>
                                    <a:pt x="18160" y="30459"/>
                                  </a:cubicBezTo>
                                  <a:cubicBezTo>
                                    <a:pt x="17271" y="30586"/>
                                    <a:pt x="15747" y="30713"/>
                                    <a:pt x="13842" y="30713"/>
                                  </a:cubicBezTo>
                                  <a:lnTo>
                                    <a:pt x="127" y="307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23369735" name="Freeform: Shape 1323369735">
                            <a:extLst>
                              <a:ext uri="{FF2B5EF4-FFF2-40B4-BE49-F238E27FC236}">
                                <a16:creationId xmlns:a16="http://schemas.microsoft.com/office/drawing/2014/main" id="{C95A44F9-C66A-A342-D6DC-164CED9EA8D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452914" y="453815"/>
                              <a:ext cx="11428" cy="31347"/>
                            </a:xfrm>
                            <a:custGeom>
                              <a:avLst/>
                              <a:gdLst>
                                <a:gd name="csX0" fmla="*/ 5715 w 11428"/>
                                <a:gd name="csY0" fmla="*/ 0 h 31347"/>
                                <a:gd name="csX1" fmla="*/ 8254 w 11428"/>
                                <a:gd name="csY1" fmla="*/ 1015 h 31347"/>
                                <a:gd name="csX2" fmla="*/ 9270 w 11428"/>
                                <a:gd name="csY2" fmla="*/ 3427 h 31347"/>
                                <a:gd name="csX3" fmla="*/ 8254 w 11428"/>
                                <a:gd name="csY3" fmla="*/ 5838 h 31347"/>
                                <a:gd name="csX4" fmla="*/ 5715 w 11428"/>
                                <a:gd name="csY4" fmla="*/ 6853 h 31347"/>
                                <a:gd name="csX5" fmla="*/ 3302 w 11428"/>
                                <a:gd name="csY5" fmla="*/ 5838 h 31347"/>
                                <a:gd name="csX6" fmla="*/ 2286 w 11428"/>
                                <a:gd name="csY6" fmla="*/ 3427 h 31347"/>
                                <a:gd name="csX7" fmla="*/ 3302 w 11428"/>
                                <a:gd name="csY7" fmla="*/ 1015 h 31347"/>
                                <a:gd name="csX8" fmla="*/ 5715 w 11428"/>
                                <a:gd name="csY8" fmla="*/ 0 h 31347"/>
                                <a:gd name="csX9" fmla="*/ 8889 w 11428"/>
                                <a:gd name="csY9" fmla="*/ 10153 h 31347"/>
                                <a:gd name="csX10" fmla="*/ 8889 w 11428"/>
                                <a:gd name="csY10" fmla="*/ 26906 h 31347"/>
                                <a:gd name="csX11" fmla="*/ 9397 w 11428"/>
                                <a:gd name="csY11" fmla="*/ 29825 h 31347"/>
                                <a:gd name="csX12" fmla="*/ 11429 w 11428"/>
                                <a:gd name="csY12" fmla="*/ 30586 h 31347"/>
                                <a:gd name="csX13" fmla="*/ 11429 w 11428"/>
                                <a:gd name="csY13" fmla="*/ 31347 h 31347"/>
                                <a:gd name="csX14" fmla="*/ 0 w 11428"/>
                                <a:gd name="csY14" fmla="*/ 31347 h 31347"/>
                                <a:gd name="csX15" fmla="*/ 0 w 11428"/>
                                <a:gd name="csY15" fmla="*/ 30586 h 31347"/>
                                <a:gd name="csX16" fmla="*/ 2032 w 11428"/>
                                <a:gd name="csY16" fmla="*/ 29825 h 31347"/>
                                <a:gd name="csX17" fmla="*/ 2540 w 11428"/>
                                <a:gd name="csY17" fmla="*/ 27032 h 31347"/>
                                <a:gd name="csX18" fmla="*/ 2540 w 11428"/>
                                <a:gd name="csY18" fmla="*/ 14722 h 31347"/>
                                <a:gd name="csX19" fmla="*/ 2032 w 11428"/>
                                <a:gd name="csY19" fmla="*/ 11930 h 31347"/>
                                <a:gd name="csX20" fmla="*/ 0 w 11428"/>
                                <a:gd name="csY20" fmla="*/ 11168 h 31347"/>
                                <a:gd name="csX21" fmla="*/ 0 w 11428"/>
                                <a:gd name="csY21" fmla="*/ 10280 h 31347"/>
                                <a:gd name="csX22" fmla="*/ 8889 w 11428"/>
                                <a:gd name="csY22" fmla="*/ 10280 h 313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1428" h="31347">
                                  <a:moveTo>
                                    <a:pt x="5715" y="0"/>
                                  </a:moveTo>
                                  <a:cubicBezTo>
                                    <a:pt x="6730" y="0"/>
                                    <a:pt x="7492" y="381"/>
                                    <a:pt x="8254" y="1015"/>
                                  </a:cubicBezTo>
                                  <a:cubicBezTo>
                                    <a:pt x="8889" y="1650"/>
                                    <a:pt x="9270" y="2538"/>
                                    <a:pt x="9270" y="3427"/>
                                  </a:cubicBezTo>
                                  <a:cubicBezTo>
                                    <a:pt x="9270" y="4315"/>
                                    <a:pt x="8889" y="5203"/>
                                    <a:pt x="8254" y="5838"/>
                                  </a:cubicBezTo>
                                  <a:cubicBezTo>
                                    <a:pt x="7619" y="6473"/>
                                    <a:pt x="6730" y="6853"/>
                                    <a:pt x="5715" y="6853"/>
                                  </a:cubicBezTo>
                                  <a:cubicBezTo>
                                    <a:pt x="4699" y="6853"/>
                                    <a:pt x="3937" y="6473"/>
                                    <a:pt x="3302" y="5838"/>
                                  </a:cubicBezTo>
                                  <a:cubicBezTo>
                                    <a:pt x="2667" y="5203"/>
                                    <a:pt x="2286" y="4315"/>
                                    <a:pt x="2286" y="3427"/>
                                  </a:cubicBezTo>
                                  <a:cubicBezTo>
                                    <a:pt x="2286" y="2538"/>
                                    <a:pt x="2667" y="1650"/>
                                    <a:pt x="3302" y="1015"/>
                                  </a:cubicBezTo>
                                  <a:cubicBezTo>
                                    <a:pt x="3937" y="381"/>
                                    <a:pt x="4826" y="0"/>
                                    <a:pt x="5715" y="0"/>
                                  </a:cubicBezTo>
                                  <a:moveTo>
                                    <a:pt x="8889" y="10153"/>
                                  </a:moveTo>
                                  <a:lnTo>
                                    <a:pt x="8889" y="26906"/>
                                  </a:lnTo>
                                  <a:cubicBezTo>
                                    <a:pt x="8889" y="28428"/>
                                    <a:pt x="9016" y="29317"/>
                                    <a:pt x="9397" y="29825"/>
                                  </a:cubicBezTo>
                                  <a:cubicBezTo>
                                    <a:pt x="9778" y="30205"/>
                                    <a:pt x="10413" y="30459"/>
                                    <a:pt x="11429" y="30586"/>
                                  </a:cubicBezTo>
                                  <a:lnTo>
                                    <a:pt x="11429" y="31347"/>
                                  </a:lnTo>
                                  <a:lnTo>
                                    <a:pt x="0" y="31347"/>
                                  </a:lnTo>
                                  <a:lnTo>
                                    <a:pt x="0" y="30586"/>
                                  </a:lnTo>
                                  <a:cubicBezTo>
                                    <a:pt x="889" y="30586"/>
                                    <a:pt x="1651" y="30332"/>
                                    <a:pt x="2032" y="29825"/>
                                  </a:cubicBezTo>
                                  <a:cubicBezTo>
                                    <a:pt x="2286" y="29444"/>
                                    <a:pt x="2540" y="28555"/>
                                    <a:pt x="2540" y="27032"/>
                                  </a:cubicBezTo>
                                  <a:lnTo>
                                    <a:pt x="2540" y="14722"/>
                                  </a:lnTo>
                                  <a:cubicBezTo>
                                    <a:pt x="2540" y="13199"/>
                                    <a:pt x="2413" y="12311"/>
                                    <a:pt x="2032" y="11930"/>
                                  </a:cubicBezTo>
                                  <a:cubicBezTo>
                                    <a:pt x="1651" y="11549"/>
                                    <a:pt x="1016" y="11295"/>
                                    <a:pt x="0" y="11168"/>
                                  </a:cubicBezTo>
                                  <a:lnTo>
                                    <a:pt x="0" y="10280"/>
                                  </a:lnTo>
                                  <a:lnTo>
                                    <a:pt x="8889" y="102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82713285" name="Freeform: Shape 582713285">
                            <a:extLst>
                              <a:ext uri="{FF2B5EF4-FFF2-40B4-BE49-F238E27FC236}">
                                <a16:creationId xmlns:a16="http://schemas.microsoft.com/office/drawing/2014/main" id="{566C92F7-060D-C840-119A-F003CFEAB97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466883" y="463206"/>
                              <a:ext cx="14603" cy="22590"/>
                            </a:xfrm>
                            <a:custGeom>
                              <a:avLst/>
                              <a:gdLst>
                                <a:gd name="csX0" fmla="*/ 13080 w 14603"/>
                                <a:gd name="csY0" fmla="*/ 254 h 22590"/>
                                <a:gd name="csX1" fmla="*/ 13461 w 14603"/>
                                <a:gd name="csY1" fmla="*/ 7488 h 22590"/>
                                <a:gd name="csX2" fmla="*/ 12699 w 14603"/>
                                <a:gd name="csY2" fmla="*/ 7488 h 22590"/>
                                <a:gd name="csX3" fmla="*/ 9905 w 14603"/>
                                <a:gd name="csY3" fmla="*/ 3046 h 22590"/>
                                <a:gd name="csX4" fmla="*/ 6984 w 14603"/>
                                <a:gd name="csY4" fmla="*/ 1904 h 22590"/>
                                <a:gd name="csX5" fmla="*/ 5460 w 14603"/>
                                <a:gd name="csY5" fmla="*/ 2538 h 22590"/>
                                <a:gd name="csX6" fmla="*/ 4826 w 14603"/>
                                <a:gd name="csY6" fmla="*/ 3934 h 22590"/>
                                <a:gd name="csX7" fmla="*/ 5207 w 14603"/>
                                <a:gd name="csY7" fmla="*/ 5077 h 22590"/>
                                <a:gd name="csX8" fmla="*/ 9270 w 14603"/>
                                <a:gd name="csY8" fmla="*/ 8249 h 22590"/>
                                <a:gd name="csX9" fmla="*/ 13588 w 14603"/>
                                <a:gd name="csY9" fmla="*/ 12057 h 22590"/>
                                <a:gd name="csX10" fmla="*/ 14604 w 14603"/>
                                <a:gd name="csY10" fmla="*/ 15610 h 22590"/>
                                <a:gd name="csX11" fmla="*/ 13715 w 14603"/>
                                <a:gd name="csY11" fmla="*/ 19037 h 22590"/>
                                <a:gd name="csX12" fmla="*/ 11175 w 14603"/>
                                <a:gd name="csY12" fmla="*/ 21702 h 22590"/>
                                <a:gd name="csX13" fmla="*/ 7619 w 14603"/>
                                <a:gd name="csY13" fmla="*/ 22590 h 22590"/>
                                <a:gd name="csX14" fmla="*/ 3556 w 14603"/>
                                <a:gd name="csY14" fmla="*/ 21575 h 22590"/>
                                <a:gd name="csX15" fmla="*/ 2667 w 14603"/>
                                <a:gd name="csY15" fmla="*/ 21321 h 22590"/>
                                <a:gd name="csX16" fmla="*/ 1397 w 14603"/>
                                <a:gd name="csY16" fmla="*/ 22464 h 22590"/>
                                <a:gd name="csX17" fmla="*/ 635 w 14603"/>
                                <a:gd name="csY17" fmla="*/ 22464 h 22590"/>
                                <a:gd name="csX18" fmla="*/ 254 w 14603"/>
                                <a:gd name="csY18" fmla="*/ 14849 h 22590"/>
                                <a:gd name="csX19" fmla="*/ 1016 w 14603"/>
                                <a:gd name="csY19" fmla="*/ 14849 h 22590"/>
                                <a:gd name="csX20" fmla="*/ 3809 w 14603"/>
                                <a:gd name="csY20" fmla="*/ 19291 h 22590"/>
                                <a:gd name="csX21" fmla="*/ 7111 w 14603"/>
                                <a:gd name="csY21" fmla="*/ 20814 h 22590"/>
                                <a:gd name="csX22" fmla="*/ 8889 w 14603"/>
                                <a:gd name="csY22" fmla="*/ 20179 h 22590"/>
                                <a:gd name="csX23" fmla="*/ 9651 w 14603"/>
                                <a:gd name="csY23" fmla="*/ 18529 h 22590"/>
                                <a:gd name="csX24" fmla="*/ 9016 w 14603"/>
                                <a:gd name="csY24" fmla="*/ 16626 h 22590"/>
                                <a:gd name="csX25" fmla="*/ 5968 w 14603"/>
                                <a:gd name="csY25" fmla="*/ 14214 h 22590"/>
                                <a:gd name="csX26" fmla="*/ 1524 w 14603"/>
                                <a:gd name="csY26" fmla="*/ 10534 h 22590"/>
                                <a:gd name="csX27" fmla="*/ 0 w 14603"/>
                                <a:gd name="csY27" fmla="*/ 6473 h 22590"/>
                                <a:gd name="csX28" fmla="*/ 1651 w 14603"/>
                                <a:gd name="csY28" fmla="*/ 2031 h 22590"/>
                                <a:gd name="csX29" fmla="*/ 6477 w 14603"/>
                                <a:gd name="csY29" fmla="*/ 0 h 22590"/>
                                <a:gd name="csX30" fmla="*/ 9778 w 14603"/>
                                <a:gd name="csY30" fmla="*/ 761 h 22590"/>
                                <a:gd name="csX31" fmla="*/ 10794 w 14603"/>
                                <a:gd name="csY31" fmla="*/ 1142 h 22590"/>
                                <a:gd name="csX32" fmla="*/ 11429 w 14603"/>
                                <a:gd name="csY32" fmla="*/ 1015 h 22590"/>
                                <a:gd name="csX33" fmla="*/ 12191 w 14603"/>
                                <a:gd name="csY33" fmla="*/ 0 h 22590"/>
                                <a:gd name="csX34" fmla="*/ 12953 w 14603"/>
                                <a:gd name="csY34" fmla="*/ 0 h 2259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</a:cxnLst>
                              <a:rect l="l" t="t" r="r" b="b"/>
                              <a:pathLst>
                                <a:path w="14603" h="22590">
                                  <a:moveTo>
                                    <a:pt x="13080" y="254"/>
                                  </a:moveTo>
                                  <a:lnTo>
                                    <a:pt x="13461" y="7488"/>
                                  </a:lnTo>
                                  <a:lnTo>
                                    <a:pt x="12699" y="7488"/>
                                  </a:lnTo>
                                  <a:cubicBezTo>
                                    <a:pt x="11810" y="5330"/>
                                    <a:pt x="10794" y="3934"/>
                                    <a:pt x="9905" y="3046"/>
                                  </a:cubicBezTo>
                                  <a:cubicBezTo>
                                    <a:pt x="8889" y="2284"/>
                                    <a:pt x="7873" y="1904"/>
                                    <a:pt x="6984" y="1904"/>
                                  </a:cubicBezTo>
                                  <a:cubicBezTo>
                                    <a:pt x="6349" y="1904"/>
                                    <a:pt x="5841" y="2157"/>
                                    <a:pt x="5460" y="2538"/>
                                  </a:cubicBezTo>
                                  <a:cubicBezTo>
                                    <a:pt x="5079" y="2919"/>
                                    <a:pt x="4826" y="3427"/>
                                    <a:pt x="4826" y="3934"/>
                                  </a:cubicBezTo>
                                  <a:cubicBezTo>
                                    <a:pt x="4826" y="4315"/>
                                    <a:pt x="4952" y="4696"/>
                                    <a:pt x="5207" y="5077"/>
                                  </a:cubicBezTo>
                                  <a:cubicBezTo>
                                    <a:pt x="5714" y="5711"/>
                                    <a:pt x="6984" y="6726"/>
                                    <a:pt x="9270" y="8249"/>
                                  </a:cubicBezTo>
                                  <a:cubicBezTo>
                                    <a:pt x="11429" y="9772"/>
                                    <a:pt x="12953" y="11041"/>
                                    <a:pt x="13588" y="12057"/>
                                  </a:cubicBezTo>
                                  <a:cubicBezTo>
                                    <a:pt x="14350" y="13072"/>
                                    <a:pt x="14604" y="14214"/>
                                    <a:pt x="14604" y="15610"/>
                                  </a:cubicBezTo>
                                  <a:cubicBezTo>
                                    <a:pt x="14604" y="16752"/>
                                    <a:pt x="14350" y="17895"/>
                                    <a:pt x="13715" y="19037"/>
                                  </a:cubicBezTo>
                                  <a:cubicBezTo>
                                    <a:pt x="13080" y="20179"/>
                                    <a:pt x="12318" y="21068"/>
                                    <a:pt x="11175" y="21702"/>
                                  </a:cubicBezTo>
                                  <a:cubicBezTo>
                                    <a:pt x="10032" y="22337"/>
                                    <a:pt x="8889" y="22590"/>
                                    <a:pt x="7619" y="22590"/>
                                  </a:cubicBezTo>
                                  <a:cubicBezTo>
                                    <a:pt x="6603" y="22590"/>
                                    <a:pt x="5207" y="22337"/>
                                    <a:pt x="3556" y="21575"/>
                                  </a:cubicBezTo>
                                  <a:cubicBezTo>
                                    <a:pt x="3048" y="21448"/>
                                    <a:pt x="2794" y="21321"/>
                                    <a:pt x="2667" y="21321"/>
                                  </a:cubicBezTo>
                                  <a:cubicBezTo>
                                    <a:pt x="2159" y="21321"/>
                                    <a:pt x="1778" y="21702"/>
                                    <a:pt x="1397" y="22464"/>
                                  </a:cubicBezTo>
                                  <a:lnTo>
                                    <a:pt x="635" y="22464"/>
                                  </a:lnTo>
                                  <a:lnTo>
                                    <a:pt x="254" y="14849"/>
                                  </a:lnTo>
                                  <a:lnTo>
                                    <a:pt x="1016" y="14849"/>
                                  </a:lnTo>
                                  <a:cubicBezTo>
                                    <a:pt x="1651" y="16879"/>
                                    <a:pt x="2667" y="18275"/>
                                    <a:pt x="3809" y="19291"/>
                                  </a:cubicBezTo>
                                  <a:cubicBezTo>
                                    <a:pt x="4952" y="20306"/>
                                    <a:pt x="6095" y="20814"/>
                                    <a:pt x="7111" y="20814"/>
                                  </a:cubicBezTo>
                                  <a:cubicBezTo>
                                    <a:pt x="7873" y="20814"/>
                                    <a:pt x="8381" y="20560"/>
                                    <a:pt x="8889" y="20179"/>
                                  </a:cubicBezTo>
                                  <a:cubicBezTo>
                                    <a:pt x="9397" y="19798"/>
                                    <a:pt x="9651" y="19164"/>
                                    <a:pt x="9651" y="18529"/>
                                  </a:cubicBezTo>
                                  <a:cubicBezTo>
                                    <a:pt x="9651" y="17768"/>
                                    <a:pt x="9397" y="17133"/>
                                    <a:pt x="9016" y="16626"/>
                                  </a:cubicBezTo>
                                  <a:cubicBezTo>
                                    <a:pt x="8635" y="16118"/>
                                    <a:pt x="7619" y="15230"/>
                                    <a:pt x="5968" y="14214"/>
                                  </a:cubicBezTo>
                                  <a:cubicBezTo>
                                    <a:pt x="3683" y="12564"/>
                                    <a:pt x="2159" y="11422"/>
                                    <a:pt x="1524" y="10534"/>
                                  </a:cubicBezTo>
                                  <a:cubicBezTo>
                                    <a:pt x="508" y="9265"/>
                                    <a:pt x="0" y="7869"/>
                                    <a:pt x="0" y="6473"/>
                                  </a:cubicBezTo>
                                  <a:cubicBezTo>
                                    <a:pt x="0" y="4823"/>
                                    <a:pt x="508" y="3300"/>
                                    <a:pt x="1651" y="2031"/>
                                  </a:cubicBezTo>
                                  <a:cubicBezTo>
                                    <a:pt x="2794" y="761"/>
                                    <a:pt x="4445" y="0"/>
                                    <a:pt x="6477" y="0"/>
                                  </a:cubicBezTo>
                                  <a:cubicBezTo>
                                    <a:pt x="7619" y="0"/>
                                    <a:pt x="8762" y="254"/>
                                    <a:pt x="9778" y="761"/>
                                  </a:cubicBezTo>
                                  <a:cubicBezTo>
                                    <a:pt x="10159" y="1015"/>
                                    <a:pt x="10540" y="1142"/>
                                    <a:pt x="10794" y="1142"/>
                                  </a:cubicBezTo>
                                  <a:cubicBezTo>
                                    <a:pt x="11048" y="1142"/>
                                    <a:pt x="11302" y="1142"/>
                                    <a:pt x="11429" y="1015"/>
                                  </a:cubicBezTo>
                                  <a:cubicBezTo>
                                    <a:pt x="11556" y="1015"/>
                                    <a:pt x="11810" y="635"/>
                                    <a:pt x="12191" y="0"/>
                                  </a:cubicBezTo>
                                  <a:lnTo>
                                    <a:pt x="129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52913072" name="Freeform: Shape 752913072">
                            <a:extLst>
                              <a:ext uri="{FF2B5EF4-FFF2-40B4-BE49-F238E27FC236}">
                                <a16:creationId xmlns:a16="http://schemas.microsoft.com/office/drawing/2014/main" id="{75B7D2A4-CF4B-8794-7336-D12ECD2719C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484915" y="463587"/>
                              <a:ext cx="19937" cy="21829"/>
                            </a:xfrm>
                            <a:custGeom>
                              <a:avLst/>
                              <a:gdLst>
                                <a:gd name="csX0" fmla="*/ 11175 w 19937"/>
                                <a:gd name="csY0" fmla="*/ 16752 h 21829"/>
                                <a:gd name="csX1" fmla="*/ 11175 w 19937"/>
                                <a:gd name="csY1" fmla="*/ 9645 h 21829"/>
                                <a:gd name="csX2" fmla="*/ 7111 w 19937"/>
                                <a:gd name="csY2" fmla="*/ 13072 h 21829"/>
                                <a:gd name="csX3" fmla="*/ 6223 w 19937"/>
                                <a:gd name="csY3" fmla="*/ 15483 h 21829"/>
                                <a:gd name="csX4" fmla="*/ 6985 w 19937"/>
                                <a:gd name="csY4" fmla="*/ 17260 h 21829"/>
                                <a:gd name="csX5" fmla="*/ 8508 w 19937"/>
                                <a:gd name="csY5" fmla="*/ 17895 h 21829"/>
                                <a:gd name="csX6" fmla="*/ 11175 w 19937"/>
                                <a:gd name="csY6" fmla="*/ 16626 h 21829"/>
                                <a:gd name="csX7" fmla="*/ 11175 w 19937"/>
                                <a:gd name="csY7" fmla="*/ 18402 h 21829"/>
                                <a:gd name="csX8" fmla="*/ 4191 w 19937"/>
                                <a:gd name="csY8" fmla="*/ 21829 h 21829"/>
                                <a:gd name="csX9" fmla="*/ 1143 w 19937"/>
                                <a:gd name="csY9" fmla="*/ 20687 h 21829"/>
                                <a:gd name="csX10" fmla="*/ 0 w 19937"/>
                                <a:gd name="csY10" fmla="*/ 17768 h 21829"/>
                                <a:gd name="csX11" fmla="*/ 2032 w 19937"/>
                                <a:gd name="csY11" fmla="*/ 13453 h 21829"/>
                                <a:gd name="csX12" fmla="*/ 11048 w 19937"/>
                                <a:gd name="csY12" fmla="*/ 8376 h 21829"/>
                                <a:gd name="csX13" fmla="*/ 11048 w 19937"/>
                                <a:gd name="csY13" fmla="*/ 6219 h 21829"/>
                                <a:gd name="csX14" fmla="*/ 10794 w 19937"/>
                                <a:gd name="csY14" fmla="*/ 3173 h 21829"/>
                                <a:gd name="csX15" fmla="*/ 9778 w 19937"/>
                                <a:gd name="csY15" fmla="*/ 2158 h 21829"/>
                                <a:gd name="csX16" fmla="*/ 8127 w 19937"/>
                                <a:gd name="csY16" fmla="*/ 1650 h 21829"/>
                                <a:gd name="csX17" fmla="*/ 5715 w 19937"/>
                                <a:gd name="csY17" fmla="*/ 2284 h 21829"/>
                                <a:gd name="csX18" fmla="*/ 5080 w 19937"/>
                                <a:gd name="csY18" fmla="*/ 3300 h 21829"/>
                                <a:gd name="csX19" fmla="*/ 5715 w 19937"/>
                                <a:gd name="csY19" fmla="*/ 4442 h 21829"/>
                                <a:gd name="csX20" fmla="*/ 6604 w 19937"/>
                                <a:gd name="csY20" fmla="*/ 6346 h 21829"/>
                                <a:gd name="csX21" fmla="*/ 5715 w 19937"/>
                                <a:gd name="csY21" fmla="*/ 8249 h 21829"/>
                                <a:gd name="csX22" fmla="*/ 3556 w 19937"/>
                                <a:gd name="csY22" fmla="*/ 9011 h 21829"/>
                                <a:gd name="csX23" fmla="*/ 1143 w 19937"/>
                                <a:gd name="csY23" fmla="*/ 8122 h 21829"/>
                                <a:gd name="csX24" fmla="*/ 127 w 19937"/>
                                <a:gd name="csY24" fmla="*/ 6092 h 21829"/>
                                <a:gd name="csX25" fmla="*/ 1397 w 19937"/>
                                <a:gd name="csY25" fmla="*/ 3046 h 21829"/>
                                <a:gd name="csX26" fmla="*/ 4953 w 19937"/>
                                <a:gd name="csY26" fmla="*/ 761 h 21829"/>
                                <a:gd name="csX27" fmla="*/ 9778 w 19937"/>
                                <a:gd name="csY27" fmla="*/ 0 h 21829"/>
                                <a:gd name="csX28" fmla="*/ 14604 w 19937"/>
                                <a:gd name="csY28" fmla="*/ 1269 h 21829"/>
                                <a:gd name="csX29" fmla="*/ 16890 w 19937"/>
                                <a:gd name="csY29" fmla="*/ 4061 h 21829"/>
                                <a:gd name="csX30" fmla="*/ 17271 w 19937"/>
                                <a:gd name="csY30" fmla="*/ 8376 h 21829"/>
                                <a:gd name="csX31" fmla="*/ 17271 w 19937"/>
                                <a:gd name="csY31" fmla="*/ 16626 h 21829"/>
                                <a:gd name="csX32" fmla="*/ 17271 w 19937"/>
                                <a:gd name="csY32" fmla="*/ 18402 h 21829"/>
                                <a:gd name="csX33" fmla="*/ 17652 w 19937"/>
                                <a:gd name="csY33" fmla="*/ 18910 h 21829"/>
                                <a:gd name="csX34" fmla="*/ 18160 w 19937"/>
                                <a:gd name="csY34" fmla="*/ 19037 h 21829"/>
                                <a:gd name="csX35" fmla="*/ 19302 w 19937"/>
                                <a:gd name="csY35" fmla="*/ 18149 h 21829"/>
                                <a:gd name="csX36" fmla="*/ 19937 w 19937"/>
                                <a:gd name="csY36" fmla="*/ 18656 h 21829"/>
                                <a:gd name="csX37" fmla="*/ 17652 w 19937"/>
                                <a:gd name="csY37" fmla="*/ 21068 h 21829"/>
                                <a:gd name="csX38" fmla="*/ 14858 w 19937"/>
                                <a:gd name="csY38" fmla="*/ 21829 h 21829"/>
                                <a:gd name="csX39" fmla="*/ 12064 w 19937"/>
                                <a:gd name="csY39" fmla="*/ 20941 h 21829"/>
                                <a:gd name="csX40" fmla="*/ 10794 w 19937"/>
                                <a:gd name="csY40" fmla="*/ 18402 h 2182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</a:cxnLst>
                              <a:rect l="l" t="t" r="r" b="b"/>
                              <a:pathLst>
                                <a:path w="19937" h="21829">
                                  <a:moveTo>
                                    <a:pt x="11175" y="16752"/>
                                  </a:moveTo>
                                  <a:lnTo>
                                    <a:pt x="11175" y="9645"/>
                                  </a:lnTo>
                                  <a:cubicBezTo>
                                    <a:pt x="9397" y="10661"/>
                                    <a:pt x="8000" y="11803"/>
                                    <a:pt x="7111" y="13072"/>
                                  </a:cubicBezTo>
                                  <a:cubicBezTo>
                                    <a:pt x="6477" y="13833"/>
                                    <a:pt x="6223" y="14722"/>
                                    <a:pt x="6223" y="15483"/>
                                  </a:cubicBezTo>
                                  <a:cubicBezTo>
                                    <a:pt x="6223" y="16118"/>
                                    <a:pt x="6477" y="16752"/>
                                    <a:pt x="6985" y="17260"/>
                                  </a:cubicBezTo>
                                  <a:cubicBezTo>
                                    <a:pt x="7366" y="17641"/>
                                    <a:pt x="7874" y="17895"/>
                                    <a:pt x="8508" y="17895"/>
                                  </a:cubicBezTo>
                                  <a:cubicBezTo>
                                    <a:pt x="9270" y="17895"/>
                                    <a:pt x="10159" y="17514"/>
                                    <a:pt x="11175" y="16626"/>
                                  </a:cubicBezTo>
                                  <a:moveTo>
                                    <a:pt x="11175" y="18402"/>
                                  </a:moveTo>
                                  <a:cubicBezTo>
                                    <a:pt x="8635" y="20687"/>
                                    <a:pt x="6223" y="21829"/>
                                    <a:pt x="4191" y="21829"/>
                                  </a:cubicBezTo>
                                  <a:cubicBezTo>
                                    <a:pt x="3048" y="21829"/>
                                    <a:pt x="2032" y="21448"/>
                                    <a:pt x="1143" y="20687"/>
                                  </a:cubicBezTo>
                                  <a:cubicBezTo>
                                    <a:pt x="381" y="19925"/>
                                    <a:pt x="0" y="18910"/>
                                    <a:pt x="0" y="17768"/>
                                  </a:cubicBezTo>
                                  <a:cubicBezTo>
                                    <a:pt x="0" y="16118"/>
                                    <a:pt x="635" y="14722"/>
                                    <a:pt x="2032" y="13453"/>
                                  </a:cubicBezTo>
                                  <a:cubicBezTo>
                                    <a:pt x="3429" y="12184"/>
                                    <a:pt x="6477" y="10407"/>
                                    <a:pt x="11048" y="8376"/>
                                  </a:cubicBezTo>
                                  <a:lnTo>
                                    <a:pt x="11048" y="6219"/>
                                  </a:lnTo>
                                  <a:cubicBezTo>
                                    <a:pt x="11048" y="4569"/>
                                    <a:pt x="11048" y="3680"/>
                                    <a:pt x="10794" y="3173"/>
                                  </a:cubicBezTo>
                                  <a:cubicBezTo>
                                    <a:pt x="10667" y="2792"/>
                                    <a:pt x="10286" y="2411"/>
                                    <a:pt x="9778" y="2158"/>
                                  </a:cubicBezTo>
                                  <a:cubicBezTo>
                                    <a:pt x="9270" y="1777"/>
                                    <a:pt x="8762" y="1650"/>
                                    <a:pt x="8127" y="1650"/>
                                  </a:cubicBezTo>
                                  <a:cubicBezTo>
                                    <a:pt x="7111" y="1650"/>
                                    <a:pt x="6349" y="1904"/>
                                    <a:pt x="5715" y="2284"/>
                                  </a:cubicBezTo>
                                  <a:cubicBezTo>
                                    <a:pt x="5334" y="2538"/>
                                    <a:pt x="5080" y="2919"/>
                                    <a:pt x="5080" y="3300"/>
                                  </a:cubicBezTo>
                                  <a:cubicBezTo>
                                    <a:pt x="5080" y="3680"/>
                                    <a:pt x="5334" y="4061"/>
                                    <a:pt x="5715" y="4442"/>
                                  </a:cubicBezTo>
                                  <a:cubicBezTo>
                                    <a:pt x="6349" y="5077"/>
                                    <a:pt x="6604" y="5711"/>
                                    <a:pt x="6604" y="6346"/>
                                  </a:cubicBezTo>
                                  <a:cubicBezTo>
                                    <a:pt x="6604" y="7107"/>
                                    <a:pt x="6349" y="7742"/>
                                    <a:pt x="5715" y="8249"/>
                                  </a:cubicBezTo>
                                  <a:cubicBezTo>
                                    <a:pt x="5207" y="8757"/>
                                    <a:pt x="4445" y="9011"/>
                                    <a:pt x="3556" y="9011"/>
                                  </a:cubicBezTo>
                                  <a:cubicBezTo>
                                    <a:pt x="2667" y="9011"/>
                                    <a:pt x="1778" y="8757"/>
                                    <a:pt x="1143" y="8122"/>
                                  </a:cubicBezTo>
                                  <a:cubicBezTo>
                                    <a:pt x="508" y="7488"/>
                                    <a:pt x="127" y="6853"/>
                                    <a:pt x="127" y="6092"/>
                                  </a:cubicBezTo>
                                  <a:cubicBezTo>
                                    <a:pt x="127" y="4950"/>
                                    <a:pt x="508" y="3934"/>
                                    <a:pt x="1397" y="3046"/>
                                  </a:cubicBezTo>
                                  <a:cubicBezTo>
                                    <a:pt x="2286" y="2031"/>
                                    <a:pt x="3429" y="1269"/>
                                    <a:pt x="4953" y="761"/>
                                  </a:cubicBezTo>
                                  <a:cubicBezTo>
                                    <a:pt x="6477" y="254"/>
                                    <a:pt x="8127" y="0"/>
                                    <a:pt x="9778" y="0"/>
                                  </a:cubicBezTo>
                                  <a:cubicBezTo>
                                    <a:pt x="11810" y="0"/>
                                    <a:pt x="13334" y="381"/>
                                    <a:pt x="14604" y="1269"/>
                                  </a:cubicBezTo>
                                  <a:cubicBezTo>
                                    <a:pt x="15747" y="2158"/>
                                    <a:pt x="16509" y="3046"/>
                                    <a:pt x="16890" y="4061"/>
                                  </a:cubicBezTo>
                                  <a:cubicBezTo>
                                    <a:pt x="17143" y="4696"/>
                                    <a:pt x="17271" y="6092"/>
                                    <a:pt x="17271" y="8376"/>
                                  </a:cubicBezTo>
                                  <a:lnTo>
                                    <a:pt x="17271" y="16626"/>
                                  </a:lnTo>
                                  <a:cubicBezTo>
                                    <a:pt x="17271" y="17641"/>
                                    <a:pt x="17271" y="18149"/>
                                    <a:pt x="17271" y="18402"/>
                                  </a:cubicBezTo>
                                  <a:cubicBezTo>
                                    <a:pt x="17271" y="18656"/>
                                    <a:pt x="17524" y="18783"/>
                                    <a:pt x="17652" y="18910"/>
                                  </a:cubicBezTo>
                                  <a:cubicBezTo>
                                    <a:pt x="17779" y="18910"/>
                                    <a:pt x="17905" y="19037"/>
                                    <a:pt x="18160" y="19037"/>
                                  </a:cubicBezTo>
                                  <a:cubicBezTo>
                                    <a:pt x="18541" y="19037"/>
                                    <a:pt x="18922" y="18783"/>
                                    <a:pt x="19302" y="18149"/>
                                  </a:cubicBezTo>
                                  <a:lnTo>
                                    <a:pt x="19937" y="18656"/>
                                  </a:lnTo>
                                  <a:cubicBezTo>
                                    <a:pt x="19175" y="19798"/>
                                    <a:pt x="18413" y="20560"/>
                                    <a:pt x="17652" y="21068"/>
                                  </a:cubicBezTo>
                                  <a:cubicBezTo>
                                    <a:pt x="16890" y="21575"/>
                                    <a:pt x="15874" y="21829"/>
                                    <a:pt x="14858" y="21829"/>
                                  </a:cubicBezTo>
                                  <a:cubicBezTo>
                                    <a:pt x="13715" y="21829"/>
                                    <a:pt x="12699" y="21575"/>
                                    <a:pt x="12064" y="20941"/>
                                  </a:cubicBezTo>
                                  <a:cubicBezTo>
                                    <a:pt x="11429" y="20433"/>
                                    <a:pt x="10921" y="19545"/>
                                    <a:pt x="10794" y="1840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62879851" name="Freeform: Shape 1462879851">
                            <a:extLst>
                              <a:ext uri="{FF2B5EF4-FFF2-40B4-BE49-F238E27FC236}">
                                <a16:creationId xmlns:a16="http://schemas.microsoft.com/office/drawing/2014/main" id="{1DD95C7F-E8BF-1F88-D60E-091951EC0693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06503" y="454449"/>
                              <a:ext cx="22984" cy="31474"/>
                            </a:xfrm>
                            <a:custGeom>
                              <a:avLst/>
                              <a:gdLst>
                                <a:gd name="csX0" fmla="*/ 8889 w 22984"/>
                                <a:gd name="csY0" fmla="*/ 13707 h 31474"/>
                                <a:gd name="csX1" fmla="*/ 8889 w 22984"/>
                                <a:gd name="csY1" fmla="*/ 23098 h 31474"/>
                                <a:gd name="csX2" fmla="*/ 9016 w 22984"/>
                                <a:gd name="csY2" fmla="*/ 26779 h 31474"/>
                                <a:gd name="csX3" fmla="*/ 10159 w 22984"/>
                                <a:gd name="csY3" fmla="*/ 28936 h 31474"/>
                                <a:gd name="csX4" fmla="*/ 12318 w 22984"/>
                                <a:gd name="csY4" fmla="*/ 29824 h 31474"/>
                                <a:gd name="csX5" fmla="*/ 14350 w 22984"/>
                                <a:gd name="csY5" fmla="*/ 29190 h 31474"/>
                                <a:gd name="csX6" fmla="*/ 15746 w 22984"/>
                                <a:gd name="csY6" fmla="*/ 26652 h 31474"/>
                                <a:gd name="csX7" fmla="*/ 16254 w 22984"/>
                                <a:gd name="csY7" fmla="*/ 19671 h 31474"/>
                                <a:gd name="csX8" fmla="*/ 14985 w 22984"/>
                                <a:gd name="csY8" fmla="*/ 12945 h 31474"/>
                                <a:gd name="csX9" fmla="*/ 12572 w 22984"/>
                                <a:gd name="csY9" fmla="*/ 11676 h 31474"/>
                                <a:gd name="csX10" fmla="*/ 8889 w 22984"/>
                                <a:gd name="csY10" fmla="*/ 13833 h 31474"/>
                                <a:gd name="csX11" fmla="*/ 8889 w 22984"/>
                                <a:gd name="csY11" fmla="*/ 0 h 31474"/>
                                <a:gd name="csX12" fmla="*/ 8889 w 22984"/>
                                <a:gd name="csY12" fmla="*/ 11676 h 31474"/>
                                <a:gd name="csX13" fmla="*/ 14731 w 22984"/>
                                <a:gd name="csY13" fmla="*/ 8884 h 31474"/>
                                <a:gd name="csX14" fmla="*/ 18794 w 22984"/>
                                <a:gd name="csY14" fmla="*/ 10153 h 31474"/>
                                <a:gd name="csX15" fmla="*/ 21842 w 22984"/>
                                <a:gd name="csY15" fmla="*/ 13833 h 31474"/>
                                <a:gd name="csX16" fmla="*/ 22985 w 22984"/>
                                <a:gd name="csY16" fmla="*/ 19291 h 31474"/>
                                <a:gd name="csX17" fmla="*/ 21588 w 22984"/>
                                <a:gd name="csY17" fmla="*/ 25636 h 31474"/>
                                <a:gd name="csX18" fmla="*/ 17905 w 22984"/>
                                <a:gd name="csY18" fmla="*/ 29951 h 31474"/>
                                <a:gd name="csX19" fmla="*/ 12572 w 22984"/>
                                <a:gd name="csY19" fmla="*/ 31474 h 31474"/>
                                <a:gd name="csX20" fmla="*/ 9524 w 22984"/>
                                <a:gd name="csY20" fmla="*/ 30967 h 31474"/>
                                <a:gd name="csX21" fmla="*/ 6857 w 22984"/>
                                <a:gd name="csY21" fmla="*/ 29190 h 31474"/>
                                <a:gd name="csX22" fmla="*/ 3302 w 22984"/>
                                <a:gd name="csY22" fmla="*/ 31474 h 31474"/>
                                <a:gd name="csX23" fmla="*/ 2540 w 22984"/>
                                <a:gd name="csY23" fmla="*/ 31474 h 31474"/>
                                <a:gd name="csX24" fmla="*/ 2540 w 22984"/>
                                <a:gd name="csY24" fmla="*/ 4569 h 31474"/>
                                <a:gd name="csX25" fmla="*/ 2413 w 22984"/>
                                <a:gd name="csY25" fmla="*/ 2284 h 31474"/>
                                <a:gd name="csX26" fmla="*/ 1651 w 22984"/>
                                <a:gd name="csY26" fmla="*/ 1269 h 31474"/>
                                <a:gd name="csX27" fmla="*/ 0 w 22984"/>
                                <a:gd name="csY27" fmla="*/ 888 h 31474"/>
                                <a:gd name="csX28" fmla="*/ 0 w 22984"/>
                                <a:gd name="csY28" fmla="*/ 0 h 31474"/>
                                <a:gd name="csX29" fmla="*/ 8762 w 22984"/>
                                <a:gd name="csY29" fmla="*/ 0 h 3147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</a:cxnLst>
                              <a:rect l="l" t="t" r="r" b="b"/>
                              <a:pathLst>
                                <a:path w="22984" h="31474">
                                  <a:moveTo>
                                    <a:pt x="8889" y="13707"/>
                                  </a:moveTo>
                                  <a:lnTo>
                                    <a:pt x="8889" y="23098"/>
                                  </a:lnTo>
                                  <a:cubicBezTo>
                                    <a:pt x="8889" y="25002"/>
                                    <a:pt x="8889" y="26271"/>
                                    <a:pt x="9016" y="26779"/>
                                  </a:cubicBezTo>
                                  <a:cubicBezTo>
                                    <a:pt x="9143" y="27667"/>
                                    <a:pt x="9524" y="28428"/>
                                    <a:pt x="10159" y="28936"/>
                                  </a:cubicBezTo>
                                  <a:cubicBezTo>
                                    <a:pt x="10794" y="29444"/>
                                    <a:pt x="11429" y="29824"/>
                                    <a:pt x="12318" y="29824"/>
                                  </a:cubicBezTo>
                                  <a:cubicBezTo>
                                    <a:pt x="13080" y="29824"/>
                                    <a:pt x="13715" y="29571"/>
                                    <a:pt x="14350" y="29190"/>
                                  </a:cubicBezTo>
                                  <a:cubicBezTo>
                                    <a:pt x="14858" y="28809"/>
                                    <a:pt x="15365" y="27921"/>
                                    <a:pt x="15746" y="26652"/>
                                  </a:cubicBezTo>
                                  <a:cubicBezTo>
                                    <a:pt x="16127" y="25383"/>
                                    <a:pt x="16254" y="22971"/>
                                    <a:pt x="16254" y="19671"/>
                                  </a:cubicBezTo>
                                  <a:cubicBezTo>
                                    <a:pt x="16254" y="16372"/>
                                    <a:pt x="15874" y="14214"/>
                                    <a:pt x="14985" y="12945"/>
                                  </a:cubicBezTo>
                                  <a:cubicBezTo>
                                    <a:pt x="14350" y="12057"/>
                                    <a:pt x="13588" y="11676"/>
                                    <a:pt x="12572" y="11676"/>
                                  </a:cubicBezTo>
                                  <a:cubicBezTo>
                                    <a:pt x="11302" y="11676"/>
                                    <a:pt x="10032" y="12437"/>
                                    <a:pt x="8889" y="13833"/>
                                  </a:cubicBezTo>
                                  <a:moveTo>
                                    <a:pt x="8889" y="0"/>
                                  </a:moveTo>
                                  <a:lnTo>
                                    <a:pt x="8889" y="11676"/>
                                  </a:lnTo>
                                  <a:cubicBezTo>
                                    <a:pt x="10667" y="9899"/>
                                    <a:pt x="12572" y="8884"/>
                                    <a:pt x="14731" y="8884"/>
                                  </a:cubicBezTo>
                                  <a:cubicBezTo>
                                    <a:pt x="16127" y="8884"/>
                                    <a:pt x="17524" y="9265"/>
                                    <a:pt x="18794" y="10153"/>
                                  </a:cubicBezTo>
                                  <a:cubicBezTo>
                                    <a:pt x="20064" y="11041"/>
                                    <a:pt x="21080" y="12184"/>
                                    <a:pt x="21842" y="13833"/>
                                  </a:cubicBezTo>
                                  <a:cubicBezTo>
                                    <a:pt x="22604" y="15356"/>
                                    <a:pt x="22985" y="17260"/>
                                    <a:pt x="22985" y="19291"/>
                                  </a:cubicBezTo>
                                  <a:cubicBezTo>
                                    <a:pt x="22985" y="21575"/>
                                    <a:pt x="22477" y="23733"/>
                                    <a:pt x="21588" y="25636"/>
                                  </a:cubicBezTo>
                                  <a:cubicBezTo>
                                    <a:pt x="20699" y="27540"/>
                                    <a:pt x="19429" y="28936"/>
                                    <a:pt x="17905" y="29951"/>
                                  </a:cubicBezTo>
                                  <a:cubicBezTo>
                                    <a:pt x="16382" y="30967"/>
                                    <a:pt x="14604" y="31474"/>
                                    <a:pt x="12572" y="31474"/>
                                  </a:cubicBezTo>
                                  <a:cubicBezTo>
                                    <a:pt x="11429" y="31474"/>
                                    <a:pt x="10413" y="31221"/>
                                    <a:pt x="9524" y="30967"/>
                                  </a:cubicBezTo>
                                  <a:cubicBezTo>
                                    <a:pt x="8635" y="30586"/>
                                    <a:pt x="7746" y="29951"/>
                                    <a:pt x="6857" y="29190"/>
                                  </a:cubicBezTo>
                                  <a:lnTo>
                                    <a:pt x="3302" y="31474"/>
                                  </a:lnTo>
                                  <a:lnTo>
                                    <a:pt x="2540" y="31474"/>
                                  </a:lnTo>
                                  <a:lnTo>
                                    <a:pt x="2540" y="4569"/>
                                  </a:lnTo>
                                  <a:cubicBezTo>
                                    <a:pt x="2540" y="3300"/>
                                    <a:pt x="2540" y="2538"/>
                                    <a:pt x="2413" y="2284"/>
                                  </a:cubicBezTo>
                                  <a:cubicBezTo>
                                    <a:pt x="2286" y="1904"/>
                                    <a:pt x="2032" y="1523"/>
                                    <a:pt x="1651" y="1269"/>
                                  </a:cubicBezTo>
                                  <a:cubicBezTo>
                                    <a:pt x="1270" y="1015"/>
                                    <a:pt x="762" y="888"/>
                                    <a:pt x="0" y="888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87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01240095" name="Freeform: Shape 901240095">
                            <a:extLst>
                              <a:ext uri="{FF2B5EF4-FFF2-40B4-BE49-F238E27FC236}">
                                <a16:creationId xmlns:a16="http://schemas.microsoft.com/office/drawing/2014/main" id="{74AC2507-68F3-5AAE-BDB2-40070CD5E1A0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31901" y="453815"/>
                              <a:ext cx="11428" cy="31347"/>
                            </a:xfrm>
                            <a:custGeom>
                              <a:avLst/>
                              <a:gdLst>
                                <a:gd name="csX0" fmla="*/ 5715 w 11428"/>
                                <a:gd name="csY0" fmla="*/ 0 h 31347"/>
                                <a:gd name="csX1" fmla="*/ 8254 w 11428"/>
                                <a:gd name="csY1" fmla="*/ 1015 h 31347"/>
                                <a:gd name="csX2" fmla="*/ 9270 w 11428"/>
                                <a:gd name="csY2" fmla="*/ 3427 h 31347"/>
                                <a:gd name="csX3" fmla="*/ 8254 w 11428"/>
                                <a:gd name="csY3" fmla="*/ 5838 h 31347"/>
                                <a:gd name="csX4" fmla="*/ 5715 w 11428"/>
                                <a:gd name="csY4" fmla="*/ 6853 h 31347"/>
                                <a:gd name="csX5" fmla="*/ 3302 w 11428"/>
                                <a:gd name="csY5" fmla="*/ 5838 h 31347"/>
                                <a:gd name="csX6" fmla="*/ 2286 w 11428"/>
                                <a:gd name="csY6" fmla="*/ 3427 h 31347"/>
                                <a:gd name="csX7" fmla="*/ 3302 w 11428"/>
                                <a:gd name="csY7" fmla="*/ 1015 h 31347"/>
                                <a:gd name="csX8" fmla="*/ 5715 w 11428"/>
                                <a:gd name="csY8" fmla="*/ 0 h 31347"/>
                                <a:gd name="csX9" fmla="*/ 8889 w 11428"/>
                                <a:gd name="csY9" fmla="*/ 10153 h 31347"/>
                                <a:gd name="csX10" fmla="*/ 8889 w 11428"/>
                                <a:gd name="csY10" fmla="*/ 26906 h 31347"/>
                                <a:gd name="csX11" fmla="*/ 9397 w 11428"/>
                                <a:gd name="csY11" fmla="*/ 29825 h 31347"/>
                                <a:gd name="csX12" fmla="*/ 11429 w 11428"/>
                                <a:gd name="csY12" fmla="*/ 30586 h 31347"/>
                                <a:gd name="csX13" fmla="*/ 11429 w 11428"/>
                                <a:gd name="csY13" fmla="*/ 31347 h 31347"/>
                                <a:gd name="csX14" fmla="*/ 0 w 11428"/>
                                <a:gd name="csY14" fmla="*/ 31347 h 31347"/>
                                <a:gd name="csX15" fmla="*/ 0 w 11428"/>
                                <a:gd name="csY15" fmla="*/ 30586 h 31347"/>
                                <a:gd name="csX16" fmla="*/ 2032 w 11428"/>
                                <a:gd name="csY16" fmla="*/ 29825 h 31347"/>
                                <a:gd name="csX17" fmla="*/ 2540 w 11428"/>
                                <a:gd name="csY17" fmla="*/ 27032 h 31347"/>
                                <a:gd name="csX18" fmla="*/ 2540 w 11428"/>
                                <a:gd name="csY18" fmla="*/ 14722 h 31347"/>
                                <a:gd name="csX19" fmla="*/ 2032 w 11428"/>
                                <a:gd name="csY19" fmla="*/ 11930 h 31347"/>
                                <a:gd name="csX20" fmla="*/ 0 w 11428"/>
                                <a:gd name="csY20" fmla="*/ 11168 h 31347"/>
                                <a:gd name="csX21" fmla="*/ 0 w 11428"/>
                                <a:gd name="csY21" fmla="*/ 10280 h 31347"/>
                                <a:gd name="csX22" fmla="*/ 8889 w 11428"/>
                                <a:gd name="csY22" fmla="*/ 10280 h 313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1428" h="31347">
                                  <a:moveTo>
                                    <a:pt x="5715" y="0"/>
                                  </a:moveTo>
                                  <a:cubicBezTo>
                                    <a:pt x="6730" y="0"/>
                                    <a:pt x="7492" y="381"/>
                                    <a:pt x="8254" y="1015"/>
                                  </a:cubicBezTo>
                                  <a:cubicBezTo>
                                    <a:pt x="8889" y="1650"/>
                                    <a:pt x="9270" y="2538"/>
                                    <a:pt x="9270" y="3427"/>
                                  </a:cubicBezTo>
                                  <a:cubicBezTo>
                                    <a:pt x="9270" y="4315"/>
                                    <a:pt x="8889" y="5203"/>
                                    <a:pt x="8254" y="5838"/>
                                  </a:cubicBezTo>
                                  <a:cubicBezTo>
                                    <a:pt x="7619" y="6473"/>
                                    <a:pt x="6730" y="6853"/>
                                    <a:pt x="5715" y="6853"/>
                                  </a:cubicBezTo>
                                  <a:cubicBezTo>
                                    <a:pt x="4699" y="6853"/>
                                    <a:pt x="3937" y="6473"/>
                                    <a:pt x="3302" y="5838"/>
                                  </a:cubicBezTo>
                                  <a:cubicBezTo>
                                    <a:pt x="2667" y="5203"/>
                                    <a:pt x="2286" y="4315"/>
                                    <a:pt x="2286" y="3427"/>
                                  </a:cubicBezTo>
                                  <a:cubicBezTo>
                                    <a:pt x="2286" y="2538"/>
                                    <a:pt x="2667" y="1650"/>
                                    <a:pt x="3302" y="1015"/>
                                  </a:cubicBezTo>
                                  <a:cubicBezTo>
                                    <a:pt x="3937" y="381"/>
                                    <a:pt x="4826" y="0"/>
                                    <a:pt x="5715" y="0"/>
                                  </a:cubicBezTo>
                                  <a:moveTo>
                                    <a:pt x="8889" y="10153"/>
                                  </a:moveTo>
                                  <a:lnTo>
                                    <a:pt x="8889" y="26906"/>
                                  </a:lnTo>
                                  <a:cubicBezTo>
                                    <a:pt x="8889" y="28428"/>
                                    <a:pt x="9016" y="29317"/>
                                    <a:pt x="9397" y="29825"/>
                                  </a:cubicBezTo>
                                  <a:cubicBezTo>
                                    <a:pt x="9778" y="30205"/>
                                    <a:pt x="10413" y="30459"/>
                                    <a:pt x="11429" y="30586"/>
                                  </a:cubicBezTo>
                                  <a:lnTo>
                                    <a:pt x="11429" y="31347"/>
                                  </a:lnTo>
                                  <a:lnTo>
                                    <a:pt x="0" y="31347"/>
                                  </a:lnTo>
                                  <a:lnTo>
                                    <a:pt x="0" y="30586"/>
                                  </a:lnTo>
                                  <a:cubicBezTo>
                                    <a:pt x="889" y="30586"/>
                                    <a:pt x="1651" y="30332"/>
                                    <a:pt x="2032" y="29825"/>
                                  </a:cubicBezTo>
                                  <a:cubicBezTo>
                                    <a:pt x="2286" y="29444"/>
                                    <a:pt x="2540" y="28555"/>
                                    <a:pt x="2540" y="27032"/>
                                  </a:cubicBezTo>
                                  <a:lnTo>
                                    <a:pt x="2540" y="14722"/>
                                  </a:lnTo>
                                  <a:cubicBezTo>
                                    <a:pt x="2540" y="13199"/>
                                    <a:pt x="2413" y="12311"/>
                                    <a:pt x="2032" y="11930"/>
                                  </a:cubicBezTo>
                                  <a:cubicBezTo>
                                    <a:pt x="1651" y="11549"/>
                                    <a:pt x="1016" y="11295"/>
                                    <a:pt x="0" y="11168"/>
                                  </a:cubicBezTo>
                                  <a:lnTo>
                                    <a:pt x="0" y="10280"/>
                                  </a:lnTo>
                                  <a:lnTo>
                                    <a:pt x="8889" y="102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07356067" name="Freeform: Shape 2107356067">
                            <a:extLst>
                              <a:ext uri="{FF2B5EF4-FFF2-40B4-BE49-F238E27FC236}">
                                <a16:creationId xmlns:a16="http://schemas.microsoft.com/office/drawing/2014/main" id="{DA3C7E85-655F-F8F5-8B1C-20819B2AE2B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45615" y="454449"/>
                              <a:ext cx="11555" cy="30712"/>
                            </a:xfrm>
                            <a:custGeom>
                              <a:avLst/>
                              <a:gdLst>
                                <a:gd name="csX0" fmla="*/ 9016 w 11555"/>
                                <a:gd name="csY0" fmla="*/ 0 h 30712"/>
                                <a:gd name="csX1" fmla="*/ 9016 w 11555"/>
                                <a:gd name="csY1" fmla="*/ 26271 h 30712"/>
                                <a:gd name="csX2" fmla="*/ 9524 w 11555"/>
                                <a:gd name="csY2" fmla="*/ 29063 h 30712"/>
                                <a:gd name="csX3" fmla="*/ 11556 w 11555"/>
                                <a:gd name="csY3" fmla="*/ 29824 h 30712"/>
                                <a:gd name="csX4" fmla="*/ 11556 w 11555"/>
                                <a:gd name="csY4" fmla="*/ 30713 h 30712"/>
                                <a:gd name="csX5" fmla="*/ 127 w 11555"/>
                                <a:gd name="csY5" fmla="*/ 30713 h 30712"/>
                                <a:gd name="csX6" fmla="*/ 127 w 11555"/>
                                <a:gd name="csY6" fmla="*/ 29824 h 30712"/>
                                <a:gd name="csX7" fmla="*/ 2159 w 11555"/>
                                <a:gd name="csY7" fmla="*/ 29063 h 30712"/>
                                <a:gd name="csX8" fmla="*/ 2540 w 11555"/>
                                <a:gd name="csY8" fmla="*/ 26271 h 30712"/>
                                <a:gd name="csX9" fmla="*/ 2540 w 11555"/>
                                <a:gd name="csY9" fmla="*/ 4442 h 30712"/>
                                <a:gd name="csX10" fmla="*/ 2032 w 11555"/>
                                <a:gd name="csY10" fmla="*/ 1650 h 30712"/>
                                <a:gd name="csX11" fmla="*/ 0 w 11555"/>
                                <a:gd name="csY11" fmla="*/ 888 h 30712"/>
                                <a:gd name="csX12" fmla="*/ 0 w 11555"/>
                                <a:gd name="csY12" fmla="*/ 0 h 30712"/>
                                <a:gd name="csX13" fmla="*/ 8889 w 11555"/>
                                <a:gd name="csY13" fmla="*/ 0 h 3071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11555" h="30712">
                                  <a:moveTo>
                                    <a:pt x="9016" y="0"/>
                                  </a:moveTo>
                                  <a:lnTo>
                                    <a:pt x="9016" y="26271"/>
                                  </a:lnTo>
                                  <a:cubicBezTo>
                                    <a:pt x="9016" y="27794"/>
                                    <a:pt x="9143" y="28682"/>
                                    <a:pt x="9524" y="29063"/>
                                  </a:cubicBezTo>
                                  <a:cubicBezTo>
                                    <a:pt x="9905" y="29444"/>
                                    <a:pt x="10540" y="29698"/>
                                    <a:pt x="11556" y="29824"/>
                                  </a:cubicBezTo>
                                  <a:lnTo>
                                    <a:pt x="11556" y="30713"/>
                                  </a:lnTo>
                                  <a:lnTo>
                                    <a:pt x="127" y="30713"/>
                                  </a:lnTo>
                                  <a:lnTo>
                                    <a:pt x="127" y="29824"/>
                                  </a:lnTo>
                                  <a:cubicBezTo>
                                    <a:pt x="1016" y="29824"/>
                                    <a:pt x="1778" y="29571"/>
                                    <a:pt x="2159" y="29063"/>
                                  </a:cubicBezTo>
                                  <a:cubicBezTo>
                                    <a:pt x="2413" y="28682"/>
                                    <a:pt x="2540" y="27794"/>
                                    <a:pt x="2540" y="26271"/>
                                  </a:cubicBezTo>
                                  <a:lnTo>
                                    <a:pt x="2540" y="4442"/>
                                  </a:lnTo>
                                  <a:cubicBezTo>
                                    <a:pt x="2540" y="2919"/>
                                    <a:pt x="2413" y="2031"/>
                                    <a:pt x="2032" y="1650"/>
                                  </a:cubicBezTo>
                                  <a:cubicBezTo>
                                    <a:pt x="1651" y="1269"/>
                                    <a:pt x="1016" y="1015"/>
                                    <a:pt x="0" y="888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88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70793297" name="Freeform: Shape 1570793297">
                            <a:extLst>
                              <a:ext uri="{FF2B5EF4-FFF2-40B4-BE49-F238E27FC236}">
                                <a16:creationId xmlns:a16="http://schemas.microsoft.com/office/drawing/2014/main" id="{9FE95D6F-BCEF-E473-2276-332D0BE6FDB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59457" y="453815"/>
                              <a:ext cx="11555" cy="31347"/>
                            </a:xfrm>
                            <a:custGeom>
                              <a:avLst/>
                              <a:gdLst>
                                <a:gd name="csX0" fmla="*/ 5841 w 11555"/>
                                <a:gd name="csY0" fmla="*/ 0 h 31347"/>
                                <a:gd name="csX1" fmla="*/ 8381 w 11555"/>
                                <a:gd name="csY1" fmla="*/ 1015 h 31347"/>
                                <a:gd name="csX2" fmla="*/ 9397 w 11555"/>
                                <a:gd name="csY2" fmla="*/ 3427 h 31347"/>
                                <a:gd name="csX3" fmla="*/ 8381 w 11555"/>
                                <a:gd name="csY3" fmla="*/ 5838 h 31347"/>
                                <a:gd name="csX4" fmla="*/ 5968 w 11555"/>
                                <a:gd name="csY4" fmla="*/ 6853 h 31347"/>
                                <a:gd name="csX5" fmla="*/ 3556 w 11555"/>
                                <a:gd name="csY5" fmla="*/ 5838 h 31347"/>
                                <a:gd name="csX6" fmla="*/ 2540 w 11555"/>
                                <a:gd name="csY6" fmla="*/ 3427 h 31347"/>
                                <a:gd name="csX7" fmla="*/ 3556 w 11555"/>
                                <a:gd name="csY7" fmla="*/ 1015 h 31347"/>
                                <a:gd name="csX8" fmla="*/ 5968 w 11555"/>
                                <a:gd name="csY8" fmla="*/ 0 h 31347"/>
                                <a:gd name="csX9" fmla="*/ 9016 w 11555"/>
                                <a:gd name="csY9" fmla="*/ 10153 h 31347"/>
                                <a:gd name="csX10" fmla="*/ 9016 w 11555"/>
                                <a:gd name="csY10" fmla="*/ 26906 h 31347"/>
                                <a:gd name="csX11" fmla="*/ 9524 w 11555"/>
                                <a:gd name="csY11" fmla="*/ 29825 h 31347"/>
                                <a:gd name="csX12" fmla="*/ 11556 w 11555"/>
                                <a:gd name="csY12" fmla="*/ 30586 h 31347"/>
                                <a:gd name="csX13" fmla="*/ 11556 w 11555"/>
                                <a:gd name="csY13" fmla="*/ 31347 h 31347"/>
                                <a:gd name="csX14" fmla="*/ 127 w 11555"/>
                                <a:gd name="csY14" fmla="*/ 31347 h 31347"/>
                                <a:gd name="csX15" fmla="*/ 127 w 11555"/>
                                <a:gd name="csY15" fmla="*/ 30586 h 31347"/>
                                <a:gd name="csX16" fmla="*/ 2159 w 11555"/>
                                <a:gd name="csY16" fmla="*/ 29825 h 31347"/>
                                <a:gd name="csX17" fmla="*/ 2540 w 11555"/>
                                <a:gd name="csY17" fmla="*/ 27032 h 31347"/>
                                <a:gd name="csX18" fmla="*/ 2540 w 11555"/>
                                <a:gd name="csY18" fmla="*/ 14722 h 31347"/>
                                <a:gd name="csX19" fmla="*/ 2031 w 11555"/>
                                <a:gd name="csY19" fmla="*/ 11930 h 31347"/>
                                <a:gd name="csX20" fmla="*/ 0 w 11555"/>
                                <a:gd name="csY20" fmla="*/ 11168 h 31347"/>
                                <a:gd name="csX21" fmla="*/ 0 w 11555"/>
                                <a:gd name="csY21" fmla="*/ 10280 h 31347"/>
                                <a:gd name="csX22" fmla="*/ 8889 w 11555"/>
                                <a:gd name="csY22" fmla="*/ 10280 h 313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1555" h="31347">
                                  <a:moveTo>
                                    <a:pt x="5841" y="0"/>
                                  </a:moveTo>
                                  <a:cubicBezTo>
                                    <a:pt x="6857" y="0"/>
                                    <a:pt x="7619" y="381"/>
                                    <a:pt x="8381" y="1015"/>
                                  </a:cubicBezTo>
                                  <a:cubicBezTo>
                                    <a:pt x="9016" y="1650"/>
                                    <a:pt x="9397" y="2538"/>
                                    <a:pt x="9397" y="3427"/>
                                  </a:cubicBezTo>
                                  <a:cubicBezTo>
                                    <a:pt x="9397" y="4315"/>
                                    <a:pt x="9016" y="5203"/>
                                    <a:pt x="8381" y="5838"/>
                                  </a:cubicBezTo>
                                  <a:cubicBezTo>
                                    <a:pt x="7746" y="6473"/>
                                    <a:pt x="6857" y="6853"/>
                                    <a:pt x="5968" y="6853"/>
                                  </a:cubicBezTo>
                                  <a:cubicBezTo>
                                    <a:pt x="5079" y="6853"/>
                                    <a:pt x="4190" y="6473"/>
                                    <a:pt x="3556" y="5838"/>
                                  </a:cubicBezTo>
                                  <a:cubicBezTo>
                                    <a:pt x="2920" y="5203"/>
                                    <a:pt x="2540" y="4315"/>
                                    <a:pt x="2540" y="3427"/>
                                  </a:cubicBezTo>
                                  <a:cubicBezTo>
                                    <a:pt x="2540" y="2538"/>
                                    <a:pt x="2920" y="1650"/>
                                    <a:pt x="3556" y="1015"/>
                                  </a:cubicBezTo>
                                  <a:cubicBezTo>
                                    <a:pt x="4190" y="381"/>
                                    <a:pt x="5079" y="0"/>
                                    <a:pt x="5968" y="0"/>
                                  </a:cubicBezTo>
                                  <a:moveTo>
                                    <a:pt x="9016" y="10153"/>
                                  </a:moveTo>
                                  <a:lnTo>
                                    <a:pt x="9016" y="26906"/>
                                  </a:lnTo>
                                  <a:cubicBezTo>
                                    <a:pt x="9016" y="28428"/>
                                    <a:pt x="9143" y="29317"/>
                                    <a:pt x="9524" y="29825"/>
                                  </a:cubicBezTo>
                                  <a:cubicBezTo>
                                    <a:pt x="9905" y="30205"/>
                                    <a:pt x="10540" y="30459"/>
                                    <a:pt x="11556" y="30586"/>
                                  </a:cubicBezTo>
                                  <a:lnTo>
                                    <a:pt x="11556" y="31347"/>
                                  </a:lnTo>
                                  <a:lnTo>
                                    <a:pt x="127" y="31347"/>
                                  </a:lnTo>
                                  <a:lnTo>
                                    <a:pt x="127" y="30586"/>
                                  </a:lnTo>
                                  <a:cubicBezTo>
                                    <a:pt x="1016" y="30586"/>
                                    <a:pt x="1778" y="30332"/>
                                    <a:pt x="2159" y="29825"/>
                                  </a:cubicBezTo>
                                  <a:cubicBezTo>
                                    <a:pt x="2412" y="29444"/>
                                    <a:pt x="2540" y="28555"/>
                                    <a:pt x="2540" y="27032"/>
                                  </a:cubicBezTo>
                                  <a:lnTo>
                                    <a:pt x="2540" y="14722"/>
                                  </a:lnTo>
                                  <a:cubicBezTo>
                                    <a:pt x="2540" y="13199"/>
                                    <a:pt x="2412" y="12311"/>
                                    <a:pt x="2031" y="11930"/>
                                  </a:cubicBezTo>
                                  <a:cubicBezTo>
                                    <a:pt x="1651" y="11549"/>
                                    <a:pt x="1016" y="11295"/>
                                    <a:pt x="0" y="11168"/>
                                  </a:cubicBezTo>
                                  <a:lnTo>
                                    <a:pt x="0" y="10280"/>
                                  </a:lnTo>
                                  <a:lnTo>
                                    <a:pt x="8889" y="102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65936284" name="Freeform: Shape 1065936284">
                            <a:extLst>
                              <a:ext uri="{FF2B5EF4-FFF2-40B4-BE49-F238E27FC236}">
                                <a16:creationId xmlns:a16="http://schemas.microsoft.com/office/drawing/2014/main" id="{65E6BC17-471E-5DC6-247B-6C31D256463A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71902" y="456226"/>
                              <a:ext cx="14222" cy="29316"/>
                            </a:xfrm>
                            <a:custGeom>
                              <a:avLst/>
                              <a:gdLst>
                                <a:gd name="csX0" fmla="*/ 9270 w 14222"/>
                                <a:gd name="csY0" fmla="*/ 0 h 29316"/>
                                <a:gd name="csX1" fmla="*/ 9270 w 14222"/>
                                <a:gd name="csY1" fmla="*/ 7742 h 29316"/>
                                <a:gd name="csX2" fmla="*/ 14223 w 14222"/>
                                <a:gd name="csY2" fmla="*/ 7742 h 29316"/>
                                <a:gd name="csX3" fmla="*/ 14223 w 14222"/>
                                <a:gd name="csY3" fmla="*/ 10026 h 29316"/>
                                <a:gd name="csX4" fmla="*/ 9270 w 14222"/>
                                <a:gd name="csY4" fmla="*/ 10026 h 29316"/>
                                <a:gd name="csX5" fmla="*/ 9270 w 14222"/>
                                <a:gd name="csY5" fmla="*/ 23098 h 29316"/>
                                <a:gd name="csX6" fmla="*/ 9397 w 14222"/>
                                <a:gd name="csY6" fmla="*/ 25509 h 29316"/>
                                <a:gd name="csX7" fmla="*/ 10032 w 14222"/>
                                <a:gd name="csY7" fmla="*/ 26398 h 29316"/>
                                <a:gd name="csX8" fmla="*/ 10794 w 14222"/>
                                <a:gd name="csY8" fmla="*/ 26779 h 29316"/>
                                <a:gd name="csX9" fmla="*/ 13588 w 14222"/>
                                <a:gd name="csY9" fmla="*/ 24494 h 29316"/>
                                <a:gd name="csX10" fmla="*/ 14223 w 14222"/>
                                <a:gd name="csY10" fmla="*/ 25002 h 29316"/>
                                <a:gd name="csX11" fmla="*/ 8254 w 14222"/>
                                <a:gd name="csY11" fmla="*/ 29317 h 29316"/>
                                <a:gd name="csX12" fmla="*/ 4826 w 14222"/>
                                <a:gd name="csY12" fmla="*/ 28175 h 29316"/>
                                <a:gd name="csX13" fmla="*/ 3048 w 14222"/>
                                <a:gd name="csY13" fmla="*/ 25636 h 29316"/>
                                <a:gd name="csX14" fmla="*/ 2794 w 14222"/>
                                <a:gd name="csY14" fmla="*/ 21448 h 29316"/>
                                <a:gd name="csX15" fmla="*/ 2794 w 14222"/>
                                <a:gd name="csY15" fmla="*/ 10026 h 29316"/>
                                <a:gd name="csX16" fmla="*/ 0 w 14222"/>
                                <a:gd name="csY16" fmla="*/ 10026 h 29316"/>
                                <a:gd name="csX17" fmla="*/ 0 w 14222"/>
                                <a:gd name="csY17" fmla="*/ 9265 h 29316"/>
                                <a:gd name="csX18" fmla="*/ 4826 w 14222"/>
                                <a:gd name="csY18" fmla="*/ 5076 h 29316"/>
                                <a:gd name="csX19" fmla="*/ 8381 w 14222"/>
                                <a:gd name="csY19" fmla="*/ 127 h 29316"/>
                                <a:gd name="csX20" fmla="*/ 9143 w 14222"/>
                                <a:gd name="csY20" fmla="*/ 127 h 2931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4222" h="29316">
                                  <a:moveTo>
                                    <a:pt x="9270" y="0"/>
                                  </a:moveTo>
                                  <a:lnTo>
                                    <a:pt x="9270" y="7742"/>
                                  </a:lnTo>
                                  <a:lnTo>
                                    <a:pt x="14223" y="7742"/>
                                  </a:lnTo>
                                  <a:lnTo>
                                    <a:pt x="14223" y="10026"/>
                                  </a:lnTo>
                                  <a:lnTo>
                                    <a:pt x="9270" y="10026"/>
                                  </a:lnTo>
                                  <a:lnTo>
                                    <a:pt x="9270" y="23098"/>
                                  </a:lnTo>
                                  <a:cubicBezTo>
                                    <a:pt x="9270" y="24367"/>
                                    <a:pt x="9270" y="25129"/>
                                    <a:pt x="9397" y="25509"/>
                                  </a:cubicBezTo>
                                  <a:cubicBezTo>
                                    <a:pt x="9397" y="25890"/>
                                    <a:pt x="9651" y="26144"/>
                                    <a:pt x="10032" y="26398"/>
                                  </a:cubicBezTo>
                                  <a:cubicBezTo>
                                    <a:pt x="10286" y="26652"/>
                                    <a:pt x="10540" y="26779"/>
                                    <a:pt x="10794" y="26779"/>
                                  </a:cubicBezTo>
                                  <a:cubicBezTo>
                                    <a:pt x="11810" y="26779"/>
                                    <a:pt x="12699" y="26017"/>
                                    <a:pt x="13588" y="24494"/>
                                  </a:cubicBezTo>
                                  <a:lnTo>
                                    <a:pt x="14223" y="25002"/>
                                  </a:lnTo>
                                  <a:cubicBezTo>
                                    <a:pt x="12953" y="27921"/>
                                    <a:pt x="11048" y="29317"/>
                                    <a:pt x="8254" y="29317"/>
                                  </a:cubicBezTo>
                                  <a:cubicBezTo>
                                    <a:pt x="6857" y="29317"/>
                                    <a:pt x="5841" y="28936"/>
                                    <a:pt x="4826" y="28175"/>
                                  </a:cubicBezTo>
                                  <a:cubicBezTo>
                                    <a:pt x="3937" y="27413"/>
                                    <a:pt x="3302" y="26652"/>
                                    <a:pt x="3048" y="25636"/>
                                  </a:cubicBezTo>
                                  <a:cubicBezTo>
                                    <a:pt x="2921" y="25129"/>
                                    <a:pt x="2794" y="23733"/>
                                    <a:pt x="2794" y="21448"/>
                                  </a:cubicBezTo>
                                  <a:lnTo>
                                    <a:pt x="2794" y="10026"/>
                                  </a:lnTo>
                                  <a:lnTo>
                                    <a:pt x="0" y="10026"/>
                                  </a:lnTo>
                                  <a:lnTo>
                                    <a:pt x="0" y="9265"/>
                                  </a:lnTo>
                                  <a:cubicBezTo>
                                    <a:pt x="1905" y="7869"/>
                                    <a:pt x="3556" y="6473"/>
                                    <a:pt x="4826" y="5076"/>
                                  </a:cubicBezTo>
                                  <a:cubicBezTo>
                                    <a:pt x="6223" y="3554"/>
                                    <a:pt x="7366" y="1904"/>
                                    <a:pt x="8381" y="127"/>
                                  </a:cubicBezTo>
                                  <a:lnTo>
                                    <a:pt x="9143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26674778" name="Freeform: Shape 1226674778">
                            <a:extLst>
                              <a:ext uri="{FF2B5EF4-FFF2-40B4-BE49-F238E27FC236}">
                                <a16:creationId xmlns:a16="http://schemas.microsoft.com/office/drawing/2014/main" id="{711F3A6F-3AF5-6C8C-E785-41C0EA193C0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88284" y="463841"/>
                              <a:ext cx="22350" cy="31220"/>
                            </a:xfrm>
                            <a:custGeom>
                              <a:avLst/>
                              <a:gdLst>
                                <a:gd name="csX0" fmla="*/ 10921 w 22350"/>
                                <a:gd name="csY0" fmla="*/ 22210 h 31220"/>
                                <a:gd name="csX1" fmla="*/ 4064 w 22350"/>
                                <a:gd name="csY1" fmla="*/ 6473 h 31220"/>
                                <a:gd name="csX2" fmla="*/ 1778 w 22350"/>
                                <a:gd name="csY2" fmla="*/ 2158 h 31220"/>
                                <a:gd name="csX3" fmla="*/ 0 w 22350"/>
                                <a:gd name="csY3" fmla="*/ 1015 h 31220"/>
                                <a:gd name="csX4" fmla="*/ 0 w 22350"/>
                                <a:gd name="csY4" fmla="*/ 127 h 31220"/>
                                <a:gd name="csX5" fmla="*/ 11302 w 22350"/>
                                <a:gd name="csY5" fmla="*/ 127 h 31220"/>
                                <a:gd name="csX6" fmla="*/ 11302 w 22350"/>
                                <a:gd name="csY6" fmla="*/ 1015 h 31220"/>
                                <a:gd name="csX7" fmla="*/ 9778 w 22350"/>
                                <a:gd name="csY7" fmla="*/ 1396 h 31220"/>
                                <a:gd name="csX8" fmla="*/ 9270 w 22350"/>
                                <a:gd name="csY8" fmla="*/ 2284 h 31220"/>
                                <a:gd name="csX9" fmla="*/ 10413 w 22350"/>
                                <a:gd name="csY9" fmla="*/ 5711 h 31220"/>
                                <a:gd name="csX10" fmla="*/ 13969 w 22350"/>
                                <a:gd name="csY10" fmla="*/ 13960 h 31220"/>
                                <a:gd name="csX11" fmla="*/ 16382 w 22350"/>
                                <a:gd name="csY11" fmla="*/ 7488 h 31220"/>
                                <a:gd name="csX12" fmla="*/ 17651 w 22350"/>
                                <a:gd name="csY12" fmla="*/ 2792 h 31220"/>
                                <a:gd name="csX13" fmla="*/ 17143 w 22350"/>
                                <a:gd name="csY13" fmla="*/ 1396 h 31220"/>
                                <a:gd name="csX14" fmla="*/ 15239 w 22350"/>
                                <a:gd name="csY14" fmla="*/ 888 h 31220"/>
                                <a:gd name="csX15" fmla="*/ 15239 w 22350"/>
                                <a:gd name="csY15" fmla="*/ 0 h 31220"/>
                                <a:gd name="csX16" fmla="*/ 22350 w 22350"/>
                                <a:gd name="csY16" fmla="*/ 0 h 31220"/>
                                <a:gd name="csX17" fmla="*/ 22350 w 22350"/>
                                <a:gd name="csY17" fmla="*/ 888 h 31220"/>
                                <a:gd name="csX18" fmla="*/ 20699 w 22350"/>
                                <a:gd name="csY18" fmla="*/ 1650 h 31220"/>
                                <a:gd name="csX19" fmla="*/ 18540 w 22350"/>
                                <a:gd name="csY19" fmla="*/ 6346 h 31220"/>
                                <a:gd name="csX20" fmla="*/ 12445 w 22350"/>
                                <a:gd name="csY20" fmla="*/ 22083 h 31220"/>
                                <a:gd name="csX21" fmla="*/ 9016 w 22350"/>
                                <a:gd name="csY21" fmla="*/ 29317 h 31220"/>
                                <a:gd name="csX22" fmla="*/ 5079 w 22350"/>
                                <a:gd name="csY22" fmla="*/ 31221 h 31220"/>
                                <a:gd name="csX23" fmla="*/ 2032 w 22350"/>
                                <a:gd name="csY23" fmla="*/ 30078 h 31220"/>
                                <a:gd name="csX24" fmla="*/ 889 w 22350"/>
                                <a:gd name="csY24" fmla="*/ 27540 h 31220"/>
                                <a:gd name="csX25" fmla="*/ 1651 w 22350"/>
                                <a:gd name="csY25" fmla="*/ 25383 h 31220"/>
                                <a:gd name="csX26" fmla="*/ 3556 w 22350"/>
                                <a:gd name="csY26" fmla="*/ 24494 h 31220"/>
                                <a:gd name="csX27" fmla="*/ 5333 w 22350"/>
                                <a:gd name="csY27" fmla="*/ 25256 h 31220"/>
                                <a:gd name="csX28" fmla="*/ 6096 w 22350"/>
                                <a:gd name="csY28" fmla="*/ 27540 h 31220"/>
                                <a:gd name="csX29" fmla="*/ 6349 w 22350"/>
                                <a:gd name="csY29" fmla="*/ 28682 h 31220"/>
                                <a:gd name="csX30" fmla="*/ 6857 w 22350"/>
                                <a:gd name="csY30" fmla="*/ 28936 h 31220"/>
                                <a:gd name="csX31" fmla="*/ 8000 w 22350"/>
                                <a:gd name="csY31" fmla="*/ 28302 h 31220"/>
                                <a:gd name="csX32" fmla="*/ 10159 w 22350"/>
                                <a:gd name="csY32" fmla="*/ 23987 h 31220"/>
                                <a:gd name="csX33" fmla="*/ 10794 w 22350"/>
                                <a:gd name="csY33" fmla="*/ 22210 h 3122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</a:cxnLst>
                              <a:rect l="l" t="t" r="r" b="b"/>
                              <a:pathLst>
                                <a:path w="22350" h="31220">
                                  <a:moveTo>
                                    <a:pt x="10921" y="22210"/>
                                  </a:moveTo>
                                  <a:lnTo>
                                    <a:pt x="4064" y="6473"/>
                                  </a:lnTo>
                                  <a:cubicBezTo>
                                    <a:pt x="3048" y="4061"/>
                                    <a:pt x="2286" y="2665"/>
                                    <a:pt x="1778" y="2158"/>
                                  </a:cubicBezTo>
                                  <a:cubicBezTo>
                                    <a:pt x="1270" y="1650"/>
                                    <a:pt x="635" y="1269"/>
                                    <a:pt x="0" y="1015"/>
                                  </a:cubicBezTo>
                                  <a:lnTo>
                                    <a:pt x="0" y="127"/>
                                  </a:lnTo>
                                  <a:lnTo>
                                    <a:pt x="11302" y="127"/>
                                  </a:lnTo>
                                  <a:lnTo>
                                    <a:pt x="11302" y="1015"/>
                                  </a:lnTo>
                                  <a:cubicBezTo>
                                    <a:pt x="10540" y="1015"/>
                                    <a:pt x="10032" y="1142"/>
                                    <a:pt x="9778" y="1396"/>
                                  </a:cubicBezTo>
                                  <a:cubicBezTo>
                                    <a:pt x="9524" y="1650"/>
                                    <a:pt x="9270" y="1904"/>
                                    <a:pt x="9270" y="2284"/>
                                  </a:cubicBezTo>
                                  <a:cubicBezTo>
                                    <a:pt x="9270" y="2792"/>
                                    <a:pt x="9651" y="3934"/>
                                    <a:pt x="10413" y="5711"/>
                                  </a:cubicBezTo>
                                  <a:lnTo>
                                    <a:pt x="13969" y="13960"/>
                                  </a:lnTo>
                                  <a:lnTo>
                                    <a:pt x="16382" y="7488"/>
                                  </a:lnTo>
                                  <a:cubicBezTo>
                                    <a:pt x="17270" y="5203"/>
                                    <a:pt x="17651" y="3680"/>
                                    <a:pt x="17651" y="2792"/>
                                  </a:cubicBezTo>
                                  <a:cubicBezTo>
                                    <a:pt x="17651" y="2284"/>
                                    <a:pt x="17524" y="1777"/>
                                    <a:pt x="17143" y="1396"/>
                                  </a:cubicBezTo>
                                  <a:cubicBezTo>
                                    <a:pt x="16763" y="1015"/>
                                    <a:pt x="16127" y="888"/>
                                    <a:pt x="15239" y="888"/>
                                  </a:cubicBezTo>
                                  <a:lnTo>
                                    <a:pt x="15239" y="0"/>
                                  </a:lnTo>
                                  <a:lnTo>
                                    <a:pt x="22350" y="0"/>
                                  </a:lnTo>
                                  <a:lnTo>
                                    <a:pt x="22350" y="888"/>
                                  </a:lnTo>
                                  <a:cubicBezTo>
                                    <a:pt x="21588" y="888"/>
                                    <a:pt x="21080" y="1269"/>
                                    <a:pt x="20699" y="1650"/>
                                  </a:cubicBezTo>
                                  <a:cubicBezTo>
                                    <a:pt x="20318" y="2158"/>
                                    <a:pt x="19556" y="3680"/>
                                    <a:pt x="18540" y="6346"/>
                                  </a:cubicBezTo>
                                  <a:lnTo>
                                    <a:pt x="12445" y="22083"/>
                                  </a:lnTo>
                                  <a:cubicBezTo>
                                    <a:pt x="10921" y="26017"/>
                                    <a:pt x="9778" y="28428"/>
                                    <a:pt x="9016" y="29317"/>
                                  </a:cubicBezTo>
                                  <a:cubicBezTo>
                                    <a:pt x="8000" y="30586"/>
                                    <a:pt x="6730" y="31221"/>
                                    <a:pt x="5079" y="31221"/>
                                  </a:cubicBezTo>
                                  <a:cubicBezTo>
                                    <a:pt x="3809" y="31221"/>
                                    <a:pt x="2794" y="30840"/>
                                    <a:pt x="2032" y="30078"/>
                                  </a:cubicBezTo>
                                  <a:cubicBezTo>
                                    <a:pt x="1270" y="29317"/>
                                    <a:pt x="889" y="28555"/>
                                    <a:pt x="889" y="27540"/>
                                  </a:cubicBezTo>
                                  <a:cubicBezTo>
                                    <a:pt x="889" y="26652"/>
                                    <a:pt x="1143" y="25890"/>
                                    <a:pt x="1651" y="25383"/>
                                  </a:cubicBezTo>
                                  <a:cubicBezTo>
                                    <a:pt x="2159" y="24875"/>
                                    <a:pt x="2794" y="24494"/>
                                    <a:pt x="3556" y="24494"/>
                                  </a:cubicBezTo>
                                  <a:cubicBezTo>
                                    <a:pt x="4318" y="24494"/>
                                    <a:pt x="4952" y="24748"/>
                                    <a:pt x="5333" y="25256"/>
                                  </a:cubicBezTo>
                                  <a:cubicBezTo>
                                    <a:pt x="5841" y="25763"/>
                                    <a:pt x="6096" y="26525"/>
                                    <a:pt x="6096" y="27540"/>
                                  </a:cubicBezTo>
                                  <a:cubicBezTo>
                                    <a:pt x="6096" y="28048"/>
                                    <a:pt x="6096" y="28428"/>
                                    <a:pt x="6349" y="28682"/>
                                  </a:cubicBezTo>
                                  <a:cubicBezTo>
                                    <a:pt x="6477" y="28809"/>
                                    <a:pt x="6603" y="28936"/>
                                    <a:pt x="6857" y="28936"/>
                                  </a:cubicBezTo>
                                  <a:cubicBezTo>
                                    <a:pt x="7238" y="28936"/>
                                    <a:pt x="7619" y="28682"/>
                                    <a:pt x="8000" y="28302"/>
                                  </a:cubicBezTo>
                                  <a:cubicBezTo>
                                    <a:pt x="8635" y="27667"/>
                                    <a:pt x="9270" y="26271"/>
                                    <a:pt x="10159" y="23987"/>
                                  </a:cubicBezTo>
                                  <a:lnTo>
                                    <a:pt x="10794" y="222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41589897" name="Freeform: Shape 1141589897">
                            <a:extLst>
                              <a:ext uri="{FF2B5EF4-FFF2-40B4-BE49-F238E27FC236}">
                                <a16:creationId xmlns:a16="http://schemas.microsoft.com/office/drawing/2014/main" id="{7071D147-ED7A-6FE5-BE17-DCCF3548685A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24094" y="463587"/>
                              <a:ext cx="20063" cy="21829"/>
                            </a:xfrm>
                            <a:custGeom>
                              <a:avLst/>
                              <a:gdLst>
                                <a:gd name="csX0" fmla="*/ 11302 w 20063"/>
                                <a:gd name="csY0" fmla="*/ 16752 h 21829"/>
                                <a:gd name="csX1" fmla="*/ 11302 w 20063"/>
                                <a:gd name="csY1" fmla="*/ 9645 h 21829"/>
                                <a:gd name="csX2" fmla="*/ 7238 w 20063"/>
                                <a:gd name="csY2" fmla="*/ 13072 h 21829"/>
                                <a:gd name="csX3" fmla="*/ 6349 w 20063"/>
                                <a:gd name="csY3" fmla="*/ 15483 h 21829"/>
                                <a:gd name="csX4" fmla="*/ 7111 w 20063"/>
                                <a:gd name="csY4" fmla="*/ 17260 h 21829"/>
                                <a:gd name="csX5" fmla="*/ 8635 w 20063"/>
                                <a:gd name="csY5" fmla="*/ 17895 h 21829"/>
                                <a:gd name="csX6" fmla="*/ 11302 w 20063"/>
                                <a:gd name="csY6" fmla="*/ 16626 h 21829"/>
                                <a:gd name="csX7" fmla="*/ 11302 w 20063"/>
                                <a:gd name="csY7" fmla="*/ 18402 h 21829"/>
                                <a:gd name="csX8" fmla="*/ 4318 w 20063"/>
                                <a:gd name="csY8" fmla="*/ 21829 h 21829"/>
                                <a:gd name="csX9" fmla="*/ 1270 w 20063"/>
                                <a:gd name="csY9" fmla="*/ 20687 h 21829"/>
                                <a:gd name="csX10" fmla="*/ 0 w 20063"/>
                                <a:gd name="csY10" fmla="*/ 17768 h 21829"/>
                                <a:gd name="csX11" fmla="*/ 2032 w 20063"/>
                                <a:gd name="csY11" fmla="*/ 13453 h 21829"/>
                                <a:gd name="csX12" fmla="*/ 11175 w 20063"/>
                                <a:gd name="csY12" fmla="*/ 8376 h 21829"/>
                                <a:gd name="csX13" fmla="*/ 11175 w 20063"/>
                                <a:gd name="csY13" fmla="*/ 6219 h 21829"/>
                                <a:gd name="csX14" fmla="*/ 10921 w 20063"/>
                                <a:gd name="csY14" fmla="*/ 3173 h 21829"/>
                                <a:gd name="csX15" fmla="*/ 9905 w 20063"/>
                                <a:gd name="csY15" fmla="*/ 2158 h 21829"/>
                                <a:gd name="csX16" fmla="*/ 8254 w 20063"/>
                                <a:gd name="csY16" fmla="*/ 1650 h 21829"/>
                                <a:gd name="csX17" fmla="*/ 5841 w 20063"/>
                                <a:gd name="csY17" fmla="*/ 2284 h 21829"/>
                                <a:gd name="csX18" fmla="*/ 5207 w 20063"/>
                                <a:gd name="csY18" fmla="*/ 3300 h 21829"/>
                                <a:gd name="csX19" fmla="*/ 5841 w 20063"/>
                                <a:gd name="csY19" fmla="*/ 4442 h 21829"/>
                                <a:gd name="csX20" fmla="*/ 6730 w 20063"/>
                                <a:gd name="csY20" fmla="*/ 6346 h 21829"/>
                                <a:gd name="csX21" fmla="*/ 5841 w 20063"/>
                                <a:gd name="csY21" fmla="*/ 8249 h 21829"/>
                                <a:gd name="csX22" fmla="*/ 3682 w 20063"/>
                                <a:gd name="csY22" fmla="*/ 9011 h 21829"/>
                                <a:gd name="csX23" fmla="*/ 1270 w 20063"/>
                                <a:gd name="csY23" fmla="*/ 8122 h 21829"/>
                                <a:gd name="csX24" fmla="*/ 254 w 20063"/>
                                <a:gd name="csY24" fmla="*/ 6092 h 21829"/>
                                <a:gd name="csX25" fmla="*/ 1524 w 20063"/>
                                <a:gd name="csY25" fmla="*/ 3046 h 21829"/>
                                <a:gd name="csX26" fmla="*/ 5079 w 20063"/>
                                <a:gd name="csY26" fmla="*/ 761 h 21829"/>
                                <a:gd name="csX27" fmla="*/ 9905 w 20063"/>
                                <a:gd name="csY27" fmla="*/ 0 h 21829"/>
                                <a:gd name="csX28" fmla="*/ 14731 w 20063"/>
                                <a:gd name="csY28" fmla="*/ 1269 h 21829"/>
                                <a:gd name="csX29" fmla="*/ 17016 w 20063"/>
                                <a:gd name="csY29" fmla="*/ 4061 h 21829"/>
                                <a:gd name="csX30" fmla="*/ 17397 w 20063"/>
                                <a:gd name="csY30" fmla="*/ 8376 h 21829"/>
                                <a:gd name="csX31" fmla="*/ 17397 w 20063"/>
                                <a:gd name="csY31" fmla="*/ 16626 h 21829"/>
                                <a:gd name="csX32" fmla="*/ 17397 w 20063"/>
                                <a:gd name="csY32" fmla="*/ 18402 h 21829"/>
                                <a:gd name="csX33" fmla="*/ 17778 w 20063"/>
                                <a:gd name="csY33" fmla="*/ 18910 h 21829"/>
                                <a:gd name="csX34" fmla="*/ 18286 w 20063"/>
                                <a:gd name="csY34" fmla="*/ 19037 h 21829"/>
                                <a:gd name="csX35" fmla="*/ 19429 w 20063"/>
                                <a:gd name="csY35" fmla="*/ 18149 h 21829"/>
                                <a:gd name="csX36" fmla="*/ 20064 w 20063"/>
                                <a:gd name="csY36" fmla="*/ 18656 h 21829"/>
                                <a:gd name="csX37" fmla="*/ 17778 w 20063"/>
                                <a:gd name="csY37" fmla="*/ 21068 h 21829"/>
                                <a:gd name="csX38" fmla="*/ 14985 w 20063"/>
                                <a:gd name="csY38" fmla="*/ 21829 h 21829"/>
                                <a:gd name="csX39" fmla="*/ 12191 w 20063"/>
                                <a:gd name="csY39" fmla="*/ 20941 h 21829"/>
                                <a:gd name="csX40" fmla="*/ 10921 w 20063"/>
                                <a:gd name="csY40" fmla="*/ 18402 h 2182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</a:cxnLst>
                              <a:rect l="l" t="t" r="r" b="b"/>
                              <a:pathLst>
                                <a:path w="20063" h="21829">
                                  <a:moveTo>
                                    <a:pt x="11302" y="16752"/>
                                  </a:moveTo>
                                  <a:lnTo>
                                    <a:pt x="11302" y="9645"/>
                                  </a:lnTo>
                                  <a:cubicBezTo>
                                    <a:pt x="9524" y="10661"/>
                                    <a:pt x="8127" y="11803"/>
                                    <a:pt x="7238" y="13072"/>
                                  </a:cubicBezTo>
                                  <a:cubicBezTo>
                                    <a:pt x="6603" y="13833"/>
                                    <a:pt x="6349" y="14722"/>
                                    <a:pt x="6349" y="15483"/>
                                  </a:cubicBezTo>
                                  <a:cubicBezTo>
                                    <a:pt x="6349" y="16118"/>
                                    <a:pt x="6603" y="16752"/>
                                    <a:pt x="7111" y="17260"/>
                                  </a:cubicBezTo>
                                  <a:cubicBezTo>
                                    <a:pt x="7492" y="17641"/>
                                    <a:pt x="8000" y="17895"/>
                                    <a:pt x="8635" y="17895"/>
                                  </a:cubicBezTo>
                                  <a:cubicBezTo>
                                    <a:pt x="9397" y="17895"/>
                                    <a:pt x="10286" y="17514"/>
                                    <a:pt x="11302" y="16626"/>
                                  </a:cubicBezTo>
                                  <a:moveTo>
                                    <a:pt x="11302" y="18402"/>
                                  </a:moveTo>
                                  <a:cubicBezTo>
                                    <a:pt x="8762" y="20687"/>
                                    <a:pt x="6349" y="21829"/>
                                    <a:pt x="4318" y="21829"/>
                                  </a:cubicBezTo>
                                  <a:cubicBezTo>
                                    <a:pt x="3175" y="21829"/>
                                    <a:pt x="2159" y="21448"/>
                                    <a:pt x="1270" y="20687"/>
                                  </a:cubicBezTo>
                                  <a:cubicBezTo>
                                    <a:pt x="508" y="19925"/>
                                    <a:pt x="0" y="18910"/>
                                    <a:pt x="0" y="17768"/>
                                  </a:cubicBezTo>
                                  <a:cubicBezTo>
                                    <a:pt x="0" y="16118"/>
                                    <a:pt x="762" y="14722"/>
                                    <a:pt x="2032" y="13453"/>
                                  </a:cubicBezTo>
                                  <a:cubicBezTo>
                                    <a:pt x="3429" y="12184"/>
                                    <a:pt x="6476" y="10407"/>
                                    <a:pt x="11175" y="8376"/>
                                  </a:cubicBezTo>
                                  <a:lnTo>
                                    <a:pt x="11175" y="6219"/>
                                  </a:lnTo>
                                  <a:cubicBezTo>
                                    <a:pt x="11175" y="4569"/>
                                    <a:pt x="11175" y="3680"/>
                                    <a:pt x="10921" y="3173"/>
                                  </a:cubicBezTo>
                                  <a:cubicBezTo>
                                    <a:pt x="10794" y="2792"/>
                                    <a:pt x="10413" y="2411"/>
                                    <a:pt x="9905" y="2158"/>
                                  </a:cubicBezTo>
                                  <a:cubicBezTo>
                                    <a:pt x="9397" y="1777"/>
                                    <a:pt x="8889" y="1650"/>
                                    <a:pt x="8254" y="1650"/>
                                  </a:cubicBezTo>
                                  <a:cubicBezTo>
                                    <a:pt x="7238" y="1650"/>
                                    <a:pt x="6476" y="1904"/>
                                    <a:pt x="5841" y="2284"/>
                                  </a:cubicBezTo>
                                  <a:cubicBezTo>
                                    <a:pt x="5460" y="2538"/>
                                    <a:pt x="5207" y="2919"/>
                                    <a:pt x="5207" y="3300"/>
                                  </a:cubicBezTo>
                                  <a:cubicBezTo>
                                    <a:pt x="5207" y="3680"/>
                                    <a:pt x="5460" y="4061"/>
                                    <a:pt x="5841" y="4442"/>
                                  </a:cubicBezTo>
                                  <a:cubicBezTo>
                                    <a:pt x="6476" y="5077"/>
                                    <a:pt x="6730" y="5711"/>
                                    <a:pt x="6730" y="6346"/>
                                  </a:cubicBezTo>
                                  <a:cubicBezTo>
                                    <a:pt x="6730" y="7107"/>
                                    <a:pt x="6476" y="7742"/>
                                    <a:pt x="5841" y="8249"/>
                                  </a:cubicBezTo>
                                  <a:cubicBezTo>
                                    <a:pt x="5333" y="8757"/>
                                    <a:pt x="4571" y="9011"/>
                                    <a:pt x="3682" y="9011"/>
                                  </a:cubicBezTo>
                                  <a:cubicBezTo>
                                    <a:pt x="2794" y="9011"/>
                                    <a:pt x="1905" y="8757"/>
                                    <a:pt x="1270" y="8122"/>
                                  </a:cubicBezTo>
                                  <a:cubicBezTo>
                                    <a:pt x="635" y="7488"/>
                                    <a:pt x="254" y="6853"/>
                                    <a:pt x="254" y="6092"/>
                                  </a:cubicBezTo>
                                  <a:cubicBezTo>
                                    <a:pt x="254" y="4950"/>
                                    <a:pt x="635" y="3934"/>
                                    <a:pt x="1524" y="3046"/>
                                  </a:cubicBezTo>
                                  <a:cubicBezTo>
                                    <a:pt x="2413" y="2031"/>
                                    <a:pt x="3556" y="1269"/>
                                    <a:pt x="5079" y="761"/>
                                  </a:cubicBezTo>
                                  <a:cubicBezTo>
                                    <a:pt x="6603" y="254"/>
                                    <a:pt x="8254" y="0"/>
                                    <a:pt x="9905" y="0"/>
                                  </a:cubicBezTo>
                                  <a:cubicBezTo>
                                    <a:pt x="11937" y="0"/>
                                    <a:pt x="13461" y="381"/>
                                    <a:pt x="14731" y="1269"/>
                                  </a:cubicBezTo>
                                  <a:cubicBezTo>
                                    <a:pt x="15874" y="2158"/>
                                    <a:pt x="16635" y="3046"/>
                                    <a:pt x="17016" y="4061"/>
                                  </a:cubicBezTo>
                                  <a:cubicBezTo>
                                    <a:pt x="17270" y="4696"/>
                                    <a:pt x="17397" y="6092"/>
                                    <a:pt x="17397" y="8376"/>
                                  </a:cubicBezTo>
                                  <a:lnTo>
                                    <a:pt x="17397" y="16626"/>
                                  </a:lnTo>
                                  <a:cubicBezTo>
                                    <a:pt x="17397" y="17641"/>
                                    <a:pt x="17397" y="18149"/>
                                    <a:pt x="17397" y="18402"/>
                                  </a:cubicBezTo>
                                  <a:cubicBezTo>
                                    <a:pt x="17397" y="18656"/>
                                    <a:pt x="17651" y="18783"/>
                                    <a:pt x="17778" y="18910"/>
                                  </a:cubicBezTo>
                                  <a:cubicBezTo>
                                    <a:pt x="17905" y="18910"/>
                                    <a:pt x="18032" y="19037"/>
                                    <a:pt x="18286" y="19037"/>
                                  </a:cubicBezTo>
                                  <a:cubicBezTo>
                                    <a:pt x="18667" y="19037"/>
                                    <a:pt x="19048" y="18783"/>
                                    <a:pt x="19429" y="18149"/>
                                  </a:cubicBezTo>
                                  <a:lnTo>
                                    <a:pt x="20064" y="18656"/>
                                  </a:lnTo>
                                  <a:cubicBezTo>
                                    <a:pt x="19302" y="19798"/>
                                    <a:pt x="18540" y="20560"/>
                                    <a:pt x="17778" y="21068"/>
                                  </a:cubicBezTo>
                                  <a:cubicBezTo>
                                    <a:pt x="17016" y="21575"/>
                                    <a:pt x="16000" y="21829"/>
                                    <a:pt x="14985" y="21829"/>
                                  </a:cubicBezTo>
                                  <a:cubicBezTo>
                                    <a:pt x="13842" y="21829"/>
                                    <a:pt x="12826" y="21575"/>
                                    <a:pt x="12191" y="20941"/>
                                  </a:cubicBezTo>
                                  <a:cubicBezTo>
                                    <a:pt x="11556" y="20433"/>
                                    <a:pt x="11048" y="19545"/>
                                    <a:pt x="10921" y="1840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34238269" name="Freeform: Shape 334238269">
                            <a:extLst>
                              <a:ext uri="{FF2B5EF4-FFF2-40B4-BE49-F238E27FC236}">
                                <a16:creationId xmlns:a16="http://schemas.microsoft.com/office/drawing/2014/main" id="{2F1091C0-5FDF-1959-E094-FC4C9615DB3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47079" y="463460"/>
                              <a:ext cx="22603" cy="21702"/>
                            </a:xfrm>
                            <a:custGeom>
                              <a:avLst/>
                              <a:gdLst>
                                <a:gd name="csX0" fmla="*/ 8381 w 22603"/>
                                <a:gd name="csY0" fmla="*/ 508 h 21702"/>
                                <a:gd name="csX1" fmla="*/ 8381 w 22603"/>
                                <a:gd name="csY1" fmla="*/ 3300 h 21702"/>
                                <a:gd name="csX2" fmla="*/ 11556 w 22603"/>
                                <a:gd name="csY2" fmla="*/ 761 h 21702"/>
                                <a:gd name="csX3" fmla="*/ 14731 w 22603"/>
                                <a:gd name="csY3" fmla="*/ 0 h 21702"/>
                                <a:gd name="csX4" fmla="*/ 18159 w 22603"/>
                                <a:gd name="csY4" fmla="*/ 1142 h 21702"/>
                                <a:gd name="csX5" fmla="*/ 19937 w 22603"/>
                                <a:gd name="csY5" fmla="*/ 3934 h 21702"/>
                                <a:gd name="csX6" fmla="*/ 20318 w 22603"/>
                                <a:gd name="csY6" fmla="*/ 8884 h 21702"/>
                                <a:gd name="csX7" fmla="*/ 20318 w 22603"/>
                                <a:gd name="csY7" fmla="*/ 17133 h 21702"/>
                                <a:gd name="csX8" fmla="*/ 20699 w 22603"/>
                                <a:gd name="csY8" fmla="*/ 20179 h 21702"/>
                                <a:gd name="csX9" fmla="*/ 22604 w 22603"/>
                                <a:gd name="csY9" fmla="*/ 20941 h 21702"/>
                                <a:gd name="csX10" fmla="*/ 22604 w 22603"/>
                                <a:gd name="csY10" fmla="*/ 21702 h 21702"/>
                                <a:gd name="csX11" fmla="*/ 11937 w 22603"/>
                                <a:gd name="csY11" fmla="*/ 21702 h 21702"/>
                                <a:gd name="csX12" fmla="*/ 11937 w 22603"/>
                                <a:gd name="csY12" fmla="*/ 20941 h 21702"/>
                                <a:gd name="csX13" fmla="*/ 13715 w 22603"/>
                                <a:gd name="csY13" fmla="*/ 19925 h 21702"/>
                                <a:gd name="csX14" fmla="*/ 14096 w 22603"/>
                                <a:gd name="csY14" fmla="*/ 17133 h 21702"/>
                                <a:gd name="csX15" fmla="*/ 14096 w 22603"/>
                                <a:gd name="csY15" fmla="*/ 7742 h 21702"/>
                                <a:gd name="csX16" fmla="*/ 13842 w 22603"/>
                                <a:gd name="csY16" fmla="*/ 4442 h 21702"/>
                                <a:gd name="csX17" fmla="*/ 13206 w 22603"/>
                                <a:gd name="csY17" fmla="*/ 3427 h 21702"/>
                                <a:gd name="csX18" fmla="*/ 12191 w 22603"/>
                                <a:gd name="csY18" fmla="*/ 3046 h 21702"/>
                                <a:gd name="csX19" fmla="*/ 8635 w 22603"/>
                                <a:gd name="csY19" fmla="*/ 5838 h 21702"/>
                                <a:gd name="csX20" fmla="*/ 8635 w 22603"/>
                                <a:gd name="csY20" fmla="*/ 17133 h 21702"/>
                                <a:gd name="csX21" fmla="*/ 9016 w 22603"/>
                                <a:gd name="csY21" fmla="*/ 20179 h 21702"/>
                                <a:gd name="csX22" fmla="*/ 10667 w 22603"/>
                                <a:gd name="csY22" fmla="*/ 20941 h 21702"/>
                                <a:gd name="csX23" fmla="*/ 10667 w 22603"/>
                                <a:gd name="csY23" fmla="*/ 21702 h 21702"/>
                                <a:gd name="csX24" fmla="*/ 0 w 22603"/>
                                <a:gd name="csY24" fmla="*/ 21702 h 21702"/>
                                <a:gd name="csX25" fmla="*/ 0 w 22603"/>
                                <a:gd name="csY25" fmla="*/ 20941 h 21702"/>
                                <a:gd name="csX26" fmla="*/ 1905 w 22603"/>
                                <a:gd name="csY26" fmla="*/ 20052 h 21702"/>
                                <a:gd name="csX27" fmla="*/ 2286 w 22603"/>
                                <a:gd name="csY27" fmla="*/ 17133 h 21702"/>
                                <a:gd name="csX28" fmla="*/ 2286 w 22603"/>
                                <a:gd name="csY28" fmla="*/ 5203 h 21702"/>
                                <a:gd name="csX29" fmla="*/ 1905 w 22603"/>
                                <a:gd name="csY29" fmla="*/ 2284 h 21702"/>
                                <a:gd name="csX30" fmla="*/ 0 w 22603"/>
                                <a:gd name="csY30" fmla="*/ 1523 h 21702"/>
                                <a:gd name="csX31" fmla="*/ 0 w 22603"/>
                                <a:gd name="csY31" fmla="*/ 635 h 21702"/>
                                <a:gd name="csX32" fmla="*/ 8635 w 22603"/>
                                <a:gd name="csY32" fmla="*/ 635 h 2170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</a:cxnLst>
                              <a:rect l="l" t="t" r="r" b="b"/>
                              <a:pathLst>
                                <a:path w="22603" h="21702">
                                  <a:moveTo>
                                    <a:pt x="8381" y="508"/>
                                  </a:moveTo>
                                  <a:lnTo>
                                    <a:pt x="8381" y="3300"/>
                                  </a:lnTo>
                                  <a:cubicBezTo>
                                    <a:pt x="9397" y="2157"/>
                                    <a:pt x="10540" y="1269"/>
                                    <a:pt x="11556" y="761"/>
                                  </a:cubicBezTo>
                                  <a:cubicBezTo>
                                    <a:pt x="12572" y="254"/>
                                    <a:pt x="13588" y="0"/>
                                    <a:pt x="14731" y="0"/>
                                  </a:cubicBezTo>
                                  <a:cubicBezTo>
                                    <a:pt x="16127" y="0"/>
                                    <a:pt x="17270" y="381"/>
                                    <a:pt x="18159" y="1142"/>
                                  </a:cubicBezTo>
                                  <a:cubicBezTo>
                                    <a:pt x="19048" y="1904"/>
                                    <a:pt x="19683" y="2792"/>
                                    <a:pt x="19937" y="3934"/>
                                  </a:cubicBezTo>
                                  <a:cubicBezTo>
                                    <a:pt x="20191" y="4823"/>
                                    <a:pt x="20318" y="6473"/>
                                    <a:pt x="20318" y="8884"/>
                                  </a:cubicBezTo>
                                  <a:lnTo>
                                    <a:pt x="20318" y="17133"/>
                                  </a:lnTo>
                                  <a:cubicBezTo>
                                    <a:pt x="20318" y="18783"/>
                                    <a:pt x="20445" y="19798"/>
                                    <a:pt x="20699" y="20179"/>
                                  </a:cubicBezTo>
                                  <a:cubicBezTo>
                                    <a:pt x="20953" y="20560"/>
                                    <a:pt x="21588" y="20814"/>
                                    <a:pt x="22604" y="20941"/>
                                  </a:cubicBezTo>
                                  <a:lnTo>
                                    <a:pt x="22604" y="21702"/>
                                  </a:lnTo>
                                  <a:lnTo>
                                    <a:pt x="11937" y="21702"/>
                                  </a:lnTo>
                                  <a:lnTo>
                                    <a:pt x="11937" y="20941"/>
                                  </a:lnTo>
                                  <a:cubicBezTo>
                                    <a:pt x="12699" y="20941"/>
                                    <a:pt x="13334" y="20560"/>
                                    <a:pt x="13715" y="19925"/>
                                  </a:cubicBezTo>
                                  <a:cubicBezTo>
                                    <a:pt x="13969" y="19545"/>
                                    <a:pt x="14096" y="18656"/>
                                    <a:pt x="14096" y="17133"/>
                                  </a:cubicBezTo>
                                  <a:lnTo>
                                    <a:pt x="14096" y="7742"/>
                                  </a:lnTo>
                                  <a:cubicBezTo>
                                    <a:pt x="14096" y="5965"/>
                                    <a:pt x="14096" y="4950"/>
                                    <a:pt x="13842" y="4442"/>
                                  </a:cubicBezTo>
                                  <a:cubicBezTo>
                                    <a:pt x="13715" y="3934"/>
                                    <a:pt x="13461" y="3680"/>
                                    <a:pt x="13206" y="3427"/>
                                  </a:cubicBezTo>
                                  <a:cubicBezTo>
                                    <a:pt x="12826" y="3173"/>
                                    <a:pt x="12572" y="3046"/>
                                    <a:pt x="12191" y="3046"/>
                                  </a:cubicBezTo>
                                  <a:cubicBezTo>
                                    <a:pt x="10921" y="3046"/>
                                    <a:pt x="9651" y="3934"/>
                                    <a:pt x="8635" y="5838"/>
                                  </a:cubicBezTo>
                                  <a:lnTo>
                                    <a:pt x="8635" y="17133"/>
                                  </a:lnTo>
                                  <a:cubicBezTo>
                                    <a:pt x="8635" y="18656"/>
                                    <a:pt x="8762" y="19671"/>
                                    <a:pt x="9016" y="20179"/>
                                  </a:cubicBezTo>
                                  <a:cubicBezTo>
                                    <a:pt x="9270" y="20560"/>
                                    <a:pt x="9905" y="20814"/>
                                    <a:pt x="10667" y="20941"/>
                                  </a:cubicBezTo>
                                  <a:lnTo>
                                    <a:pt x="10667" y="21702"/>
                                  </a:lnTo>
                                  <a:lnTo>
                                    <a:pt x="0" y="21702"/>
                                  </a:lnTo>
                                  <a:lnTo>
                                    <a:pt x="0" y="20941"/>
                                  </a:lnTo>
                                  <a:cubicBezTo>
                                    <a:pt x="889" y="20941"/>
                                    <a:pt x="1524" y="20560"/>
                                    <a:pt x="1905" y="20052"/>
                                  </a:cubicBezTo>
                                  <a:cubicBezTo>
                                    <a:pt x="2159" y="19671"/>
                                    <a:pt x="2286" y="18783"/>
                                    <a:pt x="2286" y="17133"/>
                                  </a:cubicBezTo>
                                  <a:lnTo>
                                    <a:pt x="2286" y="5203"/>
                                  </a:lnTo>
                                  <a:cubicBezTo>
                                    <a:pt x="2286" y="3554"/>
                                    <a:pt x="2159" y="2665"/>
                                    <a:pt x="1905" y="2284"/>
                                  </a:cubicBezTo>
                                  <a:cubicBezTo>
                                    <a:pt x="1651" y="1904"/>
                                    <a:pt x="1016" y="1650"/>
                                    <a:pt x="0" y="1523"/>
                                  </a:cubicBezTo>
                                  <a:lnTo>
                                    <a:pt x="0" y="635"/>
                                  </a:lnTo>
                                  <a:lnTo>
                                    <a:pt x="8635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12662797" name="Freeform: Shape 1912662797">
                            <a:extLst>
                              <a:ext uri="{FF2B5EF4-FFF2-40B4-BE49-F238E27FC236}">
                                <a16:creationId xmlns:a16="http://schemas.microsoft.com/office/drawing/2014/main" id="{F1C7AAEC-B52C-A188-73FA-5A28FA8ACDFC}"/>
                              </a:ext>
                            </a:extLst>
                          </wps:cNvPr>
                          <wps:cNvSpPr/>
                          <wps:spPr>
                            <a:xfrm>
                              <a:off x="5672350" y="454449"/>
                              <a:ext cx="22857" cy="31601"/>
                            </a:xfrm>
                            <a:custGeom>
                              <a:avLst/>
                              <a:gdLst>
                                <a:gd name="csX0" fmla="*/ 13969 w 22857"/>
                                <a:gd name="csY0" fmla="*/ 14341 h 31601"/>
                                <a:gd name="csX1" fmla="*/ 9905 w 22857"/>
                                <a:gd name="csY1" fmla="*/ 11168 h 31601"/>
                                <a:gd name="csX2" fmla="*/ 8508 w 22857"/>
                                <a:gd name="csY2" fmla="*/ 11676 h 31601"/>
                                <a:gd name="csX3" fmla="*/ 7111 w 22857"/>
                                <a:gd name="csY3" fmla="*/ 14087 h 31601"/>
                                <a:gd name="csX4" fmla="*/ 6603 w 22857"/>
                                <a:gd name="csY4" fmla="*/ 19545 h 31601"/>
                                <a:gd name="csX5" fmla="*/ 7238 w 22857"/>
                                <a:gd name="csY5" fmla="*/ 25509 h 31601"/>
                                <a:gd name="csX6" fmla="*/ 8889 w 22857"/>
                                <a:gd name="csY6" fmla="*/ 28302 h 31601"/>
                                <a:gd name="csX7" fmla="*/ 10286 w 22857"/>
                                <a:gd name="csY7" fmla="*/ 28682 h 31601"/>
                                <a:gd name="csX8" fmla="*/ 14096 w 22857"/>
                                <a:gd name="csY8" fmla="*/ 25509 h 31601"/>
                                <a:gd name="csX9" fmla="*/ 14096 w 22857"/>
                                <a:gd name="csY9" fmla="*/ 14341 h 31601"/>
                                <a:gd name="csX10" fmla="*/ 20318 w 22857"/>
                                <a:gd name="csY10" fmla="*/ 0 h 31601"/>
                                <a:gd name="csX11" fmla="*/ 20318 w 22857"/>
                                <a:gd name="csY11" fmla="*/ 24367 h 31601"/>
                                <a:gd name="csX12" fmla="*/ 20445 w 22857"/>
                                <a:gd name="csY12" fmla="*/ 27286 h 31601"/>
                                <a:gd name="csX13" fmla="*/ 21080 w 22857"/>
                                <a:gd name="csY13" fmla="*/ 28428 h 31601"/>
                                <a:gd name="csX14" fmla="*/ 22858 w 22857"/>
                                <a:gd name="csY14" fmla="*/ 28936 h 31601"/>
                                <a:gd name="csX15" fmla="*/ 22858 w 22857"/>
                                <a:gd name="csY15" fmla="*/ 29698 h 31601"/>
                                <a:gd name="csX16" fmla="*/ 13969 w 22857"/>
                                <a:gd name="csY16" fmla="*/ 31474 h 31601"/>
                                <a:gd name="csX17" fmla="*/ 13969 w 22857"/>
                                <a:gd name="csY17" fmla="*/ 28175 h 31601"/>
                                <a:gd name="csX18" fmla="*/ 11048 w 22857"/>
                                <a:gd name="csY18" fmla="*/ 30840 h 31601"/>
                                <a:gd name="csX19" fmla="*/ 8254 w 22857"/>
                                <a:gd name="csY19" fmla="*/ 31601 h 31601"/>
                                <a:gd name="csX20" fmla="*/ 1905 w 22857"/>
                                <a:gd name="csY20" fmla="*/ 27921 h 31601"/>
                                <a:gd name="csX21" fmla="*/ 0 w 22857"/>
                                <a:gd name="csY21" fmla="*/ 20687 h 31601"/>
                                <a:gd name="csX22" fmla="*/ 1143 w 22857"/>
                                <a:gd name="csY22" fmla="*/ 14595 h 31601"/>
                                <a:gd name="csX23" fmla="*/ 4318 w 22857"/>
                                <a:gd name="csY23" fmla="*/ 10534 h 31601"/>
                                <a:gd name="csX24" fmla="*/ 8762 w 22857"/>
                                <a:gd name="csY24" fmla="*/ 9138 h 31601"/>
                                <a:gd name="csX25" fmla="*/ 11429 w 22857"/>
                                <a:gd name="csY25" fmla="*/ 9772 h 31601"/>
                                <a:gd name="csX26" fmla="*/ 13969 w 22857"/>
                                <a:gd name="csY26" fmla="*/ 11803 h 31601"/>
                                <a:gd name="csX27" fmla="*/ 13969 w 22857"/>
                                <a:gd name="csY27" fmla="*/ 5457 h 31601"/>
                                <a:gd name="csX28" fmla="*/ 13715 w 22857"/>
                                <a:gd name="csY28" fmla="*/ 2538 h 31601"/>
                                <a:gd name="csX29" fmla="*/ 12953 w 22857"/>
                                <a:gd name="csY29" fmla="*/ 1523 h 31601"/>
                                <a:gd name="csX30" fmla="*/ 10921 w 22857"/>
                                <a:gd name="csY30" fmla="*/ 1142 h 31601"/>
                                <a:gd name="csX31" fmla="*/ 10921 w 22857"/>
                                <a:gd name="csY31" fmla="*/ 127 h 31601"/>
                                <a:gd name="csX32" fmla="*/ 20318 w 22857"/>
                                <a:gd name="csY32" fmla="*/ 127 h 3160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</a:cxnLst>
                              <a:rect l="l" t="t" r="r" b="b"/>
                              <a:pathLst>
                                <a:path w="22857" h="31601">
                                  <a:moveTo>
                                    <a:pt x="13969" y="14341"/>
                                  </a:moveTo>
                                  <a:cubicBezTo>
                                    <a:pt x="12826" y="12184"/>
                                    <a:pt x="11556" y="11168"/>
                                    <a:pt x="9905" y="11168"/>
                                  </a:cubicBezTo>
                                  <a:cubicBezTo>
                                    <a:pt x="9397" y="11168"/>
                                    <a:pt x="8889" y="11295"/>
                                    <a:pt x="8508" y="11676"/>
                                  </a:cubicBezTo>
                                  <a:cubicBezTo>
                                    <a:pt x="8000" y="12184"/>
                                    <a:pt x="7492" y="12945"/>
                                    <a:pt x="7111" y="14087"/>
                                  </a:cubicBezTo>
                                  <a:cubicBezTo>
                                    <a:pt x="6730" y="15229"/>
                                    <a:pt x="6603" y="17006"/>
                                    <a:pt x="6603" y="19545"/>
                                  </a:cubicBezTo>
                                  <a:cubicBezTo>
                                    <a:pt x="6603" y="22210"/>
                                    <a:pt x="6857" y="24240"/>
                                    <a:pt x="7238" y="25509"/>
                                  </a:cubicBezTo>
                                  <a:cubicBezTo>
                                    <a:pt x="7619" y="26779"/>
                                    <a:pt x="8127" y="27667"/>
                                    <a:pt x="8889" y="28302"/>
                                  </a:cubicBezTo>
                                  <a:cubicBezTo>
                                    <a:pt x="9270" y="28555"/>
                                    <a:pt x="9778" y="28682"/>
                                    <a:pt x="10286" y="28682"/>
                                  </a:cubicBezTo>
                                  <a:cubicBezTo>
                                    <a:pt x="11556" y="28682"/>
                                    <a:pt x="12826" y="27667"/>
                                    <a:pt x="14096" y="25509"/>
                                  </a:cubicBezTo>
                                  <a:lnTo>
                                    <a:pt x="14096" y="14341"/>
                                  </a:lnTo>
                                  <a:close/>
                                  <a:moveTo>
                                    <a:pt x="20318" y="0"/>
                                  </a:moveTo>
                                  <a:lnTo>
                                    <a:pt x="20318" y="24367"/>
                                  </a:lnTo>
                                  <a:cubicBezTo>
                                    <a:pt x="20318" y="26017"/>
                                    <a:pt x="20318" y="27032"/>
                                    <a:pt x="20445" y="27286"/>
                                  </a:cubicBezTo>
                                  <a:cubicBezTo>
                                    <a:pt x="20445" y="27794"/>
                                    <a:pt x="20826" y="28175"/>
                                    <a:pt x="21080" y="28428"/>
                                  </a:cubicBezTo>
                                  <a:cubicBezTo>
                                    <a:pt x="21461" y="28682"/>
                                    <a:pt x="21969" y="28809"/>
                                    <a:pt x="22858" y="28936"/>
                                  </a:cubicBezTo>
                                  <a:lnTo>
                                    <a:pt x="22858" y="29698"/>
                                  </a:lnTo>
                                  <a:lnTo>
                                    <a:pt x="13969" y="31474"/>
                                  </a:lnTo>
                                  <a:lnTo>
                                    <a:pt x="13969" y="28175"/>
                                  </a:lnTo>
                                  <a:cubicBezTo>
                                    <a:pt x="12953" y="29444"/>
                                    <a:pt x="11937" y="30332"/>
                                    <a:pt x="11048" y="30840"/>
                                  </a:cubicBezTo>
                                  <a:cubicBezTo>
                                    <a:pt x="10159" y="31347"/>
                                    <a:pt x="9270" y="31601"/>
                                    <a:pt x="8254" y="31601"/>
                                  </a:cubicBezTo>
                                  <a:cubicBezTo>
                                    <a:pt x="5588" y="31601"/>
                                    <a:pt x="3429" y="30332"/>
                                    <a:pt x="1905" y="27921"/>
                                  </a:cubicBezTo>
                                  <a:cubicBezTo>
                                    <a:pt x="635" y="26017"/>
                                    <a:pt x="0" y="23606"/>
                                    <a:pt x="0" y="20687"/>
                                  </a:cubicBezTo>
                                  <a:cubicBezTo>
                                    <a:pt x="0" y="18402"/>
                                    <a:pt x="381" y="16372"/>
                                    <a:pt x="1143" y="14595"/>
                                  </a:cubicBezTo>
                                  <a:cubicBezTo>
                                    <a:pt x="1905" y="12818"/>
                                    <a:pt x="3048" y="11422"/>
                                    <a:pt x="4318" y="10534"/>
                                  </a:cubicBezTo>
                                  <a:cubicBezTo>
                                    <a:pt x="5715" y="9645"/>
                                    <a:pt x="7111" y="9138"/>
                                    <a:pt x="8762" y="9138"/>
                                  </a:cubicBezTo>
                                  <a:cubicBezTo>
                                    <a:pt x="9778" y="9138"/>
                                    <a:pt x="10667" y="9392"/>
                                    <a:pt x="11429" y="9772"/>
                                  </a:cubicBezTo>
                                  <a:cubicBezTo>
                                    <a:pt x="12191" y="10153"/>
                                    <a:pt x="13080" y="10914"/>
                                    <a:pt x="13969" y="11803"/>
                                  </a:cubicBezTo>
                                  <a:lnTo>
                                    <a:pt x="13969" y="5457"/>
                                  </a:lnTo>
                                  <a:cubicBezTo>
                                    <a:pt x="13969" y="3807"/>
                                    <a:pt x="13969" y="2919"/>
                                    <a:pt x="13715" y="2538"/>
                                  </a:cubicBezTo>
                                  <a:cubicBezTo>
                                    <a:pt x="13588" y="2157"/>
                                    <a:pt x="13207" y="1777"/>
                                    <a:pt x="12953" y="1523"/>
                                  </a:cubicBezTo>
                                  <a:cubicBezTo>
                                    <a:pt x="12572" y="1269"/>
                                    <a:pt x="11937" y="1142"/>
                                    <a:pt x="10921" y="1142"/>
                                  </a:cubicBezTo>
                                  <a:lnTo>
                                    <a:pt x="10921" y="127"/>
                                  </a:lnTo>
                                  <a:lnTo>
                                    <a:pt x="20318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48220455" name="Freeform: Shape 1548220455">
                            <a:extLst>
                              <a:ext uri="{FF2B5EF4-FFF2-40B4-BE49-F238E27FC236}">
                                <a16:creationId xmlns:a16="http://schemas.microsoft.com/office/drawing/2014/main" id="{779061DC-85CA-23A2-ACC0-F99215F3CF1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07906" y="453942"/>
                              <a:ext cx="32382" cy="31347"/>
                            </a:xfrm>
                            <a:custGeom>
                              <a:avLst/>
                              <a:gdLst>
                                <a:gd name="csX0" fmla="*/ 18032 w 32382"/>
                                <a:gd name="csY0" fmla="*/ 20814 h 31347"/>
                                <a:gd name="csX1" fmla="*/ 13461 w 32382"/>
                                <a:gd name="csY1" fmla="*/ 10280 h 31347"/>
                                <a:gd name="csX2" fmla="*/ 8762 w 32382"/>
                                <a:gd name="csY2" fmla="*/ 20814 h 31347"/>
                                <a:gd name="csX3" fmla="*/ 18032 w 32382"/>
                                <a:gd name="csY3" fmla="*/ 20814 h 31347"/>
                                <a:gd name="csX4" fmla="*/ 18794 w 32382"/>
                                <a:gd name="csY4" fmla="*/ 22464 h 31347"/>
                                <a:gd name="csX5" fmla="*/ 8000 w 32382"/>
                                <a:gd name="csY5" fmla="*/ 22464 h 31347"/>
                                <a:gd name="csX6" fmla="*/ 6731 w 32382"/>
                                <a:gd name="csY6" fmla="*/ 25509 h 31347"/>
                                <a:gd name="csX7" fmla="*/ 6096 w 32382"/>
                                <a:gd name="csY7" fmla="*/ 28048 h 31347"/>
                                <a:gd name="csX8" fmla="*/ 7112 w 32382"/>
                                <a:gd name="csY8" fmla="*/ 29951 h 31347"/>
                                <a:gd name="csX9" fmla="*/ 10159 w 32382"/>
                                <a:gd name="csY9" fmla="*/ 30459 h 31347"/>
                                <a:gd name="csX10" fmla="*/ 10159 w 32382"/>
                                <a:gd name="csY10" fmla="*/ 31347 h 31347"/>
                                <a:gd name="csX11" fmla="*/ 0 w 32382"/>
                                <a:gd name="csY11" fmla="*/ 31347 h 31347"/>
                                <a:gd name="csX12" fmla="*/ 0 w 32382"/>
                                <a:gd name="csY12" fmla="*/ 30459 h 31347"/>
                                <a:gd name="csX13" fmla="*/ 2667 w 32382"/>
                                <a:gd name="csY13" fmla="*/ 29063 h 31347"/>
                                <a:gd name="csX14" fmla="*/ 5334 w 32382"/>
                                <a:gd name="csY14" fmla="*/ 24494 h 31347"/>
                                <a:gd name="csX15" fmla="*/ 16255 w 32382"/>
                                <a:gd name="csY15" fmla="*/ 0 h 31347"/>
                                <a:gd name="csX16" fmla="*/ 16636 w 32382"/>
                                <a:gd name="csY16" fmla="*/ 0 h 31347"/>
                                <a:gd name="csX17" fmla="*/ 27684 w 32382"/>
                                <a:gd name="csY17" fmla="*/ 25129 h 31347"/>
                                <a:gd name="csX18" fmla="*/ 30223 w 32382"/>
                                <a:gd name="csY18" fmla="*/ 29571 h 31347"/>
                                <a:gd name="csX19" fmla="*/ 32382 w 32382"/>
                                <a:gd name="csY19" fmla="*/ 30332 h 31347"/>
                                <a:gd name="csX20" fmla="*/ 32382 w 32382"/>
                                <a:gd name="csY20" fmla="*/ 31221 h 31347"/>
                                <a:gd name="csX21" fmla="*/ 17524 w 32382"/>
                                <a:gd name="csY21" fmla="*/ 31221 h 31347"/>
                                <a:gd name="csX22" fmla="*/ 17524 w 32382"/>
                                <a:gd name="csY22" fmla="*/ 30332 h 31347"/>
                                <a:gd name="csX23" fmla="*/ 18160 w 32382"/>
                                <a:gd name="csY23" fmla="*/ 30332 h 31347"/>
                                <a:gd name="csX24" fmla="*/ 20699 w 32382"/>
                                <a:gd name="csY24" fmla="*/ 29824 h 31347"/>
                                <a:gd name="csX25" fmla="*/ 21207 w 32382"/>
                                <a:gd name="csY25" fmla="*/ 28809 h 31347"/>
                                <a:gd name="csX26" fmla="*/ 21080 w 32382"/>
                                <a:gd name="csY26" fmla="*/ 27921 h 31347"/>
                                <a:gd name="csX27" fmla="*/ 20445 w 32382"/>
                                <a:gd name="csY27" fmla="*/ 26271 h 31347"/>
                                <a:gd name="csX28" fmla="*/ 18794 w 32382"/>
                                <a:gd name="csY28" fmla="*/ 22464 h 313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</a:cxnLst>
                              <a:rect l="l" t="t" r="r" b="b"/>
                              <a:pathLst>
                                <a:path w="32382" h="31347">
                                  <a:moveTo>
                                    <a:pt x="18032" y="20814"/>
                                  </a:moveTo>
                                  <a:lnTo>
                                    <a:pt x="13461" y="10280"/>
                                  </a:lnTo>
                                  <a:lnTo>
                                    <a:pt x="8762" y="20814"/>
                                  </a:lnTo>
                                  <a:lnTo>
                                    <a:pt x="18032" y="20814"/>
                                  </a:lnTo>
                                  <a:close/>
                                  <a:moveTo>
                                    <a:pt x="18794" y="22464"/>
                                  </a:moveTo>
                                  <a:lnTo>
                                    <a:pt x="8000" y="22464"/>
                                  </a:lnTo>
                                  <a:lnTo>
                                    <a:pt x="6731" y="25509"/>
                                  </a:lnTo>
                                  <a:cubicBezTo>
                                    <a:pt x="6349" y="26525"/>
                                    <a:pt x="6096" y="27286"/>
                                    <a:pt x="6096" y="28048"/>
                                  </a:cubicBezTo>
                                  <a:cubicBezTo>
                                    <a:pt x="6096" y="28936"/>
                                    <a:pt x="6477" y="29571"/>
                                    <a:pt x="7112" y="29951"/>
                                  </a:cubicBezTo>
                                  <a:cubicBezTo>
                                    <a:pt x="7493" y="30205"/>
                                    <a:pt x="8508" y="30332"/>
                                    <a:pt x="10159" y="30459"/>
                                  </a:cubicBezTo>
                                  <a:lnTo>
                                    <a:pt x="10159" y="31347"/>
                                  </a:lnTo>
                                  <a:lnTo>
                                    <a:pt x="0" y="31347"/>
                                  </a:lnTo>
                                  <a:lnTo>
                                    <a:pt x="0" y="30459"/>
                                  </a:lnTo>
                                  <a:cubicBezTo>
                                    <a:pt x="1143" y="30332"/>
                                    <a:pt x="2032" y="29824"/>
                                    <a:pt x="2667" y="29063"/>
                                  </a:cubicBezTo>
                                  <a:cubicBezTo>
                                    <a:pt x="3429" y="28302"/>
                                    <a:pt x="4191" y="26779"/>
                                    <a:pt x="5334" y="24494"/>
                                  </a:cubicBezTo>
                                  <a:lnTo>
                                    <a:pt x="16255" y="0"/>
                                  </a:lnTo>
                                  <a:lnTo>
                                    <a:pt x="16636" y="0"/>
                                  </a:lnTo>
                                  <a:lnTo>
                                    <a:pt x="27684" y="25129"/>
                                  </a:lnTo>
                                  <a:cubicBezTo>
                                    <a:pt x="28699" y="27540"/>
                                    <a:pt x="29588" y="29063"/>
                                    <a:pt x="30223" y="29571"/>
                                  </a:cubicBezTo>
                                  <a:cubicBezTo>
                                    <a:pt x="30731" y="30078"/>
                                    <a:pt x="31493" y="30332"/>
                                    <a:pt x="32382" y="30332"/>
                                  </a:cubicBezTo>
                                  <a:lnTo>
                                    <a:pt x="32382" y="31221"/>
                                  </a:lnTo>
                                  <a:lnTo>
                                    <a:pt x="17524" y="31221"/>
                                  </a:lnTo>
                                  <a:lnTo>
                                    <a:pt x="17524" y="30332"/>
                                  </a:lnTo>
                                  <a:lnTo>
                                    <a:pt x="18160" y="30332"/>
                                  </a:lnTo>
                                  <a:cubicBezTo>
                                    <a:pt x="19302" y="30332"/>
                                    <a:pt x="20191" y="30205"/>
                                    <a:pt x="20699" y="29824"/>
                                  </a:cubicBezTo>
                                  <a:cubicBezTo>
                                    <a:pt x="21080" y="29571"/>
                                    <a:pt x="21207" y="29190"/>
                                    <a:pt x="21207" y="28809"/>
                                  </a:cubicBezTo>
                                  <a:cubicBezTo>
                                    <a:pt x="21207" y="28555"/>
                                    <a:pt x="21207" y="28302"/>
                                    <a:pt x="21080" y="27921"/>
                                  </a:cubicBezTo>
                                  <a:cubicBezTo>
                                    <a:pt x="21080" y="27794"/>
                                    <a:pt x="20826" y="27159"/>
                                    <a:pt x="20445" y="26271"/>
                                  </a:cubicBezTo>
                                  <a:lnTo>
                                    <a:pt x="18794" y="224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66991905" name="Freeform: Shape 966991905">
                            <a:extLst>
                              <a:ext uri="{FF2B5EF4-FFF2-40B4-BE49-F238E27FC236}">
                                <a16:creationId xmlns:a16="http://schemas.microsoft.com/office/drawing/2014/main" id="{9EE142F6-49CF-3EEF-3BB6-EF694E487ED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42701" y="463460"/>
                              <a:ext cx="20699" cy="31728"/>
                            </a:xfrm>
                            <a:custGeom>
                              <a:avLst/>
                              <a:gdLst>
                                <a:gd name="csX0" fmla="*/ 9651 w 20699"/>
                                <a:gd name="csY0" fmla="*/ 1396 h 31728"/>
                                <a:gd name="csX1" fmla="*/ 7365 w 20699"/>
                                <a:gd name="csY1" fmla="*/ 2665 h 31728"/>
                                <a:gd name="csX2" fmla="*/ 6476 w 20699"/>
                                <a:gd name="csY2" fmla="*/ 8122 h 31728"/>
                                <a:gd name="csX3" fmla="*/ 7365 w 20699"/>
                                <a:gd name="csY3" fmla="*/ 12818 h 31728"/>
                                <a:gd name="csX4" fmla="*/ 9524 w 20699"/>
                                <a:gd name="csY4" fmla="*/ 14087 h 31728"/>
                                <a:gd name="csX5" fmla="*/ 11810 w 20699"/>
                                <a:gd name="csY5" fmla="*/ 12818 h 31728"/>
                                <a:gd name="csX6" fmla="*/ 12699 w 20699"/>
                                <a:gd name="csY6" fmla="*/ 7996 h 31728"/>
                                <a:gd name="csX7" fmla="*/ 11683 w 20699"/>
                                <a:gd name="csY7" fmla="*/ 2538 h 31728"/>
                                <a:gd name="csX8" fmla="*/ 9651 w 20699"/>
                                <a:gd name="csY8" fmla="*/ 1396 h 31728"/>
                                <a:gd name="csX9" fmla="*/ 8254 w 20699"/>
                                <a:gd name="csY9" fmla="*/ 24875 h 31728"/>
                                <a:gd name="csX10" fmla="*/ 5207 w 20699"/>
                                <a:gd name="csY10" fmla="*/ 25256 h 31728"/>
                                <a:gd name="csX11" fmla="*/ 3937 w 20699"/>
                                <a:gd name="csY11" fmla="*/ 27159 h 31728"/>
                                <a:gd name="csX12" fmla="*/ 5207 w 20699"/>
                                <a:gd name="csY12" fmla="*/ 29190 h 31728"/>
                                <a:gd name="csX13" fmla="*/ 10286 w 20699"/>
                                <a:gd name="csY13" fmla="*/ 30078 h 31728"/>
                                <a:gd name="csX14" fmla="*/ 15238 w 20699"/>
                                <a:gd name="csY14" fmla="*/ 29190 h 31728"/>
                                <a:gd name="csX15" fmla="*/ 17016 w 20699"/>
                                <a:gd name="csY15" fmla="*/ 26905 h 31728"/>
                                <a:gd name="csX16" fmla="*/ 16635 w 20699"/>
                                <a:gd name="csY16" fmla="*/ 26017 h 31728"/>
                                <a:gd name="csX17" fmla="*/ 14731 w 20699"/>
                                <a:gd name="csY17" fmla="*/ 25129 h 31728"/>
                                <a:gd name="csX18" fmla="*/ 8127 w 20699"/>
                                <a:gd name="csY18" fmla="*/ 24875 h 31728"/>
                                <a:gd name="csX19" fmla="*/ 13461 w 20699"/>
                                <a:gd name="csY19" fmla="*/ 761 h 31728"/>
                                <a:gd name="csX20" fmla="*/ 20572 w 20699"/>
                                <a:gd name="csY20" fmla="*/ 761 h 31728"/>
                                <a:gd name="csX21" fmla="*/ 20572 w 20699"/>
                                <a:gd name="csY21" fmla="*/ 3300 h 31728"/>
                                <a:gd name="csX22" fmla="*/ 16508 w 20699"/>
                                <a:gd name="csY22" fmla="*/ 3300 h 31728"/>
                                <a:gd name="csX23" fmla="*/ 18032 w 20699"/>
                                <a:gd name="csY23" fmla="*/ 5330 h 31728"/>
                                <a:gd name="csX24" fmla="*/ 18540 w 20699"/>
                                <a:gd name="csY24" fmla="*/ 7869 h 31728"/>
                                <a:gd name="csX25" fmla="*/ 17270 w 20699"/>
                                <a:gd name="csY25" fmla="*/ 11803 h 31728"/>
                                <a:gd name="csX26" fmla="*/ 13842 w 20699"/>
                                <a:gd name="csY26" fmla="*/ 14468 h 31728"/>
                                <a:gd name="csX27" fmla="*/ 10032 w 20699"/>
                                <a:gd name="csY27" fmla="*/ 15356 h 31728"/>
                                <a:gd name="csX28" fmla="*/ 7365 w 20699"/>
                                <a:gd name="csY28" fmla="*/ 15356 h 31728"/>
                                <a:gd name="csX29" fmla="*/ 5588 w 20699"/>
                                <a:gd name="csY29" fmla="*/ 15991 h 31728"/>
                                <a:gd name="csX30" fmla="*/ 4952 w 20699"/>
                                <a:gd name="csY30" fmla="*/ 17514 h 31728"/>
                                <a:gd name="csX31" fmla="*/ 5588 w 20699"/>
                                <a:gd name="csY31" fmla="*/ 18910 h 31728"/>
                                <a:gd name="csX32" fmla="*/ 7619 w 20699"/>
                                <a:gd name="csY32" fmla="*/ 19418 h 31728"/>
                                <a:gd name="csX33" fmla="*/ 11556 w 20699"/>
                                <a:gd name="csY33" fmla="*/ 19418 h 31728"/>
                                <a:gd name="csX34" fmla="*/ 18159 w 20699"/>
                                <a:gd name="csY34" fmla="*/ 20433 h 31728"/>
                                <a:gd name="csX35" fmla="*/ 20699 w 20699"/>
                                <a:gd name="csY35" fmla="*/ 24875 h 31728"/>
                                <a:gd name="csX36" fmla="*/ 19556 w 20699"/>
                                <a:gd name="csY36" fmla="*/ 28302 h 31728"/>
                                <a:gd name="csX37" fmla="*/ 16508 w 20699"/>
                                <a:gd name="csY37" fmla="*/ 30586 h 31728"/>
                                <a:gd name="csX38" fmla="*/ 9778 w 20699"/>
                                <a:gd name="csY38" fmla="*/ 31728 h 31728"/>
                                <a:gd name="csX39" fmla="*/ 4571 w 20699"/>
                                <a:gd name="csY39" fmla="*/ 31221 h 31728"/>
                                <a:gd name="csX40" fmla="*/ 1143 w 20699"/>
                                <a:gd name="csY40" fmla="*/ 29698 h 31728"/>
                                <a:gd name="csX41" fmla="*/ 127 w 20699"/>
                                <a:gd name="csY41" fmla="*/ 27667 h 31728"/>
                                <a:gd name="csX42" fmla="*/ 889 w 20699"/>
                                <a:gd name="csY42" fmla="*/ 25763 h 31728"/>
                                <a:gd name="csX43" fmla="*/ 3809 w 20699"/>
                                <a:gd name="csY43" fmla="*/ 24367 h 31728"/>
                                <a:gd name="csX44" fmla="*/ 889 w 20699"/>
                                <a:gd name="csY44" fmla="*/ 20306 h 31728"/>
                                <a:gd name="csX45" fmla="*/ 2032 w 20699"/>
                                <a:gd name="csY45" fmla="*/ 17260 h 31728"/>
                                <a:gd name="csX46" fmla="*/ 5841 w 20699"/>
                                <a:gd name="csY46" fmla="*/ 14722 h 31728"/>
                                <a:gd name="csX47" fmla="*/ 1397 w 20699"/>
                                <a:gd name="csY47" fmla="*/ 11803 h 31728"/>
                                <a:gd name="csX48" fmla="*/ 0 w 20699"/>
                                <a:gd name="csY48" fmla="*/ 7615 h 31728"/>
                                <a:gd name="csX49" fmla="*/ 2540 w 20699"/>
                                <a:gd name="csY49" fmla="*/ 2284 h 31728"/>
                                <a:gd name="csX50" fmla="*/ 9016 w 20699"/>
                                <a:gd name="csY50" fmla="*/ 0 h 31728"/>
                                <a:gd name="csX51" fmla="*/ 13334 w 20699"/>
                                <a:gd name="csY51" fmla="*/ 888 h 3172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</a:cxnLst>
                              <a:rect l="l" t="t" r="r" b="b"/>
                              <a:pathLst>
                                <a:path w="20699" h="31728">
                                  <a:moveTo>
                                    <a:pt x="9651" y="1396"/>
                                  </a:moveTo>
                                  <a:cubicBezTo>
                                    <a:pt x="8762" y="1396"/>
                                    <a:pt x="8000" y="1904"/>
                                    <a:pt x="7365" y="2665"/>
                                  </a:cubicBezTo>
                                  <a:cubicBezTo>
                                    <a:pt x="6730" y="3554"/>
                                    <a:pt x="6476" y="5330"/>
                                    <a:pt x="6476" y="8122"/>
                                  </a:cubicBezTo>
                                  <a:cubicBezTo>
                                    <a:pt x="6476" y="10407"/>
                                    <a:pt x="6730" y="11930"/>
                                    <a:pt x="7365" y="12818"/>
                                  </a:cubicBezTo>
                                  <a:cubicBezTo>
                                    <a:pt x="8000" y="13707"/>
                                    <a:pt x="8635" y="14087"/>
                                    <a:pt x="9524" y="14087"/>
                                  </a:cubicBezTo>
                                  <a:cubicBezTo>
                                    <a:pt x="10413" y="14087"/>
                                    <a:pt x="11175" y="13707"/>
                                    <a:pt x="11810" y="12818"/>
                                  </a:cubicBezTo>
                                  <a:cubicBezTo>
                                    <a:pt x="12445" y="11930"/>
                                    <a:pt x="12699" y="10407"/>
                                    <a:pt x="12699" y="7996"/>
                                  </a:cubicBezTo>
                                  <a:cubicBezTo>
                                    <a:pt x="12699" y="5330"/>
                                    <a:pt x="12318" y="3427"/>
                                    <a:pt x="11683" y="2538"/>
                                  </a:cubicBezTo>
                                  <a:cubicBezTo>
                                    <a:pt x="11175" y="1777"/>
                                    <a:pt x="10540" y="1396"/>
                                    <a:pt x="9651" y="1396"/>
                                  </a:cubicBezTo>
                                  <a:moveTo>
                                    <a:pt x="8254" y="24875"/>
                                  </a:moveTo>
                                  <a:cubicBezTo>
                                    <a:pt x="6730" y="24875"/>
                                    <a:pt x="5714" y="24875"/>
                                    <a:pt x="5207" y="25256"/>
                                  </a:cubicBezTo>
                                  <a:cubicBezTo>
                                    <a:pt x="4318" y="25763"/>
                                    <a:pt x="3937" y="26398"/>
                                    <a:pt x="3937" y="27159"/>
                                  </a:cubicBezTo>
                                  <a:cubicBezTo>
                                    <a:pt x="3937" y="27921"/>
                                    <a:pt x="4318" y="28682"/>
                                    <a:pt x="5207" y="29190"/>
                                  </a:cubicBezTo>
                                  <a:cubicBezTo>
                                    <a:pt x="6095" y="29824"/>
                                    <a:pt x="7746" y="30078"/>
                                    <a:pt x="10286" y="30078"/>
                                  </a:cubicBezTo>
                                  <a:cubicBezTo>
                                    <a:pt x="12445" y="30078"/>
                                    <a:pt x="14096" y="29824"/>
                                    <a:pt x="15238" y="29190"/>
                                  </a:cubicBezTo>
                                  <a:cubicBezTo>
                                    <a:pt x="16382" y="28682"/>
                                    <a:pt x="17016" y="27921"/>
                                    <a:pt x="17016" y="26905"/>
                                  </a:cubicBezTo>
                                  <a:cubicBezTo>
                                    <a:pt x="17016" y="26525"/>
                                    <a:pt x="17016" y="26271"/>
                                    <a:pt x="16635" y="26017"/>
                                  </a:cubicBezTo>
                                  <a:cubicBezTo>
                                    <a:pt x="16254" y="25636"/>
                                    <a:pt x="15619" y="25256"/>
                                    <a:pt x="14731" y="25129"/>
                                  </a:cubicBezTo>
                                  <a:cubicBezTo>
                                    <a:pt x="13969" y="25002"/>
                                    <a:pt x="11683" y="24875"/>
                                    <a:pt x="8127" y="24875"/>
                                  </a:cubicBezTo>
                                  <a:moveTo>
                                    <a:pt x="13461" y="761"/>
                                  </a:moveTo>
                                  <a:lnTo>
                                    <a:pt x="20572" y="761"/>
                                  </a:lnTo>
                                  <a:lnTo>
                                    <a:pt x="20572" y="3300"/>
                                  </a:lnTo>
                                  <a:lnTo>
                                    <a:pt x="16508" y="3300"/>
                                  </a:lnTo>
                                  <a:cubicBezTo>
                                    <a:pt x="17270" y="4061"/>
                                    <a:pt x="17778" y="4696"/>
                                    <a:pt x="18032" y="5330"/>
                                  </a:cubicBezTo>
                                  <a:cubicBezTo>
                                    <a:pt x="18413" y="6092"/>
                                    <a:pt x="18540" y="6980"/>
                                    <a:pt x="18540" y="7869"/>
                                  </a:cubicBezTo>
                                  <a:cubicBezTo>
                                    <a:pt x="18540" y="9392"/>
                                    <a:pt x="18159" y="10661"/>
                                    <a:pt x="17270" y="11803"/>
                                  </a:cubicBezTo>
                                  <a:cubicBezTo>
                                    <a:pt x="16382" y="12945"/>
                                    <a:pt x="15238" y="13833"/>
                                    <a:pt x="13842" y="14468"/>
                                  </a:cubicBezTo>
                                  <a:cubicBezTo>
                                    <a:pt x="12445" y="15103"/>
                                    <a:pt x="11175" y="15356"/>
                                    <a:pt x="10032" y="15356"/>
                                  </a:cubicBezTo>
                                  <a:cubicBezTo>
                                    <a:pt x="10032" y="15356"/>
                                    <a:pt x="9016" y="15356"/>
                                    <a:pt x="7365" y="15356"/>
                                  </a:cubicBezTo>
                                  <a:cubicBezTo>
                                    <a:pt x="6730" y="15356"/>
                                    <a:pt x="6095" y="15610"/>
                                    <a:pt x="5588" y="15991"/>
                                  </a:cubicBezTo>
                                  <a:cubicBezTo>
                                    <a:pt x="5079" y="16499"/>
                                    <a:pt x="4952" y="17006"/>
                                    <a:pt x="4952" y="17514"/>
                                  </a:cubicBezTo>
                                  <a:cubicBezTo>
                                    <a:pt x="4952" y="18022"/>
                                    <a:pt x="5207" y="18529"/>
                                    <a:pt x="5588" y="18910"/>
                                  </a:cubicBezTo>
                                  <a:cubicBezTo>
                                    <a:pt x="5968" y="19291"/>
                                    <a:pt x="6603" y="19418"/>
                                    <a:pt x="7619" y="19418"/>
                                  </a:cubicBezTo>
                                  <a:lnTo>
                                    <a:pt x="11556" y="19418"/>
                                  </a:lnTo>
                                  <a:cubicBezTo>
                                    <a:pt x="14731" y="19418"/>
                                    <a:pt x="16889" y="19671"/>
                                    <a:pt x="18159" y="20433"/>
                                  </a:cubicBezTo>
                                  <a:cubicBezTo>
                                    <a:pt x="19937" y="21448"/>
                                    <a:pt x="20699" y="22844"/>
                                    <a:pt x="20699" y="24875"/>
                                  </a:cubicBezTo>
                                  <a:cubicBezTo>
                                    <a:pt x="20699" y="26144"/>
                                    <a:pt x="20318" y="27286"/>
                                    <a:pt x="19556" y="28302"/>
                                  </a:cubicBezTo>
                                  <a:cubicBezTo>
                                    <a:pt x="18794" y="29317"/>
                                    <a:pt x="17778" y="30078"/>
                                    <a:pt x="16508" y="30586"/>
                                  </a:cubicBezTo>
                                  <a:cubicBezTo>
                                    <a:pt x="14604" y="31347"/>
                                    <a:pt x="12318" y="31728"/>
                                    <a:pt x="9778" y="31728"/>
                                  </a:cubicBezTo>
                                  <a:cubicBezTo>
                                    <a:pt x="7873" y="31728"/>
                                    <a:pt x="6095" y="31601"/>
                                    <a:pt x="4571" y="31221"/>
                                  </a:cubicBezTo>
                                  <a:cubicBezTo>
                                    <a:pt x="3048" y="30840"/>
                                    <a:pt x="1905" y="30332"/>
                                    <a:pt x="1143" y="29698"/>
                                  </a:cubicBezTo>
                                  <a:cubicBezTo>
                                    <a:pt x="508" y="29063"/>
                                    <a:pt x="127" y="28302"/>
                                    <a:pt x="127" y="27667"/>
                                  </a:cubicBezTo>
                                  <a:cubicBezTo>
                                    <a:pt x="127" y="27032"/>
                                    <a:pt x="381" y="26398"/>
                                    <a:pt x="889" y="25763"/>
                                  </a:cubicBezTo>
                                  <a:cubicBezTo>
                                    <a:pt x="1397" y="25256"/>
                                    <a:pt x="2413" y="24748"/>
                                    <a:pt x="3809" y="24367"/>
                                  </a:cubicBezTo>
                                  <a:cubicBezTo>
                                    <a:pt x="1905" y="23352"/>
                                    <a:pt x="889" y="22083"/>
                                    <a:pt x="889" y="20306"/>
                                  </a:cubicBezTo>
                                  <a:cubicBezTo>
                                    <a:pt x="889" y="19291"/>
                                    <a:pt x="1270" y="18275"/>
                                    <a:pt x="2032" y="17260"/>
                                  </a:cubicBezTo>
                                  <a:cubicBezTo>
                                    <a:pt x="2794" y="16245"/>
                                    <a:pt x="4064" y="15483"/>
                                    <a:pt x="5841" y="14722"/>
                                  </a:cubicBezTo>
                                  <a:cubicBezTo>
                                    <a:pt x="3809" y="13960"/>
                                    <a:pt x="2413" y="13072"/>
                                    <a:pt x="1397" y="11803"/>
                                  </a:cubicBezTo>
                                  <a:cubicBezTo>
                                    <a:pt x="508" y="10661"/>
                                    <a:pt x="0" y="9265"/>
                                    <a:pt x="0" y="7615"/>
                                  </a:cubicBezTo>
                                  <a:cubicBezTo>
                                    <a:pt x="0" y="5584"/>
                                    <a:pt x="889" y="3807"/>
                                    <a:pt x="2540" y="2284"/>
                                  </a:cubicBezTo>
                                  <a:cubicBezTo>
                                    <a:pt x="4190" y="761"/>
                                    <a:pt x="6349" y="0"/>
                                    <a:pt x="9016" y="0"/>
                                  </a:cubicBezTo>
                                  <a:cubicBezTo>
                                    <a:pt x="10413" y="0"/>
                                    <a:pt x="11810" y="254"/>
                                    <a:pt x="13334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51230337" name="Freeform: Shape 251230337">
                            <a:extLst>
                              <a:ext uri="{FF2B5EF4-FFF2-40B4-BE49-F238E27FC236}">
                                <a16:creationId xmlns:a16="http://schemas.microsoft.com/office/drawing/2014/main" id="{E82CD9ED-2EEB-81EF-1AD4-75D4CFF47BBA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65559" y="463460"/>
                              <a:ext cx="17778" cy="22463"/>
                            </a:xfrm>
                            <a:custGeom>
                              <a:avLst/>
                              <a:gdLst>
                                <a:gd name="csX0" fmla="*/ 11937 w 17778"/>
                                <a:gd name="csY0" fmla="*/ 8884 h 22463"/>
                                <a:gd name="csX1" fmla="*/ 11556 w 17778"/>
                                <a:gd name="csY1" fmla="*/ 3934 h 22463"/>
                                <a:gd name="csX2" fmla="*/ 10286 w 17778"/>
                                <a:gd name="csY2" fmla="*/ 1904 h 22463"/>
                                <a:gd name="csX3" fmla="*/ 9016 w 17778"/>
                                <a:gd name="csY3" fmla="*/ 1523 h 22463"/>
                                <a:gd name="csX4" fmla="*/ 7111 w 17778"/>
                                <a:gd name="csY4" fmla="*/ 2665 h 22463"/>
                                <a:gd name="csX5" fmla="*/ 5841 w 17778"/>
                                <a:gd name="csY5" fmla="*/ 8122 h 22463"/>
                                <a:gd name="csX6" fmla="*/ 5841 w 17778"/>
                                <a:gd name="csY6" fmla="*/ 8884 h 22463"/>
                                <a:gd name="csX7" fmla="*/ 11937 w 17778"/>
                                <a:gd name="csY7" fmla="*/ 8884 h 22463"/>
                                <a:gd name="csX8" fmla="*/ 17524 w 17778"/>
                                <a:gd name="csY8" fmla="*/ 10407 h 22463"/>
                                <a:gd name="csX9" fmla="*/ 5968 w 17778"/>
                                <a:gd name="csY9" fmla="*/ 10407 h 22463"/>
                                <a:gd name="csX10" fmla="*/ 8254 w 17778"/>
                                <a:gd name="csY10" fmla="*/ 17006 h 22463"/>
                                <a:gd name="csX11" fmla="*/ 12064 w 17778"/>
                                <a:gd name="csY11" fmla="*/ 18910 h 22463"/>
                                <a:gd name="csX12" fmla="*/ 14477 w 17778"/>
                                <a:gd name="csY12" fmla="*/ 18149 h 22463"/>
                                <a:gd name="csX13" fmla="*/ 16890 w 17778"/>
                                <a:gd name="csY13" fmla="*/ 15483 h 22463"/>
                                <a:gd name="csX14" fmla="*/ 17652 w 17778"/>
                                <a:gd name="csY14" fmla="*/ 15991 h 22463"/>
                                <a:gd name="csX15" fmla="*/ 13842 w 17778"/>
                                <a:gd name="csY15" fmla="*/ 20941 h 22463"/>
                                <a:gd name="csX16" fmla="*/ 9016 w 17778"/>
                                <a:gd name="csY16" fmla="*/ 22464 h 22463"/>
                                <a:gd name="csX17" fmla="*/ 1905 w 17778"/>
                                <a:gd name="csY17" fmla="*/ 18783 h 22463"/>
                                <a:gd name="csX18" fmla="*/ 0 w 17778"/>
                                <a:gd name="csY18" fmla="*/ 11549 h 22463"/>
                                <a:gd name="csX19" fmla="*/ 2921 w 17778"/>
                                <a:gd name="csY19" fmla="*/ 3173 h 22463"/>
                                <a:gd name="csX20" fmla="*/ 9651 w 17778"/>
                                <a:gd name="csY20" fmla="*/ 0 h 22463"/>
                                <a:gd name="csX21" fmla="*/ 15239 w 17778"/>
                                <a:gd name="csY21" fmla="*/ 2665 h 22463"/>
                                <a:gd name="csX22" fmla="*/ 17778 w 17778"/>
                                <a:gd name="csY22" fmla="*/ 10534 h 2246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7778" h="22463">
                                  <a:moveTo>
                                    <a:pt x="11937" y="8884"/>
                                  </a:moveTo>
                                  <a:cubicBezTo>
                                    <a:pt x="11937" y="6473"/>
                                    <a:pt x="11810" y="4823"/>
                                    <a:pt x="11556" y="3934"/>
                                  </a:cubicBezTo>
                                  <a:cubicBezTo>
                                    <a:pt x="11302" y="3046"/>
                                    <a:pt x="10921" y="2284"/>
                                    <a:pt x="10286" y="1904"/>
                                  </a:cubicBezTo>
                                  <a:cubicBezTo>
                                    <a:pt x="10032" y="1650"/>
                                    <a:pt x="9524" y="1523"/>
                                    <a:pt x="9016" y="1523"/>
                                  </a:cubicBezTo>
                                  <a:cubicBezTo>
                                    <a:pt x="8254" y="1523"/>
                                    <a:pt x="7619" y="1904"/>
                                    <a:pt x="7111" y="2665"/>
                                  </a:cubicBezTo>
                                  <a:cubicBezTo>
                                    <a:pt x="6223" y="4061"/>
                                    <a:pt x="5841" y="5838"/>
                                    <a:pt x="5841" y="8122"/>
                                  </a:cubicBezTo>
                                  <a:lnTo>
                                    <a:pt x="5841" y="8884"/>
                                  </a:lnTo>
                                  <a:lnTo>
                                    <a:pt x="11937" y="8884"/>
                                  </a:lnTo>
                                  <a:close/>
                                  <a:moveTo>
                                    <a:pt x="17524" y="10407"/>
                                  </a:moveTo>
                                  <a:lnTo>
                                    <a:pt x="5968" y="10407"/>
                                  </a:lnTo>
                                  <a:cubicBezTo>
                                    <a:pt x="6096" y="13199"/>
                                    <a:pt x="6857" y="15483"/>
                                    <a:pt x="8254" y="17006"/>
                                  </a:cubicBezTo>
                                  <a:cubicBezTo>
                                    <a:pt x="9270" y="18275"/>
                                    <a:pt x="10540" y="18910"/>
                                    <a:pt x="12064" y="18910"/>
                                  </a:cubicBezTo>
                                  <a:cubicBezTo>
                                    <a:pt x="12953" y="18910"/>
                                    <a:pt x="13842" y="18656"/>
                                    <a:pt x="14477" y="18149"/>
                                  </a:cubicBezTo>
                                  <a:cubicBezTo>
                                    <a:pt x="15239" y="17641"/>
                                    <a:pt x="16001" y="16752"/>
                                    <a:pt x="16890" y="15483"/>
                                  </a:cubicBezTo>
                                  <a:lnTo>
                                    <a:pt x="17652" y="15991"/>
                                  </a:lnTo>
                                  <a:cubicBezTo>
                                    <a:pt x="16509" y="18275"/>
                                    <a:pt x="15239" y="19925"/>
                                    <a:pt x="13842" y="20941"/>
                                  </a:cubicBezTo>
                                  <a:cubicBezTo>
                                    <a:pt x="12445" y="21956"/>
                                    <a:pt x="10794" y="22464"/>
                                    <a:pt x="9016" y="22464"/>
                                  </a:cubicBezTo>
                                  <a:cubicBezTo>
                                    <a:pt x="5841" y="22464"/>
                                    <a:pt x="3556" y="21194"/>
                                    <a:pt x="1905" y="18783"/>
                                  </a:cubicBezTo>
                                  <a:cubicBezTo>
                                    <a:pt x="635" y="16879"/>
                                    <a:pt x="0" y="14468"/>
                                    <a:pt x="0" y="11549"/>
                                  </a:cubicBezTo>
                                  <a:cubicBezTo>
                                    <a:pt x="0" y="7996"/>
                                    <a:pt x="1016" y="5203"/>
                                    <a:pt x="2921" y="3173"/>
                                  </a:cubicBezTo>
                                  <a:cubicBezTo>
                                    <a:pt x="4826" y="1142"/>
                                    <a:pt x="7111" y="0"/>
                                    <a:pt x="9651" y="0"/>
                                  </a:cubicBezTo>
                                  <a:cubicBezTo>
                                    <a:pt x="11810" y="0"/>
                                    <a:pt x="13715" y="888"/>
                                    <a:pt x="15239" y="2665"/>
                                  </a:cubicBezTo>
                                  <a:cubicBezTo>
                                    <a:pt x="16763" y="4442"/>
                                    <a:pt x="17652" y="6980"/>
                                    <a:pt x="17778" y="1053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86305284" name="Freeform: Shape 1886305284">
                            <a:extLst>
                              <a:ext uri="{FF2B5EF4-FFF2-40B4-BE49-F238E27FC236}">
                                <a16:creationId xmlns:a16="http://schemas.microsoft.com/office/drawing/2014/main" id="{30B8DD49-B861-B6FB-A272-5AD3E66FEEB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84988" y="453815"/>
                              <a:ext cx="11555" cy="31347"/>
                            </a:xfrm>
                            <a:custGeom>
                              <a:avLst/>
                              <a:gdLst>
                                <a:gd name="csX0" fmla="*/ 5842 w 11555"/>
                                <a:gd name="csY0" fmla="*/ 0 h 31347"/>
                                <a:gd name="csX1" fmla="*/ 8381 w 11555"/>
                                <a:gd name="csY1" fmla="*/ 1015 h 31347"/>
                                <a:gd name="csX2" fmla="*/ 9397 w 11555"/>
                                <a:gd name="csY2" fmla="*/ 3427 h 31347"/>
                                <a:gd name="csX3" fmla="*/ 8381 w 11555"/>
                                <a:gd name="csY3" fmla="*/ 5838 h 31347"/>
                                <a:gd name="csX4" fmla="*/ 5968 w 11555"/>
                                <a:gd name="csY4" fmla="*/ 6853 h 31347"/>
                                <a:gd name="csX5" fmla="*/ 3556 w 11555"/>
                                <a:gd name="csY5" fmla="*/ 5838 h 31347"/>
                                <a:gd name="csX6" fmla="*/ 2540 w 11555"/>
                                <a:gd name="csY6" fmla="*/ 3427 h 31347"/>
                                <a:gd name="csX7" fmla="*/ 3556 w 11555"/>
                                <a:gd name="csY7" fmla="*/ 1015 h 31347"/>
                                <a:gd name="csX8" fmla="*/ 5968 w 11555"/>
                                <a:gd name="csY8" fmla="*/ 0 h 31347"/>
                                <a:gd name="csX9" fmla="*/ 9016 w 11555"/>
                                <a:gd name="csY9" fmla="*/ 10153 h 31347"/>
                                <a:gd name="csX10" fmla="*/ 9016 w 11555"/>
                                <a:gd name="csY10" fmla="*/ 26906 h 31347"/>
                                <a:gd name="csX11" fmla="*/ 9524 w 11555"/>
                                <a:gd name="csY11" fmla="*/ 29825 h 31347"/>
                                <a:gd name="csX12" fmla="*/ 11556 w 11555"/>
                                <a:gd name="csY12" fmla="*/ 30586 h 31347"/>
                                <a:gd name="csX13" fmla="*/ 11556 w 11555"/>
                                <a:gd name="csY13" fmla="*/ 31347 h 31347"/>
                                <a:gd name="csX14" fmla="*/ 127 w 11555"/>
                                <a:gd name="csY14" fmla="*/ 31347 h 31347"/>
                                <a:gd name="csX15" fmla="*/ 127 w 11555"/>
                                <a:gd name="csY15" fmla="*/ 30586 h 31347"/>
                                <a:gd name="csX16" fmla="*/ 2159 w 11555"/>
                                <a:gd name="csY16" fmla="*/ 29825 h 31347"/>
                                <a:gd name="csX17" fmla="*/ 2540 w 11555"/>
                                <a:gd name="csY17" fmla="*/ 27032 h 31347"/>
                                <a:gd name="csX18" fmla="*/ 2540 w 11555"/>
                                <a:gd name="csY18" fmla="*/ 14722 h 31347"/>
                                <a:gd name="csX19" fmla="*/ 2032 w 11555"/>
                                <a:gd name="csY19" fmla="*/ 11930 h 31347"/>
                                <a:gd name="csX20" fmla="*/ 0 w 11555"/>
                                <a:gd name="csY20" fmla="*/ 11168 h 31347"/>
                                <a:gd name="csX21" fmla="*/ 0 w 11555"/>
                                <a:gd name="csY21" fmla="*/ 10280 h 31347"/>
                                <a:gd name="csX22" fmla="*/ 8889 w 11555"/>
                                <a:gd name="csY22" fmla="*/ 10280 h 313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1555" h="31347">
                                  <a:moveTo>
                                    <a:pt x="5842" y="0"/>
                                  </a:moveTo>
                                  <a:cubicBezTo>
                                    <a:pt x="6857" y="0"/>
                                    <a:pt x="7619" y="381"/>
                                    <a:pt x="8381" y="1015"/>
                                  </a:cubicBezTo>
                                  <a:cubicBezTo>
                                    <a:pt x="9016" y="1650"/>
                                    <a:pt x="9397" y="2538"/>
                                    <a:pt x="9397" y="3427"/>
                                  </a:cubicBezTo>
                                  <a:cubicBezTo>
                                    <a:pt x="9397" y="4315"/>
                                    <a:pt x="9016" y="5203"/>
                                    <a:pt x="8381" y="5838"/>
                                  </a:cubicBezTo>
                                  <a:cubicBezTo>
                                    <a:pt x="7746" y="6473"/>
                                    <a:pt x="6857" y="6853"/>
                                    <a:pt x="5968" y="6853"/>
                                  </a:cubicBezTo>
                                  <a:cubicBezTo>
                                    <a:pt x="5079" y="6853"/>
                                    <a:pt x="4191" y="6473"/>
                                    <a:pt x="3556" y="5838"/>
                                  </a:cubicBezTo>
                                  <a:cubicBezTo>
                                    <a:pt x="2921" y="5203"/>
                                    <a:pt x="2540" y="4315"/>
                                    <a:pt x="2540" y="3427"/>
                                  </a:cubicBezTo>
                                  <a:cubicBezTo>
                                    <a:pt x="2540" y="2538"/>
                                    <a:pt x="2921" y="1650"/>
                                    <a:pt x="3556" y="1015"/>
                                  </a:cubicBezTo>
                                  <a:cubicBezTo>
                                    <a:pt x="4191" y="381"/>
                                    <a:pt x="5079" y="0"/>
                                    <a:pt x="5968" y="0"/>
                                  </a:cubicBezTo>
                                  <a:moveTo>
                                    <a:pt x="9016" y="10153"/>
                                  </a:moveTo>
                                  <a:lnTo>
                                    <a:pt x="9016" y="26906"/>
                                  </a:lnTo>
                                  <a:cubicBezTo>
                                    <a:pt x="9016" y="28428"/>
                                    <a:pt x="9143" y="29317"/>
                                    <a:pt x="9524" y="29825"/>
                                  </a:cubicBezTo>
                                  <a:cubicBezTo>
                                    <a:pt x="9905" y="30205"/>
                                    <a:pt x="10540" y="30459"/>
                                    <a:pt x="11556" y="30586"/>
                                  </a:cubicBezTo>
                                  <a:lnTo>
                                    <a:pt x="11556" y="31347"/>
                                  </a:lnTo>
                                  <a:lnTo>
                                    <a:pt x="127" y="31347"/>
                                  </a:lnTo>
                                  <a:lnTo>
                                    <a:pt x="127" y="30586"/>
                                  </a:lnTo>
                                  <a:cubicBezTo>
                                    <a:pt x="1016" y="30586"/>
                                    <a:pt x="1778" y="30332"/>
                                    <a:pt x="2159" y="29825"/>
                                  </a:cubicBezTo>
                                  <a:cubicBezTo>
                                    <a:pt x="2413" y="29444"/>
                                    <a:pt x="2540" y="28555"/>
                                    <a:pt x="2540" y="27032"/>
                                  </a:cubicBezTo>
                                  <a:lnTo>
                                    <a:pt x="2540" y="14722"/>
                                  </a:lnTo>
                                  <a:cubicBezTo>
                                    <a:pt x="2540" y="13199"/>
                                    <a:pt x="2413" y="12311"/>
                                    <a:pt x="2032" y="11930"/>
                                  </a:cubicBezTo>
                                  <a:cubicBezTo>
                                    <a:pt x="1651" y="11549"/>
                                    <a:pt x="1016" y="11295"/>
                                    <a:pt x="0" y="11168"/>
                                  </a:cubicBezTo>
                                  <a:lnTo>
                                    <a:pt x="0" y="10280"/>
                                  </a:lnTo>
                                  <a:lnTo>
                                    <a:pt x="8889" y="102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73764511" name="Freeform: Shape 773764511">
                            <a:extLst>
                              <a:ext uri="{FF2B5EF4-FFF2-40B4-BE49-F238E27FC236}">
                                <a16:creationId xmlns:a16="http://schemas.microsoft.com/office/drawing/2014/main" id="{8CF5F671-14D6-DB4E-46DB-5503EA03AF64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99465" y="463460"/>
                              <a:ext cx="22603" cy="21702"/>
                            </a:xfrm>
                            <a:custGeom>
                              <a:avLst/>
                              <a:gdLst>
                                <a:gd name="csX0" fmla="*/ 8381 w 22603"/>
                                <a:gd name="csY0" fmla="*/ 508 h 21702"/>
                                <a:gd name="csX1" fmla="*/ 8381 w 22603"/>
                                <a:gd name="csY1" fmla="*/ 3300 h 21702"/>
                                <a:gd name="csX2" fmla="*/ 11556 w 22603"/>
                                <a:gd name="csY2" fmla="*/ 761 h 21702"/>
                                <a:gd name="csX3" fmla="*/ 14731 w 22603"/>
                                <a:gd name="csY3" fmla="*/ 0 h 21702"/>
                                <a:gd name="csX4" fmla="*/ 18159 w 22603"/>
                                <a:gd name="csY4" fmla="*/ 1142 h 21702"/>
                                <a:gd name="csX5" fmla="*/ 19937 w 22603"/>
                                <a:gd name="csY5" fmla="*/ 3934 h 21702"/>
                                <a:gd name="csX6" fmla="*/ 20318 w 22603"/>
                                <a:gd name="csY6" fmla="*/ 8884 h 21702"/>
                                <a:gd name="csX7" fmla="*/ 20318 w 22603"/>
                                <a:gd name="csY7" fmla="*/ 17133 h 21702"/>
                                <a:gd name="csX8" fmla="*/ 20699 w 22603"/>
                                <a:gd name="csY8" fmla="*/ 20179 h 21702"/>
                                <a:gd name="csX9" fmla="*/ 22604 w 22603"/>
                                <a:gd name="csY9" fmla="*/ 20941 h 21702"/>
                                <a:gd name="csX10" fmla="*/ 22604 w 22603"/>
                                <a:gd name="csY10" fmla="*/ 21702 h 21702"/>
                                <a:gd name="csX11" fmla="*/ 11937 w 22603"/>
                                <a:gd name="csY11" fmla="*/ 21702 h 21702"/>
                                <a:gd name="csX12" fmla="*/ 11937 w 22603"/>
                                <a:gd name="csY12" fmla="*/ 20941 h 21702"/>
                                <a:gd name="csX13" fmla="*/ 13715 w 22603"/>
                                <a:gd name="csY13" fmla="*/ 19925 h 21702"/>
                                <a:gd name="csX14" fmla="*/ 14096 w 22603"/>
                                <a:gd name="csY14" fmla="*/ 17133 h 21702"/>
                                <a:gd name="csX15" fmla="*/ 14096 w 22603"/>
                                <a:gd name="csY15" fmla="*/ 7742 h 21702"/>
                                <a:gd name="csX16" fmla="*/ 13842 w 22603"/>
                                <a:gd name="csY16" fmla="*/ 4442 h 21702"/>
                                <a:gd name="csX17" fmla="*/ 13206 w 22603"/>
                                <a:gd name="csY17" fmla="*/ 3427 h 21702"/>
                                <a:gd name="csX18" fmla="*/ 12191 w 22603"/>
                                <a:gd name="csY18" fmla="*/ 3046 h 21702"/>
                                <a:gd name="csX19" fmla="*/ 8635 w 22603"/>
                                <a:gd name="csY19" fmla="*/ 5838 h 21702"/>
                                <a:gd name="csX20" fmla="*/ 8635 w 22603"/>
                                <a:gd name="csY20" fmla="*/ 17133 h 21702"/>
                                <a:gd name="csX21" fmla="*/ 9016 w 22603"/>
                                <a:gd name="csY21" fmla="*/ 20179 h 21702"/>
                                <a:gd name="csX22" fmla="*/ 10667 w 22603"/>
                                <a:gd name="csY22" fmla="*/ 20941 h 21702"/>
                                <a:gd name="csX23" fmla="*/ 10667 w 22603"/>
                                <a:gd name="csY23" fmla="*/ 21702 h 21702"/>
                                <a:gd name="csX24" fmla="*/ 0 w 22603"/>
                                <a:gd name="csY24" fmla="*/ 21702 h 21702"/>
                                <a:gd name="csX25" fmla="*/ 0 w 22603"/>
                                <a:gd name="csY25" fmla="*/ 20941 h 21702"/>
                                <a:gd name="csX26" fmla="*/ 1905 w 22603"/>
                                <a:gd name="csY26" fmla="*/ 20052 h 21702"/>
                                <a:gd name="csX27" fmla="*/ 2286 w 22603"/>
                                <a:gd name="csY27" fmla="*/ 17133 h 21702"/>
                                <a:gd name="csX28" fmla="*/ 2286 w 22603"/>
                                <a:gd name="csY28" fmla="*/ 5203 h 21702"/>
                                <a:gd name="csX29" fmla="*/ 1905 w 22603"/>
                                <a:gd name="csY29" fmla="*/ 2284 h 21702"/>
                                <a:gd name="csX30" fmla="*/ 0 w 22603"/>
                                <a:gd name="csY30" fmla="*/ 1523 h 21702"/>
                                <a:gd name="csX31" fmla="*/ 0 w 22603"/>
                                <a:gd name="csY31" fmla="*/ 635 h 21702"/>
                                <a:gd name="csX32" fmla="*/ 8635 w 22603"/>
                                <a:gd name="csY32" fmla="*/ 635 h 2170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</a:cxnLst>
                              <a:rect l="l" t="t" r="r" b="b"/>
                              <a:pathLst>
                                <a:path w="22603" h="21702">
                                  <a:moveTo>
                                    <a:pt x="8381" y="508"/>
                                  </a:moveTo>
                                  <a:lnTo>
                                    <a:pt x="8381" y="3300"/>
                                  </a:lnTo>
                                  <a:cubicBezTo>
                                    <a:pt x="9524" y="2157"/>
                                    <a:pt x="10540" y="1269"/>
                                    <a:pt x="11556" y="761"/>
                                  </a:cubicBezTo>
                                  <a:cubicBezTo>
                                    <a:pt x="12572" y="254"/>
                                    <a:pt x="13588" y="0"/>
                                    <a:pt x="14731" y="0"/>
                                  </a:cubicBezTo>
                                  <a:cubicBezTo>
                                    <a:pt x="16127" y="0"/>
                                    <a:pt x="17270" y="381"/>
                                    <a:pt x="18159" y="1142"/>
                                  </a:cubicBezTo>
                                  <a:cubicBezTo>
                                    <a:pt x="19048" y="1904"/>
                                    <a:pt x="19683" y="2792"/>
                                    <a:pt x="19937" y="3934"/>
                                  </a:cubicBezTo>
                                  <a:cubicBezTo>
                                    <a:pt x="20191" y="4823"/>
                                    <a:pt x="20318" y="6473"/>
                                    <a:pt x="20318" y="8884"/>
                                  </a:cubicBezTo>
                                  <a:lnTo>
                                    <a:pt x="20318" y="17133"/>
                                  </a:lnTo>
                                  <a:cubicBezTo>
                                    <a:pt x="20318" y="18783"/>
                                    <a:pt x="20445" y="19798"/>
                                    <a:pt x="20699" y="20179"/>
                                  </a:cubicBezTo>
                                  <a:cubicBezTo>
                                    <a:pt x="20953" y="20560"/>
                                    <a:pt x="21588" y="20814"/>
                                    <a:pt x="22604" y="20941"/>
                                  </a:cubicBezTo>
                                  <a:lnTo>
                                    <a:pt x="22604" y="21702"/>
                                  </a:lnTo>
                                  <a:lnTo>
                                    <a:pt x="11937" y="21702"/>
                                  </a:lnTo>
                                  <a:lnTo>
                                    <a:pt x="11937" y="20941"/>
                                  </a:lnTo>
                                  <a:cubicBezTo>
                                    <a:pt x="12699" y="20941"/>
                                    <a:pt x="13334" y="20560"/>
                                    <a:pt x="13715" y="19925"/>
                                  </a:cubicBezTo>
                                  <a:cubicBezTo>
                                    <a:pt x="13969" y="19545"/>
                                    <a:pt x="14096" y="18656"/>
                                    <a:pt x="14096" y="17133"/>
                                  </a:cubicBezTo>
                                  <a:lnTo>
                                    <a:pt x="14096" y="7742"/>
                                  </a:lnTo>
                                  <a:cubicBezTo>
                                    <a:pt x="14096" y="5965"/>
                                    <a:pt x="14096" y="4950"/>
                                    <a:pt x="13842" y="4442"/>
                                  </a:cubicBezTo>
                                  <a:cubicBezTo>
                                    <a:pt x="13715" y="3934"/>
                                    <a:pt x="13461" y="3680"/>
                                    <a:pt x="13206" y="3427"/>
                                  </a:cubicBezTo>
                                  <a:cubicBezTo>
                                    <a:pt x="12826" y="3173"/>
                                    <a:pt x="12572" y="3046"/>
                                    <a:pt x="12191" y="3046"/>
                                  </a:cubicBezTo>
                                  <a:cubicBezTo>
                                    <a:pt x="10921" y="3046"/>
                                    <a:pt x="9651" y="3934"/>
                                    <a:pt x="8635" y="5838"/>
                                  </a:cubicBezTo>
                                  <a:lnTo>
                                    <a:pt x="8635" y="17133"/>
                                  </a:lnTo>
                                  <a:cubicBezTo>
                                    <a:pt x="8635" y="18656"/>
                                    <a:pt x="8762" y="19671"/>
                                    <a:pt x="9016" y="20179"/>
                                  </a:cubicBezTo>
                                  <a:cubicBezTo>
                                    <a:pt x="9270" y="20560"/>
                                    <a:pt x="9905" y="20814"/>
                                    <a:pt x="10667" y="20941"/>
                                  </a:cubicBezTo>
                                  <a:lnTo>
                                    <a:pt x="10667" y="21702"/>
                                  </a:lnTo>
                                  <a:lnTo>
                                    <a:pt x="0" y="21702"/>
                                  </a:lnTo>
                                  <a:lnTo>
                                    <a:pt x="0" y="20941"/>
                                  </a:lnTo>
                                  <a:cubicBezTo>
                                    <a:pt x="889" y="20941"/>
                                    <a:pt x="1524" y="20560"/>
                                    <a:pt x="1905" y="20052"/>
                                  </a:cubicBezTo>
                                  <a:cubicBezTo>
                                    <a:pt x="2159" y="19671"/>
                                    <a:pt x="2286" y="18783"/>
                                    <a:pt x="2286" y="17133"/>
                                  </a:cubicBezTo>
                                  <a:lnTo>
                                    <a:pt x="2286" y="5203"/>
                                  </a:lnTo>
                                  <a:cubicBezTo>
                                    <a:pt x="2286" y="3554"/>
                                    <a:pt x="2159" y="2665"/>
                                    <a:pt x="1905" y="2284"/>
                                  </a:cubicBezTo>
                                  <a:cubicBezTo>
                                    <a:pt x="1651" y="1904"/>
                                    <a:pt x="1016" y="1650"/>
                                    <a:pt x="0" y="1523"/>
                                  </a:cubicBezTo>
                                  <a:lnTo>
                                    <a:pt x="0" y="635"/>
                                  </a:lnTo>
                                  <a:lnTo>
                                    <a:pt x="8635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59723235" name="Freeform: Shape 1759723235">
                            <a:extLst>
                              <a:ext uri="{FF2B5EF4-FFF2-40B4-BE49-F238E27FC236}">
                                <a16:creationId xmlns:a16="http://schemas.microsoft.com/office/drawing/2014/main" id="{6E3A5CB7-006F-D3A8-03C9-E6A8E451DACC}"/>
                              </a:ext>
                            </a:extLst>
                          </wps:cNvPr>
                          <wps:cNvSpPr/>
                          <wps:spPr>
                            <a:xfrm>
                              <a:off x="5824736" y="463460"/>
                              <a:ext cx="20699" cy="31728"/>
                            </a:xfrm>
                            <a:custGeom>
                              <a:avLst/>
                              <a:gdLst>
                                <a:gd name="csX0" fmla="*/ 9778 w 20699"/>
                                <a:gd name="csY0" fmla="*/ 1396 h 31728"/>
                                <a:gd name="csX1" fmla="*/ 7619 w 20699"/>
                                <a:gd name="csY1" fmla="*/ 2665 h 31728"/>
                                <a:gd name="csX2" fmla="*/ 6730 w 20699"/>
                                <a:gd name="csY2" fmla="*/ 8122 h 31728"/>
                                <a:gd name="csX3" fmla="*/ 7619 w 20699"/>
                                <a:gd name="csY3" fmla="*/ 12818 h 31728"/>
                                <a:gd name="csX4" fmla="*/ 9778 w 20699"/>
                                <a:gd name="csY4" fmla="*/ 14087 h 31728"/>
                                <a:gd name="csX5" fmla="*/ 12064 w 20699"/>
                                <a:gd name="csY5" fmla="*/ 12818 h 31728"/>
                                <a:gd name="csX6" fmla="*/ 12953 w 20699"/>
                                <a:gd name="csY6" fmla="*/ 7996 h 31728"/>
                                <a:gd name="csX7" fmla="*/ 11937 w 20699"/>
                                <a:gd name="csY7" fmla="*/ 2538 h 31728"/>
                                <a:gd name="csX8" fmla="*/ 9905 w 20699"/>
                                <a:gd name="csY8" fmla="*/ 1396 h 31728"/>
                                <a:gd name="csX9" fmla="*/ 8381 w 20699"/>
                                <a:gd name="csY9" fmla="*/ 24875 h 31728"/>
                                <a:gd name="csX10" fmla="*/ 5334 w 20699"/>
                                <a:gd name="csY10" fmla="*/ 25256 h 31728"/>
                                <a:gd name="csX11" fmla="*/ 4064 w 20699"/>
                                <a:gd name="csY11" fmla="*/ 27159 h 31728"/>
                                <a:gd name="csX12" fmla="*/ 5334 w 20699"/>
                                <a:gd name="csY12" fmla="*/ 29190 h 31728"/>
                                <a:gd name="csX13" fmla="*/ 10413 w 20699"/>
                                <a:gd name="csY13" fmla="*/ 30078 h 31728"/>
                                <a:gd name="csX14" fmla="*/ 15365 w 20699"/>
                                <a:gd name="csY14" fmla="*/ 29190 h 31728"/>
                                <a:gd name="csX15" fmla="*/ 17143 w 20699"/>
                                <a:gd name="csY15" fmla="*/ 26905 h 31728"/>
                                <a:gd name="csX16" fmla="*/ 16763 w 20699"/>
                                <a:gd name="csY16" fmla="*/ 26017 h 31728"/>
                                <a:gd name="csX17" fmla="*/ 14858 w 20699"/>
                                <a:gd name="csY17" fmla="*/ 25129 h 31728"/>
                                <a:gd name="csX18" fmla="*/ 8254 w 20699"/>
                                <a:gd name="csY18" fmla="*/ 24875 h 31728"/>
                                <a:gd name="csX19" fmla="*/ 13588 w 20699"/>
                                <a:gd name="csY19" fmla="*/ 761 h 31728"/>
                                <a:gd name="csX20" fmla="*/ 20699 w 20699"/>
                                <a:gd name="csY20" fmla="*/ 761 h 31728"/>
                                <a:gd name="csX21" fmla="*/ 20699 w 20699"/>
                                <a:gd name="csY21" fmla="*/ 3300 h 31728"/>
                                <a:gd name="csX22" fmla="*/ 16635 w 20699"/>
                                <a:gd name="csY22" fmla="*/ 3300 h 31728"/>
                                <a:gd name="csX23" fmla="*/ 18159 w 20699"/>
                                <a:gd name="csY23" fmla="*/ 5330 h 31728"/>
                                <a:gd name="csX24" fmla="*/ 18667 w 20699"/>
                                <a:gd name="csY24" fmla="*/ 7869 h 31728"/>
                                <a:gd name="csX25" fmla="*/ 17397 w 20699"/>
                                <a:gd name="csY25" fmla="*/ 11803 h 31728"/>
                                <a:gd name="csX26" fmla="*/ 13969 w 20699"/>
                                <a:gd name="csY26" fmla="*/ 14468 h 31728"/>
                                <a:gd name="csX27" fmla="*/ 10159 w 20699"/>
                                <a:gd name="csY27" fmla="*/ 15356 h 31728"/>
                                <a:gd name="csX28" fmla="*/ 7492 w 20699"/>
                                <a:gd name="csY28" fmla="*/ 15356 h 31728"/>
                                <a:gd name="csX29" fmla="*/ 5715 w 20699"/>
                                <a:gd name="csY29" fmla="*/ 15991 h 31728"/>
                                <a:gd name="csX30" fmla="*/ 5079 w 20699"/>
                                <a:gd name="csY30" fmla="*/ 17514 h 31728"/>
                                <a:gd name="csX31" fmla="*/ 5715 w 20699"/>
                                <a:gd name="csY31" fmla="*/ 18910 h 31728"/>
                                <a:gd name="csX32" fmla="*/ 7746 w 20699"/>
                                <a:gd name="csY32" fmla="*/ 19418 h 31728"/>
                                <a:gd name="csX33" fmla="*/ 11683 w 20699"/>
                                <a:gd name="csY33" fmla="*/ 19418 h 31728"/>
                                <a:gd name="csX34" fmla="*/ 18159 w 20699"/>
                                <a:gd name="csY34" fmla="*/ 20433 h 31728"/>
                                <a:gd name="csX35" fmla="*/ 20699 w 20699"/>
                                <a:gd name="csY35" fmla="*/ 24875 h 31728"/>
                                <a:gd name="csX36" fmla="*/ 19556 w 20699"/>
                                <a:gd name="csY36" fmla="*/ 28302 h 31728"/>
                                <a:gd name="csX37" fmla="*/ 16508 w 20699"/>
                                <a:gd name="csY37" fmla="*/ 30586 h 31728"/>
                                <a:gd name="csX38" fmla="*/ 9778 w 20699"/>
                                <a:gd name="csY38" fmla="*/ 31728 h 31728"/>
                                <a:gd name="csX39" fmla="*/ 4572 w 20699"/>
                                <a:gd name="csY39" fmla="*/ 31221 h 31728"/>
                                <a:gd name="csX40" fmla="*/ 1143 w 20699"/>
                                <a:gd name="csY40" fmla="*/ 29698 h 31728"/>
                                <a:gd name="csX41" fmla="*/ 127 w 20699"/>
                                <a:gd name="csY41" fmla="*/ 27667 h 31728"/>
                                <a:gd name="csX42" fmla="*/ 889 w 20699"/>
                                <a:gd name="csY42" fmla="*/ 25763 h 31728"/>
                                <a:gd name="csX43" fmla="*/ 3809 w 20699"/>
                                <a:gd name="csY43" fmla="*/ 24367 h 31728"/>
                                <a:gd name="csX44" fmla="*/ 889 w 20699"/>
                                <a:gd name="csY44" fmla="*/ 20306 h 31728"/>
                                <a:gd name="csX45" fmla="*/ 2032 w 20699"/>
                                <a:gd name="csY45" fmla="*/ 17260 h 31728"/>
                                <a:gd name="csX46" fmla="*/ 5841 w 20699"/>
                                <a:gd name="csY46" fmla="*/ 14722 h 31728"/>
                                <a:gd name="csX47" fmla="*/ 1397 w 20699"/>
                                <a:gd name="csY47" fmla="*/ 11803 h 31728"/>
                                <a:gd name="csX48" fmla="*/ 0 w 20699"/>
                                <a:gd name="csY48" fmla="*/ 7615 h 31728"/>
                                <a:gd name="csX49" fmla="*/ 2540 w 20699"/>
                                <a:gd name="csY49" fmla="*/ 2284 h 31728"/>
                                <a:gd name="csX50" fmla="*/ 9016 w 20699"/>
                                <a:gd name="csY50" fmla="*/ 0 h 31728"/>
                                <a:gd name="csX51" fmla="*/ 13334 w 20699"/>
                                <a:gd name="csY51" fmla="*/ 888 h 3172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</a:cxnLst>
                              <a:rect l="l" t="t" r="r" b="b"/>
                              <a:pathLst>
                                <a:path w="20699" h="31728">
                                  <a:moveTo>
                                    <a:pt x="9778" y="1396"/>
                                  </a:moveTo>
                                  <a:cubicBezTo>
                                    <a:pt x="8889" y="1396"/>
                                    <a:pt x="8127" y="1904"/>
                                    <a:pt x="7619" y="2665"/>
                                  </a:cubicBezTo>
                                  <a:cubicBezTo>
                                    <a:pt x="6984" y="3554"/>
                                    <a:pt x="6730" y="5330"/>
                                    <a:pt x="6730" y="8122"/>
                                  </a:cubicBezTo>
                                  <a:cubicBezTo>
                                    <a:pt x="6730" y="10407"/>
                                    <a:pt x="6984" y="11930"/>
                                    <a:pt x="7619" y="12818"/>
                                  </a:cubicBezTo>
                                  <a:cubicBezTo>
                                    <a:pt x="8254" y="13707"/>
                                    <a:pt x="8889" y="14087"/>
                                    <a:pt x="9778" y="14087"/>
                                  </a:cubicBezTo>
                                  <a:cubicBezTo>
                                    <a:pt x="10667" y="14087"/>
                                    <a:pt x="11429" y="13707"/>
                                    <a:pt x="12064" y="12818"/>
                                  </a:cubicBezTo>
                                  <a:cubicBezTo>
                                    <a:pt x="12699" y="11930"/>
                                    <a:pt x="12953" y="10407"/>
                                    <a:pt x="12953" y="7996"/>
                                  </a:cubicBezTo>
                                  <a:cubicBezTo>
                                    <a:pt x="12953" y="5330"/>
                                    <a:pt x="12572" y="3427"/>
                                    <a:pt x="11937" y="2538"/>
                                  </a:cubicBezTo>
                                  <a:cubicBezTo>
                                    <a:pt x="11429" y="1777"/>
                                    <a:pt x="10794" y="1396"/>
                                    <a:pt x="9905" y="1396"/>
                                  </a:cubicBezTo>
                                  <a:moveTo>
                                    <a:pt x="8381" y="24875"/>
                                  </a:moveTo>
                                  <a:cubicBezTo>
                                    <a:pt x="6857" y="24875"/>
                                    <a:pt x="5841" y="24875"/>
                                    <a:pt x="5334" y="25256"/>
                                  </a:cubicBezTo>
                                  <a:cubicBezTo>
                                    <a:pt x="4445" y="25763"/>
                                    <a:pt x="4064" y="26398"/>
                                    <a:pt x="4064" y="27159"/>
                                  </a:cubicBezTo>
                                  <a:cubicBezTo>
                                    <a:pt x="4064" y="27921"/>
                                    <a:pt x="4445" y="28682"/>
                                    <a:pt x="5334" y="29190"/>
                                  </a:cubicBezTo>
                                  <a:cubicBezTo>
                                    <a:pt x="6222" y="29824"/>
                                    <a:pt x="7873" y="30078"/>
                                    <a:pt x="10413" y="30078"/>
                                  </a:cubicBezTo>
                                  <a:cubicBezTo>
                                    <a:pt x="12572" y="30078"/>
                                    <a:pt x="14096" y="29824"/>
                                    <a:pt x="15365" y="29190"/>
                                  </a:cubicBezTo>
                                  <a:cubicBezTo>
                                    <a:pt x="16508" y="28682"/>
                                    <a:pt x="17143" y="27921"/>
                                    <a:pt x="17143" y="26905"/>
                                  </a:cubicBezTo>
                                  <a:cubicBezTo>
                                    <a:pt x="17143" y="26525"/>
                                    <a:pt x="17143" y="26271"/>
                                    <a:pt x="16763" y="26017"/>
                                  </a:cubicBezTo>
                                  <a:cubicBezTo>
                                    <a:pt x="16382" y="25636"/>
                                    <a:pt x="15746" y="25256"/>
                                    <a:pt x="14858" y="25129"/>
                                  </a:cubicBezTo>
                                  <a:cubicBezTo>
                                    <a:pt x="14096" y="25002"/>
                                    <a:pt x="11810" y="24875"/>
                                    <a:pt x="8254" y="24875"/>
                                  </a:cubicBezTo>
                                  <a:moveTo>
                                    <a:pt x="13588" y="761"/>
                                  </a:moveTo>
                                  <a:lnTo>
                                    <a:pt x="20699" y="761"/>
                                  </a:lnTo>
                                  <a:lnTo>
                                    <a:pt x="20699" y="3300"/>
                                  </a:lnTo>
                                  <a:lnTo>
                                    <a:pt x="16635" y="3300"/>
                                  </a:lnTo>
                                  <a:cubicBezTo>
                                    <a:pt x="17397" y="4061"/>
                                    <a:pt x="17905" y="4696"/>
                                    <a:pt x="18159" y="5330"/>
                                  </a:cubicBezTo>
                                  <a:cubicBezTo>
                                    <a:pt x="18540" y="6092"/>
                                    <a:pt x="18667" y="6980"/>
                                    <a:pt x="18667" y="7869"/>
                                  </a:cubicBezTo>
                                  <a:cubicBezTo>
                                    <a:pt x="18667" y="9392"/>
                                    <a:pt x="18286" y="10661"/>
                                    <a:pt x="17397" y="11803"/>
                                  </a:cubicBezTo>
                                  <a:cubicBezTo>
                                    <a:pt x="16508" y="12945"/>
                                    <a:pt x="15365" y="13833"/>
                                    <a:pt x="13969" y="14468"/>
                                  </a:cubicBezTo>
                                  <a:cubicBezTo>
                                    <a:pt x="12572" y="15103"/>
                                    <a:pt x="11302" y="15356"/>
                                    <a:pt x="10159" y="15356"/>
                                  </a:cubicBezTo>
                                  <a:cubicBezTo>
                                    <a:pt x="10159" y="15356"/>
                                    <a:pt x="9143" y="15356"/>
                                    <a:pt x="7492" y="15356"/>
                                  </a:cubicBezTo>
                                  <a:cubicBezTo>
                                    <a:pt x="6857" y="15356"/>
                                    <a:pt x="6222" y="15610"/>
                                    <a:pt x="5715" y="15991"/>
                                  </a:cubicBezTo>
                                  <a:cubicBezTo>
                                    <a:pt x="5207" y="16499"/>
                                    <a:pt x="5079" y="17006"/>
                                    <a:pt x="5079" y="17514"/>
                                  </a:cubicBezTo>
                                  <a:cubicBezTo>
                                    <a:pt x="5079" y="18022"/>
                                    <a:pt x="5334" y="18529"/>
                                    <a:pt x="5715" y="18910"/>
                                  </a:cubicBezTo>
                                  <a:cubicBezTo>
                                    <a:pt x="6096" y="19291"/>
                                    <a:pt x="6730" y="19418"/>
                                    <a:pt x="7746" y="19418"/>
                                  </a:cubicBezTo>
                                  <a:lnTo>
                                    <a:pt x="11683" y="19418"/>
                                  </a:lnTo>
                                  <a:cubicBezTo>
                                    <a:pt x="14858" y="19418"/>
                                    <a:pt x="17016" y="19671"/>
                                    <a:pt x="18159" y="20433"/>
                                  </a:cubicBezTo>
                                  <a:cubicBezTo>
                                    <a:pt x="19937" y="21448"/>
                                    <a:pt x="20699" y="22844"/>
                                    <a:pt x="20699" y="24875"/>
                                  </a:cubicBezTo>
                                  <a:cubicBezTo>
                                    <a:pt x="20699" y="26144"/>
                                    <a:pt x="20318" y="27286"/>
                                    <a:pt x="19556" y="28302"/>
                                  </a:cubicBezTo>
                                  <a:cubicBezTo>
                                    <a:pt x="18794" y="29317"/>
                                    <a:pt x="17778" y="30078"/>
                                    <a:pt x="16508" y="30586"/>
                                  </a:cubicBezTo>
                                  <a:cubicBezTo>
                                    <a:pt x="14604" y="31347"/>
                                    <a:pt x="12318" y="31728"/>
                                    <a:pt x="9778" y="31728"/>
                                  </a:cubicBezTo>
                                  <a:cubicBezTo>
                                    <a:pt x="7873" y="31728"/>
                                    <a:pt x="6096" y="31601"/>
                                    <a:pt x="4572" y="31221"/>
                                  </a:cubicBezTo>
                                  <a:cubicBezTo>
                                    <a:pt x="3048" y="30840"/>
                                    <a:pt x="1905" y="30332"/>
                                    <a:pt x="1143" y="29698"/>
                                  </a:cubicBezTo>
                                  <a:cubicBezTo>
                                    <a:pt x="508" y="29063"/>
                                    <a:pt x="127" y="28302"/>
                                    <a:pt x="127" y="27667"/>
                                  </a:cubicBezTo>
                                  <a:cubicBezTo>
                                    <a:pt x="127" y="27032"/>
                                    <a:pt x="381" y="26398"/>
                                    <a:pt x="889" y="25763"/>
                                  </a:cubicBezTo>
                                  <a:cubicBezTo>
                                    <a:pt x="1397" y="25256"/>
                                    <a:pt x="2413" y="24748"/>
                                    <a:pt x="3809" y="24367"/>
                                  </a:cubicBezTo>
                                  <a:cubicBezTo>
                                    <a:pt x="1905" y="23352"/>
                                    <a:pt x="889" y="22083"/>
                                    <a:pt x="889" y="20306"/>
                                  </a:cubicBezTo>
                                  <a:cubicBezTo>
                                    <a:pt x="889" y="19291"/>
                                    <a:pt x="1270" y="18275"/>
                                    <a:pt x="2032" y="17260"/>
                                  </a:cubicBezTo>
                                  <a:cubicBezTo>
                                    <a:pt x="2794" y="16245"/>
                                    <a:pt x="4064" y="15483"/>
                                    <a:pt x="5841" y="14722"/>
                                  </a:cubicBezTo>
                                  <a:cubicBezTo>
                                    <a:pt x="3809" y="13960"/>
                                    <a:pt x="2286" y="13072"/>
                                    <a:pt x="1397" y="11803"/>
                                  </a:cubicBezTo>
                                  <a:cubicBezTo>
                                    <a:pt x="508" y="10661"/>
                                    <a:pt x="0" y="9265"/>
                                    <a:pt x="0" y="7615"/>
                                  </a:cubicBezTo>
                                  <a:cubicBezTo>
                                    <a:pt x="0" y="5584"/>
                                    <a:pt x="889" y="3807"/>
                                    <a:pt x="2540" y="2284"/>
                                  </a:cubicBezTo>
                                  <a:cubicBezTo>
                                    <a:pt x="4191" y="761"/>
                                    <a:pt x="6349" y="0"/>
                                    <a:pt x="9016" y="0"/>
                                  </a:cubicBezTo>
                                  <a:cubicBezTo>
                                    <a:pt x="10413" y="0"/>
                                    <a:pt x="11810" y="254"/>
                                    <a:pt x="13334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</wpg:grpSp>
                    <wps:wsp>
                      <wps:cNvPr id="428710941" name="Freeform: Shape 428710941">
                        <a:extLst>
                          <a:ext uri="{FF2B5EF4-FFF2-40B4-BE49-F238E27FC236}">
                            <a16:creationId xmlns:a16="http://schemas.microsoft.com/office/drawing/2014/main" id="{33E434EB-786C-A4A6-90B6-255F16B26939}"/>
                          </a:ext>
                        </a:extLst>
                      </wps:cNvPr>
                      <wps:cNvSpPr/>
                      <wps:spPr>
                        <a:xfrm>
                          <a:off x="0" y="84999"/>
                          <a:ext cx="184770" cy="369603"/>
                        </a:xfrm>
                        <a:custGeom>
                          <a:avLst/>
                          <a:gdLst>
                            <a:gd name="csX0" fmla="*/ 280130 w 280130"/>
                            <a:gd name="csY0" fmla="*/ 280130 h 560355"/>
                            <a:gd name="csX1" fmla="*/ 0 w 280130"/>
                            <a:gd name="csY1" fmla="*/ 0 h 560355"/>
                            <a:gd name="csX2" fmla="*/ 0 w 280130"/>
                            <a:gd name="csY2" fmla="*/ 560356 h 560355"/>
                            <a:gd name="csX3" fmla="*/ 280130 w 280130"/>
                            <a:gd name="csY3" fmla="*/ 280226 h 56035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280130" h="560355">
                              <a:moveTo>
                                <a:pt x="280130" y="280130"/>
                              </a:moveTo>
                              <a:cubicBezTo>
                                <a:pt x="280130" y="125444"/>
                                <a:pt x="154781" y="0"/>
                                <a:pt x="0" y="0"/>
                              </a:cubicBezTo>
                              <a:lnTo>
                                <a:pt x="0" y="560356"/>
                              </a:lnTo>
                              <a:cubicBezTo>
                                <a:pt x="154686" y="560356"/>
                                <a:pt x="280130" y="434911"/>
                                <a:pt x="280130" y="280226"/>
                              </a:cubicBezTo>
                            </a:path>
                          </a:pathLst>
                        </a:custGeom>
                        <a:solidFill>
                          <a:srgbClr val="692973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D3BA8AD" id="Group 458" o:spid="_x0000_s1034" alt="&quot;&quot;" style="width:538.55pt;height:42.5pt;mso-position-horizontal-relative:char;mso-position-vertical-relative:line" coordsize="68398,5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">
              <v:roundrect id="Rectangle: Rounded Corners 411630147" o:spid="_x0000_s1035" style="position:absolute;width:52014;height:5396;visibility:visible;mso-wrap-style:square;v-text-anchor:middle" arcsize="9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" fillcolor="#0067a0 [3204]" stroked="f" strokeweight=".35244mm">
                <v:fill color2="#408db8 [3205]" rotate="t" angle="90" type="gradient"/>
                <v:stroke joinstyle="miter"/>
                <v:textbox inset="7mm,0,0,0">
                  <w:txbxContent>
                    <w:p w14:paraId="54EA169F" w14:textId="10BF004E" w:rsidR="00BD364F" w:rsidRPr="001208A6" w:rsidRDefault="00E809D3" w:rsidP="00BD364F">
                      <w:pPr>
                        <w:spacing w:before="0" w:after="0"/>
                        <w:rPr>
                          <w:rFonts w:ascii="Aptos Black" w:eastAsia="Aptos" w:hAnsi="Aptos Black"/>
                          <w:color w:val="FFFFFF"/>
                          <w:sz w:val="28"/>
                          <w:szCs w:val="28"/>
                          <w14:ligatures w14:val="none"/>
                        </w:rPr>
                      </w:pPr>
                      <w:r w:rsidRPr="00E809D3">
                        <w:rPr>
                          <w:rFonts w:ascii="Aptos Black" w:eastAsia="Aptos" w:hAnsi="Aptos Black"/>
                          <w:color w:val="FFFFFF"/>
                          <w:sz w:val="28"/>
                          <w:szCs w:val="28"/>
                        </w:rPr>
                        <w:t xml:space="preserve">COVID-19 </w:t>
                      </w:r>
                      <w:r w:rsidR="009A3B65">
                        <w:rPr>
                          <w:rFonts w:ascii="Aptos Black" w:eastAsia="Aptos" w:hAnsi="Aptos Black"/>
                          <w:color w:val="FFFFFF"/>
                          <w:sz w:val="28"/>
                          <w:szCs w:val="28"/>
                        </w:rPr>
                        <w:t>v</w:t>
                      </w:r>
                      <w:r w:rsidRPr="00E809D3">
                        <w:rPr>
                          <w:rFonts w:ascii="Aptos Black" w:eastAsia="Aptos" w:hAnsi="Aptos Black"/>
                          <w:color w:val="FFFFFF"/>
                          <w:sz w:val="28"/>
                          <w:szCs w:val="28"/>
                        </w:rPr>
                        <w:t>accin</w:t>
                      </w:r>
                      <w:r w:rsidR="009A3B65">
                        <w:rPr>
                          <w:rFonts w:ascii="Aptos Black" w:eastAsia="Aptos" w:hAnsi="Aptos Black"/>
                          <w:color w:val="FFFFFF"/>
                          <w:sz w:val="28"/>
                          <w:szCs w:val="28"/>
                        </w:rPr>
                        <w:t>es</w:t>
                      </w:r>
                    </w:p>
                    <w:p w14:paraId="3372BAE3" w14:textId="7B9A035C" w:rsidR="00BD364F" w:rsidRPr="001208A6" w:rsidRDefault="009A3B65" w:rsidP="009A3B65">
                      <w:pPr>
                        <w:spacing w:before="0" w:after="0"/>
                        <w:rPr>
                          <w:rFonts w:eastAsia="Aptos"/>
                          <w:color w:val="FFFFFF"/>
                        </w:rPr>
                      </w:pPr>
                      <w:r w:rsidRPr="009A3B65">
                        <w:rPr>
                          <w:rFonts w:eastAsia="Aptos"/>
                          <w:color w:val="FFFFFF"/>
                        </w:rPr>
                        <w:t>Update for immunisation providers</w:t>
                      </w:r>
                    </w:p>
                  </w:txbxContent>
                </v:textbox>
              </v:roundrect>
              <v:group id="Group 1323689898" o:spid="_x0000_s1036" style="position:absolute;left:53908;top:1153;width:14490;height:3798" coordorigin="53908,1153" coordsize="14489,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">
                <v:shape id="Freeform: Shape 1929685985" o:spid="_x0000_s1037" style="position:absolute;left:62898;top:1535;width:516;height:608;visibility:visible;mso-wrap-style:square;v-text-anchor:top" coordsize="51557,6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" path="m9016,14087r,46704l,60791,,,9397,,42414,45562,42414,r9143,l51557,60791r-8889,l9016,14087xe" fillcolor="#231f20" stroked="f" strokeweight=".35244mm">
                  <v:stroke joinstyle="miter"/>
                  <v:path arrowok="t" o:connecttype="custom" o:connectlocs="9016,14086;9016,60787;0,60787;0,0;9397,0;42413,45559;42413,0;51556,0;51556,60787;42667,60787;9016,14086" o:connectangles="0,0,0,0,0,0,0,0,0,0,0"/>
                </v:shape>
                <v:group id="Graphic 1" o:spid="_x0000_s1038" style="position:absolute;left:63490;top:1529;width:2268;height:625" coordorigin="63490,1529" coordsize="2268,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">
                  <v:shape id="Freeform: Shape 2076389410" o:spid="_x0000_s1039" style="position:absolute;left:63490;top:1692;width:380;height:462;visibility:visible;mso-wrap-style:square;v-text-anchor:top" coordsize="37969,46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" path="m29842,27921c27430,24621,23112,22844,18540,22844v-5968,,-10159,3554,-10159,8757c8381,36805,12572,40358,18540,40358v4572,,8890,-1777,11302,-5076l29842,27794r,127xm29842,40231v-3429,3808,-8508,5965,-14477,5965c8000,46196,,41247,,31601,,21956,7873,17133,15365,17133v5969,,11048,1904,14477,5838l29842,15737v,-5457,-4444,-8757,-10794,-8757c14096,6980,9778,8884,5841,12818l2286,7234c7238,2411,13207,,20318,v9524,,17651,4188,17651,15356l37969,45054r-8254,l29715,40231r127,xe" fillcolor="#231f20" stroked="f" strokeweight=".35244mm">
                    <v:stroke joinstyle="miter"/>
                    <v:path arrowok="t" o:connecttype="custom" o:connectlocs="29842,27921;18540,22844;8381,31601;18540,40358;29842,35282;29842,27794;29842,40231;15365,46196;0,31601;15365,17133;29842,22971;29842,15737;19048,6980;5841,12818;2286,7234;20318,0;37969,15356;37969,45054;29715,45054;29715,40231" o:connectangles="0,0,0,0,0,0,0,0,0,0,0,0,0,0,0,0,0,0,0,0"/>
                  </v:shape>
                  <v:shape id="Freeform: Shape 1905657094" o:spid="_x0000_s1040" style="position:absolute;left:63921;top:1582;width:265;height:571;visibility:visible;mso-wrap-style:square;v-text-anchor:top" coordsize="26540,57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" path="m7366,46323r,-27032l,19291,,12057r7366,l7366,r8254,l15620,12057r8889,l24509,19291r-8889,l15620,44546v,3173,1396,5331,4317,5331c21842,49877,23620,49115,24382,48100r2158,6219c24763,55969,22223,57111,17905,57111,10921,57111,7366,53176,7366,46196e" fillcolor="#231f20" stroked="f" strokeweight=".35244mm">
                    <v:stroke joinstyle="miter"/>
                    <v:path arrowok="t" o:connecttype="custom" o:connectlocs="7366,46323;7366,19291;0,19291;0,12057;7366,12057;7366,0;15620,0;15620,12057;24509,12057;24509,19291;15620,19291;15620,44546;19937,49877;24382,48100;26540,54319;17905,57111;7366,46196" o:connectangles="0,0,0,0,0,0,0,0,0,0,0,0,0,0,0,0,0"/>
                  </v:shape>
                  <v:shape id="Freeform: Shape 403318027" o:spid="_x0000_s1041" style="position:absolute;left:64239;top:1529;width:107;height:614;visibility:visible;mso-wrap-style:square;v-text-anchor:top" coordsize="10666,6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" path="m1270,17387r8254,l9524,61426r-8254,l1270,17387xm,5203c,2284,2413,,5334,v2920,,5333,2284,5333,5203c10667,8122,8254,10534,5334,10534,2413,10534,,8122,,5203e" fillcolor="#231f20" stroked="f" strokeweight=".35244mm">
                    <v:stroke joinstyle="miter"/>
                    <v:path arrowok="t" o:connecttype="custom" o:connectlocs="1270,17387;9524,17387;9524,61426;1270,61426;1270,17387;0,5203;5334,0;10667,5203;5334,10534;0,5203" o:connectangles="0,0,0,0,0,0,0,0,0,0"/>
                  </v:shape>
                  <v:shape id="Freeform: Shape 423335274" o:spid="_x0000_s1042" style="position:absolute;left:64413;top:1691;width:445;height:463;visibility:visible;mso-wrap-style:square;v-text-anchor:top" coordsize="44445,4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" path="m35938,23098c35938,14849,31112,7361,22223,7361v-8889,,-13715,7488,-13715,15737c8508,31347,13461,38962,22223,38962v8762,,13715,-7488,13715,-15864m,23098c,10407,8508,,22223,,35938,,44446,10407,44446,23098v,12691,-8508,23225,-22223,23225c8508,46323,,35916,,23098e" fillcolor="#231f20" stroked="f" strokeweight=".35244mm">
                    <v:stroke joinstyle="miter"/>
                    <v:path arrowok="t" o:connecttype="custom" o:connectlocs="35938,23098;22223,7361;8508,23098;22223,38962;35938,23098;0,23098;22223,0;44446,23098;22223,46323;0,23098" o:connectangles="0,0,0,0,0,0,0,0,0,0"/>
                  </v:shape>
                  <v:shape id="Freeform: Shape 1823888625" o:spid="_x0000_s1043" style="position:absolute;left:64929;top:1692;width:380;height:452;visibility:visible;mso-wrap-style:square;v-text-anchor:top" coordsize="37969,4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" path="m29843,16879v,-7234,-3811,-9645,-9398,-9645c15366,7234,10667,10407,8255,13580r,31474l,45054,,1015r8255,l8255,7234c11175,3680,17017,,23874,v9270,,14095,4950,14095,14214l37969,45181r-8253,l29716,17006r127,-127xe" fillcolor="#231f20" stroked="f" strokeweight=".35244mm">
                    <v:stroke joinstyle="miter"/>
                    <v:path arrowok="t" o:connecttype="custom" o:connectlocs="29843,16879;20445,7234;8255,13580;8255,45054;0,45054;0,1015;8255,1015;8255,7234;23874,0;37969,14214;37969,45181;29716,45181;29716,17006" o:connectangles="0,0,0,0,0,0,0,0,0,0,0,0,0"/>
                  </v:shape>
                  <v:shape id="Freeform: Shape 564475660" o:spid="_x0000_s1044" style="position:absolute;left:65378;top:1692;width:380;height:462;visibility:visible;mso-wrap-style:square;v-text-anchor:top" coordsize="37970,46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" path="m29843,27921c27430,24621,23112,22844,18541,22844v-5969,,-10159,3554,-10159,8757c8382,36805,12572,40358,18541,40358v4571,,8889,-1777,11302,-5076l29843,27794r,127xm29843,40231v-3429,3808,-8508,5965,-14477,5965c8000,46196,,41247,,31601,,21956,7874,17133,15366,17133v5969,,11048,1904,14477,5838l29843,15737v,-5457,-4445,-8757,-10795,-8757c14096,6980,9778,8884,5842,12818l2286,7234c7238,2411,13207,,20319,v9524,,17651,4188,17651,15356l37970,45054r-8254,l29716,40231r127,xe" fillcolor="#231f20" stroked="f" strokeweight=".35244mm">
                    <v:stroke joinstyle="miter"/>
                    <v:path arrowok="t" o:connecttype="custom" o:connectlocs="29843,27921;18541,22844;8382,31601;18541,40358;29843,35282;29843,27794;29843,40231;15366,46196;0,31601;15366,17133;29843,22971;29843,15737;19048,6980;5842,12818;2286,7234;20319,0;37970,15356;37970,45054;29716,45054;29716,40231" o:connectangles="0,0,0,0,0,0,0,0,0,0,0,0,0,0,0,0,0,0,0,0"/>
                  </v:shape>
                </v:group>
                <v:rect id="Rectangle 1420700389" o:spid="_x0000_s1045" style="position:absolute;left:65848;top:1535;width:83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" fillcolor="#231f20" stroked="f" strokeweight=".35244mm"/>
                <v:rect id="Rectangle 554901923" o:spid="_x0000_s1046" style="position:absolute;left:62898;top:2362;width:158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" fillcolor="#231f20" stroked="f" strokeweight=".35244mm"/>
                <v:group id="Graphic 1" o:spid="_x0000_s1047" style="position:absolute;left:62898;top:2326;width:5492;height:1651" coordorigin="62898,2326" coordsize="5492,1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">
                  <v:shape id="Freeform: Shape 805430879" o:spid="_x0000_s1048" style="position:absolute;left:63142;top:2519;width:695;height:451;visibility:visible;mso-wrap-style:square;v-text-anchor:top" coordsize="69462,4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" path="m55621,18402v,-3426,-1651,-5965,-5841,-5965c45970,12437,43176,14849,41906,16752r,28429l27810,45181r,-26779c27810,14976,26287,12437,21969,12437v-3809,,-6349,2412,-7873,4315l14096,45181,,45181,,1142r14096,l14096,6473c16001,3934,21715,,28572,v6350,,10668,2665,12445,7869c43557,4061,49271,,56256,v8127,,13207,4188,13207,13199l69463,45054r-13969,l55494,18275r127,127xe" fillcolor="#231f20" stroked="f" strokeweight=".35244mm">
                    <v:stroke joinstyle="miter"/>
                    <v:path arrowok="t" o:connecttype="custom" o:connectlocs="55621,18402;49780,12437;41906,16752;41906,45181;27810,45181;27810,18402;21969,12437;14096,16752;14096,45181;0,45181;0,1142;14096,1142;14096,6473;28572,0;41017,7869;56256,0;69463,13199;69463,45054;55494,45054;55494,18275" o:connectangles="0,0,0,0,0,0,0,0,0,0,0,0,0,0,0,0,0,0,0,0"/>
                  </v:shape>
                  <v:shape id="Freeform: Shape 990141326" o:spid="_x0000_s1049" style="position:absolute;left:63922;top:2519;width:694;height:451;visibility:visible;mso-wrap-style:square;v-text-anchor:top" coordsize="69462,4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" path="m55621,18402v,-3426,-1651,-5965,-5841,-5965c45970,12437,43176,14849,41906,16752r,28429l27810,45181r,-26779c27810,14976,26287,12437,21969,12437v-3810,,-6349,2412,-7873,4315l14096,45181,,45181,,1142r14096,l14096,6473c16001,3934,21715,,28572,v6350,,10667,2665,12445,7869c43557,4061,49271,,56256,v8127,,13207,4188,13207,13199l69463,45054r-13969,l55494,18275r127,127xe" fillcolor="#231f20" stroked="f" strokeweight=".35244mm">
                    <v:stroke joinstyle="miter"/>
                    <v:path arrowok="t" o:connecttype="custom" o:connectlocs="55621,18402;49780,12437;41906,16752;41906,45181;27810,45181;27810,18402;21969,12437;14096,16752;14096,45181;0,45181;0,1142;14096,1142;14096,6473;28572,0;41017,7869;56256,0;69463,13199;69463,45054;55494,45054;55494,18275" o:connectangles="0,0,0,0,0,0,0,0,0,0,0,0,0,0,0,0,0,0,0,0"/>
                  </v:shape>
                  <v:shape id="Freeform: Shape 2100784568" o:spid="_x0000_s1050" style="position:absolute;left:64703;top:2531;width:438;height:451;visibility:visible;mso-wrap-style:square;v-text-anchor:top" coordsize="43810,45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" path="m29715,38708v-2793,3046,-7873,6346,-15238,6346c4445,45054,,39343,,31347l,,14096,r,25636c14096,30967,16890,32743,21334,32743v4064,,6730,-2157,8381,-4315l29715,,43811,r,44039l29715,44039r,-5331xe" fillcolor="#231f20" stroked="f" strokeweight=".35244mm">
                    <v:stroke joinstyle="miter"/>
                    <v:path arrowok="t" o:connecttype="custom" o:connectlocs="29715,38708;14477,45054;0,31347;0,0;14096,0;14096,25636;21334,32743;29715,28428;29715,0;43811,0;43811,44039;29715,44039;29715,38708" o:connectangles="0,0,0,0,0,0,0,0,0,0,0,0,0"/>
                  </v:shape>
                  <v:shape id="Freeform: Shape 2100684222" o:spid="_x0000_s1051" style="position:absolute;left:65223;top:2520;width:440;height:452;visibility:visible;mso-wrap-style:square;v-text-anchor:top" coordsize="43938,4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" path="m29969,19671v,-5330,-2793,-7234,-7238,-7234c18286,12437,15746,14722,14096,16752r,28429l,45181,,1142r14096,l14096,6473c16763,3427,21969,,29334,,39366,,43938,5838,43938,13960r,31221l29842,45181r,-25383l29969,19671xe" fillcolor="#231f20" stroked="f" strokeweight=".35244mm">
                    <v:stroke joinstyle="miter"/>
                    <v:path arrowok="t" o:connecttype="custom" o:connectlocs="29969,19671;22731,12437;14096,16752;14096,45181;0,45181;0,1142;14096,1142;14096,6473;29334,0;43938,13960;43938,45181;29842,45181;29842,19798" o:connectangles="0,0,0,0,0,0,0,0,0,0,0,0,0"/>
                  </v:shape>
                  <v:shape id="Freeform: Shape 55523868" o:spid="_x0000_s1052" style="position:absolute;left:65734;top:2326;width:160;height:644;visibility:visible;mso-wrap-style:square;v-text-anchor:top" coordsize="16000,64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" path="m889,20433r14096,l14985,64472r-14096,l889,20433xm,7995c,3554,3555,,8000,v4445,,8001,3554,8001,7995c16001,12437,12445,15991,8000,15991,3555,15991,,12437,,7995e" fillcolor="#231f20" stroked="f" strokeweight=".35244mm">
                    <v:stroke joinstyle="miter"/>
                    <v:path arrowok="t" o:connecttype="custom" o:connectlocs="889,20433;14985,20433;14985,64472;889,64472;889,20433;0,7995;8000,0;16001,7995;8000,15991;0,7995" o:connectangles="0,0,0,0,0,0,0,0,0,0"/>
                  </v:shape>
                  <v:shape id="Freeform: Shape 1886433917" o:spid="_x0000_s1053" style="position:absolute;left:65936;top:2520;width:406;height:462;visibility:visible;mso-wrap-style:square;v-text-anchor:top" coordsize="40636,46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" path="m5842,29824v3302,2919,10286,5838,15492,5838c25525,35662,27303,34266,27303,32363v,-2285,-3048,-3046,-7620,-3808c12191,27286,1651,25763,1651,14468,1651,6726,8255,,20572,v7366,,13715,2411,18413,5838l33652,15103c30985,12564,26032,10280,20699,10280v-3302,,-5587,1142,-5587,3046c15112,15230,17524,16118,22096,16879v7492,1270,18540,3046,18540,14722c40636,39978,33271,46196,20572,46196,12699,46196,4571,43531,,39470l5842,29824xe" fillcolor="#231f20" stroked="f" strokeweight=".35244mm">
                    <v:stroke joinstyle="miter"/>
                    <v:path arrowok="t" o:connecttype="custom" o:connectlocs="5842,29824;21334,35662;27303,32363;19683,28555;1651,14468;20572,0;38985,5838;33652,15103;20699,10280;15112,13326;22096,16879;40636,31601;20572,46196;0,39470;5842,29824" o:connectangles="0,0,0,0,0,0,0,0,0,0,0,0,0,0,0"/>
                  </v:shape>
                  <v:shape id="Freeform: Shape 2065562826" o:spid="_x0000_s1054" style="position:absolute;left:66387;top:2520;width:428;height:462;visibility:visible;mso-wrap-style:square;v-text-anchor:top" coordsize="42795,46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" path="m28827,29824c27303,27794,24128,26779,20953,26779v-3682,,-6984,1649,-6984,5076c13969,35282,17271,36932,20953,36932v3048,,6350,-1143,7874,-3173l28827,29824xm28827,40739v-2794,3300,-8001,5457,-13715,5457c8382,46196,,41627,,31728,,21068,8382,17895,15112,17895v5841,,11048,1776,13715,5076l28827,17387v,-3807,-3302,-6346,-8890,-6346c15493,11041,11049,12691,7366,15737l2286,6853c8000,2031,15493,,22223,,32763,,42796,3934,42796,17641r,27540l28699,45181r,-4442l28827,40739xe" fillcolor="#231f20" stroked="f" strokeweight=".35244mm">
                    <v:stroke joinstyle="miter"/>
                    <v:path arrowok="t" o:connecttype="custom" o:connectlocs="28827,29824;20953,26779;13969,31855;20953,36932;28827,33759;28827,29824;28827,40739;15112,46196;0,31728;15112,17895;28827,22971;28827,17387;19937,11041;7366,15737;2286,6853;22223,0;42796,17641;42796,45181;28699,45181;28699,40739" o:connectangles="0,0,0,0,0,0,0,0,0,0,0,0,0,0,0,0,0,0,0,0"/>
                  </v:shape>
                  <v:shape id="Freeform: Shape 707369659" o:spid="_x0000_s1055" style="position:absolute;left:66857;top:2411;width:316;height:570;visibility:visible;mso-wrap-style:square;v-text-anchor:top" coordsize="31619,56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" path="m7366,44166r,-19926l,24240,,12057r7366,l7366,,21334,r,12057l30223,12057r,12183l21334,24240r,15991c21334,42770,22731,44673,25271,44673v1523,,3048,-507,3556,-1142l31620,54065v-1777,1650,-5206,2919,-10412,2919c12318,56984,7493,52542,7493,44039e" fillcolor="#231f20" stroked="f" strokeweight=".35244mm">
                    <v:stroke joinstyle="miter"/>
                    <v:path arrowok="t" o:connecttype="custom" o:connectlocs="7366,44166;7366,24240;0,24240;0,12057;7366,12057;7366,0;21334,0;21334,12057;30223,12057;30223,24240;21334,24240;21334,40231;25271,44673;28827,43531;31620,54065;21208,56984;7493,44039" o:connectangles="0,0,0,0,0,0,0,0,0,0,0,0,0,0,0,0,0"/>
                  </v:shape>
                  <v:shape id="Freeform: Shape 848064932" o:spid="_x0000_s1056" style="position:absolute;left:67218;top:2326;width:160;height:644;visibility:visible;mso-wrap-style:square;v-text-anchor:top" coordsize="15999,64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" path="m889,20433r14096,l14985,64472r-14096,l889,20433xm,7995c,3554,3555,,8000,v4445,,8000,3554,8000,7995c16000,12437,12445,15991,8000,15991,3555,15991,,12437,,7995e" fillcolor="#231f20" stroked="f" strokeweight=".35244mm">
                    <v:stroke joinstyle="miter"/>
                    <v:path arrowok="t" o:connecttype="custom" o:connectlocs="889,20433;14985,20433;14985,64472;889,64472;889,20433;0,7995;8000,0;16000,7995;8000,15991;0,7995" o:connectangles="0,0,0,0,0,0,0,0,0,0"/>
                  </v:shape>
                  <v:shape id="Freeform: Shape 1300811658" o:spid="_x0000_s1057" style="position:absolute;left:67422;top:2519;width:481;height:463;visibility:visible;mso-wrap-style:square;v-text-anchor:top" coordsize="48128,4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" path="m33652,23098v,-5838,-3429,-10661,-9651,-10661c17779,12437,14477,17260,14477,23098v,5838,3302,10788,9524,10788c30223,33886,33652,29063,33652,23098m,23098c,10661,9016,,24001,,38985,,48128,10661,48128,23098v,12438,-8888,23225,-24127,23225c8762,46323,,35536,,23098e" fillcolor="#231f20" stroked="f" strokeweight=".35244mm">
                    <v:stroke joinstyle="miter"/>
                    <v:path arrowok="t" o:connecttype="custom" o:connectlocs="33652,23098;24001,12437;14477,23098;24001,33886;33652,23098;0,23098;24001,0;48128,23098;24001,46323;0,23098" o:connectangles="0,0,0,0,0,0,0,0,0,0"/>
                  </v:shape>
                  <v:shape id="Freeform: Shape 79042969" o:spid="_x0000_s1058" style="position:absolute;left:67951;top:2520;width:440;height:452;visibility:visible;mso-wrap-style:square;v-text-anchor:top" coordsize="43938,4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" path="m29970,19671v,-5330,-2794,-7234,-7239,-7234c18286,12437,15746,14722,14096,16752r,28429l,45181,,1142r14096,l14096,6473c16763,3427,21969,,29334,,39367,,43938,5838,43938,13960r,31221l29843,45181r,-25383l29970,19671xe" fillcolor="#231f20" stroked="f" strokeweight=".35244mm">
                    <v:stroke joinstyle="miter"/>
                    <v:path arrowok="t" o:connecttype="custom" o:connectlocs="29970,19671;22731,12437;14096,16752;14096,45181;0,45181;0,1142;14096,1142;14096,6473;29334,0;43938,13960;43938,45181;29843,45181;29843,19798" o:connectangles="0,0,0,0,0,0,0,0,0,0,0,0,0"/>
                  </v:shape>
                  <v:shape id="Freeform: Shape 1754615489" o:spid="_x0000_s1059" style="position:absolute;left:62898;top:3191;width:451;height:608;visibility:visible;mso-wrap-style:square;v-text-anchor:top" coordsize="45080,6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" path="m24382,7996r-15366,l9016,29317r15366,c30985,29317,35557,25002,35557,18656,35557,12311,30858,7996,24382,7996m,l25651,c38096,,45081,8630,45081,18656v,10026,-6985,18656,-19430,18656l9143,37312r,23479l,60791,,xe" fillcolor="#231f20" stroked="f" strokeweight=".35244mm">
                    <v:stroke joinstyle="miter"/>
                    <v:path arrowok="t" o:connecttype="custom" o:connectlocs="24382,7996;9016,7996;9016,29317;24382,29317;35557,18656;24382,7996;0,0;25651,0;45081,18656;25651,37312;9143,37312;9143,60791;0,60791;0,0" o:connectangles="0,0,0,0,0,0,0,0,0,0,0,0,0,0"/>
                  </v:shape>
                  <v:shape id="Freeform: Shape 1185339256" o:spid="_x0000_s1060" style="position:absolute;left:63415;top:3349;width:227;height:449;visibility:visible;mso-wrap-style:square;v-text-anchor:top" coordsize="22730,44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" path="m,1015r8254,l8254,7742c11683,3300,16889,,22731,r,8249c21842,8122,20953,7996,19937,7996v-4063,,-9651,3045,-11556,6345l8381,44927r-8254,l127,888,,1015xe" fillcolor="#231f20" stroked="f" strokeweight=".35244mm">
                    <v:stroke joinstyle="miter"/>
                    <v:path arrowok="t" o:connecttype="custom" o:connectlocs="0,1015;8254,1015;8254,7742;22731,0;22731,8249;19937,7996;8381,14341;8381,44927;127,44927;127,888" o:connectangles="0,0,0,0,0,0,0,0,0,0"/>
                  </v:shape>
                  <v:shape id="Freeform: Shape 249755015" o:spid="_x0000_s1061" style="position:absolute;left:63673;top:3347;width:444;height:464;visibility:visible;mso-wrap-style:square;v-text-anchor:top" coordsize="44445,4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" path="m35937,23098c35937,14849,31112,7361,22223,7361v-8889,,-13715,7488,-13715,15737c8508,31347,13461,38962,22223,38962v8762,,13714,-7488,13714,-15864m,23098c,10407,8508,,22223,,35937,,44446,10407,44446,23098v,12691,-8509,23225,-22223,23225c8508,46323,,35916,,23098e" fillcolor="#231f20" stroked="f" strokeweight=".35244mm">
                    <v:stroke joinstyle="miter"/>
                    <v:path arrowok="t" o:connecttype="custom" o:connectlocs="35937,23098;22223,7361;8508,23098;22223,38962;35937,23098;0,23098;22223,0;44446,23098;22223,46323;0,23098" o:connectangles="0,0,0,0,0,0,0,0,0,0"/>
                  </v:shape>
                  <v:shape id="Freeform: Shape 2144939446" o:spid="_x0000_s1062" style="position:absolute;left:64175;top:3347;width:422;height:630;visibility:visible;mso-wrap-style:square;v-text-anchor:top" coordsize="42287,62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" path="m34033,13833c31747,10280,26795,7361,21842,7361v-8254,,-13334,6346,-13334,15356c8508,31728,13588,38201,21842,38201v4953,,9905,-3046,12191,-6600l34033,13707r,126xm6223,50384v3682,4189,8127,5838,14095,5838c27176,56222,34033,52923,34033,43658r,-5711c30604,42262,25398,45562,19556,45562,8127,45562,,37185,,22717,,8249,8255,,19556,v5715,,10921,2792,14477,7488l34033,1142r8254,l42287,43404v,15103,-11048,19545,-21842,19545c13080,62949,7619,61426,2413,56349l6349,50384r-126,xe" fillcolor="#231f20" stroked="f" strokeweight=".35244mm">
                    <v:stroke joinstyle="miter"/>
                    <v:path arrowok="t" o:connecttype="custom" o:connectlocs="34033,13833;21842,7361;8508,22717;21842,38201;34033,31601;34033,13707;6223,50384;20318,56222;34033,43658;34033,37947;19556,45562;0,22717;19556,0;34033,7488;34033,1142;42287,1142;42287,43404;20445,62949;2413,56349;6349,50384" o:connectangles="0,0,0,0,0,0,0,0,0,0,0,0,0,0,0,0,0,0,0,0"/>
                  </v:shape>
                  <v:shape id="Freeform: Shape 893093490" o:spid="_x0000_s1063" style="position:absolute;left:64699;top:3349;width:227;height:449;visibility:visible;mso-wrap-style:square;v-text-anchor:top" coordsize="22730,44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" path="m,1015r8254,l8254,7742c11683,3300,16890,,22731,r,8249c21842,8122,20953,7996,19937,7996v-4063,,-9651,3045,-11556,6345l8381,44927r-8254,l127,888,,1015xe" fillcolor="#231f20" stroked="f" strokeweight=".35244mm">
                    <v:stroke joinstyle="miter"/>
                    <v:path arrowok="t" o:connecttype="custom" o:connectlocs="0,1015;8254,1015;8254,7742;22731,0;22731,8249;19937,7996;8381,14341;8381,44927;127,44927;127,888" o:connectangles="0,0,0,0,0,0,0,0,0,0"/>
                  </v:shape>
                  <v:shape id="Freeform: Shape 157578384" o:spid="_x0000_s1064" style="position:absolute;left:64966;top:3349;width:379;height:462;visibility:visible;mso-wrap-style:square;v-text-anchor:top" coordsize="37969,46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" path="m29842,27921c27430,24621,23112,22844,18540,22844v-5968,,-10159,3554,-10159,8757c8381,36805,12572,40358,18540,40358v4572,,8890,-1776,11302,-5076l29842,27794r,127xm29842,40231v-3429,3808,-8508,5965,-14477,5965c8000,46196,,41247,,31601,,21956,7874,17133,15365,17133v5969,,11048,1904,14477,5838l29842,15737v,-5457,-4445,-8757,-10794,-8757c14096,6980,9778,8884,5841,12818l2286,7234c7238,2411,13207,,20318,v9524,,17652,4188,17652,15356l37970,45054r-8255,l29715,40231r127,xe" fillcolor="#231f20" stroked="f" strokeweight=".35244mm">
                    <v:stroke joinstyle="miter"/>
                    <v:path arrowok="t" o:connecttype="custom" o:connectlocs="29842,27921;18540,22844;8381,31601;18540,40358;29842,35282;29842,27794;29842,40231;15365,46196;0,31601;15365,17133;29842,22971;29842,15737;19048,6980;5841,12818;2286,7234;20318,0;37970,15356;37970,45054;29715,45054;29715,40231" o:connectangles="0,0,0,0,0,0,0,0,0,0,0,0,0,0,0,0,0,0,0,0"/>
                  </v:shape>
                  <v:shape id="Freeform: Shape 1944182430" o:spid="_x0000_s1065" style="position:absolute;left:65444;top:3346;width:619;height:452;visibility:visible;mso-wrap-style:square;v-text-anchor:top" coordsize="61843,4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" path="m53589,15864v,-5076,-2285,-8503,-7619,-8503c41525,7361,37080,10407,35049,13580r,31601l26794,45181r,-29317c26794,10788,24636,7361,19048,7361v-4317,,-8508,3173,-10793,6346l8255,45181,,45181,,1142r8255,l8255,7361c10033,4569,15874,,22477,v6604,,10540,3427,11937,8249c36954,4188,42795,,49271,v8128,,12572,4442,12572,13326l61843,45181r-8254,l53589,15864xe" fillcolor="#231f20" stroked="f" strokeweight=".35244mm">
                    <v:stroke joinstyle="miter"/>
                    <v:path arrowok="t" o:connecttype="custom" o:connectlocs="53589,15864;45970,7361;35049,13580;35049,45181;26794,45181;26794,15864;19048,7361;8255,13707;8255,45181;0,45181;0,1142;8255,1142;8255,7361;22477,0;34414,8249;49271,0;61843,13326;61843,45181;53589,45181;53589,15864" o:connectangles="0,0,0,0,0,0,0,0,0,0,0,0,0,0,0,0,0,0,0,0"/>
                  </v:shape>
                </v:group>
                <v:shape id="Freeform: Shape 639533148" o:spid="_x0000_s1066" style="position:absolute;left:59943;top:4463;width:224;height:233;visibility:visible;mso-wrap-style:square;v-text-anchor:top" coordsize="22349,23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" path="m6095,15610r10159,l11175,2665,6095,15610xm17016,18149r-11810,l3175,23352,,23352,9397,r3556,l22350,23352r-3175,l17143,18149r-127,xe" fillcolor="#231f20" stroked="f" strokeweight=".35244mm">
                  <v:stroke joinstyle="miter"/>
                  <v:path arrowok="t" o:connecttype="custom" o:connectlocs="6095,15609;16254,15609;11175,2665;6095,15609;17016,18148;5206,18148;3175,23351;0,23351;9397,0;12953,0;22350,23351;19175,23351;17143,18148" o:connectangles="0,0,0,0,0,0,0,0,0,0,0,0,0"/>
                </v:shape>
                <v:group id="Graphic 1" o:spid="_x0000_s1067" style="position:absolute;left:60231;top:4464;width:620;height:301" coordorigin="60230,4464" coordsize="619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">
                  <v:shape id="Freeform: Shape 1619822743" o:spid="_x0000_s1068" style="position:absolute;left:60230;top:4464;width:74;height:301;visibility:visible;mso-wrap-style:square;v-text-anchor:top" coordsize="7365,30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" path="m3810,1777c3810,761,4572,,5588,,6604,,7366,761,7366,1777v,1015,-762,1777,-1778,1777c4699,3554,3810,2792,3810,1777m6857,24875v,3300,-1778,5203,-4952,5203c1143,30078,635,30078,,29824l381,27667v,,889,127,1270,127c3175,27794,4318,27032,4318,24875r,-18529l6985,6346r,18529l6857,24875xe" fillcolor="#231f20" stroked="f" strokeweight=".35244mm">
                    <v:stroke joinstyle="miter"/>
                    <v:path arrowok="t" o:connecttype="custom" o:connectlocs="3810,1777;5588,0;7366,1777;5588,3554;3810,1777;6857,24875;1905,30078;0,29824;381,27667;1651,27794;4318,24875;4318,6346;6985,6346;6985,24875" o:connectangles="0,0,0,0,0,0,0,0,0,0,0,0,0,0"/>
                  </v:shape>
                  <v:shape id="Freeform: Shape 1374645303" o:spid="_x0000_s1069" style="position:absolute;left:60331;top:4522;width:167;height:178;visibility:visible;mso-wrap-style:square;v-text-anchor:top" coordsize="16762,1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" path="m13969,8884v,-3427,-2032,-6473,-5588,-6473c4826,2411,2667,5457,2667,8884v,3427,2032,6599,5714,6599c12064,15483,13969,12437,13969,8884m,8884c,3934,3175,,8381,v5207,,8382,3934,8382,8884c16763,13833,13588,17768,8381,17768,3175,17768,,13833,,8884e" fillcolor="#231f20" stroked="f" strokeweight=".35244mm">
                    <v:stroke joinstyle="miter"/>
                    <v:path arrowok="t" o:connecttype="custom" o:connectlocs="13969,8884;8381,2411;2667,8884;8381,15483;13969,8884;0,8884;8381,0;16763,8884;8381,17768;0,8884" o:connectangles="0,0,0,0,0,0,0,0,0,0"/>
                  </v:shape>
                  <v:shape id="Freeform: Shape 280293337" o:spid="_x0000_s1070" style="position:absolute;left:60522;top:4464;width:36;height:232;visibility:visible;mso-wrap-style:square;v-text-anchor:top" coordsize="3555,2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" path="m381,6346r2667,l3048,23225r-2667,l381,6346xm,1777c,761,762,,1778,,2794,,3556,761,3556,1777v,1015,-762,1777,-1778,1777c762,3554,,2792,,1777e" fillcolor="#231f20" stroked="f" strokeweight=".35244mm">
                    <v:stroke joinstyle="miter"/>
                    <v:path arrowok="t" o:connecttype="custom" o:connectlocs="381,6346;3048,6346;3048,23225;381,23225;381,6346;0,1777;1778,0;3556,1777;1778,3554;0,1777" o:connectangles="0,0,0,0,0,0,0,0,0,0"/>
                  </v:shape>
                  <v:shape id="Freeform: Shape 1678606941" o:spid="_x0000_s1071" style="position:absolute;left:60590;top:4522;width:139;height:176;visibility:visible;mso-wrap-style:square;v-text-anchor:top" coordsize="13968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" path="m11556,6346v,-2919,-1524,-3935,-3810,-3935c5714,2411,3682,3680,2667,5077r,12437l,17514,,508r2667,l2667,2919c3809,1523,6222,,8635,v3556,,5333,1777,5333,5457l13968,17387r-2666,l11302,6346r254,xe" fillcolor="#231f20" stroked="f" strokeweight=".35244mm">
                    <v:stroke joinstyle="miter"/>
                    <v:path arrowok="t" o:connecttype="custom" o:connectlocs="11556,6346;7746,2411;2667,5077;2667,17514;0,17514;0,508;2667,508;2667,2919;8635,0;13968,5457;13968,17387;11302,17387;11302,6346" o:connectangles="0,0,0,0,0,0,0,0,0,0,0,0,0"/>
                  </v:shape>
                  <v:shape id="Freeform: Shape 359444700" o:spid="_x0000_s1072" style="position:absolute;left:60752;top:4481;width:98;height:219;visibility:visible;mso-wrap-style:square;v-text-anchor:top" coordsize="9777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" path="m2794,18022r,-11042l,6980,,4696r2794,l2794,,5460,r,4696l8889,4696r,2284l5460,6980r,10534c5460,18783,5968,19671,7238,19671v762,,1397,-380,1778,-761l9778,20814v-635,634,-1651,1142,-3175,1142c4063,21956,2794,20560,2794,18022e" fillcolor="#231f20" stroked="f" strokeweight=".35244mm">
                    <v:stroke joinstyle="miter"/>
                    <v:path arrowok="t" o:connecttype="custom" o:connectlocs="2794,18022;2794,6980;0,6980;0,4696;2794,4696;2794,0;5460,0;5460,4696;8889,4696;8889,6980;5460,6980;5460,17514;7238,19671;9016,18910;9778,20814;6603,21956;2794,18022" o:connectangles="0,0,0,0,0,0,0,0,0,0,0,0,0,0,0,0,0"/>
                  </v:shape>
                </v:group>
                <v:shape id="Freeform: Shape 71867486" o:spid="_x0000_s1073" style="position:absolute;left:60933;top:4463;width:223;height:233;visibility:visible;mso-wrap-style:square;v-text-anchor:top" coordsize="22350,23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" path="m5968,15610r10160,l11048,2665,5968,15610xm17016,18149r-11809,l3175,23352,,23352,9397,r3556,l22350,23352r-3175,l17143,18149r-127,xe" fillcolor="#231f20" stroked="f" strokeweight=".35244mm">
                  <v:stroke joinstyle="miter"/>
                  <v:path arrowok="t" o:connecttype="custom" o:connectlocs="5968,15609;16128,15609;11048,2665;5968,15609;17016,18148;5207,18148;3175,23351;0,23351;9397,0;12953,0;22350,23351;19175,23351;17143,18148" o:connectangles="0,0,0,0,0,0,0,0,0,0,0,0,0"/>
                </v:shape>
                <v:group id="Graphic 1" o:spid="_x0000_s1074" style="position:absolute;left:61173;top:4481;width:682;height:220" coordorigin="61173,4481" coordsize="681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">
                  <v:shape id="Freeform: Shape 333654022" o:spid="_x0000_s1075" style="position:absolute;left:61173;top:4526;width:142;height:174;visibility:visible;mso-wrap-style:square;v-text-anchor:top" coordsize="14222,1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" path="m11556,14595v-1270,1523,-3556,2792,-6096,2792c1905,17387,,15737,,11930l,,2667,r,11168c2667,14087,4190,14976,6476,14976v2032,,4064,-1143,5080,-2539l11556,r2667,l14223,17006r-2667,l11556,14595xe" fillcolor="#231f20" stroked="f" strokeweight=".35244mm">
                    <v:stroke joinstyle="miter"/>
                    <v:path arrowok="t" o:connecttype="custom" o:connectlocs="11556,14595;5460,17387;0,11930;0,0;2667,0;2667,11168;6476,14976;11556,12437;11556,0;14223,0;14223,17006;11556,17006;11556,14595" o:connectangles="0,0,0,0,0,0,0,0,0,0,0,0,0"/>
                  </v:shape>
                  <v:shape id="Freeform: Shape 1130424913" o:spid="_x0000_s1076" style="position:absolute;left:61345;top:4522;width:135;height:176;visibility:visible;mso-wrap-style:square;v-text-anchor:top" coordsize="13460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" path="m1397,13199v1143,1269,3302,2411,5588,2411c9524,15610,10921,14468,10921,12818v,-1903,-2032,-2411,-4317,-3046c3683,9138,508,8376,508,4823,508,2158,2794,,6857,v2921,,4953,1142,6223,2411l11810,4188c10794,2919,8889,2031,6730,2031v-2285,,-3809,1015,-3809,2538c2921,6219,4826,6726,7111,7234v2921,635,6350,1523,6350,5203c13461,15230,11175,17514,6857,17514,4064,17514,1778,16626,,14849l1397,12945r,254xe" fillcolor="#231f20" stroked="f" strokeweight=".35244mm">
                    <v:stroke joinstyle="miter"/>
                    <v:path arrowok="t" o:connecttype="custom" o:connectlocs="1397,13199;6985,15610;10921,12818;6604,9772;508,4823;6857,0;13080,2411;11810,4188;6730,2031;2921,4569;7111,7234;13461,12437;6857,17514;0,14849;1397,12945" o:connectangles="0,0,0,0,0,0,0,0,0,0,0,0,0,0,0"/>
                  </v:shape>
                  <v:shape id="Freeform: Shape 967798521" o:spid="_x0000_s1077" style="position:absolute;left:61494;top:4481;width:98;height:219;visibility:visible;mso-wrap-style:square;v-text-anchor:top" coordsize="9777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" path="m2794,18022r,-11042l,6980,,4696r2794,l2794,,5460,r,4696l8889,4696r,2284l5460,6980r,10534c5460,18783,5968,19671,7238,19671v762,,1397,-380,1778,-761l9778,20814v-635,634,-1651,1142,-3175,1142c4064,21956,2794,20560,2794,18022e" fillcolor="#231f20" stroked="f" strokeweight=".35244mm">
                    <v:stroke joinstyle="miter"/>
                    <v:path arrowok="t" o:connecttype="custom" o:connectlocs="2794,18022;2794,6980;0,6980;0,4696;2794,4696;2794,0;5460,0;5460,4696;8889,4696;8889,6980;5460,6980;5460,17514;7238,19671;9016,18910;9778,20814;6603,21956;2794,18022" o:connectangles="0,0,0,0,0,0,0,0,0,0,0,0,0,0,0,0,0"/>
                  </v:shape>
                  <v:shape id="Freeform: Shape 2117845307" o:spid="_x0000_s1078" style="position:absolute;left:61616;top:4525;width:82;height:173;visibility:visible;mso-wrap-style:square;v-text-anchor:top" coordsize="8254,1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" path="m,254r2667,l2667,3046c4064,1269,5968,,8254,r,2665c8254,2665,7619,2665,7238,2665v-1650,,-3809,1396,-4571,2665l2667,17260,,17260,,381,,254xe" fillcolor="#231f20" stroked="f" strokeweight=".35244mm">
                    <v:stroke joinstyle="miter"/>
                    <v:path arrowok="t" o:connecttype="custom" o:connectlocs="0,254;2667,254;2667,3046;8254,0;8254,2665;7238,2665;2667,5330;2667,17260;0,17260;0,381" o:connectangles="0,0,0,0,0,0,0,0,0,0"/>
                  </v:shape>
                  <v:shape id="Freeform: Shape 2130561595" o:spid="_x0000_s1079" style="position:absolute;left:61714;top:4525;width:140;height:176;visibility:visible;mso-wrap-style:square;v-text-anchor:top" coordsize="14095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" path="m11556,10407c10540,9011,8762,8249,6857,8249v-2412,,-4190,1523,-4190,3681c2667,14087,4445,15610,6857,15610v1905,,3683,-761,4699,-2157l11556,10280r,127xm11556,15230v-1397,1522,-3301,2411,-5588,2411c3048,17641,,15737,,12057,,8376,3048,6473,5968,6473v2287,,4191,761,5588,2284l11556,5711c11556,3427,9778,2158,7238,2158v-2031,,-3682,761,-5206,2411l762,2792c2540,888,4699,,7493,v3555,,6603,1650,6603,5711l14096,17387r-2667,l11429,15483r127,-253xe" fillcolor="#231f20" stroked="f" strokeweight=".35244mm">
                    <v:stroke joinstyle="miter"/>
                    <v:path arrowok="t" o:connecttype="custom" o:connectlocs="11556,10407;6857,8249;2667,11930;6857,15610;11556,13453;11556,10280;11556,15230;5968,17641;0,12057;5968,6473;11556,8757;11556,5711;7238,2158;2032,4569;762,2792;7493,0;14096,5711;14096,17387;11429,17387;11429,15483" o:connectangles="0,0,0,0,0,0,0,0,0,0,0,0,0,0,0,0,0,0,0,0"/>
                  </v:shape>
                </v:group>
                <v:rect id="Rectangle 397850163" o:spid="_x0000_s1080" style="position:absolute;left:61898;top:4463;width:26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" fillcolor="#231f20" stroked="f" strokeweight=".35244mm"/>
                <v:group id="Graphic 1" o:spid="_x0000_s1081" style="position:absolute;left:61966;top:4459;width:1950;height:280" coordorigin="61965,4459" coordsize="195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">
                  <v:shape id="Freeform: Shape 1478986109" o:spid="_x0000_s1082" style="position:absolute;left:61965;top:4464;width:36;height:232;visibility:visible;mso-wrap-style:square;v-text-anchor:top" coordsize="3555,2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" path="m381,6346r2667,l3048,23225r-2667,l381,6346xm,1777c,761,762,,1778,,2794,,3556,761,3556,1777v,1015,-762,1777,-1778,1777c889,3554,,2792,,1777e" fillcolor="#231f20" stroked="f" strokeweight=".35244mm">
                    <v:stroke joinstyle="miter"/>
                    <v:path arrowok="t" o:connecttype="custom" o:connectlocs="381,6346;3048,6346;3048,23225;381,23225;381,6346;0,1777;1778,0;3556,1777;1778,3554;0,1777" o:connectangles="0,0,0,0,0,0,0,0,0,0"/>
                  </v:shape>
                  <v:shape id="Freeform: Shape 232130915" o:spid="_x0000_s1083" style="position:absolute;left:62031;top:4525;width:141;height:176;visibility:visible;mso-wrap-style:square;v-text-anchor:top" coordsize="14095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" path="m11556,10407c10540,9011,8762,8249,6857,8249v-2412,,-4190,1523,-4190,3681c2667,14087,4445,15610,6857,15610v1905,,3683,-761,4699,-2157l11556,10280r,127xm11556,15230v-1397,1522,-3301,2411,-5588,2411c3048,17641,,15737,,12057,,8376,3048,6473,5968,6473v2287,,4191,761,5588,2284l11556,5711c11556,3427,9778,2158,7238,2158v-2031,,-3682,761,-5206,2411l762,2792c2540,888,4699,,7493,v3555,,6603,1650,6603,5711l14096,17387r-2667,l11429,15483r127,-253xe" fillcolor="#231f20" stroked="f" strokeweight=".35244mm">
                    <v:stroke joinstyle="miter"/>
                    <v:path arrowok="t" o:connecttype="custom" o:connectlocs="11556,10407;6857,8249;2667,11930;6857,15610;11556,13453;11556,10280;11556,15230;5968,17641;0,12057;5968,6473;11556,8757;11556,5711;7238,2158;2032,4569;762,2792;7493,0;14096,5711;14096,17387;11429,17387;11429,15483" o:connectangles="0,0,0,0,0,0,0,0,0,0,0,0,0,0,0,0,0,0,0,0"/>
                  </v:shape>
                  <v:shape id="Freeform: Shape 108893166" o:spid="_x0000_s1084" style="position:absolute;left:62216;top:4522;width:140;height:176;visibility:visible;mso-wrap-style:square;v-text-anchor:top" coordsize="13968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" path="m11429,6346c11429,3427,9905,2411,7619,2411v-2031,,-4063,1269,-4952,2666l2667,17514,,17514,,508r2667,l2667,2919c3809,1523,6222,,8635,v3556,,5334,1777,5334,5457l13969,17387r-2667,l11302,6346r127,xe" fillcolor="#231f20" stroked="f" strokeweight=".35244mm">
                    <v:stroke joinstyle="miter"/>
                    <v:path arrowok="t" o:connecttype="custom" o:connectlocs="11429,6346;7619,2411;2667,5077;2667,17514;0,17514;0,508;2667,508;2667,2919;8635,0;13969,5457;13969,17387;11302,17387;11302,6346" o:connectangles="0,0,0,0,0,0,0,0,0,0,0,0,0"/>
                  </v:shape>
                  <v:shape id="Freeform: Shape 1555320713" o:spid="_x0000_s1085" style="position:absolute;left:62397;top:4659;width:42;height:80;visibility:visible;mso-wrap-style:square;v-text-anchor:top" coordsize="4190,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" path="m,6980c1143,6219,2159,4823,2286,3680v,,-254,,-508,c762,3680,127,2919,127,1904,127,888,889,,2032,,3175,,4191,1015,4191,2665v,2158,-1270,4188,-2921,5330l,6853r,127xe" fillcolor="#231f20" stroked="f" strokeweight=".35244mm">
                    <v:stroke joinstyle="miter"/>
                    <v:path arrowok="t" o:connecttype="custom" o:connectlocs="0,6980;2286,3680;1778,3680;127,1904;2032,0;4191,2665;1270,7995;0,6853" o:connectangles="0,0,0,0,0,0,0,0"/>
                  </v:shape>
                  <v:shape id="Freeform: Shape 282587121" o:spid="_x0000_s1086" style="position:absolute;left:62547;top:4459;width:176;height:241;visibility:visible;mso-wrap-style:square;v-text-anchor:top" coordsize="17651,2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" path="m1778,18275v1523,1777,4063,3300,7365,3300c13334,21575,14604,19291,14604,17514v,-2792,-2794,-3554,-5969,-4442c4825,12057,762,11041,762,6473,762,2665,4190,,8762,v3556,,6349,1142,8381,3300l15365,5457c13587,3554,11175,2665,8635,2665v-2794,,-4826,1523,-4826,3681c3809,8630,6476,9392,9524,10153v3810,1015,8127,2158,8127,7107c17651,20687,15365,24113,9016,24113,4952,24113,1905,22590,,20433l1778,18275xe" fillcolor="#231f20" stroked="f" strokeweight=".35244mm">
                    <v:stroke joinstyle="miter"/>
                    <v:path arrowok="t" o:connecttype="custom" o:connectlocs="1778,18275;9143,21575;14604,17514;8635,13072;762,6473;8762,0;17143,3300;15365,5457;8635,2665;3809,6346;9524,10153;17651,17260;9016,24113;0,20433;1778,18275" o:connectangles="0,0,0,0,0,0,0,0,0,0,0,0,0,0,0"/>
                  </v:shape>
                  <v:shape id="Freeform: Shape 1759578830" o:spid="_x0000_s1087" style="position:absolute;left:62732;top:4481;width:98;height:219;visibility:visible;mso-wrap-style:square;v-text-anchor:top" coordsize="9777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" path="m2794,18022r,-11042l,6980,,4696r2794,l2794,,5460,r,4696l8889,4696r,2284l5460,6980r,10534c5460,18783,5968,19671,7238,19671v762,,1397,-380,1778,-761l9778,20814v-635,634,-1651,1142,-3175,1142c4064,21956,2794,20560,2794,18022e" fillcolor="#231f20" stroked="f" strokeweight=".35244mm">
                    <v:stroke joinstyle="miter"/>
                    <v:path arrowok="t" o:connecttype="custom" o:connectlocs="2794,18022;2794,6980;0,6980;0,4696;2794,4696;2794,0;5460,0;5460,4696;8889,4696;8889,6980;5460,6980;5460,17514;7238,19671;9016,18910;9778,20814;6603,21956;2794,18022" o:connectangles="0,0,0,0,0,0,0,0,0,0,0,0,0,0,0,0,0"/>
                  </v:shape>
                  <v:shape id="Freeform: Shape 1151281186" o:spid="_x0000_s1088" style="position:absolute;left:62844;top:4525;width:141;height:176;visibility:visible;mso-wrap-style:square;v-text-anchor:top" coordsize="14095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" path="m11556,10407c10540,9011,8762,8249,6857,8249v-2413,,-4190,1523,-4190,3681c2667,14087,4444,15610,6857,15610v1905,,3683,-761,4699,-2157l11556,10280r,127xm11556,15230v-1397,1522,-3302,2411,-5588,2411c3048,17641,,15737,,12057,,8376,3048,6473,5968,6473v2286,,4191,761,5588,2284l11556,5711c11556,3427,9778,2158,7238,2158v-2031,,-3682,761,-5206,2411l762,2792c2540,888,4699,,7492,v3556,,6604,1650,6604,5711l14096,17387r-2667,l11429,15483r127,-253xe" fillcolor="#231f20" stroked="f" strokeweight=".35244mm">
                    <v:stroke joinstyle="miter"/>
                    <v:path arrowok="t" o:connecttype="custom" o:connectlocs="11556,10407;6857,8249;2667,11930;6857,15610;11556,13453;11556,10280;11556,15230;5968,17641;0,12057;5968,6473;11556,8757;11556,5711;7238,2158;2032,4569;762,2792;7492,0;14096,5711;14096,17387;11429,17387;11429,15483" o:connectangles="0,0,0,0,0,0,0,0,0,0,0,0,0,0,0,0,0,0,0,0"/>
                  </v:shape>
                  <v:shape id="Freeform: Shape 1087325729" o:spid="_x0000_s1089" style="position:absolute;left:63009;top:4481;width:98;height:219;visibility:visible;mso-wrap-style:square;v-text-anchor:top" coordsize="9777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" path="m2794,18022r,-11042l,6980,,4696r2794,l2794,,5460,r,4696l8889,4696r,2284l5460,6980r,10534c5460,18783,5968,19671,7238,19671v762,,1397,-380,1778,-761l9778,20814v-635,634,-1651,1142,-3175,1142c4064,21956,2794,20560,2794,18022e" fillcolor="#231f20" stroked="f" strokeweight=".35244mm">
                    <v:stroke joinstyle="miter"/>
                    <v:path arrowok="t" o:connecttype="custom" o:connectlocs="2794,18022;2794,6980;0,6980;0,4696;2794,4696;2794,0;5460,0;5460,4696;8889,4696;8889,6980;5460,6980;5460,17514;7238,19671;9016,18910;9778,20814;6603,21956;2794,18022" o:connectangles="0,0,0,0,0,0,0,0,0,0,0,0,0,0,0,0,0"/>
                  </v:shape>
                  <v:shape id="Freeform: Shape 1546629557" o:spid="_x0000_s1090" style="position:absolute;left:63117;top:4521;width:165;height:178;visibility:visible;mso-wrap-style:square;v-text-anchor:top" coordsize="16508,1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" path="m2794,7995r11175,c13969,5457,12191,2284,8381,2284v-3555,,-5333,3046,-5587,5711m8381,127v5080,,8127,4061,8127,9138l16508,9899r-13714,c3048,13072,5207,15737,8889,15737v1905,,3937,-761,5207,-2157l15365,15230v-1650,1649,-3936,2538,-6730,2538c3683,17768,,14214,,8884,,3934,3556,,8381,e" fillcolor="#231f20" stroked="f" strokeweight=".35244mm">
                    <v:stroke joinstyle="miter"/>
                    <v:path arrowok="t" o:connecttype="custom" o:connectlocs="2794,7995;13969,7995;8381,2284;2794,7995;8381,127;16508,9265;16508,9899;2794,9899;8889,15737;14096,13580;15365,15230;8635,17768;0,8884;8381,0" o:connectangles="0,0,0,0,0,0,0,0,0,0,0,0,0,0"/>
                  </v:shape>
                  <v:shape id="Freeform: Shape 18551054" o:spid="_x0000_s1091" style="position:absolute;left:63392;top:4525;width:141;height:176;visibility:visible;mso-wrap-style:square;v-text-anchor:top" coordsize="14095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" path="m11556,10407c10540,9011,8762,8249,6857,8249v-2412,,-4190,1523,-4190,3681c2667,14087,4445,15610,6857,15610v1905,,3683,-761,4699,-2157l11556,10280r,127xm11556,15230v-1397,1522,-3301,2411,-5588,2411c3048,17641,,15737,,12057,,8376,3048,6473,5968,6473v2287,,4191,761,5588,2284l11556,5711c11556,3427,9778,2158,7238,2158v-2031,,-3682,761,-5206,2411l762,2792c2540,888,4699,,7493,v3555,,6603,1650,6603,5711l14096,17387r-2667,l11429,15483r127,-253xe" fillcolor="#231f20" stroked="f" strokeweight=".35244mm">
                    <v:stroke joinstyle="miter"/>
                    <v:path arrowok="t" o:connecttype="custom" o:connectlocs="11556,10407;6857,8249;2667,11930;6857,15610;11556,13453;11556,10280;11556,15230;5968,17641;0,12057;5968,6473;11556,8757;11556,5711;7238,2158;2032,4569;762,2792;7493,0;14096,5711;14096,17387;11429,17387;11429,15483" o:connectangles="0,0,0,0,0,0,0,0,0,0,0,0,0,0,0,0,0,0,0,0"/>
                  </v:shape>
                  <v:shape id="Freeform: Shape 1244326985" o:spid="_x0000_s1092" style="position:absolute;left:63579;top:4522;width:140;height:176;visibility:visible;mso-wrap-style:square;v-text-anchor:top" coordsize="13968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" path="m11429,6346c11429,3427,9905,2411,7619,2411v-2031,,-4063,1269,-4952,2666l2667,17514,,17514,,508r2667,l2667,2919c3810,1523,6223,,8635,v3556,,5334,1777,5334,5457l13969,17387r-2667,l11302,6346r127,xe" fillcolor="#231f20" stroked="f" strokeweight=".35244mm">
                    <v:stroke joinstyle="miter"/>
                    <v:path arrowok="t" o:connecttype="custom" o:connectlocs="11429,6346;7619,2411;2667,5077;2667,17514;0,17514;0,508;2667,508;2667,2919;8635,0;13969,5457;13969,17387;11302,17387;11302,6346" o:connectangles="0,0,0,0,0,0,0,0,0,0,0,0,0"/>
                  </v:shape>
                  <v:shape id="Freeform: Shape 2078266329" o:spid="_x0000_s1093" style="position:absolute;left:63757;top:4461;width:158;height:239;visibility:visible;mso-wrap-style:square;v-text-anchor:top" coordsize="15873,23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" path="m13206,11168c12191,9645,10159,8503,8127,8503v-3428,,-5460,2792,-5460,6600c2667,18910,4699,21575,8127,21575v2159,,4191,-1142,5079,-2665l13206,11168xm13206,20941v-1269,1776,-3301,2919,-5714,2919c3048,23860,,20560,,14976,,9392,3048,6092,7492,6092v2286,,4318,1142,5714,2919l13206,r2668,l15874,23352r-2668,l13206,20814r,127xe" fillcolor="#231f20" stroked="f" strokeweight=".35244mm">
                    <v:stroke joinstyle="miter"/>
                    <v:path arrowok="t" o:connecttype="custom" o:connectlocs="13206,11168;8127,8503;2667,15103;8127,21575;13206,18910;13206,11168;13206,20941;7492,23860;0,14976;7492,6092;13206,9011;13206,0;15874,0;15874,23352;13206,23352;13206,20814" o:connectangles="0,0,0,0,0,0,0,0,0,0,0,0,0,0,0,0"/>
                  </v:shape>
                </v:group>
                <v:shape id="Freeform: Shape 491331638" o:spid="_x0000_s1094" style="position:absolute;left:64028;top:4463;width:178;height:233;visibility:visible;mso-wrap-style:square;v-text-anchor:top" coordsize="17778,23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" path="m7492,2538l,2538,,,17778,r,2538l10413,2538r,20814l7492,23352r,-20814xe" fillcolor="#231f20" stroked="f" strokeweight=".35244mm">
                  <v:stroke joinstyle="miter"/>
                  <v:path arrowok="t" o:connecttype="custom" o:connectlocs="7492,2538;0,2538;0,0;17778,0;17778,2538;10413,2538;10413,23351;7492,23351;7492,2538" o:connectangles="0,0,0,0,0,0,0,0,0"/>
                </v:shape>
                <v:group id="Graphic 1" o:spid="_x0000_s1095" style="position:absolute;left:64180;top:4458;width:1548;height:308" coordorigin="64180,4458" coordsize="1547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">
                  <v:shape id="Freeform: Shape 1370400904" o:spid="_x0000_s1096" style="position:absolute;left:64180;top:4521;width:165;height:178;visibility:visible;mso-wrap-style:square;v-text-anchor:top" coordsize="16508,1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" path="m2921,7995r11175,c14096,5457,12318,2284,8508,2284v-3555,,-5333,3046,-5587,5711m8381,127v5080,,8127,4061,8127,9138l16508,9899r-13714,c3048,13072,5207,15737,8889,15737v1905,,3937,-761,5207,-2157l15365,15230v-1650,1649,-3936,2538,-6730,2538c3683,17768,,14214,,8884,,3934,3556,,8381,e" fillcolor="#231f20" stroked="f" strokeweight=".35244mm">
                    <v:stroke joinstyle="miter"/>
                    <v:path arrowok="t" o:connecttype="custom" o:connectlocs="2921,7995;14096,7995;8508,2284;2921,7995;8381,127;16508,9265;16508,9899;2794,9899;8889,15737;14096,13580;15365,15230;8635,17768;0,8884;8381,0" o:connectangles="0,0,0,0,0,0,0,0,0,0,0,0,0,0"/>
                  </v:shape>
                  <v:shape id="Freeform: Shape 771474822" o:spid="_x0000_s1097" style="position:absolute;left:64378;top:4525;width:82;height:173;visibility:visible;mso-wrap-style:square;v-text-anchor:top" coordsize="8254,1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" path="m,254r2667,l2667,3046c4064,1269,5968,,8254,r,2665c8254,2665,7619,2665,7238,2665v-1650,,-3809,1396,-4571,2665l2667,17260,,17260,,381,,254xe" fillcolor="#231f20" stroked="f" strokeweight=".35244mm">
                    <v:stroke joinstyle="miter"/>
                    <v:path arrowok="t" o:connecttype="custom" o:connectlocs="0,254;2667,254;2667,3046;8254,0;8254,2665;7238,2665;2667,5330;2667,17260;0,17260;0,381" o:connectangles="0,0,0,0,0,0,0,0,0,0"/>
                  </v:shape>
                  <v:shape id="Freeform: Shape 682750097" o:spid="_x0000_s1098" style="position:absolute;left:64487;top:4525;width:82;height:173;visibility:visible;mso-wrap-style:square;v-text-anchor:top" coordsize="8254,1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" path="m,254r2667,l2667,3046c4063,1269,5968,,8254,r,2665c8254,2665,7619,2665,7238,2665v-1650,,-3809,1396,-4571,2665l2667,17260,,17260,,381,,254xe" fillcolor="#231f20" stroked="f" strokeweight=".35244mm">
                    <v:stroke joinstyle="miter"/>
                    <v:path arrowok="t" o:connecttype="custom" o:connectlocs="0,254;2667,254;2667,3046;8254,0;8254,2665;7238,2665;2667,5330;2667,17260;0,17260;0,381" o:connectangles="0,0,0,0,0,0,0,0,0,0"/>
                  </v:shape>
                  <v:shape id="Freeform: Shape 278830400" o:spid="_x0000_s1099" style="position:absolute;left:64592;top:4464;width:36;height:232;visibility:visible;mso-wrap-style:square;v-text-anchor:top" coordsize="3555,2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" path="m508,6346r2667,l3175,23225r-2667,l508,6346xm,1777c,761,762,,1778,,2794,,3556,761,3556,1777v,1015,-762,1777,-1778,1777c762,3554,,2792,,1777e" fillcolor="#231f20" stroked="f" strokeweight=".35244mm">
                    <v:stroke joinstyle="miter"/>
                    <v:path arrowok="t" o:connecttype="custom" o:connectlocs="508,6346;3175,6346;3175,23225;508,23225;508,6346;0,1777;1778,0;3556,1777;1778,3554;0,1777" o:connectangles="0,0,0,0,0,0,0,0,0,0"/>
                  </v:shape>
                  <v:shape id="Freeform: Shape 618970237" o:spid="_x0000_s1100" style="position:absolute;left:64649;top:4481;width:98;height:219;visibility:visible;mso-wrap-style:square;v-text-anchor:top" coordsize="9777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" path="m2794,18022r,-11042l,6980,,4696r2794,l2794,,5460,r,4696l8889,4696r,2284l5460,6980r,10534c5460,18783,5968,19671,7238,19671v762,,1397,-380,1778,-761l9778,20814v-635,634,-1651,1142,-3175,1142c4063,21956,2794,20560,2794,18022e" fillcolor="#231f20" stroked="f" strokeweight=".35244mm">
                    <v:stroke joinstyle="miter"/>
                    <v:path arrowok="t" o:connecttype="custom" o:connectlocs="2794,18022;2794,6980;0,6980;0,4696;2794,4696;2794,0;5460,0;5460,4696;8889,4696;8889,6980;5460,6980;5460,17514;7238,19671;9016,18910;9778,20814;6603,21956;2794,18022" o:connectangles="0,0,0,0,0,0,0,0,0,0,0,0,0,0,0,0,0"/>
                  </v:shape>
                  <v:shape id="Freeform: Shape 2025878979" o:spid="_x0000_s1101" style="position:absolute;left:64761;top:4522;width:168;height:178;visibility:visible;mso-wrap-style:square;v-text-anchor:top" coordsize="16762,1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" path="m13969,8884v,-3427,-2032,-6473,-5588,-6473c4826,2411,2794,5457,2794,8884v,3427,2032,6599,5587,6599c11937,15483,13969,12437,13969,8884m,8884c,3934,3175,,8381,v5207,,8382,3934,8382,8884c16763,13833,13588,17768,8381,17768,3175,17768,,13833,,8884e" fillcolor="#231f20" stroked="f" strokeweight=".35244mm">
                    <v:stroke joinstyle="miter"/>
                    <v:path arrowok="t" o:connecttype="custom" o:connectlocs="13969,8884;8381,2411;2794,8884;8381,15483;13969,8884;0,8884;8381,0;16763,8884;8381,17768;0,8884" o:connectangles="0,0,0,0,0,0,0,0,0,0"/>
                  </v:shape>
                  <v:shape id="Freeform: Shape 1683359523" o:spid="_x0000_s1102" style="position:absolute;left:64957;top:4525;width:82;height:173;visibility:visible;mso-wrap-style:square;v-text-anchor:top" coordsize="8254,1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" path="m,254r2667,l2667,3046c4063,1269,5968,,8254,r,2665c8254,2665,7619,2665,7238,2665v-1650,,-3809,1396,-4571,2665l2667,17260,,17260,,381,,254xe" fillcolor="#231f20" stroked="f" strokeweight=".35244mm">
                    <v:stroke joinstyle="miter"/>
                    <v:path arrowok="t" o:connecttype="custom" o:connectlocs="0,254;2667,254;2667,3046;8254,0;8254,2665;7238,2665;2667,5330;2667,17260;0,17260;0,381" o:connectangles="0,0,0,0,0,0,0,0,0,0"/>
                  </v:shape>
                  <v:shape id="Freeform: Shape 2055902756" o:spid="_x0000_s1103" style="position:absolute;left:65052;top:4527;width:169;height:239;visibility:visible;mso-wrap-style:square;v-text-anchor:top" coordsize="16888,23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" path="m3428,21448v1143,,1905,-380,2540,-1777l7111,17133,,,2793,,8381,13833,13968,r2921,l8381,20433c7365,22844,5588,23860,3428,23860v-508,,-1397,,-1904,-254l1904,21194v,,1016,254,1397,254e" fillcolor="#231f20" stroked="f" strokeweight=".35244mm">
                    <v:stroke joinstyle="miter"/>
                    <v:path arrowok="t" o:connecttype="custom" o:connectlocs="3428,21448;5968,19671;7111,17133;0,0;2793,0;8381,13833;13968,0;16889,0;8381,20433;3428,23860;1524,23606;1904,21194;3301,21448" o:connectangles="0,0,0,0,0,0,0,0,0,0,0,0,0"/>
                  </v:shape>
                  <v:shape id="Freeform: Shape 1505864568" o:spid="_x0000_s1104" style="position:absolute;left:65316;top:4458;width:212;height:242;visibility:visible;mso-wrap-style:square;v-text-anchor:top" coordsize="21207,2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" path="m12064,127v4191,,6984,1777,9016,4442l18795,5965c17271,4061,14858,2665,12064,2665v-5079,,-9016,3934,-9016,9519c3048,17768,6985,21702,12064,21702v2794,,5080,-1396,6222,-2538l18286,14341r-8000,l10286,11803r10922,l21208,20179v-2160,2411,-5334,4061,-9144,4061c5334,24240,,19418,,12057,,4696,5334,,12064,e" fillcolor="#231f20" stroked="f" strokeweight=".35244mm">
                    <v:stroke joinstyle="miter"/>
                    <v:path arrowok="t" o:connecttype="custom" o:connectlocs="12064,127;21080,4569;18795,5965;12064,2665;3048,12184;12064,21702;18286,19164;18286,14341;10286,14341;10286,11803;21208,11803;21208,20179;12064,24240;0,12057;12064,0" o:connectangles="0,0,0,0,0,0,0,0,0,0,0,0,0,0,0"/>
                  </v:shape>
                  <v:shape id="Freeform: Shape 435520807" o:spid="_x0000_s1105" style="position:absolute;left:65560;top:4522;width:168;height:178;visibility:visible;mso-wrap-style:square;v-text-anchor:top" coordsize="16761,1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" path="m13968,8884v,-3427,-2031,-6473,-5587,-6473c4826,2411,2793,5457,2793,8884v,3427,2033,6599,5588,6599c11937,15483,13968,12437,13968,8884m,8884c,3934,3175,,8381,v5206,,8381,3934,8381,8884c16762,13833,13587,17768,8381,17768,3175,17768,,13833,,8884e" fillcolor="#231f20" stroked="f" strokeweight=".35244mm">
                    <v:stroke joinstyle="miter"/>
                    <v:path arrowok="t" o:connecttype="custom" o:connectlocs="13968,8884;8381,2411;2793,8884;8381,15483;13968,8884;0,8884;8381,0;16762,8884;8381,17768;0,8884" o:connectangles="0,0,0,0,0,0,0,0,0,0"/>
                  </v:shape>
                </v:group>
                <v:shape id="Freeform: Shape 929155139" o:spid="_x0000_s1106" style="position:absolute;left:65734;top:4527;width:170;height:169;visibility:visible;mso-wrap-style:square;v-text-anchor:top" coordsize="17015,16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" path="m,l2793,,8508,13833,14096,r2920,l9905,16879r-2921,l,xe" fillcolor="#231f20" stroked="f" strokeweight=".35244mm">
                  <v:stroke joinstyle="miter"/>
                  <v:path arrowok="t" o:connecttype="custom" o:connectlocs="0,0;2793,0;8508,13832;14096,0;17016,0;9905,16878;6984,16878;0,0" o:connectangles="0,0,0,0,0,0,0,0"/>
                </v:shape>
                <v:group id="Graphic 1" o:spid="_x0000_s1107" style="position:absolute;left:65912;top:4481;width:1214;height:219" coordorigin="65910,4481" coordsize="1214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">
                  <v:shape id="Freeform: Shape 1567788520" o:spid="_x0000_s1108" style="position:absolute;left:65910;top:4521;width:166;height:178;visibility:visible;mso-wrap-style:square;v-text-anchor:top" coordsize="16509,1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" path="m2794,7995r11175,c13969,5457,12191,2284,8382,2284v-3556,,-5334,3046,-5588,5711m8382,127v5079,,8127,4061,8127,9138l16509,9899r-13715,c3048,13072,5207,15737,8889,15737v1905,,3937,-761,5207,-2157l15366,15230v-1651,1649,-3937,2538,-6730,2538c3683,17768,,14214,,8884,,3934,3556,,8382,e" fillcolor="#231f20" stroked="f" strokeweight=".35244mm">
                    <v:stroke joinstyle="miter"/>
                    <v:path arrowok="t" o:connecttype="custom" o:connectlocs="2794,7995;13969,7995;8382,2284;2794,7995;8382,127;16509,9265;16509,9899;2794,9899;8889,15737;14096,13580;15366,15230;8636,17768;0,8884;8382,0" o:connectangles="0,0,0,0,0,0,0,0,0,0,0,0,0,0"/>
                  </v:shape>
                  <v:shape id="Freeform: Shape 1870560427" o:spid="_x0000_s1109" style="position:absolute;left:66107;top:4525;width:83;height:173;visibility:visible;mso-wrap-style:square;v-text-anchor:top" coordsize="8253,1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" path="m,254r2666,l2666,3046c4064,1269,5968,,8254,r,2665c8254,2665,7619,2665,7238,2665v-1650,,-3810,1396,-4572,2665l2666,17260,,17260,,381,,254xe" fillcolor="#231f20" stroked="f" strokeweight=".35244mm">
                    <v:stroke joinstyle="miter"/>
                    <v:path arrowok="t" o:connecttype="custom" o:connectlocs="0,254;2666,254;2666,3046;8254,0;8254,2665;7238,2665;2666,5330;2666,17260;0,17260;0,381" o:connectangles="0,0,0,0,0,0,0,0,0,0"/>
                  </v:shape>
                  <v:shape id="Freeform: Shape 289577146" o:spid="_x0000_s1110" style="position:absolute;left:66220;top:4522;width:140;height:176;visibility:visible;mso-wrap-style:square;v-text-anchor:top" coordsize="13969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" path="m11429,6346c11429,3427,9905,2411,7620,2411v-2032,,-4064,1269,-4953,2666l2667,17514,,17514,,508r2667,l2667,2919c3810,1523,6223,,8636,v3555,,5333,1777,5333,5457l13969,17387r-2667,l11302,6346r127,xe" fillcolor="#231f20" stroked="f" strokeweight=".35244mm">
                    <v:stroke joinstyle="miter"/>
                    <v:path arrowok="t" o:connecttype="custom" o:connectlocs="11429,6346;7620,2411;2667,5077;2667,17514;0,17514;0,508;2667,508;2667,2919;8636,0;13969,5457;13969,17387;11302,17387;11302,6346" o:connectangles="0,0,0,0,0,0,0,0,0,0,0,0,0"/>
                  </v:shape>
                  <v:shape id="Freeform: Shape 440113715" o:spid="_x0000_s1111" style="position:absolute;left:66398;top:4520;width:231;height:175;visibility:visible;mso-wrap-style:square;v-text-anchor:top" coordsize="23111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" path="m20572,6092v,-2158,-1016,-3554,-3175,-3554c15619,2538,13842,3807,12953,5077r,12437l10286,17514r,-11549c10286,3807,9397,2411,7111,2411v-1778,,-3555,1269,-4444,2666l2667,17387,,17387,,508r2667,l2667,2919c3429,1777,5588,,8127,v2540,,4064,1396,4572,3173c13588,1650,15874,,18413,v3048,,4699,1650,4699,5077l23112,17260r-2667,l20445,5711r127,381xe" fillcolor="#231f20" stroked="f" strokeweight=".35244mm">
                    <v:stroke joinstyle="miter"/>
                    <v:path arrowok="t" o:connecttype="custom" o:connectlocs="20572,6092;17397,2538;12953,5077;12953,17514;10286,17514;10286,5965;7111,2411;2667,5077;2667,17387;0,17387;0,508;2667,508;2667,2919;8127,0;12699,3173;18413,0;23112,5077;23112,17260;20445,17260;20445,5711" o:connectangles="0,0,0,0,0,0,0,0,0,0,0,0,0,0,0,0,0,0,0,0"/>
                  </v:shape>
                  <v:shape id="Freeform: Shape 1423360301" o:spid="_x0000_s1112" style="position:absolute;left:66665;top:4521;width:165;height:178;visibility:visible;mso-wrap-style:square;v-text-anchor:top" coordsize="16509,1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" path="m2794,7995r11175,c13969,5457,12191,2284,8382,2284v-3556,,-5334,3046,-5588,5711m8382,127v5079,,8127,4061,8127,9138l16509,9899r-13715,c3048,13072,5207,15737,8889,15737v1905,,3937,-761,5207,-2157l15366,15230v-1651,1649,-3937,2538,-6730,2538c3683,17768,,14214,,8884,,3934,3556,,8382,e" fillcolor="#231f20" stroked="f" strokeweight=".35244mm">
                    <v:stroke joinstyle="miter"/>
                    <v:path arrowok="t" o:connecttype="custom" o:connectlocs="2794,7995;13969,7995;8382,2284;2794,7995;8382,127;16509,9265;16509,9899;2794,9899;8889,15737;14096,13580;15366,15230;8636,17768;0,8884;8382,0" o:connectangles="0,0,0,0,0,0,0,0,0,0,0,0,0,0"/>
                  </v:shape>
                  <v:shape id="Freeform: Shape 943793364" o:spid="_x0000_s1113" style="position:absolute;left:66864;top:4522;width:140;height:176;visibility:visible;mso-wrap-style:square;v-text-anchor:top" coordsize="13969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" path="m11429,6346c11429,3427,9905,2411,7620,2411v-2032,,-4064,1269,-4953,2666l2667,17514,,17514,,508r2667,l2667,2919c3809,1523,6222,,8635,v3556,,5334,1777,5334,5457l13969,17387r-2667,l11302,6346r127,xe" fillcolor="#231f20" stroked="f" strokeweight=".35244mm">
                    <v:stroke joinstyle="miter"/>
                    <v:path arrowok="t" o:connecttype="custom" o:connectlocs="11429,6346;7620,2411;2667,5077;2667,17514;0,17514;0,508;2667,508;2667,2919;8635,0;13969,5457;13969,17387;11302,17387;11302,6346" o:connectangles="0,0,0,0,0,0,0,0,0,0,0,0,0"/>
                  </v:shape>
                  <v:shape id="Freeform: Shape 863357579" o:spid="_x0000_s1114" style="position:absolute;left:67027;top:4481;width:97;height:219;visibility:visible;mso-wrap-style:square;v-text-anchor:top" coordsize="9777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" path="m2793,18022r,-11042l,6980,,4696r2793,l2793,,5460,r,4696l8889,4696r,2284l5460,6980r,10534c5460,18783,5968,19671,7238,19671v762,,1397,-380,1778,-761l9778,20814v-635,634,-1651,1142,-3175,1142c4064,21956,2793,20560,2793,18022e" fillcolor="#231f20" stroked="f" strokeweight=".35244mm">
                    <v:stroke joinstyle="miter"/>
                    <v:path arrowok="t" o:connecttype="custom" o:connectlocs="2793,18022;2793,6980;0,6980;0,4696;2793,4696;2793,0;5460,0;5460,4696;8889,4696;8889,6980;5460,6980;5460,17514;7238,19671;9016,18910;9778,20814;6603,21956;2793,18022" o:connectangles="0,0,0,0,0,0,0,0,0,0,0,0,0,0,0,0,0"/>
                  </v:shape>
                </v:group>
                <v:rect id="Rectangle 740956166" o:spid="_x0000_s1115" style="position:absolute;left:67231;top:4463;width:29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" fillcolor="#231f20" stroked="f" strokeweight=".35244mm"/>
                <v:group id="Graphic 1" o:spid="_x0000_s1116" style="position:absolute;left:67304;top:4464;width:731;height:237" coordorigin="67303,4464" coordsize="730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">
                  <v:shape id="Freeform: Shape 1373843859" o:spid="_x0000_s1117" style="position:absolute;left:67303;top:4522;width:140;height:176;visibility:visible;mso-wrap-style:square;v-text-anchor:top" coordsize="13968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" path="m11429,6346c11429,3427,9905,2411,7619,2411v-2031,,-4064,1269,-4952,2666l2667,17514,,17514,,508r2667,l2667,2919c3809,1523,6222,,8635,v3556,,5333,1777,5333,5457l13968,17387r-2666,l11302,6346r127,xe" fillcolor="#231f20" stroked="f" strokeweight=".35244mm">
                    <v:stroke joinstyle="miter"/>
                    <v:path arrowok="t" o:connecttype="custom" o:connectlocs="11429,6346;7619,2411;2667,5077;2667,17514;0,17514;0,508;2667,508;2667,2919;8635,0;13968,5457;13968,17387;11302,17387;11302,6346" o:connectangles="0,0,0,0,0,0,0,0,0,0,0,0,0"/>
                  </v:shape>
                  <v:shape id="Freeform: Shape 1448862910" o:spid="_x0000_s1118" style="position:absolute;left:67476;top:4464;width:36;height:232;visibility:visible;mso-wrap-style:square;v-text-anchor:top" coordsize="3556,2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" path="m508,6346r2667,l3175,23225r-2667,l508,6346xm,1777c,761,762,,1778,,2794,,3556,761,3556,1777v,1015,-762,1777,-1778,1777c762,3554,,2792,,1777e" fillcolor="#231f20" stroked="f" strokeweight=".35244mm">
                    <v:stroke joinstyle="miter"/>
                    <v:path arrowok="t" o:connecttype="custom" o:connectlocs="508,6346;3175,6346;3175,23225;508,23225;508,6346;0,1777;1778,0;3556,1777;1778,3554;0,1777" o:connectangles="0,0,0,0,0,0,0,0,0,0"/>
                  </v:shape>
                  <v:shape id="Freeform: Shape 1133346076" o:spid="_x0000_s1119" style="position:absolute;left:67537;top:4481;width:98;height:219;visibility:visible;mso-wrap-style:square;v-text-anchor:top" coordsize="9778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" path="m2794,18022r,-11042l,6980,,4696r2794,l2794,,5461,r,4696l8889,4696r,2284l5461,6980r,10534c5461,18783,5969,19671,7238,19671v762,,1398,-380,1778,-761l9778,20814v-634,634,-1651,1142,-3174,1142c4064,21956,2794,20560,2794,18022e" fillcolor="#231f20" stroked="f" strokeweight=".35244mm">
                    <v:stroke joinstyle="miter"/>
                    <v:path arrowok="t" o:connecttype="custom" o:connectlocs="2794,18022;2794,6980;0,6980;0,4696;2794,4696;2794,0;5461,0;5461,4696;8889,4696;8889,6980;5461,6980;5461,17514;7238,19671;9016,18910;9778,20814;6604,21956;2794,18022" o:connectangles="0,0,0,0,0,0,0,0,0,0,0,0,0,0,0,0,0"/>
                  </v:shape>
                  <v:shape id="Freeform: Shape 79298889" o:spid="_x0000_s1120" style="position:absolute;left:67654;top:4464;width:36;height:232;visibility:visible;mso-wrap-style:square;v-text-anchor:top" coordsize="3555,2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" path="m508,6346r2667,l3175,23225r-2667,l508,6346xm,1777c,761,762,,1778,,2793,,3555,761,3555,1777v,1015,-762,1777,-1777,1777c762,3554,,2792,,1777e" fillcolor="#231f20" stroked="f" strokeweight=".35244mm">
                    <v:stroke joinstyle="miter"/>
                    <v:path arrowok="t" o:connecttype="custom" o:connectlocs="508,6346;3175,6346;3175,23225;508,23225;508,6346;0,1777;1778,0;3555,1777;1778,3554;0,1777" o:connectangles="0,0,0,0,0,0,0,0,0,0"/>
                  </v:shape>
                  <v:shape id="Freeform: Shape 1244569425" o:spid="_x0000_s1121" style="position:absolute;left:67719;top:4525;width:141;height:176;visibility:visible;mso-wrap-style:square;v-text-anchor:top" coordsize="14095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" path="m11556,10407c10539,9011,8762,8249,6857,8249v-2413,,-4191,1523,-4191,3681c2666,14087,4444,15610,6857,15610v1905,,3682,-761,4699,-2157l11556,10280r,127xm11556,15230v-1397,1522,-3302,2411,-5588,2411c3048,17641,,15737,,12057,,8376,3048,6473,5968,6473v2286,,4191,761,5588,2284l11556,5711c11556,3427,9778,2158,7238,2158v-2032,,-3683,761,-5207,2411l762,2792c2539,888,4699,,7492,v3556,,6604,1650,6604,5711l14096,17387r-2668,l11428,15483r128,-253xe" fillcolor="#231f20" stroked="f" strokeweight=".35244mm">
                    <v:stroke joinstyle="miter"/>
                    <v:path arrowok="t" o:connecttype="custom" o:connectlocs="11556,10407;6857,8249;2666,11930;6857,15610;11556,13453;11556,10280;11556,15230;5968,17641;0,12057;5968,6473;11556,8757;11556,5711;7238,2158;2031,4569;762,2792;7492,0;14096,5711;14096,17387;11428,17387;11428,15483" o:connectangles="0,0,0,0,0,0,0,0,0,0,0,0,0,0,0,0,0,0,0,0"/>
                  </v:shape>
                  <v:shape id="Freeform: Shape 538815292" o:spid="_x0000_s1122" style="position:absolute;left:67883;top:4481;width:97;height:219;visibility:visible;mso-wrap-style:square;v-text-anchor:top" coordsize="9778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" path="m2793,18022r,-11042l,6980,,4696r2793,l2793,,5460,r,4696l8889,4696r,2284l5460,6980r,10534c5460,18783,5968,19671,7238,19671v762,,1397,-380,1778,-761l9778,20814v-635,634,-1651,1142,-3174,1142c4064,21956,2793,20560,2793,18022e" fillcolor="#231f20" stroked="f" strokeweight=".35244mm">
                    <v:stroke joinstyle="miter"/>
                    <v:path arrowok="t" o:connecttype="custom" o:connectlocs="2793,18022;2793,6980;0,6980;0,4696;2793,4696;2793,0;5460,0;5460,4696;8889,4696;8889,6980;5460,6980;5460,17514;7238,19671;9016,18910;9778,20814;6604,21956;2793,18022" o:connectangles="0,0,0,0,0,0,0,0,0,0,0,0,0,0,0,0,0"/>
                  </v:shape>
                  <v:shape id="Freeform: Shape 1551981822" o:spid="_x0000_s1123" style="position:absolute;left:67998;top:4464;width:36;height:232;visibility:visible;mso-wrap-style:square;v-text-anchor:top" coordsize="3556,2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" path="m508,6346r2667,l3175,23225r-2667,l508,6346xm,1777c,761,762,,1778,,2794,,3556,761,3556,1777v,1015,-762,1777,-1778,1777c762,3554,,2792,,1777e" fillcolor="#231f20" stroked="f" strokeweight=".35244mm">
                    <v:stroke joinstyle="miter"/>
                    <v:path arrowok="t" o:connecttype="custom" o:connectlocs="508,6346;3175,6346;3175,23225;508,23225;508,6346;0,1777;1778,0;3556,1777;1778,3554;0,1777" o:connectangles="0,0,0,0,0,0,0,0,0,0"/>
                  </v:shape>
                </v:group>
                <v:shape id="Freeform: Shape 954483729" o:spid="_x0000_s1124" style="position:absolute;left:68058;top:4527;width:169;height:169;visibility:visible;mso-wrap-style:square;v-text-anchor:top" coordsize="16889,16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" path="m,l2793,,8381,13833,14096,r2794,l9905,16879r-2921,l,xe" fillcolor="#231f20" stroked="f" strokeweight=".35244mm">
                  <v:stroke joinstyle="miter"/>
                  <v:path arrowok="t" o:connecttype="custom" o:connectlocs="0,0;2793,0;8381,13832;14096,0;16890,0;9905,16878;6984,16878;0,0" o:connectangles="0,0,0,0,0,0,0,0"/>
                </v:shape>
                <v:group id="Graphic 1" o:spid="_x0000_s1125" style="position:absolute;left:53908;top:1295;width:14490;height:3592" coordorigin="53908,1295" coordsize="14489,3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">
                  <v:shape id="Freeform: Shape 1099632985" o:spid="_x0000_s1126" style="position:absolute;left:68232;top:4521;width:165;height:178;visibility:visible;mso-wrap-style:square;v-text-anchor:top" coordsize="16508,1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" path="m2793,7995r11175,c13968,5457,12191,2284,8381,2284v-3555,,-5333,3046,-5588,5711m8381,127v5080,,8127,4061,8127,9138l16508,9899r-13715,c3048,13072,5206,15737,8889,15737v1905,,3937,-761,5207,-2157l15366,15230v-1651,1649,-3937,2538,-6731,2538c3682,17768,,14214,,8884,,3934,3555,,8381,e" fillcolor="#231f20" stroked="f" strokeweight=".35244mm">
                    <v:stroke joinstyle="miter"/>
                    <v:path arrowok="t" o:connecttype="custom" o:connectlocs="2793,7995;13968,7995;8381,2284;2793,7995;8381,127;16508,9265;16508,9899;2793,9899;8889,15737;14096,13580;15366,15230;8635,17768;0,8884;8381,0" o:connectangles="0,0,0,0,0,0,0,0,0,0,0,0,0,0"/>
                  </v:shape>
                  <v:shape id="Freeform: Shape 1711087362" o:spid="_x0000_s1127" style="position:absolute;left:60074;top:2964;width:1033;height:864;visibility:visible;mso-wrap-style:square;v-text-anchor:top" coordsize="103241,8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" path="m84193,67518v,-10407,8509,-18910,18922,-18910c75177,48608,49145,33632,35176,9392,29969,381,18413,-2665,9397,2538,381,7742,-2667,19291,2540,28302,23239,64091,61844,86428,103241,86428v-10412,,-18921,-8503,-18921,-18910e" fillcolor="#00797e" stroked="f" strokeweight=".35244mm">
                    <v:stroke joinstyle="miter"/>
                    <v:path arrowok="t" o:connecttype="custom" o:connectlocs="84193,67518;103115,48608;35176,9392;9397,2538;2540,28302;103241,86428;84320,67518" o:connectangles="0,0,0,0,0,0,0"/>
                  </v:shape>
                  <v:shape id="Freeform: Shape 1879193583" o:spid="_x0000_s1128" style="position:absolute;left:61105;top:1503;width:1032;height:865;visibility:visible;mso-wrap-style:square;v-text-anchor:top" coordsize="103170,8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" path="m100702,58126c94987,48227,87876,39343,79621,31474,58034,11168,29715,,,,10413,,18921,8503,18921,18910,18921,29317,10413,37820,,37820v20064,,39112,7488,53716,21194c59303,64345,64129,70310,67939,77036v3555,6092,9905,9392,16381,9392c87495,86428,90797,85666,93717,83889v9016,-5203,12191,-16752,6857,-25763e" fillcolor="#692874" stroked="f" strokeweight=".35244mm">
                    <v:stroke joinstyle="miter"/>
                    <v:path arrowok="t" o:connecttype="custom" o:connectlocs="100702,58126;79621,31474;0,0;18921,18910;0,37820;53716,59014;67939,77036;84320,86428;93717,83889;100574,58126" o:connectangles="0,0,0,0,0,0,0,0,0,0"/>
                  </v:shape>
                  <v:shape id="Freeform: Shape 160764600" o:spid="_x0000_s1129" style="position:absolute;left:60098;top:1505;width:1195;height:770;visibility:visible;mso-wrap-style:square;v-text-anchor:top" coordsize="119495,77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" path="m100702,c59303,,20699,22210,,58126,5206,49115,16762,46069,25779,51273v9016,5203,12063,16752,6857,25763c46604,52796,72637,37820,100574,37820v10414,,18922,-8503,18922,-18910c119496,8503,110988,,100574,e" fillcolor="#0067a0" stroked="f" strokeweight=".35244mm">
                    <v:stroke joinstyle="miter"/>
                    <v:path arrowok="t" o:connecttype="custom" o:connectlocs="100702,0;0,58126;25779,51273;32636,77036;100574,37820;119496,18910;100574,0" o:connectangles="0,0,0,0,0,0,0"/>
                  </v:shape>
                  <v:shape id="Freeform: Shape 303350652" o:spid="_x0000_s1130" style="position:absolute;left:61761;top:2085;width:508;height:1256;visibility:visible;mso-wrap-style:square;v-text-anchor:top" coordsize="50795,125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" path="m35176,v5207,9011,2159,20560,-6857,25763c25398,27540,22096,28302,18922,28302v-6477,,-12826,-3427,-16382,-9392c9397,30713,13080,44293,13080,58126v,13834,-3683,27413,-10540,39216c-2667,106353,381,117902,9397,123105v3048,1777,6223,2539,9397,2539c25271,125644,31620,122217,35176,116252,45335,98611,50796,78559,50796,58126,50796,37693,45462,17641,35176,e" fillcolor="#c7a9d0" stroked="f" strokeweight=".35244mm">
                    <v:stroke joinstyle="miter"/>
                    <v:path arrowok="t" o:connecttype="custom" o:connectlocs="35176,0;28319,25763;18922,28302;2540,18910;13080,58126;2540,97342;9397,123105;18794,125644;35176,116252;50796,58126;35176,0" o:connectangles="0,0,0,0,0,0,0,0,0,0,0"/>
                  </v:shape>
                  <v:shape id="Freeform: Shape 339976954" o:spid="_x0000_s1131" style="position:absolute;left:60917;top:3059;width:1197;height:771;visibility:visible;mso-wrap-style:square;v-text-anchor:top" coordsize="119623,77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" path="m103114,28302v-3174,,-6476,-762,-9397,-2539c84701,20560,81653,9011,86860,,72891,24240,46859,39216,18921,39216,8508,39216,,47719,,58126,,68533,8508,77036,18921,77036v41398,,80003,-22210,100702,-58126c116067,25002,109845,28302,103241,28302e" fillcolor="#b8da92" stroked="f" strokeweight=".35244mm">
                    <v:stroke joinstyle="miter"/>
                    <v:path arrowok="t" o:connecttype="custom" o:connectlocs="103114,28302;93717,25763;86860,0;18921,39216;0,58126;18921,77036;119623,18910;103241,28302" o:connectangles="0,0,0,0,0,0,0,0"/>
                  </v:shape>
                  <v:shape id="Freeform: Shape 1772111822" o:spid="_x0000_s1132" style="position:absolute;left:59942;top:1991;width:508;height:1256;visibility:visible;mso-wrap-style:square;v-text-anchor:top" coordsize="50795,125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" path="m22477,99881v9016,-5204,20572,-2158,25778,6853c41398,94931,37716,81351,37716,67518v,-13834,3555,-27286,10539,-39216c53462,19291,50414,7742,41398,2538,32382,-2665,20826,381,15620,9392,5460,27033,,47085,,67518v,20433,5333,40485,15620,58126c10413,116633,13461,105084,22477,99881e" fillcolor="#5bc4bf" stroked="f" strokeweight=".35244mm">
                    <v:stroke joinstyle="miter"/>
                    <v:path arrowok="t" o:connecttype="custom" o:connectlocs="22477,99881;48255,106734;37716,67518;48255,28302;41398,2538;15620,9392;0,67518;15620,125644;22477,99881" o:connectangles="0,0,0,0,0,0,0,0,0"/>
                  </v:shape>
                  <v:shape id="Freeform: Shape 212685126" o:spid="_x0000_s1133" style="position:absolute;left:59235;top:1295;width:127;height:3592;visibility:visible;mso-wrap-style:square;v-text-anchor:top" coordsize="12698,35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" path="m,l,359163e" filled="f" strokecolor="#231f20" strokeweight=".17622mm">
                    <v:stroke joinstyle="miter"/>
                    <v:path arrowok="t" o:connecttype="custom" o:connectlocs="0,0;0,359163" o:connectangles="0,0"/>
                  </v:shape>
                  <v:shape id="Freeform: Shape 203123103" o:spid="_x0000_s1134" style="position:absolute;left:53908;top:3219;width:360;height:345;visibility:visible;mso-wrap-style:square;v-text-anchor:top" coordsize="36064,3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" path="m20064,22971l14985,11295,9778,22971r10286,xm20953,24875r-11937,l7619,28175v-508,1142,-762,2030,-762,2665c6857,31728,7238,32490,8000,32997v508,254,1524,508,3302,635l11302,34520,,34520r,-888c1270,33505,2159,32997,3048,32109v761,-888,1777,-2538,2920,-5077l18032,r508,l30731,27794v1143,2665,2159,4315,2921,4949c34159,33251,35048,33505,36065,33632r,888l19683,34520r,-888l20318,33632v1270,,2286,-127,2794,-508c23493,32870,23620,32490,23620,31982v,-254,,-635,-127,-888c23493,30967,23239,30332,22731,29190l20953,25002r,-127xe" fillcolor="black" stroked="f" strokeweight=".35244mm">
                    <v:stroke joinstyle="miter"/>
                    <v:path arrowok="t" o:connecttype="custom" o:connectlocs="20064,22971;14985,11295;9778,22971;20064,22971;20953,24875;9016,24875;7619,28175;6857,30840;8000,32997;11302,33632;11302,34520;0,34520;0,33632;3048,32109;5968,27032;18032,0;18540,0;30731,27794;33652,32743;36065,33632;36065,34520;19683,34520;19683,33632;20318,33632;23112,33124;23620,31982;23493,31094;22731,29190;20953,25002" o:connectangles="0,0,0,0,0,0,0,0,0,0,0,0,0,0,0,0,0,0,0,0,0,0,0,0,0,0,0,0,0"/>
                  </v:shape>
                  <v:shape id="Freeform: Shape 1791385478" o:spid="_x0000_s1135" style="position:absolute;left:54249;top:3328;width:253;height:241;visibility:visible;mso-wrap-style:square;v-text-anchor:top" coordsize="25270,2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" path="m22731,254r,18275c22731,20306,22858,21448,23239,21829v381,381,1016,635,2032,761l25271,23479r-9524,l15747,20306v-1143,1269,-2286,2284,-3302,2919c11302,23860,10032,24113,8635,24113v-1397,,-2539,-380,-3555,-1269c4064,22083,3429,21068,3048,20052,2667,18910,2540,17133,2540,14341r,-9264c2540,3300,2413,2158,2032,1777,1778,1396,1016,1015,,888l,,9524,r,15991c9524,17641,9524,18783,9778,19164v127,507,381,888,762,1142c10921,20560,11302,20687,11683,20687v635,,1143,-127,1651,-508c13969,19798,14858,18910,15747,17514r,-12437c15747,3300,15620,2158,15239,1777,14985,1396,14223,1015,13207,888r,-888l22731,r,254xe" fillcolor="black" stroked="f" strokeweight=".35244mm">
                    <v:stroke joinstyle="miter"/>
                    <v:path arrowok="t" o:connecttype="custom" o:connectlocs="22731,254;22731,18529;23239,21829;25271,22590;25271,23479;15747,23479;15747,20306;12445,23225;8635,24113;5080,22844;3048,20052;2540,14341;2540,5077;2032,1777;0,888;0,0;9524,0;9524,15991;9778,19164;10540,20306;11683,20687;13334,20179;15747,17514;15747,5077;15239,1777;13207,888;13207,0;22731,0" o:connectangles="0,0,0,0,0,0,0,0,0,0,0,0,0,0,0,0,0,0,0,0,0,0,0,0,0,0,0,0"/>
                  </v:shape>
                  <v:shape id="Freeform: Shape 264643205" o:spid="_x0000_s1136" style="position:absolute;left:54516;top:3325;width:162;height:247;visibility:visible;mso-wrap-style:square;v-text-anchor:top" coordsize="16254,24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" path="m14858,r381,7995l14350,7995c13334,5584,12318,4061,11175,3173,10032,2284,9016,1904,7873,1904v-635,,-1269,254,-1777,761c5588,3046,5334,3680,5334,4188v,381,126,889,508,1269c6349,6092,7873,7361,10286,9011v2413,1650,4064,3046,4826,4188c15874,14341,16254,15610,16254,17006v,1269,-380,2539,-1015,3808c14604,22083,13715,22971,12445,23733v-1143,634,-2540,1015,-3937,1015c7366,24748,5842,24367,4064,23733v-508,-127,-889,-254,-1016,-254c2540,23479,2032,23860,1651,24748r-889,l381,16372r889,c2032,18529,3048,20179,4318,21321v1270,1143,2539,1650,3682,1650c8762,22971,9397,22717,9905,22210v508,-508,762,-1142,762,-1777c10667,19671,10413,18910,9905,18402,9397,17768,8254,16879,6604,15737,4064,13960,2413,12691,1651,11676,508,10280,,8757,,7107,,5330,635,3680,1905,2284,3175,888,4953,127,7366,127v1269,,2539,254,3682,888c11429,1269,11810,1396,12191,1396v254,,508,,762,-127c13080,1142,13461,761,13842,254r889,l14858,xe" fillcolor="black" stroked="f" strokeweight=".35244mm">
                    <v:stroke joinstyle="miter"/>
                    <v:path arrowok="t" o:connecttype="custom" o:connectlocs="14858,0;15239,7995;14350,7995;11175,3173;7873,1904;6096,2665;5334,4188;5842,5457;10286,9011;15112,13199;16254,17006;15239,20814;12445,23733;8508,24748;4064,23733;3048,23479;1651,24748;762,24748;381,16372;1270,16372;4318,21321;8000,22971;9905,22210;10667,20433;9905,18402;6604,15737;1651,11676;0,7107;1905,2284;7366,127;11048,1015;12191,1396;12953,1269;13842,254;14731,254" o:connectangles="0,0,0,0,0,0,0,0,0,0,0,0,0,0,0,0,0,0,0,0,0,0,0,0,0,0,0,0,0,0,0,0,0,0,0"/>
                  </v:shape>
                  <v:shape id="Freeform: Shape 582107832" o:spid="_x0000_s1137" style="position:absolute;left:54687;top:3245;width:158;height:322;visibility:visible;mso-wrap-style:square;v-text-anchor:top" coordsize="15746,3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" path="m10159,r,8503l15746,8503r,2412l10159,10915r,14468c10159,26779,10159,27540,10286,28048v,380,381,761,635,1015c11175,29317,11556,29444,11810,29444v1143,,2159,-889,3048,-2538l15620,27413v-1397,3173,-3556,4823,-6604,4823c7492,32236,6222,31855,5207,30967,4190,30078,3556,29190,3302,28175v-127,-635,-254,-2031,-254,-4569l3048,11041,,11041r,-888c2032,8630,3937,7107,5334,5457,6857,3807,8127,2031,9270,r889,xe" fillcolor="black" stroked="f" strokeweight=".35244mm">
                    <v:stroke joinstyle="miter"/>
                    <v:path arrowok="t" o:connecttype="custom" o:connectlocs="10159,0;10159,8503;15746,8503;15746,10915;10159,10915;10159,25383;10286,28048;10921,29063;11810,29444;14858,26906;15620,27413;9016,32236;5207,30967;3302,28175;3048,23606;3048,11041;0,11041;0,10153;5334,5457;9270,0;10159,0" o:connectangles="0,0,0,0,0,0,0,0,0,0,0,0,0,0,0,0,0,0,0,0,0"/>
                  </v:shape>
                  <v:shape id="Freeform: Shape 1156095287" o:spid="_x0000_s1138" style="position:absolute;left:54864;top:3325;width:199;height:238;visibility:visible;mso-wrap-style:square;v-text-anchor:top" coordsize="19936,23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" path="m9397,635r,5330c10921,3554,12318,1904,13461,1142,14604,381,15746,,16889,v889,,1651,254,2159,888c19556,1396,19937,2284,19937,3300v,1142,-254,2030,-762,2538c18667,6473,18032,6726,17270,6726v-889,,-1651,-253,-2285,-888c14349,5330,13968,4950,13842,4950v-127,,-381,-127,-636,-127c12699,4823,12318,4950,11810,5330v-635,635,-1143,1396,-1524,2412c9778,9392,9524,11168,9524,13072r,6726c9524,20687,9524,21321,9778,21575v127,508,508,762,889,1015c11048,22844,11683,22971,12699,22971r,889l127,23860r,-889c1143,22971,1778,22590,2159,22210v381,-508,508,-1777,508,-3808l2667,5457v,-1269,,-2157,-255,-2538c2286,2411,2031,2158,1651,1904,1397,1650,762,1523,,1523l,635r9524,l9397,635xe" fillcolor="black" stroked="f" strokeweight=".35244mm">
                    <v:stroke joinstyle="miter"/>
                    <v:path arrowok="t" o:connecttype="custom" o:connectlocs="9397,635;9397,5965;13461,1142;16889,0;19048,888;19937,3300;19175,5838;17270,6726;14985,5838;13842,4950;13206,4823;11810,5330;10286,7742;9524,13072;9524,19798;9778,21575;10667,22590;12699,22971;12699,23860;127,23860;127,22971;2159,22210;2667,18402;2667,5457;2412,2919;1651,1904;0,1523;0,635;9524,635" o:connectangles="0,0,0,0,0,0,0,0,0,0,0,0,0,0,0,0,0,0,0,0,0,0,0,0,0,0,0,0,0"/>
                  </v:shape>
                  <v:shape id="Freeform: Shape 306606576" o:spid="_x0000_s1139" style="position:absolute;left:55070;top:3323;width:224;height:245;visibility:visible;mso-wrap-style:square;v-text-anchor:top" coordsize="22476,24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" path="m12191,18783r,-7869c10159,12057,8635,13326,7746,14722v-635,888,-1016,1777,-1016,2665c6730,18149,6984,18783,7619,19418v381,380,1016,634,1778,634c10286,20052,11175,19545,12318,18656t-127,2031c9397,23225,6730,24494,4571,24494v-1396,,-2412,-381,-3301,-1269c381,22337,,21194,,19925,,18149,762,16499,2286,15103,3809,13707,7111,11803,12318,9392r,-2412c12318,5203,12318,4061,12064,3680v-127,-507,-508,-888,-1016,-1269c10540,2031,9905,1904,9270,1904v-1143,,-2032,254,-2667,761c6222,2919,5968,3300,5968,3680v,381,254,762,635,1270c7238,5711,7492,6346,7492,6980v,762,-254,1523,-889,2158c5968,9645,5207,10026,4190,10026v-1015,,-1904,-254,-2666,-888c762,8503,508,7742,508,6853v,-1269,508,-2411,1397,-3426c2794,2284,4190,1523,5841,888,7492,254,9270,,11175,v2286,,3937,508,5206,1396c17651,2284,18540,3300,18921,4442v254,761,381,2284,381,4823l19302,18275v,1016,,1777,127,2031c19429,20560,19683,20814,19810,20941v127,127,381,127,635,127c20826,21068,21334,20814,21715,20179r762,635c21588,22083,20826,22971,19937,23479v-889,508,-1905,888,-3048,888c15619,24367,14476,24113,13715,23479v-762,-635,-1270,-1523,-1397,-2919e" fillcolor="black" stroked="f" strokeweight=".35244mm">
                    <v:stroke joinstyle="miter"/>
                    <v:path arrowok="t" o:connecttype="custom" o:connectlocs="12191,18783;12191,10914;7746,14722;6730,17387;7619,19418;9397,20052;12318,18656;12191,20687;4571,24494;1270,23225;0,19925;2286,15103;12318,9392;12318,6980;12064,3680;11048,2411;9270,1904;6603,2665;5968,3680;6603,4950;7492,6980;6603,9138;4190,10026;1524,9138;508,6853;1905,3427;5841,888;11175,0;16381,1396;18921,4442;19302,9265;19302,18275;19429,20306;19810,20941;20445,21068;21715,20179;22477,20814;19937,23479;16889,24367;13715,23479;12318,20560" o:connectangles="0,0,0,0,0,0,0,0,0,0,0,0,0,0,0,0,0,0,0,0,0,0,0,0,0,0,0,0,0,0,0,0,0,0,0,0,0,0,0,0,0"/>
                  </v:shape>
                  <v:shape id="Freeform: Shape 1805153602" o:spid="_x0000_s1140" style="position:absolute;left:55296;top:3226;width:127;height:338;visibility:visible;mso-wrap-style:square;v-text-anchor:top" coordsize="12698,33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" path="m9905,r,29063c9905,30713,10032,31728,10413,32236v381,507,1143,761,2286,761l12699,33886r-12572,l127,32997v1016,,1778,-380,2286,-888c2794,31728,2920,30713,2920,29063r,-24113c2920,3300,2794,2284,2286,1777,1905,1269,1143,1015,,1015l,127r9778,l9905,xe" fillcolor="black" stroked="f" strokeweight=".35244mm">
                    <v:stroke joinstyle="miter"/>
                    <v:path arrowok="t" o:connecttype="custom" o:connectlocs="9905,0;9905,29063;10413,32236;12699,32997;12699,33886;127,33886;127,32997;2413,32109;2920,29063;2920,4950;2286,1777;0,1015;0,127;9778,127" o:connectangles="0,0,0,0,0,0,0,0,0,0,0,0,0,0"/>
                  </v:shape>
                  <v:shape id="Freeform: Shape 904250445" o:spid="_x0000_s1141" style="position:absolute;left:55439;top:3218;width:127;height:346;visibility:visible;mso-wrap-style:square;v-text-anchor:top" coordsize="12698,34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" path="m9778,11295r,18529c9778,31474,10032,32490,10413,32997v381,508,1143,762,2286,762l12699,34647r-12572,l127,33759v1016,,1778,-381,2286,-889c2794,32490,2920,31474,2920,29824r,-13579c2920,14595,2667,13580,2286,13072,1905,12564,1143,12311,,12311r,-889l9778,11422r,-127xm6222,c7238,,8254,381,9016,1142v762,762,1143,1650,1143,2665c10159,4823,9778,5838,9016,6599,8254,7361,7365,7742,6349,7742,5333,7742,4318,7361,3556,6599,2794,5838,2413,4950,2413,3807v,-1142,381,-1903,1143,-2665c4318,381,5206,,6349,e" fillcolor="black" stroked="f" strokeweight=".35244mm">
                    <v:stroke joinstyle="miter"/>
                    <v:path arrowok="t" o:connecttype="custom" o:connectlocs="9778,11295;9778,29824;10413,32997;12699,33759;12699,34647;127,34647;127,33759;2413,32870;2920,29824;2920,16245;2286,13072;0,12311;0,11422;9778,11422;6222,0;9016,1142;10159,3807;9016,6599;6349,7742;3556,6599;2413,3807;3556,1142;6349,0" o:connectangles="0,0,0,0,0,0,0,0,0,0,0,0,0,0,0,0,0,0,0,0,0,0,0"/>
                  </v:shape>
                  <v:shape id="Freeform: Shape 1289581715" o:spid="_x0000_s1142" style="position:absolute;left:55580;top:3323;width:225;height:245;visibility:visible;mso-wrap-style:square;v-text-anchor:top" coordsize="22476,24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" path="m12191,18783r,-7869c10159,12057,8635,13326,7746,14722v-635,888,-1016,1777,-1016,2665c6730,18149,6984,18783,7619,19418v381,380,1016,634,1778,634c10286,20052,11175,19545,12318,18656t-127,2031c9397,23225,6730,24494,4572,24494v-1397,,-2413,-381,-3302,-1269c381,22337,,21194,,19925,,18149,762,16499,2286,15103,3809,13707,7111,11803,12318,9392r,-2412c12318,5203,12318,4061,12064,3680v-127,-507,-508,-888,-1016,-1269c10540,2031,9905,1904,9270,1904v-1143,,-2032,254,-2667,761c6222,2919,5968,3300,5968,3680v,381,254,762,635,1270c7238,5711,7492,6346,7492,6980v,762,-254,1523,-889,2158c5968,9645,5207,10026,4191,10026v-1016,,-1905,-254,-2667,-888c762,8503,508,7742,508,6853v,-1269,508,-2411,1397,-3426c2794,2284,4191,1523,5841,888,7492,254,9270,,11175,v2286,,3937,508,5207,1396c17652,2284,18540,3300,18921,4442v254,761,381,2284,381,4823l19302,18275v,1016,,1777,127,2031c19429,20560,19683,20814,19810,20941v127,127,381,127,635,127c20826,21068,21334,20814,21715,20179r762,635c21588,22083,20826,22971,19937,23479v-889,508,-1905,888,-3047,888c15620,24367,14477,24113,13715,23479v-762,-635,-1270,-1523,-1397,-2919e" fillcolor="black" stroked="f" strokeweight=".35244mm">
                    <v:stroke joinstyle="miter"/>
                    <v:path arrowok="t" o:connecttype="custom" o:connectlocs="12191,18783;12191,10914;7746,14722;6730,17387;7619,19418;9397,20052;12318,18656;12191,20687;4572,24494;1270,23225;0,19925;2286,15103;12318,9392;12318,6980;12064,3680;11048,2411;9270,1904;6603,2665;5968,3680;6603,4950;7492,6980;6603,9138;4191,10026;1524,9138;508,6853;1905,3427;5841,888;11175,0;16382,1396;18921,4442;19302,9265;19302,18275;19429,20306;19810,20941;20445,21068;21715,20179;22477,20814;19937,23479;16890,24367;13715,23479;12318,20560" o:connectangles="0,0,0,0,0,0,0,0,0,0,0,0,0,0,0,0,0,0,0,0,0,0,0,0,0,0,0,0,0,0,0,0,0,0,0,0,0,0,0,0,0"/>
                  </v:shape>
                  <v:shape id="Freeform: Shape 261655057" o:spid="_x0000_s1143" style="position:absolute;left:55809;top:3325;width:252;height:241;visibility:visible;mso-wrap-style:square;v-text-anchor:top" coordsize="25270,2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" path="m9524,635r,3045c10667,2411,11810,1396,12953,888,14096,254,15239,,16509,v1523,,2793,381,3809,1269c21334,2158,21969,3173,22350,4442v254,888,381,2792,381,5457l22731,19037v,1777,127,2919,508,3427c23620,22844,24255,23098,25271,23225r,888l13461,24113r,-888c14350,23098,14985,22717,15366,22083v254,-381,381,-1396,381,-3046l15747,8630v,-1904,,-3173,-254,-3680c15366,4442,15112,4061,14731,3807v-381,-253,-762,-380,-1143,-380c12191,3427,10794,4442,9651,6473r,12564c9651,20814,9778,21956,10159,22337v381,507,889,761,1778,888l11937,24113r-11810,l127,23225v1016,,1651,-381,2032,-888c2413,21956,2540,20941,2540,19037r,-13199c2540,4061,2413,2919,2032,2538,1651,2158,1016,1777,,1650l,761r9524,l9524,635xe" fillcolor="black" stroked="f" strokeweight=".35244mm">
                    <v:stroke joinstyle="miter"/>
                    <v:path arrowok="t" o:connecttype="custom" o:connectlocs="9524,635;9524,3680;12953,888;16509,0;20318,1269;22350,4442;22731,9899;22731,19037;23239,22464;25271,23225;25271,24113;13461,24113;13461,23225;15366,22083;15747,19037;15747,8630;15493,4950;14731,3807;13588,3427;9651,6473;9651,19037;10159,22337;11937,23225;11937,24113;127,24113;127,23225;2159,22337;2540,19037;2540,5838;2032,2538;0,1650;0,761;9524,761" o:connectangles="0,0,0,0,0,0,0,0,0,0,0,0,0,0,0,0,0,0,0,0,0,0,0,0,0,0,0,0,0,0,0,0,0"/>
                  </v:shape>
                  <v:shape id="Freeform: Shape 937056172" o:spid="_x0000_s1144" style="position:absolute;left:56190;top:3218;width:372;height:354;visibility:visible;mso-wrap-style:square;v-text-anchor:top" coordsize="37207,35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" path="m33144,r,11930l32255,11930c31112,8630,29461,6219,27176,4442,25017,2792,22477,1904,19811,1904v-2668,,-4699,761,-6350,2157c11810,5457,10540,7488,9905,10026v-762,2538,-1016,5204,-1016,7869c8889,21194,9270,23987,10032,26398v762,2411,2032,4188,3683,5457c15493,32997,17524,33632,19811,33632v761,,1650,,2539,-254c23239,33251,24128,32997,25017,32617r,-7108c25017,24240,25017,23352,24763,22971v-127,-381,-635,-761,-1143,-1142c22985,21575,22350,21321,21588,21321r-889,l20699,20433r16509,l37208,21321v-1270,,-2159,254,-2667,508c34033,22083,33652,22464,33398,23098v-127,254,-254,1142,-254,2285l33144,32490v-2159,1015,-4445,1650,-6730,2157c24128,35155,21588,35409,19175,35409v-3174,,-5841,-381,-8000,-1269c9016,33251,7238,32109,5588,30713,3937,29317,2667,27667,1778,25890,635,23606,,21068,,18149,,13072,1778,8757,5334,5203,8889,1650,13461,,18922,v1650,,3174,127,4571,381c24255,508,25398,888,27049,1523v1650,635,2667,888,2920,888c30477,2411,30858,2284,31239,1904,31620,1523,32001,888,32382,r889,l33144,xe" fillcolor="black" stroked="f" strokeweight=".35244mm">
                    <v:stroke joinstyle="miter"/>
                    <v:path arrowok="t" o:connecttype="custom" o:connectlocs="33144,0;33144,11930;32255,11930;27176,4442;19811,1904;13461,4061;9905,10026;8889,17895;10032,26398;13715,31855;19811,33632;22350,33378;25017,32617;25017,25509;24763,22971;23620,21829;21588,21321;20699,21321;20699,20433;37208,20433;37208,21321;34541,21829;33398,23098;33144,25383;33144,32490;26414,34647;19175,35409;11175,34140;5588,30713;1778,25890;0,18149;5334,5203;18922,0;23493,381;27049,1523;29969,2411;31239,1904;32382,0;33271,0" o:connectangles="0,0,0,0,0,0,0,0,0,0,0,0,0,0,0,0,0,0,0,0,0,0,0,0,0,0,0,0,0,0,0,0,0,0,0,0,0,0,0"/>
                  </v:shape>
                  <v:shape id="Freeform: Shape 919926235" o:spid="_x0000_s1145" style="position:absolute;left:56576;top:3322;width:218;height:249;visibility:visible;mso-wrap-style:square;v-text-anchor:top" coordsize="21841,2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" path="m10794,1904v-889,,-1524,380,-2159,1015c8000,3554,7619,4823,7492,6726v-126,1904,-254,4442,-254,7869c7238,16372,7366,18022,7619,19545v127,1142,635,2030,1143,2665c9397,22844,10032,23098,10794,23098v762,,1397,-254,1905,-634c13334,21829,13842,21068,13969,20052v381,-1523,508,-4822,508,-9645c14477,7615,14350,5584,13969,4569,13715,3554,13207,2792,12572,2284v-381,-380,-1016,-507,-1651,-507m10794,127v2032,,3937,508,5715,1523c18286,2665,19556,4188,20445,6092v889,1903,1397,4061,1397,6345c21842,15737,20953,18529,19302,20814v-2031,2665,-4825,4061,-8381,4061c7366,24875,4699,23606,2794,21194,889,18783,,15864,,12564,,9265,1016,6346,2921,3807,4826,1269,7492,,10921,e" fillcolor="black" stroked="f" strokeweight=".35244mm">
                    <v:stroke joinstyle="miter"/>
                    <v:path arrowok="t" o:connecttype="custom" o:connectlocs="10794,1904;8635,2919;7492,6726;7238,14595;7619,19545;8762,22210;10794,23098;12699,22464;13969,20052;14477,10407;13969,4569;12572,2284;10921,1777;10794,127;16509,1650;20445,6092;21842,12437;19302,20814;10921,24875;2794,21194;0,12564;2921,3807;10921,0" o:connectangles="0,0,0,0,0,0,0,0,0,0,0,0,0,0,0,0,0,0,0,0,0,0,0"/>
                  </v:shape>
                  <v:shape id="Freeform: Shape 1762126264" o:spid="_x0000_s1146" style="position:absolute;left:56786;top:3328;width:244;height:243;visibility:visible;mso-wrap-style:square;v-text-anchor:top" coordsize="24381,2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" path="m11683,24240l3809,6092c2794,3934,2159,2538,1651,1904,1270,1523,635,1142,,1015l,127r12445,l12445,1015v-762,,-1270,127,-1651,381c10413,1777,10159,2158,10159,2665v,635,381,1777,1143,3427l15112,14849,18159,7234v889,-2157,1270,-3680,1270,-4569c19429,2158,19175,1777,18794,1396,18413,1015,17778,888,16763,888r,-888l24382,r,888c23620,888,22985,1269,22604,1777v-508,507,-1143,1777,-2159,3934l12699,23987r-1143,l11683,24240xe" fillcolor="black" stroked="f" strokeweight=".35244mm">
                    <v:stroke joinstyle="miter"/>
                    <v:path arrowok="t" o:connecttype="custom" o:connectlocs="11683,24240;3809,6092;1651,1904;0,1015;0,127;12445,127;12445,1015;10794,1396;10159,2665;11302,6092;15112,14849;18159,7234;19429,2665;18794,1396;16763,888;16763,0;24382,0;24382,888;22604,1777;20445,5711;12699,23987;11556,23987" o:connectangles="0,0,0,0,0,0,0,0,0,0,0,0,0,0,0,0,0,0,0,0,0,0"/>
                  </v:shape>
                  <v:shape id="Freeform: Shape 1876325181" o:spid="_x0000_s1147" style="position:absolute;left:57020;top:3323;width:196;height:246;visibility:visible;mso-wrap-style:square;v-text-anchor:top" coordsize="19556,24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" path="m13461,9899v,-2665,-127,-4569,-508,-5457c12699,3427,12191,2665,11556,2158v-381,-254,-762,-508,-1397,-508c9270,1650,8635,2031,8000,2919,6985,4442,6477,6473,6477,9011r,888l13334,9899r127,xm19556,11549r-12826,c6857,14595,7746,17133,9143,18910v1143,1396,2540,2031,4191,2031c14350,20941,15239,20687,16001,20052v762,-507,1651,-1523,2666,-3046l19556,17514v-1270,2538,-2666,4442,-4191,5457c13842,23987,12064,24621,10032,24621v-3428,,-6095,-1269,-7873,-3934c762,18529,,15864,,12691,,8757,1016,5711,3175,3427,5334,1142,7746,,10540,v2413,,4445,1015,6223,2919c18540,4823,19429,7742,19556,11549e" fillcolor="black" stroked="f" strokeweight=".35244mm">
                    <v:stroke joinstyle="miter"/>
                    <v:path arrowok="t" o:connecttype="custom" o:connectlocs="13461,9899;12953,4442;11556,2158;10159,1650;8000,2919;6477,9011;6477,9899;13334,9899;19556,11549;6730,11549;9143,18910;13334,20941;16001,20052;18667,17006;19556,17514;15365,22971;10032,24621;2159,20687;0,12691;3175,3427;10540,0;16763,2919;19556,11549" o:connectangles="0,0,0,0,0,0,0,0,0,0,0,0,0,0,0,0,0,0,0,0,0,0,0"/>
                  </v:shape>
                  <v:shape id="Freeform: Shape 412770713" o:spid="_x0000_s1148" style="position:absolute;left:57233;top:3325;width:200;height:238;visibility:visible;mso-wrap-style:square;v-text-anchor:top" coordsize="19937,23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" path="m9397,635r,5330c10921,3554,12318,1904,13461,1142,14604,381,15747,,16890,v889,,1651,254,2158,888c19556,1396,19937,2284,19937,3300v,1142,-254,2030,-762,2538c18667,6473,18032,6726,17271,6726v-889,,-1651,-253,-2286,-888c14350,5330,13969,4950,13842,4950v-127,,-381,-127,-635,-127c12699,4823,12318,4950,11810,5330v-635,635,-1143,1396,-1524,2412c9778,9392,9524,11168,9524,13072r,6726c9524,20687,9524,21321,9778,21575v127,508,508,762,889,1015c11048,22844,11683,22971,12699,22971r,889l127,23860r,-889c1143,22971,1778,22590,2159,22210v381,-508,508,-1777,508,-3808l2667,5457v,-1269,,-2157,-254,-2538c2286,2411,2032,2158,1651,1904,1397,1650,762,1523,,1523l,635r9524,l9397,635xe" fillcolor="black" stroked="f" strokeweight=".35244mm">
                    <v:stroke joinstyle="miter"/>
                    <v:path arrowok="t" o:connecttype="custom" o:connectlocs="9397,635;9397,5965;13461,1142;16890,0;19048,888;19937,3300;19175,5838;17271,6726;14985,5838;13842,4950;13207,4823;11810,5330;10286,7742;9524,13072;9524,19798;9778,21575;10667,22590;12699,22971;12699,23860;127,23860;127,22971;2159,22210;2667,18402;2667,5457;2413,2919;1651,1904;0,1523;0,635;9524,635" o:connectangles="0,0,0,0,0,0,0,0,0,0,0,0,0,0,0,0,0,0,0,0,0,0,0,0,0,0,0,0,0"/>
                  </v:shape>
                  <v:shape id="Freeform: Shape 662235063" o:spid="_x0000_s1149" style="position:absolute;left:57447;top:3325;width:253;height:241;visibility:visible;mso-wrap-style:square;v-text-anchor:top" coordsize="25270,2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" path="m9524,635r,3045c10667,2411,11810,1396,12953,888,14096,254,15238,,16508,v1524,,2794,381,3810,1269c21334,2158,21969,3173,22350,4442v254,888,381,2792,381,5457l22731,19037v,1777,127,2919,508,3427c23620,22844,24255,23098,25271,23225r,888l13461,24113r,-888c14350,23098,14985,22717,15365,22083v254,-381,381,-1396,381,-3046l15746,8630v,-1904,,-3173,-253,-3680c15365,4442,15112,4061,14731,3807v-381,-253,-763,-380,-1144,-380c12191,3427,10794,4442,9651,6473r,12564c9651,20814,9778,21956,10159,22337v381,507,1016,761,1778,888l11937,24113r-11810,l127,23225v1016,,1651,-381,2032,-888c2413,21956,2540,20941,2540,19037r,-13199c2540,4061,2413,2919,2032,2538,1651,2158,1016,1777,,1650l,761r9524,l9524,635xe" fillcolor="black" stroked="f" strokeweight=".35244mm">
                    <v:stroke joinstyle="miter"/>
                    <v:path arrowok="t" o:connecttype="custom" o:connectlocs="9524,635;9524,3680;12953,888;16508,0;20318,1269;22350,4442;22731,9899;22731,19037;23239,22464;25271,23225;25271,24113;13461,24113;13461,23225;15365,22083;15746,19037;15746,8630;15493,4950;14731,3807;13587,3427;9651,6473;9651,19037;10159,22337;11937,23225;11937,24113;127,24113;127,23225;2159,22337;2540,19037;2540,5838;2032,2538;0,1650;0,761;9524,761" o:connectangles="0,0,0,0,0,0,0,0,0,0,0,0,0,0,0,0,0,0,0,0,0,0,0,0,0,0,0,0,0,0,0,0,0"/>
                  </v:shape>
                  <v:shape id="Freeform: Shape 1280291086" o:spid="_x0000_s1150" style="position:absolute;left:57717;top:3322;width:395;height:241;visibility:visible;mso-wrap-style:square;v-text-anchor:top" coordsize="39493,2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" path="m9651,888r,3046c10921,2538,12064,1523,13206,1015,14349,381,15492,127,16762,127v1524,,2794,381,3810,1015c21588,1777,22350,2919,22858,4315,24254,2792,25524,1777,26667,1015,27937,381,29207,,30477,v1651,,2921,381,3810,1142c35303,1904,35937,2792,36318,3934v381,1143,635,2919,635,5458l36953,18910v,1777,127,2919,508,3300c37842,22590,38477,22971,39493,23098r,889l27429,23987r,-889c28318,23098,29080,22590,29588,21956v254,-508,381,-1523,381,-3046l29969,8884v,-2031,,-3427,-254,-3934c29588,4442,29334,3934,28953,3680v-381,-253,-762,-380,-1270,-380c26921,3300,26286,3554,25524,4061v-762,508,-1523,1269,-2158,2285l23366,18910v,1650,127,2792,381,3173c24128,22717,24890,23098,25905,23098r,889l13842,23987r,-889c14476,23098,14985,22844,15365,22590v381,-253,635,-634,762,-1015c16254,21194,16381,20306,16381,18910r,-10026c16381,6726,16381,5457,16127,4950v-127,-508,-508,-889,-889,-1270c14857,3427,14476,3300,13968,3300v-634,,-1269,127,-1777,507c11429,4315,10540,5203,9651,6473r,12564c9651,20687,9778,21829,10159,22337v381,507,1016,761,2032,888l12191,24113r-12064,l127,23225v1016,,1651,-381,2032,-888c2412,21956,2540,20941,2540,19037r,-13199c2540,4061,2412,2919,2031,2538,1778,2158,1016,1777,,1650l,761r9524,l9651,888xe" fillcolor="black" stroked="f" strokeweight=".35244mm">
                    <v:stroke joinstyle="miter"/>
                    <v:path arrowok="t" o:connecttype="custom" o:connectlocs="9651,888;9651,3934;13206,1015;16762,127;20572,1142;22858,4315;26667,1015;30477,0;34287,1142;36318,3934;36953,9392;36953,18910;37461,22210;39493,23098;39493,23987;27429,23987;27429,23098;29588,21956;29969,18910;29969,8884;29715,4950;28953,3680;27683,3300;25524,4061;23366,6346;23366,18910;23747,22083;25905,23098;25905,23987;13842,23987;13842,23098;15365,22590;16127,21575;16381,18910;16381,8884;16127,4950;15238,3680;13968,3300;12191,3807;9651,6473;9651,19037;10159,22337;12191,23225;12191,24113;127,24113;127,23225;2159,22337;2540,19037;2540,5838;2031,2538;0,1650;0,761;9524,761" o:connectangles="0,0,0,0,0,0,0,0,0,0,0,0,0,0,0,0,0,0,0,0,0,0,0,0,0,0,0,0,0,0,0,0,0,0,0,0,0,0,0,0,0,0,0,0,0,0,0,0,0,0,0,0,0"/>
                  </v:shape>
                  <v:shape id="Freeform: Shape 1179107953" o:spid="_x0000_s1151" style="position:absolute;left:58125;top:3323;width:196;height:246;visibility:visible;mso-wrap-style:square;v-text-anchor:top" coordsize="19556,24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" path="m13334,9899v,-2665,-127,-4569,-508,-5457c12572,3427,12064,2665,11429,2158v-381,-254,-762,-508,-1397,-508c9143,1650,8508,2031,7873,2919,6857,4442,6349,6473,6349,9011r,888l13207,9899r127,xm19556,11549r-12826,c6857,14595,7746,17133,9143,18910v1143,1396,2540,2031,4191,2031c14350,20941,15238,20687,16000,20052v763,-507,1651,-1523,2667,-3046l19556,17514v-1270,2538,-2667,4442,-4191,5457c13842,23987,12064,24621,10032,24621v-3429,,-6095,-1269,-7873,-3934c762,18529,,15864,,12691,,8757,1016,5711,3175,3427,5333,1142,7746,,10540,v2413,,4445,1015,6223,2919c18540,4823,19429,7742,19556,11549e" fillcolor="black" stroked="f" strokeweight=".35244mm">
                    <v:stroke joinstyle="miter"/>
                    <v:path arrowok="t" o:connecttype="custom" o:connectlocs="13334,9899;12826,4442;11429,2158;10032,1650;7873,2919;6349,9011;6349,9899;13207,9899;19556,11549;6730,11549;9143,18910;13334,20941;16000,20052;18667,17006;19556,17514;15365,22971;10032,24621;2159,20687;0,12691;3175,3427;10540,0;16763,2919;19556,11549" o:connectangles="0,0,0,0,0,0,0,0,0,0,0,0,0,0,0,0,0,0,0,0,0,0,0"/>
                  </v:shape>
                  <v:shape id="Freeform: Shape 306200372" o:spid="_x0000_s1152" style="position:absolute;left:58329;top:3325;width:253;height:241;visibility:visible;mso-wrap-style:square;v-text-anchor:top" coordsize="25270,2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" path="m9524,635r,3045c10667,2411,11810,1396,12953,888,14096,254,15239,,16509,v1523,,2793,381,3809,1269c21334,2158,21969,3173,22350,4442v254,888,381,2792,381,5457l22731,19037v,1777,127,2919,508,3427c23620,22844,24255,23098,25271,23225r,888l13461,24113r,-888c14350,23098,14985,22717,15366,22083v254,-381,381,-1396,381,-3046l15747,8630v,-1904,,-3173,-254,-3680c15366,4442,15112,4061,14731,3807v-381,-253,-762,-380,-1143,-380c12191,3427,10794,4442,9651,6473r,12564c9651,20814,9778,21956,10159,22337v381,507,1016,761,1778,888l11937,24113r-11810,l127,23225v1016,,1651,-381,2032,-888c2413,21956,2540,20941,2540,19037r,-13199c2540,4061,2413,2919,2032,2538,1651,2158,1016,1777,,1650l,761r9524,l9524,635xe" fillcolor="black" stroked="f" strokeweight=".35244mm">
                    <v:stroke joinstyle="miter"/>
                    <v:path arrowok="t" o:connecttype="custom" o:connectlocs="9524,635;9524,3680;12953,888;16509,0;20318,1269;22350,4442;22731,9899;22731,19037;23239,22464;25271,23225;25271,24113;13461,24113;13461,23225;15366,22083;15747,19037;15747,8630;15493,4950;14731,3807;13588,3427;9651,6473;9651,19037;10159,22337;11937,23225;11937,24113;127,24113;127,23225;2159,22337;2540,19037;2540,5838;2032,2538;0,1650;0,761;9524,761" o:connectangles="0,0,0,0,0,0,0,0,0,0,0,0,0,0,0,0,0,0,0,0,0,0,0,0,0,0,0,0,0,0,0,0,0"/>
                  </v:shape>
                  <v:shape id="Freeform: Shape 1441698499" o:spid="_x0000_s1153" style="position:absolute;left:58580;top:3245;width:157;height:322;visibility:visible;mso-wrap-style:square;v-text-anchor:top" coordsize="15746,3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" path="m10159,r,8503l15747,8503r,2412l10159,10915r,14468c10159,26779,10159,27540,10286,28048v,380,381,761,635,1015c11302,29317,11556,29444,11810,29444v1016,,2159,-889,3048,-2538l15620,27413v-1397,3173,-3556,4823,-6604,4823c7492,32236,6223,31855,5207,30967,4191,30078,3556,29190,3302,28175v-127,-635,-254,-2031,-254,-4569l3048,11041,,11041r,-888c2032,8630,3937,7107,5334,5457,6857,3807,8127,2031,9270,r889,xe" fillcolor="black" stroked="f" strokeweight=".35244mm">
                    <v:stroke joinstyle="miter"/>
                    <v:path arrowok="t" o:connecttype="custom" o:connectlocs="10159,0;10159,8503;15747,8503;15747,10915;10159,10915;10159,25383;10286,28048;10921,29063;11810,29444;14858,26906;15620,27413;9016,32236;5207,30967;3302,28175;3048,23606;3048,11041;0,11041;0,10153;5334,5457;9270,0;10159,0" o:connectangles="0,0,0,0,0,0,0,0,0,0,0,0,0,0,0,0,0,0,0,0,0"/>
                  </v:shape>
                  <v:shape id="Freeform: Shape 774715182" o:spid="_x0000_s1154" style="position:absolute;left:55910;top:2621;width:7;height:7;visibility:visible;mso-wrap-style:square;v-text-anchor:top" coordsize="634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" path="m635,c635,,254,508,,635e" fillcolor="black" stroked="f" strokeweight=".35244mm">
                    <v:stroke joinstyle="miter"/>
                    <v:path arrowok="t" o:connecttype="custom" o:connectlocs="635,0;0,635" o:connectangles="0,0"/>
                  </v:shape>
                  <v:shape id="Freeform: Shape 473755646" o:spid="_x0000_s1155" style="position:absolute;left:55962;top:2138;width:26;height:25;visibility:visible;mso-wrap-style:square;v-text-anchor:top" coordsize="2539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" path="m1270,2538v635,,1270,-507,1270,-1269c2540,508,2032,,1270,,508,,,508,,1269v,762,508,1269,1270,1269e" fillcolor="black" stroked="f" strokeweight=".35244mm">
                    <v:stroke joinstyle="miter"/>
                    <v:path arrowok="t" o:connecttype="custom" o:connectlocs="1270,2538;2540,1269;1270,0;0,1269;1270,2538" o:connectangles="0,0,0,0,0"/>
                  </v:shape>
                  <v:shape id="Freeform: Shape 820349839" o:spid="_x0000_s1156" style="position:absolute;left:56102;top:1647;width:441;height:538;visibility:visible;mso-wrap-style:square;v-text-anchor:top" coordsize="44064,53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" path="m42795,24875r-13461,l29334,1269r13461,l42795,24875xm42795,36043v-254,2539,-1143,4696,-2921,5838l29334,48227r,-22210l42795,26017r,10026xm28191,24875r-12445,l15746,1269r12445,l28191,24875xm28191,48988r-4825,2919l23366,51907v,,-762,381,-1270,381c21588,52288,21207,52161,20826,51780l16000,48861r,-22844l28445,26017r,22844l28191,48988xm10794,16245r3810,l14604,24875r-3810,l10794,16245xm14604,48227l4063,41881c2286,40739,1397,38582,1143,36043r,-10026l14604,26017r,22210xm5841,10280r-4571,l1270,1142r4571,l5841,10280xm6984,4696r508,-635l7111,3427r762,c7873,3427,8254,2792,8254,2792r381,762l9397,3554v,,-381,507,-381,507l9524,4696r-635,l8889,5584,8254,5077r-635,507l7619,4823r-762,l6984,4696xm10286,14214v,,-381,-254,-508,-254c9397,13960,9143,14595,8889,14722v-254,,-381,,-381,-254c8508,14214,9016,14087,9270,13833v-2921,,-2921,1270,-3302,1270c5206,15103,6603,13707,6984,13326v-635,,-889,-762,-1524,-1142c5714,11803,5968,11930,6349,12184v,-254,254,-635,889,-635c8508,11549,8127,12818,8381,12818v254,,,-1269,889,-1269c10540,11549,12191,14849,10667,14849v-635,,-127,-508,-127,-508m7238,21068r762,c8000,21068,8381,20433,8381,20433r381,761l9524,21194v,,-381,508,-381,508l9651,22210r-635,l9016,23098r-635,-508l7746,23098r,-761l6984,22337v,,508,-762,508,-762l7111,20941r127,127xm2031,12311r763,c2794,12311,3175,11676,3175,11676r381,761l4318,12437v,,-381,508,-381,508l4444,13580r-635,l3809,14468r-634,-508l2540,14468r,-761l1778,13707v,,508,-762,508,-762l1905,12311r126,xm1143,16245r4571,l5714,24875r-4571,l1143,16245xm11810,13453r508,-635l11937,12184r762,c12699,12184,13080,11549,13080,11549r381,762l14223,12311v,,-381,507,-381,507l14349,13453r-762,l13587,14341r-634,-508l12318,14341r,-761l11556,13580r254,-127xm14604,10280r-3810,l10794,1142r3810,l14604,10280xm44065,r,c44065,,,,,l,c,,,,,l,35536v,3426,1524,6472,3556,7361l20445,53050v,,889,761,1524,761c22477,53811,22985,53557,23366,53303l40636,43023v2032,-888,3429,-3934,3429,-7360l44065,127v,,,,,l44065,xe" fillcolor="black" stroked="f" strokeweight=".35244mm">
                    <v:stroke joinstyle="miter"/>
                    <v:path arrowok="t" o:connecttype="custom" o:connectlocs="42795,24875;29334,24875;29334,1269;42795,1269;42795,24875;42795,36043;39874,41881;29334,48227;29334,26017;42795,26017;42795,36043;28191,24875;15746,24875;15746,1269;28191,1269;28191,24875;28191,48988;23366,51907;23366,51907;22096,52288;20826,51780;16000,48861;16000,26017;28445,26017;28445,48861;10794,16245;14604,16245;14604,24875;10794,24875;10794,16245;14604,48227;4063,41881;1143,36043;1143,26017;14604,26017;14604,48227;5841,10280;1270,10280;1270,1142;5841,1142;5841,10280;6984,4696;7492,4061;7111,3427;7873,3427;8254,2792;8635,3554;9397,3554;9016,4061;9524,4696;8889,4696;8889,5584;8254,5077;7619,5584;7619,4823;6857,4823;10286,14214;9778,13960;8889,14722;8508,14468;9270,13833;5968,15103;6984,13326;5460,12184;6349,12184;7238,11549;8381,12818;9270,11549;10667,14849;10540,14341;7238,21068;8000,21068;8381,20433;8762,21194;9524,21194;9143,21702;9651,22210;9016,22210;9016,23098;8381,22590;7746,23098;7746,22337;6984,22337;7492,21575;7111,20941;2031,12311;2794,12311;3175,11676;3556,12437;4318,12437;3937,12945;4444,13580;3809,13580;3809,14468;3175,13960;2540,14468;2540,13707;1778,13707;2286,12945;1905,12311;1143,16245;5714,16245;5714,24875;1143,24875;1143,16245;11810,13453;12318,12818;11937,12184;12699,12184;13080,11549;13461,12311;14223,12311;13842,12818;14349,13453;13587,13453;13587,14341;12953,13833;12318,14341;12318,13580;11556,13580;14604,10280;10794,10280;10794,1142;14604,1142;14604,10280;44065,0;44065,0;0,0;0,0;0,0;0,35536;3556,42897;20445,53050;21969,53811;23366,53303;40636,43023;44065,35663;44065,127;44065,1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993975404" o:spid="_x0000_s1157" style="position:absolute;left:56122;top:1920;width:121;height:153;visibility:visible;mso-wrap-style:square;v-text-anchor:top" coordsize="12091,15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" path="m11937,6980v,,-1651,508,-1270,508c10667,6980,11556,6092,12064,5711v,-508,-762,,-1524,381c13080,2538,11429,3934,10032,4188v2286,-2411,1651,-2411,,-1650c11302,1523,11556,254,11429,,10159,1650,9143,1396,9143,2919v,1015,-381,2665,-888,3173c7619,6853,8127,3427,6349,3427v-507,,-1904,,-2285,634c4445,4061,4953,4950,4953,5330v,381,254,1396,-254,1396c4191,6726,3429,5457,3429,4950v,-508,,-381,,-1270c3429,2284,1143,254,127,254v,1015,1270,1269,1270,2538c889,2792,127,1777,127,2411v,635,889,762,889,1269c1016,4188,127,3427,127,4061v,508,508,381,635,1016c381,5077,,5077,,5203v,127,,381,381,508c254,5838,127,6092,127,6980v,2792,1778,4061,3048,4061c4064,11041,3937,10407,4064,10026v,508,508,-254,508,635c4572,11549,3683,11168,3683,11930v,1015,1397,,1397,1142c5080,14468,4953,14341,4953,14849v,381,1524,-508,1396,-635c6730,14341,6730,15356,7366,15356v380,,508,-1142,889,-1142c8000,14214,9524,15230,9524,14722v,-1269,-508,-762,-508,-1650c9016,12184,10794,12437,10540,11930v-254,-381,-381,-127,-635,-762c9905,11168,8508,9138,10159,10280v1778,1142,2032,-2792,1905,-2919e" fillcolor="black" stroked="f" strokeweight=".35244mm">
                    <v:stroke joinstyle="miter"/>
                    <v:path arrowok="t" o:connecttype="custom" o:connectlocs="11937,6980;10667,7488;12064,5711;10540,6092;10032,4188;10032,2538;11429,0;9143,2919;8255,6092;6349,3427;4064,4061;4953,5330;4699,6726;3429,4950;3429,3680;127,254;1397,2792;127,2411;1016,3680;127,4061;762,5077;0,5203;381,5711;127,6980;3175,11041;4064,10026;4572,10661;3683,11930;5080,13072;4953,14849;6349,14214;7366,15356;8255,14214;9524,14722;9016,13072;10540,11930;9905,11168;10159,10280;12064,7361" o:connectangles="0,0,0,0,0,0,0,0,0,0,0,0,0,0,0,0,0,0,0,0,0,0,0,0,0,0,0,0,0,0,0,0,0,0,0,0,0,0,0"/>
                  </v:shape>
                  <v:shape id="Freeform: Shape 22273162" o:spid="_x0000_s1158" style="position:absolute;left:56698;top:2057;width:28;height:25;visibility:visible;mso-wrap-style:square;v-text-anchor:top" coordsize="2793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" path="m1397,2538v762,,1397,-507,1397,-1269c2794,508,2159,,1397,,635,,,635,,1269v,635,635,1269,1397,1269e" fillcolor="black" stroked="f" strokeweight=".35244mm">
                    <v:stroke joinstyle="miter"/>
                    <v:path arrowok="t" o:connecttype="custom" o:connectlocs="1397,2538;2794,1269;1397,0;0,1269;1397,2538" o:connectangles="0,0,0,0,0"/>
                  </v:shape>
                  <v:shape id="Freeform: Shape 253992608" o:spid="_x0000_s1159" style="position:absolute;left:56639;top:2091;width:28;height:25;visibility:visible;mso-wrap-style:square;v-text-anchor:top" coordsize="2793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" path="m1397,2538v762,,1397,-507,1397,-1269c2794,508,2159,,1397,,635,,,635,,1269v,635,635,1269,1397,1269e" fillcolor="black" stroked="f" strokeweight=".35244mm">
                    <v:stroke joinstyle="miter"/>
                    <v:path arrowok="t" o:connecttype="custom" o:connectlocs="1397,2538;2794,1269;1397,0;0,1269;1397,2538" o:connectangles="0,0,0,0,0"/>
                  </v:shape>
                  <v:shape id="Freeform: Shape 1467406320" o:spid="_x0000_s1160" style="position:absolute;left:55942;top:2172;width:28;height:26;visibility:visible;mso-wrap-style:square;v-text-anchor:top" coordsize="2793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" path="m1397,2538v762,,1397,-507,1397,-1269c2794,508,2159,,1397,,635,,,635,,1269v,635,635,1269,1397,1269e" fillcolor="black" stroked="f" strokeweight=".35244mm">
                    <v:stroke joinstyle="miter"/>
                    <v:path arrowok="t" o:connecttype="custom" o:connectlocs="1397,2538;2794,1269;1397,0;0,1269;1397,2538" o:connectangles="0,0,0,0,0"/>
                  </v:shape>
                  <v:shape id="Freeform: Shape 689616967" o:spid="_x0000_s1161" style="position:absolute;left:55986;top:2176;width:28;height:25;visibility:visible;mso-wrap-style:square;v-text-anchor:top" coordsize="2793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" path="m1397,2538v762,,1397,-507,1397,-1269c2794,508,2159,,1397,,635,,,635,,1269v,635,635,1269,1397,1269e" fillcolor="black" stroked="f" strokeweight=".35244mm">
                    <v:stroke joinstyle="miter"/>
                    <v:path arrowok="t" o:connecttype="custom" o:connectlocs="1397,2538;2794,1269;1397,0;0,1269;1397,2538" o:connectangles="0,0,0,0,0"/>
                  </v:shape>
                  <v:shape id="Freeform: Shape 1608144761" o:spid="_x0000_s1162" style="position:absolute;left:57238;top:1574;width:38;height:116;visibility:visible;mso-wrap-style:square;v-text-anchor:top" coordsize="3865,11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" path="m1872,1904v2159,2538,2667,6726,1016,9645c1999,11549,2126,10407,1999,9772,475,6853,-795,3300,602,v1016,127,635,1396,1143,1904e" fillcolor="black" stroked="f" strokeweight=".35244mm">
                    <v:stroke joinstyle="miter"/>
                    <v:path arrowok="t" o:connecttype="custom" o:connectlocs="1872,1904;2888,11549;1999,9772;602,0;1745,1904" o:connectangles="0,0,0,0,0"/>
                  </v:shape>
                  <v:shape id="Freeform: Shape 1449948756" o:spid="_x0000_s1163" style="position:absolute;left:55385;top:1590;width:30;height:100;visibility:visible;mso-wrap-style:square;v-text-anchor:top" coordsize="3047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" path="m3048,3764v-508,1904,-508,4442,,6092c2667,10236,2794,9475,2413,9602,-635,7444,762,3129,,210,127,-44,508,-44,762,83,2159,972,2794,2368,3048,3891e" fillcolor="black" stroked="f" strokeweight=".35244mm">
                    <v:stroke joinstyle="miter"/>
                    <v:path arrowok="t" o:connecttype="custom" o:connectlocs="3048,3764;3048,9856;2413,9602;0,210;762,83;3048,3891" o:connectangles="0,0,0,0,0,0"/>
                  </v:shape>
                  <v:shape id="Freeform: Shape 1342429223" o:spid="_x0000_s1164" style="position:absolute;left:57293;top:1623;width:31;height:29;visibility:visible;mso-wrap-style:square;v-text-anchor:top" coordsize="3138,2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" path="m2988,761v508,889,-381,1650,-1016,2158c1337,3046,575,2665,67,2031,-187,1142,321,381,956,v762,,1524,,2032,761e" fillcolor="black" stroked="f" strokeweight=".35244mm">
                    <v:stroke joinstyle="miter"/>
                    <v:path arrowok="t" o:connecttype="custom" o:connectlocs="2988,761;1972,2919;67,2031;956,0;2988,761" o:connectangles="0,0,0,0,0"/>
                  </v:shape>
                  <v:shape id="Freeform: Shape 753036311" o:spid="_x0000_s1165" style="position:absolute;left:55340;top:1654;width:28;height:27;visibility:visible;mso-wrap-style:square;v-text-anchor:top" coordsize="2833,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" path="m2834,1015c2707,1777,2452,2411,1818,2665v-508,,-1143,,-1397,-381c-87,1904,-87,1142,167,635,421,127,1056,,1564,v507,254,1143,381,1270,1015e" fillcolor="black" stroked="f" strokeweight=".35244mm">
                    <v:stroke joinstyle="miter"/>
                    <v:path arrowok="t" o:connecttype="custom" o:connectlocs="2834,1015;1818,2665;421,2284;167,635;1564,0;2834,1015" o:connectangles="0,0,0,0,0,0"/>
                  </v:shape>
                  <v:shape id="Freeform: Shape 49695803" o:spid="_x0000_s1166" style="position:absolute;left:57322;top:1670;width:30;height:28;visibility:visible;mso-wrap-style:square;v-text-anchor:top" coordsize="2977,2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" path="m2921,761v,,127,762,,1270c2413,2665,1651,3046,889,2665,381,2411,127,1777,,1396,127,761,762,254,1270,v635,,1143,381,1651,761e" fillcolor="black" stroked="f" strokeweight=".35244mm">
                    <v:stroke joinstyle="miter"/>
                    <v:path arrowok="t" o:connecttype="custom" o:connectlocs="2921,761;2921,2031;889,2665;0,1396;1270,0;2921,761" o:connectangles="0,0,0,0,0,0"/>
                  </v:shape>
                  <v:shape id="Freeform: Shape 1005012975" o:spid="_x0000_s1167" style="position:absolute;left:57282;top:1674;width:27;height:28;visibility:visible;mso-wrap-style:square;v-text-anchor:top" coordsize="2723,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" path="m2667,414v,,127,1143,,1523c2286,2318,1778,2953,1016,2699,635,2318,127,2318,,1811,,1049,254,288,1016,34,1651,-93,2032,161,2540,414e" fillcolor="black" stroked="f" strokeweight=".35244mm">
                    <v:stroke joinstyle="miter"/>
                    <v:path arrowok="t" o:connecttype="custom" o:connectlocs="2667,414;2667,1937;1016,2699;0,1811;1016,34;2540,414" o:connectangles="0,0,0,0,0,0"/>
                  </v:shape>
                  <v:shape id="Freeform: Shape 1444546654" o:spid="_x0000_s1168" style="position:absolute;left:57226;top:1681;width:27;height:31;visibility:visible;mso-wrap-style:square;v-text-anchor:top" coordsize="2667,3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" path="m2667,888v,889,,1904,-889,2158c889,3300,254,2538,,1904,,1142,381,381,1143,v635,,1143,381,1524,888e" fillcolor="black" stroked="f" strokeweight=".35244mm">
                    <v:stroke joinstyle="miter"/>
                    <v:path arrowok="t" o:connecttype="custom" o:connectlocs="2667,888;1778,3046;0,1904;1143,0;2667,888" o:connectangles="0,0,0,0,0"/>
                  </v:shape>
                  <v:shape id="Freeform: Shape 654691462" o:spid="_x0000_s1169" style="position:absolute;left:55425;top:1683;width:27;height:27;visibility:visible;mso-wrap-style:square;v-text-anchor:top" coordsize="2784,2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" path="m2734,1105v254,762,-508,1269,-1016,1650c1210,2882,448,2501,194,1867,-314,1359,321,851,448,344,1210,-418,2353,217,2734,978e" fillcolor="black" stroked="f" strokeweight=".35244mm">
                    <v:stroke joinstyle="miter"/>
                    <v:path arrowok="t" o:connecttype="custom" o:connectlocs="2734,1105;1718,2755;194,1867;448,344;2734,978" o:connectangles="0,0,0,0,0"/>
                  </v:shape>
                  <v:shape id="Freeform: Shape 667951562" o:spid="_x0000_s1170" style="position:absolute;left:55379;top:1686;width:26;height:26;visibility:visible;mso-wrap-style:square;v-text-anchor:top" coordsize="2562,2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" path="m2562,1066v,,-254,1269,-889,1523c1038,2843,404,2335,149,1827,-232,1066,149,304,911,50v889,-253,1397,508,1651,1016e" fillcolor="black" stroked="f" strokeweight=".35244mm">
                    <v:stroke joinstyle="miter"/>
                    <v:path arrowok="t" o:connecttype="custom" o:connectlocs="2562,1066;1673,2589;149,1827;911,50;2562,1066" o:connectangles="0,0,0,0,0"/>
                  </v:shape>
                  <v:shape id="Freeform: Shape 1379579030" o:spid="_x0000_s1171" style="position:absolute;left:57047;top:1689;width:34;height:110;visibility:visible;mso-wrap-style:square;v-text-anchor:top" coordsize="3433,1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" path="m1910,939v762,1650,1397,3554,1524,5584c3179,8046,3687,9950,2545,10965,1529,10585,1402,9315,640,8554,-757,5889,513,2716,894,51v635,-254,635,507,889,888e" fillcolor="black" stroked="f" strokeweight=".35244mm">
                    <v:stroke joinstyle="miter"/>
                    <v:path arrowok="t" o:connecttype="custom" o:connectlocs="1910,939;3434,6523;2545,10965;640,8554;894,51;1783,939" o:connectangles="0,0,0,0,0,0"/>
                  </v:shape>
                  <v:shape id="Freeform: Shape 1808508188" o:spid="_x0000_s1172" style="position:absolute;left:55340;top:1699;width:30;height:29;visibility:visible;mso-wrap-style:square;v-text-anchor:top" coordsize="2970,2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" path="m2920,1015v255,889,-508,1396,-1015,1904c1016,3173,381,2411,,1904,,1142,381,381,1016,v762,,1524,254,1904,1015e" fillcolor="black" stroked="f" strokeweight=".35244mm">
                    <v:stroke joinstyle="miter"/>
                    <v:path arrowok="t" o:connecttype="custom" o:connectlocs="2920,1015;1905,2919;0,1904;1016,0;2920,1015" o:connectangles="0,0,0,0,0"/>
                  </v:shape>
                  <v:shape id="Freeform: Shape 1794887493" o:spid="_x0000_s1173" style="position:absolute;left:57155;top:1701;width:41;height:108;visibility:visible;mso-wrap-style:square;v-text-anchor:top" coordsize="4119,1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" path="m3302,2947v1016,2284,1016,4949,381,7488l3175,10815c2032,8658,508,6754,,4597,,2947,254,1551,889,155v508,-381,889,,1143,507c2032,1551,2540,2566,3302,2947e" fillcolor="black" stroked="f" strokeweight=".35244mm">
                    <v:stroke joinstyle="miter"/>
                    <v:path arrowok="t" o:connecttype="custom" o:connectlocs="3302,2947;3683,10435;3175,10815;0,4597;889,155;2032,662;3302,2947" o:connectangles="0,0,0,0,0,0,0"/>
                  </v:shape>
                  <v:shape id="Freeform: Shape 196031451" o:spid="_x0000_s1174" style="position:absolute;left:57254;top:1706;width:30;height:30;visibility:visible;mso-wrap-style:square;v-text-anchor:top" coordsize="2987,2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" path="m2988,1054v,762,-381,1650,-1143,1904c1082,3085,321,2958,67,2070,-187,1308,321,547,956,166v889,-508,1651,254,2032,888e" fillcolor="black" stroked="f" strokeweight=".35244mm">
                    <v:stroke joinstyle="miter"/>
                    <v:path arrowok="t" o:connecttype="custom" o:connectlocs="2988,1054;1845,2958;67,2070;956,166;2988,1054" o:connectangles="0,0,0,0,0"/>
                  </v:shape>
                  <v:shape id="Freeform: Shape 790947805" o:spid="_x0000_s1175" style="position:absolute;left:55376;top:1727;width:30;height:31;visibility:visible;mso-wrap-style:square;v-text-anchor:top" coordsize="3034,3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" path="m3034,1396v,,-508,1269,-1143,1523c1256,3427,748,2665,240,2411,-13,1777,-141,1269,240,635,494,127,1002,127,1510,v635,381,1397,761,1524,1523e" fillcolor="black" stroked="f" strokeweight=".35244mm">
                    <v:stroke joinstyle="miter"/>
                    <v:path arrowok="t" o:connecttype="custom" o:connectlocs="3034,1396;1891,2919;240,2411;240,635;1510,0;3034,1523" o:connectangles="0,0,0,0,0,0"/>
                  </v:shape>
                  <v:shape id="Freeform: Shape 1041591403" o:spid="_x0000_s1176" style="position:absolute;left:55414;top:1725;width:27;height:28;visibility:visible;mso-wrap-style:square;v-text-anchor:top" coordsize="2741,2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" path="m2691,1199v254,762,-508,1142,-889,1523c913,2976,405,2341,24,1834,-103,1072,278,564,913,57v889,-254,1397,381,1778,1142e" fillcolor="black" stroked="f" strokeweight=".35244mm">
                    <v:stroke joinstyle="miter"/>
                    <v:path arrowok="t" o:connecttype="custom" o:connectlocs="2691,1199;1802,2722;24,1834;913,57;2691,1199" o:connectangles="0,0,0,0,0"/>
                  </v:shape>
                  <v:shape id="Freeform: Shape 508399497" o:spid="_x0000_s1177" style="position:absolute;left:57222;top:1734;width:84;height:84;visibility:visible;mso-wrap-style:square;v-text-anchor:top" coordsize="8389,8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" path="m8389,v,1015,-1651,2031,-1777,3046c5723,5203,3945,6726,1786,7361,1278,7742,770,8249,8,8376,-119,6853,1278,5457,2040,4061,3691,1904,5850,635,8263,e" fillcolor="black" stroked="f" strokeweight=".35244mm">
                    <v:stroke joinstyle="miter"/>
                    <v:path arrowok="t" o:connecttype="custom" o:connectlocs="8389,0;6612,3046;1786,7361;8,8376;2040,4061;8263,0" o:connectangles="0,0,0,0,0,0"/>
                  </v:shape>
                  <v:shape id="Freeform: Shape 2112101590" o:spid="_x0000_s1178" style="position:absolute;left:55336;top:1739;width:87;height:73;visibility:visible;mso-wrap-style:square;v-text-anchor:top" coordsize="8635,7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" path="m5460,2849c6603,4118,7238,5387,8635,6529v,254,-127,762,-508,762c4318,7037,1778,3229,,437,254,-451,1270,310,1778,184,3048,1199,4571,1453,5587,2849e" fillcolor="black" stroked="f" strokeweight=".35244mm">
                    <v:stroke joinstyle="miter"/>
                    <v:path arrowok="t" o:connecttype="custom" o:connectlocs="5460,2849;8635,6529;8127,7291;0,437;1778,184;5587,2849" o:connectangles="0,0,0,0,0,0"/>
                  </v:shape>
                  <v:shape id="Freeform: Shape 1706748810" o:spid="_x0000_s1179" style="position:absolute;left:57241;top:1779;width:75;height:91;visibility:visible;mso-wrap-style:square;v-text-anchor:top" coordsize="7492,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" path="m7492,c7365,3300,5714,6726,2667,8376,1778,8630,889,9518,,9011,1651,5711,4063,2919,6730,r635,l7492,xe" fillcolor="black" stroked="f" strokeweight=".35244mm">
                    <v:stroke joinstyle="miter"/>
                    <v:path arrowok="t" o:connecttype="custom" o:connectlocs="7492,0;2667,8376;0,9011;6730,0;7365,0" o:connectangles="0,0,0,0,0"/>
                  </v:shape>
                  <v:shape id="Freeform: Shape 420304188" o:spid="_x0000_s1180" style="position:absolute;left:57138;top:1791;width:31;height:32;visibility:visible;mso-wrap-style:square;v-text-anchor:top" coordsize="3104,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" path="m3048,888c3302,2031,2667,2792,1778,3173,889,3173,381,2538,,1904,,1142,381,381,1016,254,1270,,1651,,1905,v508,127,762,508,1143,888e" fillcolor="black" stroked="f" strokeweight=".35244mm">
                    <v:stroke joinstyle="miter"/>
                    <v:path arrowok="t" o:connecttype="custom" o:connectlocs="3048,888;1778,3173;0,1904;1016,254;1905,0;3048,888" o:connectangles="0,0,0,0,0,0"/>
                  </v:shape>
                  <v:shape id="Freeform: Shape 655210575" o:spid="_x0000_s1181" style="position:absolute;left:55285;top:1798;width:106;height:50;visibility:visible;mso-wrap-style:square;v-text-anchor:top" coordsize="1054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" path="m6349,1029v1397,1016,2794,2412,4191,3681c9524,5471,8255,4710,7111,4710,4445,3821,2667,1537,,776,,-113,1143,268,1651,14,3302,-113,4699,649,6349,1029e" fillcolor="black" stroked="f" strokeweight=".35244mm">
                    <v:stroke joinstyle="miter"/>
                    <v:path arrowok="t" o:connecttype="custom" o:connectlocs="6349,1029;10540,4710;7111,4710;0,776;1651,14;6349,1029" o:connectangles="0,0,0,0,0,0"/>
                  </v:shape>
                  <v:shape id="Freeform: Shape 966470004" o:spid="_x0000_s1182" style="position:absolute;left:55185;top:1304;width:1064;height:995;visibility:visible;mso-wrap-style:square;v-text-anchor:top" coordsize="106401,99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" path="m98656,27471v-4318,-1650,-7112,2792,-11556,2284c86592,30009,86719,30644,86465,31025v-254,253,-635,,-889,c85322,29121,84687,27471,84433,25694v-508,-761,-254,-1904,-635,-2665c81385,16303,89766,21379,91544,17445v1397,-3427,-2793,-3808,-4190,-6219l87354,10211c86084,8942,84814,8561,84052,6911v508,-1904,762,-4061,254,-5965c84306,439,83925,-196,83290,58,81767,2088,80750,3738,79354,5642,77957,4500,76433,3231,74782,2215,73639,2088,72496,946,71226,1327v-254,508,,888,254,1142c71480,5515,73131,7926,75290,10084r254,1142c74147,14399,74528,18079,74147,21506,70718,30390,65004,38893,57512,44985v-4445,4950,-9651,9772,-10286,16499c46972,62626,47352,63895,46591,64656v-2540,-888,-5080,-2157,-7112,-3807c35924,58438,30844,58691,28558,54250v-889,-1777,254,-3554,1143,-4823c32368,46889,31987,42574,30590,39528v-381,,-381,253,-635,380c29701,44477,26146,47650,27542,52727v255,1396,1143,2411,1524,3807c28558,56407,27797,56407,27288,56153v-1650,-254,-3428,-888,-5206,-761c18526,57042,13701,55011,10907,58311v-508,,-1143,127,-889,888c11669,59199,13320,59707,14971,59580v2666,508,4444,-1777,6349,-2792l21828,56788v762,-762,2032,-254,3048,-508c29701,56788,33511,59199,37447,61610r,254c35924,62499,34146,63007,32622,63895v-1778,1269,-3810,3046,-4318,5203c27034,71002,28685,72779,29447,74302v,761,127,1777,889,2030c32749,73667,30463,70494,30844,67448v635,-2284,2794,-3426,4952,-4061c40241,61484,43289,65037,46845,67068v,3553,381,6980,-382,10407c45321,77855,44051,78109,42908,77982v-6095,508,-10794,3808,-16255,5711c24241,84582,21320,84455,18780,85343v1905,508,3937,-127,5969,-254c32241,83947,38083,78236,46210,79251r,254c45448,81409,44178,83059,42781,84582v-254,-889,-254,-1523,-1016,-2031c41130,82297,40495,82551,39987,83186v-254,380,-254,888,,1142c40368,84962,41003,85216,41638,85470v-127,635,-1016,1015,-1397,1650c38083,90800,33765,89277,31098,91816v-381,507,-1778,888,-1143,1650c32876,93719,35670,92958,37828,91435v2794,-3173,5842,-6219,8635,-9265c46972,84582,46210,87247,44813,89151v-635,-381,-1270,-889,-2032,-1143c42019,88135,41511,88897,41384,89531v254,508,635,1143,1143,1523c39860,92958,36558,93085,33638,93973v-5588,762,-11048,1142,-16763,1269c14209,95115,11161,96004,8621,95242,5700,95750,2526,94862,113,96512v-254,380,,761,,1142c3668,99938,8494,98161,12431,98796r30350,c45067,98796,47226,98669,49003,97654v3937,-2285,6096,-6219,8128,-10280c57893,85978,58400,84328,58781,82678v763,-2665,3175,-4442,5715,-4696c64877,82043,64115,86105,63226,89785v-508,2538,-2032,4823,-1016,7488c62464,98542,63734,98542,64750,98669v9270,-127,18540,-508,28445,127c94973,99050,96497,99684,98402,99557v127,-253,762,-253,508,-761c98656,97908,98021,96892,97005,96638v-127,-507,-889,-253,-1016,-634c91036,93212,85195,94735,79354,94735v-3048,254,-5969,888,-8509,-889c69703,92450,70592,88008,70592,88008v,-1776,4190,-13960,4825,-14975c75544,71890,76052,70748,75925,69479v635,-1523,508,-3553,508,-5330c76687,61610,77957,59326,78846,56915v508,-1142,889,-2412,1270,-3554c80623,51838,80750,50442,81639,49300v2540,1523,4953,1523,6223,4315l88878,60088v,,254,1142,888,761c91798,59580,91164,56534,91164,54630v508,-2411,-1270,-3553,-1905,-5711c88751,48538,87862,46635,87862,46635v-254,-1650,-4064,-2919,-3175,-4950c85195,39908,85576,38259,87354,37243v254,127,381,381,381,508l88624,37116r,-6472c91164,30644,94973,30898,97513,30898v762,253,1270,761,2032,888l100180,30898r6222,-1270c103735,29882,102211,26836,99672,26836e" fillcolor="black" stroked="f" strokeweight=".35244mm">
                    <v:stroke joinstyle="miter"/>
                    <v:path arrowok="t" o:connecttype="custom" o:connectlocs="98656,27471;87100,29755;86465,31025;85576,31025;84433,25694;83798,23029;91544,17445;87354,11226;87354,10211;84052,6911;84306,946;83290,58;79354,5642;74782,2215;71226,1327;71480,2469;75290,10084;75544,11226;74147,21506;57512,44985;47226,61484;46591,64656;39479,60849;28558,54250;29701,49427;30590,39528;29955,39908;27542,52727;29066,56534;27288,56153;22082,55392;10907,58311;10018,59199;14971,59580;21320,56788;21828,56788;24876,56280;37447,61610;37447,61864;32622,63895;28304,69098;29447,74302;30336,76332;30844,67448;35796,63387;46845,67068;46463,77475;42908,77982;26653,83693;18780,85343;24749,85089;46210,79251;46210,79505;42781,84582;41765,82551;39987,83186;39987,84328;41638,85470;40241,87120;31098,91816;29955,93466;37828,91435;46463,82170;44813,89151;42781,88008;41384,89531;42527,91054;33638,93973;16875,95242;8621,95242;113,96512;113,97654;12431,98796;42781,98796;49003,97654;57131,87374;58781,82678;64496,77982;63226,89785;62210,97273;64750,98669;93195,98796;98402,99557;98910,98796;97005,96638;95989,96004;79354,94735;70845,93846;70592,88008;75417,73033;75925,69479;76433,64149;78846,56915;80116,53361;81639,49300;87862,53615;88878,60088;89766,60849;91164,54630;89259,48919;87862,46635;84687,41685;87354,37243;87735,37751;88624,37116;88624,30644;97513,30898;99545,31786;100180,30898;106402,29628;99672,26836" o:connectangles="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579648639" o:spid="_x0000_s1183" style="position:absolute;left:56240;top:1606;width:6;height:127;visibility:visible;mso-wrap-style:square;v-text-anchor:top" coordsize="507,1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" path="m,c,,381,,508,l,xe" fillcolor="black" stroked="f" strokeweight=".35244mm">
                    <v:stroke joinstyle="miter"/>
                    <v:path arrowok="t" o:connecttype="custom" o:connectlocs="0,0;508,0;0,0" o:connectangles="0,0,0"/>
                  </v:shape>
                  <v:shape id="Freeform: Shape 1376849936" o:spid="_x0000_s1184" style="position:absolute;left:55544;top:1813;width:27;height:27;visibility:visible;mso-wrap-style:square;v-text-anchor:top" coordsize="2716,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" path="m2590,888v,889,-508,1523,-1143,1777c812,2411,304,2411,50,1777,-204,888,558,254,1193,v635,127,1397,254,1524,888e" fillcolor="black" stroked="f" strokeweight=".35244mm">
                    <v:stroke joinstyle="miter"/>
                    <v:path arrowok="t" o:connecttype="custom" o:connectlocs="2590,888;1447,2665;50,1777;1193,0;2717,888" o:connectangles="0,0,0,0,0"/>
                  </v:shape>
                  <v:shape id="Freeform: Shape 656206501" o:spid="_x0000_s1185" style="position:absolute;left:55499;top:1819;width:25;height:27;visibility:visible;mso-wrap-style:square;v-text-anchor:top" coordsize="2511,2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" path="m2187,296v,,508,1269,253,1777c1933,2581,1044,2961,663,2327,155,1819,-226,1311,155,677,663,169,1552,-338,2187,296e" fillcolor="black" stroked="f" strokeweight=".35244mm">
                    <v:stroke joinstyle="miter"/>
                    <v:path arrowok="t" o:connecttype="custom" o:connectlocs="2187,296;2440,2073;663,2327;155,677;2187,296" o:connectangles="0,0,0,0,0"/>
                  </v:shape>
                  <v:shape id="Freeform: Shape 1501759473" o:spid="_x0000_s1186" style="position:absolute;left:56591;top:1830;width:127;height:126;visibility:visible;mso-wrap-style:square;v-text-anchor:top" coordsize="12698,1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" path="m,c,,,,,e" fillcolor="black" stroked="f" strokeweight=".35244mm">
                    <v:stroke joinstyle="miter"/>
                    <v:path arrowok="t" o:connecttype="custom" o:connectlocs="0,0;0,0" o:connectangles="0,0"/>
                  </v:shape>
                  <v:shape id="Freeform: Shape 650028878" o:spid="_x0000_s1187" style="position:absolute;left:57148;top:1835;width:29;height:26;visibility:visible;mso-wrap-style:square;v-text-anchor:top" coordsize="2851,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" path="m2794,829v254,888,-381,1523,-1016,1777c1016,2352,,2225,,1210,,575,635,194,1143,68v635,-254,1270,253,1651,761e" fillcolor="black" stroked="f" strokeweight=".35244mm">
                    <v:stroke joinstyle="miter"/>
                    <v:path arrowok="t" o:connecttype="custom" o:connectlocs="2794,829;1778,2606;0,1210;1143,68;2794,829" o:connectangles="0,0,0,0,0"/>
                  </v:shape>
                  <v:shape id="Freeform: Shape 307138671" o:spid="_x0000_s1188" style="position:absolute;left:57193;top:1837;width:28;height:26;visibility:visible;mso-wrap-style:square;v-text-anchor:top" coordsize="2808,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" path="m2429,533v,,762,1015,127,1396c2302,2183,2048,2183,1794,2563,905,2690,143,2437,16,1675,-111,787,524,406,1159,25v508,-127,889,254,1270,508e" fillcolor="black" stroked="f" strokeweight=".35244mm">
                    <v:stroke joinstyle="miter"/>
                    <v:path arrowok="t" o:connecttype="custom" o:connectlocs="2429,533;2556,1929;1794,2563;16,1675;1159,25;2429,533" o:connectangles="0,0,0,0,0,0"/>
                  </v:shape>
                  <v:shape id="Freeform: Shape 427627030" o:spid="_x0000_s1189" style="position:absolute;left:55301;top:1838;width:28;height:24;visibility:visible;mso-wrap-style:square;v-text-anchor:top" coordsize="2793,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" path="m2667,1269c2413,2158,1524,2538,635,2284,381,2031,127,1650,,1269,,761,254,254,889,v889,,1651,508,1905,1269e" fillcolor="black" stroked="f" strokeweight=".35244mm">
                    <v:stroke joinstyle="miter"/>
                    <v:path arrowok="t" o:connecttype="custom" o:connectlocs="2667,1269;635,2284;0,1269;889,0;2794,1269" o:connectangles="0,0,0,0,0"/>
                  </v:shape>
                  <v:shape id="Freeform: Shape 436194549" o:spid="_x0000_s1190" style="position:absolute;left:55557;top:1852;width:29;height:27;visibility:visible;mso-wrap-style:square;v-text-anchor:top" coordsize="2920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" path="m2920,1208v,,-761,1142,-1269,1523c889,2731,381,2223,,1588,,954,254,192,889,65v889,-253,1778,254,2031,1143e" fillcolor="black" stroked="f" strokeweight=".35244mm">
                    <v:stroke joinstyle="miter"/>
                    <v:path arrowok="t" o:connecttype="custom" o:connectlocs="2920,1208;1651,2731;0,1588;889,65;2920,1208" o:connectangles="0,0,0,0,0"/>
                  </v:shape>
                  <v:shape id="Freeform: Shape 264883091" o:spid="_x0000_s1191" style="position:absolute;left:55515;top:1853;width:29;height:26;visibility:visible;mso-wrap-style:square;v-text-anchor:top" coordsize="2884,2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" path="m2560,533v,,508,888,253,1269c2306,2183,1671,2817,909,2437,401,2056,-107,1675,20,914,274,660,782,152,1163,25v635,-127,889,254,1397,508e" fillcolor="black" stroked="f" strokeweight=".35244mm">
                    <v:stroke joinstyle="miter"/>
                    <v:path arrowok="t" o:connecttype="custom" o:connectlocs="2560,533;2813,1802;909,2437;20,914;1163,25;2560,533" o:connectangles="0,0,0,0,0,0"/>
                  </v:shape>
                  <v:shape id="Freeform: Shape 848679291" o:spid="_x0000_s1192" style="position:absolute;left:57305;top:1857;width:30;height:27;visibility:visible;mso-wrap-style:square;v-text-anchor:top" coordsize="2984,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" path="m2984,1015v,,-635,1269,-1016,1523c1333,2792,699,2538,318,2158,-190,2031,63,1396,63,1015,444,508,952,127,1460,v635,127,1143,635,1524,1015e" fillcolor="black" stroked="f" strokeweight=".35244mm">
                    <v:stroke joinstyle="miter"/>
                    <v:path arrowok="t" o:connecttype="custom" o:connectlocs="2984,1015;1968,2538;318,2158;63,1015;1460,0;2984,1015" o:connectangles="0,0,0,0,0,0"/>
                  </v:shape>
                  <v:shape id="Freeform: Shape 1081508610" o:spid="_x0000_s1193" style="position:absolute;left:57358;top:1866;width:27;height:23;visibility:visible;mso-wrap-style:square;v-text-anchor:top" coordsize="2680,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" path="m2681,911c2427,1672,1919,2180,1157,2307,649,2307,-113,2053,14,1418,14,911,268,276,776,149v762,-380,1651,,1905,762e" fillcolor="black" stroked="f" strokeweight=".35244mm">
                    <v:stroke joinstyle="miter"/>
                    <v:path arrowok="t" o:connecttype="custom" o:connectlocs="2681,911;1157,2307;14,1418;776,149;2681,911" o:connectangles="0,0,0,0,0"/>
                  </v:shape>
                  <v:shape id="Freeform: Shape 348577895" o:spid="_x0000_s1194" style="position:absolute;left:55387;top:1876;width:29;height:29;visibility:visible;mso-wrap-style:square;v-text-anchor:top" coordsize="2895,2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" path="m2769,888v127,889,-127,1523,-889,1904c1372,3046,737,2792,483,2411,102,2031,-152,1396,102,888,229,127,991,381,1372,v635,,1143,381,1524,888e" fillcolor="black" stroked="f" strokeweight=".35244mm">
                    <v:stroke joinstyle="miter"/>
                    <v:path arrowok="t" o:connecttype="custom" o:connectlocs="2769,888;1880,2792;483,2411;102,888;1372,0;2896,888" o:connectangles="0,0,0,0,0,0"/>
                  </v:shape>
                  <v:shape id="Freeform: Shape 880671228" o:spid="_x0000_s1195" style="position:absolute;left:55423;top:1882;width:29;height:27;visibility:visible;mso-wrap-style:square;v-text-anchor:top" coordsize="2853,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" path="m2853,1124v,,-507,888,-634,1269c1838,2647,1330,2901,822,2520,314,2012,-321,1378,187,616,822,-526,2472,108,2853,997e" fillcolor="black" stroked="f" strokeweight=".35244mm">
                    <v:stroke joinstyle="miter"/>
                    <v:path arrowok="t" o:connecttype="custom" o:connectlocs="2853,1124;2219,2393;822,2520;187,616;2853,997" o:connectangles="0,0,0,0,0"/>
                  </v:shape>
                  <v:shape id="Freeform: Shape 959398204" o:spid="_x0000_s1196" style="position:absolute;left:57263;top:1883;width:26;height:24;visibility:visible;mso-wrap-style:square;v-text-anchor:top" coordsize="2666,2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" path="m2667,635v,761,-635,1269,-1143,1776c889,2538,127,2158,,1523,,888,254,381,889,v635,,1397,,1778,635e" fillcolor="black" stroked="f" strokeweight=".35244mm">
                    <v:stroke joinstyle="miter"/>
                    <v:path arrowok="t" o:connecttype="custom" o:connectlocs="2667,635;1524,2411;0,1523;889,0;2667,635" o:connectangles="0,0,0,0,0"/>
                  </v:shape>
                  <v:shape id="Freeform: Shape 683689686" o:spid="_x0000_s1197" style="position:absolute;left:57321;top:1893;width:32;height:28;visibility:visible;mso-wrap-style:square;v-text-anchor:top" coordsize="3214,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" path="m3214,913v-126,761,,1523,-888,1903c1691,2943,929,2816,421,2563,-87,2182,-87,1547,167,913,548,278,1182,-103,1945,24v507,254,762,762,1143,889e" fillcolor="black" stroked="f" strokeweight=".35244mm">
                    <v:stroke joinstyle="miter"/>
                    <v:path arrowok="t" o:connecttype="custom" o:connectlocs="3214,913;2326,2816;421,2563;167,913;1945,24;3088,913" o:connectangles="0,0,0,0,0,0"/>
                  </v:shape>
                  <v:shape id="Freeform: Shape 386256388" o:spid="_x0000_s1198" style="position:absolute;left:55361;top:1906;width:25;height:24;visibility:visible;mso-wrap-style:square;v-text-anchor:top" coordsize="2476,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" path="m2476,1140v,,-381,762,-635,1142c1333,2536,825,2282,317,2155,-190,1902,63,1013,63,632,825,-637,2095,252,2476,1140e" fillcolor="black" stroked="f" strokeweight=".35244mm">
                    <v:stroke joinstyle="miter"/>
                    <v:path arrowok="t" o:connecttype="custom" o:connectlocs="2476,1140;1841,2282;317,2155;63,632;2476,1140" o:connectangles="0,0,0,0,0"/>
                  </v:shape>
                  <v:shape id="Freeform: Shape 642643744" o:spid="_x0000_s1199" style="position:absolute;left:57212;top:1909;width:93;height:38;visibility:visible;mso-wrap-style:square;v-text-anchor:top" coordsize="9326,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" path="m9270,2284v,,127,508,,762c7365,3934,4699,4188,3048,2792,2159,2031,1016,1650,,1142,381,127,1778,254,2794,,5079,254,6857,2411,9270,2411e" fillcolor="black" stroked="f" strokeweight=".35244mm">
                    <v:stroke joinstyle="miter"/>
                    <v:path arrowok="t" o:connecttype="custom" o:connectlocs="9270,2284;9270,3046;3048,2792;0,1142;2794,0;9270,2411" o:connectangles="0,0,0,0,0,0"/>
                  </v:shape>
                  <v:shape id="Freeform: Shape 1141872855" o:spid="_x0000_s1200" style="position:absolute;left:55397;top:1915;width:26;height:25;visibility:visible;mso-wrap-style:square;v-text-anchor:top" coordsize="2521,2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" path="m2521,972v,,-254,888,-508,1269c1632,2749,1124,2495,743,2368,108,1860,-273,1099,235,464,1124,-424,2140,83,2521,972e" fillcolor="black" stroked="f" strokeweight=".35244mm">
                    <v:stroke joinstyle="miter"/>
                    <v:path arrowok="t" o:connecttype="custom" o:connectlocs="2521,972;2013,2241;743,2368;235,464;2521,972" o:connectangles="0,0,0,0,0"/>
                  </v:shape>
                  <v:shape id="Freeform: Shape 603804375" o:spid="_x0000_s1201" style="position:absolute;left:55461;top:1920;width:30;height:27;visibility:visible;mso-wrap-style:square;v-text-anchor:top" coordsize="3016,2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" path="m2937,1004v253,762,-128,1269,-762,1650c1667,2908,1159,2527,651,2400,270,1893,-365,1258,270,624,1032,-519,2301,116,2937,877e" fillcolor="black" stroked="f" strokeweight=".35244mm">
                    <v:stroke joinstyle="miter"/>
                    <v:path arrowok="t" o:connecttype="custom" o:connectlocs="2937,1004;2175,2654;651,2400;270,624;2937,877" o:connectangles="0,0,0,0,0"/>
                  </v:shape>
                  <v:shape id="Freeform: Shape 1961770308" o:spid="_x0000_s1202" style="position:absolute;left:56267;top:1948;width:112;height:143;visibility:visible;mso-wrap-style:square;v-text-anchor:top" coordsize="11175,14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" path="m11175,1497c11048,3020,8508,1243,8889,3401v381,1523,635,3300,1524,4315c11175,8731,10794,10381,10667,11650v-635,1142,-1778,1904,-2921,2538c5588,13935,2413,15331,1270,12539,889,11396,,10254,,8858,254,8731,508,8731,762,8477,762,7970,127,7716,254,7208,2667,6828,-762,4543,1397,4416,3175,6320,5968,5685,7492,7589v381,254,635,761,1143,1015c8381,6701,7492,4924,7111,2893,6857,1878,7238,863,8000,355v1270,-1015,2413,381,3175,1269e" fillcolor="black" stroked="f" strokeweight=".35244mm">
                    <v:stroke joinstyle="miter"/>
                    <v:path arrowok="t" o:connecttype="custom" o:connectlocs="11175,1497;8889,3401;10413,7716;10667,11650;7746,14188;1270,12539;0,8858;762,8477;254,7208;1397,4416;7492,7589;8635,8604;7111,2893;8000,355;11175,1624" o:connectangles="0,0,0,0,0,0,0,0,0,0,0,0,0,0,0"/>
                  </v:shape>
                  <v:shape id="Freeform: Shape 1533495387" o:spid="_x0000_s1203" style="position:absolute;left:55534;top:1950;width:24;height:25;visibility:visible;mso-wrap-style:square;v-text-anchor:top" coordsize="2411,2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" path="m2353,761v254,762,-381,1270,-889,1650c830,2665,321,1904,68,1523,-187,761,321,381,830,v507,,1142,254,1523,761e" fillcolor="black" stroked="f" strokeweight=".35244mm">
                    <v:stroke joinstyle="miter"/>
                    <v:path arrowok="t" o:connecttype="custom" o:connectlocs="2353,761;1464,2411;68,1523;830,0;2353,761" o:connectangles="0,0,0,0,0"/>
                  </v:shape>
                  <v:shape id="Freeform: Shape 532060910" o:spid="_x0000_s1204" style="position:absolute;left:56007;top:1961;width:30;height:106;visibility:visible;mso-wrap-style:square;v-text-anchor:top" coordsize="3048,10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" path="m2538,460v889,3046,635,6092,-889,8630c1649,9724,1776,10740,1014,10613,-1018,7821,506,3760,1268,714,1395,-48,2284,-302,2538,460e" fillcolor="black" stroked="f" strokeweight=".35244mm">
                    <v:stroke joinstyle="miter"/>
                    <v:path arrowok="t" o:connecttype="custom" o:connectlocs="2538,460;1649,9090;1014,10613;1268,714;2538,460" o:connectangles="0,0,0,0,0"/>
                  </v:shape>
                  <v:shape id="Freeform: Shape 356125913" o:spid="_x0000_s1205" style="position:absolute;left:56667;top:1964;width:31;height:95;visibility:visible;mso-wrap-style:square;v-text-anchor:top" coordsize="3114,9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" path="m2286,1680v1016,2158,1143,5077,127,7234l1778,9549c889,7772,254,5995,,4092,381,2696,889,1427,889,30,1905,-223,1905,1173,2159,1807e" fillcolor="black" stroked="f" strokeweight=".35244mm">
                    <v:stroke joinstyle="miter"/>
                    <v:path arrowok="t" o:connecttype="custom" o:connectlocs="2286,1680;2413,8914;1778,9549;0,4092;889,30;2159,1807" o:connectangles="0,0,0,0,0,0"/>
                  </v:shape>
                  <v:shape id="Freeform: Shape 154365793" o:spid="_x0000_s1206" style="position:absolute;left:55523;top:1980;width:95;height:40;visibility:visible;mso-wrap-style:square;v-text-anchor:top" coordsize="9524,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" path="m9524,820c9016,1709,7746,1962,6857,2597,4953,3993,2286,4247,,3866,2032,1074,5080,-576,8762,186v127,254,508,127,762,507e" fillcolor="black" stroked="f" strokeweight=".35244mm">
                    <v:stroke joinstyle="miter"/>
                    <v:path arrowok="t" o:connecttype="custom" o:connectlocs="9524,820;6857,2597;0,3866;8762,186;9524,693" o:connectangles="0,0,0,0,0"/>
                  </v:shape>
                  <v:shape id="Freeform: Shape 641200821" o:spid="_x0000_s1207" style="position:absolute;left:55294;top:2016;width:69;height:88;visibility:visible;mso-wrap-style:square;v-text-anchor:top" coordsize="6841,8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" path="m768,c3562,2031,4324,4823,6102,7615v253,254,1015,381,634,1015c6102,9138,5466,8122,4704,8376,1784,7107,-121,3807,6,381,6,127,514,127,768,127e" fillcolor="black" stroked="f" strokeweight=".35244mm">
                    <v:stroke joinstyle="miter"/>
                    <v:path arrowok="t" o:connecttype="custom" o:connectlocs="768,0;6102,7615;6736,8630;4704,8376;6,381;768,127" o:connectangles="0,0,0,0,0,0"/>
                  </v:shape>
                  <v:shape id="Freeform: Shape 1908874678" o:spid="_x0000_s1208" style="position:absolute;left:56635;top:2033;width:26;height:26;visibility:visible;mso-wrap-style:square;v-text-anchor:top" coordsize="2609,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" path="m2610,707v,761,,1523,-762,1777c959,2737,324,2230,70,1595,-184,1088,324,707,451,326,1086,-308,2102,72,2483,707e" fillcolor="black" stroked="f" strokeweight=".35244mm">
                    <v:stroke joinstyle="miter"/>
                    <v:path arrowok="t" o:connecttype="custom" o:connectlocs="2610,707;1848,2484;70,1595;451,326;2483,707" o:connectangles="0,0,0,0,0"/>
                  </v:shape>
                  <v:shape id="Freeform: Shape 534915196" o:spid="_x0000_s1209" style="position:absolute;left:56563;top:1371;width:585;height:916;visibility:visible;mso-wrap-style:square;v-text-anchor:top" coordsize="58519,9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" path="m42160,71137v,-1523,381,-2919,508,-4188c42922,66441,43049,65934,42922,65299v1905,-2538,5588,-1777,8508,-1523c52573,64411,54097,64284,55240,64665v508,-381,1270,-508,1905,-381c59558,63015,58034,60096,58161,57811r-889,-2284c57272,55527,56764,54512,56637,54004v-508,-508,-762,-1523,-1270,-2158c54097,48420,51557,46516,49399,43851,45462,38774,39366,35855,33144,33825v-6095,-2158,-12191,634,-17651,2538c13842,35855,12953,34586,12445,33063v-254,-2919,254,-5838,1397,-8249c14096,22910,15366,21387,15874,19611v1397,-4315,2793,-8630,3174,-13326c19175,3366,17017,1462,14858,193,13461,-188,11683,-61,10667,1081,9651,3239,7493,4508,5715,5523v-127,1269,1396,508,2031,889c9397,6665,11302,6158,12699,7300v127,3046,-1651,5584,-3302,7996c6730,19230,4064,23164,2413,27352r-254,-254l2540,46008v2413,4062,5460,8757,10032,10280c14985,58319,18160,60730,21461,58954v1778,-508,1905,1903,2794,2919c25144,64792,23112,66695,22985,69360r-2032,4189c18667,77990,16635,82813,13080,86621v-1143,,-1905,1269,-3048,1269c9397,88778,8127,88144,7366,88397,4953,89413,1651,88778,,91062v127,254,381,254,635,381c5334,91443,10540,91824,15620,91570v634,-254,1143,-761,1270,-1523c16254,88778,17143,87636,17779,86621v381,-1904,1650,-3046,2158,-4823c21588,78625,23366,75579,25144,72406r2413,-3934c28065,67203,28953,65553,29969,64157v635,-635,889,-1269,1397,-2031c31366,61365,31112,60984,30604,60477v508,-508,1397,-381,2032,-508c34541,61111,36573,63015,36954,65045r635,2031l37843,67964r,2539c37843,70503,37970,72914,37970,72914v381,3680,-254,7488,-635,11168c36065,88524,30858,88144,27176,89159v-889,634,-2667,254,-2667,1903c28953,91951,34160,91443,38985,91316v762,-254,889,-1015,1270,-1650c40383,88651,41398,87763,41144,86747v-889,-1142,,-2792,-254,-4315c41017,82052,41017,81544,40890,80909v635,-2284,508,-4949,889,-7107l42033,70883r127,254xe" fillcolor="black" stroked="f" strokeweight=".35244mm">
                    <v:stroke joinstyle="miter"/>
                    <v:path arrowok="t" o:connecttype="custom" o:connectlocs="42160,71137;42668,66949;42922,65299;51430,63776;55240,64665;57145,64284;58161,57811;57272,55527;56637,54004;55367,51846;49399,43851;33144,33825;15493,36363;12445,33063;13842,24814;15874,19611;19048,6285;14858,193;10667,1081;5715,5523;7746,6412;12699,7300;9397,15296;2413,27352;2159,27098;2540,46008;12572,56288;21461,58954;24255,61873;22985,69360;20953,73549;13080,86621;10032,87890;7366,88397;0,91062;635,91443;15620,91570;16890,90047;17779,86621;19937,81798;25144,72406;27557,68472;29969,64157;31366,62126;30604,60477;32636,59969;36954,65045;37589,67076;37843,67964;37843,70503;37970,72914;37335,84082;27176,89159;24509,91062;38985,91316;40255,89666;41144,86747;40890,82432;40890,80909;41779,73802;42033,70883" o:connectangles="0,0,0,0,0,0,0,0,0,0,0,0,0,0,0,0,0,0,0,0,0,0,0,0,0,0,0,0,0,0,0,0,0,0,0,0,0,0,0,0,0,0,0,0,0,0,0,0,0,0,0,0,0,0,0,0,0,0,0,0,0"/>
                  </v:shape>
                  <v:shape id="Freeform: Shape 191277075" o:spid="_x0000_s1210" style="position:absolute;left:57261;top:2050;width:102;height:88;visibility:visible;mso-wrap-style:square;v-text-anchor:top" coordsize="10159,8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" path="m10159,161c7746,3588,5080,7649,762,8791,508,8791,127,8918,,8537,2667,5745,4064,1430,8127,415,8762,161,9651,-220,10159,161e" fillcolor="black" stroked="f" strokeweight=".35244mm">
                    <v:stroke joinstyle="miter"/>
                    <v:path arrowok="t" o:connecttype="custom" o:connectlocs="10159,161;762,8791;0,8537;8127,415;10159,161" o:connectangles="0,0,0,0,0"/>
                  </v:shape>
                  <v:shape id="Freeform: Shape 992174125" o:spid="_x0000_s1211" style="position:absolute;left:55239;top:2078;width:25;height:24;visibility:visible;mso-wrap-style:square;v-text-anchor:top" coordsize="2514,2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" path="m2515,1142v,,,1016,-762,1142c1118,2538,483,2284,102,1650,-279,888,483,127,1118,v635,254,1270,508,1397,1269e" fillcolor="black" stroked="f" strokeweight=".35244mm">
                    <v:stroke joinstyle="miter"/>
                    <v:path arrowok="t" o:connecttype="custom" o:connectlocs="2515,1142;1753,2284;102,1650;1118,0;2515,1269" o:connectangles="0,0,0,0,0"/>
                  </v:shape>
                  <v:shape id="Freeform: Shape 72419152" o:spid="_x0000_s1212" style="position:absolute;left:55387;top:2078;width:98;height:35;visibility:visible;mso-wrap-style:square;v-text-anchor:top" coordsize="9828,3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" path="m9778,2158v254,761,-508,761,-889,888c5714,4188,2413,3046,,761,,508,,127,254,,3429,761,7111,127,9778,2031e" fillcolor="black" stroked="f" strokeweight=".35244mm">
                    <v:stroke joinstyle="miter"/>
                    <v:path arrowok="t" o:connecttype="custom" o:connectlocs="9778,2158;8889,3046;0,761;254,0;9778,2031" o:connectangles="0,0,0,0,0"/>
                  </v:shape>
                  <v:shape id="Freeform: Shape 556113882" o:spid="_x0000_s1213" style="position:absolute;left:55278;top:2083;width:29;height:26;visibility:visible;mso-wrap-style:square;v-text-anchor:top" coordsize="2956,2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" path="m2794,635v,,254,888,127,1142c2413,2538,1778,2665,1016,2538,508,2284,381,2031,,1523,,761,635,254,1270,v635,,1143,254,1524,635e" fillcolor="black" stroked="f" strokeweight=".35244mm">
                    <v:stroke joinstyle="miter"/>
                    <v:path arrowok="t" o:connecttype="custom" o:connectlocs="2794,635;2921,1777;1016,2538;0,1523;1270,0;2794,635" o:connectangles="0,0,0,0,0,0"/>
                  </v:shape>
                  <v:shape id="Freeform: Shape 280222901" o:spid="_x0000_s1214" style="position:absolute;left:56001;top:2087;width:26;height:22;visibility:visible;mso-wrap-style:square;v-text-anchor:top" coordsize="2655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" path="m2639,679v127,761,-507,1142,-888,1523c989,2329,481,2075,100,1567,-154,1060,100,298,608,44v635,-127,1777,,2031,635e" fillcolor="black" stroked="f" strokeweight=".35244mm">
                    <v:stroke joinstyle="miter"/>
                    <v:path arrowok="t" o:connecttype="custom" o:connectlocs="2639,679;1751,2202;100,1567;608,44;2639,679" o:connectangles="0,0,0,0,0"/>
                  </v:shape>
                  <v:shape id="Freeform: Shape 873891854" o:spid="_x0000_s1215" style="position:absolute;left:57364;top:2089;width:29;height:26;visibility:visible;mso-wrap-style:square;v-text-anchor:top" coordsize="2941,2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" path="m2814,793v254,761,-508,1142,-1016,1650c1290,2696,783,2443,402,2189,402,1808,-106,1427,20,920,275,158,1036,-96,1798,31v381,254,762,381,1143,762e" fillcolor="black" stroked="f" strokeweight=".35244mm">
                    <v:stroke joinstyle="miter"/>
                    <v:path arrowok="t" o:connecttype="custom" o:connectlocs="2814,793;1798,2443;402,2189;20,920;1798,31;2941,793" o:connectangles="0,0,0,0,0,0"/>
                  </v:shape>
                  <v:shape id="Freeform: Shape 290775881" o:spid="_x0000_s1216" style="position:absolute;left:57415;top:2089;width:30;height:28;visibility:visible;mso-wrap-style:square;v-text-anchor:top" coordsize="3010,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" path="m2794,433v507,761,,1269,-254,1776c2159,2717,1651,2971,1143,2717,635,2209,127,2082,,1321,,686,635,179,1143,52v762,-254,1016,507,1651,507e" fillcolor="black" stroked="f" strokeweight=".35244mm">
                    <v:stroke joinstyle="miter"/>
                    <v:path arrowok="t" o:connecttype="custom" o:connectlocs="2794,433;2540,2209;1143,2717;0,1321;1143,52;2794,559" o:connectangles="0,0,0,0,0,0"/>
                  </v:shape>
                  <v:shape id="Freeform: Shape 1728836066" o:spid="_x0000_s1217" style="position:absolute;left:55203;top:2104;width:29;height:28;visibility:visible;mso-wrap-style:square;v-text-anchor:top" coordsize="2920,2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" path="m2921,1269v,,-381,889,-508,1269c2032,2665,1651,3046,1143,2792,635,2538,254,2158,,1523,127,888,635,254,1397,v635,127,1270,508,1524,1142e" fillcolor="black" stroked="f" strokeweight=".35244mm">
                    <v:stroke joinstyle="miter"/>
                    <v:path arrowok="t" o:connecttype="custom" o:connectlocs="2921,1269;2413,2538;1143,2792;0,1523;1397,0;2921,1142" o:connectangles="0,0,0,0,0,0"/>
                  </v:shape>
                  <v:shape id="Freeform: Shape 45261783" o:spid="_x0000_s1218" style="position:absolute;left:56824;top:2110;width:27;height:25;visibility:visible;mso-wrap-style:square;v-text-anchor:top" coordsize="2734,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" path="m2735,657v,,,762,,1016c2226,2307,1718,2815,830,2434,322,1927,-186,1546,67,784,703,-104,1973,-358,2607,657e" fillcolor="black" stroked="f" strokeweight=".35244mm">
                    <v:stroke joinstyle="miter"/>
                    <v:path arrowok="t" o:connecttype="custom" o:connectlocs="2735,657;2735,1673;830,2434;67,784;2607,657" o:connectangles="0,0,0,0,0"/>
                  </v:shape>
                  <v:shape id="Freeform: Shape 1815106796" o:spid="_x0000_s1219" style="position:absolute;left:55331;top:2112;width:24;height:27;visibility:visible;mso-wrap-style:square;v-text-anchor:top" coordsize="2412,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" path="m2413,1572v,,-381,1142,-1143,1142c635,2714,381,2207,,1826,,1191,,430,635,49v889,-254,1778,508,1778,1523e" fillcolor="black" stroked="f" strokeweight=".35244mm">
                    <v:stroke joinstyle="miter"/>
                    <v:path arrowok="t" o:connecttype="custom" o:connectlocs="2413,1572;1270,2714;0,1826;635,49;2413,1572" o:connectangles="0,0,0,0,0"/>
                  </v:shape>
                  <v:shape id="Freeform: Shape 575045945" o:spid="_x0000_s1220" style="position:absolute;left:55254;top:2119;width:29;height:28;visibility:visible;mso-wrap-style:square;v-text-anchor:top" coordsize="2920,2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" path="m2794,1142v254,762,-254,1269,-762,1650c1143,3046,381,2411,,1777,,1015,635,254,1397,v635,,1143,761,1524,1142e" fillcolor="black" stroked="f" strokeweight=".35244mm">
                    <v:stroke joinstyle="miter"/>
                    <v:path arrowok="t" o:connecttype="custom" o:connectlocs="2794,1142;2032,2792;0,1777;1397,0;2921,1142" o:connectangles="0,0,0,0,0"/>
                  </v:shape>
                  <v:shape id="Freeform: Shape 144663577" o:spid="_x0000_s1221" style="position:absolute;left:56873;top:2119;width:29;height:28;visibility:visible;mso-wrap-style:square;v-text-anchor:top" coordsize="2962,2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" path="m2921,888v127,762,,1523,-889,1904c1143,3046,381,2284,,1650,381,1015,508,127,1397,v635,,1143,254,1524,888e" fillcolor="black" stroked="f" strokeweight=".35244mm">
                    <v:stroke joinstyle="miter"/>
                    <v:path arrowok="t" o:connecttype="custom" o:connectlocs="2921,888;2032,2792;0,1650;1397,0;2921,888" o:connectangles="0,0,0,0,0"/>
                  </v:shape>
                  <v:shape id="Freeform: Shape 1328527491" o:spid="_x0000_s1222" style="position:absolute;left:55293;top:2119;width:26;height:27;visibility:visible;mso-wrap-style:square;v-text-anchor:top" coordsize="2539,2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" path="m2413,1269v,,-254,762,-381,1142c1651,2411,1397,2919,1016,2665,762,2284,127,2158,,1523,,761,508,381,1016,v762,,1270,508,1524,1142e" fillcolor="black" stroked="f" strokeweight=".35244mm">
                    <v:stroke joinstyle="miter"/>
                    <v:path arrowok="t" o:connecttype="custom" o:connectlocs="2413,1269;2032,2411;1016,2665;0,1523;1016,0;2540,1142" o:connectangles="0,0,0,0,0,0"/>
                  </v:shape>
                  <v:shape id="Freeform: Shape 902927650" o:spid="_x0000_s1223" style="position:absolute;left:57321;top:2123;width:31;height:28;visibility:visible;mso-wrap-style:square;v-text-anchor:top" coordsize="3034,2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" path="m2907,1481v,,-635,888,-1270,1269c1002,2877,621,2369,241,2115,-140,1735,-14,1100,241,719,1002,-550,3034,-42,3034,1481e" fillcolor="black" stroked="f" strokeweight=".35244mm">
                    <v:stroke joinstyle="miter"/>
                    <v:path arrowok="t" o:connecttype="custom" o:connectlocs="2907,1481;1637,2750;241,2115;241,719;3034,1481" o:connectangles="0,0,0,0,0"/>
                  </v:shape>
                  <v:shape id="Freeform: Shape 1541979748" o:spid="_x0000_s1224" style="position:absolute;left:57379;top:2127;width:30;height:26;visibility:visible;mso-wrap-style:square;v-text-anchor:top" coordsize="2976,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" path="m2976,1326c2722,2214,1833,2595,1071,2595,310,2341,-325,1707,182,818,437,564,690,184,1071,57v889,-254,1651,381,1905,1142e" fillcolor="black" stroked="f" strokeweight=".35244mm">
                    <v:stroke joinstyle="miter"/>
                    <v:path arrowok="t" o:connecttype="custom" o:connectlocs="2976,1326;1071,2595;182,818;1071,57;2976,1199" o:connectangles="0,0,0,0,0"/>
                  </v:shape>
                  <v:shape id="Freeform: Shape 31144306" o:spid="_x0000_s1225" style="position:absolute;left:57017;top:2137;width:27;height:26;visibility:visible;mso-wrap-style:square;v-text-anchor:top" coordsize="2690,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" path="m2563,888c2944,1904,2056,2158,1421,2665,913,2665,405,2411,24,2031,-103,1142,278,381,1167,v634,,1015,254,1523,888e" fillcolor="black" stroked="f" strokeweight=".35244mm">
                    <v:stroke joinstyle="miter"/>
                    <v:path arrowok="t" o:connecttype="custom" o:connectlocs="2563,888;1421,2665;24,2031;1167,0;2690,888" o:connectangles="0,0,0,0,0"/>
                  </v:shape>
                  <v:shape id="Freeform: Shape 1340017105" o:spid="_x0000_s1226" style="position:absolute;left:56808;top:2149;width:26;height:23;visibility:visible;mso-wrap-style:square;v-text-anchor:top" coordsize="2599,2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" path="m2437,666v,,254,762,127,889c2057,1809,1421,2697,787,2189,278,1935,-102,1428,25,666v381,-888,2032,-888,2412,e" fillcolor="black" stroked="f" strokeweight=".35244mm">
                    <v:stroke joinstyle="miter"/>
                    <v:path arrowok="t" o:connecttype="custom" o:connectlocs="2437,666;2564,1555;787,2189;25,666;2437,666" o:connectangles="0,0,0,0,0"/>
                  </v:shape>
                  <v:shape id="Freeform: Shape 2096571737" o:spid="_x0000_s1227" style="position:absolute;left:56851;top:2153;width:26;height:23;visibility:visible;mso-wrap-style:square;v-text-anchor:top" coordsize="2559,2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" path="m2433,761v,,,889,-636,1270c1290,2538,655,2031,146,1777,20,1523,-107,1015,146,635,401,381,782,127,1163,v508,127,1142,127,1396,761e" fillcolor="black" stroked="f" strokeweight=".35244mm">
                    <v:stroke joinstyle="miter"/>
                    <v:path arrowok="t" o:connecttype="custom" o:connectlocs="2433,761;1797,2031;146,1777;146,635;1163,0;2559,761" o:connectangles="0,0,0,0,0,0"/>
                  </v:shape>
                  <v:shape id="Freeform: Shape 221965408" o:spid="_x0000_s1228" style="position:absolute;left:55544;top:2154;width:27;height:29;visibility:visible;mso-wrap-style:square;v-text-anchor:top" coordsize="2762,2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" path="m2636,761v,,,1016,-127,1523c2128,2792,1239,3173,604,2665,-158,2411,-31,1396,96,761,604,635,604,,1239,v635,,1016,381,1524,761e" fillcolor="black" stroked="f" strokeweight=".35244mm">
                    <v:stroke joinstyle="miter"/>
                    <v:path arrowok="t" o:connecttype="custom" o:connectlocs="2636,761;2509,2284;604,2665;96,761;1239,0;2763,761" o:connectangles="0,0,0,0,0,0"/>
                  </v:shape>
                  <v:shape id="Freeform: Shape 1512006789" o:spid="_x0000_s1229" style="position:absolute;left:57096;top:2154;width:30;height:24;visibility:visible;mso-wrap-style:square;v-text-anchor:top" coordsize="2934,2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" path="m2921,1054v127,762,-635,1142,-1143,1269c889,2577,381,1943,,1308,,800,508,547,635,166v1143,-508,1778,254,2286,888e" fillcolor="black" stroked="f" strokeweight=".35244mm">
                    <v:stroke joinstyle="miter"/>
                    <v:path arrowok="t" o:connecttype="custom" o:connectlocs="2921,1054;1778,2323;0,1308;635,166;2921,1054" o:connectangles="0,0,0,0,0"/>
                  </v:shape>
                  <v:shape id="Freeform: Shape 1393000383" o:spid="_x0000_s1230" style="position:absolute;left:57056;top:2156;width:29;height:25;visibility:visible;mso-wrap-style:square;v-text-anchor:top" coordsize="2971,2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" path="m2921,888v254,762,-508,1143,-889,1523c1524,2665,762,2538,381,2158,,1904,,1396,,1015,508,635,635,127,1270,v635,,1397,381,1651,888e" fillcolor="black" stroked="f" strokeweight=".35244mm">
                    <v:stroke joinstyle="miter"/>
                    <v:path arrowok="t" o:connecttype="custom" o:connectlocs="2921,888;2032,2411;381,2158;0,1015;1270,0;2921,888" o:connectangles="0,0,0,0,0,0"/>
                  </v:shape>
                  <v:shape id="Freeform: Shape 652660466" o:spid="_x0000_s1231" style="position:absolute;left:57310;top:2157;width:123;height:35;visibility:visible;mso-wrap-style:square;v-text-anchor:top" coordsize="12317,3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" path="m12191,1673v127,1142,-1270,507,-1778,888c7238,4465,3048,3069,,1800,254,784,1397,1165,2032,784v3302,-2030,6730,508,10032,635l12318,1673r-127,xe" fillcolor="black" stroked="f" strokeweight=".35244mm">
                    <v:stroke joinstyle="miter"/>
                    <v:path arrowok="t" o:connecttype="custom" o:connectlocs="12191,1673;10413,2561;0,1800;2032,784;12064,1419;12318,1673" o:connectangles="0,0,0,0,0,0"/>
                  </v:shape>
                  <v:shape id="Freeform: Shape 1637005809" o:spid="_x0000_s1232" style="position:absolute;left:55221;top:2160;width:105;height:32;visibility:visible;mso-wrap-style:square;v-text-anchor:top" coordsize="10539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" path="m10540,490r-254,507c7492,2647,3682,3916,381,2774l,2267c2794,236,6603,-399,10286,236r254,254xe" fillcolor="black" stroked="f" strokeweight=".35244mm">
                    <v:stroke joinstyle="miter"/>
                    <v:path arrowok="t" o:connecttype="custom" o:connectlocs="10540,490;10286,997;381,2774;0,2267;10286,236;10540,490" o:connectangles="0,0,0,0,0,0"/>
                  </v:shape>
                  <v:shape id="Freeform: Shape 252389370" o:spid="_x0000_s1233" style="position:absolute;left:57176;top:2161;width:28;height:25;visibility:visible;mso-wrap-style:square;v-text-anchor:top" coordsize="2851,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" path="m2851,888v,,-254,1143,-762,1523c1327,2665,311,2411,57,1523,-197,888,438,254,1073,v508,,1524,,1778,888e" fillcolor="black" stroked="f" strokeweight=".35244mm">
                    <v:stroke joinstyle="miter"/>
                    <v:path arrowok="t" o:connecttype="custom" o:connectlocs="2851,888;2089,2411;57,1523;1073,0;2851,888" o:connectangles="0,0,0,0,0"/>
                  </v:shape>
                  <v:shape id="Freeform: Shape 1060247335" o:spid="_x0000_s1234" style="position:absolute;left:55435;top:2162;width:28;height:27;visibility:visible;mso-wrap-style:square;v-text-anchor:top" coordsize="2852,2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" path="m2852,1181v,,-127,1269,-889,1523c1201,2958,312,2323,58,1689,-196,800,439,547,820,166v889,-508,1651,254,2032,888e" fillcolor="black" stroked="f" strokeweight=".35244mm">
                    <v:stroke joinstyle="miter"/>
                    <v:path arrowok="t" o:connecttype="custom" o:connectlocs="2852,1181;1963,2704;58,1689;820,166;2852,1054" o:connectangles="0,0,0,0,0"/>
                  </v:shape>
                  <v:shape id="Freeform: Shape 464700730" o:spid="_x0000_s1235" style="position:absolute;left:55381;top:2165;width:28;height:29;visibility:visible;mso-wrap-style:square;v-text-anchor:top" coordsize="2813,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" path="m2813,1269v,,-253,889,-381,1269c2052,3046,1290,2919,909,2792,401,2284,-107,1777,20,888,528,508,655,254,1290,v635,127,1397,508,1523,1269e" fillcolor="black" stroked="f" strokeweight=".35244mm">
                    <v:stroke joinstyle="miter"/>
                    <v:path arrowok="t" o:connecttype="custom" o:connectlocs="2813,1269;2432,2538;909,2792;20,888;1290,0;2813,1269" o:connectangles="0,0,0,0,0,0"/>
                  </v:shape>
                  <v:shape id="Freeform: Shape 1197251373" o:spid="_x0000_s1236" style="position:absolute;left:57228;top:2182;width:30;height:27;visibility:visible;mso-wrap-style:square;v-text-anchor:top" coordsize="2925,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" path="m2926,1269v,762,-635,1269,-1270,1396c1021,2665,513,2284,132,1904,-122,1396,5,761,386,381,513,127,1148,127,1402,v635,,1270,635,1397,1269e" fillcolor="black" stroked="f" strokeweight=".35244mm">
                    <v:stroke joinstyle="miter"/>
                    <v:path arrowok="t" o:connecttype="custom" o:connectlocs="2926,1269;1656,2665;132,1904;386,381;1402,0;2799,1269" o:connectangles="0,0,0,0,0,0"/>
                  </v:shape>
                  <v:shape id="Freeform: Shape 2072930662" o:spid="_x0000_s1237" style="position:absolute;left:55274;top:2184;width:80;height:71;visibility:visible;mso-wrap-style:square;v-text-anchor:top" coordsize="8000,7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" path="m7873,254v,,-254,888,-381,1269c7238,2792,6349,3680,5841,4823,4445,6599,2286,6599,254,7107l,6473c2286,3554,4572,1396,7746,r254,l7873,254xe" fillcolor="black" stroked="f" strokeweight=".35244mm">
                    <v:stroke joinstyle="miter"/>
                    <v:path arrowok="t" o:connecttype="custom" o:connectlocs="7873,254;7492,1523;5841,4823;254,7107;0,6473;7746,0;8000,0" o:connectangles="0,0,0,0,0,0,0"/>
                  </v:shape>
                  <v:shape id="Freeform: Shape 995713682" o:spid="_x0000_s1238" style="position:absolute;left:57192;top:2194;width:28;height:24;visibility:visible;mso-wrap-style:square;v-text-anchor:top" coordsize="2731,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" path="m2717,908v127,888,-635,1142,-1143,1523c939,2431,304,2050,51,1543,-204,654,558,400,1066,20v762,-127,1397,380,1651,1015e" fillcolor="black" stroked="f" strokeweight=".35244mm">
                    <v:stroke joinstyle="miter"/>
                    <v:path arrowok="t" o:connecttype="custom" o:connectlocs="2717,908;1574,2431;51,1543;1066,20;2717,1035" o:connectangles="0,0,0,0,0"/>
                  </v:shape>
                  <v:shape id="Freeform: Shape 1314637892" o:spid="_x0000_s1239" style="position:absolute;left:55414;top:2196;width:29;height:26;visibility:visible;mso-wrap-style:square;v-text-anchor:top" coordsize="2889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" path="m2635,635v,,,253,254,380c2889,1904,2254,2158,1746,2538,1111,2538,476,2284,95,1777,-159,1015,95,254,857,v635,,1651,,1905,635e" fillcolor="black" stroked="f" strokeweight=".35244mm">
                    <v:stroke joinstyle="miter"/>
                    <v:path arrowok="t" o:connecttype="custom" o:connectlocs="2635,635;2889,1015;1746,2538;95,1777;857,0;2762,635" o:connectangles="0,0,0,0,0,0"/>
                  </v:shape>
                  <v:shape id="Freeform: Shape 1410174629" o:spid="_x0000_s1240" style="position:absolute;left:57306;top:2195;width:93;height:69;visibility:visible;mso-wrap-style:square;v-text-anchor:top" coordsize="9348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" path="m5609,3179v762,,889,-1015,1778,-1142c8149,1910,8784,2291,9292,2925v254,889,-381,1396,-1016,1777c7768,5083,6625,4195,6625,5210v508,381,1016,888,1016,1523c7514,6987,7006,6987,6752,6733,4466,5844,2180,4321,1164,1910,910,1276,-613,641,276,6,2561,-120,4339,1656,5609,3052e" fillcolor="black" stroked="f" strokeweight=".35244mm">
                    <v:stroke joinstyle="miter"/>
                    <v:path arrowok="t" o:connecttype="custom" o:connectlocs="5609,3179;7387,2037;9292,2925;8276,4702;6625,5210;7641,6733;6752,6733;1164,1910;276,6;5609,3052" o:connectangles="0,0,0,0,0,0,0,0,0,0"/>
                  </v:shape>
                  <v:shape id="Freeform: Shape 26876462" o:spid="_x0000_s1241" style="position:absolute;left:57406;top:2197;width:31;height:26;visibility:visible;mso-wrap-style:square;v-text-anchor:top" coordsize="3058,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" path="m2946,541v,,254,1142,,1523c2565,2825,1422,2571,660,2444,279,2064,-102,1683,25,1048,279,541,660,287,1168,33,1803,-94,2438,160,2946,541e" fillcolor="black" stroked="f" strokeweight=".35244mm">
                    <v:stroke joinstyle="miter"/>
                    <v:path arrowok="t" o:connecttype="custom" o:connectlocs="2946,541;2946,2064;660,2444;25,1048;1168,33;2946,541" o:connectangles="0,0,0,0,0,0"/>
                  </v:shape>
                  <v:shape id="Freeform: Shape 1090070943" o:spid="_x0000_s1242" style="position:absolute;left:57089;top:2201;width:84;height:76;visibility:visible;mso-wrap-style:square;v-text-anchor:top" coordsize="8397,7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" path="m6747,4379v635,888,1397,2158,1651,3046c8271,7679,7890,7552,7763,7552,5096,6029,1794,4506,779,1333,525,1079,-110,572,17,64,2048,-317,3953,1079,5350,2221v508,762,1143,1143,1524,2031e" fillcolor="black" stroked="f" strokeweight=".35244mm">
                    <v:stroke joinstyle="miter"/>
                    <v:path arrowok="t" o:connecttype="custom" o:connectlocs="6747,4379;8398,7425;7763,7552;779,1333;17,64;5350,2221;6874,4252" o:connectangles="0,0,0,0,0,0,0"/>
                  </v:shape>
                  <v:shape id="Freeform: Shape 1099711412" o:spid="_x0000_s1243" style="position:absolute;left:55370;top:2205;width:28;height:26;visibility:visible;mso-wrap-style:square;v-text-anchor:top" coordsize="2744,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" path="m2677,1015v254,762,-254,1269,-762,1523c1026,2665,645,2411,138,1904,-370,1015,645,381,1280,v635,,1016,508,1397,888e" fillcolor="black" stroked="f" strokeweight=".35244mm">
                    <v:stroke joinstyle="miter"/>
                    <v:path arrowok="t" o:connecttype="custom" o:connectlocs="2677,1015;1915,2538;138,1904;1280,0;2677,888" o:connectangles="0,0,0,0,0"/>
                  </v:shape>
                  <v:shape id="Freeform: Shape 1275555589" o:spid="_x0000_s1244" style="position:absolute;left:57225;top:2223;width:29;height:22;visibility:visible;mso-wrap-style:square;v-text-anchor:top" coordsize="2923,2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" path="m2797,997v,,-508,761,-762,1142c1400,2139,765,2393,257,1885,130,1505,-251,870,257,489,1146,-526,2289,236,2923,997e" fillcolor="black" stroked="f" strokeweight=".35244mm">
                    <v:stroke joinstyle="miter"/>
                    <v:path arrowok="t" o:connecttype="custom" o:connectlocs="2797,997;2035,2139;257,1885;257,489;2923,997" o:connectangles="0,0,0,0,0"/>
                  </v:shape>
                  <v:shape id="Freeform: Shape 1170817533" o:spid="_x0000_s1245" style="position:absolute;left:57411;top:2233;width:33;height:30;visibility:visible;mso-wrap-style:square;v-text-anchor:top" coordsize="3267,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" path="m3217,1043v254,888,-508,1523,-1143,1904c1312,3201,677,2566,169,2185v-381,-507,,-888,,-1523c677,155,1439,-226,2201,155v254,253,635,380,889,761e" fillcolor="black" stroked="f" strokeweight=".35244mm">
                    <v:stroke joinstyle="miter"/>
                    <v:path arrowok="t" o:connecttype="custom" o:connectlocs="3217,1043;2074,2947;169,2185;169,662;2201,155;3090,916" o:connectangles="0,0,0,0,0,0"/>
                  </v:shape>
                  <v:shape id="Freeform: Shape 1645299652" o:spid="_x0000_s1246" style="position:absolute;left:56806;top:2344;width:105;height:32;visibility:visible;mso-wrap-style:square;v-text-anchor:top" coordsize="10540,3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" path="m10540,543v,889,-1651,762,-2413,1396c5715,3208,2921,3208,,3081l,2574c2794,289,6730,-599,10413,416e" fillcolor="black" stroked="f" strokeweight=".35244mm">
                    <v:stroke joinstyle="miter"/>
                    <v:path arrowok="t" o:connecttype="custom" o:connectlocs="10540,543;8127,1939;0,3081;0,2574;10413,416" o:connectangles="0,0,0,0,0"/>
                  </v:shape>
                  <v:shape id="Freeform: Shape 244300714" o:spid="_x0000_s1247" style="position:absolute;left:55765;top:2373;width:26;height:24;visibility:visible;mso-wrap-style:square;v-text-anchor:top" coordsize="2590,2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" path="m2463,1142v,762,-507,1142,-1143,1269c812,2411,178,2158,50,1650,-203,761,558,381,1067,v634,,1269,635,1523,1142e" fillcolor="black" stroked="f" strokeweight=".35244mm">
                    <v:stroke joinstyle="miter"/>
                    <v:path arrowok="t" o:connecttype="custom" o:connectlocs="2463,1142;1320,2411;50,1650;1067,0;2590,1142" o:connectangles="0,0,0,0,0"/>
                  </v:shape>
                  <v:shape id="Freeform: Shape 1038914300" o:spid="_x0000_s1248" style="position:absolute;left:56868;top:2381;width:30;height:29;visibility:visible;mso-wrap-style:square;v-text-anchor:top" coordsize="3047,2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" path="m3048,1047c2920,1809,2667,2570,1905,2824,1143,2951,762,2570,254,2316,-127,2062,127,1428,,1047v508,-1396,2540,-1396,3048,e" fillcolor="black" stroked="f" strokeweight=".35244mm">
                    <v:stroke joinstyle="miter"/>
                    <v:path arrowok="t" o:connecttype="custom" o:connectlocs="3048,1047;1905,2824;254,2316;0,1047;3048,1047" o:connectangles="0,0,0,0,0"/>
                  </v:shape>
                  <v:shape id="Freeform: Shape 931862364" o:spid="_x0000_s1249" style="position:absolute;left:56940;top:2389;width:112;height:33;visibility:visible;mso-wrap-style:square;v-text-anchor:top" coordsize="11175,3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" path="m11175,609c9270,1878,7111,3274,4572,3274r-4191,c381,3274,,2893,,2893,2540,-153,7111,-153,11175,101r,508xe" fillcolor="black" stroked="f" strokeweight=".35244mm">
                    <v:stroke joinstyle="miter"/>
                    <v:path arrowok="t" o:connecttype="custom" o:connectlocs="11175,609;4572,3274;381,3274;0,2893;11175,101;11175,609" o:connectangles="0,0,0,0,0,0"/>
                  </v:shape>
                  <v:shape id="Freeform: Shape 773611291" o:spid="_x0000_s1250" style="position:absolute;left:55551;top:2402;width:28;height:27;visibility:visible;mso-wrap-style:square;v-text-anchor:top" coordsize="2763,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" path="m2764,1166v,761,-254,1269,-1016,1523c986,2816,478,2562,97,1927,-157,1166,97,531,732,150v889,-507,1651,381,2032,1016e" fillcolor="black" stroked="f" strokeweight=".35244mm">
                    <v:stroke joinstyle="miter"/>
                    <v:path arrowok="t" o:connecttype="custom" o:connectlocs="2764,1166;1748,2689;97,1927;732,150;2764,1166" o:connectangles="0,0,0,0,0"/>
                  </v:shape>
                  <v:shape id="Freeform: Shape 902964210" o:spid="_x0000_s1251" style="position:absolute;left:55594;top:2411;width:23;height:22;visibility:visible;mso-wrap-style:square;v-text-anchor:top" coordsize="2331,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" path="m2332,1015v,,-128,635,-255,1016c1570,2284,934,2411,554,2031,46,1650,-81,1142,46,761,300,254,808,381,934,v509,254,1143,508,1270,1015e" fillcolor="black" stroked="f" strokeweight=".35244mm">
                    <v:stroke joinstyle="miter"/>
                    <v:path arrowok="t" o:connecttype="custom" o:connectlocs="2332,1015;2077,2031;554,2031;46,761;934,0;2204,1015" o:connectangles="0,0,0,0,0,0"/>
                  </v:shape>
                  <v:shape id="Freeform: Shape 1260845606" o:spid="_x0000_s1252" style="position:absolute;left:55241;top:2426;width:81;height:77;visibility:visible;mso-wrap-style:square;v-text-anchor:top" coordsize="8127,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" path="m8127,7375c7365,8263,6095,7121,5333,6740,2667,5218,2667,2172,,395v254,-889,1016,,1524,c2031,649,2667,1029,3175,1283,5841,2806,6349,5218,8127,7502e" fillcolor="black" stroked="f" strokeweight=".35244mm">
                    <v:stroke joinstyle="miter"/>
                    <v:path arrowok="t" o:connecttype="custom" o:connectlocs="8127,7375;5333,6740;0,395;1524,395;3175,1283;8127,7502" o:connectangles="0,0,0,0,0,0"/>
                  </v:shape>
                  <v:shape id="Freeform: Shape 174541779" o:spid="_x0000_s1253" style="position:absolute;left:55070;top:1874;width:2499;height:873;visibility:visible;mso-wrap-style:square;v-text-anchor:top" coordsize="249847,8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" path="m127185,61177v-254,888,-889,1650,-889,2665l126042,63842v254,-1015,-889,-1777,-635,-2919c124772,60035,124772,58766,124264,57877v-762,-1269,635,-1776,1143,-2665c126423,55720,126931,56735,127693,57624v508,1269,-508,2284,-508,3553m249475,32495v-1270,-2285,-3302,-3173,-5715,-3173c241728,29449,240332,30845,239443,32495v-509,1650,127,3300,1397,4315c241347,37064,242109,36937,242363,36429v381,-1015,-762,-1015,-889,-1777c241221,33510,241474,32622,242363,31987v762,-761,2032,-381,3048,-381c246300,32241,247316,32749,247697,33891v508,1269,508,2792,,4061c246808,39856,244903,41379,242871,41886v-6349,889,-76447,635,-76447,635c158170,43282,148773,40998,141789,45313v-3302,1523,-4826,5077,-5715,8249c134042,55466,131757,57624,130106,59654r-254,-254c130233,57497,131122,55974,131503,54070v1142,-1523,1142,-3680,2031,-5330c136455,44044,139249,39221,143820,35921v1905,-2538,5334,-2030,8255,-2030c155249,35287,158932,35795,162742,35414v127,-127,254,-254,254,-508c161980,33891,160202,33510,158932,32495v-3048,-1523,-5968,507,-9270,254c149535,32622,149408,32495,149408,32241v2921,-2158,6222,-3680,9524,-5077c161599,25642,164520,24880,167313,23865v1143,,2286,-1016,3302,-254l174678,22596v,,255,253,636,253c178742,21707,183187,22849,187123,22723r508,507l191314,24119v1397,126,2032,1776,3429,1903c195505,24880,193854,24499,193473,23738v1651,-381,3555,,5079,761l197790,25388v-508,888,255,1523,889,1776c199187,27291,199568,26911,199949,26784v1016,-762,,-1396,254,-2031c205918,25768,211378,27164,216585,29449v1396,508,2794,1523,4444,1523c219379,29449,217220,28687,215188,27926v-1270,-762,-3175,-888,-4191,-1904c211251,25642,211759,25768,212013,25515v2667,-254,4826,-2285,6730,-4315c218870,20692,219759,20946,219632,20311v-634,-761,-1904,254,-2793,127c213664,21073,212267,24880,208965,25515v-3936,-889,-7873,-1904,-11809,-2919c195251,22342,193219,22088,191441,21326r-4318,-380l179250,20946v,,-254,-254,-254,-508c181790,19677,184203,18154,186870,17392l207442,8001v2158,-1904,4063,-4062,5841,-6346c213283,1020,213029,386,212394,132v-508,-254,-1143,-127,-1524,254c209981,1147,210870,1909,210870,2797v-889,1269,-2413,2285,-3556,3046c207061,5843,186108,15362,186108,15362v-3048,1269,-6096,2792,-9398,3426l172266,19423v-254,888,-1016,1523,-1905,1777c169091,21453,168075,22215,166805,22215v-10032,3934,-20318,7995,-28318,15864c138995,37191,139122,36048,139249,34779v-127,-1142,,-2411,-889,-3426c138233,30972,137598,29703,137852,29195r-1143,762c136074,31733,135439,34779,136074,36556v254,1396,1397,3046,254,4188c132645,45186,130614,50643,128074,55720v-889,-127,-1397,-1015,-1778,-1904c128963,50516,130994,46709,131757,42521v507,-381,126,-1396,635,-1904c132264,39348,133026,38206,132392,37191v508,-1650,-2286,-3300,-509,-4315l130487,33637v-3302,4315,1777,10788,-2032,14976l128455,48993v-1016,1397,-1651,2793,-3048,3681c123502,51912,122867,49755,121852,48232v-1651,-1650,-1651,-4950,-636,-7234c121852,38714,120708,36810,120455,34779r-762,-507c117788,36683,117153,40490,118550,43282v762,1396,889,3300,2032,4442c121216,50009,122614,51405,123883,53435v254,762,-508,889,-888,1270c122106,54197,122359,52928,121470,52420v-2539,-5457,-5841,-9772,-9778,-14214c111565,37571,110803,36937,111184,36175v1397,-1396,1778,-4061,1016,-5838c112073,29957,111565,29449,111692,29068r-1142,-888c110677,30845,108899,33256,109661,36175r,c101787,30337,93025,25007,84009,20819r-762,1904c85533,23357,91501,26911,91501,26911v2667,1015,5207,2665,7746,4061c109661,36810,116645,46328,121344,57116v,888,889,1777,253,2665c119947,57370,117661,55847,115756,53943v-508,-3680,-2667,-7107,-5841,-8630c108772,43663,106359,43409,104327,42902r-27937,c53659,42394,32833,43409,10229,43029,7054,42648,3244,41633,2356,38333v-635,-1142,-635,-3173,,-4188c3244,32622,4769,32241,6292,31987v1270,127,2032,1269,2667,2158c8959,35160,8070,36048,7689,36937v,254,381,888,889,634c9594,37191,10356,36175,10610,35160v,-508,254,-1269,-254,-1650c9848,31860,8197,30718,6800,30337v-1905,-127,-3937,381,-5206,1777c-311,33637,-184,36429,324,38587v1270,3426,4825,5711,8254,6218l83374,45059v7365,381,15492,-888,22985,635c109026,46582,111946,48613,112581,51532v,127,-253,,-508,c105978,47597,97978,46074,90231,47090v-3047,-127,-5841,1015,-8635,1777c80199,49120,78802,48486,77787,47597,74993,45059,70167,45313,66612,46201v,254,,508,,508c70421,46328,72580,49628,76009,50009v762,127,1397,-762,2032,c74485,51659,71056,53689,67374,54831v-1143,-253,-1778,-1269,-2667,-1903c63310,51278,60516,52039,58611,51912v-635,127,-1270,-253,-1778,c57469,53182,58865,53816,60135,54451v1905,888,4191,,5969,1142c65596,56101,64961,56354,64453,56735v-3556,1396,-6604,4696,-10667,4442c49595,61685,45277,60416,42357,57497,41087,54451,38039,52801,34610,53055v-253,127,-507,127,-507,507c35753,54578,37150,56608,38801,57750v1016,1270,3175,,4191,1523c44516,60289,46294,61177,47944,61431v1270,508,2667,761,4064,1142l51500,62827v-6984,2284,-15112,2538,-22858,2284c26356,65111,24071,64350,21785,64350v381,508,1143,888,1905,1142c23054,65873,22420,66000,21658,66127v-889,254,-2032,254,-2921,761c17467,66888,16451,67269,15435,67650v-1269,1396,-2793,2919,-4444,3553c10991,71457,10991,71965,11245,71965v1397,-635,3301,-127,4825,-762c18610,70949,20134,68157,22039,67015v2159,-1650,5206,-1269,7873,-888c31436,66507,29785,67142,30166,68157v635,508,1143,1143,2032,889c32325,68919,32452,68665,32706,68665v508,-635,381,-1269,,-1904c33722,66000,35246,66761,36388,66381v2921,,5842,-762,8636,-762c45532,65619,46040,65111,46547,65619v-253,635,-1015,762,-762,1523c45913,67903,46674,68157,47309,68284v762,-254,1397,-888,1143,-1903c48325,65873,47690,65746,47309,65492v1651,-761,3429,-1015,5080,-1777c53532,63462,54675,63081,55691,62573v1016,,1904,-1015,2793,-634c58103,63208,57595,64477,56833,65619v-1269,4061,-2158,9519,,13453c57088,79072,57088,79072,57341,78945v-1650,-4061,-634,-8884,635,-12691c59119,59654,65850,57750,70675,55212r254,254c69659,58893,67755,62065,68008,66254v128,634,-253,1396,,1903c69278,67396,70167,65873,70802,64604v508,-3427,-1397,-7869,2032,-10407c79183,51786,85025,48486,92390,48359v254,254,762,-127,889,254c91755,50263,89469,51912,88835,54070v-2413,3427,-2413,9265,-1270,13453c88327,69934,86168,71203,85152,73107v-508,634,-635,1777,-1016,2538l85660,75645v1270,-1269,2539,-2919,2667,-4949c88454,71457,89216,72092,89723,72219v508,-889,-507,-1523,-507,-2285c90486,69300,90993,70822,92009,71076v1651,381,3048,1016,4699,1016l97216,71584c95565,68919,92136,68538,89216,68284,87692,65746,87692,62573,87819,59527v254,-1650,635,-3299,1523,-4822c89723,53562,90739,52674,91501,51786v1397,-1270,3175,-2285,4826,-2666l96581,49120v,,,254,,254c94549,51024,94295,53309,93025,55212v-1270,1904,-1905,4569,-635,6727c92898,62954,92644,64477,93660,65238v1016,-1396,1016,-3173,1651,-4695c95057,58004,93533,55593,95057,53055v762,-1904,2413,-2665,4190,-3427c103438,49247,107121,51405,110803,53055v762,507,2032,1015,2286,2157c113089,57243,111819,59400,110296,60416v-2032,1269,-5080,1396,-6985,c102168,59273,101660,57243,102041,55720v889,-889,2032,-1777,3429,-1269c106232,54831,106867,55593,107883,55212v381,-254,508,-888,254,-1269c107248,53435,106994,52293,105851,52166v-1397,-254,-3175,-127,-4191,889c100010,54451,99502,56481,99883,58512v508,2411,2412,4315,4825,4950c108264,64350,111946,63208,114232,60162v889,-1015,1143,-2031,1651,-3300c119566,59147,122359,63081,123756,67142v,1269,381,2665,,3934l126423,71330v,,,-1269,254,-1904c127693,64350,130868,60035,134550,56735v1270,-761,1016,1015,1270,1523c136963,61177,139630,63335,142550,64096v3175,508,6350,-254,8255,-2665c151821,59527,153091,56862,151313,54958v-1143,-1269,-2540,-2030,-4191,-2030c145090,52928,143948,54324,142931,55847v,634,,1269,508,1650c143693,57497,144328,57497,144582,57116v127,-1142,1143,-1650,2032,-2285c147503,54324,148392,54831,149027,55339v889,762,1016,1904,1143,3046c150043,59908,149027,61431,147630,62065v-2159,1143,-5461,635,-7365,-761c139376,60289,138868,59147,138106,57877v-127,-1269,-635,-2284,,-3553c141535,52293,145090,50897,149154,50390v1651,253,3048,1396,4063,2538c156773,56608,152455,61685,154868,65746v889,-127,889,-1396,1270,-2158c157281,60796,155884,57750,155123,55085v-889,-1776,-1398,-3173,-2921,-4569c152583,50390,152710,50390,153091,50390v1651,1142,3428,2284,4698,4061c160075,58131,161218,62446,160837,67142v-635,2284,-3048,3427,-4953,4315c155123,72092,154234,72980,153853,73995v889,508,2285,,3174,-380c158424,73107,159313,71203,160329,70315v127,,,254,127,507c160456,71711,160075,72853,160837,73107v381,-1142,508,-2665,762,-3934c162615,70315,162742,71711,162996,73107v635,1396,1904,3300,3683,3553c167186,75899,166679,75264,166424,74630v-254,-1904,-1904,-2919,-2920,-4315c160837,66634,162107,60796,159948,56608v-762,-2284,-2413,-3934,-4191,-5711l156011,50516v3810,,6985,1143,10413,1904c170615,54451,176837,54070,178869,59527v889,3046,2286,5965,4445,8376l183568,67903v508,-888,508,-2284,,-3045c183060,60923,179758,60035,177980,56735r254,-254c180139,56989,182044,57497,183822,58258v6222,1650,10413,7742,11175,13961c194997,77168,194108,81229,192203,85417v-254,635,-1270,1270,-635,1904c192457,86687,192584,85671,193092,85037v2540,-4315,3809,-10153,2540,-15611c195632,68411,194362,67650,194870,66634v381,508,889,508,1269,635c196648,67015,197282,67015,197537,66381v,-508,380,-1016,,-1397c197028,64350,196139,64350,195378,64477v-381,507,-889,1142,-889,1650c193727,64858,192965,63081,191695,62065r,-253c195251,62954,198426,64731,201981,65619v762,508,1651,888,2667,888c207695,67650,210997,68157,214172,68919v2286,-254,4190,888,6476,254l220648,69173v,,,,,c219759,68157,217981,69173,216966,68284v-5334,-507,-10413,-1903,-15112,-3807c201854,64223,202235,64350,202489,64350v762,-381,1270,-1142,1270,-1904c203378,61939,202743,61558,201981,61558v-508,254,-1143,761,-1143,1269c200838,63462,201473,64096,201981,64350v-127,127,-508,,-635,c198933,63335,196648,62319,194362,61177v-889,-127,-1524,-888,-2413,-1015c190171,59273,188393,58512,186615,57750v-4952,-2538,-10412,-3934,-15619,-5838c169853,51659,168710,51278,167694,51024v-1905,-508,-3809,-1015,-5714,-1523c155503,47851,146614,47724,141027,51278v-889,-254,-1397,1142,-1905,254c140773,47217,145471,45821,149662,45694v30858,-254,59811,-508,90161,-1016c243379,44678,246808,43409,248713,40237v1270,-1904,1524,-5077,508,-7108e" fillcolor="black" stroked="f" strokeweight=".35244mm">
                    <v:stroke joinstyle="miter"/>
                    <v:path arrowok="t" o:connecttype="custom" o:connectlocs="127185,61177;126296,63842;126042,63842;125407,60923;124264,57877;125407,55212;127693,57624;127185,61177;249475,32495;243760,29322;239443,32495;240840,36810;242363,36429;241474,34652;242363,31987;245411,31606;247697,33891;247697,37952;242871,41886;166424,42521;141789,45313;136074,53562;130106,59654;129852,59400;131503,54070;133534,48740;143820,35921;152075,33891;162742,35414;162996,34906;158932,32495;149662,32749;149408,32241;158932,27164;167313,23865;170615,23611;174678,22596;175314,22849;187123,22723;187631,23230;191314,24119;194743,26022;193473,23738;198552,24499;197790,25388;198679,27164;199949,26784;200203,24753;216585,29449;221029,30972;215188,27926;210997,26022;212013,25515;218743,21200;219632,20311;216839,20438;208965,25515;197156,22596;191441,21326;187123,20946;179250,20946;178996,20438;186870,17392;207442,8001;213283,1655;212394,132;210870,386;210870,2797;207314,5843;186108,15362;176710,18788;172266,19423;170361,21200;166805,22215;138487,38079;139249,34779;138360,31353;137852,29195;136709,29957;136074,36556;136328,40744;128074,55720;126296,53816;131757,42521;132392,40617;132392,37191;131883,32876;130487,33637;128455,48613;128455,48993;125407,52674;121852,48232;121216,40998;120455,34779;119693,34272;118550,43282;120582,47724;123883,53435;122995,54705;121470,52420;111692,38206;111184,36175;112200,30337;111692,29068;110550,28180;109661,36175;109661,36175;84009,20819;83247,22723;91501,26911;99247,30972;121344,57116;121597,59781;115756,53943;109915,45313;104327,42902;76390,42902;10229,43029;2356,38333;2356,34145;6292,31987;8959,34145;7689,36937;8578,37571;10610,35160;10356,33510;6800,30337;1594,32114;324,38587;8578,44805;83374,45059;106359,45694;112581,51532;112073,51532;90231,47090;81596,48867;77787,47597;66612,46201;66612,46709;76009,50009;78041,50009;67374,54831;64707,52928;58611,51912;56833,51912;60135,54451;66104,55593;64453,56735;53786,61177;42357,57497;34610,53055;34103,53562;38801,57750;42992,59273;47944,61431;52008,62573;51500,62827;28642,65111;21785,64350;23690,65492;21658,66127;18737,66888;15435,67650;10991,71203;11245,71965;16070,71203;22039,67015;29912,66127;30166,68157;32198,69046;32706,68665;32706,66761;36388,66381;45024,65619;46547,65619;45785,67142;47309,68284;48452,66381;47309,65492;52389,63715;55691,62573;58484,61939;56833,65619;56833,79072;57341,78945;57976,66254;70675,55212;70929,55466;68008,66254;68008,68157;70802,64604;72834,54197;92390,48359;93279,48613;88835,54070;87565,67523;85152,73107;84136,75645;85660,75645;88327,70696;89723,72219;89216,69934;92009,71076;96708,72092;97216,71584;89216,68284;87819,59527;89342,54705;91501,51786;96327,49120;96581,49120;96581,49374;93025,55212;92390,61939;93660,65238;95311,60543;95057,53055;99247,49628;110803,53055;113089,55212;110296,60416;103311,60416;102041,55720;105470,54451;107883,55212;108137,53943;105851,52166;101660,53055;99883,58512;104708,63462;114232,60162;115883,56862;123756,67142;123756,71076;126423,71330;126677,69426;134550,56735;135820,58258;142550,64096;150805,61431;151313,54958;147122,52928;142931,55847;143439,57497;144582,57116;146614,54831;149027,55339;150170,58385;147630,62065;140265,61304;138106,57877;138106,54324;149154,50390;153217,52928;154868,65746;156138,63588;155123,55085;152202,50516;153091,50390;157789,54451;160837,67142;155884,71457;153853,73995;157027,73615;160329,70315;160456,70822;160837,73107;161599,69173;162996,73107;166679,76660;166424,74630;163504,70315;159948,56608;155757,50897;156011,50516;166424,52420;178869,59527;183314,67903;183568,67903;183568,64858;177980,56735;178234,56481;183822,58258;194997,72219;192203,85417;191568,87321;193092,85037;195632,69426;194870,66634;196139,67269;197537,66381;197537,64984;195378,64477;194489,66127;191695,62065;191695,61812;201981,65619;204648,66507;214172,68919;220648,69173;220648,69173;220648,69173;216966,68284;201854,64477;202489,64350;203759,62446;201981,61558;200838,62827;201981,64350;201346,64350;194362,61177;191949,60162;186615,57750;170996,51912;167694,51024;161980,49501;141027,51278;139122,51532;149662,45694;239823,44678;248713,40237;249221,3312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758857853" o:spid="_x0000_s1254" style="position:absolute;left:57064;top:2435;width:116;height:44;visibility:visible;mso-wrap-style:square;v-text-anchor:top" coordsize="11583,4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" path="m11259,124v,,508,254,253,762c8846,3297,5036,3932,1226,4186v-253,,-634,253,-1015,253c-44,4313,-44,4059,83,3932,2877,886,7068,-637,11259,251e" fillcolor="black" stroked="f" strokeweight=".35244mm">
                    <v:stroke joinstyle="miter"/>
                    <v:path arrowok="t" o:connecttype="custom" o:connectlocs="11259,124;11512,886;1226,4186;211,4439;83,3932;11259,251" o:connectangles="0,0,0,0,0,0"/>
                  </v:shape>
                  <v:shape id="Freeform: Shape 1698814536" o:spid="_x0000_s1255" style="position:absolute;left:57022;top:2441;width:30;height:29;visibility:visible;mso-wrap-style:square;v-text-anchor:top" coordsize="3046,2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" path="m2990,807c3244,1949,2609,2457,1720,2965,831,2965,450,2330,69,1695,-185,1061,323,807,577,426v635,-634,2032,-634,2413,508e" fillcolor="black" stroked="f" strokeweight=".35244mm">
                    <v:stroke joinstyle="miter"/>
                    <v:path arrowok="t" o:connecttype="custom" o:connectlocs="2990,807;1720,2965;69,1695;577,426;2990,934" o:connectangles="0,0,0,0,0"/>
                  </v:shape>
                  <v:shape id="Freeform: Shape 135766520" o:spid="_x0000_s1256" style="position:absolute;left:55562;top:2444;width:28;height:27;visibility:visible;mso-wrap-style:square;v-text-anchor:top" coordsize="2793,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" path="m2794,635v,,,1269,-382,1649c2159,2665,1397,2792,1016,2665,508,2665,127,1904,,1523,,761,381,381,1016,v635,,1270,,1778,635e" fillcolor="black" stroked="f" strokeweight=".35244mm">
                    <v:stroke joinstyle="miter"/>
                    <v:path arrowok="t" o:connecttype="custom" o:connectlocs="2794,635;2412,2284;1016,2665;0,1523;1016,0;2794,635" o:connectangles="0,0,0,0,0,0"/>
                  </v:shape>
                  <v:shape id="Freeform: Shape 755813201" o:spid="_x0000_s1257" style="position:absolute;left:55359;top:2449;width:94;height:58;visibility:visible;mso-wrap-style:square;v-text-anchor:top" coordsize="9368,5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" path="m9242,5203r,508c7337,6092,5559,5711,4290,4569,3273,3046,2004,1523,226,761,226,508,-282,254,226,,4036,,6321,3046,9369,5203e" fillcolor="black" stroked="f" strokeweight=".35244mm">
                    <v:stroke joinstyle="miter"/>
                    <v:path arrowok="t" o:connecttype="custom" o:connectlocs="9242,5203;9242,5711;4290,4569;226,761;226,0;9369,5203" o:connectangles="0,0,0,0,0,0"/>
                  </v:shape>
                  <v:shape id="Freeform: Shape 1866233374" o:spid="_x0000_s1258" style="position:absolute;left:57213;top:2449;width:80;height:75;visibility:visible;mso-wrap-style:square;v-text-anchor:top" coordsize="7999,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" path="m8000,c6222,2665,4699,5838,1524,7107,1016,7107,508,7869,,7361,1270,4442,3809,1269,6857,v254,,762,,1143,e" fillcolor="black" stroked="f" strokeweight=".35244mm">
                    <v:stroke joinstyle="miter"/>
                    <v:path arrowok="t" o:connecttype="custom" o:connectlocs="8000,0;1524,7107;0,7361;6857,0;8000,0" o:connectangles="0,0,0,0,0"/>
                  </v:shape>
                  <v:shape id="Freeform: Shape 1579848563" o:spid="_x0000_s1259" style="position:absolute;left:55610;top:2450;width:25;height:24;visibility:visible;mso-wrap-style:square;v-text-anchor:top" coordsize="2471,2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" path="m2471,913v,888,-508,1015,-1143,1523c693,2436,439,2055,58,1547,-196,786,439,405,820,24v635,-127,1270,254,1651,889e" fillcolor="black" stroked="f" strokeweight=".35244mm">
                    <v:stroke joinstyle="miter"/>
                    <v:path arrowok="t" o:connecttype="custom" o:connectlocs="2471,913;1328,2436;58,1547;820,24;2471,913" o:connectangles="0,0,0,0,0"/>
                  </v:shape>
                  <v:shape id="Freeform: Shape 751244998" o:spid="_x0000_s1260" style="position:absolute;left:57324;top:2458;width:66;height:82;visibility:visible;mso-wrap-style:square;v-text-anchor:top" coordsize="6569,8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" path="m6569,508c5935,1523,6188,3046,5427,4061,3903,5838,2633,7869,93,8249,-288,7488,601,6726,982,5965,1998,3680,3649,1015,6061,r381,508l6569,508xe" fillcolor="black" stroked="f" strokeweight=".35244mm">
                    <v:stroke joinstyle="miter"/>
                    <v:path arrowok="t" o:connecttype="custom" o:connectlocs="6569,508;5427,4061;93,8249;982,5965;6061,0;6442,508" o:connectangles="0,0,0,0,0,0"/>
                  </v:shape>
                  <v:shape id="Freeform: Shape 1465622698" o:spid="_x0000_s1261" style="position:absolute;left:55189;top:2463;width:28;height:28;visibility:visible;mso-wrap-style:square;v-text-anchor:top" coordsize="2735,2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" path="m2510,743v,,508,1142,,1650c2002,2774,1367,2901,732,2647,97,2266,-157,1378,97,743,605,-18,2002,-399,2510,616e" fillcolor="black" stroked="f" strokeweight=".35244mm">
                    <v:stroke joinstyle="miter"/>
                    <v:path arrowok="t" o:connecttype="custom" o:connectlocs="2510,743;2510,2393;732,2647;97,743;2510,616" o:connectangles="0,0,0,0,0"/>
                  </v:shape>
                  <v:shape id="Freeform: Shape 1314748587" o:spid="_x0000_s1262" style="position:absolute;left:55143;top:2472;width:29;height:28;visibility:visible;mso-wrap-style:square;v-text-anchor:top" coordsize="2920,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" path="m2667,732v,,254,761,254,1142c2667,2255,2286,2762,1778,2762,889,2889,381,2509,,1747,,986,127,478,762,97v762,-254,1524,,1905,635e" fillcolor="black" stroked="f" strokeweight=".35244mm">
                    <v:stroke joinstyle="miter"/>
                    <v:path arrowok="t" o:connecttype="custom" o:connectlocs="2667,732;2921,1874;1778,2762;0,1747;762,97;2667,732" o:connectangles="0,0,0,0,0,0"/>
                  </v:shape>
                  <v:shape id="Freeform: Shape 1020051223" o:spid="_x0000_s1263" style="position:absolute;left:55232;top:2479;width:30;height:26;visibility:visible;mso-wrap-style:square;v-text-anchor:top" coordsize="2954,2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" path="m2920,508v,,255,1649,-634,1903c1143,2919,635,2157,,1523,,761,381,254,889,v762,,1397,,2031,635e" fillcolor="black" stroked="f" strokeweight=".35244mm">
                    <v:stroke joinstyle="miter"/>
                    <v:path arrowok="t" o:connecttype="custom" o:connectlocs="2920,508;2286,2411;0,1523;889,0;2920,635" o:connectangles="0,0,0,0,0"/>
                  </v:shape>
                  <v:shape id="Freeform: Shape 1856158223" o:spid="_x0000_s1264" style="position:absolute;left:55361;top:2488;width:29;height:24;visibility:visible;mso-wrap-style:square;v-text-anchor:top" coordsize="2822,2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" path="m2568,635v,,,1269,-508,1523c1679,2538,917,2411,664,2284,536,1777,-353,1396,155,888,409,508,790,254,1298,v508,254,1143,,1524,635e" fillcolor="black" stroked="f" strokeweight=".35244mm">
                    <v:stroke joinstyle="miter"/>
                    <v:path arrowok="t" o:connecttype="custom" o:connectlocs="2568,635;2060,2158;664,2284;155,888;1298,0;2822,635" o:connectangles="0,0,0,0,0,0"/>
                  </v:shape>
                  <v:shape id="Freeform: Shape 965427538" o:spid="_x0000_s1265" style="position:absolute;left:57434;top:2488;width:29;height:24;visibility:visible;mso-wrap-style:square;v-text-anchor:top" coordsize="2978,2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" path="m2978,1142v,,-508,1269,-1143,1269c1200,2411,438,2284,57,1523,-197,635,438,254,1073,v762,,1778,254,1905,1142e" fillcolor="black" stroked="f" strokeweight=".35244mm">
                    <v:stroke joinstyle="miter"/>
                    <v:path arrowok="t" o:connecttype="custom" o:connectlocs="2978,1142;1835,2411;57,1523;1073,0;2978,1142" o:connectangles="0,0,0,0,0"/>
                  </v:shape>
                  <v:shape id="Freeform: Shape 1559686678" o:spid="_x0000_s1266" style="position:absolute;left:57289;top:2491;width:33;height:27;visibility:visible;mso-wrap-style:square;v-text-anchor:top" coordsize="3301,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" path="m3302,1269v,,-635,1142,-889,1269c1397,3046,381,2284,,1396,127,761,762,254,1270,,2286,,2794,508,3302,1269e" fillcolor="black" stroked="f" strokeweight=".35244mm">
                    <v:stroke joinstyle="miter"/>
                    <v:path arrowok="t" o:connecttype="custom" o:connectlocs="3302,1269;2413,2538;0,1396;1270,0;3302,1269" o:connectangles="0,0,0,0,0"/>
                  </v:shape>
                  <v:shape id="Freeform: Shape 939943881" o:spid="_x0000_s1267" style="position:absolute;left:57389;top:2494;width:29;height:22;visibility:visible;mso-wrap-style:square;v-text-anchor:top" coordsize="2840,2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" path="m2841,837v,,-254,1142,-635,1269c1571,2360,809,2233,301,1852,-334,1218,174,710,555,202,1317,-178,2587,-51,2841,837e" fillcolor="black" stroked="f" strokeweight=".35244mm">
                    <v:stroke joinstyle="miter"/>
                    <v:path arrowok="t" o:connecttype="custom" o:connectlocs="2841,837;2206,2106;301,1852;555,202;2841,837" o:connectangles="0,0,0,0,0"/>
                  </v:shape>
                  <v:shape id="Freeform: Shape 81895666" o:spid="_x0000_s1268" style="position:absolute;left:55169;top:2505;width:26;height:29;visibility:visible;mso-wrap-style:square;v-text-anchor:top" coordsize="2666,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" path="m2540,956v127,888,-127,1650,-889,1904c1016,2860,254,2479,,1717,,956,127,321,762,68v762,-254,1397,253,1905,761e" fillcolor="black" stroked="f" strokeweight=".35244mm">
                    <v:stroke joinstyle="miter"/>
                    <v:path arrowok="t" o:connecttype="custom" o:connectlocs="2540,956;1651,2860;0,1717;762,68;2667,829" o:connectangles="0,0,0,0,0"/>
                  </v:shape>
                  <v:shape id="Freeform: Shape 40416447" o:spid="_x0000_s1269" style="position:absolute;left:57255;top:2515;width:31;height:29;visibility:visible;mso-wrap-style:square;v-text-anchor:top" coordsize="3069,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" path="m2942,837v254,888,-254,1649,-1143,2030c1164,2994,783,2740,402,2360,149,1979,-360,1090,402,710,1037,-433,2561,-52,3069,837e" fillcolor="black" stroked="f" strokeweight=".35244mm">
                    <v:stroke joinstyle="miter"/>
                    <v:path arrowok="t" o:connecttype="custom" o:connectlocs="2942,837;1799,2867;402,2360;402,710;3069,837" o:connectangles="0,0,0,0,0"/>
                  </v:shape>
                  <v:shape id="Freeform: Shape 820184828" o:spid="_x0000_s1270" style="position:absolute;left:55581;top:2523;width:27;height:26;visibility:visible;mso-wrap-style:square;v-text-anchor:top" coordsize="2780,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" path="m2735,939v254,888,-635,1015,-889,1523c1592,2589,957,2716,703,2462,322,1954,-186,1573,68,812,449,558,576,177,1084,50v889,-253,1143,508,1651,1016e" fillcolor="black" stroked="f" strokeweight=".35244mm">
                    <v:stroke joinstyle="miter"/>
                    <v:path arrowok="t" o:connecttype="custom" o:connectlocs="2735,939;1846,2462;703,2462;68,812;1084,50;2735,1066" o:connectangles="0,0,0,0,0,0"/>
                  </v:shape>
                  <v:shape id="Freeform: Shape 1930625045" o:spid="_x0000_s1271" style="position:absolute;left:57420;top:2526;width:29;height:27;visibility:visible;mso-wrap-style:square;v-text-anchor:top" coordsize="2920,2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" path="m2921,1142v,,-254,762,-381,1142c2032,2665,1270,2792,762,2538,,2158,,1523,,888,508,635,508,127,1016,v635,,1524,254,1778,1015e" fillcolor="black" stroked="f" strokeweight=".35244mm">
                    <v:stroke joinstyle="miter"/>
                    <v:path arrowok="t" o:connecttype="custom" o:connectlocs="2921,1142;2540,2284;762,2538;0,888;1016,0;2794,1015" o:connectangles="0,0,0,0,0,0"/>
                  </v:shape>
                  <v:shape id="Freeform: Shape 827744187" o:spid="_x0000_s1272" style="position:absolute;left:57334;top:2529;width:96;height:77;visibility:visible;mso-wrap-style:square;v-text-anchor:top" coordsize="9651,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" path="m6857,1163v254,888,-508,1396,-1142,1649c5460,2812,4953,2686,4826,3066,6857,4082,8000,5731,9651,7127r,635c6857,7762,4064,7001,2032,4843,1524,4462,635,4462,,3955,1016,2939,2794,3320,4191,3193,5207,2051,3048,1290,4318,401v508,,761,-508,1397,-381c6222,274,6604,655,6857,1036e" fillcolor="black" stroked="f" strokeweight=".35244mm">
                    <v:stroke joinstyle="miter"/>
                    <v:path arrowok="t" o:connecttype="custom" o:connectlocs="6857,1163;5715,2812;4826,3066;9651,7127;9651,7762;2032,4843;0,3955;4191,3193;4318,401;5715,20;6857,1036" o:connectangles="0,0,0,0,0,0,0,0,0,0,0"/>
                  </v:shape>
                  <v:shape id="Freeform: Shape 230180971" o:spid="_x0000_s1273" style="position:absolute;left:57059;top:2530;width:28;height:27;visibility:visible;mso-wrap-style:square;v-text-anchor:top" coordsize="2852,2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" path="m2852,994v,,-254,888,-381,1269c1963,2771,1328,2771,820,2517,439,2009,-196,1502,58,740,693,-402,2725,-148,2852,994e" fillcolor="black" stroked="f" strokeweight=".35244mm">
                    <v:stroke joinstyle="miter"/>
                    <v:path arrowok="t" o:connecttype="custom" o:connectlocs="2852,994;2471,2263;820,2517;58,740;2852,994" o:connectangles="0,0,0,0,0"/>
                  </v:shape>
                  <v:shape id="Freeform: Shape 1157294817" o:spid="_x0000_s1274" style="position:absolute;left:55341;top:2556;width:27;height:25;visibility:visible;mso-wrap-style:square;v-text-anchor:top" coordsize="2674,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" path="m2667,1194c2413,1956,2159,2336,1397,2463,762,2463,254,2209,,1575,,1067,254,686,381,306,1270,-329,2794,52,2667,1194e" fillcolor="black" stroked="f" strokeweight=".35244mm">
                    <v:stroke joinstyle="miter"/>
                    <v:path arrowok="t" o:connecttype="custom" o:connectlocs="2667,1194;1397,2463;0,1575;381,306;2667,1194" o:connectangles="0,0,0,0,0"/>
                  </v:shape>
                  <v:shape id="Freeform: Shape 835219973" o:spid="_x0000_s1275" style="position:absolute;left:55352;top:2557;width:78;height:80;visibility:visible;mso-wrap-style:square;v-text-anchor:top" coordsize="7779,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" path="m7780,127v,1142,-1143,1650,-1524,2792c5113,5457,2954,7742,33,7996,-220,7234,1049,6473,1303,5711,2573,3046,4986,1650,7272,r508,l7780,127xe" fillcolor="black" stroked="f" strokeweight=".35244mm">
                    <v:stroke joinstyle="miter"/>
                    <v:path arrowok="t" o:connecttype="custom" o:connectlocs="7780,127;6256,2919;33,7996;1303,5711;7272,0;7780,0" o:connectangles="0,0,0,0,0,0"/>
                  </v:shape>
                  <v:shape id="Freeform: Shape 1779516244" o:spid="_x0000_s1276" style="position:absolute;left:57036;top:2557;width:32;height:30;visibility:visible;mso-wrap-style:square;v-text-anchor:top" coordsize="3268,3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" path="m3268,1162v,888,-762,1523,-1270,1776c1236,3192,728,2685,347,2304,-287,1669,94,1035,347,400v889,-888,2286,-127,2794,635e" fillcolor="black" stroked="f" strokeweight=".35244mm">
                    <v:stroke joinstyle="miter"/>
                    <v:path arrowok="t" o:connecttype="custom" o:connectlocs="3268,1162;1998,2938;347,2304;347,400;3141,1035" o:connectangles="0,0,0,0,0"/>
                  </v:shape>
                  <v:shape id="Freeform: Shape 1467291780" o:spid="_x0000_s1277" style="position:absolute;left:57085;top:2564;width:32;height:27;visibility:visible;mso-wrap-style:square;v-text-anchor:top" coordsize="3174,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" path="m3175,1015v,889,-635,1523,-1397,1650c1651,2411,1270,2665,1016,2538,508,2284,,1777,,1142,381,761,508,127,1016,v762,,1905,,2032,888e" fillcolor="black" stroked="f" strokeweight=".35244mm">
                    <v:stroke joinstyle="miter"/>
                    <v:path arrowok="t" o:connecttype="custom" o:connectlocs="3175,1015;1778,2665;1016,2538;0,1142;1016,0;3048,888" o:connectangles="0,0,0,0,0,0"/>
                  </v:shape>
                  <v:shape id="Freeform: Shape 2034757699" o:spid="_x0000_s1278" style="position:absolute;left:55524;top:2565;width:26;height:25;visibility:visible;mso-wrap-style:square;v-text-anchor:top" coordsize="2556,2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" path="m2556,819v,889,-508,1269,-1142,1650c778,2469,271,2088,17,1581,-111,819,525,439,906,58v889,-254,1142,381,1650,888e" fillcolor="black" stroked="f" strokeweight=".35244mm">
                    <v:stroke joinstyle="miter"/>
                    <v:path arrowok="t" o:connecttype="custom" o:connectlocs="2556,819;1414,2469;17,1581;906,58;2556,946" o:connectangles="0,0,0,0,0"/>
                  </v:shape>
                  <v:shape id="Freeform: Shape 697691265" o:spid="_x0000_s1279" style="position:absolute;left:55572;top:2564;width:30;height:24;visibility:visible;mso-wrap-style:square;v-text-anchor:top" coordsize="2920,2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" path="m2921,1142c2667,1904,2159,2284,1397,2411,889,2284,254,2158,,1523,,761,508,381,1016,v762,,1651,254,1778,1142e" fillcolor="black" stroked="f" strokeweight=".35244mm">
                    <v:stroke joinstyle="miter"/>
                    <v:path arrowok="t" o:connecttype="custom" o:connectlocs="2921,1142;1397,2411;0,1523;1016,0;2794,1142" o:connectangles="0,0,0,0,0"/>
                  </v:shape>
                  <v:shape id="Freeform: Shape 308584415" o:spid="_x0000_s1280" style="position:absolute;left:57216;top:2567;width:75;height:77;visibility:visible;mso-wrap-style:square;v-text-anchor:top" coordsize="7503,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" path="m6603,6338v,,1016,762,889,1269c6222,8115,5207,6719,4064,6465,2159,4562,889,2531,,246,762,-388,1397,373,2032,627,3809,2150,5460,4054,6477,6211e" fillcolor="black" stroked="f" strokeweight=".35244mm">
                    <v:stroke joinstyle="miter"/>
                    <v:path arrowok="t" o:connecttype="custom" o:connectlocs="6603,6338;7492,7607;4064,6465;0,246;2032,627;6477,6211" o:connectangles="0,0,0,0,0,0"/>
                  </v:shape>
                  <v:shape id="Freeform: Shape 1705881523" o:spid="_x0000_s1281" style="position:absolute;left:57281;top:2569;width:30;height:29;visibility:visible;mso-wrap-style:square;v-text-anchor:top" coordsize="3070,2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" path="m3038,635v,,127,1142,-127,1649c2404,3046,1515,2919,753,2792,372,2284,-264,1650,117,1015,372,381,1006,254,1515,v507,,889,381,1523,635e" fillcolor="black" stroked="f" strokeweight=".35244mm">
                    <v:stroke joinstyle="miter"/>
                    <v:path arrowok="t" o:connecttype="custom" o:connectlocs="3038,635;2911,2284;753,2792;117,1015;1515,0;3038,635" o:connectangles="0,0,0,0,0,0"/>
                  </v:shape>
                  <v:shape id="Freeform: Shape 685855033" o:spid="_x0000_s1282" style="position:absolute;left:55648;top:2591;width:25;height:25;visibility:visible;mso-wrap-style:square;v-text-anchor:top" coordsize="2546,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" path="m2506,541v,,254,1523,-508,1903c1363,2571,347,2444,93,1556,-288,668,601,541,982,33,1617,-94,1998,160,2506,541e" fillcolor="black" stroked="f" strokeweight=".35244mm">
                    <v:stroke joinstyle="miter"/>
                    <v:path arrowok="t" o:connecttype="custom" o:connectlocs="2506,541;1998,2444;93,1556;982,33;2506,541" o:connectangles="0,0,0,0,0"/>
                  </v:shape>
                  <v:shape id="Freeform: Shape 1901494034" o:spid="_x0000_s1283" style="position:absolute;left:57073;top:2613;width:63;height:104;visibility:visible;mso-wrap-style:square;v-text-anchor:top" coordsize="6270,1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" path="m4114,3385c5129,4908,5891,6812,6145,8842v-254,508,381,1142,,1523l5891,10365c2463,7827,1701,4400,304,974,50,847,-77,466,50,212v762,-761,1270,762,2032,889l4240,3385r-126,xe" fillcolor="black" stroked="f" strokeweight=".35244mm">
                    <v:stroke joinstyle="miter"/>
                    <v:path arrowok="t" o:connecttype="custom" o:connectlocs="4114,3385;6145,8842;6145,10365;5891,10365;304,974;50,212;2082,1101;4240,3385" o:connectangles="0,0,0,0,0,0,0,0"/>
                  </v:shape>
                  <v:shape id="Freeform: Shape 5947172" o:spid="_x0000_s1284" style="position:absolute;left:55664;top:2612;width:109;height:34;visibility:visible;mso-wrap-style:square;v-text-anchor:top" coordsize="10920,3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" path="m10921,801v,,,127,,127c7873,3086,3556,4355,,2324,,2070,,1690,381,1563,2667,801,4826,-214,7111,40r3683,634l10921,801xe" fillcolor="black" stroked="f" strokeweight=".35244mm">
                    <v:stroke joinstyle="miter"/>
                    <v:path arrowok="t" o:connecttype="custom" o:connectlocs="10921,801;10921,928;0,2324;381,1563;7111,40;10794,674" o:connectangles="0,0,0,0,0,0"/>
                  </v:shape>
                  <v:shape id="Freeform: Shape 451086037" o:spid="_x0000_s1285" style="position:absolute;left:55498;top:2618;width:100;height:70;visibility:visible;mso-wrap-style:square;v-text-anchor:top" coordsize="10032,7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" path="m10032,635c7365,2284,5079,5457,1778,6219,1143,6473,762,7361,,6853,1397,2665,5968,381,10032,r,635xe" fillcolor="black" stroked="f" strokeweight=".35244mm">
                    <v:stroke joinstyle="miter"/>
                    <v:path arrowok="t" o:connecttype="custom" o:connectlocs="10032,635;1778,6219;0,6853;10032,0;10032,635" o:connectangles="0,0,0,0,0"/>
                  </v:shape>
                  <v:shape id="Freeform: Shape 758153041" o:spid="_x0000_s1286" style="position:absolute;left:57040;top:2652;width:28;height:27;visibility:visible;mso-wrap-style:square;v-text-anchor:top" coordsize="2793,2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" path="m2794,761v,,,1523,-635,1650c1778,2792,1016,2792,762,2411,,2158,,1396,,888,254,381,762,254,1143,v635,127,1270,127,1651,761e" fillcolor="black" stroked="f" strokeweight=".35244mm">
                    <v:stroke joinstyle="miter"/>
                    <v:path arrowok="t" o:connecttype="custom" o:connectlocs="2794,761;2159,2411;762,2411;0,888;1143,0;2794,761" o:connectangles="0,0,0,0,0,0"/>
                  </v:shape>
                  <v:shape id="Freeform: Shape 2118027511" o:spid="_x0000_s1287" style="position:absolute;left:56903;top:2660;width:102;height:27;visibility:visible;mso-wrap-style:square;v-text-anchor:top" coordsize="10158,2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" path="m10159,296c9651,1438,8381,1946,7365,2327,4699,3215,2413,2073,,1438,,804,889,1058,1270,677,3809,169,6476,-338,9143,296v254,-127,762,-254,1016,e" fillcolor="black" stroked="f" strokeweight=".35244mm">
                    <v:stroke joinstyle="miter"/>
                    <v:path arrowok="t" o:connecttype="custom" o:connectlocs="10159,296;7365,2327;0,1438;1270,677;9143,296;10159,296" o:connectangles="0,0,0,0,0,0"/>
                  </v:shape>
                  <v:shape id="Freeform: Shape 1246160329" o:spid="_x0000_s1288" style="position:absolute;left:55570;top:2673;width:29;height:27;visibility:visible;mso-wrap-style:square;v-text-anchor:top" coordsize="2932,2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" path="m2806,1269v,,-254,1015,-889,1269c1409,2792,901,2538,393,2284,266,1777,-242,1396,139,888,266,381,901,254,1409,v762,,1397,508,1524,1269e" fillcolor="black" stroked="f" strokeweight=".35244mm">
                    <v:stroke joinstyle="miter"/>
                    <v:path arrowok="t" o:connecttype="custom" o:connectlocs="2806,1269;1917,2538;393,2284;139,888;1409,0;2933,1269" o:connectangles="0,0,0,0,0,0"/>
                  </v:shape>
                  <v:shape id="Freeform: Shape 956933138" o:spid="_x0000_s1289" style="position:absolute;left:55613;top:2681;width:31;height:27;visibility:visible;mso-wrap-style:square;v-text-anchor:top" coordsize="3026,2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" path="m3026,1142v,,-508,1142,-1143,1523c1248,2792,740,2538,359,2158,105,1650,-149,1142,105,635,232,254,740,127,1248,v762,,1524,635,1778,1269e" fillcolor="black" stroked="f" strokeweight=".35244mm">
                    <v:stroke joinstyle="miter"/>
                    <v:path arrowok="t" o:connecttype="custom" o:connectlocs="3026,1142;1883,2665;359,2158;105,635;1248,0;3026,1269" o:connectangles="0,0,0,0,0,0"/>
                  </v:shape>
                  <v:shape id="Freeform: Shape 1263977852" o:spid="_x0000_s1290" style="position:absolute;left:57022;top:2688;width:34;height:32;visibility:visible;mso-wrap-style:square;v-text-anchor:top" coordsize="3345,3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" path="m3219,1250v,,-255,1016,-508,1523c2330,3281,1568,3408,1060,3027,552,3027,298,2266,171,1885,-337,1250,425,870,679,362v889,-761,2285,-254,2666,888e" fillcolor="black" stroked="f" strokeweight=".35244mm">
                    <v:stroke joinstyle="miter"/>
                    <v:path arrowok="t" o:connecttype="custom" o:connectlocs="3219,1250;2711,2773;1060,3027;171,1885;679,362;3345,1250" o:connectangles="0,0,0,0,0,0"/>
                  </v:shape>
                  <v:shape id="Freeform: Shape 798190359" o:spid="_x0000_s1291" style="position:absolute;left:57064;top:2692;width:26;height:29;visibility:visible;mso-wrap-style:square;v-text-anchor:top" coordsize="2668,2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" path="m2506,693v,,254,762,127,1143c2125,2216,1871,3232,982,2851,474,2978,220,2343,93,2216,-161,1455,93,313,982,59v635,-254,1143,381,1524,634e" fillcolor="black" stroked="f" strokeweight=".35244mm">
                    <v:stroke joinstyle="miter"/>
                    <v:path arrowok="t" o:connecttype="custom" o:connectlocs="2506,693;2633,1836;982,2851;93,2216;982,59;2506,693" o:connectangles="0,0,0,0,0,0"/>
                  </v:shape>
                  <v:shape id="Freeform: Shape 346206052" o:spid="_x0000_s1292" style="position:absolute;left:55585;top:2712;width:31;height:32;visibility:visible;mso-wrap-style:square;v-text-anchor:top" coordsize="3079,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" path="m3048,1015v127,889,-128,1650,-762,2158c1397,3300,381,3300,,2284,,1523,,508,889,v762,,1651,,2031,1015e" fillcolor="black" stroked="f" strokeweight=".35244mm">
                    <v:stroke joinstyle="miter"/>
                    <v:path arrowok="t" o:connecttype="custom" o:connectlocs="3048,1015;2286,3173;0,2284;889,0;2920,1015" o:connectangles="0,0,0,0,0"/>
                  </v:shape>
                  <v:shape id="Freeform: Shape 474694749" o:spid="_x0000_s1293" style="position:absolute;left:55594;top:2718;width:65;height:70;visibility:visible;mso-wrap-style:square;v-text-anchor:top" coordsize="6476,6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" path="m6476,c6349,2158,5841,4823,3682,6092,2412,6346,1270,7488,,6726l,6346c1651,4061,4571,2284,6476,127e" fillcolor="black" stroked="f" strokeweight=".35244mm">
                    <v:stroke joinstyle="miter"/>
                    <v:path arrowok="t" o:connecttype="custom" o:connectlocs="6476,0;3682,6092;0,6726;0,6346;6476,127" o:connectangles="0,0,0,0,0"/>
                  </v:shape>
                  <v:shape id="Freeform: Shape 188533460" o:spid="_x0000_s1294" style="position:absolute;left:56905;top:2724;width:29;height:27;visibility:visible;mso-wrap-style:square;v-text-anchor:top" coordsize="2920,2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" path="m2921,1142v,,-254,889,-508,1269c1905,2919,1143,2665,508,2411,,2158,-127,1396,127,888,254,381,762,127,1143,v635,,1270,508,1651,1015e" fillcolor="black" stroked="f" strokeweight=".35244mm">
                    <v:stroke joinstyle="miter"/>
                    <v:path arrowok="t" o:connecttype="custom" o:connectlocs="2921,1142;2413,2411;508,2411;127,888;1143,0;2794,1015" o:connectangles="0,0,0,0,0,0"/>
                  </v:shape>
                  <v:shape id="Freeform: Shape 1597076049" o:spid="_x0000_s1295" style="position:absolute;left:55697;top:2728;width:49;height:104;visibility:visible;mso-wrap-style:square;v-text-anchor:top" coordsize="4952,10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" path="m3937,4271v1015,1777,507,4189,1015,6092c3682,10490,3048,9094,2286,8333,635,6048,889,2875,,210,127,-44,381,-44,508,83,1651,845,2540,2368,3429,3383v-128,508,508,508,380,1015e" fillcolor="black" stroked="f" strokeweight=".35244mm">
                    <v:stroke joinstyle="miter"/>
                    <v:path arrowok="t" o:connecttype="custom" o:connectlocs="3937,4271;4952,10363;2286,8333;0,210;508,83;3429,3383;3809,4398" o:connectangles="0,0,0,0,0,0,0"/>
                  </v:shape>
                  <v:shape id="Freeform: Shape 1029779056" o:spid="_x0000_s1296" style="position:absolute;left:56946;top:2732;width:26;height:21;visibility:visible;mso-wrap-style:square;v-text-anchor:top" coordsize="2597,2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" path="m2598,982v,,-762,761,-1143,1142c947,2124,439,1870,58,1489,-196,728,439,474,820,93v762,-254,1524,,1778,889e" fillcolor="black" stroked="f" strokeweight=".35244mm">
                    <v:stroke joinstyle="miter"/>
                    <v:path arrowok="t" o:connecttype="custom" o:connectlocs="2598,982;1455,2124;58,1489;820,93;2598,982" o:connectangles="0,0,0,0,0"/>
                  </v:shape>
                  <v:shape id="Freeform: Shape 1892114295" o:spid="_x0000_s1297" style="position:absolute;left:57014;top:2742;width:49;height:74;visibility:visible;mso-wrap-style:square;v-text-anchor:top" coordsize="4971,7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" path="m4972,6853v,,,762,-508,508l4210,7361c2051,5330,-235,3046,19,l527,c2559,1650,4972,3680,4972,6853e" fillcolor="black" stroked="f" strokeweight=".35244mm">
                    <v:stroke joinstyle="miter"/>
                    <v:path arrowok="t" o:connecttype="custom" o:connectlocs="4972,6853;4464,7361;4210,7361;19,0;527,0;4972,6853" o:connectangles="0,0,0,0,0,0"/>
                  </v:shape>
                  <v:shape id="Freeform: Shape 1071541387" o:spid="_x0000_s1298" style="position:absolute;left:56976;top:2776;width:30;height:27;visibility:visible;mso-wrap-style:square;v-text-anchor:top" coordsize="3047,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" path="m3048,1073v,,-254,1142,-762,1523c1397,2849,127,2722,,1580,,819,762,438,1143,57v889,-254,1524,381,1905,1016e" fillcolor="black" stroked="f" strokeweight=".35244mm">
                    <v:stroke joinstyle="miter"/>
                    <v:path arrowok="t" o:connecttype="custom" o:connectlocs="3048,1073;2286,2596;0,1580;1143,57;3048,1073" o:connectangles="0,0,0,0,0"/>
                  </v:shape>
                  <v:shape id="Freeform: Shape 843546177" o:spid="_x0000_s1299" style="position:absolute;left:56893;top:2786;width:67;height:82;visibility:visible;mso-wrap-style:square;v-text-anchor:top" coordsize="6669,8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" path="m6223,1650c5079,4569,2159,5965,254,8122,-127,7869,,7234,127,6980,889,4061,3175,1142,6095,v1270,127,,1015,254,1650e" fillcolor="black" stroked="f" strokeweight=".35244mm">
                    <v:stroke joinstyle="miter"/>
                    <v:path arrowok="t" o:connecttype="custom" o:connectlocs="6223,1650;254,8122;127,6980;6095,0;6349,1650" o:connectangles="0,0,0,0,0"/>
                  </v:shape>
                  <v:shape id="Freeform: Shape 1119961354" o:spid="_x0000_s1300" style="position:absolute;left:56985;top:2817;width:28;height:23;visibility:visible;mso-wrap-style:square;v-text-anchor:top" coordsize="2793,2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" path="m2794,913v,761,-635,1015,-1143,1396c1016,2309,381,2055,,1420,,659,508,405,1016,24v762,-127,1524,254,1778,889e" fillcolor="black" stroked="f" strokeweight=".35244mm">
                    <v:stroke joinstyle="miter"/>
                    <v:path arrowok="t" o:connecttype="custom" o:connectlocs="2794,913;1651,2309;0,1420;1016,24;2794,913" o:connectangles="0,0,0,0,0"/>
                  </v:shape>
                  <v:shape id="Freeform: Shape 805061724" o:spid="_x0000_s1301" style="position:absolute;left:56193;top:1420;width:267;height:38;visibility:visible;mso-wrap-style:square;v-text-anchor:top" coordsize="26667,3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" path="m24762,635r-889,c21588,635,23493,3300,24762,3300v1524,,1524,-2665,,-2665m17905,3427v2159,,,-2666,-1143,-2666l14604,761v-2287,,-128,2666,1015,2666l17905,3427xm8635,3427v2286,,127,-2666,-1143,-2666l5333,761v-2285,,-127,2666,1016,2666l8635,3427xm24762,v1017,,1905,888,1905,1904c26667,2919,25779,3807,24762,3807r-22857,c889,3807,,2919,,1904,,888,889,,1905,l24762,xe" fillcolor="black" stroked="f" strokeweight=".35244mm">
                    <v:stroke joinstyle="miter"/>
                    <v:path arrowok="t" o:connecttype="custom" o:connectlocs="24762,635;23873,635;24762,3300;24762,635;17905,3427;16762,761;14604,761;15619,3427;17905,3427;8635,3427;7492,761;5333,761;6349,3427;8635,3427;24762,0;26667,1904;24762,3807;1905,3807;0,1904;1905,0;24762,0" o:connectangles="0,0,0,0,0,0,0,0,0,0,0,0,0,0,0,0,0,0,0,0,0"/>
                  </v:shape>
                  <v:shape id="Freeform: Shape 1639662188" o:spid="_x0000_s1302" style="position:absolute;left:56404;top:1681;width:121;height:194;visibility:visible;mso-wrap-style:square;v-text-anchor:top" coordsize="12064,1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" path="m3810,9265v,1015,1397,380,2413,380c7238,9645,8635,10280,8635,9265v,-1396,-1397,-889,-2412,-889c5207,8376,3810,7869,3810,9265t4190,2411c9016,11676,9016,10280,9016,9138v,-2665,-2031,,-3174,-2539c5080,8757,2921,6726,2921,9011v,1523,,2538,1524,2538l7874,11549r126,127xm1651,l5968,1650,10286,,8635,6473r3429,-762l10921,9645r1143,3681l9016,12564r1270,6854l5968,17768,1651,19418,3429,12564,,13580,889,9645,,5965r3302,508l1651,xe" fillcolor="black" stroked="f" strokeweight=".35244mm">
                    <v:stroke joinstyle="miter"/>
                    <v:path arrowok="t" o:connecttype="custom" o:connectlocs="3810,9265;6223,9645;8635,9265;6223,8376;3810,9265;8000,11676;9016,9138;5842,6599;2921,9011;4445,11549;7874,11549;1651,0;5968,1650;10286,0;8635,6473;12064,5711;10921,9645;12064,13326;9016,12564;10286,19418;5968,17768;1651,19418;3429,12564;0,13580;889,9645;0,5965;3302,6473;1651,0" o:connectangles="0,0,0,0,0,0,0,0,0,0,0,0,0,0,0,0,0,0,0,0,0,0,0,0,0,0,0,0"/>
                  </v:shape>
                </v:group>
                <v:shape id="Freeform: Shape 1529391385" o:spid="_x0000_s1303" style="position:absolute;left:56312;top:1747;width:27;height:29;visibility:visible;mso-wrap-style:square;v-text-anchor:top" coordsize="2793,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" path="m889,761l127,635r381,761l,1904r762,127l762,2919r635,-508l2032,2919r,-888l2794,1904,2286,1396,2540,635,1778,761,1397,,889,761xe" fillcolor="black" stroked="f" strokeweight=".35244mm">
                  <v:stroke joinstyle="miter"/>
                  <v:path arrowok="t" o:connecttype="custom" o:connectlocs="889,761;127,635;508,1396;0,1904;762,2031;762,2919;1397,2411;2032,2919;2032,2031;2794,1904;2286,1396;2540,635;1778,761;1397,0;889,761" o:connectangles="0,0,0,0,0,0,0,0,0,0,0,0,0,0,0"/>
                </v:shape>
                <v:shape id="Freeform: Shape 2035985984" o:spid="_x0000_s1304" style="position:absolute;left:56277;top:1790;width:29;height:29;visibility:visible;mso-wrap-style:square;v-text-anchor:top" coordsize="2920,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" path="m1016,761r-762,l635,1396,,2031r762,127l762,2919r635,-508l2159,2919r,-761l2921,2031,2286,1396,2667,761r-762,l1397,,1016,761xe" fillcolor="black" stroked="f" strokeweight=".35244mm">
                  <v:stroke joinstyle="miter"/>
                  <v:path arrowok="t" o:connecttype="custom" o:connectlocs="1016,761;254,761;635,1396;0,2031;762,2158;762,2919;1397,2411;2159,2919;2159,2158;2921,2031;2286,1396;2667,761;1905,761;1397,0;1016,761" o:connectangles="0,0,0,0,0,0,0,0,0,0,0,0,0,0,0"/>
                </v:shape>
                <v:shape id="Freeform: Shape 1134584060" o:spid="_x0000_s1305" style="position:absolute;left:56334;top:1785;width:30;height:29;visibility:visible;mso-wrap-style:square;v-text-anchor:top" coordsize="2920,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" path="m1016,761l254,635r381,761l,1904r762,127l762,2919r635,-508l2159,2919r,-888l2921,1904,2286,1396,2667,635,1905,761,1397,,1016,761xe" fillcolor="black" stroked="f" strokeweight=".35244mm">
                  <v:stroke joinstyle="miter"/>
                  <v:path arrowok="t" o:connecttype="custom" o:connectlocs="1016,761;254,635;635,1396;0,1904;762,2031;762,2919;1397,2411;2159,2919;2159,2031;2921,1904;2286,1396;2667,635;1905,761;1397,0;1016,761" o:connectangles="0,0,0,0,0,0,0,0,0,0,0,0,0,0,0"/>
                </v:shape>
                <v:shape id="Freeform: Shape 2135792665" o:spid="_x0000_s1306" style="position:absolute;left:56345;top:1829;width:16;height:17;visibility:visible;mso-wrap-style:square;v-text-anchor:top" coordsize="1650,1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" path="m508,508r-381,l381,888,,1142r381,127l381,1650,762,1396r381,254l1143,1269r508,-127l1270,888,1524,508r-508,l762,,508,508xe" fillcolor="black" stroked="f" strokeweight=".35244mm">
                  <v:stroke joinstyle="miter"/>
                  <v:path arrowok="t" o:connecttype="custom" o:connectlocs="508,508;127,508;381,888;0,1142;381,1269;381,1650;762,1396;1143,1650;1143,1269;1651,1142;1270,888;1524,508;1016,508;762,0;508,508" o:connectangles="0,0,0,0,0,0,0,0,0,0,0,0,0,0,0"/>
                </v:shape>
                <v:shape id="Freeform: Shape 271248966" o:spid="_x0000_s1307" style="position:absolute;left:56284;top:1833;width:48;height:51;visibility:visible;mso-wrap-style:square;v-text-anchor:top" coordsize="4825,5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" path="m1651,1396l254,1269,889,2411,,3427r1143,253l1143,5077,2413,4188r1143,889l3556,3680,4826,3427,3809,2411,4445,1269,3175,1396,2413,,1651,1396xe" fillcolor="black" stroked="f" strokeweight=".35244mm">
                  <v:stroke joinstyle="miter"/>
                  <v:path arrowok="t" o:connecttype="custom" o:connectlocs="1651,1396;254,1269;889,2411;0,3427;1143,3680;1143,5077;2413,4188;3556,5077;3556,3680;4826,3427;3809,2411;4445,1269;3175,1396;2413,0;1651,1396" o:connectangles="0,0,0,0,0,0,0,0,0,0,0,0,0,0,0"/>
                </v:shape>
                <v:shape id="Freeform: Shape 1471779123" o:spid="_x0000_s1308" style="position:absolute;left:56204;top:1153;width:238;height:235;visibility:visible;mso-wrap-style:square;v-text-anchor:top" coordsize="23873,23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" path="m11937,l9143,6726,2286,4696r3555,6218l,15103r6984,1142l6603,23479r5334,-4823l17270,23479r-507,-7234l23874,15103,18032,10914,21461,4696,14604,6726,11937,xe" fillcolor="black" stroked="f" strokeweight=".35244mm">
                  <v:stroke joinstyle="miter"/>
                  <v:path arrowok="t" o:connecttype="custom" o:connectlocs="11937,0;9143,6726;2286,4696;5841,10914;0,15102;6984,16244;6603,23478;11937,18655;17270,23478;16763,16244;23874,15102;18032,10914;21461,4696;14604,6726;11937,0" o:connectangles="0,0,0,0,0,0,0,0,0,0,0,0,0,0,0"/>
                </v:shape>
                <v:group id="Graphic 1" o:spid="_x0000_s1309" style="position:absolute;left:55212;top:1605;width:1667;height:1378" coordorigin="55211,1605" coordsize="1667,1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">
                  <v:shape id="Freeform: Shape 1197591823" o:spid="_x0000_s1310" style="position:absolute;left:55970;top:2642;width:106;height:105;visibility:visible;mso-wrap-style:square;v-text-anchor:top" coordsize="10653,10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" path="m10413,508c9651,761,9270,1015,9524,1904r1016,4061c10667,6726,10794,7869,10286,8630v-635,888,-1905,1396,-2794,1650c6857,10407,5333,10661,4190,10280,3429,9899,2920,9645,2540,8249l1524,3934c1270,2919,889,2919,,3046l,2665v,,5079,-1269,5079,-1269l5079,1650c4190,1904,3683,2031,3937,3173l4952,7488v127,761,636,2538,2794,1904c10413,8757,10032,6853,9778,5965l8889,2031c8762,1269,8381,888,7111,1142r,-381c7111,761,10413,,10413,r,254l10413,508xe" fillcolor="black" stroked="f" strokeweight=".35244mm">
                    <v:stroke joinstyle="miter"/>
                    <v:path arrowok="t" o:connecttype="custom" o:connectlocs="10413,508;9524,1904;10540,5965;10286,8630;7492,10280;4190,10280;2540,8249;1524,3934;0,3046;0,2665;5079,1396;5079,1650;3937,3173;4952,7488;7746,9392;9778,5965;8889,2031;7111,1142;7111,761;10413,0;10413,254" o:connectangles="0,0,0,0,0,0,0,0,0,0,0,0,0,0,0,0,0,0,0,0,0"/>
                  </v:shape>
                  <v:shape id="Freeform: Shape 1570005038" o:spid="_x0000_s1311" style="position:absolute;left:56089;top:2628;width:78;height:103;visibility:visible;mso-wrap-style:square;v-text-anchor:top" coordsize="7829,10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" path="m6254,2665c5746,1777,4477,508,2699,1015,1937,1142,1175,1777,1302,2538v127,635,508,889,1905,1142l5619,4061v,,1905,635,2159,2031c8032,7234,7397,9011,4603,9645v-1396,381,-2285,,-2666,127c1683,9772,1556,10026,1556,10280r-381,c1175,10280,540,7234,540,7234r381,c1556,8376,2699,9645,4730,9138,6635,8757,6381,7488,6381,7234,6254,6346,5365,6219,4349,6092r-1142,c413,5457,159,4315,32,3807,-95,3046,32,1142,2826,508v1270,-254,2032,,2539,c5746,508,5746,254,5746,r508,c6254,,6889,2665,6889,2665r-381,l6254,2665xe" fillcolor="black" stroked="f" strokeweight=".35244mm">
                    <v:stroke joinstyle="miter"/>
                    <v:path arrowok="t" o:connecttype="custom" o:connectlocs="6254,2665;2699,1015;1302,2538;3207,3680;5619,4061;7778,6092;4603,9645;1937,9772;1556,10280;1175,10280;540,7234;921,7234;4730,9138;6381,7234;4349,6092;3207,6092;32,3807;2826,508;5365,508;5746,0;6254,0;6889,2665;6508,2665" o:connectangles="0,0,0,0,0,0,0,0,0,0,0,0,0,0,0,0,0,0,0,0,0,0,0"/>
                  </v:shape>
                  <v:shape id="Freeform: Shape 287780387" o:spid="_x0000_s1312" style="position:absolute;left:56168;top:2615;width:97;height:95;visibility:visible;mso-wrap-style:square;v-text-anchor:top" coordsize="9651,9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" path="m8381,9011l2794,9518r,-380c3937,9011,4318,8884,4190,7742l3556,888c2540,1015,889,1269,762,3427r-508,c254,3427,,888,,888l9397,r254,2665l9143,2665c8635,635,6984,761,5968,761r635,6854c6603,8757,7111,8757,8254,8630r,381l8381,9011xe" fillcolor="black" stroked="f" strokeweight=".35244mm">
                    <v:stroke joinstyle="miter"/>
                    <v:path arrowok="t" o:connecttype="custom" o:connectlocs="8381,9011;2794,9518;2794,9138;4190,7742;3556,888;762,3427;254,3427;0,888;9397,0;9651,2665;9143,2665;5968,761;6603,7615;8254,8630;8254,9011" o:connectangles="0,0,0,0,0,0,0,0,0,0,0,0,0,0,0"/>
                  </v:shape>
                  <v:shape id="Freeform: Shape 31937601" o:spid="_x0000_s1313" style="position:absolute;left:56275;top:2615;width:108;height:91;visibility:visible;mso-wrap-style:square;v-text-anchor:top" coordsize="10794,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" path="m4064,4442v2032,,2920,-254,2920,-2031c6984,1142,6349,508,5079,508v-889,,-889,127,-1015,507l4064,4442xm10794,9011r-3175,c7619,9011,4445,4823,4445,4823r-381,l4064,7361v,1015,254,1142,1270,1269l5334,9011v,,-5334,,-5334,l,8630v1143,,1397,,1397,-1142l1397,1650c1524,508,1016,508,127,381l127,,5207,c6349,127,9651,254,9524,2538v,1650,-1651,2031,-2540,2158l10032,8503v,,508,254,635,254l10667,9138r127,-127xe" fillcolor="black" stroked="f" strokeweight=".35244mm">
                    <v:stroke joinstyle="miter"/>
                    <v:path arrowok="t" o:connecttype="custom" o:connectlocs="4064,4442;6984,2411;5079,508;4064,1015;4064,4442;10794,9011;7619,9011;4445,4823;4064,4823;4064,7361;5334,8630;5334,9011;0,9011;0,8630;1397,7488;1397,1650;127,381;127,0;5207,0;9524,2538;6984,4696;10032,8503;10667,8757;10667,9138" o:connectangles="0,0,0,0,0,0,0,0,0,0,0,0,0,0,0,0,0,0,0,0,0,0,0,0"/>
                  </v:shape>
                  <v:shape id="Freeform: Shape 861078867" o:spid="_x0000_s1314" style="position:absolute;left:56379;top:2625;width:107;height:98;visibility:visible;mso-wrap-style:square;v-text-anchor:top" coordsize="10666,9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" path="m6349,5711l5207,2411,3301,5330r3048,381xm10667,9392l5588,8757r,-381c6603,8376,6857,8376,6984,7995v,-380,-381,-1396,-508,-1776l2920,5838v-507,888,-888,1396,-888,1650c2032,7995,2667,8122,3175,8249r,381c3175,8630,,8249,,8249l,7995v889,,1143,-380,1778,-1269l6095,r381,c6476,,9143,7361,9143,7361v508,1523,762,2031,1524,2031l10667,9772r,-380xe" fillcolor="black" stroked="f" strokeweight=".35244mm">
                    <v:stroke joinstyle="miter"/>
                    <v:path arrowok="t" o:connecttype="custom" o:connectlocs="6349,5711;5207,2411;3301,5330;6349,5711;10667,9392;5588,8757;5588,8376;6984,7995;6476,6219;2920,5838;2032,7488;3175,8249;3175,8630;0,8249;0,7995;1778,6726;6095,0;6476,0;9143,7361;10667,9392;10667,9772" o:connectangles="0,0,0,0,0,0,0,0,0,0,0,0,0,0,0,0,0,0,0,0,0"/>
                  </v:shape>
                  <v:shape id="Freeform: Shape 1566071164" o:spid="_x0000_s1315" style="position:absolute;left:56488;top:2634;width:100;height:105;visibility:visible;mso-wrap-style:square;v-text-anchor:top" coordsize="10032,1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" path="m8889,10280l,8630,,8376v1016,,1397,,1524,-634l2667,1523c2794,635,2159,508,1524,381l1524,v,,5461,1015,5461,1015l6985,1396c5842,1269,5334,1142,5207,2284l4064,8376v,,254,762,1270,1016c7619,9772,8762,8884,9651,7615r381,c10032,7615,8889,10534,8889,10534r,-254xe" fillcolor="black" stroked="f" strokeweight=".35244mm">
                    <v:stroke joinstyle="miter"/>
                    <v:path arrowok="t" o:connecttype="custom" o:connectlocs="8889,10280;0,8630;0,8376;1524,7742;2667,1523;1524,381;1524,0;6985,1015;6985,1396;5207,2284;4064,8376;5334,9392;9651,7615;10032,7615;8889,10534" o:connectangles="0,0,0,0,0,0,0,0,0,0,0,0,0,0,0"/>
                  </v:shape>
                  <v:shape id="Freeform: Shape 147161588" o:spid="_x0000_s1316" style="position:absolute;left:56583;top:2653;width:71;height:98;visibility:visible;mso-wrap-style:square;v-text-anchor:top" coordsize="7111,9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" path="m5334,9772l,8630,,8376v889,,1524,127,1651,-634l2921,1523c3048,635,2413,508,1651,254l1651,v,,5460,1142,5460,1142l7111,1396v-762,,-1523,-254,-1650,635l4191,8249v-127,889,381,1016,1270,1269l5461,9772r-127,xe" fillcolor="black" stroked="f" strokeweight=".35244mm">
                    <v:stroke joinstyle="miter"/>
                    <v:path arrowok="t" o:connecttype="custom" o:connectlocs="5334,9772;0,8630;0,8376;1651,7742;2921,1523;1651,254;1651,0;7111,1142;7111,1396;5461,2031;4191,8249;5461,9518;5461,9772" o:connectangles="0,0,0,0,0,0,0,0,0,0,0,0,0"/>
                  </v:shape>
                  <v:shape id="Freeform: Shape 1834890160" o:spid="_x0000_s1317" style="position:absolute;left:56639;top:2667;width:107;height:98;visibility:visible;mso-wrap-style:square;v-text-anchor:top" coordsize="10666,9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" path="m6223,6219l4953,2919,3175,5965r3048,254xm10667,9772l5588,9265r,-381c6604,8884,6857,8884,6857,8503v,-381,-380,-1396,-508,-1777l2794,6346v-508,888,-889,1396,-889,1649c1905,8503,2667,8630,3175,8630r,381c3175,9011,,8630,,8630l,8249v889,,1143,-380,1778,-1396l5968,r381,c6349,,9143,7361,9143,7361v508,1523,762,1904,1524,2031l10667,9772xe" fillcolor="black" stroked="f" strokeweight=".35244mm">
                    <v:stroke joinstyle="miter"/>
                    <v:path arrowok="t" o:connecttype="custom" o:connectlocs="6223,6219;4953,2919;3175,5965;6223,6219;10667,9772;5588,9265;5588,8884;6857,8503;6349,6726;2794,6346;1905,7995;3175,8630;3175,9011;0,8630;0,8249;1778,6853;5968,0;6349,0;9143,7361;10667,9392;10667,9772" o:connectangles="0,0,0,0,0,0,0,0,0,0,0,0,0,0,0,0,0,0,0,0,0"/>
                  </v:shape>
                  <v:shape id="Freeform: Shape 111982837" o:spid="_x0000_s1318" style="position:absolute;left:56289;top:1673;width:56;height:59;visibility:visible;mso-wrap-style:square;v-text-anchor:top" coordsize="5587,5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" path="m2793,3554v-888,,-2158,634,-2158,-508c635,1523,1651,1904,2667,1904v1015,,2412,-381,2412,1142c5079,4188,3809,3554,2920,3554m5587,2919c5587,-254,3809,2665,2793,,2031,2284,,381,,2792v,888,254,1523,635,1777l635,5457v,,254,381,381,381l4318,5838v,,381,-127,381,-381l4699,4442v,,634,-888,634,-1650e" fillcolor="black" stroked="f" strokeweight=".35244mm">
                    <v:stroke joinstyle="miter"/>
                    <v:path arrowok="t" o:connecttype="custom" o:connectlocs="2793,3554;635,3046;2667,1904;5079,3046;2920,3554;5587,2919;2793,0;0,2792;635,4569;635,5457;1016,5838;4318,5838;4699,5457;4699,4442;5333,2792" o:connectangles="0,0,0,0,0,0,0,0,0,0,0,0,0,0,0"/>
                  </v:shape>
                  <v:shape id="Freeform: Shape 1660566553" o:spid="_x0000_s1319" style="position:absolute;left:56606;top:2066;width:28;height:25;visibility:visible;mso-wrap-style:square;v-text-anchor:top" coordsize="2793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" path="m1397,2538v762,,1396,-507,1396,-1269c2793,508,2159,,1397,,635,,,635,,1269v,635,635,1269,1397,1269e" fillcolor="black" stroked="f" strokeweight=".35244mm">
                    <v:stroke joinstyle="miter"/>
                    <v:path arrowok="t" o:connecttype="custom" o:connectlocs="1397,2538;2793,1269;1397,0;0,1269;1397,2538" o:connectangles="0,0,0,0,0"/>
                  </v:shape>
                  <v:shape id="Freeform: Shape 521710604" o:spid="_x0000_s1320" style="position:absolute;left:56545;top:1623;width:14;height:21;visibility:visible;mso-wrap-style:square;v-text-anchor:top" coordsize="1396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" path="m635,c635,,,1142,,1396v,381,254,762,762,762c1270,2158,1397,1777,1397,1396,1397,1396,762,,762,e" fillcolor="black" stroked="f" strokeweight=".35244mm">
                    <v:stroke joinstyle="miter"/>
                    <v:path arrowok="t" o:connecttype="custom" o:connectlocs="635,0;0,1396;762,2158;1397,1396;762,0" o:connectangles="0,0,0,0,0"/>
                  </v:shape>
                  <v:shape id="Freeform: Shape 699687535" o:spid="_x0000_s1321" style="position:absolute;left:56080;top:1623;width:13;height:21;visibility:visible;mso-wrap-style:square;v-text-anchor:top" coordsize="1269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" path="m635,c635,,,1142,,1396v,381,254,762,635,762c1016,2158,1270,1777,1270,1396,1270,1396,635,,635,e" fillcolor="black" stroked="f" strokeweight=".35244mm">
                    <v:stroke joinstyle="miter"/>
                    <v:path arrowok="t" o:connecttype="custom" o:connectlocs="635,0;0,1396;635,2158;1270,1396;635,0" o:connectangles="0,0,0,0,0"/>
                  </v:shape>
                  <v:shape id="Freeform: Shape 1666400746" o:spid="_x0000_s1322" style="position:absolute;left:56196;top:1623;width:13;height:21;visibility:visible;mso-wrap-style:square;v-text-anchor:top" coordsize="1269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" path="m635,c635,,,1142,,1396v,381,254,762,635,762c1016,2158,1270,1777,1270,1396,1270,1396,635,,635,e" fillcolor="black" stroked="f" strokeweight=".35244mm">
                    <v:stroke joinstyle="miter"/>
                    <v:path arrowok="t" o:connecttype="custom" o:connectlocs="635,0;0,1396;635,2158;1270,1396;635,0" o:connectangles="0,0,0,0,0"/>
                  </v:shape>
                  <v:shape id="Freeform: Shape 695156704" o:spid="_x0000_s1323" style="position:absolute;left:56313;top:1623;width:14;height:21;visibility:visible;mso-wrap-style:square;v-text-anchor:top" coordsize="1397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" path="m635,c635,,,1142,,1396v,381,254,762,762,762c1270,2158,1397,1777,1397,1396,1397,1396,762,,762,e" fillcolor="black" stroked="f" strokeweight=".35244mm">
                    <v:stroke joinstyle="miter"/>
                    <v:path arrowok="t" o:connecttype="custom" o:connectlocs="635,0;0,1396;762,2158;1397,1396;762,0" o:connectangles="0,0,0,0,0"/>
                  </v:shape>
                  <v:shape id="Freeform: Shape 1299601490" o:spid="_x0000_s1324" style="position:absolute;left:56428;top:1623;width:13;height:21;visibility:visible;mso-wrap-style:square;v-text-anchor:top" coordsize="1269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" path="m635,c635,,,1142,,1396v,381,254,762,635,762c1016,2158,1270,1777,1270,1396,1270,1396,635,,635,e" fillcolor="black" stroked="f" strokeweight=".35244mm">
                    <v:stroke joinstyle="miter"/>
                    <v:path arrowok="t" o:connecttype="custom" o:connectlocs="635,0;0,1396;635,2158;1270,1396;635,0" o:connectangles="0,0,0,0,0"/>
                  </v:shape>
                  <v:shape id="Freeform: Shape 135076741" o:spid="_x0000_s1325" style="position:absolute;left:56080;top:1783;width:13;height:21;visibility:visible;mso-wrap-style:square;v-text-anchor:top" coordsize="1269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" path="m635,v,,635,1142,635,1396c1270,1777,1016,2158,635,2158,254,2158,,1777,,1396,,1396,762,,762,e" fillcolor="black" stroked="f" strokeweight=".35244mm">
                    <v:stroke joinstyle="miter"/>
                    <v:path arrowok="t" o:connecttype="custom" o:connectlocs="635,0;1270,1396;635,2158;0,1396;762,0" o:connectangles="0,0,0,0,0"/>
                  </v:shape>
                  <v:shape id="Freeform: Shape 116398492" o:spid="_x0000_s1326" style="position:absolute;left:56080;top:1937;width:13;height:22;visibility:visible;mso-wrap-style:square;v-text-anchor:top" coordsize="1269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" path="m635,v,,635,1142,635,1396c1270,1777,1016,2158,635,2158,254,2158,,1777,,1396,,1396,762,,762,e" fillcolor="black" stroked="f" strokeweight=".35244mm">
                    <v:stroke joinstyle="miter"/>
                    <v:path arrowok="t" o:connecttype="custom" o:connectlocs="635,0;1270,1396;635,2158;0,1396;762,0" o:connectangles="0,0,0,0,0"/>
                  </v:shape>
                  <v:shape id="Freeform: Shape 1159449260" o:spid="_x0000_s1327" style="position:absolute;left:56098;top:2059;width:14;height:22;visibility:visible;mso-wrap-style:square;v-text-anchor:top" coordsize="1396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" path="m762,v,,635,1142,635,1396c1397,1777,1143,2158,635,2158,127,2158,,1777,,1396,,1396,762,,762,e" fillcolor="black" stroked="f" strokeweight=".35244mm">
                    <v:stroke joinstyle="miter"/>
                    <v:path arrowok="t" o:connecttype="custom" o:connectlocs="762,0;1397,1396;635,2158;0,1396;762,0" o:connectangles="0,0,0,0,0"/>
                  </v:shape>
                  <v:shape id="Freeform: Shape 2005575703" o:spid="_x0000_s1328" style="position:absolute;left:56196;top:2124;width:14;height:21;visibility:visible;mso-wrap-style:square;v-text-anchor:top" coordsize="1396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" path="m762,v,,635,1142,635,1396c1397,1777,1143,2158,635,2158,127,2158,,1777,,1396,,1396,762,,762,e" fillcolor="black" stroked="f" strokeweight=".35244mm">
                    <v:stroke joinstyle="miter"/>
                    <v:path arrowok="t" o:connecttype="custom" o:connectlocs="762,0;1397,1396;635,2158;0,1396;762,0" o:connectangles="0,0,0,0,0"/>
                  </v:shape>
                  <v:shape id="Freeform: Shape 1105189152" o:spid="_x0000_s1329" style="position:absolute;left:56552;top:1783;width:12;height:21;visibility:visible;mso-wrap-style:square;v-text-anchor:top" coordsize="1269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" path="m635,c635,,,1142,,1396v,381,254,762,635,762c1016,2158,1270,1777,1270,1396,1270,1396,635,,635,e" fillcolor="black" stroked="f" strokeweight=".35244mm">
                    <v:stroke joinstyle="miter"/>
                    <v:path arrowok="t" o:connecttype="custom" o:connectlocs="635,0;0,1396;635,2158;1270,1396;635,0" o:connectangles="0,0,0,0,0"/>
                  </v:shape>
                  <v:shape id="Freeform: Shape 617086500" o:spid="_x0000_s1330" style="position:absolute;left:56552;top:1937;width:12;height:22;visibility:visible;mso-wrap-style:square;v-text-anchor:top" coordsize="1269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" path="m635,c635,,,1142,,1396v,381,254,762,635,762c1016,2158,1270,1777,1270,1396,1270,1396,635,,635,e" fillcolor="black" stroked="f" strokeweight=".35244mm">
                    <v:stroke joinstyle="miter"/>
                    <v:path arrowok="t" o:connecttype="custom" o:connectlocs="635,0;0,1396;635,2158;1270,1396;635,0" o:connectangles="0,0,0,0,0"/>
                  </v:shape>
                  <v:shape id="Freeform: Shape 2026357137" o:spid="_x0000_s1331" style="position:absolute;left:56533;top:2059;width:13;height:22;visibility:visible;mso-wrap-style:square;v-text-anchor:top" coordsize="1397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" path="m635,c635,,,1142,,1396v,381,254,762,762,762c1270,2158,1397,1777,1397,1396,1397,1396,762,,762,e" fillcolor="black" stroked="f" strokeweight=".35244mm">
                    <v:stroke joinstyle="miter"/>
                    <v:path arrowok="t" o:connecttype="custom" o:connectlocs="635,0;0,1396;762,2158;1397,1396;762,0" o:connectangles="0,0,0,0,0"/>
                  </v:shape>
                  <v:shape id="Freeform: Shape 989611406" o:spid="_x0000_s1332" style="position:absolute;left:56435;top:2124;width:12;height:21;visibility:visible;mso-wrap-style:square;v-text-anchor:top" coordsize="1269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" path="m635,c635,,,1142,,1396v,381,254,762,635,762c1016,2158,1270,1777,1270,1396,1270,1396,635,,635,e" fillcolor="black" stroked="f" strokeweight=".35244mm">
                    <v:stroke joinstyle="miter"/>
                    <v:path arrowok="t" o:connecttype="custom" o:connectlocs="635,0;0,1396;635,2158;1270,1396;635,0" o:connectangles="0,0,0,0,0"/>
                  </v:shape>
                  <v:shape id="Freeform: Shape 1526637650" o:spid="_x0000_s1333" style="position:absolute;left:56317;top:2194;width:12;height:21;visibility:visible;mso-wrap-style:square;v-text-anchor:top" coordsize="1269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" path="m635,c635,,,1142,,1396v,381,254,761,635,761c1016,2157,1270,1777,1270,1396,1270,1396,635,,635,e" fillcolor="black" stroked="f" strokeweight=".35244mm">
                    <v:stroke joinstyle="miter"/>
                    <v:path arrowok="t" o:connecttype="custom" o:connectlocs="635,0;0,1396;635,2157;1270,1396;635,0" o:connectangles="0,0,0,0,0"/>
                  </v:shape>
                  <v:shape id="Freeform: Shape 989640525" o:spid="_x0000_s1334" style="position:absolute;left:56400;top:1940;width:126;height:123;visibility:visible;mso-wrap-style:square;v-text-anchor:top" coordsize="12572,12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" path="m11175,2305v,,508,254,1016,127l12572,1163v,,-508,-635,-762,-508c10540,909,9270,1036,8508,2305v,761,635,1523,1143,1903c10032,4082,10159,4462,10413,4716v,381,-127,635,-508,635c9016,4462,7492,5604,6857,4589v254,-1142,889,-2411,,-3426c6857,909,7238,782,7111,528,6730,-487,5715,274,4953,274,3810,147,2921,655,2286,1670v,381,254,762,635,1142c3175,2812,3302,2812,3429,3066r-762,381c2667,3447,2921,3955,2921,4208,2413,4462,1905,3701,1651,3320v,-635,,-1650,-762,-1777c762,1543,254,1797,254,1797,127,2051,,2432,,3066v,635,254,1269,254,1269c254,4335,2540,5985,3048,7001,2413,8270,2413,10173,889,10935v-381,254,-381,761,-381,1142l889,12331v1016,-508,2794,-635,2667,-2285c3937,9412,4318,8650,4953,8143v762,-127,1396,254,1651,761c6349,10046,5588,10808,4572,11062v-127,127,,380,,634c4826,12204,5715,11950,6096,11950,7366,11189,7874,9666,9016,9158v127,761,-1524,1015,-508,1650c9143,10681,10032,10808,10540,10046v-508,-1269,1778,-1903,381,-2919c10921,5985,12064,5604,12064,4462,11683,3320,10286,3320,9905,2178v381,-254,1143,-254,1524,e" fillcolor="black" stroked="f" strokeweight=".35244mm">
                    <v:stroke joinstyle="miter"/>
                    <v:path arrowok="t" o:connecttype="custom" o:connectlocs="11175,2305;12191,2432;12572,1163;11810,655;8508,2305;9651,4208;10413,4716;9905,5351;6857,4589;6857,1163;7111,528;4953,274;2286,1670;2921,2812;3429,3066;2667,3447;2921,4208;1651,3320;889,1543;254,1797;0,3066;254,4335;3048,7001;889,10935;508,12077;889,12331;3556,10046;4953,8143;6604,8904;4572,11062;4572,11696;6096,11950;9016,9158;8508,10808;10540,10046;10921,7127;12064,4462;9905,2178;11429,2178" o:connectangles="0,0,0,0,0,0,0,0,0,0,0,0,0,0,0,0,0,0,0,0,0,0,0,0,0,0,0,0,0,0,0,0,0,0,0,0,0,0,0"/>
                  </v:shape>
                  <v:shape id="Freeform: Shape 2065775144" o:spid="_x0000_s1335" style="position:absolute;left:55964;top:2071;width:28;height:25;visibility:visible;mso-wrap-style:square;v-text-anchor:top" coordsize="2793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" path="m1397,2538v762,,1397,-507,1397,-1269c2794,508,2159,,1397,,635,,,635,,1269v,635,635,1269,1397,1269e" fillcolor="black" stroked="f" strokeweight=".35244mm">
                    <v:stroke joinstyle="miter"/>
                    <v:path arrowok="t" o:connecttype="custom" o:connectlocs="1397,2538;2794,1269;1397,0;0,1269;1397,2538" o:connectangles="0,0,0,0,0"/>
                  </v:shape>
                  <v:shape id="Freeform: Shape 299120945" o:spid="_x0000_s1336" style="position:absolute;left:55211;top:2508;width:27;height:28;visibility:visible;mso-wrap-style:square;v-text-anchor:top" coordsize="2793,2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" path="m1397,2792v762,,1397,-634,1397,-1396c2794,635,2159,,1397,,635,,,635,,1396v,762,635,1396,1397,1396e" fillcolor="black" stroked="f" strokeweight=".35244mm">
                    <v:stroke joinstyle="miter"/>
                    <v:path arrowok="t" o:connecttype="custom" o:connectlocs="1397,2792;2794,1396;1397,0;0,1396;1397,2792" o:connectangles="0,0,0,0,0"/>
                  </v:shape>
                  <v:shape id="Freeform: Shape 260131542" o:spid="_x0000_s1337" style="position:absolute;left:55701;top:2640;width:4;height:3;visibility:visible;mso-wrap-style:square;v-text-anchor:top" coordsize="380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" path="m127,127v,,,,,c127,127,127,127,127,127v,,,,,l127,127xm381,254r-254,c127,254,127,254,127,254r,c127,254,127,254,127,254r,c127,254,,254,,254r,c,254,,254,,254r,c,254,,,,l127,v,,127,,127,c254,,254,,254,r,c254,,254,,254,r,l381,254xe" fillcolor="black" stroked="f" strokeweight=".35244mm">
                    <v:stroke joinstyle="miter"/>
                    <v:path arrowok="t" o:connecttype="custom" o:connectlocs="127,127;127,127;127,127;127,127;127,127;381,254;127,254;127,254;127,254;127,254;127,254;0,254;0,254;0,254;0,254;0,0;127,0;254,0;254,0;254,0;254,0;254,0" o:connectangles="0,0,0,0,0,0,0,0,0,0,0,0,0,0,0,0,0,0,0,0,0,0"/>
                  </v:shape>
                  <v:shape id="Freeform: Shape 171560611" o:spid="_x0000_s1338" style="position:absolute;left:55706;top:2642;width:127;height:127;visibility:visible;mso-wrap-style:square;v-text-anchor:top" coordsize="12698,1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" path="m,c,,,,,,,,,,,,,,,,,l,c,,,,,,,,,,,,,,,,,,,,,,,l,c,,,,,,,,,,,,,,,,,,,,,,,l,c,,,,,,,,,,,,,,,,,,,,,,,l,c,,,,,xe" fillcolor="black" stroked="f" strokeweight=".35244mm">
                    <v:stroke joinstyle="miter"/>
                    <v:path arrowok="t" o:connecttype="custom" o:connectlocs="0,0;0,0;0,0;0,0;0,0;0,0;0,0;0,0;0,0;0,0;0,0;0,0;0,0;0,0;0,0;0,0;0,0;0,0;0,0;0,0;0,0" o:connectangles="0,0,0,0,0,0,0,0,0,0,0,0,0,0,0,0,0,0,0,0,0"/>
                  </v:shape>
                  <v:shape id="Freeform: Shape 873937878" o:spid="_x0000_s1339" style="position:absolute;left:55707;top:2640;width:4;height:3;visibility:visible;mso-wrap-style:square;v-text-anchor:top" coordsize="380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" path="m381,r,l254,254r,l127,127r,127l,,,,,,127,r,l,,,,127,127,127,r,l127,r,l254,r,l254,r,l254,127,381,r,l254,r,l381,r,xe" fillcolor="black" stroked="f" strokeweight=".35244mm">
                    <v:stroke joinstyle="miter"/>
                    <v:path arrowok="t" o:connecttype="custom" o:connectlocs="381,0;381,0;254,254;254,254;127,127;127,254;0,0;0,0;0,0;127,0;127,0;0,0;0,0;127,127;127,0;127,0;127,0;127,0;254,0;254,0;254,0;254,0;254,127;381,0;381,0;254,0;254,0;381,0;381,0" o:connectangles="0,0,0,0,0,0,0,0,0,0,0,0,0,0,0,0,0,0,0,0,0,0,0,0,0,0,0,0,0"/>
                  </v:shape>
                  <v:shape id="Freeform: Shape 1225383901" o:spid="_x0000_s1340" style="position:absolute;left:55708;top:2640;width:4;height:4;visibility:visible;mso-wrap-style:square;v-text-anchor:top" coordsize="38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" path="m381,127r,c381,127,381,,381,v,,,,,c381,,381,,381,m254,254v,,,,,c254,254,254,254,254,254r,c254,254,254,254,254,254v,,,,,c254,254,254,254,254,254v,,,127,-254,127l,381,254,254xe" fillcolor="black" stroked="f" strokeweight=".35244mm">
                    <v:stroke joinstyle="miter"/>
                    <v:path arrowok="t" o:connecttype="custom" o:connectlocs="381,127;381,127;381,0;381,0;381,0;254,254;254,254;254,254;254,254;254,254;254,254;254,254;0,381;0,381" o:connectangles="0,0,0,0,0,0,0,0,0,0,0,0,0,0"/>
                  </v:shape>
                  <v:shape id="Freeform: Shape 1542818668" o:spid="_x0000_s1341" style="position:absolute;left:55712;top:2640;width:1;height:2;visibility:visible;mso-wrap-style:square;v-text-anchor:top" coordsize="12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" path="m127,127v,,,,,c127,127,127,127,127,127v,,,,-127,c,127,,127,,127v,,,,,c,127,,127,,127v,,,,,c,127,,127,,127v,,,,,l,127c,127,127,,127,r,c127,,,,,l,,127,127xe" fillcolor="black" stroked="f" strokeweight=".35244mm">
                    <v:stroke joinstyle="miter"/>
                    <v:path arrowok="t" o:connecttype="custom" o:connectlocs="127,127;127,127;127,127;0,127;0,127;0,127;0,127;0,127;0,127;0,127;0,127;127,0;127,0;0,0;0,0" o:connectangles="0,0,0,0,0,0,0,0,0,0,0,0,0,0,0"/>
                  </v:shape>
                  <v:shape id="Freeform: Shape 1156394156" o:spid="_x0000_s1342" style="position:absolute;left:56054;top:1605;width:536;height:638;visibility:visible;mso-wrap-style:square;v-text-anchor:top" coordsize="53589,63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" path="m52065,41374v-254,3045,-1270,5711,-3429,7107l28445,61299r,c28445,61299,27430,61807,26921,61807v-508,,-1142,-254,-1523,-635l5207,48354c3048,46958,2032,44293,1778,41247r,-40105l52319,1142r,40105l52065,41374xm53589,r,c53589,,,,,l,c,,,,,l,40993v,4188,1778,7868,4190,8884l24762,62949v,,1143,888,1906,888c27302,63837,27937,63583,28318,63203l49271,49877v2413,-1142,4191,-4823,4191,-8884l53462,v,,,,,l53589,xe" fillcolor="black" stroked="f" strokeweight=".35244mm">
                    <v:stroke joinstyle="miter"/>
                    <v:path arrowok="t" o:connecttype="custom" o:connectlocs="52065,41374;48636,48481;28445,61299;28445,61299;26921,61807;25398,61172;5207,48354;1778,41247;1778,1142;52319,1142;52319,41247;53589,0;53589,0;0,0;0,0;0,0;0,40993;4190,49877;24762,62949;26668,63837;28318,63203;49271,49877;53462,40993;53462,0;53462,0" o:connectangles="0,0,0,0,0,0,0,0,0,0,0,0,0,0,0,0,0,0,0,0,0,0,0,0,0"/>
                  </v:shape>
                  <v:shape id="Freeform: Shape 1653811681" o:spid="_x0000_s1343" style="position:absolute;left:56394;top:2199;width:6;height:2;visibility:visible;mso-wrap-style:square;v-text-anchor:top" coordsize="634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" path="m,254l635,c635,,127,254,,254e" fillcolor="black" stroked="f" strokeweight=".35244mm">
                    <v:stroke joinstyle="miter"/>
                    <v:path arrowok="t" o:connecttype="custom" o:connectlocs="0,254;635,0;0,254" o:connectangles="0,0,0"/>
                  </v:shape>
                  <v:shape id="Freeform: Shape 2065243246" o:spid="_x0000_s1344" style="position:absolute;left:55884;top:2677;width:106;height:97;visibility:visible;mso-wrap-style:square;v-text-anchor:top" coordsize="10666,9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" path="m5460,5838l3556,2792,2413,6092,5460,5711r,127xm10667,8376l5588,9011r,-381c6476,8503,6730,8376,6730,7995v,-380,-635,-1269,-889,-1649l2286,6726c1905,7742,1778,8249,1778,8503v,508,762,381,1397,381l3175,9265c3175,9265,,9645,,9645l,9265c762,9011,1016,8630,1270,7615l3937,r381,c4318,,8635,6473,8635,6473v889,1269,1143,1776,1905,1649l10540,8503r127,-127xe" fillcolor="black" stroked="f" strokeweight=".35244mm">
                    <v:stroke joinstyle="miter"/>
                    <v:path arrowok="t" o:connecttype="custom" o:connectlocs="5460,5838;3556,2792;2413,6092;5460,5711;10667,8376;5588,9011;5588,8630;6730,7995;5841,6346;2286,6726;1778,8503;3175,8884;3175,9265;0,9645;0,9265;1270,7615;3937,0;4318,0;8635,6473;10540,8122;10540,8503" o:connectangles="0,0,0,0,0,0,0,0,0,0,0,0,0,0,0,0,0,0,0,0,0"/>
                  </v:shape>
                  <v:shape id="Freeform: Shape 221238507" o:spid="_x0000_s1345" style="position:absolute;left:55692;top:2518;width:1186;height:465;visibility:visible;mso-wrap-style:square;v-text-anchor:top" coordsize="118645,46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" path="m116575,8076v-762,1396,-1778,2411,-3302,2665c113273,8837,115051,7568,114417,5410,113400,3887,111369,3507,109591,3887v-635,508,-381,1270,-635,1904l108702,8329v-1524,,-1651,-1396,-2032,-2411c106670,4268,107432,2618,109083,1857v1270,-635,3175,-508,4445,127c114543,2238,115686,2745,116067,3634v1143,1142,889,3046,635,4442m110353,8837v889,-888,-254,-5711,2158,-2538c112511,6933,112511,7822,112004,8329v-381,381,-1016,889,-1651,508m111242,10741v,1269,-1016,888,-1651,1396l107686,12137v,,-254,-1523,-254,-2158c108702,10233,110099,10233,111242,10741t2031,9391c112638,20894,113273,22163,112385,22797v,1396,-1143,2031,-2159,2666c101083,27493,92066,24320,83177,22797,70733,20132,56383,19371,43684,22163v-5968,1142,-11683,2538,-17397,4061c22731,26732,18921,27239,15493,26224,12699,24955,13842,21275,13080,18863v127,-1904,-508,-3426,-635,-5330c12191,12898,12064,12137,12191,11502v1143,127,2285,1016,3555,1269c22223,14040,27938,11883,34033,10868,39747,9599,45716,8583,51811,8202v6985,,13969,-507,20572,762c74542,8964,76320,9599,78479,9725v4317,508,8381,1650,12698,2031c91813,12010,92701,12010,93463,12137v6985,1142,14731,3046,21334,c114797,14929,113655,17467,113273,20259m74288,25843v381,1143,1016,2158,762,3427c74288,30793,72764,30793,71367,31047v-634,,-1270,-127,-1777,-508c69590,30285,69590,30031,69335,29778v255,-1016,-1777,-2031,-380,-2919c70224,25716,73145,23051,74415,25843t1524,254c76828,26351,76955,27366,76955,28128v,1650,-1016,3173,-2667,3807c73399,32443,72129,32570,71240,32189v1905,,3810,-761,4572,-2665l75812,26097r127,xm77971,36377v,,-127,254,-127,254c75558,36631,74161,35362,72510,34220r,-381c74542,33966,76193,35362,78098,36377t-3048,7234c75050,43611,74542,43865,74415,43611,72129,40692,70986,37519,69590,34347r254,c71748,37266,73145,40565,75050,43611m71240,41707r-381,c70859,41707,70605,40692,70733,40185v507,380,888,888,507,1522m69082,37012v,761,889,1142,381,1776c69335,38408,68827,37773,69082,37012t-381,-5077l68827,31935r,254l68701,32189r,-254xm64129,43357v-1397,,-3682,889,-5080,-254c59049,42469,58415,42215,58541,41581v1270,-508,2286,1015,3429,c63748,41581,65653,41327,67304,41707v889,254,2159,-1396,2286,254c68955,44500,65907,42723,64002,43484m60827,34093r381,-635c60573,35362,59685,37266,58668,39042v-508,-1903,1398,-3299,2159,-4949m62986,32697v1016,-1143,1905,634,2286,1523c66415,35869,69463,37519,68320,39804v-1397,1269,-3810,,-5334,1015c62097,40819,60700,40946,60192,40058v889,-2412,1651,-5204,2794,-7361m62732,29651r-254,l62986,29143v,,,254,-127,508m64510,29905v,,762,-1143,1270,-1143c65780,28762,65780,28889,65907,29016v-508,381,-889,762,-1397,889m65526,31047v,,508,-127,762,l65526,31047xm67685,33458v,,,381,-127,508l65780,32570v889,-127,1397,254,1905,888m67431,28889r,l67431,28635r,l67431,28889xm70733,23940v-889,253,-1651,1396,-2540,1650c68701,24701,69844,23940,70733,23940m66923,22924v-127,-761,635,-127,1016,-507l70352,22417v-1270,,-2794,2919,-3429,507m61208,25082v381,-1142,508,-2031,1143,-2919c63113,22163,63748,22163,64383,22417v127,1523,2032,3680,,4949c63748,27620,62732,28382,61970,27620v-1016,-888,-1143,-1650,-762,-2665m60066,29905v,,126,-762,253,-1143c60700,28382,61081,29016,61208,29270v-254,381,-761,635,-1142,508m60066,26351r,l60066,25463r,l60066,26351xm59049,23940v-1015,-254,-1523,-1396,-2666,-1396c57272,22163,58288,22290,59303,22544v382,507,-254,1015,-254,1523m58288,30285v253,-1015,634,-2284,1270,-3299c59558,28001,59049,29397,58288,30285t-1651,c55367,30158,54097,29778,52954,29397v-762,-762,,-1650,,-2538c53970,25209,57145,24320,58541,25843v-253,1650,-888,3173,-1904,4442m57272,32316r,254l57145,32570r,-254l57145,32316v,,254,,254,c57399,32316,57145,32316,57145,32316r127,xm55367,36758v-1143,2411,-2286,4823,-3810,7234c51430,44373,50795,44500,50287,44500v,-1143,1143,-1904,1524,-2919c53462,39550,53843,37266,55748,35235v508,508,-508,761,-508,1396m48002,35996v1904,-761,3809,-2411,5841,-1649c52319,35489,50033,35996,48002,35996t2793,-5330c50414,28001,51557,25590,53208,23686v1016,-254,2286,-508,3302,127c54478,24320,51938,24828,51557,27366v,1016,-254,1523,254,2412c52700,31301,54605,30666,55621,31808v,381,-254,889,-762,889c53589,31935,51938,31681,50668,30666m14731,5791v,,,-1523,889,-1650c16127,4014,17016,4014,17016,4649v,888,-127,1904,-381,2665c15493,7314,14985,6806,14731,5791t254,2665c16127,9345,17778,8964,19175,9218v254,888,254,1903,-381,2665c17524,11629,15746,11756,15112,10487v127,-508,-255,-1269,,-1904m11302,6172v254,-1396,508,-2919,1778,-3934c14985,1222,17524,1476,19175,2491v508,254,889,762,1270,1523c20826,5283,20191,6680,19302,7441r-762,c18540,6172,18540,4903,19048,4014v,-888,-889,-1015,-1524,-1396c16254,2238,15112,2872,14096,3380v-762,888,-1397,2030,-1016,3426c13588,7695,13080,8837,13461,9725r-254,254c12318,8964,11048,7949,11302,6045m83558,39169v1778,762,5588,1650,8255,1904c91558,42088,89654,41073,89907,42596v-2412,-889,-5206,-1396,-6984,-3300c83050,39296,83177,39042,83558,39042m35557,40438l34414,39423v508,-635,1651,-254,2540,-761c38985,38027,41271,37266,43430,37773v-2286,1904,-5334,2158,-8000,2665m118607,5030c117718,2618,115813,968,113400,207v-2412,-508,-5079,-127,-6730,1650c103876,4141,105781,7822,105908,10868v,634,,1142,-508,1396c94225,11248,83812,8456,72764,7314,70224,6933,67685,7060,65272,6426l62224,6045c52573,6299,43049,6933,34033,9218v-1905,634,-4064,761,-5969,1523c26668,10487,25525,11502,24255,11121r-2540,635c21715,11756,21207,11756,20826,11756,19556,8583,23239,6680,22096,3507,21080,1730,19048,80,16763,334,14096,80,11810,1476,10540,3507v-1778,3934,508,7868,1143,11676c11556,16452,12953,17848,11683,18863,9270,17213,5968,16198,3048,17086,2159,17594,381,16959,,17975v3302,1777,7492,1523,11175,1396c11683,19244,11937,19117,12318,19371v254,2030,-381,4696,889,6472c14604,27747,16889,28128,19175,28382v7112,-254,13334,-2285,19810,-3935c40001,24447,40763,23813,41779,23813v3429,-762,7238,-1396,10921,-1523c51049,24320,50161,26732,49398,29270v-888,2031,1651,2411,2413,3554c49398,33585,47748,35108,45462,36123v-4953,-127,-9016,1777,-13715,2285c31747,39423,33398,39169,33525,40058v-254,761,-889,761,-1397,1142c32128,41707,32128,41707,32636,41834v508,-507,1397,-127,1905,-761c36065,41073,37335,40565,38858,40565v1270,-507,2794,-634,3937,-1523c44446,38535,45462,37519,46986,37012v2285,,4444,-762,6476,-889l53462,36631v-1778,2919,-3556,5838,-5460,8503c47748,45642,48002,46276,48510,46403v1142,254,2158,,3047,-507c53208,43103,54605,40438,56002,37646v508,-2665,2413,-4061,4317,-5838c60573,31681,61081,31174,61462,31681v-1524,1777,-2540,3427,-3683,5458c57145,39296,57018,42088,58922,43865v889,761,2286,508,3556,635c65526,42977,69335,45388,71621,42469v1397,-254,1651,1396,2413,2157c75304,45007,76701,46276,78098,45388v,-888,-1016,-1650,-1524,-2411c75685,41327,74542,40058,73653,38535v-381,-1143,-1016,-1777,-1270,-2919c73780,36123,75050,37012,76574,37266v1270,507,2921,507,4190,1269c81780,39804,83304,40565,84574,41454v1905,888,4064,1142,6095,1903c91432,43357,92575,43992,93082,43357v-254,-380,-635,-634,-1143,-888c91686,41454,93336,41961,93844,41200v-127,-381,-508,-508,-889,-635c91813,39931,89146,39804,88384,39423v-889,-127,-1778,-508,-2667,-888c81145,38535,78606,34347,74923,32824v889,-762,2159,-1396,2667,-2539c78225,29270,78479,27366,77844,26224v-635,-2411,-3810,-2031,-5588,-3427l72510,22544v3048,-127,5588,507,8254,1015c88130,24574,94987,27366,102733,27493v4191,,9525,254,11556,-3807c114670,21275,115178,18863,115559,16452v889,-3934,3429,-7488,3048,-11676e" fillcolor="black" stroked="f" strokeweight=".35244mm">
                    <v:stroke joinstyle="miter"/>
                    <v:path arrowok="t" o:connecttype="custom" o:connectlocs="116575,8076;113273,10741;114417,5410;109591,3887;108956,5791;108702,8329;106670,5918;109083,1857;113528,1984;116067,3634;116702,8076;110353,8837;112511,6299;112004,8329;110353,8837;111242,10741;109591,12137;107686,12137;107432,9979;111242,10741;113273,20132;112385,22797;110226,25463;83177,22797;43684,22163;26287,26224;15493,26224;13080,18863;12445,13533;12191,11502;15746,12771;34033,10868;51811,8202;72383,8964;78479,9725;91177,11756;93463,12137;114797,12137;113273,20259;74288,25843;75050,29270;71367,31047;69590,30539;69335,29778;68955,26859;74415,25843;75939,26097;76955,28128;74288,31935;71240,32189;75812,29524;75812,26097;77971,36377;77844,36631;72510,34220;72510,33839;78098,36377;75050,43611;74415,43611;69590,34347;69844,34347;75050,43611;71240,41707;70859,41707;70733,40185;71240,41707;69082,37012;69463,38788;69082,37012;68701,31935;68827,31935;68827,32189;68701,32189;68701,31935;64129,43357;59049,43103;58541,41581;61970,41581;67304,41707;69590,41961;64002,43484;60827,34093;61208,33458;58668,39042;60827,34093;62986,32697;65272,34220;68320,39804;62986,40819;60192,40058;62986,32697;62732,29651;62478,29651;62986,29143;62859,29651;64510,29905;65780,28762;65907,29016;64510,29905;65526,31047;66288,31047;65526,31047;67685,33458;67558,33966;65780,32570;67685,33458;67431,28889;67431,28889;67431,28635;67431,28635;67431,28889;70733,23940;68193,25590;70733,23940;66923,22924;67939,22417;70352,22417;66923,22924;61208,25082;62351,22163;64383,22417;64383,27366;61970,27620;61208,24955;60066,29905;60319,28762;61208,29270;60066,29778;60066,26351;60066,26351;60066,25463;60066,25463;60066,26351;59049,23940;56383,22544;59303,22544;59049,24067;58288,30285;59558,26986;58288,30285;56637,30285;52954,29397;52954,26859;58541,25843;56637,30285;57272,32316;57272,32570;57145,32570;57145,32316;57145,32316;57399,32316;57145,32316;57272,32316;55367,36758;51557,43992;50287,44500;51811,41581;55748,35235;55240,36631;48002,35996;53843,34347;48002,35996;50795,30666;53208,23686;56510,23813;51557,27366;51811,29778;55621,31808;54859,32697;50668,30666;14731,5791;15620,4141;17016,4649;16635,7314;14731,5791;14985,8456;19175,9218;18794,11883;15112,10487;15112,8583;11302,6172;13080,2238;19175,2491;20445,4014;19302,7441;18540,7441;19048,4014;17524,2618;14096,3380;13080,6806;13461,9725;13207,9979;11302,6045;83558,39169;91813,41073;89907,42596;82923,39296;83558,39042;35557,40438;34414,39423;36954,38662;43430,37773;35430,40438;118607,5030;113400,207;106670,1857;105908,10868;105400,12264;72764,7314;65272,6426;62224,6045;34033,9218;28064,10741;24255,11121;21715,11756;20826,11756;22096,3507;16763,334;10540,3507;11683,15183;11683,18863;3048,17086;0,17975;11175,19371;12318,19371;13207,25843;19175,28382;38985,24447;41779,23813;52700,22290;49398,29270;51811,32824;45462,36123;31747,38408;33525,40058;32128,41200;32636,41834;34541,41073;38858,40565;42795,39042;46986,37012;53462,36123;53462,36631;48002,45134;48510,46403;51557,45896;56002,37646;60319,31808;61462,31681;57779,37139;58922,43865;62478,44500;71621,42469;74034,44626;78098,45388;76574,42977;73653,38535;72383,35616;76574,37266;80764,38535;84574,41454;90669,43357;93082,43357;91939,42469;93844,41200;92955,40565;88384,39423;85717,38535;74923,32824;77590,30285;77844,26224;72256,22797;72510,22544;80764,23559;102733,27493;114289,23686;115559,16452;118607,4776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</v:group>
                <v:rect id="Rectangle 24098027" o:spid="_x0000_s1346" style="position:absolute;left:53909;top:3799;width:4828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" fillcolor="black" stroked="f" strokeweight=".35244mm"/>
                <v:group id="Graphic 1" o:spid="_x0000_s1347" style="position:absolute;left:54114;top:4033;width:4418;height:918" coordorigin="54113,4033" coordsize="4417,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">
                  <v:shape id="Freeform: Shape 570052477" o:spid="_x0000_s1348" style="position:absolute;left:54113;top:4041;width:310;height:306;visibility:visible;mso-wrap-style:square;v-text-anchor:top" coordsize="30985,3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" path="m11810,1650r,23986c11810,26906,11810,27667,11937,27921v,254,381,507,635,634c12953,28809,13587,28936,14350,28936v2539,,4444,-888,5714,-2538c21842,24113,22731,20433,22731,15610v,-3934,-635,-7107,-1905,-9391c19810,4442,18540,3173,17016,2411,15874,1904,14096,1777,11556,1777m127,30586r,-888l1143,29698v889,,1524,-127,2032,-381c3682,29063,3937,28682,4190,28175v,-381,128,-1269,128,-2792l4318,5203v,-1523,,-2538,-255,-2919c3937,1904,3556,1523,3048,1269,2540,1015,1905,888,1016,888l,888,,,13715,v3682,,6603,508,8889,1523c25271,2792,27430,4569,28826,7107v1397,2538,2159,5204,2159,8376c30985,17641,30604,19671,29969,21448v-635,1777,-1524,3300,-2667,4442c26160,27032,24890,28048,23493,28682v-1397,762,-3175,1269,-5334,1650c17270,30459,15746,30586,13842,30586r-13715,xe" fillcolor="black" stroked="f" strokeweight=".35244mm">
                    <v:stroke joinstyle="miter"/>
                    <v:path arrowok="t" o:connecttype="custom" o:connectlocs="11810,1650;11810,25636;11937,27921;12572,28555;14350,28936;20064,26398;22731,15610;20826,6219;17016,2411;11556,1777;127,30586;127,29698;1143,29698;3175,29317;4190,28175;4318,25383;4318,5203;4063,2284;3048,1269;1016,888;0,888;0,0;13715,0;22604,1523;28826,7107;30985,15483;29969,21448;27302,25890;23493,28682;18159,30332;13842,30586;127,30586" o:connectangles="0,0,0,0,0,0,0,0,0,0,0,0,0,0,0,0,0,0,0,0,0,0,0,0,0,0,0,0,0,0,0,0"/>
                  </v:shape>
                  <v:shape id="Freeform: Shape 1067158230" o:spid="_x0000_s1349" style="position:absolute;left:54463;top:4129;width:177;height:225;visibility:visible;mso-wrap-style:square;v-text-anchor:top" coordsize="17778,2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" path="m11937,9011v,-2412,-127,-4061,-381,-4950c11302,3173,10921,2411,10286,2031,10032,1777,9524,1650,9016,1650v-762,,-1397,381,-1905,1142c6222,4188,5714,5965,5714,8249r,762l11810,9011r127,xm17524,10407r-11556,c5968,13199,6857,15483,8254,17006v1016,1269,2286,1904,3810,1904c12953,18910,13842,18656,14476,18149v762,-508,1524,-1397,2413,-2666l17651,15991v-1143,2284,-2413,3934,-3809,4950c12445,21956,10794,22464,9016,22464v-3175,,-5460,-1270,-7111,-3681c635,16879,,14468,,11549,,7995,889,5203,2920,3173,4826,1142,7111,,9651,v2159,,4064,888,5587,2665c16762,4442,17651,6980,17778,10534e" fillcolor="black" stroked="f" strokeweight=".35244mm">
                    <v:stroke joinstyle="miter"/>
                    <v:path arrowok="t" o:connecttype="custom" o:connectlocs="11937,9011;11556,4061;10286,2031;9016,1650;7111,2792;5714,8249;5714,9011;11810,9011;17524,10407;5968,10407;8254,17006;12064,18910;14476,18149;16889,15483;17651,15991;13842,20941;9016,22464;1905,18783;0,11549;2920,3173;9651,0;15238,2665;17778,10534" o:connectangles="0,0,0,0,0,0,0,0,0,0,0,0,0,0,0,0,0,0,0,0,0,0,0"/>
                  </v:shape>
                  <v:shape id="Freeform: Shape 168608022" o:spid="_x0000_s1350" style="position:absolute;left:54656;top:4129;width:229;height:317;visibility:visible;mso-wrap-style:square;v-text-anchor:top" coordsize="22984,3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" path="m8889,17387v1270,1777,2667,2792,4191,2792c13842,20179,14604,19798,15112,18910v762,-1269,1142,-3680,1142,-7234c16254,8122,15874,5457,14985,4188,14350,3300,13588,2792,12699,2792v-1524,,-2794,1142,-3810,3300l8889,17387xm8889,19671r,7869c8889,28682,8889,29317,9143,29698v127,380,381,634,762,888c10286,30840,10921,30840,12064,30840r,888l,31728r,-888c889,30840,1651,30586,2032,30078v254,-380,508,-1269,508,-2665l2540,5076v,-1522,-127,-2411,-508,-2919c1651,1777,1016,1523,,1396l,508r8889,l8889,3300c9651,2157,10413,1396,11175,1015,12318,254,13461,,14731,v1523,,2921,508,4317,1523c20318,2538,21334,3807,21969,5584v635,1777,1016,3554,1016,5584c22985,13326,22604,15230,21969,17006v-635,1777,-1651,3173,-3048,4062c17652,21956,16127,22464,14604,22464v-1143,,-2286,-254,-3302,-762c10540,21321,9778,20687,8889,19671e" fillcolor="black" stroked="f" strokeweight=".35244mm">
                    <v:stroke joinstyle="miter"/>
                    <v:path arrowok="t" o:connecttype="custom" o:connectlocs="8889,17387;13080,20179;15112,18910;16254,11676;14985,4188;12699,2792;8889,6092;8889,17387;8889,19671;8889,27540;9143,29698;9905,30586;12064,30840;12064,31728;0,31728;0,30840;2032,30078;2540,27413;2540,5076;2032,2157;0,1396;0,508;8889,508;8889,3300;11175,1015;14731,0;19048,1523;21969,5584;22985,11168;21969,17006;18921,21068;14604,22464;11302,21702;8889,19671" o:connectangles="0,0,0,0,0,0,0,0,0,0,0,0,0,0,0,0,0,0,0,0,0,0,0,0,0,0,0,0,0,0,0,0,0,0"/>
                  </v:shape>
                  <v:shape id="Freeform: Shape 874929347" o:spid="_x0000_s1351" style="position:absolute;left:54920;top:4130;width:202;height:220;visibility:visible;mso-wrap-style:square;v-text-anchor:top" coordsize="20191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" path="m11175,16879r,-7107c9397,10788,8000,11930,7112,13199v-635,761,-889,1650,-889,2411c6223,16245,6477,16879,6985,17387v381,381,889,635,1523,635c9270,18022,10159,17641,11175,16752t,1777c8635,20814,6223,21956,4191,21956v-1143,,-2159,-381,-3048,-1142c381,20052,,19037,,17895,,16245,635,14849,2032,13580,3429,12311,6477,10534,11175,8503r,-2157c11175,4696,11175,3807,10921,3300,10794,2919,10413,2538,9905,2158,9397,1777,8889,1650,8255,1650v-1017,,-1778,254,-2413,634c5461,2538,5207,2919,5207,3300v,380,254,761,635,1142c6477,5077,6731,5711,6731,6346v,761,-254,1396,-763,1903c5461,8757,4699,9011,3810,9011v-889,,-1778,-254,-2413,-889c762,7488,381,6853,381,6092,381,4950,762,3934,1651,3046,2540,2031,3683,1269,5207,761,6731,254,8381,,10032,v2032,,3556,381,4826,1269c16001,2158,16763,3046,17143,4061v255,635,381,2031,381,4315l17524,16626v,1015,,1523,,1776c17524,18656,17779,18783,17905,18910v127,,255,127,508,127c18794,19037,19175,18783,19556,18149r635,507c19430,19798,18667,20560,17905,21068v-762,507,-1777,761,-2793,761c13969,21829,12953,21575,12318,20941v-635,-508,-1143,-1396,-1270,-2539e" fillcolor="black" stroked="f" strokeweight=".35244mm">
                    <v:stroke joinstyle="miter"/>
                    <v:path arrowok="t" o:connecttype="custom" o:connectlocs="11175,16879;11175,9772;7112,13199;6223,15610;6985,17387;8508,18022;11175,16752;11175,18529;4191,21956;1143,20814;0,17895;2032,13580;11175,8503;11175,6346;10921,3300;9905,2158;8255,1650;5842,2284;5207,3300;5842,4442;6731,6346;5968,8249;3810,9011;1397,8122;381,6092;1651,3046;5207,761;10032,0;14858,1269;17143,4061;17524,8376;17524,16626;17524,18402;17905,18910;18413,19037;19556,18149;20191,18656;17905,21068;15112,21829;12318,20941;11048,18402" o:connectangles="0,0,0,0,0,0,0,0,0,0,0,0,0,0,0,0,0,0,0,0,0,0,0,0,0,0,0,0,0,0,0,0,0,0,0,0,0,0,0,0,0"/>
                  </v:shape>
                  <v:shape id="Freeform: Shape 1769222162" o:spid="_x0000_s1352" style="position:absolute;left:55146;top:4129;width:183;height:217;visibility:visible;mso-wrap-style:square;v-text-anchor:top" coordsize="18285,2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" path="m8762,635r,4822c10159,3300,11429,1777,12445,1142,13461,381,14476,,15492,v889,,1524,254,2032,761c18032,1269,18286,2031,18286,2919v,1015,-254,1777,-762,2284c17016,5711,16381,6092,15746,6092v-761,,-1523,-254,-2031,-762c13080,4823,12826,4569,12699,4442v-127,,-382,,-508,c11810,4442,11302,4569,10921,4950,10286,5457,9778,6219,9524,7107v-508,1523,-762,3046,-762,4823l8762,18022v,888,,1396,127,1649c9016,20052,9397,20433,9651,20560v381,127,1016,254,1778,381l11429,21702,,21702r,-761c889,20941,1524,20560,1905,20179v254,-381,507,-1523,507,-3427l2412,5076v,-1142,,-2030,-126,-2284c2159,2411,1905,2031,1651,1904,1397,1650,889,1523,127,1523r,-888l8762,635xe" fillcolor="black" stroked="f" strokeweight=".35244mm">
                    <v:stroke joinstyle="miter"/>
                    <v:path arrowok="t" o:connecttype="custom" o:connectlocs="8762,635;8762,5457;12445,1142;15492,0;17524,761;18286,2919;17524,5203;15746,6092;13715,5330;12699,4442;12191,4442;10921,4950;9524,7107;8762,11930;8762,18022;8889,19671;9651,20560;11429,20941;11429,21702;0,21702;0,20941;1905,20179;2412,16752;2412,5076;2286,2792;1651,1904;127,1523;127,635;8762,635" o:connectangles="0,0,0,0,0,0,0,0,0,0,0,0,0,0,0,0,0,0,0,0,0,0,0,0,0,0,0,0,0"/>
                  </v:shape>
                  <v:shape id="Freeform: Shape 1435679997" o:spid="_x0000_s1353" style="position:absolute;left:55352;top:4058;width:143;height:293;visibility:visible;mso-wrap-style:square;v-text-anchor:top" coordsize="14349,2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" path="m9270,r,7742l14350,7742r,2284l9270,10026r,13072c9270,24367,9270,25129,9397,25509v,381,254,635,635,889c10286,26652,10540,26779,10794,26779v1016,,1905,-762,2793,-2285l14223,25002v-1270,2919,-3175,4315,-5969,4315c6857,29317,5841,28936,4826,28175,3937,27413,3301,26652,3048,25636v-128,-507,-254,-1903,-254,-4188l2794,10026,,10026,,9265c1905,7869,3556,6473,4826,5077,6222,3554,7365,1904,8381,127r762,l9270,xe" fillcolor="black" stroked="f" strokeweight=".35244mm">
                    <v:stroke joinstyle="miter"/>
                    <v:path arrowok="t" o:connecttype="custom" o:connectlocs="9270,0;9270,7742;14350,7742;14350,10026;9270,10026;9270,23098;9397,25509;10032,26398;10794,26779;13587,24494;14223,25002;8254,29317;4826,28175;3048,25636;2794,21448;2794,10026;0,10026;0,9265;4826,5077;8381,127;9143,127" o:connectangles="0,0,0,0,0,0,0,0,0,0,0,0,0,0,0,0,0,0,0,0,0"/>
                  </v:shape>
                  <v:shape id="Freeform: Shape 1392757548" o:spid="_x0000_s1354" style="position:absolute;left:55518;top:4129;width:361;height:217;visibility:visible;mso-wrap-style:square;v-text-anchor:top" coordsize="36064,2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" path="m9016,635r,2792c10159,2157,11302,1269,12191,761,13080,254,14223,,15493,v1396,,2539,381,3428,888c19810,1523,20572,2538,21080,3807,22350,2411,23493,1523,24509,888,25651,254,26794,,27937,v1524,,2667,381,3556,1015c32382,1650,33017,2538,33271,3554v381,1015,508,2665,508,4949l33779,17133v,1650,127,2665,381,3046c34414,20560,35048,20814,36065,20941r,761l25143,21702r,-761c26032,20941,26668,20560,27049,19925v253,-380,381,-1396,381,-2792l27430,7995v,-1903,,-3045,-255,-3553c27049,3934,26794,3554,26413,3300v-381,-254,-762,-381,-1142,-381c24636,2919,24001,3173,23239,3680v-635,508,-1270,1143,-2032,2158l21207,17133v,1523,127,2538,381,2919c21969,20560,22604,20941,23620,20941r,761l12699,21702r,-761c12699,20941,13715,20814,14096,20560v380,-254,635,-635,635,-1015c14731,19164,14857,18402,14857,17133r,-9138c14857,6092,14857,4823,14604,4442v-128,-508,-381,-888,-762,-1142c13461,3046,13080,2919,12699,2919v-635,,-1143,127,-1651,508c10286,3934,9651,4696,8762,5838r,11295c8762,18656,8889,19671,9143,20052v254,508,889,762,1778,889l10921,21702,,21702r,-761c889,20941,1524,20560,1905,20052v254,-381,381,-1269,381,-2919l2286,5203v,-1649,-127,-2538,-381,-2919c1651,1904,1016,1650,,1523l,635r8635,l9016,635xe" fillcolor="black" stroked="f" strokeweight=".35244mm">
                    <v:stroke joinstyle="miter"/>
                    <v:path arrowok="t" o:connecttype="custom" o:connectlocs="9016,635;9016,3427;12191,761;15493,0;18921,888;21080,3807;24509,888;27937,0;31493,1015;33271,3554;33779,8503;33779,17133;34160,20179;36065,20941;36065,21702;25143,21702;25143,20941;27049,19925;27430,17133;27430,7995;27175,4442;26413,3300;25271,2919;23239,3680;21207,5838;21207,17133;21588,20052;23620,20941;23620,21702;12699,21702;12699,20941;14096,20560;14731,19545;14857,17133;14857,7995;14604,4442;13842,3300;12699,2919;11048,3427;8762,5838;8762,17133;9143,20052;10921,20941;10921,21702;0,21702;0,20941;1905,20052;2286,17133;2286,5203;1905,2284;0,1523;0,635;8635,635" o:connectangles="0,0,0,0,0,0,0,0,0,0,0,0,0,0,0,0,0,0,0,0,0,0,0,0,0,0,0,0,0,0,0,0,0,0,0,0,0,0,0,0,0,0,0,0,0,0,0,0,0,0,0,0,0"/>
                  </v:shape>
                  <v:shape id="Freeform: Shape 2115447355" o:spid="_x0000_s1355" style="position:absolute;left:55905;top:4129;width:178;height:225;visibility:visible;mso-wrap-style:square;v-text-anchor:top" coordsize="17778,2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" path="m12064,9011v,-2412,-127,-4061,-381,-4950c11429,3173,11048,2411,10413,2031,10032,1777,9651,1650,9143,1650v-762,,-1397,381,-1905,1142c6349,4188,5968,5965,5968,8249r,762l12064,9011xm17524,10407r-11556,c6096,13199,6857,15483,8254,17006v1016,1269,2286,1904,3810,1904c12953,18910,13842,18656,14477,18149v762,-508,1524,-1397,2413,-2666l17652,15991v-1143,2284,-2413,3934,-3810,4950c12445,21956,10794,22464,9016,22464v-3175,,-5460,-1270,-7111,-3681c635,16879,,14468,,11549,,7995,1016,5203,2921,3173,4826,1142,7111,,9651,v2159,,4064,888,5588,2665c16763,4442,17652,6980,17778,10534e" fillcolor="black" stroked="f" strokeweight=".35244mm">
                    <v:stroke joinstyle="miter"/>
                    <v:path arrowok="t" o:connecttype="custom" o:connectlocs="12064,9011;11683,4061;10413,2031;9143,1650;7238,2792;5968,8249;5968,9011;12064,9011;17524,10407;5968,10407;8254,17006;12064,18910;14477,18149;16890,15483;17652,15991;13842,20941;9016,22464;1905,18783;0,11549;2921,3173;9651,0;15239,2665;17778,10534" o:connectangles="0,0,0,0,0,0,0,0,0,0,0,0,0,0,0,0,0,0,0,0,0,0,0"/>
                  </v:shape>
                  <v:shape id="Freeform: Shape 495728466" o:spid="_x0000_s1356" style="position:absolute;left:56108;top:4130;width:226;height:217;visibility:visible;mso-wrap-style:square;v-text-anchor:top" coordsize="22603,2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" path="m8381,508r,2792c9524,2158,10540,1269,11556,761,12572,254,13588,,14731,v1396,,2539,381,3428,1142c19048,1904,19683,2792,19937,3934v254,889,381,2539,381,4950l20318,17133v,1650,127,2665,381,3046c20953,20560,21588,20814,22604,20941r,761l11937,21702r,-761c12699,20941,13334,20560,13715,19925v254,-380,381,-1269,381,-2792l14096,7742v,-1777,,-2792,-254,-3300c13715,3934,13461,3680,13207,3427v-381,-254,-635,-381,-1016,-381c10921,3046,9651,3934,8635,5838r,11295c8635,18656,8762,19671,9016,20179v254,381,889,635,1651,762l10667,21702,,21702r,-761c889,20941,1524,20560,1905,20052v254,-381,381,-1269,381,-2919l2286,5203v,-1649,-127,-2538,-381,-2919c1651,1904,1016,1650,,1523l,635r8635,l8381,508xe" fillcolor="black" stroked="f" strokeweight=".35244mm">
                    <v:stroke joinstyle="miter"/>
                    <v:path arrowok="t" o:connecttype="custom" o:connectlocs="8381,508;8381,3300;11556,761;14731,0;18159,1142;19937,3934;20318,8884;20318,17133;20699,20179;22604,20941;22604,21702;11937,21702;11937,20941;13715,19925;14096,17133;14096,7742;13842,4442;13207,3427;12191,3046;8635,5838;8635,17133;9016,20179;10667,20941;10667,21702;0,21702;0,20941;1905,20052;2286,17133;2286,5203;1905,2284;0,1523;0,635;8635,635" o:connectangles="0,0,0,0,0,0,0,0,0,0,0,0,0,0,0,0,0,0,0,0,0,0,0,0,0,0,0,0,0,0,0,0,0"/>
                  </v:shape>
                  <v:shape id="Freeform: Shape 1432189226" o:spid="_x0000_s1357" style="position:absolute;left:56347;top:4058;width:142;height:293;visibility:visible;mso-wrap-style:square;v-text-anchor:top" coordsize="14222,2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" path="m9270,r,7742l14223,7742r,2284l9270,10026r,13072c9270,24367,9270,25129,9397,25509v,381,254,635,635,889c10286,26652,10540,26779,10794,26779v1016,,1905,-762,2794,-2285l14223,25002v-1270,2919,-3175,4315,-5969,4315c6857,29317,5841,28936,4826,28175,3937,27413,3301,26652,3048,25636v-128,-507,-254,-1903,-254,-4188l2794,10026,,10026,,9265c1905,7869,3556,6473,4826,5077,6222,3554,7365,1904,8381,127r762,l9270,xe" fillcolor="black" stroked="f" strokeweight=".35244mm">
                    <v:stroke joinstyle="miter"/>
                    <v:path arrowok="t" o:connecttype="custom" o:connectlocs="9270,0;9270,7742;14223,7742;14223,10026;9270,10026;9270,23098;9397,25509;10032,26398;10794,26779;13588,24494;14223,25002;8254,29317;4826,28175;3048,25636;2794,21448;2794,10026;0,10026;0,9265;4826,5077;8381,127;9143,127" o:connectangles="0,0,0,0,0,0,0,0,0,0,0,0,0,0,0,0,0,0,0,0,0"/>
                  </v:shape>
                  <v:shape id="Freeform: Shape 1182954553" o:spid="_x0000_s1358" style="position:absolute;left:56623;top:4129;width:198;height:223;visibility:visible;mso-wrap-style:square;v-text-anchor:top" coordsize="19810,2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" path="m9905,1650v-762,,-1397,254,-2031,888c7366,3173,6985,4315,6730,5965v-126,1777,-253,4061,-253,7107c6477,14722,6477,16245,6730,17641v127,1142,508,1904,1016,2411c8255,20560,8889,20941,9651,20941v762,,1270,-127,1651,-635c11937,19798,12318,19037,12445,18149v254,-1397,508,-4316,508,-8631c12953,6980,12826,5203,12572,4188,12318,3173,11810,2538,11302,2157v-381,-253,-889,-507,-1524,-507m9905,v1778,,3556,508,5080,1396c16509,2284,17779,3680,18541,5457v761,1777,1269,3681,1269,5711c19810,14214,19048,16626,17524,18656v-1904,2412,-4317,3681,-7619,3681c6604,22337,4318,21194,2540,19037,762,16752,,14214,,11295,,8376,889,5584,2667,3427,4445,1142,6857,,9905,e" fillcolor="black" stroked="f" strokeweight=".35244mm">
                    <v:stroke joinstyle="miter"/>
                    <v:path arrowok="t" o:connecttype="custom" o:connectlocs="9905,1650;7874,2538;6730,5965;6477,13072;6730,17641;7746,20052;9651,20941;11302,20306;12445,18149;12953,9518;12572,4188;11302,2157;9778,1650;9905,0;14985,1396;18541,5457;19810,11168;17524,18656;9905,22337;2540,19037;0,11295;2667,3427;9905,0" o:connectangles="0,0,0,0,0,0,0,0,0,0,0,0,0,0,0,0,0,0,0,0,0,0,0"/>
                  </v:shape>
                  <v:shape id="Freeform: Shape 484289089" o:spid="_x0000_s1359" style="position:absolute;left:56845;top:4033;width:176;height:314;visibility:visible;mso-wrap-style:square;v-text-anchor:top" coordsize="17651,3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" path="m9397,12564r,14722c9397,28682,9524,29571,9778,29951v508,508,1397,762,2667,762l12445,31474,,31474r,-761c889,30713,1651,30713,2032,30332v381,-254,635,-507,889,-888c3048,29063,3175,28302,3175,27159r,-14722l127,12437r,-2157l3175,10280r,-2665c3175,5457,3937,3680,5588,2158,7111,761,9397,,12064,v1905,,3302,381,4190,1015c17143,1650,17652,2411,17652,3300v,634,-254,1269,-889,1777c16254,5584,15493,5838,14604,5838v-762,,-1397,-254,-1905,-635c12191,4823,12064,4315,12064,3807v,-127,,-380,,-888c12064,2665,12064,2411,12064,2158v,-381,,-508,-254,-635c11556,1269,11302,1142,10921,1142v-381,,-762,127,-1143,508c9524,2031,9397,2538,9397,3427r,3934c9397,7361,9397,10026,9397,10026r3175,l12572,12184r-3175,l9397,12564xe" fillcolor="black" stroked="f" strokeweight=".35244mm">
                    <v:stroke joinstyle="miter"/>
                    <v:path arrowok="t" o:connecttype="custom" o:connectlocs="9397,12564;9397,27286;9778,29951;12445,30713;12445,31474;0,31474;0,30713;2032,30332;2921,29444;3175,27159;3175,12437;127,12437;127,10280;3175,10280;3175,7615;5588,2158;12064,0;16254,1015;17652,3300;16763,5077;14604,5838;12699,5203;12064,3807;12064,2919;12064,2158;11810,1523;10921,1142;9778,1650;9397,3427;9397,7361;9397,10026;12572,10026;12572,12184;9397,12184" o:connectangles="0,0,0,0,0,0,0,0,0,0,0,0,0,0,0,0,0,0,0,0,0,0,0,0,0,0,0,0,0,0,0,0,0,0"/>
                  </v:shape>
                  <v:shape id="Freeform: Shape 1475079962" o:spid="_x0000_s1360" style="position:absolute;left:57107;top:4040;width:341;height:311;visibility:visible;mso-wrap-style:square;v-text-anchor:top" coordsize="34159,3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" path="m11683,15991r,9518c11683,27032,11683,28048,11937,28428v127,381,508,762,1016,1016c13461,29698,14096,29824,14985,29824r1016,l16001,30713,,30713r,-889l1016,29824v889,,1651,-126,2159,-507c3556,29063,3937,28809,4064,28175v127,-381,254,-1270,254,-2792l4318,5203v,-1523,,-2538,-254,-2919c3937,1904,3556,1523,3048,1269,2540,1015,1905,888,1016,888l,888,,,16001,r,888l14985,888v-889,,-1651,127,-2159,508c12445,1650,12064,2031,11937,2538v-127,381,-254,1269,-254,2919l11683,14087r10794,l22477,5457v,-1523,,-2538,-254,-2919c22096,2157,21715,1777,21207,1523v-508,-254,-1270,-381,-2032,-381l18160,1142r,-888l34160,254r,888l33144,1142v-889,,-1651,127,-2159,508c30604,1904,30223,2284,30097,2792v-128,381,-255,1269,-255,2919l29842,25890v,1523,,2538,255,2919c30223,29190,30604,29571,31112,29824v508,254,1143,381,2032,381l34160,30205r,889l18160,31094r,-889l19175,30205v889,,1651,-127,2159,-507c21715,29444,22096,29190,22223,28555v127,-380,254,-1269,254,-2792l22477,16245r-10794,l11683,15991xe" fillcolor="black" stroked="f" strokeweight=".35244mm">
                    <v:stroke joinstyle="miter"/>
                    <v:path arrowok="t" o:connecttype="custom" o:connectlocs="11683,15991;11683,25509;11937,28428;12953,29444;14985,29824;16001,29824;16001,30713;0,30713;0,29824;1016,29824;3175,29317;4064,28175;4318,25383;4318,5203;4064,2284;3048,1269;1016,888;0,888;0,0;16001,0;16001,888;14985,888;12826,1396;11937,2538;11683,5457;11683,14087;22477,14087;22477,5457;22223,2538;21207,1523;19175,1142;18160,1142;18160,254;34160,254;34160,1142;33144,1142;30985,1650;30097,2792;29842,5711;29842,25890;30097,28809;31112,29824;33144,30205;34160,30205;34160,31094;18160,31094;18160,30205;19175,30205;21334,29698;22223,28555;22477,25763;22477,16245;11683,16245" o:connectangles="0,0,0,0,0,0,0,0,0,0,0,0,0,0,0,0,0,0,0,0,0,0,0,0,0,0,0,0,0,0,0,0,0,0,0,0,0,0,0,0,0,0,0,0,0,0,0,0,0,0,0,0,0"/>
                  </v:shape>
                  <v:shape id="Freeform: Shape 1210574513" o:spid="_x0000_s1361" style="position:absolute;left:57470;top:4129;width:177;height:225;visibility:visible;mso-wrap-style:square;v-text-anchor:top" coordsize="17778,2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" path="m11937,9011v,-2412,-127,-4061,-381,-4950c11302,3173,10921,2411,10286,2031,10032,1777,9524,1650,9016,1650v-762,,-1397,381,-1905,1142c6222,4188,5841,5965,5841,8249r,762l11937,9011xm17524,10407r-11556,c6096,13199,6857,15483,8254,17006v1016,1269,2286,1904,3810,1904c12953,18910,13842,18656,14476,18149v763,-508,1525,-1397,2413,-2666l17651,15991v-1143,2284,-2412,3934,-3809,4950c12445,21956,10794,22464,9016,22464v-3175,,-5460,-1270,-7111,-3681c635,16879,,14468,,11549,,7995,1016,5203,2921,3173,4826,1142,7111,,9651,v2159,,4064,888,5588,2665c16763,4442,17651,6980,17778,10534e" fillcolor="black" stroked="f" strokeweight=".35244mm">
                    <v:stroke joinstyle="miter"/>
                    <v:path arrowok="t" o:connecttype="custom" o:connectlocs="11937,9011;11556,4061;10286,2031;9016,1650;7111,2792;5841,8249;5841,9011;11937,9011;17524,10407;5968,10407;8254,17006;12064,18910;14476,18149;16889,15483;17651,15991;13842,20941;9016,22464;1905,18783;0,11549;2921,3173;9651,0;15239,2665;17778,10534" o:connectangles="0,0,0,0,0,0,0,0,0,0,0,0,0,0,0,0,0,0,0,0,0,0,0"/>
                  </v:shape>
                  <v:shape id="Freeform: Shape 883201558" o:spid="_x0000_s1362" style="position:absolute;left:57677;top:4130;width:199;height:220;visibility:visible;mso-wrap-style:square;v-text-anchor:top" coordsize="19937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" path="m11175,16879r,-7107c9397,10788,8000,11930,7111,13199v-635,761,-889,1650,-889,2411c6222,16245,6476,16879,6984,17387v381,381,889,635,1524,635c9270,18022,10159,17641,11175,16752t,1777c8635,20814,6222,21956,4190,21956v-1142,,-2158,-381,-3047,-1142c381,20052,,19037,,17895,,16245,635,14849,2032,13580,3429,12311,6476,10534,11048,8503r,-2157c11048,4696,11048,3807,10794,3300,10667,2919,10286,2538,9778,2158,9270,1777,8762,1650,8127,1650v-1016,,-1778,254,-2413,634c5333,2538,5079,2919,5079,3300v,380,254,761,635,1142c6349,5077,6603,5711,6603,6346v,761,-254,1396,-889,1903c5207,8757,4445,9011,3556,9011v-889,,-1778,-254,-2413,-889c508,7488,127,6853,127,6092,127,4950,508,3934,1397,3046,2286,2031,3429,1269,4952,761,6476,254,8127,,9778,v2032,,3556,381,4826,1269c15746,2158,16508,3046,16889,4061v254,635,381,2031,381,4315l17270,16626v,1015,,1523,,1776c17270,18656,17524,18783,17651,18910v127,,254,127,508,127c18540,19037,18921,18783,19302,18149r635,507c19175,19798,18413,20560,17651,21068v-762,507,-1777,761,-2794,761c13715,21829,12699,21575,12064,20941v-635,-508,-1143,-1396,-1270,-2539e" fillcolor="black" stroked="f" strokeweight=".35244mm">
                    <v:stroke joinstyle="miter"/>
                    <v:path arrowok="t" o:connecttype="custom" o:connectlocs="11175,16879;11175,9772;7111,13199;6222,15610;6984,17387;8508,18022;11175,16752;11175,18529;4190,21956;1143,20814;0,17895;2032,13580;11048,8503;11048,6346;10794,3300;9778,2158;8127,1650;5714,2284;5079,3300;5714,4442;6603,6346;5714,8249;3556,9011;1143,8122;127,6092;1397,3046;4952,761;9778,0;14604,1269;16889,4061;17270,8376;17270,16626;17270,18402;17651,18910;18159,19037;19302,18149;19937,18656;17651,21068;14857,21829;12064,20941;10794,18402" o:connectangles="0,0,0,0,0,0,0,0,0,0,0,0,0,0,0,0,0,0,0,0,0,0,0,0,0,0,0,0,0,0,0,0,0,0,0,0,0,0,0,0,0"/>
                  </v:shape>
                  <v:shape id="Freeform: Shape 439112400" o:spid="_x0000_s1363" style="position:absolute;left:57899;top:4040;width:115;height:307;visibility:visible;mso-wrap-style:square;v-text-anchor:top" coordsize="11555,30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" path="m9016,r,26271c9016,27794,9143,28682,9524,29063v381,381,1016,635,2032,761l11556,30713r-11429,l127,29824v889,,1651,-253,2032,-761c2413,28682,2540,27794,2540,26271r,-21829c2540,2919,2413,2031,2032,1650,1651,1269,1016,1015,,888l,,8889,r127,xe" fillcolor="black" stroked="f" strokeweight=".35244mm">
                    <v:stroke joinstyle="miter"/>
                    <v:path arrowok="t" o:connecttype="custom" o:connectlocs="9016,0;9016,26271;9524,29063;11556,29824;11556,30713;127,30713;127,29824;2159,29063;2540,26271;2540,4442;2032,1650;0,888;0,0;8889,0" o:connectangles="0,0,0,0,0,0,0,0,0,0,0,0,0,0"/>
                  </v:shape>
                  <v:shape id="Freeform: Shape 1978131561" o:spid="_x0000_s1364" style="position:absolute;left:58023;top:4058;width:143;height:293;visibility:visible;mso-wrap-style:square;v-text-anchor:top" coordsize="14223,2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" path="m9270,r,7742l14223,7742r,2284l9270,10026r,13072c9270,24367,9270,25129,9397,25509v,381,381,635,635,889c10286,26652,10540,26779,10794,26779v1016,,1905,-762,2794,-2285l14223,25002v-1270,2919,-3175,4315,-5968,4315c6857,29317,5842,28936,4826,28175,3937,27413,3302,26652,3048,25636v-127,-507,-254,-1903,-254,-4188l2794,10026,,10026,,9265c1905,7869,3556,6473,4826,5077,6223,3554,7366,1904,8381,127r762,l9270,xe" fillcolor="black" stroked="f" strokeweight=".35244mm">
                    <v:stroke joinstyle="miter"/>
                    <v:path arrowok="t" o:connecttype="custom" o:connectlocs="9270,0;9270,7742;14223,7742;14223,10026;9270,10026;9270,23098;9397,25509;10032,26398;10794,26779;13588,24494;14223,25002;8255,29317;4826,28175;3048,25636;2794,21448;2794,10026;0,10026;0,9265;4826,5077;8381,127;9143,127" o:connectangles="0,0,0,0,0,0,0,0,0,0,0,0,0,0,0,0,0,0,0,0,0"/>
                  </v:shape>
                  <v:shape id="Freeform: Shape 150080633" o:spid="_x0000_s1365" style="position:absolute;left:58183;top:4040;width:231;height:309;visibility:visible;mso-wrap-style:square;v-text-anchor:top" coordsize="23111,30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" path="m8762,r,12184c9905,10915,10921,10153,11937,9645v1016,-507,1905,-761,3048,-761c16254,8884,17397,9265,18413,10026v889,762,1524,1650,1905,2665c20572,13707,20826,15483,20826,17895r,8249c20826,27794,20953,28809,21334,29190v254,381,889,634,1778,761l23112,30840r-10794,l12318,29951v762,,1270,-380,1651,-888c14223,28682,14350,27667,14350,26144r,-9392c14350,14976,14350,13960,14096,13453v-127,-381,-381,-762,-762,-1016c12953,12184,12699,12057,12191,12057v-635,,-1143,254,-1778,634c9778,13072,9270,13833,8508,14849r,11295c8508,27667,8508,28555,8889,28936v254,508,889,762,1778,888l10667,30713,,30713r,-889c889,29824,1524,29444,1905,28936v254,-381,381,-1269,381,-2919l2286,4569v,-1650,-127,-2538,-381,-2919c1651,1269,1016,1015,,888l,,8635,r127,xe" fillcolor="black" stroked="f" strokeweight=".35244mm">
                    <v:stroke joinstyle="miter"/>
                    <v:path arrowok="t" o:connecttype="custom" o:connectlocs="8762,0;8762,12184;11937,9645;14985,8884;18413,10026;20318,12691;20826,17895;20826,26144;21334,29190;23112,29951;23112,30840;12318,30840;12318,29951;13969,29063;14350,26144;14350,16752;14096,13453;13334,12437;12191,12057;10413,12691;8508,14849;8508,26144;8889,28936;10667,29824;10667,30713;0,30713;0,29824;1905,28936;2286,26017;2286,4569;1905,1650;0,888;0,0;8635,0" o:connectangles="0,0,0,0,0,0,0,0,0,0,0,0,0,0,0,0,0,0,0,0,0,0,0,0,0,0,0,0,0,0,0,0,0,0"/>
                  </v:shape>
                  <v:shape id="Freeform: Shape 278303532" o:spid="_x0000_s1366" style="position:absolute;left:58445;top:4277;width:86;height:151;visibility:visible;mso-wrap-style:square;v-text-anchor:top" coordsize="8635,15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" path="m762,15103r,-1016c2540,13326,3810,12311,4572,11168,5334,9899,5715,8757,5715,7488v,-254,,-381,-127,-635c5588,6853,5334,6726,5334,6726v,,-255,,-381,127c4572,7107,3937,7234,3302,7234v-889,,-1651,-381,-2286,-1015c381,5584,,4696,,3807,,2792,381,1904,1143,1142,1905,381,2794,,3937,,5207,,6349,508,7238,1523v889,1015,1397,2411,1397,4188c8635,7869,8000,9772,6730,11422,5460,13072,3556,14341,889,15103e" fillcolor="black" stroked="f" strokeweight=".35244mm">
                    <v:stroke joinstyle="miter"/>
                    <v:path arrowok="t" o:connecttype="custom" o:connectlocs="762,15103;762,14087;4572,11168;5715,7488;5588,6853;5334,6726;4953,6853;3302,7234;1016,6219;0,3807;1143,1142;3937,0;7238,1523;8635,5711;6730,11422;889,15103" o:connectangles="0,0,0,0,0,0,0,0,0,0,0,0,0,0,0,0"/>
                  </v:shape>
                  <v:shape id="Freeform: Shape 399542929" o:spid="_x0000_s1367" style="position:absolute;left:54190;top:4545;width:309;height:307;visibility:visible;mso-wrap-style:square;v-text-anchor:top" coordsize="30985,30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" path="m11683,1650r,23859c11683,26779,11683,27540,11810,27794v,254,381,508,635,634c12826,28682,13461,28809,14223,28809v2540,,4444,-888,5714,-2538c21715,23987,22604,20306,22604,15483v,-3934,-635,-7107,-1905,-9391c19683,4315,18413,3046,16890,2284,15747,1777,13969,1650,11429,1650m,30586r,-888l1016,29698v889,,1524,-127,2032,-381c3556,29063,3937,28682,4064,28175v127,-381,254,-1270,254,-2792l4318,5203v,-1523,,-2538,-254,-2919c3937,1904,3556,1523,3048,1269,2540,1015,1905,888,1016,888l,888,,,13715,v3683,,6603,508,8889,1523c25271,2792,27430,4569,28827,7107v1396,2411,2158,5204,2158,8376c30985,17641,30604,19671,29969,21448v-761,1777,-1523,3300,-2666,4569c26160,27159,24890,28175,23493,28809v-1397,762,-3175,1269,-5333,1650c17271,30586,15747,30713,13842,30713r-13715,l,30586xe" fillcolor="black" stroked="f" strokeweight=".35244mm">
                    <v:stroke joinstyle="miter"/>
                    <v:path arrowok="t" o:connecttype="custom" o:connectlocs="11683,1650;11683,25509;11810,27794;12445,28428;14223,28809;19937,26271;22604,15483;20699,6092;16890,2284;11429,1650;0,30586;0,29698;1016,29698;3048,29317;4064,28175;4318,25383;4318,5203;4064,2284;3048,1269;1016,888;0,888;0,0;13715,0;22604,1523;28827,7107;30985,15483;29969,21448;27303,26017;23493,28809;18160,30459;13842,30713;127,30713" o:connectangles="0,0,0,0,0,0,0,0,0,0,0,0,0,0,0,0,0,0,0,0,0,0,0,0,0,0,0,0,0,0,0,0"/>
                  </v:shape>
                  <v:shape id="Freeform: Shape 1323369735" o:spid="_x0000_s1368" style="position:absolute;left:54529;top:4538;width:114;height:313;visibility:visible;mso-wrap-style:square;v-text-anchor:top" coordsize="11428,31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" path="m5715,c6730,,7492,381,8254,1015v635,635,1016,1523,1016,2412c9270,4315,8889,5203,8254,5838,7619,6473,6730,6853,5715,6853,4699,6853,3937,6473,3302,5838,2667,5203,2286,4315,2286,3427v,-889,381,-1777,1016,-2412c3937,381,4826,,5715,m8889,10153r,16753c8889,28428,9016,29317,9397,29825v381,380,1016,634,2032,761l11429,31347,,31347r,-761c889,30586,1651,30332,2032,29825v254,-381,508,-1270,508,-2793l2540,14722v,-1523,-127,-2411,-508,-2792c1651,11549,1016,11295,,11168r,-888l8889,10280r,-127xe" fillcolor="black" stroked="f" strokeweight=".35244mm">
                    <v:stroke joinstyle="miter"/>
                    <v:path arrowok="t" o:connecttype="custom" o:connectlocs="5715,0;8254,1015;9270,3427;8254,5838;5715,6853;3302,5838;2286,3427;3302,1015;5715,0;8889,10153;8889,26906;9397,29825;11429,30586;11429,31347;0,31347;0,30586;2032,29825;2540,27032;2540,14722;2032,11930;0,11168;0,10280;8889,10280" o:connectangles="0,0,0,0,0,0,0,0,0,0,0,0,0,0,0,0,0,0,0,0,0,0,0"/>
                  </v:shape>
                  <v:shape id="Freeform: Shape 582713285" o:spid="_x0000_s1369" style="position:absolute;left:54668;top:4632;width:146;height:225;visibility:visible;mso-wrap-style:square;v-text-anchor:top" coordsize="14603,2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" path="m13080,254r381,7234l12699,7488c11810,5330,10794,3934,9905,3046,8889,2284,7873,1904,6984,1904v-635,,-1143,253,-1524,634c5079,2919,4826,3427,4826,3934v,381,126,762,381,1143c5714,5711,6984,6726,9270,8249v2159,1523,3683,2792,4318,3808c14350,13072,14604,14214,14604,15610v,1142,-254,2285,-889,3427c13080,20179,12318,21068,11175,21702v-1143,635,-2286,888,-3556,888c6603,22590,5207,22337,3556,21575v-508,-127,-762,-254,-889,-254c2159,21321,1778,21702,1397,22464r-762,l254,14849r762,c1651,16879,2667,18275,3809,19291v1143,1015,2286,1523,3302,1523c7873,20814,8381,20560,8889,20179v508,-381,762,-1015,762,-1650c9651,17768,9397,17133,9016,16626,8635,16118,7619,15230,5968,14214,3683,12564,2159,11422,1524,10534,508,9265,,7869,,6473,,4823,508,3300,1651,2031,2794,761,4445,,6477,,7619,,8762,254,9778,761v381,254,762,381,1016,381c11048,1142,11302,1142,11429,1015v127,,381,-380,762,-1015l12953,r127,254xe" fillcolor="black" stroked="f" strokeweight=".35244mm">
                    <v:stroke joinstyle="miter"/>
                    <v:path arrowok="t" o:connecttype="custom" o:connectlocs="13080,254;13461,7488;12699,7488;9905,3046;6984,1904;5460,2538;4826,3934;5207,5077;9270,8249;13588,12057;14604,15610;13715,19037;11175,21702;7619,22590;3556,21575;2667,21321;1397,22464;635,22464;254,14849;1016,14849;3809,19291;7111,20814;8889,20179;9651,18529;9016,16626;5968,14214;1524,10534;0,6473;1651,2031;6477,0;9778,761;10794,1142;11429,1015;12191,0;12953,0" o:connectangles="0,0,0,0,0,0,0,0,0,0,0,0,0,0,0,0,0,0,0,0,0,0,0,0,0,0,0,0,0,0,0,0,0,0,0"/>
                  </v:shape>
                  <v:shape id="Freeform: Shape 752913072" o:spid="_x0000_s1370" style="position:absolute;left:54849;top:4635;width:199;height:219;visibility:visible;mso-wrap-style:square;v-text-anchor:top" coordsize="19937,2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" path="m11175,16752r,-7107c9397,10661,8000,11803,7111,13072v-634,761,-888,1650,-888,2411c6223,16118,6477,16752,6985,17260v381,381,889,635,1523,635c9270,17895,10159,17514,11175,16626t,1776c8635,20687,6223,21829,4191,21829v-1143,,-2159,-381,-3048,-1142c381,19925,,18910,,17768,,16118,635,14722,2032,13453,3429,12184,6477,10407,11048,8376r,-2157c11048,4569,11048,3680,10794,3173,10667,2792,10286,2411,9778,2158,9270,1777,8762,1650,8127,1650v-1016,,-1778,254,-2412,634c5334,2538,5080,2919,5080,3300v,380,254,761,635,1142c6349,5077,6604,5711,6604,6346v,761,-255,1396,-889,1903c5207,8757,4445,9011,3556,9011v-889,,-1778,-254,-2413,-889c508,7488,127,6853,127,6092,127,4950,508,3934,1397,3046,2286,2031,3429,1269,4953,761,6477,254,8127,,9778,v2032,,3556,381,4826,1269c15747,2158,16509,3046,16890,4061v253,635,381,2031,381,4315l17271,16626v,1015,,1523,,1776c17271,18656,17524,18783,17652,18910v127,,253,127,508,127c18541,19037,18922,18783,19302,18149r635,507c19175,19798,18413,20560,17652,21068v-762,507,-1778,761,-2794,761c13715,21829,12699,21575,12064,20941v-635,-508,-1143,-1396,-1270,-2539e" fillcolor="black" stroked="f" strokeweight=".35244mm">
                    <v:stroke joinstyle="miter"/>
                    <v:path arrowok="t" o:connecttype="custom" o:connectlocs="11175,16752;11175,9645;7111,13072;6223,15483;6985,17260;8508,17895;11175,16626;11175,18402;4191,21829;1143,20687;0,17768;2032,13453;11048,8376;11048,6219;10794,3173;9778,2158;8127,1650;5715,2284;5080,3300;5715,4442;6604,6346;5715,8249;3556,9011;1143,8122;127,6092;1397,3046;4953,761;9778,0;14604,1269;16890,4061;17271,8376;17271,16626;17271,18402;17652,18910;18160,19037;19302,18149;19937,18656;17652,21068;14858,21829;12064,20941;10794,18402" o:connectangles="0,0,0,0,0,0,0,0,0,0,0,0,0,0,0,0,0,0,0,0,0,0,0,0,0,0,0,0,0,0,0,0,0,0,0,0,0,0,0,0,0"/>
                  </v:shape>
                  <v:shape id="Freeform: Shape 1462879851" o:spid="_x0000_s1371" style="position:absolute;left:55065;top:4544;width:229;height:315;visibility:visible;mso-wrap-style:square;v-text-anchor:top" coordsize="22984,3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" path="m8889,13707r,9391c8889,25002,8889,26271,9016,26779v127,888,508,1649,1143,2157c10794,29444,11429,29824,12318,29824v762,,1397,-253,2032,-634c14858,28809,15365,27921,15746,26652v381,-1269,508,-3681,508,-6981c16254,16372,15874,14214,14985,12945v-635,-888,-1397,-1269,-2413,-1269c11302,11676,10032,12437,8889,13833m8889,r,11676c10667,9899,12572,8884,14731,8884v1396,,2793,381,4063,1269c20064,11041,21080,12184,21842,13833v762,1523,1143,3427,1143,5458c22985,21575,22477,23733,21588,25636v-889,1904,-2159,3300,-3683,4315c16382,30967,14604,31474,12572,31474v-1143,,-2159,-253,-3048,-507c8635,30586,7746,29951,6857,29190l3302,31474r-762,l2540,4569v,-1269,,-2031,-127,-2285c2286,1904,2032,1523,1651,1269,1270,1015,762,888,,888l,,8762,r127,xe" fillcolor="black" stroked="f" strokeweight=".35244mm">
                    <v:stroke joinstyle="miter"/>
                    <v:path arrowok="t" o:connecttype="custom" o:connectlocs="8889,13707;8889,23098;9016,26779;10159,28936;12318,29824;14350,29190;15746,26652;16254,19671;14985,12945;12572,11676;8889,13833;8889,0;8889,11676;14731,8884;18794,10153;21842,13833;22985,19291;21588,25636;17905,29951;12572,31474;9524,30967;6857,29190;3302,31474;2540,31474;2540,4569;2413,2284;1651,1269;0,888;0,0;8762,0" o:connectangles="0,0,0,0,0,0,0,0,0,0,0,0,0,0,0,0,0,0,0,0,0,0,0,0,0,0,0,0,0,0"/>
                  </v:shape>
                  <v:shape id="Freeform: Shape 901240095" o:spid="_x0000_s1372" style="position:absolute;left:55319;top:4538;width:114;height:313;visibility:visible;mso-wrap-style:square;v-text-anchor:top" coordsize="11428,31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" path="m5715,c6730,,7492,381,8254,1015v635,635,1016,1523,1016,2412c9270,4315,8889,5203,8254,5838,7619,6473,6730,6853,5715,6853,4699,6853,3937,6473,3302,5838,2667,5203,2286,4315,2286,3427v,-889,381,-1777,1016,-2412c3937,381,4826,,5715,m8889,10153r,16753c8889,28428,9016,29317,9397,29825v381,380,1016,634,2032,761l11429,31347,,31347r,-761c889,30586,1651,30332,2032,29825v254,-381,508,-1270,508,-2793l2540,14722v,-1523,-127,-2411,-508,-2792c1651,11549,1016,11295,,11168r,-888l8889,10280r,-127xe" fillcolor="black" stroked="f" strokeweight=".35244mm">
                    <v:stroke joinstyle="miter"/>
                    <v:path arrowok="t" o:connecttype="custom" o:connectlocs="5715,0;8254,1015;9270,3427;8254,5838;5715,6853;3302,5838;2286,3427;3302,1015;5715,0;8889,10153;8889,26906;9397,29825;11429,30586;11429,31347;0,31347;0,30586;2032,29825;2540,27032;2540,14722;2032,11930;0,11168;0,10280;8889,10280" o:connectangles="0,0,0,0,0,0,0,0,0,0,0,0,0,0,0,0,0,0,0,0,0,0,0"/>
                  </v:shape>
                  <v:shape id="Freeform: Shape 2107356067" o:spid="_x0000_s1373" style="position:absolute;left:55456;top:4544;width:115;height:307;visibility:visible;mso-wrap-style:square;v-text-anchor:top" coordsize="11555,30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" path="m9016,r,26271c9016,27794,9143,28682,9524,29063v381,381,1016,635,2032,761l11556,30713r-11429,l127,29824v889,,1651,-253,2032,-761c2413,28682,2540,27794,2540,26271r,-21829c2540,2919,2413,2031,2032,1650,1651,1269,1016,1015,,888l,,8889,r127,xe" fillcolor="black" stroked="f" strokeweight=".35244mm">
                    <v:stroke joinstyle="miter"/>
                    <v:path arrowok="t" o:connecttype="custom" o:connectlocs="9016,0;9016,26271;9524,29063;11556,29824;11556,30713;127,30713;127,29824;2159,29063;2540,26271;2540,4442;2032,1650;0,888;0,0;8889,0" o:connectangles="0,0,0,0,0,0,0,0,0,0,0,0,0,0"/>
                  </v:shape>
                  <v:shape id="Freeform: Shape 1570793297" o:spid="_x0000_s1374" style="position:absolute;left:55594;top:4538;width:116;height:313;visibility:visible;mso-wrap-style:square;v-text-anchor:top" coordsize="11555,31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" path="m5841,c6857,,7619,381,8381,1015v635,635,1016,1523,1016,2412c9397,4315,9016,5203,8381,5838,7746,6473,6857,6853,5968,6853v-889,,-1778,-380,-2412,-1015c2920,5203,2540,4315,2540,3427v,-889,380,-1777,1016,-2412c4190,381,5079,,5968,m9016,10153r,16753c9016,28428,9143,29317,9524,29825v381,380,1016,634,2032,761l11556,31347r-11429,l127,30586v889,,1651,-254,2032,-761c2412,29444,2540,28555,2540,27032r,-12310c2540,13199,2412,12311,2031,11930,1651,11549,1016,11295,,11168r,-888l8889,10280r127,-127xe" fillcolor="black" stroked="f" strokeweight=".35244mm">
                    <v:stroke joinstyle="miter"/>
                    <v:path arrowok="t" o:connecttype="custom" o:connectlocs="5841,0;8381,1015;9397,3427;8381,5838;5968,6853;3556,5838;2540,3427;3556,1015;5968,0;9016,10153;9016,26906;9524,29825;11556,30586;11556,31347;127,31347;127,30586;2159,29825;2540,27032;2540,14722;2031,11930;0,11168;0,10280;8889,10280" o:connectangles="0,0,0,0,0,0,0,0,0,0,0,0,0,0,0,0,0,0,0,0,0,0,0"/>
                  </v:shape>
                  <v:shape id="Freeform: Shape 1065936284" o:spid="_x0000_s1375" style="position:absolute;left:55719;top:4562;width:142;height:293;visibility:visible;mso-wrap-style:square;v-text-anchor:top" coordsize="14222,2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" path="m9270,r,7742l14223,7742r,2284l9270,10026r,13072c9270,24367,9270,25129,9397,25509v,381,254,635,635,889c10286,26652,10540,26779,10794,26779v1016,,1905,-762,2794,-2285l14223,25002v-1270,2919,-3175,4315,-5969,4315c6857,29317,5841,28936,4826,28175,3937,27413,3302,26652,3048,25636v-127,-507,-254,-1903,-254,-4188l2794,10026,,10026,,9265c1905,7869,3556,6473,4826,5076,6223,3554,7366,1904,8381,127r762,l9270,xe" fillcolor="black" stroked="f" strokeweight=".35244mm">
                    <v:stroke joinstyle="miter"/>
                    <v:path arrowok="t" o:connecttype="custom" o:connectlocs="9270,0;9270,7742;14223,7742;14223,10026;9270,10026;9270,23098;9397,25509;10032,26398;10794,26779;13588,24494;14223,25002;8254,29317;4826,28175;3048,25636;2794,21448;2794,10026;0,10026;0,9265;4826,5076;8381,127;9143,127" o:connectangles="0,0,0,0,0,0,0,0,0,0,0,0,0,0,0,0,0,0,0,0,0"/>
                  </v:shape>
                  <v:shape id="Freeform: Shape 1226674778" o:spid="_x0000_s1376" style="position:absolute;left:55882;top:4638;width:224;height:312;visibility:visible;mso-wrap-style:square;v-text-anchor:top" coordsize="22350,31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" path="m10921,22210l4064,6473c3048,4061,2286,2665,1778,2158,1270,1650,635,1269,,1015l,127r11302,l11302,1015v-762,,-1270,127,-1524,381c9524,1650,9270,1904,9270,2284v,508,381,1650,1143,3427l13969,13960,16382,7488v888,-2285,1269,-3808,1269,-4696c17651,2284,17524,1777,17143,1396,16763,1015,16127,888,15239,888r,-888l22350,r,888c21588,888,21080,1269,20699,1650v-381,508,-1143,2030,-2159,4696l12445,22083v-1524,3934,-2667,6345,-3429,7234c8000,30586,6730,31221,5079,31221v-1270,,-2285,-381,-3047,-1143c1270,29317,889,28555,889,27540v,-888,254,-1650,762,-2157c2159,24875,2794,24494,3556,24494v762,,1396,254,1777,762c5841,25763,6096,26525,6096,27540v,508,,888,253,1142c6477,28809,6603,28936,6857,28936v381,,762,-254,1143,-634c8635,27667,9270,26271,10159,23987r635,-1777l10921,22210xe" fillcolor="black" stroked="f" strokeweight=".35244mm">
                    <v:stroke joinstyle="miter"/>
                    <v:path arrowok="t" o:connecttype="custom" o:connectlocs="10921,22210;4064,6473;1778,2158;0,1015;0,127;11302,127;11302,1015;9778,1396;9270,2284;10413,5711;13969,13960;16382,7488;17651,2792;17143,1396;15239,888;15239,0;22350,0;22350,888;20699,1650;18540,6346;12445,22083;9016,29317;5079,31221;2032,30078;889,27540;1651,25383;3556,24494;5333,25256;6096,27540;6349,28682;6857,28936;8000,28302;10159,23987;10794,22210" o:connectangles="0,0,0,0,0,0,0,0,0,0,0,0,0,0,0,0,0,0,0,0,0,0,0,0,0,0,0,0,0,0,0,0,0,0"/>
                  </v:shape>
                  <v:shape id="Freeform: Shape 1141589897" o:spid="_x0000_s1377" style="position:absolute;left:56240;top:4635;width:201;height:219;visibility:visible;mso-wrap-style:square;v-text-anchor:top" coordsize="20063,2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" path="m11302,16752r,-7107c9524,10661,8127,11803,7238,13072v-635,761,-889,1650,-889,2411c6349,16118,6603,16752,7111,17260v381,381,889,635,1524,635c9397,17895,10286,17514,11302,16626t,1776c8762,20687,6349,21829,4318,21829v-1143,,-2159,-381,-3048,-1142c508,19925,,18910,,17768,,16118,762,14722,2032,13453,3429,12184,6476,10407,11175,8376r,-2157c11175,4569,11175,3680,10921,3173,10794,2792,10413,2411,9905,2158,9397,1777,8889,1650,8254,1650v-1016,,-1778,254,-2413,634c5460,2538,5207,2919,5207,3300v,380,253,761,634,1142c6476,5077,6730,5711,6730,6346v,761,-254,1396,-889,1903c5333,8757,4571,9011,3682,9011v-888,,-1777,-254,-2412,-889c635,7488,254,6853,254,6092,254,4950,635,3934,1524,3046,2413,2031,3556,1269,5079,761,6603,254,8254,,9905,v2032,,3556,381,4826,1269c15874,2158,16635,3046,17016,4061v254,635,381,2031,381,4315l17397,16626v,1015,,1523,,1776c17397,18656,17651,18783,17778,18910v127,,254,127,508,127c18667,19037,19048,18783,19429,18149r635,507c19302,19798,18540,20560,17778,21068v-762,507,-1778,761,-2793,761c13842,21829,12826,21575,12191,20941v-635,-508,-1143,-1396,-1270,-2539e" fillcolor="black" stroked="f" strokeweight=".35244mm">
                    <v:stroke joinstyle="miter"/>
                    <v:path arrowok="t" o:connecttype="custom" o:connectlocs="11302,16752;11302,9645;7238,13072;6349,15483;7111,17260;8635,17895;11302,16626;11302,18402;4318,21829;1270,20687;0,17768;2032,13453;11175,8376;11175,6219;10921,3173;9905,2158;8254,1650;5841,2284;5207,3300;5841,4442;6730,6346;5841,8249;3682,9011;1270,8122;254,6092;1524,3046;5079,761;9905,0;14731,1269;17016,4061;17397,8376;17397,16626;17397,18402;17778,18910;18286,19037;19429,18149;20064,18656;17778,21068;14985,21829;12191,20941;10921,18402" o:connectangles="0,0,0,0,0,0,0,0,0,0,0,0,0,0,0,0,0,0,0,0,0,0,0,0,0,0,0,0,0,0,0,0,0,0,0,0,0,0,0,0,0"/>
                  </v:shape>
                  <v:shape id="Freeform: Shape 334238269" o:spid="_x0000_s1378" style="position:absolute;left:56470;top:4634;width:226;height:217;visibility:visible;mso-wrap-style:square;v-text-anchor:top" coordsize="22603,2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" path="m8381,508r,2792c9397,2157,10540,1269,11556,761,12572,254,13588,,14731,v1396,,2539,381,3428,1142c19048,1904,19683,2792,19937,3934v254,889,381,2539,381,4950l20318,17133v,1650,127,2665,381,3046c20953,20560,21588,20814,22604,20941r,761l11937,21702r,-761c12699,20941,13334,20560,13715,19925v254,-380,381,-1269,381,-2792l14096,7742v,-1777,,-2792,-254,-3300c13715,3934,13461,3680,13206,3427v-380,-254,-634,-381,-1015,-381c10921,3046,9651,3934,8635,5838r,11295c8635,18656,8762,19671,9016,20179v254,381,889,635,1651,762l10667,21702,,21702r,-761c889,20941,1524,20560,1905,20052v254,-381,381,-1269,381,-2919l2286,5203v,-1649,-127,-2538,-381,-2919c1651,1904,1016,1650,,1523l,635r8635,l8381,508xe" fillcolor="black" stroked="f" strokeweight=".35244mm">
                    <v:stroke joinstyle="miter"/>
                    <v:path arrowok="t" o:connecttype="custom" o:connectlocs="8381,508;8381,3300;11556,761;14731,0;18159,1142;19937,3934;20318,8884;20318,17133;20699,20179;22604,20941;22604,21702;11937,21702;11937,20941;13715,19925;14096,17133;14096,7742;13842,4442;13206,3427;12191,3046;8635,5838;8635,17133;9016,20179;10667,20941;10667,21702;0,21702;0,20941;1905,20052;2286,17133;2286,5203;1905,2284;0,1523;0,635;8635,635" o:connectangles="0,0,0,0,0,0,0,0,0,0,0,0,0,0,0,0,0,0,0,0,0,0,0,0,0,0,0,0,0,0,0,0,0"/>
                  </v:shape>
                  <v:shape id="Freeform: Shape 1912662797" o:spid="_x0000_s1379" style="position:absolute;left:56723;top:4544;width:229;height:316;visibility:visible;mso-wrap-style:square;v-text-anchor:top" coordsize="22857,3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" path="m13969,14341c12826,12184,11556,11168,9905,11168v-508,,-1016,127,-1397,508c8000,12184,7492,12945,7111,14087v-381,1142,-508,2919,-508,5458c6603,22210,6857,24240,7238,25509v381,1270,889,2158,1651,2793c9270,28555,9778,28682,10286,28682v1270,,2540,-1015,3810,-3173l14096,14341r-127,xm20318,r,24367c20318,26017,20318,27032,20445,27286v,508,381,889,635,1142c21461,28682,21969,28809,22858,28936r,762l13969,31474r,-3299c12953,29444,11937,30332,11048,30840v-889,507,-1778,761,-2794,761c5588,31601,3429,30332,1905,27921,635,26017,,23606,,20687,,18402,381,16372,1143,14595v762,-1777,1905,-3173,3175,-4061c5715,9645,7111,9138,8762,9138v1016,,1905,254,2667,634c12191,10153,13080,10914,13969,11803r,-6346c13969,3807,13969,2919,13715,2538v-127,-381,-508,-761,-762,-1015c12572,1269,11937,1142,10921,1142r,-1015l20318,127r,-127xe" fillcolor="black" stroked="f" strokeweight=".35244mm">
                    <v:stroke joinstyle="miter"/>
                    <v:path arrowok="t" o:connecttype="custom" o:connectlocs="13969,14341;9905,11168;8508,11676;7111,14087;6603,19545;7238,25509;8889,28302;10286,28682;14096,25509;14096,14341;20318,0;20318,24367;20445,27286;21080,28428;22858,28936;22858,29698;13969,31474;13969,28175;11048,30840;8254,31601;1905,27921;0,20687;1143,14595;4318,10534;8762,9138;11429,9772;13969,11803;13969,5457;13715,2538;12953,1523;10921,1142;10921,127;20318,127" o:connectangles="0,0,0,0,0,0,0,0,0,0,0,0,0,0,0,0,0,0,0,0,0,0,0,0,0,0,0,0,0,0,0,0,0"/>
                  </v:shape>
                  <v:shape id="Freeform: Shape 1548220455" o:spid="_x0000_s1380" style="position:absolute;left:57079;top:4539;width:323;height:313;visibility:visible;mso-wrap-style:square;v-text-anchor:top" coordsize="32382,31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" path="m18032,20814l13461,10280,8762,20814r9270,xm18794,22464r-10794,l6731,25509v-382,1016,-635,1777,-635,2539c6096,28936,6477,29571,7112,29951v381,254,1396,381,3047,508l10159,31347,,31347r,-888c1143,30332,2032,29824,2667,29063v762,-761,1524,-2284,2667,-4569l16255,r381,l27684,25129v1015,2411,1904,3934,2539,4442c30731,30078,31493,30332,32382,30332r,889l17524,31221r,-889l18160,30332v1142,,2031,-127,2539,-508c21080,29571,21207,29190,21207,28809v,-254,,-507,-127,-888c21080,27794,20826,27159,20445,26271l18794,22464xe" fillcolor="black" stroked="f" strokeweight=".35244mm">
                    <v:stroke joinstyle="miter"/>
                    <v:path arrowok="t" o:connecttype="custom" o:connectlocs="18032,20814;13461,10280;8762,20814;18032,20814;18794,22464;8000,22464;6731,25509;6096,28048;7112,29951;10159,30459;10159,31347;0,31347;0,30459;2667,29063;5334,24494;16255,0;16636,0;27684,25129;30223,29571;32382,30332;32382,31221;17524,31221;17524,30332;18160,30332;20699,29824;21207,28809;21080,27921;20445,26271;18794,22464" o:connectangles="0,0,0,0,0,0,0,0,0,0,0,0,0,0,0,0,0,0,0,0,0,0,0,0,0,0,0,0,0"/>
                  </v:shape>
                  <v:shape id="Freeform: Shape 966991905" o:spid="_x0000_s1381" style="position:absolute;left:57427;top:4634;width:207;height:317;visibility:visible;mso-wrap-style:square;v-text-anchor:top" coordsize="20699,3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" path="m9651,1396v-889,,-1651,508,-2286,1269c6730,3554,6476,5330,6476,8122v,2285,254,3808,889,4696c8000,13707,8635,14087,9524,14087v889,,1651,-380,2286,-1269c12445,11930,12699,10407,12699,7996v,-2666,-381,-4569,-1016,-5458c11175,1777,10540,1396,9651,1396m8254,24875v-1524,,-2540,,-3047,381c4318,25763,3937,26398,3937,27159v,762,381,1523,1270,2031c6095,29824,7746,30078,10286,30078v2159,,3810,-254,4952,-888c16382,28682,17016,27921,17016,26905v,-380,,-634,-381,-888c16254,25636,15619,25256,14731,25129v-762,-127,-3048,-254,-6604,-254m13461,761r7111,l20572,3300r-4064,c17270,4061,17778,4696,18032,5330v381,762,508,1650,508,2539c18540,9392,18159,10661,17270,11803v-888,1142,-2032,2030,-3428,2665c12445,15103,11175,15356,10032,15356v,,-1016,,-2667,c6730,15356,6095,15610,5588,15991v-509,508,-636,1015,-636,1523c4952,18022,5207,18529,5588,18910v380,381,1015,508,2031,508l11556,19418v3175,,5333,253,6603,1015c19937,21448,20699,22844,20699,24875v,1269,-381,2411,-1143,3427c18794,29317,17778,30078,16508,30586v-1904,761,-4190,1142,-6730,1142c7873,31728,6095,31601,4571,31221,3048,30840,1905,30332,1143,29698,508,29063,127,28302,127,27667v,-635,254,-1269,762,-1904c1397,25256,2413,24748,3809,24367,1905,23352,889,22083,889,20306v,-1015,381,-2031,1143,-3046c2794,16245,4064,15483,5841,14722,3809,13960,2413,13072,1397,11803,508,10661,,9265,,7615,,5584,889,3807,2540,2284,4190,761,6349,,9016,v1397,,2794,254,4318,888e" fillcolor="black" stroked="f" strokeweight=".35244mm">
                    <v:stroke joinstyle="miter"/>
                    <v:path arrowok="t" o:connecttype="custom" o:connectlocs="9651,1396;7365,2665;6476,8122;7365,12818;9524,14087;11810,12818;12699,7996;11683,2538;9651,1396;8254,24875;5207,25256;3937,27159;5207,29190;10286,30078;15238,29190;17016,26905;16635,26017;14731,25129;8127,24875;13461,761;20572,761;20572,3300;16508,3300;18032,5330;18540,7869;17270,11803;13842,14468;10032,15356;7365,15356;5588,15991;4952,17514;5588,18910;7619,19418;11556,19418;18159,20433;20699,24875;19556,28302;16508,30586;9778,31728;4571,31221;1143,29698;127,27667;889,25763;3809,24367;889,20306;2032,17260;5841,14722;1397,11803;0,7615;2540,2284;9016,0;13334,888" o:connectangles="0,0,0,0,0,0,0,0,0,0,0,0,0,0,0,0,0,0,0,0,0,0,0,0,0,0,0,0,0,0,0,0,0,0,0,0,0,0,0,0,0,0,0,0,0,0,0,0,0,0,0,0"/>
                  </v:shape>
                  <v:shape id="Freeform: Shape 251230337" o:spid="_x0000_s1382" style="position:absolute;left:57655;top:4634;width:178;height:225;visibility:visible;mso-wrap-style:square;v-text-anchor:top" coordsize="17778,2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" path="m11937,8884v,-2411,-127,-4061,-381,-4950c11302,3046,10921,2284,10286,1904,10032,1650,9524,1523,9016,1523v-762,,-1397,381,-1905,1142c6223,4061,5841,5838,5841,8122r,762l11937,8884xm17524,10407r-11556,c6096,13199,6857,15483,8254,17006v1016,1269,2286,1904,3810,1904c12953,18910,13842,18656,14477,18149v762,-508,1524,-1397,2413,-2666l17652,15991v-1143,2284,-2413,3934,-3810,4950c12445,21956,10794,22464,9016,22464v-3175,,-5460,-1270,-7111,-3681c635,16879,,14468,,11549,,7996,1016,5203,2921,3173,4826,1142,7111,,9651,v2159,,4064,888,5588,2665c16763,4442,17652,6980,17778,10534e" fillcolor="black" stroked="f" strokeweight=".35244mm">
                    <v:stroke joinstyle="miter"/>
                    <v:path arrowok="t" o:connecttype="custom" o:connectlocs="11937,8884;11556,3934;10286,1904;9016,1523;7111,2665;5841,8122;5841,8884;11937,8884;17524,10407;5968,10407;8254,17006;12064,18910;14477,18149;16890,15483;17652,15991;13842,20941;9016,22464;1905,18783;0,11549;2921,3173;9651,0;15239,2665;17778,10534" o:connectangles="0,0,0,0,0,0,0,0,0,0,0,0,0,0,0,0,0,0,0,0,0,0,0"/>
                  </v:shape>
                  <v:shape id="Freeform: Shape 1886305284" o:spid="_x0000_s1383" style="position:absolute;left:57849;top:4538;width:116;height:313;visibility:visible;mso-wrap-style:square;v-text-anchor:top" coordsize="11555,31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" path="m5842,c6857,,7619,381,8381,1015v635,635,1016,1523,1016,2412c9397,4315,9016,5203,8381,5838,7746,6473,6857,6853,5968,6853v-889,,-1777,-380,-2412,-1015c2921,5203,2540,4315,2540,3427v,-889,381,-1777,1016,-2412c4191,381,5079,,5968,m9016,10153r,16753c9016,28428,9143,29317,9524,29825v381,380,1016,634,2032,761l11556,31347r-11429,l127,30586v889,,1651,-254,2032,-761c2413,29444,2540,28555,2540,27032r,-12310c2540,13199,2413,12311,2032,11930,1651,11549,1016,11295,,11168r,-888l8889,10280r127,-127xe" fillcolor="black" stroked="f" strokeweight=".35244mm">
                    <v:stroke joinstyle="miter"/>
                    <v:path arrowok="t" o:connecttype="custom" o:connectlocs="5842,0;8381,1015;9397,3427;8381,5838;5968,6853;3556,5838;2540,3427;3556,1015;5968,0;9016,10153;9016,26906;9524,29825;11556,30586;11556,31347;127,31347;127,30586;2159,29825;2540,27032;2540,14722;2032,11930;0,11168;0,10280;8889,10280" o:connectangles="0,0,0,0,0,0,0,0,0,0,0,0,0,0,0,0,0,0,0,0,0,0,0"/>
                  </v:shape>
                  <v:shape id="Freeform: Shape 773764511" o:spid="_x0000_s1384" style="position:absolute;left:57994;top:4634;width:226;height:217;visibility:visible;mso-wrap-style:square;v-text-anchor:top" coordsize="22603,2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" path="m8381,508r,2792c9524,2157,10540,1269,11556,761,12572,254,13588,,14731,v1396,,2539,381,3428,1142c19048,1904,19683,2792,19937,3934v254,889,381,2539,381,4950l20318,17133v,1650,127,2665,381,3046c20953,20560,21588,20814,22604,20941r,761l11937,21702r,-761c12699,20941,13334,20560,13715,19925v254,-380,381,-1269,381,-2792l14096,7742v,-1777,,-2792,-254,-3300c13715,3934,13461,3680,13206,3427v-380,-254,-634,-381,-1015,-381c10921,3046,9651,3934,8635,5838r,11295c8635,18656,8762,19671,9016,20179v254,381,889,635,1651,762l10667,21702,,21702r,-761c889,20941,1524,20560,1905,20052v254,-381,381,-1269,381,-2919l2286,5203v,-1649,-127,-2538,-381,-2919c1651,1904,1016,1650,,1523l,635r8635,l8381,508xe" fillcolor="black" stroked="f" strokeweight=".35244mm">
                    <v:stroke joinstyle="miter"/>
                    <v:path arrowok="t" o:connecttype="custom" o:connectlocs="8381,508;8381,3300;11556,761;14731,0;18159,1142;19937,3934;20318,8884;20318,17133;20699,20179;22604,20941;22604,21702;11937,21702;11937,20941;13715,19925;14096,17133;14096,7742;13842,4442;13206,3427;12191,3046;8635,5838;8635,17133;9016,20179;10667,20941;10667,21702;0,21702;0,20941;1905,20052;2286,17133;2286,5203;1905,2284;0,1523;0,635;8635,635" o:connectangles="0,0,0,0,0,0,0,0,0,0,0,0,0,0,0,0,0,0,0,0,0,0,0,0,0,0,0,0,0,0,0,0,0"/>
                  </v:shape>
                  <v:shape id="Freeform: Shape 1759723235" o:spid="_x0000_s1385" style="position:absolute;left:58247;top:4634;width:207;height:317;visibility:visible;mso-wrap-style:square;v-text-anchor:top" coordsize="20699,3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" path="m9778,1396v-889,,-1651,508,-2159,1269c6984,3554,6730,5330,6730,8122v,2285,254,3808,889,4696c8254,13707,8889,14087,9778,14087v889,,1651,-380,2286,-1269c12699,11930,12953,10407,12953,7996v,-2666,-381,-4569,-1016,-5458c11429,1777,10794,1396,9905,1396m8381,24875v-1524,,-2540,,-3047,381c4445,25763,4064,26398,4064,27159v,762,381,1523,1270,2031c6222,29824,7873,30078,10413,30078v2159,,3683,-254,4952,-888c16508,28682,17143,27921,17143,26905v,-380,,-634,-380,-888c16382,25636,15746,25256,14858,25129v-762,-127,-3048,-254,-6604,-254m13588,761r7111,l20699,3300r-4064,c17397,4061,17905,4696,18159,5330v381,762,508,1650,508,2539c18667,9392,18286,10661,17397,11803v-889,1142,-2032,2030,-3428,2665c12572,15103,11302,15356,10159,15356v,,-1016,,-2667,c6857,15356,6222,15610,5715,15991v-508,508,-636,1015,-636,1523c5079,18022,5334,18529,5715,18910v381,381,1015,508,2031,508l11683,19418v3175,,5333,253,6476,1015c19937,21448,20699,22844,20699,24875v,1269,-381,2411,-1143,3427c18794,29317,17778,30078,16508,30586v-1904,761,-4190,1142,-6730,1142c7873,31728,6096,31601,4572,31221,3048,30840,1905,30332,1143,29698,508,29063,127,28302,127,27667v,-635,254,-1269,762,-1904c1397,25256,2413,24748,3809,24367,1905,23352,889,22083,889,20306v,-1015,381,-2031,1143,-3046c2794,16245,4064,15483,5841,14722,3809,13960,2286,13072,1397,11803,508,10661,,9265,,7615,,5584,889,3807,2540,2284,4191,761,6349,,9016,v1397,,2794,254,4318,888e" fillcolor="black" stroked="f" strokeweight=".35244mm">
                    <v:stroke joinstyle="miter"/>
                    <v:path arrowok="t" o:connecttype="custom" o:connectlocs="9778,1396;7619,2665;6730,8122;7619,12818;9778,14087;12064,12818;12953,7996;11937,2538;9905,1396;8381,24875;5334,25256;4064,27159;5334,29190;10413,30078;15365,29190;17143,26905;16763,26017;14858,25129;8254,24875;13588,761;20699,761;20699,3300;16635,3300;18159,5330;18667,7869;17397,11803;13969,14468;10159,15356;7492,15356;5715,15991;5079,17514;5715,18910;7746,19418;11683,19418;18159,20433;20699,24875;19556,28302;16508,30586;9778,31728;4572,31221;1143,29698;127,27667;889,25763;3809,24367;889,20306;2032,17260;5841,14722;1397,11803;0,7615;2540,2284;9016,0;13334,888" o:connectangles="0,0,0,0,0,0,0,0,0,0,0,0,0,0,0,0,0,0,0,0,0,0,0,0,0,0,0,0,0,0,0,0,0,0,0,0,0,0,0,0,0,0,0,0,0,0,0,0,0,0,0,0"/>
                  </v:shape>
                </v:group>
              </v:group>
              <v:shape id="Freeform: Shape 428710941" o:spid="_x0000_s1386" style="position:absolute;top:849;width:1847;height:3697;visibility:visible;mso-wrap-style:square;v-text-anchor:top" coordsize="280130,56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" path="m280130,280130c280130,125444,154781,,,l,560356v154686,,280130,-125445,280130,-280130e" fillcolor="#692973" stroked="f">
                <v:stroke joinstyle="miter"/>
                <v:path arrowok="t" o:connecttype="custom" o:connectlocs="184770,184770;0,0;0,369604;184770,184833" o:connectangles="0,0,0,0"/>
              </v:shape>
              <w10:anchorlock/>
            </v:group>
          </w:pict>
        </mc:Fallback>
      </mc:AlternateContent>
    </w:r>
  </w:p>
  <w:p w14:paraId="7BD73860" w14:textId="77777777" w:rsidR="0009458F" w:rsidRPr="001208A6" w:rsidRDefault="000945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33CF" w14:textId="3331C9F0" w:rsidR="004B17F2" w:rsidRDefault="004B17F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222AD" w14:textId="578FA65F" w:rsidR="00327831" w:rsidRPr="001208A6" w:rsidRDefault="00327831" w:rsidP="000050A8">
    <w:pPr>
      <w:pStyle w:val="Header"/>
    </w:pPr>
    <w:r w:rsidRPr="001208A6">
      <w:rPr>
        <w:noProof/>
      </w:rPr>
      <mc:AlternateContent>
        <mc:Choice Requires="wpg">
          <w:drawing>
            <wp:inline distT="0" distB="0" distL="0" distR="0" wp14:anchorId="7686AD57" wp14:editId="3CEE65B3">
              <wp:extent cx="6839730" cy="539600"/>
              <wp:effectExtent l="0" t="0" r="0" b="0"/>
              <wp:docPr id="588092325" name="Group 45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730" cy="539600"/>
                        <a:chOff x="0" y="0"/>
                        <a:chExt cx="6839834" cy="539600"/>
                      </a:xfrm>
                    </wpg:grpSpPr>
                    <wps:wsp>
                      <wps:cNvPr id="861017752" name="Rectangle: Rounded Corners 861017752"/>
                      <wps:cNvSpPr/>
                      <wps:spPr>
                        <a:xfrm>
                          <a:off x="0" y="0"/>
                          <a:ext cx="5201483" cy="539600"/>
                        </a:xfrm>
                        <a:prstGeom prst="roundRect">
                          <a:avLst>
                            <a:gd name="adj" fmla="val 13861"/>
                          </a:avLst>
                        </a:pr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0">
                              <a:schemeClr val="accent2"/>
                            </a:gs>
                            <a:gs pos="100000">
                              <a:schemeClr val="accent1"/>
                            </a:gs>
                          </a:gsLst>
                          <a:lin ang="0" scaled="1"/>
                          <a:tileRect/>
                        </a:gradFill>
                        <a:ln w="12688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2F8CF9AA" w14:textId="5688D890" w:rsidR="00327831" w:rsidRPr="001208A6" w:rsidRDefault="00327831" w:rsidP="000050A8">
                            <w:pPr>
                              <w:spacing w:before="0" w:after="0"/>
                              <w:rPr>
                                <w:rFonts w:ascii="Aptos Black" w:eastAsia="Aptos" w:hAnsi="Aptos Black"/>
                                <w:color w:val="FFFFFF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86553">
                              <w:rPr>
                                <w:rFonts w:ascii="Aptos Black" w:eastAsia="Aptos" w:hAnsi="Aptos Black"/>
                                <w:color w:val="FFFFFF"/>
                                <w:sz w:val="28"/>
                                <w:szCs w:val="28"/>
                              </w:rPr>
                              <w:t xml:space="preserve">COVID-19 </w:t>
                            </w:r>
                            <w:r w:rsidR="00033506">
                              <w:rPr>
                                <w:rFonts w:ascii="Aptos Black" w:eastAsia="Aptos" w:hAnsi="Aptos Black"/>
                                <w:color w:val="FFFFFF"/>
                                <w:sz w:val="28"/>
                                <w:szCs w:val="28"/>
                              </w:rPr>
                              <w:t>vaccine</w:t>
                            </w:r>
                            <w:r w:rsidR="00563B95">
                              <w:rPr>
                                <w:rFonts w:ascii="Aptos Black" w:eastAsia="Aptos" w:hAnsi="Aptos Black"/>
                                <w:color w:val="FFFFFF"/>
                                <w:sz w:val="28"/>
                                <w:szCs w:val="28"/>
                              </w:rPr>
                              <w:t xml:space="preserve"> NIP transition</w:t>
                            </w:r>
                          </w:p>
                          <w:p w14:paraId="4E52ACB9" w14:textId="36CCCBDE" w:rsidR="00327831" w:rsidRPr="001208A6" w:rsidRDefault="00563B95" w:rsidP="000050A8">
                            <w:pPr>
                              <w:spacing w:before="0" w:after="0"/>
                              <w:rPr>
                                <w:rFonts w:eastAsia="Aptos"/>
                                <w:color w:val="FFFFFF"/>
                              </w:rPr>
                            </w:pPr>
                            <w:r>
                              <w:rPr>
                                <w:rFonts w:eastAsia="Aptos"/>
                                <w:color w:val="FFFFFF"/>
                              </w:rPr>
                              <w:t>Update for immunisation providers</w:t>
                            </w:r>
                          </w:p>
                        </w:txbxContent>
                      </wps:txbx>
                      <wps:bodyPr wrap="square" lIns="252000" tIns="0" rIns="0" bIns="0" anchor="ctr" anchorCtr="0">
                        <a:noAutofit/>
                      </wps:bodyPr>
                    </wps:wsp>
                    <wpg:grpSp>
                      <wpg:cNvPr id="1169552131" name="Group 1169552131"/>
                      <wpg:cNvGrpSpPr/>
                      <wpg:grpSpPr>
                        <a:xfrm>
                          <a:off x="5390899" y="115356"/>
                          <a:ext cx="1448935" cy="379822"/>
                          <a:chOff x="5390899" y="115356"/>
                          <a:chExt cx="1448935" cy="379822"/>
                        </a:xfrm>
                      </wpg:grpSpPr>
                      <wps:wsp>
                        <wps:cNvPr id="889812677" name="Freeform: Shape 889812677"/>
                        <wps:cNvSpPr/>
                        <wps:spPr>
                          <a:xfrm>
                            <a:off x="6289881" y="153555"/>
                            <a:ext cx="51556" cy="60787"/>
                          </a:xfrm>
                          <a:custGeom>
                            <a:avLst/>
                            <a:gdLst>
                              <a:gd name="csX0" fmla="*/ 9016 w 51557"/>
                              <a:gd name="csY0" fmla="*/ 14087 h 60791"/>
                              <a:gd name="csX1" fmla="*/ 9016 w 51557"/>
                              <a:gd name="csY1" fmla="*/ 60791 h 60791"/>
                              <a:gd name="csX2" fmla="*/ 0 w 51557"/>
                              <a:gd name="csY2" fmla="*/ 60791 h 60791"/>
                              <a:gd name="csX3" fmla="*/ 0 w 51557"/>
                              <a:gd name="csY3" fmla="*/ 0 h 60791"/>
                              <a:gd name="csX4" fmla="*/ 9397 w 51557"/>
                              <a:gd name="csY4" fmla="*/ 0 h 60791"/>
                              <a:gd name="csX5" fmla="*/ 42414 w 51557"/>
                              <a:gd name="csY5" fmla="*/ 45562 h 60791"/>
                              <a:gd name="csX6" fmla="*/ 42414 w 51557"/>
                              <a:gd name="csY6" fmla="*/ 0 h 60791"/>
                              <a:gd name="csX7" fmla="*/ 51557 w 51557"/>
                              <a:gd name="csY7" fmla="*/ 0 h 60791"/>
                              <a:gd name="csX8" fmla="*/ 51557 w 51557"/>
                              <a:gd name="csY8" fmla="*/ 60791 h 60791"/>
                              <a:gd name="csX9" fmla="*/ 42668 w 51557"/>
                              <a:gd name="csY9" fmla="*/ 60791 h 60791"/>
                              <a:gd name="csX10" fmla="*/ 9016 w 51557"/>
                              <a:gd name="csY10" fmla="*/ 14087 h 607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</a:cxnLst>
                            <a:rect l="l" t="t" r="r" b="b"/>
                            <a:pathLst>
                              <a:path w="51557" h="60791">
                                <a:moveTo>
                                  <a:pt x="9016" y="14087"/>
                                </a:moveTo>
                                <a:lnTo>
                                  <a:pt x="9016" y="60791"/>
                                </a:lnTo>
                                <a:lnTo>
                                  <a:pt x="0" y="60791"/>
                                </a:lnTo>
                                <a:lnTo>
                                  <a:pt x="0" y="0"/>
                                </a:lnTo>
                                <a:lnTo>
                                  <a:pt x="9397" y="0"/>
                                </a:lnTo>
                                <a:lnTo>
                                  <a:pt x="42414" y="45562"/>
                                </a:lnTo>
                                <a:lnTo>
                                  <a:pt x="42414" y="0"/>
                                </a:lnTo>
                                <a:lnTo>
                                  <a:pt x="51557" y="0"/>
                                </a:lnTo>
                                <a:lnTo>
                                  <a:pt x="51557" y="60791"/>
                                </a:lnTo>
                                <a:lnTo>
                                  <a:pt x="42668" y="60791"/>
                                </a:lnTo>
                                <a:lnTo>
                                  <a:pt x="9016" y="14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687246652" name="Graphic 1"/>
                        <wpg:cNvGrpSpPr/>
                        <wpg:grpSpPr>
                          <a:xfrm>
                            <a:off x="6349029" y="152920"/>
                            <a:ext cx="226796" cy="62564"/>
                            <a:chOff x="6349056" y="152920"/>
                            <a:chExt cx="226801" cy="62568"/>
                          </a:xfrm>
                          <a:solidFill>
                            <a:srgbClr val="231F20"/>
                          </a:solidFill>
                        </wpg:grpSpPr>
                        <wps:wsp>
                          <wps:cNvPr id="1497223269" name="Freeform: Shape 1497223269"/>
                          <wps:cNvSpPr/>
                          <wps:spPr>
                            <a:xfrm>
                              <a:off x="6349056" y="169292"/>
                              <a:ext cx="37969" cy="46196"/>
                            </a:xfrm>
                            <a:custGeom>
                              <a:avLst/>
                              <a:gdLst>
                                <a:gd name="csX0" fmla="*/ 29842 w 37969"/>
                                <a:gd name="csY0" fmla="*/ 27921 h 46196"/>
                                <a:gd name="csX1" fmla="*/ 18540 w 37969"/>
                                <a:gd name="csY1" fmla="*/ 22844 h 46196"/>
                                <a:gd name="csX2" fmla="*/ 8381 w 37969"/>
                                <a:gd name="csY2" fmla="*/ 31601 h 46196"/>
                                <a:gd name="csX3" fmla="*/ 18540 w 37969"/>
                                <a:gd name="csY3" fmla="*/ 40358 h 46196"/>
                                <a:gd name="csX4" fmla="*/ 29842 w 37969"/>
                                <a:gd name="csY4" fmla="*/ 35282 h 46196"/>
                                <a:gd name="csX5" fmla="*/ 29842 w 37969"/>
                                <a:gd name="csY5" fmla="*/ 27794 h 46196"/>
                                <a:gd name="csX6" fmla="*/ 29842 w 37969"/>
                                <a:gd name="csY6" fmla="*/ 40231 h 46196"/>
                                <a:gd name="csX7" fmla="*/ 15365 w 37969"/>
                                <a:gd name="csY7" fmla="*/ 46196 h 46196"/>
                                <a:gd name="csX8" fmla="*/ 0 w 37969"/>
                                <a:gd name="csY8" fmla="*/ 31601 h 46196"/>
                                <a:gd name="csX9" fmla="*/ 15365 w 37969"/>
                                <a:gd name="csY9" fmla="*/ 17133 h 46196"/>
                                <a:gd name="csX10" fmla="*/ 29842 w 37969"/>
                                <a:gd name="csY10" fmla="*/ 22971 h 46196"/>
                                <a:gd name="csX11" fmla="*/ 29842 w 37969"/>
                                <a:gd name="csY11" fmla="*/ 15737 h 46196"/>
                                <a:gd name="csX12" fmla="*/ 19048 w 37969"/>
                                <a:gd name="csY12" fmla="*/ 6980 h 46196"/>
                                <a:gd name="csX13" fmla="*/ 5841 w 37969"/>
                                <a:gd name="csY13" fmla="*/ 12818 h 46196"/>
                                <a:gd name="csX14" fmla="*/ 2286 w 37969"/>
                                <a:gd name="csY14" fmla="*/ 7234 h 46196"/>
                                <a:gd name="csX15" fmla="*/ 20318 w 37969"/>
                                <a:gd name="csY15" fmla="*/ 0 h 46196"/>
                                <a:gd name="csX16" fmla="*/ 37969 w 37969"/>
                                <a:gd name="csY16" fmla="*/ 15356 h 46196"/>
                                <a:gd name="csX17" fmla="*/ 37969 w 37969"/>
                                <a:gd name="csY17" fmla="*/ 45054 h 46196"/>
                                <a:gd name="csX18" fmla="*/ 29715 w 37969"/>
                                <a:gd name="csY18" fmla="*/ 45054 h 46196"/>
                                <a:gd name="csX19" fmla="*/ 29715 w 37969"/>
                                <a:gd name="csY19" fmla="*/ 40231 h 4619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37969" h="46196">
                                  <a:moveTo>
                                    <a:pt x="29842" y="27921"/>
                                  </a:moveTo>
                                  <a:cubicBezTo>
                                    <a:pt x="27430" y="24621"/>
                                    <a:pt x="23112" y="22844"/>
                                    <a:pt x="18540" y="22844"/>
                                  </a:cubicBezTo>
                                  <a:cubicBezTo>
                                    <a:pt x="12572" y="22844"/>
                                    <a:pt x="8381" y="26398"/>
                                    <a:pt x="8381" y="31601"/>
                                  </a:cubicBezTo>
                                  <a:cubicBezTo>
                                    <a:pt x="8381" y="36805"/>
                                    <a:pt x="12572" y="40358"/>
                                    <a:pt x="18540" y="40358"/>
                                  </a:cubicBezTo>
                                  <a:cubicBezTo>
                                    <a:pt x="23112" y="40358"/>
                                    <a:pt x="27430" y="38581"/>
                                    <a:pt x="29842" y="35282"/>
                                  </a:cubicBezTo>
                                  <a:lnTo>
                                    <a:pt x="29842" y="27794"/>
                                  </a:lnTo>
                                  <a:close/>
                                  <a:moveTo>
                                    <a:pt x="29842" y="40231"/>
                                  </a:moveTo>
                                  <a:cubicBezTo>
                                    <a:pt x="26413" y="44039"/>
                                    <a:pt x="21334" y="46196"/>
                                    <a:pt x="15365" y="46196"/>
                                  </a:cubicBezTo>
                                  <a:cubicBezTo>
                                    <a:pt x="8000" y="46196"/>
                                    <a:pt x="0" y="41247"/>
                                    <a:pt x="0" y="31601"/>
                                  </a:cubicBezTo>
                                  <a:cubicBezTo>
                                    <a:pt x="0" y="21956"/>
                                    <a:pt x="7873" y="17133"/>
                                    <a:pt x="15365" y="17133"/>
                                  </a:cubicBezTo>
                                  <a:cubicBezTo>
                                    <a:pt x="21334" y="17133"/>
                                    <a:pt x="26413" y="19037"/>
                                    <a:pt x="29842" y="22971"/>
                                  </a:cubicBezTo>
                                  <a:lnTo>
                                    <a:pt x="29842" y="15737"/>
                                  </a:lnTo>
                                  <a:cubicBezTo>
                                    <a:pt x="29842" y="10280"/>
                                    <a:pt x="25398" y="6980"/>
                                    <a:pt x="19048" y="6980"/>
                                  </a:cubicBezTo>
                                  <a:cubicBezTo>
                                    <a:pt x="14096" y="6980"/>
                                    <a:pt x="9778" y="8884"/>
                                    <a:pt x="5841" y="12818"/>
                                  </a:cubicBezTo>
                                  <a:lnTo>
                                    <a:pt x="2286" y="7234"/>
                                  </a:lnTo>
                                  <a:cubicBezTo>
                                    <a:pt x="7238" y="2411"/>
                                    <a:pt x="13207" y="0"/>
                                    <a:pt x="20318" y="0"/>
                                  </a:cubicBezTo>
                                  <a:cubicBezTo>
                                    <a:pt x="29842" y="0"/>
                                    <a:pt x="37969" y="4188"/>
                                    <a:pt x="37969" y="15356"/>
                                  </a:cubicBezTo>
                                  <a:lnTo>
                                    <a:pt x="37969" y="45054"/>
                                  </a:lnTo>
                                  <a:lnTo>
                                    <a:pt x="29715" y="45054"/>
                                  </a:lnTo>
                                  <a:lnTo>
                                    <a:pt x="29715" y="40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16059767" name="Freeform: Shape 1516059767"/>
                          <wps:cNvSpPr/>
                          <wps:spPr>
                            <a:xfrm>
                              <a:off x="6392105" y="158251"/>
                              <a:ext cx="26540" cy="57110"/>
                            </a:xfrm>
                            <a:custGeom>
                              <a:avLst/>
                              <a:gdLst>
                                <a:gd name="csX0" fmla="*/ 7366 w 26540"/>
                                <a:gd name="csY0" fmla="*/ 46323 h 57110"/>
                                <a:gd name="csX1" fmla="*/ 7366 w 26540"/>
                                <a:gd name="csY1" fmla="*/ 19291 h 57110"/>
                                <a:gd name="csX2" fmla="*/ 0 w 26540"/>
                                <a:gd name="csY2" fmla="*/ 19291 h 57110"/>
                                <a:gd name="csX3" fmla="*/ 0 w 26540"/>
                                <a:gd name="csY3" fmla="*/ 12057 h 57110"/>
                                <a:gd name="csX4" fmla="*/ 7366 w 26540"/>
                                <a:gd name="csY4" fmla="*/ 12057 h 57110"/>
                                <a:gd name="csX5" fmla="*/ 7366 w 26540"/>
                                <a:gd name="csY5" fmla="*/ 0 h 57110"/>
                                <a:gd name="csX6" fmla="*/ 15620 w 26540"/>
                                <a:gd name="csY6" fmla="*/ 0 h 57110"/>
                                <a:gd name="csX7" fmla="*/ 15620 w 26540"/>
                                <a:gd name="csY7" fmla="*/ 12057 h 57110"/>
                                <a:gd name="csX8" fmla="*/ 24509 w 26540"/>
                                <a:gd name="csY8" fmla="*/ 12057 h 57110"/>
                                <a:gd name="csX9" fmla="*/ 24509 w 26540"/>
                                <a:gd name="csY9" fmla="*/ 19291 h 57110"/>
                                <a:gd name="csX10" fmla="*/ 15620 w 26540"/>
                                <a:gd name="csY10" fmla="*/ 19291 h 57110"/>
                                <a:gd name="csX11" fmla="*/ 15620 w 26540"/>
                                <a:gd name="csY11" fmla="*/ 44546 h 57110"/>
                                <a:gd name="csX12" fmla="*/ 19937 w 26540"/>
                                <a:gd name="csY12" fmla="*/ 49877 h 57110"/>
                                <a:gd name="csX13" fmla="*/ 24382 w 26540"/>
                                <a:gd name="csY13" fmla="*/ 48100 h 57110"/>
                                <a:gd name="csX14" fmla="*/ 26540 w 26540"/>
                                <a:gd name="csY14" fmla="*/ 54319 h 57110"/>
                                <a:gd name="csX15" fmla="*/ 17905 w 26540"/>
                                <a:gd name="csY15" fmla="*/ 57111 h 57110"/>
                                <a:gd name="csX16" fmla="*/ 7366 w 26540"/>
                                <a:gd name="csY16" fmla="*/ 46196 h 5711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26540" h="57110">
                                  <a:moveTo>
                                    <a:pt x="7366" y="46323"/>
                                  </a:moveTo>
                                  <a:lnTo>
                                    <a:pt x="7366" y="19291"/>
                                  </a:lnTo>
                                  <a:lnTo>
                                    <a:pt x="0" y="19291"/>
                                  </a:lnTo>
                                  <a:lnTo>
                                    <a:pt x="0" y="12057"/>
                                  </a:lnTo>
                                  <a:lnTo>
                                    <a:pt x="7366" y="12057"/>
                                  </a:lnTo>
                                  <a:lnTo>
                                    <a:pt x="7366" y="0"/>
                                  </a:lnTo>
                                  <a:lnTo>
                                    <a:pt x="15620" y="0"/>
                                  </a:lnTo>
                                  <a:lnTo>
                                    <a:pt x="15620" y="12057"/>
                                  </a:lnTo>
                                  <a:lnTo>
                                    <a:pt x="24509" y="12057"/>
                                  </a:lnTo>
                                  <a:lnTo>
                                    <a:pt x="24509" y="19291"/>
                                  </a:lnTo>
                                  <a:lnTo>
                                    <a:pt x="15620" y="19291"/>
                                  </a:lnTo>
                                  <a:lnTo>
                                    <a:pt x="15620" y="44546"/>
                                  </a:lnTo>
                                  <a:cubicBezTo>
                                    <a:pt x="15620" y="47719"/>
                                    <a:pt x="17016" y="49877"/>
                                    <a:pt x="19937" y="49877"/>
                                  </a:cubicBezTo>
                                  <a:cubicBezTo>
                                    <a:pt x="21842" y="49877"/>
                                    <a:pt x="23620" y="49115"/>
                                    <a:pt x="24382" y="48100"/>
                                  </a:cubicBezTo>
                                  <a:lnTo>
                                    <a:pt x="26540" y="54319"/>
                                  </a:lnTo>
                                  <a:cubicBezTo>
                                    <a:pt x="24763" y="55969"/>
                                    <a:pt x="22223" y="57111"/>
                                    <a:pt x="17905" y="57111"/>
                                  </a:cubicBezTo>
                                  <a:cubicBezTo>
                                    <a:pt x="10921" y="57111"/>
                                    <a:pt x="7366" y="53176"/>
                                    <a:pt x="7366" y="46196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28613177" name="Freeform: Shape 1428613177"/>
                          <wps:cNvSpPr/>
                          <wps:spPr>
                            <a:xfrm>
                              <a:off x="6423979" y="152920"/>
                              <a:ext cx="10666" cy="61425"/>
                            </a:xfrm>
                            <a:custGeom>
                              <a:avLst/>
                              <a:gdLst>
                                <a:gd name="csX0" fmla="*/ 1270 w 10666"/>
                                <a:gd name="csY0" fmla="*/ 17387 h 61425"/>
                                <a:gd name="csX1" fmla="*/ 9524 w 10666"/>
                                <a:gd name="csY1" fmla="*/ 17387 h 61425"/>
                                <a:gd name="csX2" fmla="*/ 9524 w 10666"/>
                                <a:gd name="csY2" fmla="*/ 61426 h 61425"/>
                                <a:gd name="csX3" fmla="*/ 1270 w 10666"/>
                                <a:gd name="csY3" fmla="*/ 61426 h 61425"/>
                                <a:gd name="csX4" fmla="*/ 1270 w 10666"/>
                                <a:gd name="csY4" fmla="*/ 17387 h 61425"/>
                                <a:gd name="csX5" fmla="*/ 0 w 10666"/>
                                <a:gd name="csY5" fmla="*/ 5203 h 61425"/>
                                <a:gd name="csX6" fmla="*/ 5334 w 10666"/>
                                <a:gd name="csY6" fmla="*/ 0 h 61425"/>
                                <a:gd name="csX7" fmla="*/ 10667 w 10666"/>
                                <a:gd name="csY7" fmla="*/ 5203 h 61425"/>
                                <a:gd name="csX8" fmla="*/ 5334 w 10666"/>
                                <a:gd name="csY8" fmla="*/ 10534 h 61425"/>
                                <a:gd name="csX9" fmla="*/ 0 w 10666"/>
                                <a:gd name="csY9" fmla="*/ 5203 h 6142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10666" h="61425">
                                  <a:moveTo>
                                    <a:pt x="1270" y="17387"/>
                                  </a:moveTo>
                                  <a:lnTo>
                                    <a:pt x="9524" y="17387"/>
                                  </a:lnTo>
                                  <a:lnTo>
                                    <a:pt x="9524" y="61426"/>
                                  </a:lnTo>
                                  <a:lnTo>
                                    <a:pt x="1270" y="61426"/>
                                  </a:lnTo>
                                  <a:lnTo>
                                    <a:pt x="1270" y="17387"/>
                                  </a:lnTo>
                                  <a:close/>
                                  <a:moveTo>
                                    <a:pt x="0" y="5203"/>
                                  </a:moveTo>
                                  <a:cubicBezTo>
                                    <a:pt x="0" y="2284"/>
                                    <a:pt x="2413" y="0"/>
                                    <a:pt x="5334" y="0"/>
                                  </a:cubicBezTo>
                                  <a:cubicBezTo>
                                    <a:pt x="8254" y="0"/>
                                    <a:pt x="10667" y="2284"/>
                                    <a:pt x="10667" y="5203"/>
                                  </a:cubicBezTo>
                                  <a:cubicBezTo>
                                    <a:pt x="10667" y="8122"/>
                                    <a:pt x="8254" y="10534"/>
                                    <a:pt x="5334" y="10534"/>
                                  </a:cubicBezTo>
                                  <a:cubicBezTo>
                                    <a:pt x="2413" y="10534"/>
                                    <a:pt x="0" y="8122"/>
                                    <a:pt x="0" y="5203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10414967" name="Freeform: Shape 1010414967"/>
                          <wps:cNvSpPr/>
                          <wps:spPr>
                            <a:xfrm>
                              <a:off x="6441376" y="169165"/>
                              <a:ext cx="44445" cy="46323"/>
                            </a:xfrm>
                            <a:custGeom>
                              <a:avLst/>
                              <a:gdLst>
                                <a:gd name="csX0" fmla="*/ 35938 w 44445"/>
                                <a:gd name="csY0" fmla="*/ 23098 h 46323"/>
                                <a:gd name="csX1" fmla="*/ 22223 w 44445"/>
                                <a:gd name="csY1" fmla="*/ 7361 h 46323"/>
                                <a:gd name="csX2" fmla="*/ 8508 w 44445"/>
                                <a:gd name="csY2" fmla="*/ 23098 h 46323"/>
                                <a:gd name="csX3" fmla="*/ 22223 w 44445"/>
                                <a:gd name="csY3" fmla="*/ 38962 h 46323"/>
                                <a:gd name="csX4" fmla="*/ 35938 w 44445"/>
                                <a:gd name="csY4" fmla="*/ 23098 h 46323"/>
                                <a:gd name="csX5" fmla="*/ 0 w 44445"/>
                                <a:gd name="csY5" fmla="*/ 23098 h 46323"/>
                                <a:gd name="csX6" fmla="*/ 22223 w 44445"/>
                                <a:gd name="csY6" fmla="*/ 0 h 46323"/>
                                <a:gd name="csX7" fmla="*/ 44446 w 44445"/>
                                <a:gd name="csY7" fmla="*/ 23098 h 46323"/>
                                <a:gd name="csX8" fmla="*/ 22223 w 44445"/>
                                <a:gd name="csY8" fmla="*/ 46323 h 46323"/>
                                <a:gd name="csX9" fmla="*/ 0 w 44445"/>
                                <a:gd name="csY9" fmla="*/ 23098 h 4632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44445" h="46323">
                                  <a:moveTo>
                                    <a:pt x="35938" y="23098"/>
                                  </a:moveTo>
                                  <a:cubicBezTo>
                                    <a:pt x="35938" y="14849"/>
                                    <a:pt x="31112" y="7361"/>
                                    <a:pt x="22223" y="7361"/>
                                  </a:cubicBezTo>
                                  <a:cubicBezTo>
                                    <a:pt x="13334" y="7361"/>
                                    <a:pt x="8508" y="14849"/>
                                    <a:pt x="8508" y="23098"/>
                                  </a:cubicBezTo>
                                  <a:cubicBezTo>
                                    <a:pt x="8508" y="31347"/>
                                    <a:pt x="13461" y="38962"/>
                                    <a:pt x="22223" y="38962"/>
                                  </a:cubicBezTo>
                                  <a:cubicBezTo>
                                    <a:pt x="30985" y="38962"/>
                                    <a:pt x="35938" y="31474"/>
                                    <a:pt x="35938" y="23098"/>
                                  </a:cubicBezTo>
                                  <a:moveTo>
                                    <a:pt x="0" y="23098"/>
                                  </a:moveTo>
                                  <a:cubicBezTo>
                                    <a:pt x="0" y="10407"/>
                                    <a:pt x="8508" y="0"/>
                                    <a:pt x="22223" y="0"/>
                                  </a:cubicBezTo>
                                  <a:cubicBezTo>
                                    <a:pt x="35938" y="0"/>
                                    <a:pt x="44446" y="10407"/>
                                    <a:pt x="44446" y="23098"/>
                                  </a:cubicBezTo>
                                  <a:cubicBezTo>
                                    <a:pt x="44446" y="35789"/>
                                    <a:pt x="35938" y="46323"/>
                                    <a:pt x="22223" y="46323"/>
                                  </a:cubicBezTo>
                                  <a:cubicBezTo>
                                    <a:pt x="8508" y="46323"/>
                                    <a:pt x="0" y="35916"/>
                                    <a:pt x="0" y="23098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03503506" name="Freeform: Shape 903503506"/>
                          <wps:cNvSpPr/>
                          <wps:spPr>
                            <a:xfrm>
                              <a:off x="6492934" y="169292"/>
                              <a:ext cx="37969" cy="45180"/>
                            </a:xfrm>
                            <a:custGeom>
                              <a:avLst/>
                              <a:gdLst>
                                <a:gd name="csX0" fmla="*/ 29843 w 37969"/>
                                <a:gd name="csY0" fmla="*/ 16879 h 45180"/>
                                <a:gd name="csX1" fmla="*/ 20445 w 37969"/>
                                <a:gd name="csY1" fmla="*/ 7234 h 45180"/>
                                <a:gd name="csX2" fmla="*/ 8255 w 37969"/>
                                <a:gd name="csY2" fmla="*/ 13580 h 45180"/>
                                <a:gd name="csX3" fmla="*/ 8255 w 37969"/>
                                <a:gd name="csY3" fmla="*/ 45054 h 45180"/>
                                <a:gd name="csX4" fmla="*/ 0 w 37969"/>
                                <a:gd name="csY4" fmla="*/ 45054 h 45180"/>
                                <a:gd name="csX5" fmla="*/ 0 w 37969"/>
                                <a:gd name="csY5" fmla="*/ 1015 h 45180"/>
                                <a:gd name="csX6" fmla="*/ 8255 w 37969"/>
                                <a:gd name="csY6" fmla="*/ 1015 h 45180"/>
                                <a:gd name="csX7" fmla="*/ 8255 w 37969"/>
                                <a:gd name="csY7" fmla="*/ 7234 h 45180"/>
                                <a:gd name="csX8" fmla="*/ 23874 w 37969"/>
                                <a:gd name="csY8" fmla="*/ 0 h 45180"/>
                                <a:gd name="csX9" fmla="*/ 37969 w 37969"/>
                                <a:gd name="csY9" fmla="*/ 14214 h 45180"/>
                                <a:gd name="csX10" fmla="*/ 37969 w 37969"/>
                                <a:gd name="csY10" fmla="*/ 45181 h 45180"/>
                                <a:gd name="csX11" fmla="*/ 29716 w 37969"/>
                                <a:gd name="csY11" fmla="*/ 45181 h 45180"/>
                                <a:gd name="csX12" fmla="*/ 29716 w 37969"/>
                                <a:gd name="csY12" fmla="*/ 17006 h 4518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37969" h="45180">
                                  <a:moveTo>
                                    <a:pt x="29843" y="16879"/>
                                  </a:moveTo>
                                  <a:cubicBezTo>
                                    <a:pt x="29843" y="9645"/>
                                    <a:pt x="26032" y="7234"/>
                                    <a:pt x="20445" y="7234"/>
                                  </a:cubicBezTo>
                                  <a:cubicBezTo>
                                    <a:pt x="15366" y="7234"/>
                                    <a:pt x="10667" y="10407"/>
                                    <a:pt x="8255" y="13580"/>
                                  </a:cubicBezTo>
                                  <a:lnTo>
                                    <a:pt x="8255" y="45054"/>
                                  </a:lnTo>
                                  <a:lnTo>
                                    <a:pt x="0" y="45054"/>
                                  </a:lnTo>
                                  <a:lnTo>
                                    <a:pt x="0" y="1015"/>
                                  </a:lnTo>
                                  <a:lnTo>
                                    <a:pt x="8255" y="1015"/>
                                  </a:lnTo>
                                  <a:lnTo>
                                    <a:pt x="8255" y="7234"/>
                                  </a:lnTo>
                                  <a:cubicBezTo>
                                    <a:pt x="11175" y="3680"/>
                                    <a:pt x="17017" y="0"/>
                                    <a:pt x="23874" y="0"/>
                                  </a:cubicBezTo>
                                  <a:cubicBezTo>
                                    <a:pt x="33144" y="0"/>
                                    <a:pt x="37969" y="4950"/>
                                    <a:pt x="37969" y="14214"/>
                                  </a:cubicBezTo>
                                  <a:lnTo>
                                    <a:pt x="37969" y="45181"/>
                                  </a:lnTo>
                                  <a:lnTo>
                                    <a:pt x="29716" y="45181"/>
                                  </a:lnTo>
                                  <a:lnTo>
                                    <a:pt x="29716" y="170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64896447" name="Freeform: Shape 664896447"/>
                          <wps:cNvSpPr/>
                          <wps:spPr>
                            <a:xfrm>
                              <a:off x="6537887" y="169292"/>
                              <a:ext cx="37970" cy="46196"/>
                            </a:xfrm>
                            <a:custGeom>
                              <a:avLst/>
                              <a:gdLst>
                                <a:gd name="csX0" fmla="*/ 29843 w 37970"/>
                                <a:gd name="csY0" fmla="*/ 27921 h 46196"/>
                                <a:gd name="csX1" fmla="*/ 18541 w 37970"/>
                                <a:gd name="csY1" fmla="*/ 22844 h 46196"/>
                                <a:gd name="csX2" fmla="*/ 8382 w 37970"/>
                                <a:gd name="csY2" fmla="*/ 31601 h 46196"/>
                                <a:gd name="csX3" fmla="*/ 18541 w 37970"/>
                                <a:gd name="csY3" fmla="*/ 40358 h 46196"/>
                                <a:gd name="csX4" fmla="*/ 29843 w 37970"/>
                                <a:gd name="csY4" fmla="*/ 35282 h 46196"/>
                                <a:gd name="csX5" fmla="*/ 29843 w 37970"/>
                                <a:gd name="csY5" fmla="*/ 27794 h 46196"/>
                                <a:gd name="csX6" fmla="*/ 29843 w 37970"/>
                                <a:gd name="csY6" fmla="*/ 40231 h 46196"/>
                                <a:gd name="csX7" fmla="*/ 15366 w 37970"/>
                                <a:gd name="csY7" fmla="*/ 46196 h 46196"/>
                                <a:gd name="csX8" fmla="*/ 0 w 37970"/>
                                <a:gd name="csY8" fmla="*/ 31601 h 46196"/>
                                <a:gd name="csX9" fmla="*/ 15366 w 37970"/>
                                <a:gd name="csY9" fmla="*/ 17133 h 46196"/>
                                <a:gd name="csX10" fmla="*/ 29843 w 37970"/>
                                <a:gd name="csY10" fmla="*/ 22971 h 46196"/>
                                <a:gd name="csX11" fmla="*/ 29843 w 37970"/>
                                <a:gd name="csY11" fmla="*/ 15737 h 46196"/>
                                <a:gd name="csX12" fmla="*/ 19048 w 37970"/>
                                <a:gd name="csY12" fmla="*/ 6980 h 46196"/>
                                <a:gd name="csX13" fmla="*/ 5842 w 37970"/>
                                <a:gd name="csY13" fmla="*/ 12818 h 46196"/>
                                <a:gd name="csX14" fmla="*/ 2286 w 37970"/>
                                <a:gd name="csY14" fmla="*/ 7234 h 46196"/>
                                <a:gd name="csX15" fmla="*/ 20319 w 37970"/>
                                <a:gd name="csY15" fmla="*/ 0 h 46196"/>
                                <a:gd name="csX16" fmla="*/ 37970 w 37970"/>
                                <a:gd name="csY16" fmla="*/ 15356 h 46196"/>
                                <a:gd name="csX17" fmla="*/ 37970 w 37970"/>
                                <a:gd name="csY17" fmla="*/ 45054 h 46196"/>
                                <a:gd name="csX18" fmla="*/ 29716 w 37970"/>
                                <a:gd name="csY18" fmla="*/ 45054 h 46196"/>
                                <a:gd name="csX19" fmla="*/ 29716 w 37970"/>
                                <a:gd name="csY19" fmla="*/ 40231 h 4619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37970" h="46196">
                                  <a:moveTo>
                                    <a:pt x="29843" y="27921"/>
                                  </a:moveTo>
                                  <a:cubicBezTo>
                                    <a:pt x="27430" y="24621"/>
                                    <a:pt x="23112" y="22844"/>
                                    <a:pt x="18541" y="22844"/>
                                  </a:cubicBezTo>
                                  <a:cubicBezTo>
                                    <a:pt x="12572" y="22844"/>
                                    <a:pt x="8382" y="26398"/>
                                    <a:pt x="8382" y="31601"/>
                                  </a:cubicBezTo>
                                  <a:cubicBezTo>
                                    <a:pt x="8382" y="36805"/>
                                    <a:pt x="12572" y="40358"/>
                                    <a:pt x="18541" y="40358"/>
                                  </a:cubicBezTo>
                                  <a:cubicBezTo>
                                    <a:pt x="23112" y="40358"/>
                                    <a:pt x="27430" y="38581"/>
                                    <a:pt x="29843" y="35282"/>
                                  </a:cubicBezTo>
                                  <a:lnTo>
                                    <a:pt x="29843" y="27794"/>
                                  </a:lnTo>
                                  <a:close/>
                                  <a:moveTo>
                                    <a:pt x="29843" y="40231"/>
                                  </a:moveTo>
                                  <a:cubicBezTo>
                                    <a:pt x="26414" y="44039"/>
                                    <a:pt x="21335" y="46196"/>
                                    <a:pt x="15366" y="46196"/>
                                  </a:cubicBezTo>
                                  <a:cubicBezTo>
                                    <a:pt x="8000" y="46196"/>
                                    <a:pt x="0" y="41247"/>
                                    <a:pt x="0" y="31601"/>
                                  </a:cubicBezTo>
                                  <a:cubicBezTo>
                                    <a:pt x="0" y="21956"/>
                                    <a:pt x="7874" y="17133"/>
                                    <a:pt x="15366" y="17133"/>
                                  </a:cubicBezTo>
                                  <a:cubicBezTo>
                                    <a:pt x="21335" y="17133"/>
                                    <a:pt x="26414" y="19037"/>
                                    <a:pt x="29843" y="22971"/>
                                  </a:cubicBezTo>
                                  <a:lnTo>
                                    <a:pt x="29843" y="15737"/>
                                  </a:lnTo>
                                  <a:cubicBezTo>
                                    <a:pt x="29843" y="10280"/>
                                    <a:pt x="25398" y="6980"/>
                                    <a:pt x="19048" y="6980"/>
                                  </a:cubicBezTo>
                                  <a:cubicBezTo>
                                    <a:pt x="14096" y="6980"/>
                                    <a:pt x="9778" y="8884"/>
                                    <a:pt x="5842" y="12818"/>
                                  </a:cubicBezTo>
                                  <a:lnTo>
                                    <a:pt x="2286" y="7234"/>
                                  </a:lnTo>
                                  <a:cubicBezTo>
                                    <a:pt x="7238" y="2411"/>
                                    <a:pt x="13207" y="0"/>
                                    <a:pt x="20319" y="0"/>
                                  </a:cubicBezTo>
                                  <a:cubicBezTo>
                                    <a:pt x="29843" y="0"/>
                                    <a:pt x="37970" y="4188"/>
                                    <a:pt x="37970" y="15356"/>
                                  </a:cubicBezTo>
                                  <a:lnTo>
                                    <a:pt x="37970" y="45054"/>
                                  </a:lnTo>
                                  <a:lnTo>
                                    <a:pt x="29716" y="45054"/>
                                  </a:lnTo>
                                  <a:lnTo>
                                    <a:pt x="29716" y="40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1376872471" name="Rectangle 1376872471"/>
                        <wps:cNvSpPr/>
                        <wps:spPr>
                          <a:xfrm>
                            <a:off x="6584869" y="153555"/>
                            <a:ext cx="8254" cy="60787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457532568" name="Rectangle 1457532568"/>
                        <wps:cNvSpPr/>
                        <wps:spPr>
                          <a:xfrm>
                            <a:off x="6289881" y="236297"/>
                            <a:ext cx="15746" cy="60787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903744119" name="Graphic 1"/>
                        <wpg:cNvGrpSpPr/>
                        <wpg:grpSpPr>
                          <a:xfrm>
                            <a:off x="6289879" y="232616"/>
                            <a:ext cx="549214" cy="165102"/>
                            <a:chOff x="6289881" y="232617"/>
                            <a:chExt cx="549223" cy="165112"/>
                          </a:xfrm>
                          <a:solidFill>
                            <a:srgbClr val="231F20"/>
                          </a:solidFill>
                        </wpg:grpSpPr>
                        <wps:wsp>
                          <wps:cNvPr id="131188717" name="Freeform: Shape 131188717"/>
                          <wps:cNvSpPr/>
                          <wps:spPr>
                            <a:xfrm>
                              <a:off x="6314262" y="251907"/>
                              <a:ext cx="69462" cy="45180"/>
                            </a:xfrm>
                            <a:custGeom>
                              <a:avLst/>
                              <a:gdLst>
                                <a:gd name="csX0" fmla="*/ 55621 w 69462"/>
                                <a:gd name="csY0" fmla="*/ 18402 h 45180"/>
                                <a:gd name="csX1" fmla="*/ 49780 w 69462"/>
                                <a:gd name="csY1" fmla="*/ 12437 h 45180"/>
                                <a:gd name="csX2" fmla="*/ 41906 w 69462"/>
                                <a:gd name="csY2" fmla="*/ 16752 h 45180"/>
                                <a:gd name="csX3" fmla="*/ 41906 w 69462"/>
                                <a:gd name="csY3" fmla="*/ 45181 h 45180"/>
                                <a:gd name="csX4" fmla="*/ 27810 w 69462"/>
                                <a:gd name="csY4" fmla="*/ 45181 h 45180"/>
                                <a:gd name="csX5" fmla="*/ 27810 w 69462"/>
                                <a:gd name="csY5" fmla="*/ 18402 h 45180"/>
                                <a:gd name="csX6" fmla="*/ 21969 w 69462"/>
                                <a:gd name="csY6" fmla="*/ 12437 h 45180"/>
                                <a:gd name="csX7" fmla="*/ 14096 w 69462"/>
                                <a:gd name="csY7" fmla="*/ 16752 h 45180"/>
                                <a:gd name="csX8" fmla="*/ 14096 w 69462"/>
                                <a:gd name="csY8" fmla="*/ 45181 h 45180"/>
                                <a:gd name="csX9" fmla="*/ 0 w 69462"/>
                                <a:gd name="csY9" fmla="*/ 45181 h 45180"/>
                                <a:gd name="csX10" fmla="*/ 0 w 69462"/>
                                <a:gd name="csY10" fmla="*/ 1142 h 45180"/>
                                <a:gd name="csX11" fmla="*/ 14096 w 69462"/>
                                <a:gd name="csY11" fmla="*/ 1142 h 45180"/>
                                <a:gd name="csX12" fmla="*/ 14096 w 69462"/>
                                <a:gd name="csY12" fmla="*/ 6473 h 45180"/>
                                <a:gd name="csX13" fmla="*/ 28572 w 69462"/>
                                <a:gd name="csY13" fmla="*/ 0 h 45180"/>
                                <a:gd name="csX14" fmla="*/ 41017 w 69462"/>
                                <a:gd name="csY14" fmla="*/ 7869 h 45180"/>
                                <a:gd name="csX15" fmla="*/ 56256 w 69462"/>
                                <a:gd name="csY15" fmla="*/ 0 h 45180"/>
                                <a:gd name="csX16" fmla="*/ 69463 w 69462"/>
                                <a:gd name="csY16" fmla="*/ 13199 h 45180"/>
                                <a:gd name="csX17" fmla="*/ 69463 w 69462"/>
                                <a:gd name="csY17" fmla="*/ 45054 h 45180"/>
                                <a:gd name="csX18" fmla="*/ 55494 w 69462"/>
                                <a:gd name="csY18" fmla="*/ 45054 h 45180"/>
                                <a:gd name="csX19" fmla="*/ 55494 w 69462"/>
                                <a:gd name="csY19" fmla="*/ 18275 h 4518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69462" h="45180">
                                  <a:moveTo>
                                    <a:pt x="55621" y="18402"/>
                                  </a:moveTo>
                                  <a:cubicBezTo>
                                    <a:pt x="55621" y="14976"/>
                                    <a:pt x="53970" y="12437"/>
                                    <a:pt x="49780" y="12437"/>
                                  </a:cubicBezTo>
                                  <a:cubicBezTo>
                                    <a:pt x="45970" y="12437"/>
                                    <a:pt x="43176" y="14849"/>
                                    <a:pt x="41906" y="16752"/>
                                  </a:cubicBezTo>
                                  <a:lnTo>
                                    <a:pt x="41906" y="45181"/>
                                  </a:lnTo>
                                  <a:lnTo>
                                    <a:pt x="27810" y="45181"/>
                                  </a:lnTo>
                                  <a:lnTo>
                                    <a:pt x="27810" y="18402"/>
                                  </a:lnTo>
                                  <a:cubicBezTo>
                                    <a:pt x="27810" y="14976"/>
                                    <a:pt x="26287" y="12437"/>
                                    <a:pt x="21969" y="12437"/>
                                  </a:cubicBezTo>
                                  <a:cubicBezTo>
                                    <a:pt x="18160" y="12437"/>
                                    <a:pt x="15620" y="14849"/>
                                    <a:pt x="14096" y="16752"/>
                                  </a:cubicBezTo>
                                  <a:lnTo>
                                    <a:pt x="14096" y="45181"/>
                                  </a:lnTo>
                                  <a:lnTo>
                                    <a:pt x="0" y="45181"/>
                                  </a:lnTo>
                                  <a:lnTo>
                                    <a:pt x="0" y="1142"/>
                                  </a:lnTo>
                                  <a:lnTo>
                                    <a:pt x="14096" y="1142"/>
                                  </a:lnTo>
                                  <a:lnTo>
                                    <a:pt x="14096" y="6473"/>
                                  </a:lnTo>
                                  <a:cubicBezTo>
                                    <a:pt x="16001" y="3934"/>
                                    <a:pt x="21715" y="0"/>
                                    <a:pt x="28572" y="0"/>
                                  </a:cubicBezTo>
                                  <a:cubicBezTo>
                                    <a:pt x="34922" y="0"/>
                                    <a:pt x="39240" y="2665"/>
                                    <a:pt x="41017" y="7869"/>
                                  </a:cubicBezTo>
                                  <a:cubicBezTo>
                                    <a:pt x="43557" y="4061"/>
                                    <a:pt x="49271" y="0"/>
                                    <a:pt x="56256" y="0"/>
                                  </a:cubicBezTo>
                                  <a:cubicBezTo>
                                    <a:pt x="64383" y="0"/>
                                    <a:pt x="69463" y="4188"/>
                                    <a:pt x="69463" y="13199"/>
                                  </a:cubicBezTo>
                                  <a:lnTo>
                                    <a:pt x="69463" y="45054"/>
                                  </a:lnTo>
                                  <a:lnTo>
                                    <a:pt x="55494" y="45054"/>
                                  </a:lnTo>
                                  <a:lnTo>
                                    <a:pt x="55494" y="18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55891339" name="Freeform: Shape 1755891339"/>
                          <wps:cNvSpPr/>
                          <wps:spPr>
                            <a:xfrm>
                              <a:off x="6392233" y="251907"/>
                              <a:ext cx="69462" cy="45180"/>
                            </a:xfrm>
                            <a:custGeom>
                              <a:avLst/>
                              <a:gdLst>
                                <a:gd name="csX0" fmla="*/ 55621 w 69462"/>
                                <a:gd name="csY0" fmla="*/ 18402 h 45180"/>
                                <a:gd name="csX1" fmla="*/ 49780 w 69462"/>
                                <a:gd name="csY1" fmla="*/ 12437 h 45180"/>
                                <a:gd name="csX2" fmla="*/ 41906 w 69462"/>
                                <a:gd name="csY2" fmla="*/ 16752 h 45180"/>
                                <a:gd name="csX3" fmla="*/ 41906 w 69462"/>
                                <a:gd name="csY3" fmla="*/ 45181 h 45180"/>
                                <a:gd name="csX4" fmla="*/ 27810 w 69462"/>
                                <a:gd name="csY4" fmla="*/ 45181 h 45180"/>
                                <a:gd name="csX5" fmla="*/ 27810 w 69462"/>
                                <a:gd name="csY5" fmla="*/ 18402 h 45180"/>
                                <a:gd name="csX6" fmla="*/ 21969 w 69462"/>
                                <a:gd name="csY6" fmla="*/ 12437 h 45180"/>
                                <a:gd name="csX7" fmla="*/ 14096 w 69462"/>
                                <a:gd name="csY7" fmla="*/ 16752 h 45180"/>
                                <a:gd name="csX8" fmla="*/ 14096 w 69462"/>
                                <a:gd name="csY8" fmla="*/ 45181 h 45180"/>
                                <a:gd name="csX9" fmla="*/ 0 w 69462"/>
                                <a:gd name="csY9" fmla="*/ 45181 h 45180"/>
                                <a:gd name="csX10" fmla="*/ 0 w 69462"/>
                                <a:gd name="csY10" fmla="*/ 1142 h 45180"/>
                                <a:gd name="csX11" fmla="*/ 14096 w 69462"/>
                                <a:gd name="csY11" fmla="*/ 1142 h 45180"/>
                                <a:gd name="csX12" fmla="*/ 14096 w 69462"/>
                                <a:gd name="csY12" fmla="*/ 6473 h 45180"/>
                                <a:gd name="csX13" fmla="*/ 28572 w 69462"/>
                                <a:gd name="csY13" fmla="*/ 0 h 45180"/>
                                <a:gd name="csX14" fmla="*/ 41017 w 69462"/>
                                <a:gd name="csY14" fmla="*/ 7869 h 45180"/>
                                <a:gd name="csX15" fmla="*/ 56256 w 69462"/>
                                <a:gd name="csY15" fmla="*/ 0 h 45180"/>
                                <a:gd name="csX16" fmla="*/ 69463 w 69462"/>
                                <a:gd name="csY16" fmla="*/ 13199 h 45180"/>
                                <a:gd name="csX17" fmla="*/ 69463 w 69462"/>
                                <a:gd name="csY17" fmla="*/ 45054 h 45180"/>
                                <a:gd name="csX18" fmla="*/ 55494 w 69462"/>
                                <a:gd name="csY18" fmla="*/ 45054 h 45180"/>
                                <a:gd name="csX19" fmla="*/ 55494 w 69462"/>
                                <a:gd name="csY19" fmla="*/ 18275 h 4518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69462" h="45180">
                                  <a:moveTo>
                                    <a:pt x="55621" y="18402"/>
                                  </a:moveTo>
                                  <a:cubicBezTo>
                                    <a:pt x="55621" y="14976"/>
                                    <a:pt x="53970" y="12437"/>
                                    <a:pt x="49780" y="12437"/>
                                  </a:cubicBezTo>
                                  <a:cubicBezTo>
                                    <a:pt x="45970" y="12437"/>
                                    <a:pt x="43176" y="14849"/>
                                    <a:pt x="41906" y="16752"/>
                                  </a:cubicBezTo>
                                  <a:lnTo>
                                    <a:pt x="41906" y="45181"/>
                                  </a:lnTo>
                                  <a:lnTo>
                                    <a:pt x="27810" y="45181"/>
                                  </a:lnTo>
                                  <a:lnTo>
                                    <a:pt x="27810" y="18402"/>
                                  </a:lnTo>
                                  <a:cubicBezTo>
                                    <a:pt x="27810" y="14976"/>
                                    <a:pt x="26287" y="12437"/>
                                    <a:pt x="21969" y="12437"/>
                                  </a:cubicBezTo>
                                  <a:cubicBezTo>
                                    <a:pt x="18159" y="12437"/>
                                    <a:pt x="15620" y="14849"/>
                                    <a:pt x="14096" y="16752"/>
                                  </a:cubicBezTo>
                                  <a:lnTo>
                                    <a:pt x="14096" y="45181"/>
                                  </a:lnTo>
                                  <a:lnTo>
                                    <a:pt x="0" y="45181"/>
                                  </a:lnTo>
                                  <a:lnTo>
                                    <a:pt x="0" y="1142"/>
                                  </a:lnTo>
                                  <a:lnTo>
                                    <a:pt x="14096" y="1142"/>
                                  </a:lnTo>
                                  <a:lnTo>
                                    <a:pt x="14096" y="6473"/>
                                  </a:lnTo>
                                  <a:cubicBezTo>
                                    <a:pt x="16001" y="3934"/>
                                    <a:pt x="21715" y="0"/>
                                    <a:pt x="28572" y="0"/>
                                  </a:cubicBezTo>
                                  <a:cubicBezTo>
                                    <a:pt x="34922" y="0"/>
                                    <a:pt x="39239" y="2665"/>
                                    <a:pt x="41017" y="7869"/>
                                  </a:cubicBezTo>
                                  <a:cubicBezTo>
                                    <a:pt x="43557" y="4061"/>
                                    <a:pt x="49271" y="0"/>
                                    <a:pt x="56256" y="0"/>
                                  </a:cubicBezTo>
                                  <a:cubicBezTo>
                                    <a:pt x="64383" y="0"/>
                                    <a:pt x="69463" y="4188"/>
                                    <a:pt x="69463" y="13199"/>
                                  </a:cubicBezTo>
                                  <a:lnTo>
                                    <a:pt x="69463" y="45054"/>
                                  </a:lnTo>
                                  <a:lnTo>
                                    <a:pt x="55494" y="45054"/>
                                  </a:lnTo>
                                  <a:lnTo>
                                    <a:pt x="55494" y="18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51143523" name="Freeform: Shape 1151143523"/>
                          <wps:cNvSpPr/>
                          <wps:spPr>
                            <a:xfrm>
                              <a:off x="6470331" y="253177"/>
                              <a:ext cx="43810" cy="45054"/>
                            </a:xfrm>
                            <a:custGeom>
                              <a:avLst/>
                              <a:gdLst>
                                <a:gd name="csX0" fmla="*/ 29715 w 43810"/>
                                <a:gd name="csY0" fmla="*/ 38708 h 45054"/>
                                <a:gd name="csX1" fmla="*/ 14477 w 43810"/>
                                <a:gd name="csY1" fmla="*/ 45054 h 45054"/>
                                <a:gd name="csX2" fmla="*/ 0 w 43810"/>
                                <a:gd name="csY2" fmla="*/ 31347 h 45054"/>
                                <a:gd name="csX3" fmla="*/ 0 w 43810"/>
                                <a:gd name="csY3" fmla="*/ 0 h 45054"/>
                                <a:gd name="csX4" fmla="*/ 14096 w 43810"/>
                                <a:gd name="csY4" fmla="*/ 0 h 45054"/>
                                <a:gd name="csX5" fmla="*/ 14096 w 43810"/>
                                <a:gd name="csY5" fmla="*/ 25636 h 45054"/>
                                <a:gd name="csX6" fmla="*/ 21334 w 43810"/>
                                <a:gd name="csY6" fmla="*/ 32743 h 45054"/>
                                <a:gd name="csX7" fmla="*/ 29715 w 43810"/>
                                <a:gd name="csY7" fmla="*/ 28428 h 45054"/>
                                <a:gd name="csX8" fmla="*/ 29715 w 43810"/>
                                <a:gd name="csY8" fmla="*/ 0 h 45054"/>
                                <a:gd name="csX9" fmla="*/ 43811 w 43810"/>
                                <a:gd name="csY9" fmla="*/ 0 h 45054"/>
                                <a:gd name="csX10" fmla="*/ 43811 w 43810"/>
                                <a:gd name="csY10" fmla="*/ 44039 h 45054"/>
                                <a:gd name="csX11" fmla="*/ 29715 w 43810"/>
                                <a:gd name="csY11" fmla="*/ 44039 h 45054"/>
                                <a:gd name="csX12" fmla="*/ 29715 w 43810"/>
                                <a:gd name="csY12" fmla="*/ 38708 h 4505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43810" h="45054">
                                  <a:moveTo>
                                    <a:pt x="29715" y="38708"/>
                                  </a:moveTo>
                                  <a:cubicBezTo>
                                    <a:pt x="26922" y="41754"/>
                                    <a:pt x="21842" y="45054"/>
                                    <a:pt x="14477" y="45054"/>
                                  </a:cubicBezTo>
                                  <a:cubicBezTo>
                                    <a:pt x="4445" y="45054"/>
                                    <a:pt x="0" y="39343"/>
                                    <a:pt x="0" y="31347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14096" y="0"/>
                                  </a:lnTo>
                                  <a:lnTo>
                                    <a:pt x="14096" y="25636"/>
                                  </a:lnTo>
                                  <a:cubicBezTo>
                                    <a:pt x="14096" y="30967"/>
                                    <a:pt x="16890" y="32743"/>
                                    <a:pt x="21334" y="32743"/>
                                  </a:cubicBezTo>
                                  <a:cubicBezTo>
                                    <a:pt x="25398" y="32743"/>
                                    <a:pt x="28064" y="30586"/>
                                    <a:pt x="29715" y="28428"/>
                                  </a:cubicBezTo>
                                  <a:lnTo>
                                    <a:pt x="29715" y="0"/>
                                  </a:lnTo>
                                  <a:lnTo>
                                    <a:pt x="43811" y="0"/>
                                  </a:lnTo>
                                  <a:lnTo>
                                    <a:pt x="43811" y="44039"/>
                                  </a:lnTo>
                                  <a:lnTo>
                                    <a:pt x="29715" y="44039"/>
                                  </a:lnTo>
                                  <a:lnTo>
                                    <a:pt x="29715" y="387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15038303" name="Freeform: Shape 515038303"/>
                          <wps:cNvSpPr/>
                          <wps:spPr>
                            <a:xfrm>
                              <a:off x="6522396" y="252034"/>
                              <a:ext cx="43938" cy="45180"/>
                            </a:xfrm>
                            <a:custGeom>
                              <a:avLst/>
                              <a:gdLst>
                                <a:gd name="csX0" fmla="*/ 29969 w 43938"/>
                                <a:gd name="csY0" fmla="*/ 19671 h 45180"/>
                                <a:gd name="csX1" fmla="*/ 22731 w 43938"/>
                                <a:gd name="csY1" fmla="*/ 12437 h 45180"/>
                                <a:gd name="csX2" fmla="*/ 14096 w 43938"/>
                                <a:gd name="csY2" fmla="*/ 16752 h 45180"/>
                                <a:gd name="csX3" fmla="*/ 14096 w 43938"/>
                                <a:gd name="csY3" fmla="*/ 45181 h 45180"/>
                                <a:gd name="csX4" fmla="*/ 0 w 43938"/>
                                <a:gd name="csY4" fmla="*/ 45181 h 45180"/>
                                <a:gd name="csX5" fmla="*/ 0 w 43938"/>
                                <a:gd name="csY5" fmla="*/ 1142 h 45180"/>
                                <a:gd name="csX6" fmla="*/ 14096 w 43938"/>
                                <a:gd name="csY6" fmla="*/ 1142 h 45180"/>
                                <a:gd name="csX7" fmla="*/ 14096 w 43938"/>
                                <a:gd name="csY7" fmla="*/ 6473 h 45180"/>
                                <a:gd name="csX8" fmla="*/ 29334 w 43938"/>
                                <a:gd name="csY8" fmla="*/ 0 h 45180"/>
                                <a:gd name="csX9" fmla="*/ 43938 w 43938"/>
                                <a:gd name="csY9" fmla="*/ 13960 h 45180"/>
                                <a:gd name="csX10" fmla="*/ 43938 w 43938"/>
                                <a:gd name="csY10" fmla="*/ 45181 h 45180"/>
                                <a:gd name="csX11" fmla="*/ 29842 w 43938"/>
                                <a:gd name="csY11" fmla="*/ 45181 h 45180"/>
                                <a:gd name="csX12" fmla="*/ 29842 w 43938"/>
                                <a:gd name="csY12" fmla="*/ 19798 h 4518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43938" h="45180">
                                  <a:moveTo>
                                    <a:pt x="29969" y="19671"/>
                                  </a:moveTo>
                                  <a:cubicBezTo>
                                    <a:pt x="29969" y="14341"/>
                                    <a:pt x="27176" y="12437"/>
                                    <a:pt x="22731" y="12437"/>
                                  </a:cubicBezTo>
                                  <a:cubicBezTo>
                                    <a:pt x="18286" y="12437"/>
                                    <a:pt x="15746" y="14722"/>
                                    <a:pt x="14096" y="16752"/>
                                  </a:cubicBezTo>
                                  <a:lnTo>
                                    <a:pt x="14096" y="45181"/>
                                  </a:lnTo>
                                  <a:lnTo>
                                    <a:pt x="0" y="45181"/>
                                  </a:lnTo>
                                  <a:lnTo>
                                    <a:pt x="0" y="1142"/>
                                  </a:lnTo>
                                  <a:lnTo>
                                    <a:pt x="14096" y="1142"/>
                                  </a:lnTo>
                                  <a:lnTo>
                                    <a:pt x="14096" y="6473"/>
                                  </a:lnTo>
                                  <a:cubicBezTo>
                                    <a:pt x="16763" y="3427"/>
                                    <a:pt x="21969" y="0"/>
                                    <a:pt x="29334" y="0"/>
                                  </a:cubicBezTo>
                                  <a:cubicBezTo>
                                    <a:pt x="39366" y="0"/>
                                    <a:pt x="43938" y="5838"/>
                                    <a:pt x="43938" y="13960"/>
                                  </a:cubicBezTo>
                                  <a:lnTo>
                                    <a:pt x="43938" y="45181"/>
                                  </a:lnTo>
                                  <a:lnTo>
                                    <a:pt x="29842" y="45181"/>
                                  </a:lnTo>
                                  <a:lnTo>
                                    <a:pt x="29842" y="197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97303477" name="Freeform: Shape 497303477"/>
                          <wps:cNvSpPr/>
                          <wps:spPr>
                            <a:xfrm>
                              <a:off x="6573445" y="232617"/>
                              <a:ext cx="16000" cy="64471"/>
                            </a:xfrm>
                            <a:custGeom>
                              <a:avLst/>
                              <a:gdLst>
                                <a:gd name="csX0" fmla="*/ 889 w 16000"/>
                                <a:gd name="csY0" fmla="*/ 20433 h 64471"/>
                                <a:gd name="csX1" fmla="*/ 14985 w 16000"/>
                                <a:gd name="csY1" fmla="*/ 20433 h 64471"/>
                                <a:gd name="csX2" fmla="*/ 14985 w 16000"/>
                                <a:gd name="csY2" fmla="*/ 64472 h 64471"/>
                                <a:gd name="csX3" fmla="*/ 889 w 16000"/>
                                <a:gd name="csY3" fmla="*/ 64472 h 64471"/>
                                <a:gd name="csX4" fmla="*/ 889 w 16000"/>
                                <a:gd name="csY4" fmla="*/ 20433 h 64471"/>
                                <a:gd name="csX5" fmla="*/ 0 w 16000"/>
                                <a:gd name="csY5" fmla="*/ 7995 h 64471"/>
                                <a:gd name="csX6" fmla="*/ 8000 w 16000"/>
                                <a:gd name="csY6" fmla="*/ 0 h 64471"/>
                                <a:gd name="csX7" fmla="*/ 16001 w 16000"/>
                                <a:gd name="csY7" fmla="*/ 7995 h 64471"/>
                                <a:gd name="csX8" fmla="*/ 8000 w 16000"/>
                                <a:gd name="csY8" fmla="*/ 15991 h 64471"/>
                                <a:gd name="csX9" fmla="*/ 0 w 16000"/>
                                <a:gd name="csY9" fmla="*/ 7995 h 6447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16000" h="64471">
                                  <a:moveTo>
                                    <a:pt x="889" y="20433"/>
                                  </a:moveTo>
                                  <a:lnTo>
                                    <a:pt x="14985" y="20433"/>
                                  </a:lnTo>
                                  <a:lnTo>
                                    <a:pt x="14985" y="64472"/>
                                  </a:lnTo>
                                  <a:lnTo>
                                    <a:pt x="889" y="64472"/>
                                  </a:lnTo>
                                  <a:lnTo>
                                    <a:pt x="889" y="20433"/>
                                  </a:lnTo>
                                  <a:close/>
                                  <a:moveTo>
                                    <a:pt x="0" y="7995"/>
                                  </a:moveTo>
                                  <a:cubicBezTo>
                                    <a:pt x="0" y="3554"/>
                                    <a:pt x="3555" y="0"/>
                                    <a:pt x="8000" y="0"/>
                                  </a:cubicBezTo>
                                  <a:cubicBezTo>
                                    <a:pt x="12445" y="0"/>
                                    <a:pt x="16001" y="3554"/>
                                    <a:pt x="16001" y="7995"/>
                                  </a:cubicBezTo>
                                  <a:cubicBezTo>
                                    <a:pt x="16001" y="12437"/>
                                    <a:pt x="12445" y="15991"/>
                                    <a:pt x="8000" y="15991"/>
                                  </a:cubicBezTo>
                                  <a:cubicBezTo>
                                    <a:pt x="3555" y="15991"/>
                                    <a:pt x="0" y="12437"/>
                                    <a:pt x="0" y="7995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85381043" name="Freeform: Shape 1785381043"/>
                          <wps:cNvSpPr/>
                          <wps:spPr>
                            <a:xfrm>
                              <a:off x="6593636" y="252034"/>
                              <a:ext cx="40636" cy="46196"/>
                            </a:xfrm>
                            <a:custGeom>
                              <a:avLst/>
                              <a:gdLst>
                                <a:gd name="csX0" fmla="*/ 5842 w 40636"/>
                                <a:gd name="csY0" fmla="*/ 29824 h 46196"/>
                                <a:gd name="csX1" fmla="*/ 21334 w 40636"/>
                                <a:gd name="csY1" fmla="*/ 35662 h 46196"/>
                                <a:gd name="csX2" fmla="*/ 27303 w 40636"/>
                                <a:gd name="csY2" fmla="*/ 32363 h 46196"/>
                                <a:gd name="csX3" fmla="*/ 19683 w 40636"/>
                                <a:gd name="csY3" fmla="*/ 28555 h 46196"/>
                                <a:gd name="csX4" fmla="*/ 1651 w 40636"/>
                                <a:gd name="csY4" fmla="*/ 14468 h 46196"/>
                                <a:gd name="csX5" fmla="*/ 20572 w 40636"/>
                                <a:gd name="csY5" fmla="*/ 0 h 46196"/>
                                <a:gd name="csX6" fmla="*/ 38985 w 40636"/>
                                <a:gd name="csY6" fmla="*/ 5838 h 46196"/>
                                <a:gd name="csX7" fmla="*/ 33652 w 40636"/>
                                <a:gd name="csY7" fmla="*/ 15103 h 46196"/>
                                <a:gd name="csX8" fmla="*/ 20699 w 40636"/>
                                <a:gd name="csY8" fmla="*/ 10280 h 46196"/>
                                <a:gd name="csX9" fmla="*/ 15112 w 40636"/>
                                <a:gd name="csY9" fmla="*/ 13326 h 46196"/>
                                <a:gd name="csX10" fmla="*/ 22096 w 40636"/>
                                <a:gd name="csY10" fmla="*/ 16879 h 46196"/>
                                <a:gd name="csX11" fmla="*/ 40636 w 40636"/>
                                <a:gd name="csY11" fmla="*/ 31601 h 46196"/>
                                <a:gd name="csX12" fmla="*/ 20572 w 40636"/>
                                <a:gd name="csY12" fmla="*/ 46196 h 46196"/>
                                <a:gd name="csX13" fmla="*/ 0 w 40636"/>
                                <a:gd name="csY13" fmla="*/ 39470 h 46196"/>
                                <a:gd name="csX14" fmla="*/ 5842 w 40636"/>
                                <a:gd name="csY14" fmla="*/ 29824 h 4619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40636" h="46196">
                                  <a:moveTo>
                                    <a:pt x="5842" y="29824"/>
                                  </a:moveTo>
                                  <a:cubicBezTo>
                                    <a:pt x="9144" y="32743"/>
                                    <a:pt x="16128" y="35662"/>
                                    <a:pt x="21334" y="35662"/>
                                  </a:cubicBezTo>
                                  <a:cubicBezTo>
                                    <a:pt x="25525" y="35662"/>
                                    <a:pt x="27303" y="34266"/>
                                    <a:pt x="27303" y="32363"/>
                                  </a:cubicBezTo>
                                  <a:cubicBezTo>
                                    <a:pt x="27303" y="30078"/>
                                    <a:pt x="24255" y="29317"/>
                                    <a:pt x="19683" y="28555"/>
                                  </a:cubicBezTo>
                                  <a:cubicBezTo>
                                    <a:pt x="12191" y="27286"/>
                                    <a:pt x="1651" y="25763"/>
                                    <a:pt x="1651" y="14468"/>
                                  </a:cubicBezTo>
                                  <a:cubicBezTo>
                                    <a:pt x="1651" y="6726"/>
                                    <a:pt x="8255" y="0"/>
                                    <a:pt x="20572" y="0"/>
                                  </a:cubicBezTo>
                                  <a:cubicBezTo>
                                    <a:pt x="27938" y="0"/>
                                    <a:pt x="34287" y="2411"/>
                                    <a:pt x="38985" y="5838"/>
                                  </a:cubicBezTo>
                                  <a:lnTo>
                                    <a:pt x="33652" y="15103"/>
                                  </a:lnTo>
                                  <a:cubicBezTo>
                                    <a:pt x="30985" y="12564"/>
                                    <a:pt x="26032" y="10280"/>
                                    <a:pt x="20699" y="10280"/>
                                  </a:cubicBezTo>
                                  <a:cubicBezTo>
                                    <a:pt x="17397" y="10280"/>
                                    <a:pt x="15112" y="11422"/>
                                    <a:pt x="15112" y="13326"/>
                                  </a:cubicBezTo>
                                  <a:cubicBezTo>
                                    <a:pt x="15112" y="15230"/>
                                    <a:pt x="17524" y="16118"/>
                                    <a:pt x="22096" y="16879"/>
                                  </a:cubicBezTo>
                                  <a:cubicBezTo>
                                    <a:pt x="29588" y="18149"/>
                                    <a:pt x="40636" y="19925"/>
                                    <a:pt x="40636" y="31601"/>
                                  </a:cubicBezTo>
                                  <a:cubicBezTo>
                                    <a:pt x="40636" y="39978"/>
                                    <a:pt x="33271" y="46196"/>
                                    <a:pt x="20572" y="46196"/>
                                  </a:cubicBezTo>
                                  <a:cubicBezTo>
                                    <a:pt x="12699" y="46196"/>
                                    <a:pt x="4571" y="43531"/>
                                    <a:pt x="0" y="39470"/>
                                  </a:cubicBezTo>
                                  <a:lnTo>
                                    <a:pt x="5842" y="298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06592258" name="Freeform: Shape 1206592258"/>
                          <wps:cNvSpPr/>
                          <wps:spPr>
                            <a:xfrm>
                              <a:off x="6638717" y="252034"/>
                              <a:ext cx="42795" cy="46196"/>
                            </a:xfrm>
                            <a:custGeom>
                              <a:avLst/>
                              <a:gdLst>
                                <a:gd name="csX0" fmla="*/ 28827 w 42795"/>
                                <a:gd name="csY0" fmla="*/ 29824 h 46196"/>
                                <a:gd name="csX1" fmla="*/ 20953 w 42795"/>
                                <a:gd name="csY1" fmla="*/ 26779 h 46196"/>
                                <a:gd name="csX2" fmla="*/ 13969 w 42795"/>
                                <a:gd name="csY2" fmla="*/ 31855 h 46196"/>
                                <a:gd name="csX3" fmla="*/ 20953 w 42795"/>
                                <a:gd name="csY3" fmla="*/ 36932 h 46196"/>
                                <a:gd name="csX4" fmla="*/ 28827 w 42795"/>
                                <a:gd name="csY4" fmla="*/ 33759 h 46196"/>
                                <a:gd name="csX5" fmla="*/ 28827 w 42795"/>
                                <a:gd name="csY5" fmla="*/ 29824 h 46196"/>
                                <a:gd name="csX6" fmla="*/ 28827 w 42795"/>
                                <a:gd name="csY6" fmla="*/ 40739 h 46196"/>
                                <a:gd name="csX7" fmla="*/ 15112 w 42795"/>
                                <a:gd name="csY7" fmla="*/ 46196 h 46196"/>
                                <a:gd name="csX8" fmla="*/ 0 w 42795"/>
                                <a:gd name="csY8" fmla="*/ 31728 h 46196"/>
                                <a:gd name="csX9" fmla="*/ 15112 w 42795"/>
                                <a:gd name="csY9" fmla="*/ 17895 h 46196"/>
                                <a:gd name="csX10" fmla="*/ 28827 w 42795"/>
                                <a:gd name="csY10" fmla="*/ 22971 h 46196"/>
                                <a:gd name="csX11" fmla="*/ 28827 w 42795"/>
                                <a:gd name="csY11" fmla="*/ 17387 h 46196"/>
                                <a:gd name="csX12" fmla="*/ 19937 w 42795"/>
                                <a:gd name="csY12" fmla="*/ 11041 h 46196"/>
                                <a:gd name="csX13" fmla="*/ 7366 w 42795"/>
                                <a:gd name="csY13" fmla="*/ 15737 h 46196"/>
                                <a:gd name="csX14" fmla="*/ 2286 w 42795"/>
                                <a:gd name="csY14" fmla="*/ 6853 h 46196"/>
                                <a:gd name="csX15" fmla="*/ 22223 w 42795"/>
                                <a:gd name="csY15" fmla="*/ 0 h 46196"/>
                                <a:gd name="csX16" fmla="*/ 42796 w 42795"/>
                                <a:gd name="csY16" fmla="*/ 17641 h 46196"/>
                                <a:gd name="csX17" fmla="*/ 42796 w 42795"/>
                                <a:gd name="csY17" fmla="*/ 45181 h 46196"/>
                                <a:gd name="csX18" fmla="*/ 28699 w 42795"/>
                                <a:gd name="csY18" fmla="*/ 45181 h 46196"/>
                                <a:gd name="csX19" fmla="*/ 28699 w 42795"/>
                                <a:gd name="csY19" fmla="*/ 40739 h 4619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42795" h="46196">
                                  <a:moveTo>
                                    <a:pt x="28827" y="29824"/>
                                  </a:moveTo>
                                  <a:cubicBezTo>
                                    <a:pt x="27303" y="27794"/>
                                    <a:pt x="24128" y="26779"/>
                                    <a:pt x="20953" y="26779"/>
                                  </a:cubicBezTo>
                                  <a:cubicBezTo>
                                    <a:pt x="17271" y="26779"/>
                                    <a:pt x="13969" y="28428"/>
                                    <a:pt x="13969" y="31855"/>
                                  </a:cubicBezTo>
                                  <a:cubicBezTo>
                                    <a:pt x="13969" y="35282"/>
                                    <a:pt x="17271" y="36932"/>
                                    <a:pt x="20953" y="36932"/>
                                  </a:cubicBezTo>
                                  <a:cubicBezTo>
                                    <a:pt x="24001" y="36932"/>
                                    <a:pt x="27303" y="35789"/>
                                    <a:pt x="28827" y="33759"/>
                                  </a:cubicBezTo>
                                  <a:lnTo>
                                    <a:pt x="28827" y="29824"/>
                                  </a:lnTo>
                                  <a:close/>
                                  <a:moveTo>
                                    <a:pt x="28827" y="40739"/>
                                  </a:moveTo>
                                  <a:cubicBezTo>
                                    <a:pt x="26033" y="44039"/>
                                    <a:pt x="20826" y="46196"/>
                                    <a:pt x="15112" y="46196"/>
                                  </a:cubicBezTo>
                                  <a:cubicBezTo>
                                    <a:pt x="8382" y="46196"/>
                                    <a:pt x="0" y="41627"/>
                                    <a:pt x="0" y="31728"/>
                                  </a:cubicBezTo>
                                  <a:cubicBezTo>
                                    <a:pt x="0" y="21068"/>
                                    <a:pt x="8382" y="17895"/>
                                    <a:pt x="15112" y="17895"/>
                                  </a:cubicBezTo>
                                  <a:cubicBezTo>
                                    <a:pt x="20953" y="17895"/>
                                    <a:pt x="26160" y="19671"/>
                                    <a:pt x="28827" y="22971"/>
                                  </a:cubicBezTo>
                                  <a:lnTo>
                                    <a:pt x="28827" y="17387"/>
                                  </a:lnTo>
                                  <a:cubicBezTo>
                                    <a:pt x="28827" y="13580"/>
                                    <a:pt x="25525" y="11041"/>
                                    <a:pt x="19937" y="11041"/>
                                  </a:cubicBezTo>
                                  <a:cubicBezTo>
                                    <a:pt x="15493" y="11041"/>
                                    <a:pt x="11049" y="12691"/>
                                    <a:pt x="7366" y="15737"/>
                                  </a:cubicBezTo>
                                  <a:lnTo>
                                    <a:pt x="2286" y="6853"/>
                                  </a:lnTo>
                                  <a:cubicBezTo>
                                    <a:pt x="8000" y="2031"/>
                                    <a:pt x="15493" y="0"/>
                                    <a:pt x="22223" y="0"/>
                                  </a:cubicBezTo>
                                  <a:cubicBezTo>
                                    <a:pt x="32763" y="0"/>
                                    <a:pt x="42796" y="3934"/>
                                    <a:pt x="42796" y="17641"/>
                                  </a:cubicBezTo>
                                  <a:lnTo>
                                    <a:pt x="42796" y="45181"/>
                                  </a:lnTo>
                                  <a:lnTo>
                                    <a:pt x="28699" y="45181"/>
                                  </a:lnTo>
                                  <a:lnTo>
                                    <a:pt x="28699" y="407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14262228" name="Freeform: Shape 1214262228"/>
                          <wps:cNvSpPr/>
                          <wps:spPr>
                            <a:xfrm>
                              <a:off x="6685703" y="241120"/>
                              <a:ext cx="31619" cy="56983"/>
                            </a:xfrm>
                            <a:custGeom>
                              <a:avLst/>
                              <a:gdLst>
                                <a:gd name="csX0" fmla="*/ 7366 w 31619"/>
                                <a:gd name="csY0" fmla="*/ 44166 h 56983"/>
                                <a:gd name="csX1" fmla="*/ 7366 w 31619"/>
                                <a:gd name="csY1" fmla="*/ 24240 h 56983"/>
                                <a:gd name="csX2" fmla="*/ 0 w 31619"/>
                                <a:gd name="csY2" fmla="*/ 24240 h 56983"/>
                                <a:gd name="csX3" fmla="*/ 0 w 31619"/>
                                <a:gd name="csY3" fmla="*/ 12057 h 56983"/>
                                <a:gd name="csX4" fmla="*/ 7366 w 31619"/>
                                <a:gd name="csY4" fmla="*/ 12057 h 56983"/>
                                <a:gd name="csX5" fmla="*/ 7366 w 31619"/>
                                <a:gd name="csY5" fmla="*/ 0 h 56983"/>
                                <a:gd name="csX6" fmla="*/ 21334 w 31619"/>
                                <a:gd name="csY6" fmla="*/ 0 h 56983"/>
                                <a:gd name="csX7" fmla="*/ 21334 w 31619"/>
                                <a:gd name="csY7" fmla="*/ 12057 h 56983"/>
                                <a:gd name="csX8" fmla="*/ 30223 w 31619"/>
                                <a:gd name="csY8" fmla="*/ 12057 h 56983"/>
                                <a:gd name="csX9" fmla="*/ 30223 w 31619"/>
                                <a:gd name="csY9" fmla="*/ 24240 h 56983"/>
                                <a:gd name="csX10" fmla="*/ 21334 w 31619"/>
                                <a:gd name="csY10" fmla="*/ 24240 h 56983"/>
                                <a:gd name="csX11" fmla="*/ 21334 w 31619"/>
                                <a:gd name="csY11" fmla="*/ 40231 h 56983"/>
                                <a:gd name="csX12" fmla="*/ 25271 w 31619"/>
                                <a:gd name="csY12" fmla="*/ 44673 h 56983"/>
                                <a:gd name="csX13" fmla="*/ 28827 w 31619"/>
                                <a:gd name="csY13" fmla="*/ 43531 h 56983"/>
                                <a:gd name="csX14" fmla="*/ 31620 w 31619"/>
                                <a:gd name="csY14" fmla="*/ 54065 h 56983"/>
                                <a:gd name="csX15" fmla="*/ 21208 w 31619"/>
                                <a:gd name="csY15" fmla="*/ 56984 h 56983"/>
                                <a:gd name="csX16" fmla="*/ 7493 w 31619"/>
                                <a:gd name="csY16" fmla="*/ 44039 h 5698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31619" h="56983">
                                  <a:moveTo>
                                    <a:pt x="7366" y="44166"/>
                                  </a:moveTo>
                                  <a:lnTo>
                                    <a:pt x="7366" y="24240"/>
                                  </a:lnTo>
                                  <a:lnTo>
                                    <a:pt x="0" y="24240"/>
                                  </a:lnTo>
                                  <a:lnTo>
                                    <a:pt x="0" y="12057"/>
                                  </a:lnTo>
                                  <a:lnTo>
                                    <a:pt x="7366" y="12057"/>
                                  </a:lnTo>
                                  <a:lnTo>
                                    <a:pt x="7366" y="0"/>
                                  </a:lnTo>
                                  <a:lnTo>
                                    <a:pt x="21334" y="0"/>
                                  </a:lnTo>
                                  <a:lnTo>
                                    <a:pt x="21334" y="12057"/>
                                  </a:lnTo>
                                  <a:lnTo>
                                    <a:pt x="30223" y="12057"/>
                                  </a:lnTo>
                                  <a:lnTo>
                                    <a:pt x="30223" y="24240"/>
                                  </a:lnTo>
                                  <a:lnTo>
                                    <a:pt x="21334" y="24240"/>
                                  </a:lnTo>
                                  <a:lnTo>
                                    <a:pt x="21334" y="40231"/>
                                  </a:lnTo>
                                  <a:cubicBezTo>
                                    <a:pt x="21334" y="42770"/>
                                    <a:pt x="22731" y="44673"/>
                                    <a:pt x="25271" y="44673"/>
                                  </a:cubicBezTo>
                                  <a:cubicBezTo>
                                    <a:pt x="26794" y="44673"/>
                                    <a:pt x="28319" y="44166"/>
                                    <a:pt x="28827" y="43531"/>
                                  </a:cubicBezTo>
                                  <a:lnTo>
                                    <a:pt x="31620" y="54065"/>
                                  </a:lnTo>
                                  <a:cubicBezTo>
                                    <a:pt x="29843" y="55715"/>
                                    <a:pt x="26414" y="56984"/>
                                    <a:pt x="21208" y="56984"/>
                                  </a:cubicBezTo>
                                  <a:cubicBezTo>
                                    <a:pt x="12318" y="56984"/>
                                    <a:pt x="7493" y="52542"/>
                                    <a:pt x="7493" y="44039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77259840" name="Freeform: Shape 1377259840"/>
                          <wps:cNvSpPr/>
                          <wps:spPr>
                            <a:xfrm>
                              <a:off x="6721895" y="232617"/>
                              <a:ext cx="15999" cy="64471"/>
                            </a:xfrm>
                            <a:custGeom>
                              <a:avLst/>
                              <a:gdLst>
                                <a:gd name="csX0" fmla="*/ 889 w 15999"/>
                                <a:gd name="csY0" fmla="*/ 20433 h 64471"/>
                                <a:gd name="csX1" fmla="*/ 14985 w 15999"/>
                                <a:gd name="csY1" fmla="*/ 20433 h 64471"/>
                                <a:gd name="csX2" fmla="*/ 14985 w 15999"/>
                                <a:gd name="csY2" fmla="*/ 64472 h 64471"/>
                                <a:gd name="csX3" fmla="*/ 889 w 15999"/>
                                <a:gd name="csY3" fmla="*/ 64472 h 64471"/>
                                <a:gd name="csX4" fmla="*/ 889 w 15999"/>
                                <a:gd name="csY4" fmla="*/ 20433 h 64471"/>
                                <a:gd name="csX5" fmla="*/ 0 w 15999"/>
                                <a:gd name="csY5" fmla="*/ 7995 h 64471"/>
                                <a:gd name="csX6" fmla="*/ 8000 w 15999"/>
                                <a:gd name="csY6" fmla="*/ 0 h 64471"/>
                                <a:gd name="csX7" fmla="*/ 16000 w 15999"/>
                                <a:gd name="csY7" fmla="*/ 7995 h 64471"/>
                                <a:gd name="csX8" fmla="*/ 8000 w 15999"/>
                                <a:gd name="csY8" fmla="*/ 15991 h 64471"/>
                                <a:gd name="csX9" fmla="*/ 0 w 15999"/>
                                <a:gd name="csY9" fmla="*/ 7995 h 6447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15999" h="64471">
                                  <a:moveTo>
                                    <a:pt x="889" y="20433"/>
                                  </a:moveTo>
                                  <a:lnTo>
                                    <a:pt x="14985" y="20433"/>
                                  </a:lnTo>
                                  <a:lnTo>
                                    <a:pt x="14985" y="64472"/>
                                  </a:lnTo>
                                  <a:lnTo>
                                    <a:pt x="889" y="64472"/>
                                  </a:lnTo>
                                  <a:lnTo>
                                    <a:pt x="889" y="20433"/>
                                  </a:lnTo>
                                  <a:close/>
                                  <a:moveTo>
                                    <a:pt x="0" y="7995"/>
                                  </a:moveTo>
                                  <a:cubicBezTo>
                                    <a:pt x="0" y="3554"/>
                                    <a:pt x="3555" y="0"/>
                                    <a:pt x="8000" y="0"/>
                                  </a:cubicBezTo>
                                  <a:cubicBezTo>
                                    <a:pt x="12445" y="0"/>
                                    <a:pt x="16000" y="3554"/>
                                    <a:pt x="16000" y="7995"/>
                                  </a:cubicBezTo>
                                  <a:cubicBezTo>
                                    <a:pt x="16000" y="12437"/>
                                    <a:pt x="12445" y="15991"/>
                                    <a:pt x="8000" y="15991"/>
                                  </a:cubicBezTo>
                                  <a:cubicBezTo>
                                    <a:pt x="3555" y="15991"/>
                                    <a:pt x="0" y="12437"/>
                                    <a:pt x="0" y="7995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19711567" name="Freeform: Shape 1719711567"/>
                          <wps:cNvSpPr/>
                          <wps:spPr>
                            <a:xfrm>
                              <a:off x="6742213" y="251907"/>
                              <a:ext cx="48128" cy="46323"/>
                            </a:xfrm>
                            <a:custGeom>
                              <a:avLst/>
                              <a:gdLst>
                                <a:gd name="csX0" fmla="*/ 33652 w 48128"/>
                                <a:gd name="csY0" fmla="*/ 23098 h 46323"/>
                                <a:gd name="csX1" fmla="*/ 24001 w 48128"/>
                                <a:gd name="csY1" fmla="*/ 12437 h 46323"/>
                                <a:gd name="csX2" fmla="*/ 14477 w 48128"/>
                                <a:gd name="csY2" fmla="*/ 23098 h 46323"/>
                                <a:gd name="csX3" fmla="*/ 24001 w 48128"/>
                                <a:gd name="csY3" fmla="*/ 33886 h 46323"/>
                                <a:gd name="csX4" fmla="*/ 33652 w 48128"/>
                                <a:gd name="csY4" fmla="*/ 23098 h 46323"/>
                                <a:gd name="csX5" fmla="*/ 0 w 48128"/>
                                <a:gd name="csY5" fmla="*/ 23098 h 46323"/>
                                <a:gd name="csX6" fmla="*/ 24001 w 48128"/>
                                <a:gd name="csY6" fmla="*/ 0 h 46323"/>
                                <a:gd name="csX7" fmla="*/ 48128 w 48128"/>
                                <a:gd name="csY7" fmla="*/ 23098 h 46323"/>
                                <a:gd name="csX8" fmla="*/ 24001 w 48128"/>
                                <a:gd name="csY8" fmla="*/ 46323 h 46323"/>
                                <a:gd name="csX9" fmla="*/ 0 w 48128"/>
                                <a:gd name="csY9" fmla="*/ 23098 h 4632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48128" h="46323">
                                  <a:moveTo>
                                    <a:pt x="33652" y="23098"/>
                                  </a:moveTo>
                                  <a:cubicBezTo>
                                    <a:pt x="33652" y="17260"/>
                                    <a:pt x="30223" y="12437"/>
                                    <a:pt x="24001" y="12437"/>
                                  </a:cubicBezTo>
                                  <a:cubicBezTo>
                                    <a:pt x="17779" y="12437"/>
                                    <a:pt x="14477" y="17260"/>
                                    <a:pt x="14477" y="23098"/>
                                  </a:cubicBezTo>
                                  <a:cubicBezTo>
                                    <a:pt x="14477" y="28936"/>
                                    <a:pt x="17779" y="33886"/>
                                    <a:pt x="24001" y="33886"/>
                                  </a:cubicBezTo>
                                  <a:cubicBezTo>
                                    <a:pt x="30223" y="33886"/>
                                    <a:pt x="33652" y="29063"/>
                                    <a:pt x="33652" y="23098"/>
                                  </a:cubicBezTo>
                                  <a:moveTo>
                                    <a:pt x="0" y="23098"/>
                                  </a:moveTo>
                                  <a:cubicBezTo>
                                    <a:pt x="0" y="10661"/>
                                    <a:pt x="9016" y="0"/>
                                    <a:pt x="24001" y="0"/>
                                  </a:cubicBezTo>
                                  <a:cubicBezTo>
                                    <a:pt x="38985" y="0"/>
                                    <a:pt x="48128" y="10661"/>
                                    <a:pt x="48128" y="23098"/>
                                  </a:cubicBezTo>
                                  <a:cubicBezTo>
                                    <a:pt x="48128" y="35536"/>
                                    <a:pt x="39240" y="46323"/>
                                    <a:pt x="24001" y="46323"/>
                                  </a:cubicBezTo>
                                  <a:cubicBezTo>
                                    <a:pt x="8762" y="46323"/>
                                    <a:pt x="0" y="35536"/>
                                    <a:pt x="0" y="23098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29757074" name="Freeform: Shape 1129757074"/>
                          <wps:cNvSpPr/>
                          <wps:spPr>
                            <a:xfrm>
                              <a:off x="6795166" y="252034"/>
                              <a:ext cx="43938" cy="45180"/>
                            </a:xfrm>
                            <a:custGeom>
                              <a:avLst/>
                              <a:gdLst>
                                <a:gd name="csX0" fmla="*/ 29970 w 43938"/>
                                <a:gd name="csY0" fmla="*/ 19671 h 45180"/>
                                <a:gd name="csX1" fmla="*/ 22731 w 43938"/>
                                <a:gd name="csY1" fmla="*/ 12437 h 45180"/>
                                <a:gd name="csX2" fmla="*/ 14096 w 43938"/>
                                <a:gd name="csY2" fmla="*/ 16752 h 45180"/>
                                <a:gd name="csX3" fmla="*/ 14096 w 43938"/>
                                <a:gd name="csY3" fmla="*/ 45181 h 45180"/>
                                <a:gd name="csX4" fmla="*/ 0 w 43938"/>
                                <a:gd name="csY4" fmla="*/ 45181 h 45180"/>
                                <a:gd name="csX5" fmla="*/ 0 w 43938"/>
                                <a:gd name="csY5" fmla="*/ 1142 h 45180"/>
                                <a:gd name="csX6" fmla="*/ 14096 w 43938"/>
                                <a:gd name="csY6" fmla="*/ 1142 h 45180"/>
                                <a:gd name="csX7" fmla="*/ 14096 w 43938"/>
                                <a:gd name="csY7" fmla="*/ 6473 h 45180"/>
                                <a:gd name="csX8" fmla="*/ 29334 w 43938"/>
                                <a:gd name="csY8" fmla="*/ 0 h 45180"/>
                                <a:gd name="csX9" fmla="*/ 43938 w 43938"/>
                                <a:gd name="csY9" fmla="*/ 13960 h 45180"/>
                                <a:gd name="csX10" fmla="*/ 43938 w 43938"/>
                                <a:gd name="csY10" fmla="*/ 45181 h 45180"/>
                                <a:gd name="csX11" fmla="*/ 29843 w 43938"/>
                                <a:gd name="csY11" fmla="*/ 45181 h 45180"/>
                                <a:gd name="csX12" fmla="*/ 29843 w 43938"/>
                                <a:gd name="csY12" fmla="*/ 19798 h 4518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43938" h="45180">
                                  <a:moveTo>
                                    <a:pt x="29970" y="19671"/>
                                  </a:moveTo>
                                  <a:cubicBezTo>
                                    <a:pt x="29970" y="14341"/>
                                    <a:pt x="27176" y="12437"/>
                                    <a:pt x="22731" y="12437"/>
                                  </a:cubicBezTo>
                                  <a:cubicBezTo>
                                    <a:pt x="18286" y="12437"/>
                                    <a:pt x="15746" y="14722"/>
                                    <a:pt x="14096" y="16752"/>
                                  </a:cubicBezTo>
                                  <a:lnTo>
                                    <a:pt x="14096" y="45181"/>
                                  </a:lnTo>
                                  <a:lnTo>
                                    <a:pt x="0" y="45181"/>
                                  </a:lnTo>
                                  <a:lnTo>
                                    <a:pt x="0" y="1142"/>
                                  </a:lnTo>
                                  <a:lnTo>
                                    <a:pt x="14096" y="1142"/>
                                  </a:lnTo>
                                  <a:lnTo>
                                    <a:pt x="14096" y="6473"/>
                                  </a:lnTo>
                                  <a:cubicBezTo>
                                    <a:pt x="16763" y="3427"/>
                                    <a:pt x="21969" y="0"/>
                                    <a:pt x="29334" y="0"/>
                                  </a:cubicBezTo>
                                  <a:cubicBezTo>
                                    <a:pt x="39367" y="0"/>
                                    <a:pt x="43938" y="5838"/>
                                    <a:pt x="43938" y="13960"/>
                                  </a:cubicBezTo>
                                  <a:lnTo>
                                    <a:pt x="43938" y="45181"/>
                                  </a:lnTo>
                                  <a:lnTo>
                                    <a:pt x="29843" y="45181"/>
                                  </a:lnTo>
                                  <a:lnTo>
                                    <a:pt x="29843" y="197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99402649" name="Freeform: Shape 2099402649"/>
                          <wps:cNvSpPr/>
                          <wps:spPr>
                            <a:xfrm>
                              <a:off x="6289881" y="319171"/>
                              <a:ext cx="45080" cy="60791"/>
                            </a:xfrm>
                            <a:custGeom>
                              <a:avLst/>
                              <a:gdLst>
                                <a:gd name="csX0" fmla="*/ 24382 w 45080"/>
                                <a:gd name="csY0" fmla="*/ 7996 h 60791"/>
                                <a:gd name="csX1" fmla="*/ 9016 w 45080"/>
                                <a:gd name="csY1" fmla="*/ 7996 h 60791"/>
                                <a:gd name="csX2" fmla="*/ 9016 w 45080"/>
                                <a:gd name="csY2" fmla="*/ 29317 h 60791"/>
                                <a:gd name="csX3" fmla="*/ 24382 w 45080"/>
                                <a:gd name="csY3" fmla="*/ 29317 h 60791"/>
                                <a:gd name="csX4" fmla="*/ 35557 w 45080"/>
                                <a:gd name="csY4" fmla="*/ 18656 h 60791"/>
                                <a:gd name="csX5" fmla="*/ 24382 w 45080"/>
                                <a:gd name="csY5" fmla="*/ 7996 h 60791"/>
                                <a:gd name="csX6" fmla="*/ 0 w 45080"/>
                                <a:gd name="csY6" fmla="*/ 0 h 60791"/>
                                <a:gd name="csX7" fmla="*/ 25651 w 45080"/>
                                <a:gd name="csY7" fmla="*/ 0 h 60791"/>
                                <a:gd name="csX8" fmla="*/ 45081 w 45080"/>
                                <a:gd name="csY8" fmla="*/ 18656 h 60791"/>
                                <a:gd name="csX9" fmla="*/ 25651 w 45080"/>
                                <a:gd name="csY9" fmla="*/ 37312 h 60791"/>
                                <a:gd name="csX10" fmla="*/ 9143 w 45080"/>
                                <a:gd name="csY10" fmla="*/ 37312 h 60791"/>
                                <a:gd name="csX11" fmla="*/ 9143 w 45080"/>
                                <a:gd name="csY11" fmla="*/ 60791 h 60791"/>
                                <a:gd name="csX12" fmla="*/ 0 w 45080"/>
                                <a:gd name="csY12" fmla="*/ 60791 h 60791"/>
                                <a:gd name="csX13" fmla="*/ 0 w 45080"/>
                                <a:gd name="csY13" fmla="*/ 0 h 6079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45080" h="60791">
                                  <a:moveTo>
                                    <a:pt x="24382" y="7996"/>
                                  </a:moveTo>
                                  <a:lnTo>
                                    <a:pt x="9016" y="7996"/>
                                  </a:lnTo>
                                  <a:lnTo>
                                    <a:pt x="9016" y="29317"/>
                                  </a:lnTo>
                                  <a:lnTo>
                                    <a:pt x="24382" y="29317"/>
                                  </a:lnTo>
                                  <a:cubicBezTo>
                                    <a:pt x="30985" y="29317"/>
                                    <a:pt x="35557" y="25002"/>
                                    <a:pt x="35557" y="18656"/>
                                  </a:cubicBezTo>
                                  <a:cubicBezTo>
                                    <a:pt x="35557" y="12311"/>
                                    <a:pt x="30858" y="7996"/>
                                    <a:pt x="24382" y="7996"/>
                                  </a:cubicBezTo>
                                  <a:moveTo>
                                    <a:pt x="0" y="0"/>
                                  </a:moveTo>
                                  <a:lnTo>
                                    <a:pt x="25651" y="0"/>
                                  </a:lnTo>
                                  <a:cubicBezTo>
                                    <a:pt x="38096" y="0"/>
                                    <a:pt x="45081" y="8630"/>
                                    <a:pt x="45081" y="18656"/>
                                  </a:cubicBezTo>
                                  <a:cubicBezTo>
                                    <a:pt x="45081" y="28682"/>
                                    <a:pt x="38096" y="37312"/>
                                    <a:pt x="25651" y="37312"/>
                                  </a:cubicBezTo>
                                  <a:lnTo>
                                    <a:pt x="9143" y="37312"/>
                                  </a:lnTo>
                                  <a:lnTo>
                                    <a:pt x="9143" y="60791"/>
                                  </a:lnTo>
                                  <a:lnTo>
                                    <a:pt x="0" y="6079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71327946" name="Freeform: Shape 1571327946"/>
                          <wps:cNvSpPr/>
                          <wps:spPr>
                            <a:xfrm>
                              <a:off x="6341565" y="334908"/>
                              <a:ext cx="22730" cy="44927"/>
                            </a:xfrm>
                            <a:custGeom>
                              <a:avLst/>
                              <a:gdLst>
                                <a:gd name="csX0" fmla="*/ 0 w 22730"/>
                                <a:gd name="csY0" fmla="*/ 1015 h 44927"/>
                                <a:gd name="csX1" fmla="*/ 8254 w 22730"/>
                                <a:gd name="csY1" fmla="*/ 1015 h 44927"/>
                                <a:gd name="csX2" fmla="*/ 8254 w 22730"/>
                                <a:gd name="csY2" fmla="*/ 7742 h 44927"/>
                                <a:gd name="csX3" fmla="*/ 22731 w 22730"/>
                                <a:gd name="csY3" fmla="*/ 0 h 44927"/>
                                <a:gd name="csX4" fmla="*/ 22731 w 22730"/>
                                <a:gd name="csY4" fmla="*/ 8249 h 44927"/>
                                <a:gd name="csX5" fmla="*/ 19937 w 22730"/>
                                <a:gd name="csY5" fmla="*/ 7996 h 44927"/>
                                <a:gd name="csX6" fmla="*/ 8381 w 22730"/>
                                <a:gd name="csY6" fmla="*/ 14341 h 44927"/>
                                <a:gd name="csX7" fmla="*/ 8381 w 22730"/>
                                <a:gd name="csY7" fmla="*/ 44927 h 44927"/>
                                <a:gd name="csX8" fmla="*/ 127 w 22730"/>
                                <a:gd name="csY8" fmla="*/ 44927 h 44927"/>
                                <a:gd name="csX9" fmla="*/ 127 w 22730"/>
                                <a:gd name="csY9" fmla="*/ 888 h 4492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22730" h="44927">
                                  <a:moveTo>
                                    <a:pt x="0" y="1015"/>
                                  </a:moveTo>
                                  <a:lnTo>
                                    <a:pt x="8254" y="1015"/>
                                  </a:lnTo>
                                  <a:lnTo>
                                    <a:pt x="8254" y="7742"/>
                                  </a:lnTo>
                                  <a:cubicBezTo>
                                    <a:pt x="11683" y="3300"/>
                                    <a:pt x="16889" y="0"/>
                                    <a:pt x="22731" y="0"/>
                                  </a:cubicBezTo>
                                  <a:lnTo>
                                    <a:pt x="22731" y="8249"/>
                                  </a:lnTo>
                                  <a:cubicBezTo>
                                    <a:pt x="21842" y="8122"/>
                                    <a:pt x="20953" y="7996"/>
                                    <a:pt x="19937" y="7996"/>
                                  </a:cubicBezTo>
                                  <a:cubicBezTo>
                                    <a:pt x="15874" y="7996"/>
                                    <a:pt x="10286" y="11041"/>
                                    <a:pt x="8381" y="14341"/>
                                  </a:cubicBezTo>
                                  <a:lnTo>
                                    <a:pt x="8381" y="44927"/>
                                  </a:lnTo>
                                  <a:lnTo>
                                    <a:pt x="127" y="44927"/>
                                  </a:lnTo>
                                  <a:lnTo>
                                    <a:pt x="127" y="8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89262126" name="Freeform: Shape 1189262126"/>
                          <wps:cNvSpPr/>
                          <wps:spPr>
                            <a:xfrm>
                              <a:off x="6367343" y="334781"/>
                              <a:ext cx="44445" cy="46323"/>
                            </a:xfrm>
                            <a:custGeom>
                              <a:avLst/>
                              <a:gdLst>
                                <a:gd name="csX0" fmla="*/ 35937 w 44445"/>
                                <a:gd name="csY0" fmla="*/ 23098 h 46323"/>
                                <a:gd name="csX1" fmla="*/ 22223 w 44445"/>
                                <a:gd name="csY1" fmla="*/ 7361 h 46323"/>
                                <a:gd name="csX2" fmla="*/ 8508 w 44445"/>
                                <a:gd name="csY2" fmla="*/ 23098 h 46323"/>
                                <a:gd name="csX3" fmla="*/ 22223 w 44445"/>
                                <a:gd name="csY3" fmla="*/ 38962 h 46323"/>
                                <a:gd name="csX4" fmla="*/ 35937 w 44445"/>
                                <a:gd name="csY4" fmla="*/ 23098 h 46323"/>
                                <a:gd name="csX5" fmla="*/ 0 w 44445"/>
                                <a:gd name="csY5" fmla="*/ 23098 h 46323"/>
                                <a:gd name="csX6" fmla="*/ 22223 w 44445"/>
                                <a:gd name="csY6" fmla="*/ 0 h 46323"/>
                                <a:gd name="csX7" fmla="*/ 44446 w 44445"/>
                                <a:gd name="csY7" fmla="*/ 23098 h 46323"/>
                                <a:gd name="csX8" fmla="*/ 22223 w 44445"/>
                                <a:gd name="csY8" fmla="*/ 46323 h 46323"/>
                                <a:gd name="csX9" fmla="*/ 0 w 44445"/>
                                <a:gd name="csY9" fmla="*/ 23098 h 4632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44445" h="46323">
                                  <a:moveTo>
                                    <a:pt x="35937" y="23098"/>
                                  </a:moveTo>
                                  <a:cubicBezTo>
                                    <a:pt x="35937" y="14849"/>
                                    <a:pt x="31112" y="7361"/>
                                    <a:pt x="22223" y="7361"/>
                                  </a:cubicBezTo>
                                  <a:cubicBezTo>
                                    <a:pt x="13334" y="7361"/>
                                    <a:pt x="8508" y="14849"/>
                                    <a:pt x="8508" y="23098"/>
                                  </a:cubicBezTo>
                                  <a:cubicBezTo>
                                    <a:pt x="8508" y="31347"/>
                                    <a:pt x="13461" y="38962"/>
                                    <a:pt x="22223" y="38962"/>
                                  </a:cubicBezTo>
                                  <a:cubicBezTo>
                                    <a:pt x="30985" y="38962"/>
                                    <a:pt x="35937" y="31474"/>
                                    <a:pt x="35937" y="23098"/>
                                  </a:cubicBezTo>
                                  <a:moveTo>
                                    <a:pt x="0" y="23098"/>
                                  </a:moveTo>
                                  <a:cubicBezTo>
                                    <a:pt x="0" y="10407"/>
                                    <a:pt x="8508" y="0"/>
                                    <a:pt x="22223" y="0"/>
                                  </a:cubicBezTo>
                                  <a:cubicBezTo>
                                    <a:pt x="35937" y="0"/>
                                    <a:pt x="44446" y="10407"/>
                                    <a:pt x="44446" y="23098"/>
                                  </a:cubicBezTo>
                                  <a:cubicBezTo>
                                    <a:pt x="44446" y="35789"/>
                                    <a:pt x="35937" y="46323"/>
                                    <a:pt x="22223" y="46323"/>
                                  </a:cubicBezTo>
                                  <a:cubicBezTo>
                                    <a:pt x="8508" y="46323"/>
                                    <a:pt x="0" y="35916"/>
                                    <a:pt x="0" y="23098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19896549" name="Freeform: Shape 1519896549"/>
                          <wps:cNvSpPr/>
                          <wps:spPr>
                            <a:xfrm>
                              <a:off x="6417504" y="334781"/>
                              <a:ext cx="42287" cy="62948"/>
                            </a:xfrm>
                            <a:custGeom>
                              <a:avLst/>
                              <a:gdLst>
                                <a:gd name="csX0" fmla="*/ 34033 w 42287"/>
                                <a:gd name="csY0" fmla="*/ 13833 h 62948"/>
                                <a:gd name="csX1" fmla="*/ 21842 w 42287"/>
                                <a:gd name="csY1" fmla="*/ 7361 h 62948"/>
                                <a:gd name="csX2" fmla="*/ 8508 w 42287"/>
                                <a:gd name="csY2" fmla="*/ 22717 h 62948"/>
                                <a:gd name="csX3" fmla="*/ 21842 w 42287"/>
                                <a:gd name="csY3" fmla="*/ 38201 h 62948"/>
                                <a:gd name="csX4" fmla="*/ 34033 w 42287"/>
                                <a:gd name="csY4" fmla="*/ 31601 h 62948"/>
                                <a:gd name="csX5" fmla="*/ 34033 w 42287"/>
                                <a:gd name="csY5" fmla="*/ 13707 h 62948"/>
                                <a:gd name="csX6" fmla="*/ 6223 w 42287"/>
                                <a:gd name="csY6" fmla="*/ 50384 h 62948"/>
                                <a:gd name="csX7" fmla="*/ 20318 w 42287"/>
                                <a:gd name="csY7" fmla="*/ 56222 h 62948"/>
                                <a:gd name="csX8" fmla="*/ 34033 w 42287"/>
                                <a:gd name="csY8" fmla="*/ 43658 h 62948"/>
                                <a:gd name="csX9" fmla="*/ 34033 w 42287"/>
                                <a:gd name="csY9" fmla="*/ 37947 h 62948"/>
                                <a:gd name="csX10" fmla="*/ 19556 w 42287"/>
                                <a:gd name="csY10" fmla="*/ 45562 h 62948"/>
                                <a:gd name="csX11" fmla="*/ 0 w 42287"/>
                                <a:gd name="csY11" fmla="*/ 22717 h 62948"/>
                                <a:gd name="csX12" fmla="*/ 19556 w 42287"/>
                                <a:gd name="csY12" fmla="*/ 0 h 62948"/>
                                <a:gd name="csX13" fmla="*/ 34033 w 42287"/>
                                <a:gd name="csY13" fmla="*/ 7488 h 62948"/>
                                <a:gd name="csX14" fmla="*/ 34033 w 42287"/>
                                <a:gd name="csY14" fmla="*/ 1142 h 62948"/>
                                <a:gd name="csX15" fmla="*/ 42287 w 42287"/>
                                <a:gd name="csY15" fmla="*/ 1142 h 62948"/>
                                <a:gd name="csX16" fmla="*/ 42287 w 42287"/>
                                <a:gd name="csY16" fmla="*/ 43404 h 62948"/>
                                <a:gd name="csX17" fmla="*/ 20445 w 42287"/>
                                <a:gd name="csY17" fmla="*/ 62949 h 62948"/>
                                <a:gd name="csX18" fmla="*/ 2413 w 42287"/>
                                <a:gd name="csY18" fmla="*/ 56349 h 62948"/>
                                <a:gd name="csX19" fmla="*/ 6349 w 42287"/>
                                <a:gd name="csY19" fmla="*/ 50384 h 6294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42287" h="62948">
                                  <a:moveTo>
                                    <a:pt x="34033" y="13833"/>
                                  </a:moveTo>
                                  <a:cubicBezTo>
                                    <a:pt x="31747" y="10280"/>
                                    <a:pt x="26795" y="7361"/>
                                    <a:pt x="21842" y="7361"/>
                                  </a:cubicBezTo>
                                  <a:cubicBezTo>
                                    <a:pt x="13588" y="7361"/>
                                    <a:pt x="8508" y="13707"/>
                                    <a:pt x="8508" y="22717"/>
                                  </a:cubicBezTo>
                                  <a:cubicBezTo>
                                    <a:pt x="8508" y="31728"/>
                                    <a:pt x="13588" y="38201"/>
                                    <a:pt x="21842" y="38201"/>
                                  </a:cubicBezTo>
                                  <a:cubicBezTo>
                                    <a:pt x="26795" y="38201"/>
                                    <a:pt x="31747" y="35155"/>
                                    <a:pt x="34033" y="31601"/>
                                  </a:cubicBezTo>
                                  <a:lnTo>
                                    <a:pt x="34033" y="13707"/>
                                  </a:lnTo>
                                  <a:close/>
                                  <a:moveTo>
                                    <a:pt x="6223" y="50384"/>
                                  </a:moveTo>
                                  <a:cubicBezTo>
                                    <a:pt x="9905" y="54573"/>
                                    <a:pt x="14350" y="56222"/>
                                    <a:pt x="20318" y="56222"/>
                                  </a:cubicBezTo>
                                  <a:cubicBezTo>
                                    <a:pt x="27176" y="56222"/>
                                    <a:pt x="34033" y="52923"/>
                                    <a:pt x="34033" y="43658"/>
                                  </a:cubicBezTo>
                                  <a:lnTo>
                                    <a:pt x="34033" y="37947"/>
                                  </a:lnTo>
                                  <a:cubicBezTo>
                                    <a:pt x="30604" y="42262"/>
                                    <a:pt x="25398" y="45562"/>
                                    <a:pt x="19556" y="45562"/>
                                  </a:cubicBezTo>
                                  <a:cubicBezTo>
                                    <a:pt x="8127" y="45562"/>
                                    <a:pt x="0" y="37185"/>
                                    <a:pt x="0" y="22717"/>
                                  </a:cubicBezTo>
                                  <a:cubicBezTo>
                                    <a:pt x="0" y="8249"/>
                                    <a:pt x="8255" y="0"/>
                                    <a:pt x="19556" y="0"/>
                                  </a:cubicBezTo>
                                  <a:cubicBezTo>
                                    <a:pt x="25271" y="0"/>
                                    <a:pt x="30477" y="2792"/>
                                    <a:pt x="34033" y="7488"/>
                                  </a:cubicBezTo>
                                  <a:lnTo>
                                    <a:pt x="34033" y="1142"/>
                                  </a:lnTo>
                                  <a:lnTo>
                                    <a:pt x="42287" y="1142"/>
                                  </a:lnTo>
                                  <a:lnTo>
                                    <a:pt x="42287" y="43404"/>
                                  </a:lnTo>
                                  <a:cubicBezTo>
                                    <a:pt x="42287" y="58507"/>
                                    <a:pt x="31239" y="62949"/>
                                    <a:pt x="20445" y="62949"/>
                                  </a:cubicBezTo>
                                  <a:cubicBezTo>
                                    <a:pt x="13080" y="62949"/>
                                    <a:pt x="7619" y="61426"/>
                                    <a:pt x="2413" y="56349"/>
                                  </a:cubicBezTo>
                                  <a:lnTo>
                                    <a:pt x="6349" y="503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61294326" name="Freeform: Shape 1361294326"/>
                          <wps:cNvSpPr/>
                          <wps:spPr>
                            <a:xfrm>
                              <a:off x="6469950" y="334908"/>
                              <a:ext cx="22730" cy="44927"/>
                            </a:xfrm>
                            <a:custGeom>
                              <a:avLst/>
                              <a:gdLst>
                                <a:gd name="csX0" fmla="*/ 0 w 22730"/>
                                <a:gd name="csY0" fmla="*/ 1015 h 44927"/>
                                <a:gd name="csX1" fmla="*/ 8254 w 22730"/>
                                <a:gd name="csY1" fmla="*/ 1015 h 44927"/>
                                <a:gd name="csX2" fmla="*/ 8254 w 22730"/>
                                <a:gd name="csY2" fmla="*/ 7742 h 44927"/>
                                <a:gd name="csX3" fmla="*/ 22731 w 22730"/>
                                <a:gd name="csY3" fmla="*/ 0 h 44927"/>
                                <a:gd name="csX4" fmla="*/ 22731 w 22730"/>
                                <a:gd name="csY4" fmla="*/ 8249 h 44927"/>
                                <a:gd name="csX5" fmla="*/ 19937 w 22730"/>
                                <a:gd name="csY5" fmla="*/ 7996 h 44927"/>
                                <a:gd name="csX6" fmla="*/ 8381 w 22730"/>
                                <a:gd name="csY6" fmla="*/ 14341 h 44927"/>
                                <a:gd name="csX7" fmla="*/ 8381 w 22730"/>
                                <a:gd name="csY7" fmla="*/ 44927 h 44927"/>
                                <a:gd name="csX8" fmla="*/ 127 w 22730"/>
                                <a:gd name="csY8" fmla="*/ 44927 h 44927"/>
                                <a:gd name="csX9" fmla="*/ 127 w 22730"/>
                                <a:gd name="csY9" fmla="*/ 888 h 4492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22730" h="44927">
                                  <a:moveTo>
                                    <a:pt x="0" y="1015"/>
                                  </a:moveTo>
                                  <a:lnTo>
                                    <a:pt x="8254" y="1015"/>
                                  </a:lnTo>
                                  <a:lnTo>
                                    <a:pt x="8254" y="7742"/>
                                  </a:lnTo>
                                  <a:cubicBezTo>
                                    <a:pt x="11683" y="3300"/>
                                    <a:pt x="16890" y="0"/>
                                    <a:pt x="22731" y="0"/>
                                  </a:cubicBezTo>
                                  <a:lnTo>
                                    <a:pt x="22731" y="8249"/>
                                  </a:lnTo>
                                  <a:cubicBezTo>
                                    <a:pt x="21842" y="8122"/>
                                    <a:pt x="20953" y="7996"/>
                                    <a:pt x="19937" y="7996"/>
                                  </a:cubicBezTo>
                                  <a:cubicBezTo>
                                    <a:pt x="15874" y="7996"/>
                                    <a:pt x="10286" y="11041"/>
                                    <a:pt x="8381" y="14341"/>
                                  </a:cubicBezTo>
                                  <a:lnTo>
                                    <a:pt x="8381" y="44927"/>
                                  </a:lnTo>
                                  <a:lnTo>
                                    <a:pt x="127" y="44927"/>
                                  </a:lnTo>
                                  <a:lnTo>
                                    <a:pt x="127" y="8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52449487" name="Freeform: Shape 2052449487"/>
                          <wps:cNvSpPr/>
                          <wps:spPr>
                            <a:xfrm>
                              <a:off x="6496617" y="334908"/>
                              <a:ext cx="37969" cy="46196"/>
                            </a:xfrm>
                            <a:custGeom>
                              <a:avLst/>
                              <a:gdLst>
                                <a:gd name="csX0" fmla="*/ 29842 w 37969"/>
                                <a:gd name="csY0" fmla="*/ 27921 h 46196"/>
                                <a:gd name="csX1" fmla="*/ 18540 w 37969"/>
                                <a:gd name="csY1" fmla="*/ 22844 h 46196"/>
                                <a:gd name="csX2" fmla="*/ 8381 w 37969"/>
                                <a:gd name="csY2" fmla="*/ 31601 h 46196"/>
                                <a:gd name="csX3" fmla="*/ 18540 w 37969"/>
                                <a:gd name="csY3" fmla="*/ 40358 h 46196"/>
                                <a:gd name="csX4" fmla="*/ 29842 w 37969"/>
                                <a:gd name="csY4" fmla="*/ 35282 h 46196"/>
                                <a:gd name="csX5" fmla="*/ 29842 w 37969"/>
                                <a:gd name="csY5" fmla="*/ 27794 h 46196"/>
                                <a:gd name="csX6" fmla="*/ 29842 w 37969"/>
                                <a:gd name="csY6" fmla="*/ 40231 h 46196"/>
                                <a:gd name="csX7" fmla="*/ 15365 w 37969"/>
                                <a:gd name="csY7" fmla="*/ 46196 h 46196"/>
                                <a:gd name="csX8" fmla="*/ 0 w 37969"/>
                                <a:gd name="csY8" fmla="*/ 31601 h 46196"/>
                                <a:gd name="csX9" fmla="*/ 15365 w 37969"/>
                                <a:gd name="csY9" fmla="*/ 17133 h 46196"/>
                                <a:gd name="csX10" fmla="*/ 29842 w 37969"/>
                                <a:gd name="csY10" fmla="*/ 22971 h 46196"/>
                                <a:gd name="csX11" fmla="*/ 29842 w 37969"/>
                                <a:gd name="csY11" fmla="*/ 15737 h 46196"/>
                                <a:gd name="csX12" fmla="*/ 19048 w 37969"/>
                                <a:gd name="csY12" fmla="*/ 6980 h 46196"/>
                                <a:gd name="csX13" fmla="*/ 5841 w 37969"/>
                                <a:gd name="csY13" fmla="*/ 12818 h 46196"/>
                                <a:gd name="csX14" fmla="*/ 2286 w 37969"/>
                                <a:gd name="csY14" fmla="*/ 7234 h 46196"/>
                                <a:gd name="csX15" fmla="*/ 20318 w 37969"/>
                                <a:gd name="csY15" fmla="*/ 0 h 46196"/>
                                <a:gd name="csX16" fmla="*/ 37970 w 37969"/>
                                <a:gd name="csY16" fmla="*/ 15356 h 46196"/>
                                <a:gd name="csX17" fmla="*/ 37970 w 37969"/>
                                <a:gd name="csY17" fmla="*/ 45054 h 46196"/>
                                <a:gd name="csX18" fmla="*/ 29715 w 37969"/>
                                <a:gd name="csY18" fmla="*/ 45054 h 46196"/>
                                <a:gd name="csX19" fmla="*/ 29715 w 37969"/>
                                <a:gd name="csY19" fmla="*/ 40231 h 4619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37969" h="46196">
                                  <a:moveTo>
                                    <a:pt x="29842" y="27921"/>
                                  </a:moveTo>
                                  <a:cubicBezTo>
                                    <a:pt x="27430" y="24621"/>
                                    <a:pt x="23112" y="22844"/>
                                    <a:pt x="18540" y="22844"/>
                                  </a:cubicBezTo>
                                  <a:cubicBezTo>
                                    <a:pt x="12572" y="22844"/>
                                    <a:pt x="8381" y="26398"/>
                                    <a:pt x="8381" y="31601"/>
                                  </a:cubicBezTo>
                                  <a:cubicBezTo>
                                    <a:pt x="8381" y="36805"/>
                                    <a:pt x="12572" y="40358"/>
                                    <a:pt x="18540" y="40358"/>
                                  </a:cubicBezTo>
                                  <a:cubicBezTo>
                                    <a:pt x="23112" y="40358"/>
                                    <a:pt x="27430" y="38582"/>
                                    <a:pt x="29842" y="35282"/>
                                  </a:cubicBezTo>
                                  <a:lnTo>
                                    <a:pt x="29842" y="27794"/>
                                  </a:lnTo>
                                  <a:close/>
                                  <a:moveTo>
                                    <a:pt x="29842" y="40231"/>
                                  </a:moveTo>
                                  <a:cubicBezTo>
                                    <a:pt x="26413" y="44039"/>
                                    <a:pt x="21334" y="46196"/>
                                    <a:pt x="15365" y="46196"/>
                                  </a:cubicBezTo>
                                  <a:cubicBezTo>
                                    <a:pt x="8000" y="46196"/>
                                    <a:pt x="0" y="41247"/>
                                    <a:pt x="0" y="31601"/>
                                  </a:cubicBezTo>
                                  <a:cubicBezTo>
                                    <a:pt x="0" y="21956"/>
                                    <a:pt x="7874" y="17133"/>
                                    <a:pt x="15365" y="17133"/>
                                  </a:cubicBezTo>
                                  <a:cubicBezTo>
                                    <a:pt x="21334" y="17133"/>
                                    <a:pt x="26413" y="19037"/>
                                    <a:pt x="29842" y="22971"/>
                                  </a:cubicBezTo>
                                  <a:lnTo>
                                    <a:pt x="29842" y="15737"/>
                                  </a:lnTo>
                                  <a:cubicBezTo>
                                    <a:pt x="29842" y="10280"/>
                                    <a:pt x="25397" y="6980"/>
                                    <a:pt x="19048" y="6980"/>
                                  </a:cubicBezTo>
                                  <a:cubicBezTo>
                                    <a:pt x="14096" y="6980"/>
                                    <a:pt x="9778" y="8884"/>
                                    <a:pt x="5841" y="12818"/>
                                  </a:cubicBezTo>
                                  <a:lnTo>
                                    <a:pt x="2286" y="7234"/>
                                  </a:lnTo>
                                  <a:cubicBezTo>
                                    <a:pt x="7238" y="2411"/>
                                    <a:pt x="13207" y="0"/>
                                    <a:pt x="20318" y="0"/>
                                  </a:cubicBezTo>
                                  <a:cubicBezTo>
                                    <a:pt x="29842" y="0"/>
                                    <a:pt x="37970" y="4188"/>
                                    <a:pt x="37970" y="15356"/>
                                  </a:cubicBezTo>
                                  <a:lnTo>
                                    <a:pt x="37970" y="45054"/>
                                  </a:lnTo>
                                  <a:lnTo>
                                    <a:pt x="29715" y="45054"/>
                                  </a:lnTo>
                                  <a:lnTo>
                                    <a:pt x="29715" y="40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02185553" name="Freeform: Shape 502185553"/>
                          <wps:cNvSpPr/>
                          <wps:spPr>
                            <a:xfrm>
                              <a:off x="6544492" y="334655"/>
                              <a:ext cx="61843" cy="45180"/>
                            </a:xfrm>
                            <a:custGeom>
                              <a:avLst/>
                              <a:gdLst>
                                <a:gd name="csX0" fmla="*/ 53589 w 61843"/>
                                <a:gd name="csY0" fmla="*/ 15864 h 45180"/>
                                <a:gd name="csX1" fmla="*/ 45970 w 61843"/>
                                <a:gd name="csY1" fmla="*/ 7361 h 45180"/>
                                <a:gd name="csX2" fmla="*/ 35049 w 61843"/>
                                <a:gd name="csY2" fmla="*/ 13580 h 45180"/>
                                <a:gd name="csX3" fmla="*/ 35049 w 61843"/>
                                <a:gd name="csY3" fmla="*/ 45181 h 45180"/>
                                <a:gd name="csX4" fmla="*/ 26794 w 61843"/>
                                <a:gd name="csY4" fmla="*/ 45181 h 45180"/>
                                <a:gd name="csX5" fmla="*/ 26794 w 61843"/>
                                <a:gd name="csY5" fmla="*/ 15864 h 45180"/>
                                <a:gd name="csX6" fmla="*/ 19048 w 61843"/>
                                <a:gd name="csY6" fmla="*/ 7361 h 45180"/>
                                <a:gd name="csX7" fmla="*/ 8255 w 61843"/>
                                <a:gd name="csY7" fmla="*/ 13707 h 45180"/>
                                <a:gd name="csX8" fmla="*/ 8255 w 61843"/>
                                <a:gd name="csY8" fmla="*/ 45181 h 45180"/>
                                <a:gd name="csX9" fmla="*/ 0 w 61843"/>
                                <a:gd name="csY9" fmla="*/ 45181 h 45180"/>
                                <a:gd name="csX10" fmla="*/ 0 w 61843"/>
                                <a:gd name="csY10" fmla="*/ 1142 h 45180"/>
                                <a:gd name="csX11" fmla="*/ 8255 w 61843"/>
                                <a:gd name="csY11" fmla="*/ 1142 h 45180"/>
                                <a:gd name="csX12" fmla="*/ 8255 w 61843"/>
                                <a:gd name="csY12" fmla="*/ 7361 h 45180"/>
                                <a:gd name="csX13" fmla="*/ 22477 w 61843"/>
                                <a:gd name="csY13" fmla="*/ 0 h 45180"/>
                                <a:gd name="csX14" fmla="*/ 34414 w 61843"/>
                                <a:gd name="csY14" fmla="*/ 8249 h 45180"/>
                                <a:gd name="csX15" fmla="*/ 49271 w 61843"/>
                                <a:gd name="csY15" fmla="*/ 0 h 45180"/>
                                <a:gd name="csX16" fmla="*/ 61843 w 61843"/>
                                <a:gd name="csY16" fmla="*/ 13326 h 45180"/>
                                <a:gd name="csX17" fmla="*/ 61843 w 61843"/>
                                <a:gd name="csY17" fmla="*/ 45181 h 45180"/>
                                <a:gd name="csX18" fmla="*/ 53589 w 61843"/>
                                <a:gd name="csY18" fmla="*/ 45181 h 45180"/>
                                <a:gd name="csX19" fmla="*/ 53589 w 61843"/>
                                <a:gd name="csY19" fmla="*/ 15864 h 4518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61843" h="45180">
                                  <a:moveTo>
                                    <a:pt x="53589" y="15864"/>
                                  </a:moveTo>
                                  <a:cubicBezTo>
                                    <a:pt x="53589" y="10788"/>
                                    <a:pt x="51304" y="7361"/>
                                    <a:pt x="45970" y="7361"/>
                                  </a:cubicBezTo>
                                  <a:cubicBezTo>
                                    <a:pt x="41525" y="7361"/>
                                    <a:pt x="37080" y="10407"/>
                                    <a:pt x="35049" y="13580"/>
                                  </a:cubicBezTo>
                                  <a:lnTo>
                                    <a:pt x="35049" y="45181"/>
                                  </a:lnTo>
                                  <a:lnTo>
                                    <a:pt x="26794" y="45181"/>
                                  </a:lnTo>
                                  <a:lnTo>
                                    <a:pt x="26794" y="15864"/>
                                  </a:lnTo>
                                  <a:cubicBezTo>
                                    <a:pt x="26794" y="10788"/>
                                    <a:pt x="24636" y="7361"/>
                                    <a:pt x="19048" y="7361"/>
                                  </a:cubicBezTo>
                                  <a:cubicBezTo>
                                    <a:pt x="14731" y="7361"/>
                                    <a:pt x="10540" y="10534"/>
                                    <a:pt x="8255" y="13707"/>
                                  </a:cubicBezTo>
                                  <a:lnTo>
                                    <a:pt x="8255" y="45181"/>
                                  </a:lnTo>
                                  <a:lnTo>
                                    <a:pt x="0" y="45181"/>
                                  </a:lnTo>
                                  <a:lnTo>
                                    <a:pt x="0" y="1142"/>
                                  </a:lnTo>
                                  <a:lnTo>
                                    <a:pt x="8255" y="1142"/>
                                  </a:lnTo>
                                  <a:lnTo>
                                    <a:pt x="8255" y="7361"/>
                                  </a:lnTo>
                                  <a:cubicBezTo>
                                    <a:pt x="10033" y="4569"/>
                                    <a:pt x="15874" y="0"/>
                                    <a:pt x="22477" y="0"/>
                                  </a:cubicBezTo>
                                  <a:cubicBezTo>
                                    <a:pt x="29081" y="0"/>
                                    <a:pt x="33017" y="3427"/>
                                    <a:pt x="34414" y="8249"/>
                                  </a:cubicBezTo>
                                  <a:cubicBezTo>
                                    <a:pt x="36954" y="4188"/>
                                    <a:pt x="42795" y="0"/>
                                    <a:pt x="49271" y="0"/>
                                  </a:cubicBezTo>
                                  <a:cubicBezTo>
                                    <a:pt x="57399" y="0"/>
                                    <a:pt x="61843" y="4442"/>
                                    <a:pt x="61843" y="13326"/>
                                  </a:cubicBezTo>
                                  <a:lnTo>
                                    <a:pt x="61843" y="45181"/>
                                  </a:lnTo>
                                  <a:lnTo>
                                    <a:pt x="53589" y="45181"/>
                                  </a:lnTo>
                                  <a:lnTo>
                                    <a:pt x="53589" y="158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304883975" name="Freeform: Shape 304883975"/>
                        <wps:cNvSpPr/>
                        <wps:spPr>
                          <a:xfrm>
                            <a:off x="5994383" y="446325"/>
                            <a:ext cx="22349" cy="23350"/>
                          </a:xfrm>
                          <a:custGeom>
                            <a:avLst/>
                            <a:gdLst>
                              <a:gd name="csX0" fmla="*/ 6095 w 22349"/>
                              <a:gd name="csY0" fmla="*/ 15610 h 23351"/>
                              <a:gd name="csX1" fmla="*/ 16254 w 22349"/>
                              <a:gd name="csY1" fmla="*/ 15610 h 23351"/>
                              <a:gd name="csX2" fmla="*/ 11175 w 22349"/>
                              <a:gd name="csY2" fmla="*/ 2665 h 23351"/>
                              <a:gd name="csX3" fmla="*/ 6095 w 22349"/>
                              <a:gd name="csY3" fmla="*/ 15610 h 23351"/>
                              <a:gd name="csX4" fmla="*/ 17016 w 22349"/>
                              <a:gd name="csY4" fmla="*/ 18149 h 23351"/>
                              <a:gd name="csX5" fmla="*/ 5206 w 22349"/>
                              <a:gd name="csY5" fmla="*/ 18149 h 23351"/>
                              <a:gd name="csX6" fmla="*/ 3175 w 22349"/>
                              <a:gd name="csY6" fmla="*/ 23352 h 23351"/>
                              <a:gd name="csX7" fmla="*/ 0 w 22349"/>
                              <a:gd name="csY7" fmla="*/ 23352 h 23351"/>
                              <a:gd name="csX8" fmla="*/ 9397 w 22349"/>
                              <a:gd name="csY8" fmla="*/ 0 h 23351"/>
                              <a:gd name="csX9" fmla="*/ 12953 w 22349"/>
                              <a:gd name="csY9" fmla="*/ 0 h 23351"/>
                              <a:gd name="csX10" fmla="*/ 22350 w 22349"/>
                              <a:gd name="csY10" fmla="*/ 23352 h 23351"/>
                              <a:gd name="csX11" fmla="*/ 19175 w 22349"/>
                              <a:gd name="csY11" fmla="*/ 23352 h 23351"/>
                              <a:gd name="csX12" fmla="*/ 17143 w 22349"/>
                              <a:gd name="csY12" fmla="*/ 18149 h 2335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</a:cxnLst>
                            <a:rect l="l" t="t" r="r" b="b"/>
                            <a:pathLst>
                              <a:path w="22349" h="23351">
                                <a:moveTo>
                                  <a:pt x="6095" y="15610"/>
                                </a:moveTo>
                                <a:lnTo>
                                  <a:pt x="16254" y="15610"/>
                                </a:lnTo>
                                <a:lnTo>
                                  <a:pt x="11175" y="2665"/>
                                </a:lnTo>
                                <a:lnTo>
                                  <a:pt x="6095" y="15610"/>
                                </a:lnTo>
                                <a:close/>
                                <a:moveTo>
                                  <a:pt x="17016" y="18149"/>
                                </a:moveTo>
                                <a:lnTo>
                                  <a:pt x="5206" y="18149"/>
                                </a:lnTo>
                                <a:lnTo>
                                  <a:pt x="3175" y="23352"/>
                                </a:lnTo>
                                <a:lnTo>
                                  <a:pt x="0" y="23352"/>
                                </a:lnTo>
                                <a:lnTo>
                                  <a:pt x="9397" y="0"/>
                                </a:lnTo>
                                <a:lnTo>
                                  <a:pt x="12953" y="0"/>
                                </a:lnTo>
                                <a:lnTo>
                                  <a:pt x="22350" y="23352"/>
                                </a:lnTo>
                                <a:lnTo>
                                  <a:pt x="19175" y="23352"/>
                                </a:lnTo>
                                <a:lnTo>
                                  <a:pt x="17143" y="18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2040269906" name="Graphic 1"/>
                        <wpg:cNvGrpSpPr/>
                        <wpg:grpSpPr>
                          <a:xfrm>
                            <a:off x="6023179" y="446452"/>
                            <a:ext cx="61970" cy="30076"/>
                            <a:chOff x="6023082" y="446452"/>
                            <a:chExt cx="61970" cy="30078"/>
                          </a:xfrm>
                          <a:solidFill>
                            <a:srgbClr val="231F20"/>
                          </a:solidFill>
                        </wpg:grpSpPr>
                        <wps:wsp>
                          <wps:cNvPr id="150540936" name="Freeform: Shape 150540936"/>
                          <wps:cNvSpPr/>
                          <wps:spPr>
                            <a:xfrm>
                              <a:off x="6023082" y="446452"/>
                              <a:ext cx="7365" cy="30078"/>
                            </a:xfrm>
                            <a:custGeom>
                              <a:avLst/>
                              <a:gdLst>
                                <a:gd name="csX0" fmla="*/ 3810 w 7365"/>
                                <a:gd name="csY0" fmla="*/ 1777 h 30078"/>
                                <a:gd name="csX1" fmla="*/ 5588 w 7365"/>
                                <a:gd name="csY1" fmla="*/ 0 h 30078"/>
                                <a:gd name="csX2" fmla="*/ 7366 w 7365"/>
                                <a:gd name="csY2" fmla="*/ 1777 h 30078"/>
                                <a:gd name="csX3" fmla="*/ 5588 w 7365"/>
                                <a:gd name="csY3" fmla="*/ 3554 h 30078"/>
                                <a:gd name="csX4" fmla="*/ 3810 w 7365"/>
                                <a:gd name="csY4" fmla="*/ 1777 h 30078"/>
                                <a:gd name="csX5" fmla="*/ 6857 w 7365"/>
                                <a:gd name="csY5" fmla="*/ 24875 h 30078"/>
                                <a:gd name="csX6" fmla="*/ 1905 w 7365"/>
                                <a:gd name="csY6" fmla="*/ 30078 h 30078"/>
                                <a:gd name="csX7" fmla="*/ 0 w 7365"/>
                                <a:gd name="csY7" fmla="*/ 29824 h 30078"/>
                                <a:gd name="csX8" fmla="*/ 381 w 7365"/>
                                <a:gd name="csY8" fmla="*/ 27667 h 30078"/>
                                <a:gd name="csX9" fmla="*/ 1651 w 7365"/>
                                <a:gd name="csY9" fmla="*/ 27794 h 30078"/>
                                <a:gd name="csX10" fmla="*/ 4318 w 7365"/>
                                <a:gd name="csY10" fmla="*/ 24875 h 30078"/>
                                <a:gd name="csX11" fmla="*/ 4318 w 7365"/>
                                <a:gd name="csY11" fmla="*/ 6346 h 30078"/>
                                <a:gd name="csX12" fmla="*/ 6985 w 7365"/>
                                <a:gd name="csY12" fmla="*/ 6346 h 30078"/>
                                <a:gd name="csX13" fmla="*/ 6985 w 7365"/>
                                <a:gd name="csY13" fmla="*/ 24875 h 3007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7365" h="30078">
                                  <a:moveTo>
                                    <a:pt x="3810" y="1777"/>
                                  </a:moveTo>
                                  <a:cubicBezTo>
                                    <a:pt x="3810" y="761"/>
                                    <a:pt x="4572" y="0"/>
                                    <a:pt x="5588" y="0"/>
                                  </a:cubicBezTo>
                                  <a:cubicBezTo>
                                    <a:pt x="6604" y="0"/>
                                    <a:pt x="7366" y="761"/>
                                    <a:pt x="7366" y="1777"/>
                                  </a:cubicBezTo>
                                  <a:cubicBezTo>
                                    <a:pt x="7366" y="2792"/>
                                    <a:pt x="6604" y="3554"/>
                                    <a:pt x="5588" y="3554"/>
                                  </a:cubicBezTo>
                                  <a:cubicBezTo>
                                    <a:pt x="4699" y="3554"/>
                                    <a:pt x="3810" y="2792"/>
                                    <a:pt x="3810" y="1777"/>
                                  </a:cubicBezTo>
                                  <a:moveTo>
                                    <a:pt x="6857" y="24875"/>
                                  </a:moveTo>
                                  <a:cubicBezTo>
                                    <a:pt x="6857" y="28175"/>
                                    <a:pt x="5079" y="30078"/>
                                    <a:pt x="1905" y="30078"/>
                                  </a:cubicBezTo>
                                  <a:cubicBezTo>
                                    <a:pt x="1143" y="30078"/>
                                    <a:pt x="635" y="30078"/>
                                    <a:pt x="0" y="29824"/>
                                  </a:cubicBezTo>
                                  <a:lnTo>
                                    <a:pt x="381" y="27667"/>
                                  </a:lnTo>
                                  <a:cubicBezTo>
                                    <a:pt x="381" y="27667"/>
                                    <a:pt x="1270" y="27794"/>
                                    <a:pt x="1651" y="27794"/>
                                  </a:cubicBezTo>
                                  <a:cubicBezTo>
                                    <a:pt x="3175" y="27794"/>
                                    <a:pt x="4318" y="27032"/>
                                    <a:pt x="4318" y="24875"/>
                                  </a:cubicBezTo>
                                  <a:lnTo>
                                    <a:pt x="4318" y="6346"/>
                                  </a:lnTo>
                                  <a:lnTo>
                                    <a:pt x="6985" y="6346"/>
                                  </a:lnTo>
                                  <a:lnTo>
                                    <a:pt x="6985" y="248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8375636" name="Freeform: Shape 158375636"/>
                          <wps:cNvSpPr/>
                          <wps:spPr>
                            <a:xfrm>
                              <a:off x="6033114" y="452290"/>
                              <a:ext cx="16762" cy="17767"/>
                            </a:xfrm>
                            <a:custGeom>
                              <a:avLst/>
                              <a:gdLst>
                                <a:gd name="csX0" fmla="*/ 13969 w 16762"/>
                                <a:gd name="csY0" fmla="*/ 8884 h 17767"/>
                                <a:gd name="csX1" fmla="*/ 8381 w 16762"/>
                                <a:gd name="csY1" fmla="*/ 2411 h 17767"/>
                                <a:gd name="csX2" fmla="*/ 2667 w 16762"/>
                                <a:gd name="csY2" fmla="*/ 8884 h 17767"/>
                                <a:gd name="csX3" fmla="*/ 8381 w 16762"/>
                                <a:gd name="csY3" fmla="*/ 15483 h 17767"/>
                                <a:gd name="csX4" fmla="*/ 13969 w 16762"/>
                                <a:gd name="csY4" fmla="*/ 8884 h 17767"/>
                                <a:gd name="csX5" fmla="*/ 0 w 16762"/>
                                <a:gd name="csY5" fmla="*/ 8884 h 17767"/>
                                <a:gd name="csX6" fmla="*/ 8381 w 16762"/>
                                <a:gd name="csY6" fmla="*/ 0 h 17767"/>
                                <a:gd name="csX7" fmla="*/ 16763 w 16762"/>
                                <a:gd name="csY7" fmla="*/ 8884 h 17767"/>
                                <a:gd name="csX8" fmla="*/ 8381 w 16762"/>
                                <a:gd name="csY8" fmla="*/ 17768 h 17767"/>
                                <a:gd name="csX9" fmla="*/ 0 w 16762"/>
                                <a:gd name="csY9" fmla="*/ 8884 h 1776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16762" h="17767">
                                  <a:moveTo>
                                    <a:pt x="13969" y="8884"/>
                                  </a:moveTo>
                                  <a:cubicBezTo>
                                    <a:pt x="13969" y="5457"/>
                                    <a:pt x="11937" y="2411"/>
                                    <a:pt x="8381" y="2411"/>
                                  </a:cubicBezTo>
                                  <a:cubicBezTo>
                                    <a:pt x="4826" y="2411"/>
                                    <a:pt x="2667" y="5457"/>
                                    <a:pt x="2667" y="8884"/>
                                  </a:cubicBezTo>
                                  <a:cubicBezTo>
                                    <a:pt x="2667" y="12311"/>
                                    <a:pt x="4699" y="15483"/>
                                    <a:pt x="8381" y="15483"/>
                                  </a:cubicBezTo>
                                  <a:cubicBezTo>
                                    <a:pt x="12064" y="15483"/>
                                    <a:pt x="13969" y="12437"/>
                                    <a:pt x="13969" y="8884"/>
                                  </a:cubicBezTo>
                                  <a:moveTo>
                                    <a:pt x="0" y="8884"/>
                                  </a:moveTo>
                                  <a:cubicBezTo>
                                    <a:pt x="0" y="3934"/>
                                    <a:pt x="3175" y="0"/>
                                    <a:pt x="8381" y="0"/>
                                  </a:cubicBezTo>
                                  <a:cubicBezTo>
                                    <a:pt x="13588" y="0"/>
                                    <a:pt x="16763" y="3934"/>
                                    <a:pt x="16763" y="8884"/>
                                  </a:cubicBezTo>
                                  <a:cubicBezTo>
                                    <a:pt x="16763" y="13833"/>
                                    <a:pt x="13588" y="17768"/>
                                    <a:pt x="8381" y="17768"/>
                                  </a:cubicBezTo>
                                  <a:cubicBezTo>
                                    <a:pt x="3175" y="17768"/>
                                    <a:pt x="0" y="13833"/>
                                    <a:pt x="0" y="8884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2616446" name="Freeform: Shape 142616446"/>
                          <wps:cNvSpPr/>
                          <wps:spPr>
                            <a:xfrm>
                              <a:off x="6052290" y="446452"/>
                              <a:ext cx="3555" cy="23225"/>
                            </a:xfrm>
                            <a:custGeom>
                              <a:avLst/>
                              <a:gdLst>
                                <a:gd name="csX0" fmla="*/ 381 w 3555"/>
                                <a:gd name="csY0" fmla="*/ 6346 h 23225"/>
                                <a:gd name="csX1" fmla="*/ 3048 w 3555"/>
                                <a:gd name="csY1" fmla="*/ 6346 h 23225"/>
                                <a:gd name="csX2" fmla="*/ 3048 w 3555"/>
                                <a:gd name="csY2" fmla="*/ 23225 h 23225"/>
                                <a:gd name="csX3" fmla="*/ 381 w 3555"/>
                                <a:gd name="csY3" fmla="*/ 23225 h 23225"/>
                                <a:gd name="csX4" fmla="*/ 381 w 3555"/>
                                <a:gd name="csY4" fmla="*/ 6346 h 23225"/>
                                <a:gd name="csX5" fmla="*/ 0 w 3555"/>
                                <a:gd name="csY5" fmla="*/ 1777 h 23225"/>
                                <a:gd name="csX6" fmla="*/ 1778 w 3555"/>
                                <a:gd name="csY6" fmla="*/ 0 h 23225"/>
                                <a:gd name="csX7" fmla="*/ 3556 w 3555"/>
                                <a:gd name="csY7" fmla="*/ 1777 h 23225"/>
                                <a:gd name="csX8" fmla="*/ 1778 w 3555"/>
                                <a:gd name="csY8" fmla="*/ 3554 h 23225"/>
                                <a:gd name="csX9" fmla="*/ 0 w 3555"/>
                                <a:gd name="csY9" fmla="*/ 1777 h 2322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3555" h="23225">
                                  <a:moveTo>
                                    <a:pt x="381" y="6346"/>
                                  </a:moveTo>
                                  <a:lnTo>
                                    <a:pt x="3048" y="6346"/>
                                  </a:lnTo>
                                  <a:lnTo>
                                    <a:pt x="3048" y="23225"/>
                                  </a:lnTo>
                                  <a:lnTo>
                                    <a:pt x="381" y="23225"/>
                                  </a:lnTo>
                                  <a:lnTo>
                                    <a:pt x="381" y="6346"/>
                                  </a:lnTo>
                                  <a:close/>
                                  <a:moveTo>
                                    <a:pt x="0" y="1777"/>
                                  </a:moveTo>
                                  <a:cubicBezTo>
                                    <a:pt x="0" y="761"/>
                                    <a:pt x="762" y="0"/>
                                    <a:pt x="1778" y="0"/>
                                  </a:cubicBezTo>
                                  <a:cubicBezTo>
                                    <a:pt x="2794" y="0"/>
                                    <a:pt x="3556" y="761"/>
                                    <a:pt x="3556" y="1777"/>
                                  </a:cubicBezTo>
                                  <a:cubicBezTo>
                                    <a:pt x="3556" y="2792"/>
                                    <a:pt x="2794" y="3554"/>
                                    <a:pt x="1778" y="3554"/>
                                  </a:cubicBezTo>
                                  <a:cubicBezTo>
                                    <a:pt x="762" y="3554"/>
                                    <a:pt x="0" y="2792"/>
                                    <a:pt x="0" y="1777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2224166" name="Freeform: Shape 22224166"/>
                          <wps:cNvSpPr/>
                          <wps:spPr>
                            <a:xfrm>
                              <a:off x="6059020" y="452290"/>
                              <a:ext cx="13968" cy="17513"/>
                            </a:xfrm>
                            <a:custGeom>
                              <a:avLst/>
                              <a:gdLst>
                                <a:gd name="csX0" fmla="*/ 11556 w 13968"/>
                                <a:gd name="csY0" fmla="*/ 6346 h 17513"/>
                                <a:gd name="csX1" fmla="*/ 7746 w 13968"/>
                                <a:gd name="csY1" fmla="*/ 2411 h 17513"/>
                                <a:gd name="csX2" fmla="*/ 2667 w 13968"/>
                                <a:gd name="csY2" fmla="*/ 5077 h 17513"/>
                                <a:gd name="csX3" fmla="*/ 2667 w 13968"/>
                                <a:gd name="csY3" fmla="*/ 17514 h 17513"/>
                                <a:gd name="csX4" fmla="*/ 0 w 13968"/>
                                <a:gd name="csY4" fmla="*/ 17514 h 17513"/>
                                <a:gd name="csX5" fmla="*/ 0 w 13968"/>
                                <a:gd name="csY5" fmla="*/ 508 h 17513"/>
                                <a:gd name="csX6" fmla="*/ 2667 w 13968"/>
                                <a:gd name="csY6" fmla="*/ 508 h 17513"/>
                                <a:gd name="csX7" fmla="*/ 2667 w 13968"/>
                                <a:gd name="csY7" fmla="*/ 2919 h 17513"/>
                                <a:gd name="csX8" fmla="*/ 8635 w 13968"/>
                                <a:gd name="csY8" fmla="*/ 0 h 17513"/>
                                <a:gd name="csX9" fmla="*/ 13968 w 13968"/>
                                <a:gd name="csY9" fmla="*/ 5457 h 17513"/>
                                <a:gd name="csX10" fmla="*/ 13968 w 13968"/>
                                <a:gd name="csY10" fmla="*/ 17387 h 17513"/>
                                <a:gd name="csX11" fmla="*/ 11302 w 13968"/>
                                <a:gd name="csY11" fmla="*/ 17387 h 17513"/>
                                <a:gd name="csX12" fmla="*/ 11302 w 13968"/>
                                <a:gd name="csY12" fmla="*/ 6346 h 175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13968" h="17513">
                                  <a:moveTo>
                                    <a:pt x="11556" y="6346"/>
                                  </a:moveTo>
                                  <a:cubicBezTo>
                                    <a:pt x="11556" y="3427"/>
                                    <a:pt x="10032" y="2411"/>
                                    <a:pt x="7746" y="2411"/>
                                  </a:cubicBezTo>
                                  <a:cubicBezTo>
                                    <a:pt x="5714" y="2411"/>
                                    <a:pt x="3682" y="3680"/>
                                    <a:pt x="2667" y="5077"/>
                                  </a:cubicBezTo>
                                  <a:lnTo>
                                    <a:pt x="2667" y="17514"/>
                                  </a:lnTo>
                                  <a:lnTo>
                                    <a:pt x="0" y="17514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2667" y="508"/>
                                  </a:lnTo>
                                  <a:lnTo>
                                    <a:pt x="2667" y="2919"/>
                                  </a:lnTo>
                                  <a:cubicBezTo>
                                    <a:pt x="3809" y="1523"/>
                                    <a:pt x="6222" y="0"/>
                                    <a:pt x="8635" y="0"/>
                                  </a:cubicBezTo>
                                  <a:cubicBezTo>
                                    <a:pt x="12191" y="0"/>
                                    <a:pt x="13968" y="1777"/>
                                    <a:pt x="13968" y="5457"/>
                                  </a:cubicBezTo>
                                  <a:lnTo>
                                    <a:pt x="13968" y="17387"/>
                                  </a:lnTo>
                                  <a:lnTo>
                                    <a:pt x="11302" y="17387"/>
                                  </a:lnTo>
                                  <a:lnTo>
                                    <a:pt x="11302" y="6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64458249" name="Freeform: Shape 1564458249"/>
                          <wps:cNvSpPr/>
                          <wps:spPr>
                            <a:xfrm>
                              <a:off x="6075275" y="448102"/>
                              <a:ext cx="9777" cy="21955"/>
                            </a:xfrm>
                            <a:custGeom>
                              <a:avLst/>
                              <a:gdLst>
                                <a:gd name="csX0" fmla="*/ 2794 w 9777"/>
                                <a:gd name="csY0" fmla="*/ 18022 h 21955"/>
                                <a:gd name="csX1" fmla="*/ 2794 w 9777"/>
                                <a:gd name="csY1" fmla="*/ 6980 h 21955"/>
                                <a:gd name="csX2" fmla="*/ 0 w 9777"/>
                                <a:gd name="csY2" fmla="*/ 6980 h 21955"/>
                                <a:gd name="csX3" fmla="*/ 0 w 9777"/>
                                <a:gd name="csY3" fmla="*/ 4696 h 21955"/>
                                <a:gd name="csX4" fmla="*/ 2794 w 9777"/>
                                <a:gd name="csY4" fmla="*/ 4696 h 21955"/>
                                <a:gd name="csX5" fmla="*/ 2794 w 9777"/>
                                <a:gd name="csY5" fmla="*/ 0 h 21955"/>
                                <a:gd name="csX6" fmla="*/ 5460 w 9777"/>
                                <a:gd name="csY6" fmla="*/ 0 h 21955"/>
                                <a:gd name="csX7" fmla="*/ 5460 w 9777"/>
                                <a:gd name="csY7" fmla="*/ 4696 h 21955"/>
                                <a:gd name="csX8" fmla="*/ 8889 w 9777"/>
                                <a:gd name="csY8" fmla="*/ 4696 h 21955"/>
                                <a:gd name="csX9" fmla="*/ 8889 w 9777"/>
                                <a:gd name="csY9" fmla="*/ 6980 h 21955"/>
                                <a:gd name="csX10" fmla="*/ 5460 w 9777"/>
                                <a:gd name="csY10" fmla="*/ 6980 h 21955"/>
                                <a:gd name="csX11" fmla="*/ 5460 w 9777"/>
                                <a:gd name="csY11" fmla="*/ 17514 h 21955"/>
                                <a:gd name="csX12" fmla="*/ 7238 w 9777"/>
                                <a:gd name="csY12" fmla="*/ 19671 h 21955"/>
                                <a:gd name="csX13" fmla="*/ 9016 w 9777"/>
                                <a:gd name="csY13" fmla="*/ 18910 h 21955"/>
                                <a:gd name="csX14" fmla="*/ 9778 w 9777"/>
                                <a:gd name="csY14" fmla="*/ 20814 h 21955"/>
                                <a:gd name="csX15" fmla="*/ 6603 w 9777"/>
                                <a:gd name="csY15" fmla="*/ 21956 h 21955"/>
                                <a:gd name="csX16" fmla="*/ 2794 w 9777"/>
                                <a:gd name="csY16" fmla="*/ 1802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9777" h="21955">
                                  <a:moveTo>
                                    <a:pt x="2794" y="18022"/>
                                  </a:moveTo>
                                  <a:lnTo>
                                    <a:pt x="2794" y="6980"/>
                                  </a:lnTo>
                                  <a:lnTo>
                                    <a:pt x="0" y="6980"/>
                                  </a:lnTo>
                                  <a:lnTo>
                                    <a:pt x="0" y="4696"/>
                                  </a:lnTo>
                                  <a:lnTo>
                                    <a:pt x="2794" y="4696"/>
                                  </a:lnTo>
                                  <a:lnTo>
                                    <a:pt x="2794" y="0"/>
                                  </a:lnTo>
                                  <a:lnTo>
                                    <a:pt x="5460" y="0"/>
                                  </a:lnTo>
                                  <a:lnTo>
                                    <a:pt x="5460" y="4696"/>
                                  </a:lnTo>
                                  <a:lnTo>
                                    <a:pt x="8889" y="4696"/>
                                  </a:lnTo>
                                  <a:lnTo>
                                    <a:pt x="8889" y="6980"/>
                                  </a:lnTo>
                                  <a:lnTo>
                                    <a:pt x="5460" y="6980"/>
                                  </a:lnTo>
                                  <a:lnTo>
                                    <a:pt x="5460" y="17514"/>
                                  </a:lnTo>
                                  <a:cubicBezTo>
                                    <a:pt x="5460" y="18783"/>
                                    <a:pt x="5968" y="19671"/>
                                    <a:pt x="7238" y="19671"/>
                                  </a:cubicBezTo>
                                  <a:cubicBezTo>
                                    <a:pt x="8000" y="19671"/>
                                    <a:pt x="8635" y="19291"/>
                                    <a:pt x="9016" y="18910"/>
                                  </a:cubicBezTo>
                                  <a:lnTo>
                                    <a:pt x="9778" y="20814"/>
                                  </a:lnTo>
                                  <a:cubicBezTo>
                                    <a:pt x="9143" y="21448"/>
                                    <a:pt x="8127" y="21956"/>
                                    <a:pt x="6603" y="21956"/>
                                  </a:cubicBezTo>
                                  <a:cubicBezTo>
                                    <a:pt x="4063" y="21956"/>
                                    <a:pt x="2794" y="20560"/>
                                    <a:pt x="2794" y="18022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1655954992" name="Freeform: Shape 1655954992"/>
                        <wps:cNvSpPr/>
                        <wps:spPr>
                          <a:xfrm>
                            <a:off x="6093306" y="446325"/>
                            <a:ext cx="22350" cy="23350"/>
                          </a:xfrm>
                          <a:custGeom>
                            <a:avLst/>
                            <a:gdLst>
                              <a:gd name="csX0" fmla="*/ 5968 w 22350"/>
                              <a:gd name="csY0" fmla="*/ 15610 h 23351"/>
                              <a:gd name="csX1" fmla="*/ 16128 w 22350"/>
                              <a:gd name="csY1" fmla="*/ 15610 h 23351"/>
                              <a:gd name="csX2" fmla="*/ 11048 w 22350"/>
                              <a:gd name="csY2" fmla="*/ 2665 h 23351"/>
                              <a:gd name="csX3" fmla="*/ 5968 w 22350"/>
                              <a:gd name="csY3" fmla="*/ 15610 h 23351"/>
                              <a:gd name="csX4" fmla="*/ 17016 w 22350"/>
                              <a:gd name="csY4" fmla="*/ 18149 h 23351"/>
                              <a:gd name="csX5" fmla="*/ 5207 w 22350"/>
                              <a:gd name="csY5" fmla="*/ 18149 h 23351"/>
                              <a:gd name="csX6" fmla="*/ 3175 w 22350"/>
                              <a:gd name="csY6" fmla="*/ 23352 h 23351"/>
                              <a:gd name="csX7" fmla="*/ 0 w 22350"/>
                              <a:gd name="csY7" fmla="*/ 23352 h 23351"/>
                              <a:gd name="csX8" fmla="*/ 9397 w 22350"/>
                              <a:gd name="csY8" fmla="*/ 0 h 23351"/>
                              <a:gd name="csX9" fmla="*/ 12953 w 22350"/>
                              <a:gd name="csY9" fmla="*/ 0 h 23351"/>
                              <a:gd name="csX10" fmla="*/ 22350 w 22350"/>
                              <a:gd name="csY10" fmla="*/ 23352 h 23351"/>
                              <a:gd name="csX11" fmla="*/ 19175 w 22350"/>
                              <a:gd name="csY11" fmla="*/ 23352 h 23351"/>
                              <a:gd name="csX12" fmla="*/ 17143 w 22350"/>
                              <a:gd name="csY12" fmla="*/ 18149 h 2335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</a:cxnLst>
                            <a:rect l="l" t="t" r="r" b="b"/>
                            <a:pathLst>
                              <a:path w="22350" h="23351">
                                <a:moveTo>
                                  <a:pt x="5968" y="15610"/>
                                </a:moveTo>
                                <a:lnTo>
                                  <a:pt x="16128" y="15610"/>
                                </a:lnTo>
                                <a:lnTo>
                                  <a:pt x="11048" y="2665"/>
                                </a:lnTo>
                                <a:lnTo>
                                  <a:pt x="5968" y="15610"/>
                                </a:lnTo>
                                <a:close/>
                                <a:moveTo>
                                  <a:pt x="17016" y="18149"/>
                                </a:moveTo>
                                <a:lnTo>
                                  <a:pt x="5207" y="18149"/>
                                </a:lnTo>
                                <a:lnTo>
                                  <a:pt x="3175" y="23352"/>
                                </a:lnTo>
                                <a:lnTo>
                                  <a:pt x="0" y="23352"/>
                                </a:lnTo>
                                <a:lnTo>
                                  <a:pt x="9397" y="0"/>
                                </a:lnTo>
                                <a:lnTo>
                                  <a:pt x="12953" y="0"/>
                                </a:lnTo>
                                <a:lnTo>
                                  <a:pt x="22350" y="23352"/>
                                </a:lnTo>
                                <a:lnTo>
                                  <a:pt x="19175" y="23352"/>
                                </a:lnTo>
                                <a:lnTo>
                                  <a:pt x="17143" y="18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797918868" name="Graphic 1"/>
                        <wpg:cNvGrpSpPr/>
                        <wpg:grpSpPr>
                          <a:xfrm>
                            <a:off x="6117396" y="448102"/>
                            <a:ext cx="68191" cy="22081"/>
                            <a:chOff x="6117306" y="448102"/>
                            <a:chExt cx="68191" cy="22082"/>
                          </a:xfrm>
                          <a:solidFill>
                            <a:srgbClr val="231F20"/>
                          </a:solidFill>
                        </wpg:grpSpPr>
                        <wps:wsp>
                          <wps:cNvPr id="1157178579" name="Freeform: Shape 1157178579"/>
                          <wps:cNvSpPr/>
                          <wps:spPr>
                            <a:xfrm>
                              <a:off x="6117306" y="452670"/>
                              <a:ext cx="14222" cy="17387"/>
                            </a:xfrm>
                            <a:custGeom>
                              <a:avLst/>
                              <a:gdLst>
                                <a:gd name="csX0" fmla="*/ 11556 w 14222"/>
                                <a:gd name="csY0" fmla="*/ 14595 h 17387"/>
                                <a:gd name="csX1" fmla="*/ 5460 w 14222"/>
                                <a:gd name="csY1" fmla="*/ 17387 h 17387"/>
                                <a:gd name="csX2" fmla="*/ 0 w 14222"/>
                                <a:gd name="csY2" fmla="*/ 11930 h 17387"/>
                                <a:gd name="csX3" fmla="*/ 0 w 14222"/>
                                <a:gd name="csY3" fmla="*/ 0 h 17387"/>
                                <a:gd name="csX4" fmla="*/ 2667 w 14222"/>
                                <a:gd name="csY4" fmla="*/ 0 h 17387"/>
                                <a:gd name="csX5" fmla="*/ 2667 w 14222"/>
                                <a:gd name="csY5" fmla="*/ 11168 h 17387"/>
                                <a:gd name="csX6" fmla="*/ 6476 w 14222"/>
                                <a:gd name="csY6" fmla="*/ 14976 h 17387"/>
                                <a:gd name="csX7" fmla="*/ 11556 w 14222"/>
                                <a:gd name="csY7" fmla="*/ 12437 h 17387"/>
                                <a:gd name="csX8" fmla="*/ 11556 w 14222"/>
                                <a:gd name="csY8" fmla="*/ 0 h 17387"/>
                                <a:gd name="csX9" fmla="*/ 14223 w 14222"/>
                                <a:gd name="csY9" fmla="*/ 0 h 17387"/>
                                <a:gd name="csX10" fmla="*/ 14223 w 14222"/>
                                <a:gd name="csY10" fmla="*/ 17006 h 17387"/>
                                <a:gd name="csX11" fmla="*/ 11556 w 14222"/>
                                <a:gd name="csY11" fmla="*/ 17006 h 17387"/>
                                <a:gd name="csX12" fmla="*/ 11556 w 14222"/>
                                <a:gd name="csY12" fmla="*/ 14595 h 1738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14222" h="17387">
                                  <a:moveTo>
                                    <a:pt x="11556" y="14595"/>
                                  </a:moveTo>
                                  <a:cubicBezTo>
                                    <a:pt x="10286" y="16118"/>
                                    <a:pt x="8000" y="17387"/>
                                    <a:pt x="5460" y="17387"/>
                                  </a:cubicBezTo>
                                  <a:cubicBezTo>
                                    <a:pt x="1905" y="17387"/>
                                    <a:pt x="0" y="15737"/>
                                    <a:pt x="0" y="11930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2667" y="0"/>
                                  </a:lnTo>
                                  <a:lnTo>
                                    <a:pt x="2667" y="11168"/>
                                  </a:lnTo>
                                  <a:cubicBezTo>
                                    <a:pt x="2667" y="14087"/>
                                    <a:pt x="4190" y="14976"/>
                                    <a:pt x="6476" y="14976"/>
                                  </a:cubicBezTo>
                                  <a:cubicBezTo>
                                    <a:pt x="8508" y="14976"/>
                                    <a:pt x="10540" y="13833"/>
                                    <a:pt x="11556" y="12437"/>
                                  </a:cubicBezTo>
                                  <a:lnTo>
                                    <a:pt x="11556" y="0"/>
                                  </a:lnTo>
                                  <a:lnTo>
                                    <a:pt x="14223" y="0"/>
                                  </a:lnTo>
                                  <a:lnTo>
                                    <a:pt x="14223" y="17006"/>
                                  </a:lnTo>
                                  <a:lnTo>
                                    <a:pt x="11556" y="17006"/>
                                  </a:lnTo>
                                  <a:lnTo>
                                    <a:pt x="11556" y="145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7042357" name="Freeform: Shape 27042357"/>
                          <wps:cNvSpPr/>
                          <wps:spPr>
                            <a:xfrm>
                              <a:off x="6134576" y="452290"/>
                              <a:ext cx="13460" cy="17513"/>
                            </a:xfrm>
                            <a:custGeom>
                              <a:avLst/>
                              <a:gdLst>
                                <a:gd name="csX0" fmla="*/ 1397 w 13460"/>
                                <a:gd name="csY0" fmla="*/ 13199 h 17513"/>
                                <a:gd name="csX1" fmla="*/ 6985 w 13460"/>
                                <a:gd name="csY1" fmla="*/ 15610 h 17513"/>
                                <a:gd name="csX2" fmla="*/ 10921 w 13460"/>
                                <a:gd name="csY2" fmla="*/ 12818 h 17513"/>
                                <a:gd name="csX3" fmla="*/ 6604 w 13460"/>
                                <a:gd name="csY3" fmla="*/ 9772 h 17513"/>
                                <a:gd name="csX4" fmla="*/ 508 w 13460"/>
                                <a:gd name="csY4" fmla="*/ 4823 h 17513"/>
                                <a:gd name="csX5" fmla="*/ 6857 w 13460"/>
                                <a:gd name="csY5" fmla="*/ 0 h 17513"/>
                                <a:gd name="csX6" fmla="*/ 13080 w 13460"/>
                                <a:gd name="csY6" fmla="*/ 2411 h 17513"/>
                                <a:gd name="csX7" fmla="*/ 11810 w 13460"/>
                                <a:gd name="csY7" fmla="*/ 4188 h 17513"/>
                                <a:gd name="csX8" fmla="*/ 6730 w 13460"/>
                                <a:gd name="csY8" fmla="*/ 2031 h 17513"/>
                                <a:gd name="csX9" fmla="*/ 2921 w 13460"/>
                                <a:gd name="csY9" fmla="*/ 4569 h 17513"/>
                                <a:gd name="csX10" fmla="*/ 7111 w 13460"/>
                                <a:gd name="csY10" fmla="*/ 7234 h 17513"/>
                                <a:gd name="csX11" fmla="*/ 13461 w 13460"/>
                                <a:gd name="csY11" fmla="*/ 12437 h 17513"/>
                                <a:gd name="csX12" fmla="*/ 6857 w 13460"/>
                                <a:gd name="csY12" fmla="*/ 17514 h 17513"/>
                                <a:gd name="csX13" fmla="*/ 0 w 13460"/>
                                <a:gd name="csY13" fmla="*/ 14849 h 17513"/>
                                <a:gd name="csX14" fmla="*/ 1397 w 13460"/>
                                <a:gd name="csY14" fmla="*/ 12945 h 175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13460" h="17513">
                                  <a:moveTo>
                                    <a:pt x="1397" y="13199"/>
                                  </a:moveTo>
                                  <a:cubicBezTo>
                                    <a:pt x="2540" y="14468"/>
                                    <a:pt x="4699" y="15610"/>
                                    <a:pt x="6985" y="15610"/>
                                  </a:cubicBezTo>
                                  <a:cubicBezTo>
                                    <a:pt x="9524" y="15610"/>
                                    <a:pt x="10921" y="14468"/>
                                    <a:pt x="10921" y="12818"/>
                                  </a:cubicBezTo>
                                  <a:cubicBezTo>
                                    <a:pt x="10921" y="10915"/>
                                    <a:pt x="8889" y="10407"/>
                                    <a:pt x="6604" y="9772"/>
                                  </a:cubicBezTo>
                                  <a:cubicBezTo>
                                    <a:pt x="3683" y="9138"/>
                                    <a:pt x="508" y="8376"/>
                                    <a:pt x="508" y="4823"/>
                                  </a:cubicBezTo>
                                  <a:cubicBezTo>
                                    <a:pt x="508" y="2158"/>
                                    <a:pt x="2794" y="0"/>
                                    <a:pt x="6857" y="0"/>
                                  </a:cubicBezTo>
                                  <a:cubicBezTo>
                                    <a:pt x="9778" y="0"/>
                                    <a:pt x="11810" y="1142"/>
                                    <a:pt x="13080" y="2411"/>
                                  </a:cubicBezTo>
                                  <a:lnTo>
                                    <a:pt x="11810" y="4188"/>
                                  </a:lnTo>
                                  <a:cubicBezTo>
                                    <a:pt x="10794" y="2919"/>
                                    <a:pt x="8889" y="2031"/>
                                    <a:pt x="6730" y="2031"/>
                                  </a:cubicBezTo>
                                  <a:cubicBezTo>
                                    <a:pt x="4445" y="2031"/>
                                    <a:pt x="2921" y="3046"/>
                                    <a:pt x="2921" y="4569"/>
                                  </a:cubicBezTo>
                                  <a:cubicBezTo>
                                    <a:pt x="2921" y="6219"/>
                                    <a:pt x="4826" y="6726"/>
                                    <a:pt x="7111" y="7234"/>
                                  </a:cubicBezTo>
                                  <a:cubicBezTo>
                                    <a:pt x="10032" y="7869"/>
                                    <a:pt x="13461" y="8757"/>
                                    <a:pt x="13461" y="12437"/>
                                  </a:cubicBezTo>
                                  <a:cubicBezTo>
                                    <a:pt x="13461" y="15230"/>
                                    <a:pt x="11175" y="17514"/>
                                    <a:pt x="6857" y="17514"/>
                                  </a:cubicBezTo>
                                  <a:cubicBezTo>
                                    <a:pt x="4064" y="17514"/>
                                    <a:pt x="1778" y="16626"/>
                                    <a:pt x="0" y="14849"/>
                                  </a:cubicBezTo>
                                  <a:lnTo>
                                    <a:pt x="1397" y="129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54328391" name="Freeform: Shape 1354328391"/>
                          <wps:cNvSpPr/>
                          <wps:spPr>
                            <a:xfrm>
                              <a:off x="6149434" y="448102"/>
                              <a:ext cx="9777" cy="21955"/>
                            </a:xfrm>
                            <a:custGeom>
                              <a:avLst/>
                              <a:gdLst>
                                <a:gd name="csX0" fmla="*/ 2794 w 9777"/>
                                <a:gd name="csY0" fmla="*/ 18022 h 21955"/>
                                <a:gd name="csX1" fmla="*/ 2794 w 9777"/>
                                <a:gd name="csY1" fmla="*/ 6980 h 21955"/>
                                <a:gd name="csX2" fmla="*/ 0 w 9777"/>
                                <a:gd name="csY2" fmla="*/ 6980 h 21955"/>
                                <a:gd name="csX3" fmla="*/ 0 w 9777"/>
                                <a:gd name="csY3" fmla="*/ 4696 h 21955"/>
                                <a:gd name="csX4" fmla="*/ 2794 w 9777"/>
                                <a:gd name="csY4" fmla="*/ 4696 h 21955"/>
                                <a:gd name="csX5" fmla="*/ 2794 w 9777"/>
                                <a:gd name="csY5" fmla="*/ 0 h 21955"/>
                                <a:gd name="csX6" fmla="*/ 5460 w 9777"/>
                                <a:gd name="csY6" fmla="*/ 0 h 21955"/>
                                <a:gd name="csX7" fmla="*/ 5460 w 9777"/>
                                <a:gd name="csY7" fmla="*/ 4696 h 21955"/>
                                <a:gd name="csX8" fmla="*/ 8889 w 9777"/>
                                <a:gd name="csY8" fmla="*/ 4696 h 21955"/>
                                <a:gd name="csX9" fmla="*/ 8889 w 9777"/>
                                <a:gd name="csY9" fmla="*/ 6980 h 21955"/>
                                <a:gd name="csX10" fmla="*/ 5460 w 9777"/>
                                <a:gd name="csY10" fmla="*/ 6980 h 21955"/>
                                <a:gd name="csX11" fmla="*/ 5460 w 9777"/>
                                <a:gd name="csY11" fmla="*/ 17514 h 21955"/>
                                <a:gd name="csX12" fmla="*/ 7238 w 9777"/>
                                <a:gd name="csY12" fmla="*/ 19671 h 21955"/>
                                <a:gd name="csX13" fmla="*/ 9016 w 9777"/>
                                <a:gd name="csY13" fmla="*/ 18910 h 21955"/>
                                <a:gd name="csX14" fmla="*/ 9778 w 9777"/>
                                <a:gd name="csY14" fmla="*/ 20814 h 21955"/>
                                <a:gd name="csX15" fmla="*/ 6603 w 9777"/>
                                <a:gd name="csY15" fmla="*/ 21956 h 21955"/>
                                <a:gd name="csX16" fmla="*/ 2794 w 9777"/>
                                <a:gd name="csY16" fmla="*/ 1802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9777" h="21955">
                                  <a:moveTo>
                                    <a:pt x="2794" y="18022"/>
                                  </a:moveTo>
                                  <a:lnTo>
                                    <a:pt x="2794" y="6980"/>
                                  </a:lnTo>
                                  <a:lnTo>
                                    <a:pt x="0" y="6980"/>
                                  </a:lnTo>
                                  <a:lnTo>
                                    <a:pt x="0" y="4696"/>
                                  </a:lnTo>
                                  <a:lnTo>
                                    <a:pt x="2794" y="4696"/>
                                  </a:lnTo>
                                  <a:lnTo>
                                    <a:pt x="2794" y="0"/>
                                  </a:lnTo>
                                  <a:lnTo>
                                    <a:pt x="5460" y="0"/>
                                  </a:lnTo>
                                  <a:lnTo>
                                    <a:pt x="5460" y="4696"/>
                                  </a:lnTo>
                                  <a:lnTo>
                                    <a:pt x="8889" y="4696"/>
                                  </a:lnTo>
                                  <a:lnTo>
                                    <a:pt x="8889" y="6980"/>
                                  </a:lnTo>
                                  <a:lnTo>
                                    <a:pt x="5460" y="6980"/>
                                  </a:lnTo>
                                  <a:lnTo>
                                    <a:pt x="5460" y="17514"/>
                                  </a:lnTo>
                                  <a:cubicBezTo>
                                    <a:pt x="5460" y="18783"/>
                                    <a:pt x="5968" y="19671"/>
                                    <a:pt x="7238" y="19671"/>
                                  </a:cubicBezTo>
                                  <a:cubicBezTo>
                                    <a:pt x="8000" y="19671"/>
                                    <a:pt x="8635" y="19291"/>
                                    <a:pt x="9016" y="18910"/>
                                  </a:cubicBezTo>
                                  <a:lnTo>
                                    <a:pt x="9778" y="20814"/>
                                  </a:lnTo>
                                  <a:cubicBezTo>
                                    <a:pt x="9143" y="21448"/>
                                    <a:pt x="8127" y="21956"/>
                                    <a:pt x="6603" y="21956"/>
                                  </a:cubicBezTo>
                                  <a:cubicBezTo>
                                    <a:pt x="4064" y="21956"/>
                                    <a:pt x="2794" y="20560"/>
                                    <a:pt x="2794" y="18022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54783826" name="Freeform: Shape 1054783826"/>
                          <wps:cNvSpPr/>
                          <wps:spPr>
                            <a:xfrm>
                              <a:off x="6161624" y="452544"/>
                              <a:ext cx="8254" cy="17260"/>
                            </a:xfrm>
                            <a:custGeom>
                              <a:avLst/>
                              <a:gdLst>
                                <a:gd name="csX0" fmla="*/ 0 w 8254"/>
                                <a:gd name="csY0" fmla="*/ 254 h 17260"/>
                                <a:gd name="csX1" fmla="*/ 2667 w 8254"/>
                                <a:gd name="csY1" fmla="*/ 254 h 17260"/>
                                <a:gd name="csX2" fmla="*/ 2667 w 8254"/>
                                <a:gd name="csY2" fmla="*/ 3046 h 17260"/>
                                <a:gd name="csX3" fmla="*/ 8254 w 8254"/>
                                <a:gd name="csY3" fmla="*/ 0 h 17260"/>
                                <a:gd name="csX4" fmla="*/ 8254 w 8254"/>
                                <a:gd name="csY4" fmla="*/ 2665 h 17260"/>
                                <a:gd name="csX5" fmla="*/ 7238 w 8254"/>
                                <a:gd name="csY5" fmla="*/ 2665 h 17260"/>
                                <a:gd name="csX6" fmla="*/ 2667 w 8254"/>
                                <a:gd name="csY6" fmla="*/ 5330 h 17260"/>
                                <a:gd name="csX7" fmla="*/ 2667 w 8254"/>
                                <a:gd name="csY7" fmla="*/ 17260 h 17260"/>
                                <a:gd name="csX8" fmla="*/ 0 w 8254"/>
                                <a:gd name="csY8" fmla="*/ 17260 h 17260"/>
                                <a:gd name="csX9" fmla="*/ 0 w 8254"/>
                                <a:gd name="csY9" fmla="*/ 381 h 1726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8254" h="17260">
                                  <a:moveTo>
                                    <a:pt x="0" y="254"/>
                                  </a:moveTo>
                                  <a:lnTo>
                                    <a:pt x="2667" y="254"/>
                                  </a:lnTo>
                                  <a:lnTo>
                                    <a:pt x="2667" y="3046"/>
                                  </a:lnTo>
                                  <a:cubicBezTo>
                                    <a:pt x="4064" y="1269"/>
                                    <a:pt x="5968" y="0"/>
                                    <a:pt x="8254" y="0"/>
                                  </a:cubicBezTo>
                                  <a:lnTo>
                                    <a:pt x="8254" y="2665"/>
                                  </a:lnTo>
                                  <a:cubicBezTo>
                                    <a:pt x="8254" y="2665"/>
                                    <a:pt x="7619" y="2665"/>
                                    <a:pt x="7238" y="2665"/>
                                  </a:cubicBezTo>
                                  <a:cubicBezTo>
                                    <a:pt x="5588" y="2665"/>
                                    <a:pt x="3429" y="4061"/>
                                    <a:pt x="2667" y="5330"/>
                                  </a:cubicBezTo>
                                  <a:lnTo>
                                    <a:pt x="2667" y="17260"/>
                                  </a:lnTo>
                                  <a:lnTo>
                                    <a:pt x="0" y="1726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27279624" name="Freeform: Shape 1427279624"/>
                          <wps:cNvSpPr/>
                          <wps:spPr>
                            <a:xfrm>
                              <a:off x="6171402" y="452544"/>
                              <a:ext cx="14095" cy="17640"/>
                            </a:xfrm>
                            <a:custGeom>
                              <a:avLst/>
                              <a:gdLst>
                                <a:gd name="csX0" fmla="*/ 11556 w 14095"/>
                                <a:gd name="csY0" fmla="*/ 10407 h 17640"/>
                                <a:gd name="csX1" fmla="*/ 6857 w 14095"/>
                                <a:gd name="csY1" fmla="*/ 8249 h 17640"/>
                                <a:gd name="csX2" fmla="*/ 2667 w 14095"/>
                                <a:gd name="csY2" fmla="*/ 11930 h 17640"/>
                                <a:gd name="csX3" fmla="*/ 6857 w 14095"/>
                                <a:gd name="csY3" fmla="*/ 15610 h 17640"/>
                                <a:gd name="csX4" fmla="*/ 11556 w 14095"/>
                                <a:gd name="csY4" fmla="*/ 13453 h 17640"/>
                                <a:gd name="csX5" fmla="*/ 11556 w 14095"/>
                                <a:gd name="csY5" fmla="*/ 10280 h 17640"/>
                                <a:gd name="csX6" fmla="*/ 11556 w 14095"/>
                                <a:gd name="csY6" fmla="*/ 15230 h 17640"/>
                                <a:gd name="csX7" fmla="*/ 5968 w 14095"/>
                                <a:gd name="csY7" fmla="*/ 17641 h 17640"/>
                                <a:gd name="csX8" fmla="*/ 0 w 14095"/>
                                <a:gd name="csY8" fmla="*/ 12057 h 17640"/>
                                <a:gd name="csX9" fmla="*/ 5968 w 14095"/>
                                <a:gd name="csY9" fmla="*/ 6473 h 17640"/>
                                <a:gd name="csX10" fmla="*/ 11556 w 14095"/>
                                <a:gd name="csY10" fmla="*/ 8757 h 17640"/>
                                <a:gd name="csX11" fmla="*/ 11556 w 14095"/>
                                <a:gd name="csY11" fmla="*/ 5711 h 17640"/>
                                <a:gd name="csX12" fmla="*/ 7238 w 14095"/>
                                <a:gd name="csY12" fmla="*/ 2158 h 17640"/>
                                <a:gd name="csX13" fmla="*/ 2032 w 14095"/>
                                <a:gd name="csY13" fmla="*/ 4569 h 17640"/>
                                <a:gd name="csX14" fmla="*/ 762 w 14095"/>
                                <a:gd name="csY14" fmla="*/ 2792 h 17640"/>
                                <a:gd name="csX15" fmla="*/ 7493 w 14095"/>
                                <a:gd name="csY15" fmla="*/ 0 h 17640"/>
                                <a:gd name="csX16" fmla="*/ 14096 w 14095"/>
                                <a:gd name="csY16" fmla="*/ 5711 h 17640"/>
                                <a:gd name="csX17" fmla="*/ 14096 w 14095"/>
                                <a:gd name="csY17" fmla="*/ 17387 h 17640"/>
                                <a:gd name="csX18" fmla="*/ 11429 w 14095"/>
                                <a:gd name="csY18" fmla="*/ 17387 h 17640"/>
                                <a:gd name="csX19" fmla="*/ 11429 w 14095"/>
                                <a:gd name="csY19" fmla="*/ 15483 h 176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14095" h="17640">
                                  <a:moveTo>
                                    <a:pt x="11556" y="10407"/>
                                  </a:moveTo>
                                  <a:cubicBezTo>
                                    <a:pt x="10540" y="9011"/>
                                    <a:pt x="8762" y="8249"/>
                                    <a:pt x="6857" y="8249"/>
                                  </a:cubicBezTo>
                                  <a:cubicBezTo>
                                    <a:pt x="4445" y="8249"/>
                                    <a:pt x="2667" y="9772"/>
                                    <a:pt x="2667" y="11930"/>
                                  </a:cubicBezTo>
                                  <a:cubicBezTo>
                                    <a:pt x="2667" y="14087"/>
                                    <a:pt x="4445" y="15610"/>
                                    <a:pt x="6857" y="15610"/>
                                  </a:cubicBezTo>
                                  <a:cubicBezTo>
                                    <a:pt x="8762" y="15610"/>
                                    <a:pt x="10540" y="14849"/>
                                    <a:pt x="11556" y="13453"/>
                                  </a:cubicBezTo>
                                  <a:lnTo>
                                    <a:pt x="11556" y="10280"/>
                                  </a:lnTo>
                                  <a:close/>
                                  <a:moveTo>
                                    <a:pt x="11556" y="15230"/>
                                  </a:moveTo>
                                  <a:cubicBezTo>
                                    <a:pt x="10159" y="16752"/>
                                    <a:pt x="8255" y="17641"/>
                                    <a:pt x="5968" y="17641"/>
                                  </a:cubicBezTo>
                                  <a:cubicBezTo>
                                    <a:pt x="3048" y="17641"/>
                                    <a:pt x="0" y="15737"/>
                                    <a:pt x="0" y="12057"/>
                                  </a:cubicBezTo>
                                  <a:cubicBezTo>
                                    <a:pt x="0" y="8376"/>
                                    <a:pt x="3048" y="6473"/>
                                    <a:pt x="5968" y="6473"/>
                                  </a:cubicBezTo>
                                  <a:cubicBezTo>
                                    <a:pt x="8255" y="6473"/>
                                    <a:pt x="10159" y="7234"/>
                                    <a:pt x="11556" y="8757"/>
                                  </a:cubicBezTo>
                                  <a:lnTo>
                                    <a:pt x="11556" y="5711"/>
                                  </a:lnTo>
                                  <a:cubicBezTo>
                                    <a:pt x="11556" y="3427"/>
                                    <a:pt x="9778" y="2158"/>
                                    <a:pt x="7238" y="2158"/>
                                  </a:cubicBezTo>
                                  <a:cubicBezTo>
                                    <a:pt x="5207" y="2158"/>
                                    <a:pt x="3556" y="2919"/>
                                    <a:pt x="2032" y="4569"/>
                                  </a:cubicBezTo>
                                  <a:lnTo>
                                    <a:pt x="762" y="2792"/>
                                  </a:lnTo>
                                  <a:cubicBezTo>
                                    <a:pt x="2540" y="888"/>
                                    <a:pt x="4699" y="0"/>
                                    <a:pt x="7493" y="0"/>
                                  </a:cubicBezTo>
                                  <a:cubicBezTo>
                                    <a:pt x="11048" y="0"/>
                                    <a:pt x="14096" y="1650"/>
                                    <a:pt x="14096" y="5711"/>
                                  </a:cubicBezTo>
                                  <a:lnTo>
                                    <a:pt x="14096" y="17387"/>
                                  </a:lnTo>
                                  <a:lnTo>
                                    <a:pt x="11429" y="17387"/>
                                  </a:lnTo>
                                  <a:lnTo>
                                    <a:pt x="11429" y="15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2056984245" name="Rectangle 2056984245"/>
                        <wps:cNvSpPr/>
                        <wps:spPr>
                          <a:xfrm>
                            <a:off x="6189815" y="446325"/>
                            <a:ext cx="2666" cy="2335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1272073392" name="Graphic 1"/>
                        <wpg:cNvGrpSpPr/>
                        <wpg:grpSpPr>
                          <a:xfrm>
                            <a:off x="6196640" y="445944"/>
                            <a:ext cx="195054" cy="28045"/>
                            <a:chOff x="6196545" y="445944"/>
                            <a:chExt cx="195054" cy="28047"/>
                          </a:xfrm>
                          <a:solidFill>
                            <a:srgbClr val="231F20"/>
                          </a:solidFill>
                        </wpg:grpSpPr>
                        <wps:wsp>
                          <wps:cNvPr id="673312513" name="Freeform: Shape 673312513"/>
                          <wps:cNvSpPr/>
                          <wps:spPr>
                            <a:xfrm>
                              <a:off x="6196545" y="446452"/>
                              <a:ext cx="3555" cy="23225"/>
                            </a:xfrm>
                            <a:custGeom>
                              <a:avLst/>
                              <a:gdLst>
                                <a:gd name="csX0" fmla="*/ 381 w 3555"/>
                                <a:gd name="csY0" fmla="*/ 6346 h 23225"/>
                                <a:gd name="csX1" fmla="*/ 3048 w 3555"/>
                                <a:gd name="csY1" fmla="*/ 6346 h 23225"/>
                                <a:gd name="csX2" fmla="*/ 3048 w 3555"/>
                                <a:gd name="csY2" fmla="*/ 23225 h 23225"/>
                                <a:gd name="csX3" fmla="*/ 381 w 3555"/>
                                <a:gd name="csY3" fmla="*/ 23225 h 23225"/>
                                <a:gd name="csX4" fmla="*/ 381 w 3555"/>
                                <a:gd name="csY4" fmla="*/ 6346 h 23225"/>
                                <a:gd name="csX5" fmla="*/ 0 w 3555"/>
                                <a:gd name="csY5" fmla="*/ 1777 h 23225"/>
                                <a:gd name="csX6" fmla="*/ 1778 w 3555"/>
                                <a:gd name="csY6" fmla="*/ 0 h 23225"/>
                                <a:gd name="csX7" fmla="*/ 3556 w 3555"/>
                                <a:gd name="csY7" fmla="*/ 1777 h 23225"/>
                                <a:gd name="csX8" fmla="*/ 1778 w 3555"/>
                                <a:gd name="csY8" fmla="*/ 3554 h 23225"/>
                                <a:gd name="csX9" fmla="*/ 0 w 3555"/>
                                <a:gd name="csY9" fmla="*/ 1777 h 2322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3555" h="23225">
                                  <a:moveTo>
                                    <a:pt x="381" y="6346"/>
                                  </a:moveTo>
                                  <a:lnTo>
                                    <a:pt x="3048" y="6346"/>
                                  </a:lnTo>
                                  <a:lnTo>
                                    <a:pt x="3048" y="23225"/>
                                  </a:lnTo>
                                  <a:lnTo>
                                    <a:pt x="381" y="23225"/>
                                  </a:lnTo>
                                  <a:lnTo>
                                    <a:pt x="381" y="6346"/>
                                  </a:lnTo>
                                  <a:close/>
                                  <a:moveTo>
                                    <a:pt x="0" y="1777"/>
                                  </a:moveTo>
                                  <a:cubicBezTo>
                                    <a:pt x="0" y="761"/>
                                    <a:pt x="762" y="0"/>
                                    <a:pt x="1778" y="0"/>
                                  </a:cubicBezTo>
                                  <a:cubicBezTo>
                                    <a:pt x="2794" y="0"/>
                                    <a:pt x="3556" y="761"/>
                                    <a:pt x="3556" y="1777"/>
                                  </a:cubicBezTo>
                                  <a:cubicBezTo>
                                    <a:pt x="3556" y="2792"/>
                                    <a:pt x="2794" y="3554"/>
                                    <a:pt x="1778" y="3554"/>
                                  </a:cubicBezTo>
                                  <a:cubicBezTo>
                                    <a:pt x="889" y="3554"/>
                                    <a:pt x="0" y="2792"/>
                                    <a:pt x="0" y="1777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37874464" name="Freeform: Shape 1437874464"/>
                          <wps:cNvSpPr/>
                          <wps:spPr>
                            <a:xfrm>
                              <a:off x="6203148" y="452544"/>
                              <a:ext cx="14095" cy="17640"/>
                            </a:xfrm>
                            <a:custGeom>
                              <a:avLst/>
                              <a:gdLst>
                                <a:gd name="csX0" fmla="*/ 11556 w 14095"/>
                                <a:gd name="csY0" fmla="*/ 10407 h 17640"/>
                                <a:gd name="csX1" fmla="*/ 6857 w 14095"/>
                                <a:gd name="csY1" fmla="*/ 8249 h 17640"/>
                                <a:gd name="csX2" fmla="*/ 2667 w 14095"/>
                                <a:gd name="csY2" fmla="*/ 11930 h 17640"/>
                                <a:gd name="csX3" fmla="*/ 6857 w 14095"/>
                                <a:gd name="csY3" fmla="*/ 15610 h 17640"/>
                                <a:gd name="csX4" fmla="*/ 11556 w 14095"/>
                                <a:gd name="csY4" fmla="*/ 13453 h 17640"/>
                                <a:gd name="csX5" fmla="*/ 11556 w 14095"/>
                                <a:gd name="csY5" fmla="*/ 10280 h 17640"/>
                                <a:gd name="csX6" fmla="*/ 11556 w 14095"/>
                                <a:gd name="csY6" fmla="*/ 15230 h 17640"/>
                                <a:gd name="csX7" fmla="*/ 5968 w 14095"/>
                                <a:gd name="csY7" fmla="*/ 17641 h 17640"/>
                                <a:gd name="csX8" fmla="*/ 0 w 14095"/>
                                <a:gd name="csY8" fmla="*/ 12057 h 17640"/>
                                <a:gd name="csX9" fmla="*/ 5968 w 14095"/>
                                <a:gd name="csY9" fmla="*/ 6473 h 17640"/>
                                <a:gd name="csX10" fmla="*/ 11556 w 14095"/>
                                <a:gd name="csY10" fmla="*/ 8757 h 17640"/>
                                <a:gd name="csX11" fmla="*/ 11556 w 14095"/>
                                <a:gd name="csY11" fmla="*/ 5711 h 17640"/>
                                <a:gd name="csX12" fmla="*/ 7238 w 14095"/>
                                <a:gd name="csY12" fmla="*/ 2158 h 17640"/>
                                <a:gd name="csX13" fmla="*/ 2032 w 14095"/>
                                <a:gd name="csY13" fmla="*/ 4569 h 17640"/>
                                <a:gd name="csX14" fmla="*/ 762 w 14095"/>
                                <a:gd name="csY14" fmla="*/ 2792 h 17640"/>
                                <a:gd name="csX15" fmla="*/ 7493 w 14095"/>
                                <a:gd name="csY15" fmla="*/ 0 h 17640"/>
                                <a:gd name="csX16" fmla="*/ 14096 w 14095"/>
                                <a:gd name="csY16" fmla="*/ 5711 h 17640"/>
                                <a:gd name="csX17" fmla="*/ 14096 w 14095"/>
                                <a:gd name="csY17" fmla="*/ 17387 h 17640"/>
                                <a:gd name="csX18" fmla="*/ 11429 w 14095"/>
                                <a:gd name="csY18" fmla="*/ 17387 h 17640"/>
                                <a:gd name="csX19" fmla="*/ 11429 w 14095"/>
                                <a:gd name="csY19" fmla="*/ 15483 h 176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14095" h="17640">
                                  <a:moveTo>
                                    <a:pt x="11556" y="10407"/>
                                  </a:moveTo>
                                  <a:cubicBezTo>
                                    <a:pt x="10540" y="9011"/>
                                    <a:pt x="8762" y="8249"/>
                                    <a:pt x="6857" y="8249"/>
                                  </a:cubicBezTo>
                                  <a:cubicBezTo>
                                    <a:pt x="4445" y="8249"/>
                                    <a:pt x="2667" y="9772"/>
                                    <a:pt x="2667" y="11930"/>
                                  </a:cubicBezTo>
                                  <a:cubicBezTo>
                                    <a:pt x="2667" y="14087"/>
                                    <a:pt x="4445" y="15610"/>
                                    <a:pt x="6857" y="15610"/>
                                  </a:cubicBezTo>
                                  <a:cubicBezTo>
                                    <a:pt x="8762" y="15610"/>
                                    <a:pt x="10540" y="14849"/>
                                    <a:pt x="11556" y="13453"/>
                                  </a:cubicBezTo>
                                  <a:lnTo>
                                    <a:pt x="11556" y="10280"/>
                                  </a:lnTo>
                                  <a:close/>
                                  <a:moveTo>
                                    <a:pt x="11556" y="15230"/>
                                  </a:moveTo>
                                  <a:cubicBezTo>
                                    <a:pt x="10159" y="16752"/>
                                    <a:pt x="8255" y="17641"/>
                                    <a:pt x="5968" y="17641"/>
                                  </a:cubicBezTo>
                                  <a:cubicBezTo>
                                    <a:pt x="3048" y="17641"/>
                                    <a:pt x="0" y="15737"/>
                                    <a:pt x="0" y="12057"/>
                                  </a:cubicBezTo>
                                  <a:cubicBezTo>
                                    <a:pt x="0" y="8376"/>
                                    <a:pt x="3048" y="6473"/>
                                    <a:pt x="5968" y="6473"/>
                                  </a:cubicBezTo>
                                  <a:cubicBezTo>
                                    <a:pt x="8255" y="6473"/>
                                    <a:pt x="10159" y="7234"/>
                                    <a:pt x="11556" y="8757"/>
                                  </a:cubicBezTo>
                                  <a:lnTo>
                                    <a:pt x="11556" y="5711"/>
                                  </a:lnTo>
                                  <a:cubicBezTo>
                                    <a:pt x="11556" y="3427"/>
                                    <a:pt x="9778" y="2158"/>
                                    <a:pt x="7238" y="2158"/>
                                  </a:cubicBezTo>
                                  <a:cubicBezTo>
                                    <a:pt x="5207" y="2158"/>
                                    <a:pt x="3556" y="2919"/>
                                    <a:pt x="2032" y="4569"/>
                                  </a:cubicBezTo>
                                  <a:lnTo>
                                    <a:pt x="762" y="2792"/>
                                  </a:lnTo>
                                  <a:cubicBezTo>
                                    <a:pt x="2540" y="888"/>
                                    <a:pt x="4699" y="0"/>
                                    <a:pt x="7493" y="0"/>
                                  </a:cubicBezTo>
                                  <a:cubicBezTo>
                                    <a:pt x="11048" y="0"/>
                                    <a:pt x="14096" y="1650"/>
                                    <a:pt x="14096" y="5711"/>
                                  </a:cubicBezTo>
                                  <a:lnTo>
                                    <a:pt x="14096" y="17387"/>
                                  </a:lnTo>
                                  <a:lnTo>
                                    <a:pt x="11429" y="17387"/>
                                  </a:lnTo>
                                  <a:lnTo>
                                    <a:pt x="11429" y="15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6081178" name="Freeform: Shape 216081178"/>
                          <wps:cNvSpPr/>
                          <wps:spPr>
                            <a:xfrm>
                              <a:off x="6221689" y="452290"/>
                              <a:ext cx="13968" cy="17513"/>
                            </a:xfrm>
                            <a:custGeom>
                              <a:avLst/>
                              <a:gdLst>
                                <a:gd name="csX0" fmla="*/ 11429 w 13968"/>
                                <a:gd name="csY0" fmla="*/ 6346 h 17513"/>
                                <a:gd name="csX1" fmla="*/ 7619 w 13968"/>
                                <a:gd name="csY1" fmla="*/ 2411 h 17513"/>
                                <a:gd name="csX2" fmla="*/ 2667 w 13968"/>
                                <a:gd name="csY2" fmla="*/ 5077 h 17513"/>
                                <a:gd name="csX3" fmla="*/ 2667 w 13968"/>
                                <a:gd name="csY3" fmla="*/ 17514 h 17513"/>
                                <a:gd name="csX4" fmla="*/ 0 w 13968"/>
                                <a:gd name="csY4" fmla="*/ 17514 h 17513"/>
                                <a:gd name="csX5" fmla="*/ 0 w 13968"/>
                                <a:gd name="csY5" fmla="*/ 508 h 17513"/>
                                <a:gd name="csX6" fmla="*/ 2667 w 13968"/>
                                <a:gd name="csY6" fmla="*/ 508 h 17513"/>
                                <a:gd name="csX7" fmla="*/ 2667 w 13968"/>
                                <a:gd name="csY7" fmla="*/ 2919 h 17513"/>
                                <a:gd name="csX8" fmla="*/ 8635 w 13968"/>
                                <a:gd name="csY8" fmla="*/ 0 h 17513"/>
                                <a:gd name="csX9" fmla="*/ 13969 w 13968"/>
                                <a:gd name="csY9" fmla="*/ 5457 h 17513"/>
                                <a:gd name="csX10" fmla="*/ 13969 w 13968"/>
                                <a:gd name="csY10" fmla="*/ 17387 h 17513"/>
                                <a:gd name="csX11" fmla="*/ 11302 w 13968"/>
                                <a:gd name="csY11" fmla="*/ 17387 h 17513"/>
                                <a:gd name="csX12" fmla="*/ 11302 w 13968"/>
                                <a:gd name="csY12" fmla="*/ 6346 h 175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13968" h="17513">
                                  <a:moveTo>
                                    <a:pt x="11429" y="6346"/>
                                  </a:moveTo>
                                  <a:cubicBezTo>
                                    <a:pt x="11429" y="3427"/>
                                    <a:pt x="9905" y="2411"/>
                                    <a:pt x="7619" y="2411"/>
                                  </a:cubicBezTo>
                                  <a:cubicBezTo>
                                    <a:pt x="5588" y="2411"/>
                                    <a:pt x="3556" y="3680"/>
                                    <a:pt x="2667" y="5077"/>
                                  </a:cubicBezTo>
                                  <a:lnTo>
                                    <a:pt x="2667" y="17514"/>
                                  </a:lnTo>
                                  <a:lnTo>
                                    <a:pt x="0" y="17514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2667" y="508"/>
                                  </a:lnTo>
                                  <a:lnTo>
                                    <a:pt x="2667" y="2919"/>
                                  </a:lnTo>
                                  <a:cubicBezTo>
                                    <a:pt x="3809" y="1523"/>
                                    <a:pt x="6222" y="0"/>
                                    <a:pt x="8635" y="0"/>
                                  </a:cubicBezTo>
                                  <a:cubicBezTo>
                                    <a:pt x="12191" y="0"/>
                                    <a:pt x="13969" y="1777"/>
                                    <a:pt x="13969" y="5457"/>
                                  </a:cubicBezTo>
                                  <a:lnTo>
                                    <a:pt x="13969" y="17387"/>
                                  </a:lnTo>
                                  <a:lnTo>
                                    <a:pt x="11302" y="17387"/>
                                  </a:lnTo>
                                  <a:lnTo>
                                    <a:pt x="11302" y="6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04385954" name="Freeform: Shape 404385954"/>
                          <wps:cNvSpPr/>
                          <wps:spPr>
                            <a:xfrm>
                              <a:off x="6239721" y="465996"/>
                              <a:ext cx="4190" cy="7995"/>
                            </a:xfrm>
                            <a:custGeom>
                              <a:avLst/>
                              <a:gdLst>
                                <a:gd name="csX0" fmla="*/ 0 w 4190"/>
                                <a:gd name="csY0" fmla="*/ 6980 h 7995"/>
                                <a:gd name="csX1" fmla="*/ 2286 w 4190"/>
                                <a:gd name="csY1" fmla="*/ 3680 h 7995"/>
                                <a:gd name="csX2" fmla="*/ 1778 w 4190"/>
                                <a:gd name="csY2" fmla="*/ 3680 h 7995"/>
                                <a:gd name="csX3" fmla="*/ 127 w 4190"/>
                                <a:gd name="csY3" fmla="*/ 1904 h 7995"/>
                                <a:gd name="csX4" fmla="*/ 2032 w 4190"/>
                                <a:gd name="csY4" fmla="*/ 0 h 7995"/>
                                <a:gd name="csX5" fmla="*/ 4191 w 4190"/>
                                <a:gd name="csY5" fmla="*/ 2665 h 7995"/>
                                <a:gd name="csX6" fmla="*/ 1270 w 4190"/>
                                <a:gd name="csY6" fmla="*/ 7995 h 7995"/>
                                <a:gd name="csX7" fmla="*/ 0 w 4190"/>
                                <a:gd name="csY7" fmla="*/ 6853 h 799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</a:cxnLst>
                              <a:rect l="l" t="t" r="r" b="b"/>
                              <a:pathLst>
                                <a:path w="4190" h="7995">
                                  <a:moveTo>
                                    <a:pt x="0" y="6980"/>
                                  </a:moveTo>
                                  <a:cubicBezTo>
                                    <a:pt x="1143" y="6219"/>
                                    <a:pt x="2159" y="4823"/>
                                    <a:pt x="2286" y="3680"/>
                                  </a:cubicBezTo>
                                  <a:cubicBezTo>
                                    <a:pt x="2286" y="3680"/>
                                    <a:pt x="2032" y="3680"/>
                                    <a:pt x="1778" y="3680"/>
                                  </a:cubicBezTo>
                                  <a:cubicBezTo>
                                    <a:pt x="762" y="3680"/>
                                    <a:pt x="127" y="2919"/>
                                    <a:pt x="127" y="1904"/>
                                  </a:cubicBezTo>
                                  <a:cubicBezTo>
                                    <a:pt x="127" y="888"/>
                                    <a:pt x="889" y="0"/>
                                    <a:pt x="2032" y="0"/>
                                  </a:cubicBezTo>
                                  <a:cubicBezTo>
                                    <a:pt x="3175" y="0"/>
                                    <a:pt x="4191" y="1015"/>
                                    <a:pt x="4191" y="2665"/>
                                  </a:cubicBezTo>
                                  <a:cubicBezTo>
                                    <a:pt x="4191" y="4823"/>
                                    <a:pt x="2921" y="6853"/>
                                    <a:pt x="1270" y="7995"/>
                                  </a:cubicBezTo>
                                  <a:lnTo>
                                    <a:pt x="0" y="68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9621135" name="Freeform: Shape 169621135"/>
                          <wps:cNvSpPr/>
                          <wps:spPr>
                            <a:xfrm>
                              <a:off x="6254706" y="445944"/>
                              <a:ext cx="17651" cy="24113"/>
                            </a:xfrm>
                            <a:custGeom>
                              <a:avLst/>
                              <a:gdLst>
                                <a:gd name="csX0" fmla="*/ 1778 w 17651"/>
                                <a:gd name="csY0" fmla="*/ 18275 h 24113"/>
                                <a:gd name="csX1" fmla="*/ 9143 w 17651"/>
                                <a:gd name="csY1" fmla="*/ 21575 h 24113"/>
                                <a:gd name="csX2" fmla="*/ 14604 w 17651"/>
                                <a:gd name="csY2" fmla="*/ 17514 h 24113"/>
                                <a:gd name="csX3" fmla="*/ 8635 w 17651"/>
                                <a:gd name="csY3" fmla="*/ 13072 h 24113"/>
                                <a:gd name="csX4" fmla="*/ 762 w 17651"/>
                                <a:gd name="csY4" fmla="*/ 6473 h 24113"/>
                                <a:gd name="csX5" fmla="*/ 8762 w 17651"/>
                                <a:gd name="csY5" fmla="*/ 0 h 24113"/>
                                <a:gd name="csX6" fmla="*/ 17143 w 17651"/>
                                <a:gd name="csY6" fmla="*/ 3300 h 24113"/>
                                <a:gd name="csX7" fmla="*/ 15365 w 17651"/>
                                <a:gd name="csY7" fmla="*/ 5457 h 24113"/>
                                <a:gd name="csX8" fmla="*/ 8635 w 17651"/>
                                <a:gd name="csY8" fmla="*/ 2665 h 24113"/>
                                <a:gd name="csX9" fmla="*/ 3809 w 17651"/>
                                <a:gd name="csY9" fmla="*/ 6346 h 24113"/>
                                <a:gd name="csX10" fmla="*/ 9524 w 17651"/>
                                <a:gd name="csY10" fmla="*/ 10153 h 24113"/>
                                <a:gd name="csX11" fmla="*/ 17651 w 17651"/>
                                <a:gd name="csY11" fmla="*/ 17260 h 24113"/>
                                <a:gd name="csX12" fmla="*/ 9016 w 17651"/>
                                <a:gd name="csY12" fmla="*/ 24113 h 24113"/>
                                <a:gd name="csX13" fmla="*/ 0 w 17651"/>
                                <a:gd name="csY13" fmla="*/ 20433 h 24113"/>
                                <a:gd name="csX14" fmla="*/ 1778 w 17651"/>
                                <a:gd name="csY14" fmla="*/ 18275 h 241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17651" h="24113">
                                  <a:moveTo>
                                    <a:pt x="1778" y="18275"/>
                                  </a:moveTo>
                                  <a:cubicBezTo>
                                    <a:pt x="3301" y="20052"/>
                                    <a:pt x="5841" y="21575"/>
                                    <a:pt x="9143" y="21575"/>
                                  </a:cubicBezTo>
                                  <a:cubicBezTo>
                                    <a:pt x="13334" y="21575"/>
                                    <a:pt x="14604" y="19291"/>
                                    <a:pt x="14604" y="17514"/>
                                  </a:cubicBezTo>
                                  <a:cubicBezTo>
                                    <a:pt x="14604" y="14722"/>
                                    <a:pt x="11810" y="13960"/>
                                    <a:pt x="8635" y="13072"/>
                                  </a:cubicBezTo>
                                  <a:cubicBezTo>
                                    <a:pt x="4825" y="12057"/>
                                    <a:pt x="762" y="11041"/>
                                    <a:pt x="762" y="6473"/>
                                  </a:cubicBezTo>
                                  <a:cubicBezTo>
                                    <a:pt x="762" y="2665"/>
                                    <a:pt x="4190" y="0"/>
                                    <a:pt x="8762" y="0"/>
                                  </a:cubicBezTo>
                                  <a:cubicBezTo>
                                    <a:pt x="12318" y="0"/>
                                    <a:pt x="15111" y="1142"/>
                                    <a:pt x="17143" y="3300"/>
                                  </a:cubicBezTo>
                                  <a:lnTo>
                                    <a:pt x="15365" y="5457"/>
                                  </a:lnTo>
                                  <a:cubicBezTo>
                                    <a:pt x="13587" y="3554"/>
                                    <a:pt x="11175" y="2665"/>
                                    <a:pt x="8635" y="2665"/>
                                  </a:cubicBezTo>
                                  <a:cubicBezTo>
                                    <a:pt x="5841" y="2665"/>
                                    <a:pt x="3809" y="4188"/>
                                    <a:pt x="3809" y="6346"/>
                                  </a:cubicBezTo>
                                  <a:cubicBezTo>
                                    <a:pt x="3809" y="8630"/>
                                    <a:pt x="6476" y="9392"/>
                                    <a:pt x="9524" y="10153"/>
                                  </a:cubicBezTo>
                                  <a:cubicBezTo>
                                    <a:pt x="13334" y="11168"/>
                                    <a:pt x="17651" y="12311"/>
                                    <a:pt x="17651" y="17260"/>
                                  </a:cubicBezTo>
                                  <a:cubicBezTo>
                                    <a:pt x="17651" y="20687"/>
                                    <a:pt x="15365" y="24113"/>
                                    <a:pt x="9016" y="24113"/>
                                  </a:cubicBezTo>
                                  <a:cubicBezTo>
                                    <a:pt x="4952" y="24113"/>
                                    <a:pt x="1905" y="22590"/>
                                    <a:pt x="0" y="20433"/>
                                  </a:cubicBezTo>
                                  <a:lnTo>
                                    <a:pt x="1778" y="18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42581662" name="Freeform: Shape 1942581662"/>
                          <wps:cNvSpPr/>
                          <wps:spPr>
                            <a:xfrm>
                              <a:off x="6273246" y="448102"/>
                              <a:ext cx="9777" cy="21955"/>
                            </a:xfrm>
                            <a:custGeom>
                              <a:avLst/>
                              <a:gdLst>
                                <a:gd name="csX0" fmla="*/ 2794 w 9777"/>
                                <a:gd name="csY0" fmla="*/ 18022 h 21955"/>
                                <a:gd name="csX1" fmla="*/ 2794 w 9777"/>
                                <a:gd name="csY1" fmla="*/ 6980 h 21955"/>
                                <a:gd name="csX2" fmla="*/ 0 w 9777"/>
                                <a:gd name="csY2" fmla="*/ 6980 h 21955"/>
                                <a:gd name="csX3" fmla="*/ 0 w 9777"/>
                                <a:gd name="csY3" fmla="*/ 4696 h 21955"/>
                                <a:gd name="csX4" fmla="*/ 2794 w 9777"/>
                                <a:gd name="csY4" fmla="*/ 4696 h 21955"/>
                                <a:gd name="csX5" fmla="*/ 2794 w 9777"/>
                                <a:gd name="csY5" fmla="*/ 0 h 21955"/>
                                <a:gd name="csX6" fmla="*/ 5460 w 9777"/>
                                <a:gd name="csY6" fmla="*/ 0 h 21955"/>
                                <a:gd name="csX7" fmla="*/ 5460 w 9777"/>
                                <a:gd name="csY7" fmla="*/ 4696 h 21955"/>
                                <a:gd name="csX8" fmla="*/ 8889 w 9777"/>
                                <a:gd name="csY8" fmla="*/ 4696 h 21955"/>
                                <a:gd name="csX9" fmla="*/ 8889 w 9777"/>
                                <a:gd name="csY9" fmla="*/ 6980 h 21955"/>
                                <a:gd name="csX10" fmla="*/ 5460 w 9777"/>
                                <a:gd name="csY10" fmla="*/ 6980 h 21955"/>
                                <a:gd name="csX11" fmla="*/ 5460 w 9777"/>
                                <a:gd name="csY11" fmla="*/ 17514 h 21955"/>
                                <a:gd name="csX12" fmla="*/ 7238 w 9777"/>
                                <a:gd name="csY12" fmla="*/ 19671 h 21955"/>
                                <a:gd name="csX13" fmla="*/ 9016 w 9777"/>
                                <a:gd name="csY13" fmla="*/ 18910 h 21955"/>
                                <a:gd name="csX14" fmla="*/ 9778 w 9777"/>
                                <a:gd name="csY14" fmla="*/ 20814 h 21955"/>
                                <a:gd name="csX15" fmla="*/ 6603 w 9777"/>
                                <a:gd name="csY15" fmla="*/ 21956 h 21955"/>
                                <a:gd name="csX16" fmla="*/ 2794 w 9777"/>
                                <a:gd name="csY16" fmla="*/ 1802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9777" h="21955">
                                  <a:moveTo>
                                    <a:pt x="2794" y="18022"/>
                                  </a:moveTo>
                                  <a:lnTo>
                                    <a:pt x="2794" y="6980"/>
                                  </a:lnTo>
                                  <a:lnTo>
                                    <a:pt x="0" y="6980"/>
                                  </a:lnTo>
                                  <a:lnTo>
                                    <a:pt x="0" y="4696"/>
                                  </a:lnTo>
                                  <a:lnTo>
                                    <a:pt x="2794" y="4696"/>
                                  </a:lnTo>
                                  <a:lnTo>
                                    <a:pt x="2794" y="0"/>
                                  </a:lnTo>
                                  <a:lnTo>
                                    <a:pt x="5460" y="0"/>
                                  </a:lnTo>
                                  <a:lnTo>
                                    <a:pt x="5460" y="4696"/>
                                  </a:lnTo>
                                  <a:lnTo>
                                    <a:pt x="8889" y="4696"/>
                                  </a:lnTo>
                                  <a:lnTo>
                                    <a:pt x="8889" y="6980"/>
                                  </a:lnTo>
                                  <a:lnTo>
                                    <a:pt x="5460" y="6980"/>
                                  </a:lnTo>
                                  <a:lnTo>
                                    <a:pt x="5460" y="17514"/>
                                  </a:lnTo>
                                  <a:cubicBezTo>
                                    <a:pt x="5460" y="18783"/>
                                    <a:pt x="5968" y="19671"/>
                                    <a:pt x="7238" y="19671"/>
                                  </a:cubicBezTo>
                                  <a:cubicBezTo>
                                    <a:pt x="8000" y="19671"/>
                                    <a:pt x="8635" y="19291"/>
                                    <a:pt x="9016" y="18910"/>
                                  </a:cubicBezTo>
                                  <a:lnTo>
                                    <a:pt x="9778" y="20814"/>
                                  </a:lnTo>
                                  <a:cubicBezTo>
                                    <a:pt x="9143" y="21448"/>
                                    <a:pt x="8127" y="21956"/>
                                    <a:pt x="6603" y="21956"/>
                                  </a:cubicBezTo>
                                  <a:cubicBezTo>
                                    <a:pt x="4064" y="21956"/>
                                    <a:pt x="2794" y="20560"/>
                                    <a:pt x="2794" y="18022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44389425" name="Freeform: Shape 444389425"/>
                          <wps:cNvSpPr/>
                          <wps:spPr>
                            <a:xfrm>
                              <a:off x="6284421" y="452544"/>
                              <a:ext cx="14095" cy="17640"/>
                            </a:xfrm>
                            <a:custGeom>
                              <a:avLst/>
                              <a:gdLst>
                                <a:gd name="csX0" fmla="*/ 11556 w 14095"/>
                                <a:gd name="csY0" fmla="*/ 10407 h 17640"/>
                                <a:gd name="csX1" fmla="*/ 6857 w 14095"/>
                                <a:gd name="csY1" fmla="*/ 8249 h 17640"/>
                                <a:gd name="csX2" fmla="*/ 2667 w 14095"/>
                                <a:gd name="csY2" fmla="*/ 11930 h 17640"/>
                                <a:gd name="csX3" fmla="*/ 6857 w 14095"/>
                                <a:gd name="csY3" fmla="*/ 15610 h 17640"/>
                                <a:gd name="csX4" fmla="*/ 11556 w 14095"/>
                                <a:gd name="csY4" fmla="*/ 13453 h 17640"/>
                                <a:gd name="csX5" fmla="*/ 11556 w 14095"/>
                                <a:gd name="csY5" fmla="*/ 10280 h 17640"/>
                                <a:gd name="csX6" fmla="*/ 11556 w 14095"/>
                                <a:gd name="csY6" fmla="*/ 15230 h 17640"/>
                                <a:gd name="csX7" fmla="*/ 5968 w 14095"/>
                                <a:gd name="csY7" fmla="*/ 17641 h 17640"/>
                                <a:gd name="csX8" fmla="*/ 0 w 14095"/>
                                <a:gd name="csY8" fmla="*/ 12057 h 17640"/>
                                <a:gd name="csX9" fmla="*/ 5968 w 14095"/>
                                <a:gd name="csY9" fmla="*/ 6473 h 17640"/>
                                <a:gd name="csX10" fmla="*/ 11556 w 14095"/>
                                <a:gd name="csY10" fmla="*/ 8757 h 17640"/>
                                <a:gd name="csX11" fmla="*/ 11556 w 14095"/>
                                <a:gd name="csY11" fmla="*/ 5711 h 17640"/>
                                <a:gd name="csX12" fmla="*/ 7238 w 14095"/>
                                <a:gd name="csY12" fmla="*/ 2158 h 17640"/>
                                <a:gd name="csX13" fmla="*/ 2032 w 14095"/>
                                <a:gd name="csY13" fmla="*/ 4569 h 17640"/>
                                <a:gd name="csX14" fmla="*/ 762 w 14095"/>
                                <a:gd name="csY14" fmla="*/ 2792 h 17640"/>
                                <a:gd name="csX15" fmla="*/ 7492 w 14095"/>
                                <a:gd name="csY15" fmla="*/ 0 h 17640"/>
                                <a:gd name="csX16" fmla="*/ 14096 w 14095"/>
                                <a:gd name="csY16" fmla="*/ 5711 h 17640"/>
                                <a:gd name="csX17" fmla="*/ 14096 w 14095"/>
                                <a:gd name="csY17" fmla="*/ 17387 h 17640"/>
                                <a:gd name="csX18" fmla="*/ 11429 w 14095"/>
                                <a:gd name="csY18" fmla="*/ 17387 h 17640"/>
                                <a:gd name="csX19" fmla="*/ 11429 w 14095"/>
                                <a:gd name="csY19" fmla="*/ 15483 h 176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14095" h="17640">
                                  <a:moveTo>
                                    <a:pt x="11556" y="10407"/>
                                  </a:moveTo>
                                  <a:cubicBezTo>
                                    <a:pt x="10540" y="9011"/>
                                    <a:pt x="8762" y="8249"/>
                                    <a:pt x="6857" y="8249"/>
                                  </a:cubicBezTo>
                                  <a:cubicBezTo>
                                    <a:pt x="4444" y="8249"/>
                                    <a:pt x="2667" y="9772"/>
                                    <a:pt x="2667" y="11930"/>
                                  </a:cubicBezTo>
                                  <a:cubicBezTo>
                                    <a:pt x="2667" y="14087"/>
                                    <a:pt x="4444" y="15610"/>
                                    <a:pt x="6857" y="15610"/>
                                  </a:cubicBezTo>
                                  <a:cubicBezTo>
                                    <a:pt x="8762" y="15610"/>
                                    <a:pt x="10540" y="14849"/>
                                    <a:pt x="11556" y="13453"/>
                                  </a:cubicBezTo>
                                  <a:lnTo>
                                    <a:pt x="11556" y="10280"/>
                                  </a:lnTo>
                                  <a:close/>
                                  <a:moveTo>
                                    <a:pt x="11556" y="15230"/>
                                  </a:moveTo>
                                  <a:cubicBezTo>
                                    <a:pt x="10159" y="16752"/>
                                    <a:pt x="8254" y="17641"/>
                                    <a:pt x="5968" y="17641"/>
                                  </a:cubicBezTo>
                                  <a:cubicBezTo>
                                    <a:pt x="3048" y="17641"/>
                                    <a:pt x="0" y="15737"/>
                                    <a:pt x="0" y="12057"/>
                                  </a:cubicBezTo>
                                  <a:cubicBezTo>
                                    <a:pt x="0" y="8376"/>
                                    <a:pt x="3048" y="6473"/>
                                    <a:pt x="5968" y="6473"/>
                                  </a:cubicBezTo>
                                  <a:cubicBezTo>
                                    <a:pt x="8254" y="6473"/>
                                    <a:pt x="10159" y="7234"/>
                                    <a:pt x="11556" y="8757"/>
                                  </a:cubicBezTo>
                                  <a:lnTo>
                                    <a:pt x="11556" y="5711"/>
                                  </a:lnTo>
                                  <a:cubicBezTo>
                                    <a:pt x="11556" y="3427"/>
                                    <a:pt x="9778" y="2158"/>
                                    <a:pt x="7238" y="2158"/>
                                  </a:cubicBezTo>
                                  <a:cubicBezTo>
                                    <a:pt x="5207" y="2158"/>
                                    <a:pt x="3556" y="2919"/>
                                    <a:pt x="2032" y="4569"/>
                                  </a:cubicBezTo>
                                  <a:lnTo>
                                    <a:pt x="762" y="2792"/>
                                  </a:lnTo>
                                  <a:cubicBezTo>
                                    <a:pt x="2540" y="888"/>
                                    <a:pt x="4699" y="0"/>
                                    <a:pt x="7492" y="0"/>
                                  </a:cubicBezTo>
                                  <a:cubicBezTo>
                                    <a:pt x="11048" y="0"/>
                                    <a:pt x="14096" y="1650"/>
                                    <a:pt x="14096" y="5711"/>
                                  </a:cubicBezTo>
                                  <a:lnTo>
                                    <a:pt x="14096" y="17387"/>
                                  </a:lnTo>
                                  <a:lnTo>
                                    <a:pt x="11429" y="17387"/>
                                  </a:lnTo>
                                  <a:lnTo>
                                    <a:pt x="11429" y="15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5322471" name="Freeform: Shape 65322471"/>
                          <wps:cNvSpPr/>
                          <wps:spPr>
                            <a:xfrm>
                              <a:off x="6300929" y="448102"/>
                              <a:ext cx="9777" cy="21955"/>
                            </a:xfrm>
                            <a:custGeom>
                              <a:avLst/>
                              <a:gdLst>
                                <a:gd name="csX0" fmla="*/ 2794 w 9777"/>
                                <a:gd name="csY0" fmla="*/ 18022 h 21955"/>
                                <a:gd name="csX1" fmla="*/ 2794 w 9777"/>
                                <a:gd name="csY1" fmla="*/ 6980 h 21955"/>
                                <a:gd name="csX2" fmla="*/ 0 w 9777"/>
                                <a:gd name="csY2" fmla="*/ 6980 h 21955"/>
                                <a:gd name="csX3" fmla="*/ 0 w 9777"/>
                                <a:gd name="csY3" fmla="*/ 4696 h 21955"/>
                                <a:gd name="csX4" fmla="*/ 2794 w 9777"/>
                                <a:gd name="csY4" fmla="*/ 4696 h 21955"/>
                                <a:gd name="csX5" fmla="*/ 2794 w 9777"/>
                                <a:gd name="csY5" fmla="*/ 0 h 21955"/>
                                <a:gd name="csX6" fmla="*/ 5460 w 9777"/>
                                <a:gd name="csY6" fmla="*/ 0 h 21955"/>
                                <a:gd name="csX7" fmla="*/ 5460 w 9777"/>
                                <a:gd name="csY7" fmla="*/ 4696 h 21955"/>
                                <a:gd name="csX8" fmla="*/ 8889 w 9777"/>
                                <a:gd name="csY8" fmla="*/ 4696 h 21955"/>
                                <a:gd name="csX9" fmla="*/ 8889 w 9777"/>
                                <a:gd name="csY9" fmla="*/ 6980 h 21955"/>
                                <a:gd name="csX10" fmla="*/ 5460 w 9777"/>
                                <a:gd name="csY10" fmla="*/ 6980 h 21955"/>
                                <a:gd name="csX11" fmla="*/ 5460 w 9777"/>
                                <a:gd name="csY11" fmla="*/ 17514 h 21955"/>
                                <a:gd name="csX12" fmla="*/ 7238 w 9777"/>
                                <a:gd name="csY12" fmla="*/ 19671 h 21955"/>
                                <a:gd name="csX13" fmla="*/ 9016 w 9777"/>
                                <a:gd name="csY13" fmla="*/ 18910 h 21955"/>
                                <a:gd name="csX14" fmla="*/ 9778 w 9777"/>
                                <a:gd name="csY14" fmla="*/ 20814 h 21955"/>
                                <a:gd name="csX15" fmla="*/ 6603 w 9777"/>
                                <a:gd name="csY15" fmla="*/ 21956 h 21955"/>
                                <a:gd name="csX16" fmla="*/ 2794 w 9777"/>
                                <a:gd name="csY16" fmla="*/ 1802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9777" h="21955">
                                  <a:moveTo>
                                    <a:pt x="2794" y="18022"/>
                                  </a:moveTo>
                                  <a:lnTo>
                                    <a:pt x="2794" y="6980"/>
                                  </a:lnTo>
                                  <a:lnTo>
                                    <a:pt x="0" y="6980"/>
                                  </a:lnTo>
                                  <a:lnTo>
                                    <a:pt x="0" y="4696"/>
                                  </a:lnTo>
                                  <a:lnTo>
                                    <a:pt x="2794" y="4696"/>
                                  </a:lnTo>
                                  <a:lnTo>
                                    <a:pt x="2794" y="0"/>
                                  </a:lnTo>
                                  <a:lnTo>
                                    <a:pt x="5460" y="0"/>
                                  </a:lnTo>
                                  <a:lnTo>
                                    <a:pt x="5460" y="4696"/>
                                  </a:lnTo>
                                  <a:lnTo>
                                    <a:pt x="8889" y="4696"/>
                                  </a:lnTo>
                                  <a:lnTo>
                                    <a:pt x="8889" y="6980"/>
                                  </a:lnTo>
                                  <a:lnTo>
                                    <a:pt x="5460" y="6980"/>
                                  </a:lnTo>
                                  <a:lnTo>
                                    <a:pt x="5460" y="17514"/>
                                  </a:lnTo>
                                  <a:cubicBezTo>
                                    <a:pt x="5460" y="18783"/>
                                    <a:pt x="5968" y="19671"/>
                                    <a:pt x="7238" y="19671"/>
                                  </a:cubicBezTo>
                                  <a:cubicBezTo>
                                    <a:pt x="8000" y="19671"/>
                                    <a:pt x="8635" y="19291"/>
                                    <a:pt x="9016" y="18910"/>
                                  </a:cubicBezTo>
                                  <a:lnTo>
                                    <a:pt x="9778" y="20814"/>
                                  </a:lnTo>
                                  <a:cubicBezTo>
                                    <a:pt x="9143" y="21448"/>
                                    <a:pt x="8127" y="21956"/>
                                    <a:pt x="6603" y="21956"/>
                                  </a:cubicBezTo>
                                  <a:cubicBezTo>
                                    <a:pt x="4064" y="21956"/>
                                    <a:pt x="2794" y="20560"/>
                                    <a:pt x="2794" y="18022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35320081" name="Freeform: Shape 1335320081"/>
                          <wps:cNvSpPr/>
                          <wps:spPr>
                            <a:xfrm>
                              <a:off x="6311724" y="452163"/>
                              <a:ext cx="16508" cy="17767"/>
                            </a:xfrm>
                            <a:custGeom>
                              <a:avLst/>
                              <a:gdLst>
                                <a:gd name="csX0" fmla="*/ 2794 w 16508"/>
                                <a:gd name="csY0" fmla="*/ 7995 h 17767"/>
                                <a:gd name="csX1" fmla="*/ 13969 w 16508"/>
                                <a:gd name="csY1" fmla="*/ 7995 h 17767"/>
                                <a:gd name="csX2" fmla="*/ 8381 w 16508"/>
                                <a:gd name="csY2" fmla="*/ 2284 h 17767"/>
                                <a:gd name="csX3" fmla="*/ 2794 w 16508"/>
                                <a:gd name="csY3" fmla="*/ 7995 h 17767"/>
                                <a:gd name="csX4" fmla="*/ 8381 w 16508"/>
                                <a:gd name="csY4" fmla="*/ 127 h 17767"/>
                                <a:gd name="csX5" fmla="*/ 16508 w 16508"/>
                                <a:gd name="csY5" fmla="*/ 9265 h 17767"/>
                                <a:gd name="csX6" fmla="*/ 16508 w 16508"/>
                                <a:gd name="csY6" fmla="*/ 9899 h 17767"/>
                                <a:gd name="csX7" fmla="*/ 2794 w 16508"/>
                                <a:gd name="csY7" fmla="*/ 9899 h 17767"/>
                                <a:gd name="csX8" fmla="*/ 8889 w 16508"/>
                                <a:gd name="csY8" fmla="*/ 15737 h 17767"/>
                                <a:gd name="csX9" fmla="*/ 14096 w 16508"/>
                                <a:gd name="csY9" fmla="*/ 13580 h 17767"/>
                                <a:gd name="csX10" fmla="*/ 15365 w 16508"/>
                                <a:gd name="csY10" fmla="*/ 15230 h 17767"/>
                                <a:gd name="csX11" fmla="*/ 8635 w 16508"/>
                                <a:gd name="csY11" fmla="*/ 17768 h 17767"/>
                                <a:gd name="csX12" fmla="*/ 0 w 16508"/>
                                <a:gd name="csY12" fmla="*/ 8884 h 17767"/>
                                <a:gd name="csX13" fmla="*/ 8381 w 16508"/>
                                <a:gd name="csY13" fmla="*/ 0 h 1776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16508" h="17767">
                                  <a:moveTo>
                                    <a:pt x="2794" y="7995"/>
                                  </a:moveTo>
                                  <a:lnTo>
                                    <a:pt x="13969" y="7995"/>
                                  </a:lnTo>
                                  <a:cubicBezTo>
                                    <a:pt x="13969" y="5457"/>
                                    <a:pt x="12191" y="2284"/>
                                    <a:pt x="8381" y="2284"/>
                                  </a:cubicBezTo>
                                  <a:cubicBezTo>
                                    <a:pt x="4826" y="2284"/>
                                    <a:pt x="3048" y="5330"/>
                                    <a:pt x="2794" y="7995"/>
                                  </a:cubicBezTo>
                                  <a:moveTo>
                                    <a:pt x="8381" y="127"/>
                                  </a:moveTo>
                                  <a:cubicBezTo>
                                    <a:pt x="13461" y="127"/>
                                    <a:pt x="16508" y="4188"/>
                                    <a:pt x="16508" y="9265"/>
                                  </a:cubicBezTo>
                                  <a:lnTo>
                                    <a:pt x="16508" y="9899"/>
                                  </a:lnTo>
                                  <a:lnTo>
                                    <a:pt x="2794" y="9899"/>
                                  </a:lnTo>
                                  <a:cubicBezTo>
                                    <a:pt x="3048" y="13072"/>
                                    <a:pt x="5207" y="15737"/>
                                    <a:pt x="8889" y="15737"/>
                                  </a:cubicBezTo>
                                  <a:cubicBezTo>
                                    <a:pt x="10794" y="15737"/>
                                    <a:pt x="12826" y="14976"/>
                                    <a:pt x="14096" y="13580"/>
                                  </a:cubicBezTo>
                                  <a:lnTo>
                                    <a:pt x="15365" y="15230"/>
                                  </a:lnTo>
                                  <a:cubicBezTo>
                                    <a:pt x="13715" y="16879"/>
                                    <a:pt x="11429" y="17768"/>
                                    <a:pt x="8635" y="17768"/>
                                  </a:cubicBezTo>
                                  <a:cubicBezTo>
                                    <a:pt x="3683" y="17768"/>
                                    <a:pt x="0" y="14214"/>
                                    <a:pt x="0" y="8884"/>
                                  </a:cubicBezTo>
                                  <a:cubicBezTo>
                                    <a:pt x="0" y="3934"/>
                                    <a:pt x="3556" y="0"/>
                                    <a:pt x="8381" y="0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96298965" name="Freeform: Shape 1696298965"/>
                          <wps:cNvSpPr/>
                          <wps:spPr>
                            <a:xfrm>
                              <a:off x="6339280" y="452544"/>
                              <a:ext cx="14095" cy="17640"/>
                            </a:xfrm>
                            <a:custGeom>
                              <a:avLst/>
                              <a:gdLst>
                                <a:gd name="csX0" fmla="*/ 11556 w 14095"/>
                                <a:gd name="csY0" fmla="*/ 10407 h 17640"/>
                                <a:gd name="csX1" fmla="*/ 6857 w 14095"/>
                                <a:gd name="csY1" fmla="*/ 8249 h 17640"/>
                                <a:gd name="csX2" fmla="*/ 2667 w 14095"/>
                                <a:gd name="csY2" fmla="*/ 11930 h 17640"/>
                                <a:gd name="csX3" fmla="*/ 6857 w 14095"/>
                                <a:gd name="csY3" fmla="*/ 15610 h 17640"/>
                                <a:gd name="csX4" fmla="*/ 11556 w 14095"/>
                                <a:gd name="csY4" fmla="*/ 13453 h 17640"/>
                                <a:gd name="csX5" fmla="*/ 11556 w 14095"/>
                                <a:gd name="csY5" fmla="*/ 10280 h 17640"/>
                                <a:gd name="csX6" fmla="*/ 11556 w 14095"/>
                                <a:gd name="csY6" fmla="*/ 15230 h 17640"/>
                                <a:gd name="csX7" fmla="*/ 5968 w 14095"/>
                                <a:gd name="csY7" fmla="*/ 17641 h 17640"/>
                                <a:gd name="csX8" fmla="*/ 0 w 14095"/>
                                <a:gd name="csY8" fmla="*/ 12057 h 17640"/>
                                <a:gd name="csX9" fmla="*/ 5968 w 14095"/>
                                <a:gd name="csY9" fmla="*/ 6473 h 17640"/>
                                <a:gd name="csX10" fmla="*/ 11556 w 14095"/>
                                <a:gd name="csY10" fmla="*/ 8757 h 17640"/>
                                <a:gd name="csX11" fmla="*/ 11556 w 14095"/>
                                <a:gd name="csY11" fmla="*/ 5711 h 17640"/>
                                <a:gd name="csX12" fmla="*/ 7238 w 14095"/>
                                <a:gd name="csY12" fmla="*/ 2158 h 17640"/>
                                <a:gd name="csX13" fmla="*/ 2032 w 14095"/>
                                <a:gd name="csY13" fmla="*/ 4569 h 17640"/>
                                <a:gd name="csX14" fmla="*/ 762 w 14095"/>
                                <a:gd name="csY14" fmla="*/ 2792 h 17640"/>
                                <a:gd name="csX15" fmla="*/ 7493 w 14095"/>
                                <a:gd name="csY15" fmla="*/ 0 h 17640"/>
                                <a:gd name="csX16" fmla="*/ 14096 w 14095"/>
                                <a:gd name="csY16" fmla="*/ 5711 h 17640"/>
                                <a:gd name="csX17" fmla="*/ 14096 w 14095"/>
                                <a:gd name="csY17" fmla="*/ 17387 h 17640"/>
                                <a:gd name="csX18" fmla="*/ 11429 w 14095"/>
                                <a:gd name="csY18" fmla="*/ 17387 h 17640"/>
                                <a:gd name="csX19" fmla="*/ 11429 w 14095"/>
                                <a:gd name="csY19" fmla="*/ 15483 h 176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14095" h="17640">
                                  <a:moveTo>
                                    <a:pt x="11556" y="10407"/>
                                  </a:moveTo>
                                  <a:cubicBezTo>
                                    <a:pt x="10540" y="9011"/>
                                    <a:pt x="8762" y="8249"/>
                                    <a:pt x="6857" y="8249"/>
                                  </a:cubicBezTo>
                                  <a:cubicBezTo>
                                    <a:pt x="4445" y="8249"/>
                                    <a:pt x="2667" y="9772"/>
                                    <a:pt x="2667" y="11930"/>
                                  </a:cubicBezTo>
                                  <a:cubicBezTo>
                                    <a:pt x="2667" y="14087"/>
                                    <a:pt x="4445" y="15610"/>
                                    <a:pt x="6857" y="15610"/>
                                  </a:cubicBezTo>
                                  <a:cubicBezTo>
                                    <a:pt x="8762" y="15610"/>
                                    <a:pt x="10540" y="14849"/>
                                    <a:pt x="11556" y="13453"/>
                                  </a:cubicBezTo>
                                  <a:lnTo>
                                    <a:pt x="11556" y="10280"/>
                                  </a:lnTo>
                                  <a:close/>
                                  <a:moveTo>
                                    <a:pt x="11556" y="15230"/>
                                  </a:moveTo>
                                  <a:cubicBezTo>
                                    <a:pt x="10159" y="16752"/>
                                    <a:pt x="8255" y="17641"/>
                                    <a:pt x="5968" y="17641"/>
                                  </a:cubicBezTo>
                                  <a:cubicBezTo>
                                    <a:pt x="3048" y="17641"/>
                                    <a:pt x="0" y="15737"/>
                                    <a:pt x="0" y="12057"/>
                                  </a:cubicBezTo>
                                  <a:cubicBezTo>
                                    <a:pt x="0" y="8376"/>
                                    <a:pt x="3048" y="6473"/>
                                    <a:pt x="5968" y="6473"/>
                                  </a:cubicBezTo>
                                  <a:cubicBezTo>
                                    <a:pt x="8255" y="6473"/>
                                    <a:pt x="10159" y="7234"/>
                                    <a:pt x="11556" y="8757"/>
                                  </a:cubicBezTo>
                                  <a:lnTo>
                                    <a:pt x="11556" y="5711"/>
                                  </a:lnTo>
                                  <a:cubicBezTo>
                                    <a:pt x="11556" y="3427"/>
                                    <a:pt x="9778" y="2158"/>
                                    <a:pt x="7238" y="2158"/>
                                  </a:cubicBezTo>
                                  <a:cubicBezTo>
                                    <a:pt x="5207" y="2158"/>
                                    <a:pt x="3556" y="2919"/>
                                    <a:pt x="2032" y="4569"/>
                                  </a:cubicBezTo>
                                  <a:lnTo>
                                    <a:pt x="762" y="2792"/>
                                  </a:lnTo>
                                  <a:cubicBezTo>
                                    <a:pt x="2540" y="888"/>
                                    <a:pt x="4699" y="0"/>
                                    <a:pt x="7493" y="0"/>
                                  </a:cubicBezTo>
                                  <a:cubicBezTo>
                                    <a:pt x="11048" y="0"/>
                                    <a:pt x="14096" y="1650"/>
                                    <a:pt x="14096" y="5711"/>
                                  </a:cubicBezTo>
                                  <a:lnTo>
                                    <a:pt x="14096" y="17387"/>
                                  </a:lnTo>
                                  <a:lnTo>
                                    <a:pt x="11429" y="17387"/>
                                  </a:lnTo>
                                  <a:lnTo>
                                    <a:pt x="11429" y="15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06562969" name="Freeform: Shape 1606562969"/>
                          <wps:cNvSpPr/>
                          <wps:spPr>
                            <a:xfrm>
                              <a:off x="6357947" y="452290"/>
                              <a:ext cx="13968" cy="17513"/>
                            </a:xfrm>
                            <a:custGeom>
                              <a:avLst/>
                              <a:gdLst>
                                <a:gd name="csX0" fmla="*/ 11429 w 13968"/>
                                <a:gd name="csY0" fmla="*/ 6346 h 17513"/>
                                <a:gd name="csX1" fmla="*/ 7619 w 13968"/>
                                <a:gd name="csY1" fmla="*/ 2411 h 17513"/>
                                <a:gd name="csX2" fmla="*/ 2667 w 13968"/>
                                <a:gd name="csY2" fmla="*/ 5077 h 17513"/>
                                <a:gd name="csX3" fmla="*/ 2667 w 13968"/>
                                <a:gd name="csY3" fmla="*/ 17514 h 17513"/>
                                <a:gd name="csX4" fmla="*/ 0 w 13968"/>
                                <a:gd name="csY4" fmla="*/ 17514 h 17513"/>
                                <a:gd name="csX5" fmla="*/ 0 w 13968"/>
                                <a:gd name="csY5" fmla="*/ 508 h 17513"/>
                                <a:gd name="csX6" fmla="*/ 2667 w 13968"/>
                                <a:gd name="csY6" fmla="*/ 508 h 17513"/>
                                <a:gd name="csX7" fmla="*/ 2667 w 13968"/>
                                <a:gd name="csY7" fmla="*/ 2919 h 17513"/>
                                <a:gd name="csX8" fmla="*/ 8635 w 13968"/>
                                <a:gd name="csY8" fmla="*/ 0 h 17513"/>
                                <a:gd name="csX9" fmla="*/ 13969 w 13968"/>
                                <a:gd name="csY9" fmla="*/ 5457 h 17513"/>
                                <a:gd name="csX10" fmla="*/ 13969 w 13968"/>
                                <a:gd name="csY10" fmla="*/ 17387 h 17513"/>
                                <a:gd name="csX11" fmla="*/ 11302 w 13968"/>
                                <a:gd name="csY11" fmla="*/ 17387 h 17513"/>
                                <a:gd name="csX12" fmla="*/ 11302 w 13968"/>
                                <a:gd name="csY12" fmla="*/ 6346 h 175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13968" h="17513">
                                  <a:moveTo>
                                    <a:pt x="11429" y="6346"/>
                                  </a:moveTo>
                                  <a:cubicBezTo>
                                    <a:pt x="11429" y="3427"/>
                                    <a:pt x="9905" y="2411"/>
                                    <a:pt x="7619" y="2411"/>
                                  </a:cubicBezTo>
                                  <a:cubicBezTo>
                                    <a:pt x="5588" y="2411"/>
                                    <a:pt x="3556" y="3680"/>
                                    <a:pt x="2667" y="5077"/>
                                  </a:cubicBezTo>
                                  <a:lnTo>
                                    <a:pt x="2667" y="17514"/>
                                  </a:lnTo>
                                  <a:lnTo>
                                    <a:pt x="0" y="17514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2667" y="508"/>
                                  </a:lnTo>
                                  <a:lnTo>
                                    <a:pt x="2667" y="2919"/>
                                  </a:lnTo>
                                  <a:cubicBezTo>
                                    <a:pt x="3810" y="1523"/>
                                    <a:pt x="6223" y="0"/>
                                    <a:pt x="8635" y="0"/>
                                  </a:cubicBezTo>
                                  <a:cubicBezTo>
                                    <a:pt x="12191" y="0"/>
                                    <a:pt x="13969" y="1777"/>
                                    <a:pt x="13969" y="5457"/>
                                  </a:cubicBezTo>
                                  <a:lnTo>
                                    <a:pt x="13969" y="17387"/>
                                  </a:lnTo>
                                  <a:lnTo>
                                    <a:pt x="11302" y="17387"/>
                                  </a:lnTo>
                                  <a:lnTo>
                                    <a:pt x="11302" y="6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03650699" name="Freeform: Shape 603650699"/>
                          <wps:cNvSpPr/>
                          <wps:spPr>
                            <a:xfrm>
                              <a:off x="6375726" y="446198"/>
                              <a:ext cx="15873" cy="23859"/>
                            </a:xfrm>
                            <a:custGeom>
                              <a:avLst/>
                              <a:gdLst>
                                <a:gd name="csX0" fmla="*/ 13206 w 15873"/>
                                <a:gd name="csY0" fmla="*/ 11168 h 23859"/>
                                <a:gd name="csX1" fmla="*/ 8127 w 15873"/>
                                <a:gd name="csY1" fmla="*/ 8503 h 23859"/>
                                <a:gd name="csX2" fmla="*/ 2667 w 15873"/>
                                <a:gd name="csY2" fmla="*/ 15103 h 23859"/>
                                <a:gd name="csX3" fmla="*/ 8127 w 15873"/>
                                <a:gd name="csY3" fmla="*/ 21575 h 23859"/>
                                <a:gd name="csX4" fmla="*/ 13206 w 15873"/>
                                <a:gd name="csY4" fmla="*/ 18910 h 23859"/>
                                <a:gd name="csX5" fmla="*/ 13206 w 15873"/>
                                <a:gd name="csY5" fmla="*/ 11168 h 23859"/>
                                <a:gd name="csX6" fmla="*/ 13206 w 15873"/>
                                <a:gd name="csY6" fmla="*/ 20941 h 23859"/>
                                <a:gd name="csX7" fmla="*/ 7492 w 15873"/>
                                <a:gd name="csY7" fmla="*/ 23860 h 23859"/>
                                <a:gd name="csX8" fmla="*/ 0 w 15873"/>
                                <a:gd name="csY8" fmla="*/ 14976 h 23859"/>
                                <a:gd name="csX9" fmla="*/ 7492 w 15873"/>
                                <a:gd name="csY9" fmla="*/ 6092 h 23859"/>
                                <a:gd name="csX10" fmla="*/ 13206 w 15873"/>
                                <a:gd name="csY10" fmla="*/ 9011 h 23859"/>
                                <a:gd name="csX11" fmla="*/ 13206 w 15873"/>
                                <a:gd name="csY11" fmla="*/ 0 h 23859"/>
                                <a:gd name="csX12" fmla="*/ 15874 w 15873"/>
                                <a:gd name="csY12" fmla="*/ 0 h 23859"/>
                                <a:gd name="csX13" fmla="*/ 15874 w 15873"/>
                                <a:gd name="csY13" fmla="*/ 23352 h 23859"/>
                                <a:gd name="csX14" fmla="*/ 13206 w 15873"/>
                                <a:gd name="csY14" fmla="*/ 23352 h 23859"/>
                                <a:gd name="csX15" fmla="*/ 13206 w 15873"/>
                                <a:gd name="csY15" fmla="*/ 20814 h 2385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</a:cxnLst>
                              <a:rect l="l" t="t" r="r" b="b"/>
                              <a:pathLst>
                                <a:path w="15873" h="23859">
                                  <a:moveTo>
                                    <a:pt x="13206" y="11168"/>
                                  </a:moveTo>
                                  <a:cubicBezTo>
                                    <a:pt x="12191" y="9645"/>
                                    <a:pt x="10159" y="8503"/>
                                    <a:pt x="8127" y="8503"/>
                                  </a:cubicBezTo>
                                  <a:cubicBezTo>
                                    <a:pt x="4699" y="8503"/>
                                    <a:pt x="2667" y="11295"/>
                                    <a:pt x="2667" y="15103"/>
                                  </a:cubicBezTo>
                                  <a:cubicBezTo>
                                    <a:pt x="2667" y="18910"/>
                                    <a:pt x="4699" y="21575"/>
                                    <a:pt x="8127" y="21575"/>
                                  </a:cubicBezTo>
                                  <a:cubicBezTo>
                                    <a:pt x="10286" y="21575"/>
                                    <a:pt x="12318" y="20433"/>
                                    <a:pt x="13206" y="18910"/>
                                  </a:cubicBezTo>
                                  <a:lnTo>
                                    <a:pt x="13206" y="11168"/>
                                  </a:lnTo>
                                  <a:close/>
                                  <a:moveTo>
                                    <a:pt x="13206" y="20941"/>
                                  </a:moveTo>
                                  <a:cubicBezTo>
                                    <a:pt x="11937" y="22717"/>
                                    <a:pt x="9905" y="23860"/>
                                    <a:pt x="7492" y="23860"/>
                                  </a:cubicBezTo>
                                  <a:cubicBezTo>
                                    <a:pt x="3048" y="23860"/>
                                    <a:pt x="0" y="20560"/>
                                    <a:pt x="0" y="14976"/>
                                  </a:cubicBezTo>
                                  <a:cubicBezTo>
                                    <a:pt x="0" y="9392"/>
                                    <a:pt x="3048" y="6092"/>
                                    <a:pt x="7492" y="6092"/>
                                  </a:cubicBezTo>
                                  <a:cubicBezTo>
                                    <a:pt x="9778" y="6092"/>
                                    <a:pt x="11810" y="7234"/>
                                    <a:pt x="13206" y="9011"/>
                                  </a:cubicBezTo>
                                  <a:lnTo>
                                    <a:pt x="13206" y="0"/>
                                  </a:lnTo>
                                  <a:lnTo>
                                    <a:pt x="15874" y="0"/>
                                  </a:lnTo>
                                  <a:lnTo>
                                    <a:pt x="15874" y="23352"/>
                                  </a:lnTo>
                                  <a:lnTo>
                                    <a:pt x="13206" y="23352"/>
                                  </a:lnTo>
                                  <a:lnTo>
                                    <a:pt x="13206" y="208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135301883" name="Freeform: Shape 135301883"/>
                        <wps:cNvSpPr/>
                        <wps:spPr>
                          <a:xfrm>
                            <a:off x="6402898" y="446325"/>
                            <a:ext cx="17778" cy="23350"/>
                          </a:xfrm>
                          <a:custGeom>
                            <a:avLst/>
                            <a:gdLst>
                              <a:gd name="csX0" fmla="*/ 7492 w 17778"/>
                              <a:gd name="csY0" fmla="*/ 2538 h 23351"/>
                              <a:gd name="csX1" fmla="*/ 0 w 17778"/>
                              <a:gd name="csY1" fmla="*/ 2538 h 23351"/>
                              <a:gd name="csX2" fmla="*/ 0 w 17778"/>
                              <a:gd name="csY2" fmla="*/ 0 h 23351"/>
                              <a:gd name="csX3" fmla="*/ 17778 w 17778"/>
                              <a:gd name="csY3" fmla="*/ 0 h 23351"/>
                              <a:gd name="csX4" fmla="*/ 17778 w 17778"/>
                              <a:gd name="csY4" fmla="*/ 2538 h 23351"/>
                              <a:gd name="csX5" fmla="*/ 10413 w 17778"/>
                              <a:gd name="csY5" fmla="*/ 2538 h 23351"/>
                              <a:gd name="csX6" fmla="*/ 10413 w 17778"/>
                              <a:gd name="csY6" fmla="*/ 23352 h 23351"/>
                              <a:gd name="csX7" fmla="*/ 7492 w 17778"/>
                              <a:gd name="csY7" fmla="*/ 23352 h 23351"/>
                              <a:gd name="csX8" fmla="*/ 7492 w 17778"/>
                              <a:gd name="csY8" fmla="*/ 2538 h 2335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</a:cxnLst>
                            <a:rect l="l" t="t" r="r" b="b"/>
                            <a:pathLst>
                              <a:path w="17778" h="23351">
                                <a:moveTo>
                                  <a:pt x="7492" y="2538"/>
                                </a:moveTo>
                                <a:lnTo>
                                  <a:pt x="0" y="2538"/>
                                </a:lnTo>
                                <a:lnTo>
                                  <a:pt x="0" y="0"/>
                                </a:lnTo>
                                <a:lnTo>
                                  <a:pt x="17778" y="0"/>
                                </a:lnTo>
                                <a:lnTo>
                                  <a:pt x="17778" y="2538"/>
                                </a:lnTo>
                                <a:lnTo>
                                  <a:pt x="10413" y="2538"/>
                                </a:lnTo>
                                <a:lnTo>
                                  <a:pt x="10413" y="23352"/>
                                </a:lnTo>
                                <a:lnTo>
                                  <a:pt x="7492" y="23352"/>
                                </a:lnTo>
                                <a:lnTo>
                                  <a:pt x="7492" y="25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847013005" name="Graphic 1"/>
                        <wpg:cNvGrpSpPr/>
                        <wpg:grpSpPr>
                          <a:xfrm>
                            <a:off x="6418093" y="445830"/>
                            <a:ext cx="154797" cy="30838"/>
                            <a:chOff x="6418010" y="445817"/>
                            <a:chExt cx="154797" cy="30839"/>
                          </a:xfrm>
                          <a:solidFill>
                            <a:srgbClr val="231F20"/>
                          </a:solidFill>
                        </wpg:grpSpPr>
                        <wps:wsp>
                          <wps:cNvPr id="1506648210" name="Freeform: Shape 1506648210"/>
                          <wps:cNvSpPr/>
                          <wps:spPr>
                            <a:xfrm>
                              <a:off x="6418010" y="452163"/>
                              <a:ext cx="16508" cy="17767"/>
                            </a:xfrm>
                            <a:custGeom>
                              <a:avLst/>
                              <a:gdLst>
                                <a:gd name="csX0" fmla="*/ 2921 w 16508"/>
                                <a:gd name="csY0" fmla="*/ 7995 h 17767"/>
                                <a:gd name="csX1" fmla="*/ 14096 w 16508"/>
                                <a:gd name="csY1" fmla="*/ 7995 h 17767"/>
                                <a:gd name="csX2" fmla="*/ 8508 w 16508"/>
                                <a:gd name="csY2" fmla="*/ 2284 h 17767"/>
                                <a:gd name="csX3" fmla="*/ 2921 w 16508"/>
                                <a:gd name="csY3" fmla="*/ 7995 h 17767"/>
                                <a:gd name="csX4" fmla="*/ 8381 w 16508"/>
                                <a:gd name="csY4" fmla="*/ 127 h 17767"/>
                                <a:gd name="csX5" fmla="*/ 16508 w 16508"/>
                                <a:gd name="csY5" fmla="*/ 9265 h 17767"/>
                                <a:gd name="csX6" fmla="*/ 16508 w 16508"/>
                                <a:gd name="csY6" fmla="*/ 9899 h 17767"/>
                                <a:gd name="csX7" fmla="*/ 2794 w 16508"/>
                                <a:gd name="csY7" fmla="*/ 9899 h 17767"/>
                                <a:gd name="csX8" fmla="*/ 8889 w 16508"/>
                                <a:gd name="csY8" fmla="*/ 15737 h 17767"/>
                                <a:gd name="csX9" fmla="*/ 14096 w 16508"/>
                                <a:gd name="csY9" fmla="*/ 13580 h 17767"/>
                                <a:gd name="csX10" fmla="*/ 15365 w 16508"/>
                                <a:gd name="csY10" fmla="*/ 15230 h 17767"/>
                                <a:gd name="csX11" fmla="*/ 8635 w 16508"/>
                                <a:gd name="csY11" fmla="*/ 17768 h 17767"/>
                                <a:gd name="csX12" fmla="*/ 0 w 16508"/>
                                <a:gd name="csY12" fmla="*/ 8884 h 17767"/>
                                <a:gd name="csX13" fmla="*/ 8381 w 16508"/>
                                <a:gd name="csY13" fmla="*/ 0 h 1776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16508" h="17767">
                                  <a:moveTo>
                                    <a:pt x="2921" y="7995"/>
                                  </a:moveTo>
                                  <a:lnTo>
                                    <a:pt x="14096" y="7995"/>
                                  </a:lnTo>
                                  <a:cubicBezTo>
                                    <a:pt x="14096" y="5457"/>
                                    <a:pt x="12318" y="2284"/>
                                    <a:pt x="8508" y="2284"/>
                                  </a:cubicBezTo>
                                  <a:cubicBezTo>
                                    <a:pt x="4953" y="2284"/>
                                    <a:pt x="3175" y="5330"/>
                                    <a:pt x="2921" y="7995"/>
                                  </a:cubicBezTo>
                                  <a:moveTo>
                                    <a:pt x="8381" y="127"/>
                                  </a:moveTo>
                                  <a:cubicBezTo>
                                    <a:pt x="13461" y="127"/>
                                    <a:pt x="16508" y="4188"/>
                                    <a:pt x="16508" y="9265"/>
                                  </a:cubicBezTo>
                                  <a:lnTo>
                                    <a:pt x="16508" y="9899"/>
                                  </a:lnTo>
                                  <a:lnTo>
                                    <a:pt x="2794" y="9899"/>
                                  </a:lnTo>
                                  <a:cubicBezTo>
                                    <a:pt x="3048" y="13072"/>
                                    <a:pt x="5207" y="15737"/>
                                    <a:pt x="8889" y="15737"/>
                                  </a:cubicBezTo>
                                  <a:cubicBezTo>
                                    <a:pt x="10794" y="15737"/>
                                    <a:pt x="12826" y="14976"/>
                                    <a:pt x="14096" y="13580"/>
                                  </a:cubicBezTo>
                                  <a:lnTo>
                                    <a:pt x="15365" y="15230"/>
                                  </a:lnTo>
                                  <a:cubicBezTo>
                                    <a:pt x="13715" y="16879"/>
                                    <a:pt x="11429" y="17768"/>
                                    <a:pt x="8635" y="17768"/>
                                  </a:cubicBezTo>
                                  <a:cubicBezTo>
                                    <a:pt x="3683" y="17768"/>
                                    <a:pt x="0" y="14214"/>
                                    <a:pt x="0" y="8884"/>
                                  </a:cubicBezTo>
                                  <a:cubicBezTo>
                                    <a:pt x="0" y="3934"/>
                                    <a:pt x="3556" y="0"/>
                                    <a:pt x="8381" y="0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64872333" name="Freeform: Shape 1864872333"/>
                          <wps:cNvSpPr/>
                          <wps:spPr>
                            <a:xfrm>
                              <a:off x="6437820" y="452544"/>
                              <a:ext cx="8254" cy="17260"/>
                            </a:xfrm>
                            <a:custGeom>
                              <a:avLst/>
                              <a:gdLst>
                                <a:gd name="csX0" fmla="*/ 0 w 8254"/>
                                <a:gd name="csY0" fmla="*/ 254 h 17260"/>
                                <a:gd name="csX1" fmla="*/ 2667 w 8254"/>
                                <a:gd name="csY1" fmla="*/ 254 h 17260"/>
                                <a:gd name="csX2" fmla="*/ 2667 w 8254"/>
                                <a:gd name="csY2" fmla="*/ 3046 h 17260"/>
                                <a:gd name="csX3" fmla="*/ 8254 w 8254"/>
                                <a:gd name="csY3" fmla="*/ 0 h 17260"/>
                                <a:gd name="csX4" fmla="*/ 8254 w 8254"/>
                                <a:gd name="csY4" fmla="*/ 2665 h 17260"/>
                                <a:gd name="csX5" fmla="*/ 7238 w 8254"/>
                                <a:gd name="csY5" fmla="*/ 2665 h 17260"/>
                                <a:gd name="csX6" fmla="*/ 2667 w 8254"/>
                                <a:gd name="csY6" fmla="*/ 5330 h 17260"/>
                                <a:gd name="csX7" fmla="*/ 2667 w 8254"/>
                                <a:gd name="csY7" fmla="*/ 17260 h 17260"/>
                                <a:gd name="csX8" fmla="*/ 0 w 8254"/>
                                <a:gd name="csY8" fmla="*/ 17260 h 17260"/>
                                <a:gd name="csX9" fmla="*/ 0 w 8254"/>
                                <a:gd name="csY9" fmla="*/ 381 h 1726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8254" h="17260">
                                  <a:moveTo>
                                    <a:pt x="0" y="254"/>
                                  </a:moveTo>
                                  <a:lnTo>
                                    <a:pt x="2667" y="254"/>
                                  </a:lnTo>
                                  <a:lnTo>
                                    <a:pt x="2667" y="3046"/>
                                  </a:lnTo>
                                  <a:cubicBezTo>
                                    <a:pt x="4064" y="1269"/>
                                    <a:pt x="5968" y="0"/>
                                    <a:pt x="8254" y="0"/>
                                  </a:cubicBezTo>
                                  <a:lnTo>
                                    <a:pt x="8254" y="2665"/>
                                  </a:lnTo>
                                  <a:cubicBezTo>
                                    <a:pt x="8254" y="2665"/>
                                    <a:pt x="7619" y="2665"/>
                                    <a:pt x="7238" y="2665"/>
                                  </a:cubicBezTo>
                                  <a:cubicBezTo>
                                    <a:pt x="5588" y="2665"/>
                                    <a:pt x="3429" y="4061"/>
                                    <a:pt x="2667" y="5330"/>
                                  </a:cubicBezTo>
                                  <a:lnTo>
                                    <a:pt x="2667" y="17260"/>
                                  </a:lnTo>
                                  <a:lnTo>
                                    <a:pt x="0" y="1726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13643590" name="Freeform: Shape 313643590"/>
                          <wps:cNvSpPr/>
                          <wps:spPr>
                            <a:xfrm>
                              <a:off x="6448741" y="452544"/>
                              <a:ext cx="8254" cy="17260"/>
                            </a:xfrm>
                            <a:custGeom>
                              <a:avLst/>
                              <a:gdLst>
                                <a:gd name="csX0" fmla="*/ 0 w 8254"/>
                                <a:gd name="csY0" fmla="*/ 254 h 17260"/>
                                <a:gd name="csX1" fmla="*/ 2667 w 8254"/>
                                <a:gd name="csY1" fmla="*/ 254 h 17260"/>
                                <a:gd name="csX2" fmla="*/ 2667 w 8254"/>
                                <a:gd name="csY2" fmla="*/ 3046 h 17260"/>
                                <a:gd name="csX3" fmla="*/ 8254 w 8254"/>
                                <a:gd name="csY3" fmla="*/ 0 h 17260"/>
                                <a:gd name="csX4" fmla="*/ 8254 w 8254"/>
                                <a:gd name="csY4" fmla="*/ 2665 h 17260"/>
                                <a:gd name="csX5" fmla="*/ 7238 w 8254"/>
                                <a:gd name="csY5" fmla="*/ 2665 h 17260"/>
                                <a:gd name="csX6" fmla="*/ 2667 w 8254"/>
                                <a:gd name="csY6" fmla="*/ 5330 h 17260"/>
                                <a:gd name="csX7" fmla="*/ 2667 w 8254"/>
                                <a:gd name="csY7" fmla="*/ 17260 h 17260"/>
                                <a:gd name="csX8" fmla="*/ 0 w 8254"/>
                                <a:gd name="csY8" fmla="*/ 17260 h 17260"/>
                                <a:gd name="csX9" fmla="*/ 0 w 8254"/>
                                <a:gd name="csY9" fmla="*/ 381 h 1726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8254" h="17260">
                                  <a:moveTo>
                                    <a:pt x="0" y="254"/>
                                  </a:moveTo>
                                  <a:lnTo>
                                    <a:pt x="2667" y="254"/>
                                  </a:lnTo>
                                  <a:lnTo>
                                    <a:pt x="2667" y="3046"/>
                                  </a:lnTo>
                                  <a:cubicBezTo>
                                    <a:pt x="4063" y="1269"/>
                                    <a:pt x="5968" y="0"/>
                                    <a:pt x="8254" y="0"/>
                                  </a:cubicBezTo>
                                  <a:lnTo>
                                    <a:pt x="8254" y="2665"/>
                                  </a:lnTo>
                                  <a:cubicBezTo>
                                    <a:pt x="8254" y="2665"/>
                                    <a:pt x="7619" y="2665"/>
                                    <a:pt x="7238" y="2665"/>
                                  </a:cubicBezTo>
                                  <a:cubicBezTo>
                                    <a:pt x="5588" y="2665"/>
                                    <a:pt x="3429" y="4061"/>
                                    <a:pt x="2667" y="5330"/>
                                  </a:cubicBezTo>
                                  <a:lnTo>
                                    <a:pt x="2667" y="17260"/>
                                  </a:lnTo>
                                  <a:lnTo>
                                    <a:pt x="0" y="1726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74995088" name="Freeform: Shape 1474995088"/>
                          <wps:cNvSpPr/>
                          <wps:spPr>
                            <a:xfrm>
                              <a:off x="6459281" y="446452"/>
                              <a:ext cx="3555" cy="23225"/>
                            </a:xfrm>
                            <a:custGeom>
                              <a:avLst/>
                              <a:gdLst>
                                <a:gd name="csX0" fmla="*/ 508 w 3555"/>
                                <a:gd name="csY0" fmla="*/ 6346 h 23225"/>
                                <a:gd name="csX1" fmla="*/ 3175 w 3555"/>
                                <a:gd name="csY1" fmla="*/ 6346 h 23225"/>
                                <a:gd name="csX2" fmla="*/ 3175 w 3555"/>
                                <a:gd name="csY2" fmla="*/ 23225 h 23225"/>
                                <a:gd name="csX3" fmla="*/ 508 w 3555"/>
                                <a:gd name="csY3" fmla="*/ 23225 h 23225"/>
                                <a:gd name="csX4" fmla="*/ 508 w 3555"/>
                                <a:gd name="csY4" fmla="*/ 6346 h 23225"/>
                                <a:gd name="csX5" fmla="*/ 0 w 3555"/>
                                <a:gd name="csY5" fmla="*/ 1777 h 23225"/>
                                <a:gd name="csX6" fmla="*/ 1778 w 3555"/>
                                <a:gd name="csY6" fmla="*/ 0 h 23225"/>
                                <a:gd name="csX7" fmla="*/ 3556 w 3555"/>
                                <a:gd name="csY7" fmla="*/ 1777 h 23225"/>
                                <a:gd name="csX8" fmla="*/ 1778 w 3555"/>
                                <a:gd name="csY8" fmla="*/ 3554 h 23225"/>
                                <a:gd name="csX9" fmla="*/ 0 w 3555"/>
                                <a:gd name="csY9" fmla="*/ 1777 h 2322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3555" h="23225">
                                  <a:moveTo>
                                    <a:pt x="508" y="6346"/>
                                  </a:moveTo>
                                  <a:lnTo>
                                    <a:pt x="3175" y="6346"/>
                                  </a:lnTo>
                                  <a:lnTo>
                                    <a:pt x="3175" y="23225"/>
                                  </a:lnTo>
                                  <a:lnTo>
                                    <a:pt x="508" y="23225"/>
                                  </a:lnTo>
                                  <a:lnTo>
                                    <a:pt x="508" y="6346"/>
                                  </a:lnTo>
                                  <a:close/>
                                  <a:moveTo>
                                    <a:pt x="0" y="1777"/>
                                  </a:moveTo>
                                  <a:cubicBezTo>
                                    <a:pt x="0" y="761"/>
                                    <a:pt x="762" y="0"/>
                                    <a:pt x="1778" y="0"/>
                                  </a:cubicBezTo>
                                  <a:cubicBezTo>
                                    <a:pt x="2794" y="0"/>
                                    <a:pt x="3556" y="761"/>
                                    <a:pt x="3556" y="1777"/>
                                  </a:cubicBezTo>
                                  <a:cubicBezTo>
                                    <a:pt x="3556" y="2792"/>
                                    <a:pt x="2794" y="3554"/>
                                    <a:pt x="1778" y="3554"/>
                                  </a:cubicBezTo>
                                  <a:cubicBezTo>
                                    <a:pt x="762" y="3554"/>
                                    <a:pt x="0" y="2792"/>
                                    <a:pt x="0" y="1777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82609674" name="Freeform: Shape 1182609674"/>
                          <wps:cNvSpPr/>
                          <wps:spPr>
                            <a:xfrm>
                              <a:off x="6464995" y="448102"/>
                              <a:ext cx="9777" cy="21955"/>
                            </a:xfrm>
                            <a:custGeom>
                              <a:avLst/>
                              <a:gdLst>
                                <a:gd name="csX0" fmla="*/ 2794 w 9777"/>
                                <a:gd name="csY0" fmla="*/ 18022 h 21955"/>
                                <a:gd name="csX1" fmla="*/ 2794 w 9777"/>
                                <a:gd name="csY1" fmla="*/ 6980 h 21955"/>
                                <a:gd name="csX2" fmla="*/ 0 w 9777"/>
                                <a:gd name="csY2" fmla="*/ 6980 h 21955"/>
                                <a:gd name="csX3" fmla="*/ 0 w 9777"/>
                                <a:gd name="csY3" fmla="*/ 4696 h 21955"/>
                                <a:gd name="csX4" fmla="*/ 2794 w 9777"/>
                                <a:gd name="csY4" fmla="*/ 4696 h 21955"/>
                                <a:gd name="csX5" fmla="*/ 2794 w 9777"/>
                                <a:gd name="csY5" fmla="*/ 0 h 21955"/>
                                <a:gd name="csX6" fmla="*/ 5460 w 9777"/>
                                <a:gd name="csY6" fmla="*/ 0 h 21955"/>
                                <a:gd name="csX7" fmla="*/ 5460 w 9777"/>
                                <a:gd name="csY7" fmla="*/ 4696 h 21955"/>
                                <a:gd name="csX8" fmla="*/ 8889 w 9777"/>
                                <a:gd name="csY8" fmla="*/ 4696 h 21955"/>
                                <a:gd name="csX9" fmla="*/ 8889 w 9777"/>
                                <a:gd name="csY9" fmla="*/ 6980 h 21955"/>
                                <a:gd name="csX10" fmla="*/ 5460 w 9777"/>
                                <a:gd name="csY10" fmla="*/ 6980 h 21955"/>
                                <a:gd name="csX11" fmla="*/ 5460 w 9777"/>
                                <a:gd name="csY11" fmla="*/ 17514 h 21955"/>
                                <a:gd name="csX12" fmla="*/ 7238 w 9777"/>
                                <a:gd name="csY12" fmla="*/ 19671 h 21955"/>
                                <a:gd name="csX13" fmla="*/ 9016 w 9777"/>
                                <a:gd name="csY13" fmla="*/ 18910 h 21955"/>
                                <a:gd name="csX14" fmla="*/ 9778 w 9777"/>
                                <a:gd name="csY14" fmla="*/ 20814 h 21955"/>
                                <a:gd name="csX15" fmla="*/ 6603 w 9777"/>
                                <a:gd name="csY15" fmla="*/ 21956 h 21955"/>
                                <a:gd name="csX16" fmla="*/ 2794 w 9777"/>
                                <a:gd name="csY16" fmla="*/ 1802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9777" h="21955">
                                  <a:moveTo>
                                    <a:pt x="2794" y="18022"/>
                                  </a:moveTo>
                                  <a:lnTo>
                                    <a:pt x="2794" y="6980"/>
                                  </a:lnTo>
                                  <a:lnTo>
                                    <a:pt x="0" y="6980"/>
                                  </a:lnTo>
                                  <a:lnTo>
                                    <a:pt x="0" y="4696"/>
                                  </a:lnTo>
                                  <a:lnTo>
                                    <a:pt x="2794" y="4696"/>
                                  </a:lnTo>
                                  <a:lnTo>
                                    <a:pt x="2794" y="0"/>
                                  </a:lnTo>
                                  <a:lnTo>
                                    <a:pt x="5460" y="0"/>
                                  </a:lnTo>
                                  <a:lnTo>
                                    <a:pt x="5460" y="4696"/>
                                  </a:lnTo>
                                  <a:lnTo>
                                    <a:pt x="8889" y="4696"/>
                                  </a:lnTo>
                                  <a:lnTo>
                                    <a:pt x="8889" y="6980"/>
                                  </a:lnTo>
                                  <a:lnTo>
                                    <a:pt x="5460" y="6980"/>
                                  </a:lnTo>
                                  <a:lnTo>
                                    <a:pt x="5460" y="17514"/>
                                  </a:lnTo>
                                  <a:cubicBezTo>
                                    <a:pt x="5460" y="18783"/>
                                    <a:pt x="5968" y="19671"/>
                                    <a:pt x="7238" y="19671"/>
                                  </a:cubicBezTo>
                                  <a:cubicBezTo>
                                    <a:pt x="8000" y="19671"/>
                                    <a:pt x="8635" y="19291"/>
                                    <a:pt x="9016" y="18910"/>
                                  </a:cubicBezTo>
                                  <a:lnTo>
                                    <a:pt x="9778" y="20814"/>
                                  </a:lnTo>
                                  <a:cubicBezTo>
                                    <a:pt x="9143" y="21448"/>
                                    <a:pt x="8127" y="21956"/>
                                    <a:pt x="6603" y="21956"/>
                                  </a:cubicBezTo>
                                  <a:cubicBezTo>
                                    <a:pt x="4063" y="21956"/>
                                    <a:pt x="2794" y="20560"/>
                                    <a:pt x="2794" y="18022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31314996" name="Freeform: Shape 1131314996"/>
                          <wps:cNvSpPr/>
                          <wps:spPr>
                            <a:xfrm>
                              <a:off x="6476170" y="452290"/>
                              <a:ext cx="16762" cy="17767"/>
                            </a:xfrm>
                            <a:custGeom>
                              <a:avLst/>
                              <a:gdLst>
                                <a:gd name="csX0" fmla="*/ 13969 w 16762"/>
                                <a:gd name="csY0" fmla="*/ 8884 h 17767"/>
                                <a:gd name="csX1" fmla="*/ 8381 w 16762"/>
                                <a:gd name="csY1" fmla="*/ 2411 h 17767"/>
                                <a:gd name="csX2" fmla="*/ 2794 w 16762"/>
                                <a:gd name="csY2" fmla="*/ 8884 h 17767"/>
                                <a:gd name="csX3" fmla="*/ 8381 w 16762"/>
                                <a:gd name="csY3" fmla="*/ 15483 h 17767"/>
                                <a:gd name="csX4" fmla="*/ 13969 w 16762"/>
                                <a:gd name="csY4" fmla="*/ 8884 h 17767"/>
                                <a:gd name="csX5" fmla="*/ 0 w 16762"/>
                                <a:gd name="csY5" fmla="*/ 8884 h 17767"/>
                                <a:gd name="csX6" fmla="*/ 8381 w 16762"/>
                                <a:gd name="csY6" fmla="*/ 0 h 17767"/>
                                <a:gd name="csX7" fmla="*/ 16763 w 16762"/>
                                <a:gd name="csY7" fmla="*/ 8884 h 17767"/>
                                <a:gd name="csX8" fmla="*/ 8381 w 16762"/>
                                <a:gd name="csY8" fmla="*/ 17768 h 17767"/>
                                <a:gd name="csX9" fmla="*/ 0 w 16762"/>
                                <a:gd name="csY9" fmla="*/ 8884 h 1776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16762" h="17767">
                                  <a:moveTo>
                                    <a:pt x="13969" y="8884"/>
                                  </a:moveTo>
                                  <a:cubicBezTo>
                                    <a:pt x="13969" y="5457"/>
                                    <a:pt x="11937" y="2411"/>
                                    <a:pt x="8381" y="2411"/>
                                  </a:cubicBezTo>
                                  <a:cubicBezTo>
                                    <a:pt x="4826" y="2411"/>
                                    <a:pt x="2794" y="5457"/>
                                    <a:pt x="2794" y="8884"/>
                                  </a:cubicBezTo>
                                  <a:cubicBezTo>
                                    <a:pt x="2794" y="12311"/>
                                    <a:pt x="4826" y="15483"/>
                                    <a:pt x="8381" y="15483"/>
                                  </a:cubicBezTo>
                                  <a:cubicBezTo>
                                    <a:pt x="11937" y="15483"/>
                                    <a:pt x="13969" y="12437"/>
                                    <a:pt x="13969" y="8884"/>
                                  </a:cubicBezTo>
                                  <a:moveTo>
                                    <a:pt x="0" y="8884"/>
                                  </a:moveTo>
                                  <a:cubicBezTo>
                                    <a:pt x="0" y="3934"/>
                                    <a:pt x="3175" y="0"/>
                                    <a:pt x="8381" y="0"/>
                                  </a:cubicBezTo>
                                  <a:cubicBezTo>
                                    <a:pt x="13588" y="0"/>
                                    <a:pt x="16763" y="3934"/>
                                    <a:pt x="16763" y="8884"/>
                                  </a:cubicBezTo>
                                  <a:cubicBezTo>
                                    <a:pt x="16763" y="13833"/>
                                    <a:pt x="13588" y="17768"/>
                                    <a:pt x="8381" y="17768"/>
                                  </a:cubicBezTo>
                                  <a:cubicBezTo>
                                    <a:pt x="3175" y="17768"/>
                                    <a:pt x="0" y="13833"/>
                                    <a:pt x="0" y="8884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78341248" name="Freeform: Shape 778341248"/>
                          <wps:cNvSpPr/>
                          <wps:spPr>
                            <a:xfrm>
                              <a:off x="6495726" y="452544"/>
                              <a:ext cx="8254" cy="17260"/>
                            </a:xfrm>
                            <a:custGeom>
                              <a:avLst/>
                              <a:gdLst>
                                <a:gd name="csX0" fmla="*/ 0 w 8254"/>
                                <a:gd name="csY0" fmla="*/ 254 h 17260"/>
                                <a:gd name="csX1" fmla="*/ 2667 w 8254"/>
                                <a:gd name="csY1" fmla="*/ 254 h 17260"/>
                                <a:gd name="csX2" fmla="*/ 2667 w 8254"/>
                                <a:gd name="csY2" fmla="*/ 3046 h 17260"/>
                                <a:gd name="csX3" fmla="*/ 8254 w 8254"/>
                                <a:gd name="csY3" fmla="*/ 0 h 17260"/>
                                <a:gd name="csX4" fmla="*/ 8254 w 8254"/>
                                <a:gd name="csY4" fmla="*/ 2665 h 17260"/>
                                <a:gd name="csX5" fmla="*/ 7238 w 8254"/>
                                <a:gd name="csY5" fmla="*/ 2665 h 17260"/>
                                <a:gd name="csX6" fmla="*/ 2667 w 8254"/>
                                <a:gd name="csY6" fmla="*/ 5330 h 17260"/>
                                <a:gd name="csX7" fmla="*/ 2667 w 8254"/>
                                <a:gd name="csY7" fmla="*/ 17260 h 17260"/>
                                <a:gd name="csX8" fmla="*/ 0 w 8254"/>
                                <a:gd name="csY8" fmla="*/ 17260 h 17260"/>
                                <a:gd name="csX9" fmla="*/ 0 w 8254"/>
                                <a:gd name="csY9" fmla="*/ 381 h 1726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8254" h="17260">
                                  <a:moveTo>
                                    <a:pt x="0" y="254"/>
                                  </a:moveTo>
                                  <a:lnTo>
                                    <a:pt x="2667" y="254"/>
                                  </a:lnTo>
                                  <a:lnTo>
                                    <a:pt x="2667" y="3046"/>
                                  </a:lnTo>
                                  <a:cubicBezTo>
                                    <a:pt x="4063" y="1269"/>
                                    <a:pt x="5968" y="0"/>
                                    <a:pt x="8254" y="0"/>
                                  </a:cubicBezTo>
                                  <a:lnTo>
                                    <a:pt x="8254" y="2665"/>
                                  </a:lnTo>
                                  <a:cubicBezTo>
                                    <a:pt x="8254" y="2665"/>
                                    <a:pt x="7619" y="2665"/>
                                    <a:pt x="7238" y="2665"/>
                                  </a:cubicBezTo>
                                  <a:cubicBezTo>
                                    <a:pt x="5588" y="2665"/>
                                    <a:pt x="3429" y="4061"/>
                                    <a:pt x="2667" y="5330"/>
                                  </a:cubicBezTo>
                                  <a:lnTo>
                                    <a:pt x="2667" y="17260"/>
                                  </a:lnTo>
                                  <a:lnTo>
                                    <a:pt x="0" y="1726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17152351" name="Freeform: Shape 717152351"/>
                          <wps:cNvSpPr/>
                          <wps:spPr>
                            <a:xfrm>
                              <a:off x="6505251" y="452797"/>
                              <a:ext cx="16888" cy="23859"/>
                            </a:xfrm>
                            <a:custGeom>
                              <a:avLst/>
                              <a:gdLst>
                                <a:gd name="csX0" fmla="*/ 3428 w 16888"/>
                                <a:gd name="csY0" fmla="*/ 21448 h 23859"/>
                                <a:gd name="csX1" fmla="*/ 5968 w 16888"/>
                                <a:gd name="csY1" fmla="*/ 19671 h 23859"/>
                                <a:gd name="csX2" fmla="*/ 7111 w 16888"/>
                                <a:gd name="csY2" fmla="*/ 17133 h 23859"/>
                                <a:gd name="csX3" fmla="*/ 0 w 16888"/>
                                <a:gd name="csY3" fmla="*/ 0 h 23859"/>
                                <a:gd name="csX4" fmla="*/ 2793 w 16888"/>
                                <a:gd name="csY4" fmla="*/ 0 h 23859"/>
                                <a:gd name="csX5" fmla="*/ 8381 w 16888"/>
                                <a:gd name="csY5" fmla="*/ 13833 h 23859"/>
                                <a:gd name="csX6" fmla="*/ 13968 w 16888"/>
                                <a:gd name="csY6" fmla="*/ 0 h 23859"/>
                                <a:gd name="csX7" fmla="*/ 16889 w 16888"/>
                                <a:gd name="csY7" fmla="*/ 0 h 23859"/>
                                <a:gd name="csX8" fmla="*/ 8381 w 16888"/>
                                <a:gd name="csY8" fmla="*/ 20433 h 23859"/>
                                <a:gd name="csX9" fmla="*/ 3428 w 16888"/>
                                <a:gd name="csY9" fmla="*/ 23860 h 23859"/>
                                <a:gd name="csX10" fmla="*/ 1524 w 16888"/>
                                <a:gd name="csY10" fmla="*/ 23606 h 23859"/>
                                <a:gd name="csX11" fmla="*/ 1904 w 16888"/>
                                <a:gd name="csY11" fmla="*/ 21194 h 23859"/>
                                <a:gd name="csX12" fmla="*/ 3301 w 16888"/>
                                <a:gd name="csY12" fmla="*/ 21448 h 2385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16888" h="23859">
                                  <a:moveTo>
                                    <a:pt x="3428" y="21448"/>
                                  </a:moveTo>
                                  <a:cubicBezTo>
                                    <a:pt x="4571" y="21448"/>
                                    <a:pt x="5333" y="21068"/>
                                    <a:pt x="5968" y="19671"/>
                                  </a:cubicBezTo>
                                  <a:lnTo>
                                    <a:pt x="7111" y="1713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793" y="0"/>
                                  </a:lnTo>
                                  <a:lnTo>
                                    <a:pt x="8381" y="13833"/>
                                  </a:lnTo>
                                  <a:lnTo>
                                    <a:pt x="13968" y="0"/>
                                  </a:lnTo>
                                  <a:lnTo>
                                    <a:pt x="16889" y="0"/>
                                  </a:lnTo>
                                  <a:lnTo>
                                    <a:pt x="8381" y="20433"/>
                                  </a:lnTo>
                                  <a:cubicBezTo>
                                    <a:pt x="7365" y="22844"/>
                                    <a:pt x="5588" y="23860"/>
                                    <a:pt x="3428" y="23860"/>
                                  </a:cubicBezTo>
                                  <a:cubicBezTo>
                                    <a:pt x="2920" y="23860"/>
                                    <a:pt x="2031" y="23860"/>
                                    <a:pt x="1524" y="23606"/>
                                  </a:cubicBezTo>
                                  <a:lnTo>
                                    <a:pt x="1904" y="21194"/>
                                  </a:lnTo>
                                  <a:cubicBezTo>
                                    <a:pt x="1904" y="21194"/>
                                    <a:pt x="2920" y="21448"/>
                                    <a:pt x="3301" y="21448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86197153" name="Freeform: Shape 1186197153"/>
                          <wps:cNvSpPr/>
                          <wps:spPr>
                            <a:xfrm>
                              <a:off x="6531664" y="445817"/>
                              <a:ext cx="21207" cy="24240"/>
                            </a:xfrm>
                            <a:custGeom>
                              <a:avLst/>
                              <a:gdLst>
                                <a:gd name="csX0" fmla="*/ 12064 w 21207"/>
                                <a:gd name="csY0" fmla="*/ 127 h 24240"/>
                                <a:gd name="csX1" fmla="*/ 21080 w 21207"/>
                                <a:gd name="csY1" fmla="*/ 4569 h 24240"/>
                                <a:gd name="csX2" fmla="*/ 18795 w 21207"/>
                                <a:gd name="csY2" fmla="*/ 5965 h 24240"/>
                                <a:gd name="csX3" fmla="*/ 12064 w 21207"/>
                                <a:gd name="csY3" fmla="*/ 2665 h 24240"/>
                                <a:gd name="csX4" fmla="*/ 3048 w 21207"/>
                                <a:gd name="csY4" fmla="*/ 12184 h 24240"/>
                                <a:gd name="csX5" fmla="*/ 12064 w 21207"/>
                                <a:gd name="csY5" fmla="*/ 21702 h 24240"/>
                                <a:gd name="csX6" fmla="*/ 18286 w 21207"/>
                                <a:gd name="csY6" fmla="*/ 19164 h 24240"/>
                                <a:gd name="csX7" fmla="*/ 18286 w 21207"/>
                                <a:gd name="csY7" fmla="*/ 14341 h 24240"/>
                                <a:gd name="csX8" fmla="*/ 10286 w 21207"/>
                                <a:gd name="csY8" fmla="*/ 14341 h 24240"/>
                                <a:gd name="csX9" fmla="*/ 10286 w 21207"/>
                                <a:gd name="csY9" fmla="*/ 11803 h 24240"/>
                                <a:gd name="csX10" fmla="*/ 21208 w 21207"/>
                                <a:gd name="csY10" fmla="*/ 11803 h 24240"/>
                                <a:gd name="csX11" fmla="*/ 21208 w 21207"/>
                                <a:gd name="csY11" fmla="*/ 20179 h 24240"/>
                                <a:gd name="csX12" fmla="*/ 12064 w 21207"/>
                                <a:gd name="csY12" fmla="*/ 24240 h 24240"/>
                                <a:gd name="csX13" fmla="*/ 0 w 21207"/>
                                <a:gd name="csY13" fmla="*/ 12057 h 24240"/>
                                <a:gd name="csX14" fmla="*/ 12064 w 21207"/>
                                <a:gd name="csY14" fmla="*/ 0 h 242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21207" h="24240">
                                  <a:moveTo>
                                    <a:pt x="12064" y="127"/>
                                  </a:moveTo>
                                  <a:cubicBezTo>
                                    <a:pt x="16255" y="127"/>
                                    <a:pt x="19048" y="1904"/>
                                    <a:pt x="21080" y="4569"/>
                                  </a:cubicBezTo>
                                  <a:lnTo>
                                    <a:pt x="18795" y="5965"/>
                                  </a:lnTo>
                                  <a:cubicBezTo>
                                    <a:pt x="17271" y="4061"/>
                                    <a:pt x="14858" y="2665"/>
                                    <a:pt x="12064" y="2665"/>
                                  </a:cubicBezTo>
                                  <a:cubicBezTo>
                                    <a:pt x="6985" y="2665"/>
                                    <a:pt x="3048" y="6599"/>
                                    <a:pt x="3048" y="12184"/>
                                  </a:cubicBezTo>
                                  <a:cubicBezTo>
                                    <a:pt x="3048" y="17768"/>
                                    <a:pt x="6985" y="21702"/>
                                    <a:pt x="12064" y="21702"/>
                                  </a:cubicBezTo>
                                  <a:cubicBezTo>
                                    <a:pt x="14858" y="21702"/>
                                    <a:pt x="17144" y="20306"/>
                                    <a:pt x="18286" y="19164"/>
                                  </a:cubicBezTo>
                                  <a:lnTo>
                                    <a:pt x="18286" y="14341"/>
                                  </a:lnTo>
                                  <a:lnTo>
                                    <a:pt x="10286" y="14341"/>
                                  </a:lnTo>
                                  <a:lnTo>
                                    <a:pt x="10286" y="11803"/>
                                  </a:lnTo>
                                  <a:lnTo>
                                    <a:pt x="21208" y="11803"/>
                                  </a:lnTo>
                                  <a:lnTo>
                                    <a:pt x="21208" y="20179"/>
                                  </a:lnTo>
                                  <a:cubicBezTo>
                                    <a:pt x="19048" y="22590"/>
                                    <a:pt x="15874" y="24240"/>
                                    <a:pt x="12064" y="24240"/>
                                  </a:cubicBezTo>
                                  <a:cubicBezTo>
                                    <a:pt x="5334" y="24240"/>
                                    <a:pt x="0" y="19418"/>
                                    <a:pt x="0" y="12057"/>
                                  </a:cubicBezTo>
                                  <a:cubicBezTo>
                                    <a:pt x="0" y="4696"/>
                                    <a:pt x="5334" y="0"/>
                                    <a:pt x="12064" y="0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4911271" name="Freeform: Shape 34911271"/>
                          <wps:cNvSpPr/>
                          <wps:spPr>
                            <a:xfrm>
                              <a:off x="6556046" y="452290"/>
                              <a:ext cx="16761" cy="17767"/>
                            </a:xfrm>
                            <a:custGeom>
                              <a:avLst/>
                              <a:gdLst>
                                <a:gd name="csX0" fmla="*/ 13968 w 16761"/>
                                <a:gd name="csY0" fmla="*/ 8884 h 17767"/>
                                <a:gd name="csX1" fmla="*/ 8381 w 16761"/>
                                <a:gd name="csY1" fmla="*/ 2411 h 17767"/>
                                <a:gd name="csX2" fmla="*/ 2793 w 16761"/>
                                <a:gd name="csY2" fmla="*/ 8884 h 17767"/>
                                <a:gd name="csX3" fmla="*/ 8381 w 16761"/>
                                <a:gd name="csY3" fmla="*/ 15483 h 17767"/>
                                <a:gd name="csX4" fmla="*/ 13968 w 16761"/>
                                <a:gd name="csY4" fmla="*/ 8884 h 17767"/>
                                <a:gd name="csX5" fmla="*/ 0 w 16761"/>
                                <a:gd name="csY5" fmla="*/ 8884 h 17767"/>
                                <a:gd name="csX6" fmla="*/ 8381 w 16761"/>
                                <a:gd name="csY6" fmla="*/ 0 h 17767"/>
                                <a:gd name="csX7" fmla="*/ 16762 w 16761"/>
                                <a:gd name="csY7" fmla="*/ 8884 h 17767"/>
                                <a:gd name="csX8" fmla="*/ 8381 w 16761"/>
                                <a:gd name="csY8" fmla="*/ 17768 h 17767"/>
                                <a:gd name="csX9" fmla="*/ 0 w 16761"/>
                                <a:gd name="csY9" fmla="*/ 8884 h 1776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16761" h="17767">
                                  <a:moveTo>
                                    <a:pt x="13968" y="8884"/>
                                  </a:moveTo>
                                  <a:cubicBezTo>
                                    <a:pt x="13968" y="5457"/>
                                    <a:pt x="11937" y="2411"/>
                                    <a:pt x="8381" y="2411"/>
                                  </a:cubicBezTo>
                                  <a:cubicBezTo>
                                    <a:pt x="4826" y="2411"/>
                                    <a:pt x="2793" y="5457"/>
                                    <a:pt x="2793" y="8884"/>
                                  </a:cubicBezTo>
                                  <a:cubicBezTo>
                                    <a:pt x="2793" y="12311"/>
                                    <a:pt x="4826" y="15483"/>
                                    <a:pt x="8381" y="15483"/>
                                  </a:cubicBezTo>
                                  <a:cubicBezTo>
                                    <a:pt x="11937" y="15483"/>
                                    <a:pt x="13968" y="12437"/>
                                    <a:pt x="13968" y="8884"/>
                                  </a:cubicBezTo>
                                  <a:moveTo>
                                    <a:pt x="0" y="8884"/>
                                  </a:moveTo>
                                  <a:cubicBezTo>
                                    <a:pt x="0" y="3934"/>
                                    <a:pt x="3175" y="0"/>
                                    <a:pt x="8381" y="0"/>
                                  </a:cubicBezTo>
                                  <a:cubicBezTo>
                                    <a:pt x="13587" y="0"/>
                                    <a:pt x="16762" y="3934"/>
                                    <a:pt x="16762" y="8884"/>
                                  </a:cubicBezTo>
                                  <a:cubicBezTo>
                                    <a:pt x="16762" y="13833"/>
                                    <a:pt x="13587" y="17768"/>
                                    <a:pt x="8381" y="17768"/>
                                  </a:cubicBezTo>
                                  <a:cubicBezTo>
                                    <a:pt x="3175" y="17768"/>
                                    <a:pt x="0" y="13833"/>
                                    <a:pt x="0" y="8884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1136475055" name="Freeform: Shape 1136475055"/>
                        <wps:cNvSpPr/>
                        <wps:spPr>
                          <a:xfrm>
                            <a:off x="6573440" y="452796"/>
                            <a:ext cx="17015" cy="16878"/>
                          </a:xfrm>
                          <a:custGeom>
                            <a:avLst/>
                            <a:gdLst>
                              <a:gd name="csX0" fmla="*/ 0 w 17015"/>
                              <a:gd name="csY0" fmla="*/ 0 h 16879"/>
                              <a:gd name="csX1" fmla="*/ 2793 w 17015"/>
                              <a:gd name="csY1" fmla="*/ 0 h 16879"/>
                              <a:gd name="csX2" fmla="*/ 8508 w 17015"/>
                              <a:gd name="csY2" fmla="*/ 13833 h 16879"/>
                              <a:gd name="csX3" fmla="*/ 14096 w 17015"/>
                              <a:gd name="csY3" fmla="*/ 0 h 16879"/>
                              <a:gd name="csX4" fmla="*/ 17016 w 17015"/>
                              <a:gd name="csY4" fmla="*/ 0 h 16879"/>
                              <a:gd name="csX5" fmla="*/ 9905 w 17015"/>
                              <a:gd name="csY5" fmla="*/ 16879 h 16879"/>
                              <a:gd name="csX6" fmla="*/ 6984 w 17015"/>
                              <a:gd name="csY6" fmla="*/ 16879 h 16879"/>
                              <a:gd name="csX7" fmla="*/ 0 w 17015"/>
                              <a:gd name="csY7" fmla="*/ 0 h 1687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</a:cxnLst>
                            <a:rect l="l" t="t" r="r" b="b"/>
                            <a:pathLst>
                              <a:path w="17015" h="16879">
                                <a:moveTo>
                                  <a:pt x="0" y="0"/>
                                </a:moveTo>
                                <a:lnTo>
                                  <a:pt x="2793" y="0"/>
                                </a:lnTo>
                                <a:lnTo>
                                  <a:pt x="8508" y="13833"/>
                                </a:lnTo>
                                <a:lnTo>
                                  <a:pt x="14096" y="0"/>
                                </a:lnTo>
                                <a:lnTo>
                                  <a:pt x="17016" y="0"/>
                                </a:lnTo>
                                <a:lnTo>
                                  <a:pt x="9905" y="16879"/>
                                </a:lnTo>
                                <a:lnTo>
                                  <a:pt x="6984" y="168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1921067931" name="Graphic 1"/>
                        <wpg:cNvGrpSpPr/>
                        <wpg:grpSpPr>
                          <a:xfrm>
                            <a:off x="6591200" y="448102"/>
                            <a:ext cx="121400" cy="21954"/>
                            <a:chOff x="6591091" y="448102"/>
                            <a:chExt cx="121400" cy="21955"/>
                          </a:xfrm>
                          <a:solidFill>
                            <a:srgbClr val="231F20"/>
                          </a:solidFill>
                        </wpg:grpSpPr>
                        <wps:wsp>
                          <wps:cNvPr id="1200623204" name="Freeform: Shape 1200623204"/>
                          <wps:cNvSpPr/>
                          <wps:spPr>
                            <a:xfrm>
                              <a:off x="6591091" y="452163"/>
                              <a:ext cx="16509" cy="17767"/>
                            </a:xfrm>
                            <a:custGeom>
                              <a:avLst/>
                              <a:gdLst>
                                <a:gd name="csX0" fmla="*/ 2794 w 16509"/>
                                <a:gd name="csY0" fmla="*/ 7995 h 17767"/>
                                <a:gd name="csX1" fmla="*/ 13969 w 16509"/>
                                <a:gd name="csY1" fmla="*/ 7995 h 17767"/>
                                <a:gd name="csX2" fmla="*/ 8382 w 16509"/>
                                <a:gd name="csY2" fmla="*/ 2284 h 17767"/>
                                <a:gd name="csX3" fmla="*/ 2794 w 16509"/>
                                <a:gd name="csY3" fmla="*/ 7995 h 17767"/>
                                <a:gd name="csX4" fmla="*/ 8382 w 16509"/>
                                <a:gd name="csY4" fmla="*/ 127 h 17767"/>
                                <a:gd name="csX5" fmla="*/ 16509 w 16509"/>
                                <a:gd name="csY5" fmla="*/ 9265 h 17767"/>
                                <a:gd name="csX6" fmla="*/ 16509 w 16509"/>
                                <a:gd name="csY6" fmla="*/ 9899 h 17767"/>
                                <a:gd name="csX7" fmla="*/ 2794 w 16509"/>
                                <a:gd name="csY7" fmla="*/ 9899 h 17767"/>
                                <a:gd name="csX8" fmla="*/ 8889 w 16509"/>
                                <a:gd name="csY8" fmla="*/ 15737 h 17767"/>
                                <a:gd name="csX9" fmla="*/ 14096 w 16509"/>
                                <a:gd name="csY9" fmla="*/ 13580 h 17767"/>
                                <a:gd name="csX10" fmla="*/ 15366 w 16509"/>
                                <a:gd name="csY10" fmla="*/ 15230 h 17767"/>
                                <a:gd name="csX11" fmla="*/ 8636 w 16509"/>
                                <a:gd name="csY11" fmla="*/ 17768 h 17767"/>
                                <a:gd name="csX12" fmla="*/ 0 w 16509"/>
                                <a:gd name="csY12" fmla="*/ 8884 h 17767"/>
                                <a:gd name="csX13" fmla="*/ 8382 w 16509"/>
                                <a:gd name="csY13" fmla="*/ 0 h 1776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16509" h="17767">
                                  <a:moveTo>
                                    <a:pt x="2794" y="7995"/>
                                  </a:moveTo>
                                  <a:lnTo>
                                    <a:pt x="13969" y="7995"/>
                                  </a:lnTo>
                                  <a:cubicBezTo>
                                    <a:pt x="13969" y="5457"/>
                                    <a:pt x="12191" y="2284"/>
                                    <a:pt x="8382" y="2284"/>
                                  </a:cubicBezTo>
                                  <a:cubicBezTo>
                                    <a:pt x="4826" y="2284"/>
                                    <a:pt x="3048" y="5330"/>
                                    <a:pt x="2794" y="7995"/>
                                  </a:cubicBezTo>
                                  <a:moveTo>
                                    <a:pt x="8382" y="127"/>
                                  </a:moveTo>
                                  <a:cubicBezTo>
                                    <a:pt x="13461" y="127"/>
                                    <a:pt x="16509" y="4188"/>
                                    <a:pt x="16509" y="9265"/>
                                  </a:cubicBezTo>
                                  <a:lnTo>
                                    <a:pt x="16509" y="9899"/>
                                  </a:lnTo>
                                  <a:lnTo>
                                    <a:pt x="2794" y="9899"/>
                                  </a:lnTo>
                                  <a:cubicBezTo>
                                    <a:pt x="3048" y="13072"/>
                                    <a:pt x="5207" y="15737"/>
                                    <a:pt x="8889" y="15737"/>
                                  </a:cubicBezTo>
                                  <a:cubicBezTo>
                                    <a:pt x="10794" y="15737"/>
                                    <a:pt x="12826" y="14976"/>
                                    <a:pt x="14096" y="13580"/>
                                  </a:cubicBezTo>
                                  <a:lnTo>
                                    <a:pt x="15366" y="15230"/>
                                  </a:lnTo>
                                  <a:cubicBezTo>
                                    <a:pt x="13715" y="16879"/>
                                    <a:pt x="11429" y="17768"/>
                                    <a:pt x="8636" y="17768"/>
                                  </a:cubicBezTo>
                                  <a:cubicBezTo>
                                    <a:pt x="3683" y="17768"/>
                                    <a:pt x="0" y="14214"/>
                                    <a:pt x="0" y="8884"/>
                                  </a:cubicBezTo>
                                  <a:cubicBezTo>
                                    <a:pt x="0" y="3934"/>
                                    <a:pt x="3556" y="0"/>
                                    <a:pt x="8382" y="0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26075045" name="Freeform: Shape 1026075045"/>
                          <wps:cNvSpPr/>
                          <wps:spPr>
                            <a:xfrm>
                              <a:off x="6610775" y="452544"/>
                              <a:ext cx="8253" cy="17260"/>
                            </a:xfrm>
                            <a:custGeom>
                              <a:avLst/>
                              <a:gdLst>
                                <a:gd name="csX0" fmla="*/ 0 w 8253"/>
                                <a:gd name="csY0" fmla="*/ 254 h 17260"/>
                                <a:gd name="csX1" fmla="*/ 2666 w 8253"/>
                                <a:gd name="csY1" fmla="*/ 254 h 17260"/>
                                <a:gd name="csX2" fmla="*/ 2666 w 8253"/>
                                <a:gd name="csY2" fmla="*/ 3046 h 17260"/>
                                <a:gd name="csX3" fmla="*/ 8254 w 8253"/>
                                <a:gd name="csY3" fmla="*/ 0 h 17260"/>
                                <a:gd name="csX4" fmla="*/ 8254 w 8253"/>
                                <a:gd name="csY4" fmla="*/ 2665 h 17260"/>
                                <a:gd name="csX5" fmla="*/ 7238 w 8253"/>
                                <a:gd name="csY5" fmla="*/ 2665 h 17260"/>
                                <a:gd name="csX6" fmla="*/ 2666 w 8253"/>
                                <a:gd name="csY6" fmla="*/ 5330 h 17260"/>
                                <a:gd name="csX7" fmla="*/ 2666 w 8253"/>
                                <a:gd name="csY7" fmla="*/ 17260 h 17260"/>
                                <a:gd name="csX8" fmla="*/ 0 w 8253"/>
                                <a:gd name="csY8" fmla="*/ 17260 h 17260"/>
                                <a:gd name="csX9" fmla="*/ 0 w 8253"/>
                                <a:gd name="csY9" fmla="*/ 381 h 1726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8253" h="17260">
                                  <a:moveTo>
                                    <a:pt x="0" y="254"/>
                                  </a:moveTo>
                                  <a:lnTo>
                                    <a:pt x="2666" y="254"/>
                                  </a:lnTo>
                                  <a:lnTo>
                                    <a:pt x="2666" y="3046"/>
                                  </a:lnTo>
                                  <a:cubicBezTo>
                                    <a:pt x="4064" y="1269"/>
                                    <a:pt x="5968" y="0"/>
                                    <a:pt x="8254" y="0"/>
                                  </a:cubicBezTo>
                                  <a:lnTo>
                                    <a:pt x="8254" y="2665"/>
                                  </a:lnTo>
                                  <a:cubicBezTo>
                                    <a:pt x="8254" y="2665"/>
                                    <a:pt x="7619" y="2665"/>
                                    <a:pt x="7238" y="2665"/>
                                  </a:cubicBezTo>
                                  <a:cubicBezTo>
                                    <a:pt x="5588" y="2665"/>
                                    <a:pt x="3428" y="4061"/>
                                    <a:pt x="2666" y="5330"/>
                                  </a:cubicBezTo>
                                  <a:lnTo>
                                    <a:pt x="2666" y="17260"/>
                                  </a:lnTo>
                                  <a:lnTo>
                                    <a:pt x="0" y="1726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11822748" name="Freeform: Shape 1811822748"/>
                          <wps:cNvSpPr/>
                          <wps:spPr>
                            <a:xfrm>
                              <a:off x="6622076" y="452290"/>
                              <a:ext cx="13969" cy="17513"/>
                            </a:xfrm>
                            <a:custGeom>
                              <a:avLst/>
                              <a:gdLst>
                                <a:gd name="csX0" fmla="*/ 11429 w 13969"/>
                                <a:gd name="csY0" fmla="*/ 6346 h 17513"/>
                                <a:gd name="csX1" fmla="*/ 7620 w 13969"/>
                                <a:gd name="csY1" fmla="*/ 2411 h 17513"/>
                                <a:gd name="csX2" fmla="*/ 2667 w 13969"/>
                                <a:gd name="csY2" fmla="*/ 5077 h 17513"/>
                                <a:gd name="csX3" fmla="*/ 2667 w 13969"/>
                                <a:gd name="csY3" fmla="*/ 17514 h 17513"/>
                                <a:gd name="csX4" fmla="*/ 0 w 13969"/>
                                <a:gd name="csY4" fmla="*/ 17514 h 17513"/>
                                <a:gd name="csX5" fmla="*/ 0 w 13969"/>
                                <a:gd name="csY5" fmla="*/ 508 h 17513"/>
                                <a:gd name="csX6" fmla="*/ 2667 w 13969"/>
                                <a:gd name="csY6" fmla="*/ 508 h 17513"/>
                                <a:gd name="csX7" fmla="*/ 2667 w 13969"/>
                                <a:gd name="csY7" fmla="*/ 2919 h 17513"/>
                                <a:gd name="csX8" fmla="*/ 8636 w 13969"/>
                                <a:gd name="csY8" fmla="*/ 0 h 17513"/>
                                <a:gd name="csX9" fmla="*/ 13969 w 13969"/>
                                <a:gd name="csY9" fmla="*/ 5457 h 17513"/>
                                <a:gd name="csX10" fmla="*/ 13969 w 13969"/>
                                <a:gd name="csY10" fmla="*/ 17387 h 17513"/>
                                <a:gd name="csX11" fmla="*/ 11302 w 13969"/>
                                <a:gd name="csY11" fmla="*/ 17387 h 17513"/>
                                <a:gd name="csX12" fmla="*/ 11302 w 13969"/>
                                <a:gd name="csY12" fmla="*/ 6346 h 175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13969" h="17513">
                                  <a:moveTo>
                                    <a:pt x="11429" y="6346"/>
                                  </a:moveTo>
                                  <a:cubicBezTo>
                                    <a:pt x="11429" y="3427"/>
                                    <a:pt x="9905" y="2411"/>
                                    <a:pt x="7620" y="2411"/>
                                  </a:cubicBezTo>
                                  <a:cubicBezTo>
                                    <a:pt x="5588" y="2411"/>
                                    <a:pt x="3556" y="3680"/>
                                    <a:pt x="2667" y="5077"/>
                                  </a:cubicBezTo>
                                  <a:lnTo>
                                    <a:pt x="2667" y="17514"/>
                                  </a:lnTo>
                                  <a:lnTo>
                                    <a:pt x="0" y="17514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2667" y="508"/>
                                  </a:lnTo>
                                  <a:lnTo>
                                    <a:pt x="2667" y="2919"/>
                                  </a:lnTo>
                                  <a:cubicBezTo>
                                    <a:pt x="3810" y="1523"/>
                                    <a:pt x="6223" y="0"/>
                                    <a:pt x="8636" y="0"/>
                                  </a:cubicBezTo>
                                  <a:cubicBezTo>
                                    <a:pt x="12191" y="0"/>
                                    <a:pt x="13969" y="1777"/>
                                    <a:pt x="13969" y="5457"/>
                                  </a:cubicBezTo>
                                  <a:lnTo>
                                    <a:pt x="13969" y="17387"/>
                                  </a:lnTo>
                                  <a:lnTo>
                                    <a:pt x="11302" y="17387"/>
                                  </a:lnTo>
                                  <a:lnTo>
                                    <a:pt x="11302" y="6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3204943" name="Freeform: Shape 63204943"/>
                          <wps:cNvSpPr/>
                          <wps:spPr>
                            <a:xfrm>
                              <a:off x="6639855" y="452036"/>
                              <a:ext cx="23111" cy="17513"/>
                            </a:xfrm>
                            <a:custGeom>
                              <a:avLst/>
                              <a:gdLst>
                                <a:gd name="csX0" fmla="*/ 20572 w 23111"/>
                                <a:gd name="csY0" fmla="*/ 6092 h 17513"/>
                                <a:gd name="csX1" fmla="*/ 17397 w 23111"/>
                                <a:gd name="csY1" fmla="*/ 2538 h 17513"/>
                                <a:gd name="csX2" fmla="*/ 12953 w 23111"/>
                                <a:gd name="csY2" fmla="*/ 5077 h 17513"/>
                                <a:gd name="csX3" fmla="*/ 12953 w 23111"/>
                                <a:gd name="csY3" fmla="*/ 17514 h 17513"/>
                                <a:gd name="csX4" fmla="*/ 10286 w 23111"/>
                                <a:gd name="csY4" fmla="*/ 17514 h 17513"/>
                                <a:gd name="csX5" fmla="*/ 10286 w 23111"/>
                                <a:gd name="csY5" fmla="*/ 5965 h 17513"/>
                                <a:gd name="csX6" fmla="*/ 7111 w 23111"/>
                                <a:gd name="csY6" fmla="*/ 2411 h 17513"/>
                                <a:gd name="csX7" fmla="*/ 2667 w 23111"/>
                                <a:gd name="csY7" fmla="*/ 5077 h 17513"/>
                                <a:gd name="csX8" fmla="*/ 2667 w 23111"/>
                                <a:gd name="csY8" fmla="*/ 17387 h 17513"/>
                                <a:gd name="csX9" fmla="*/ 0 w 23111"/>
                                <a:gd name="csY9" fmla="*/ 17387 h 17513"/>
                                <a:gd name="csX10" fmla="*/ 0 w 23111"/>
                                <a:gd name="csY10" fmla="*/ 508 h 17513"/>
                                <a:gd name="csX11" fmla="*/ 2667 w 23111"/>
                                <a:gd name="csY11" fmla="*/ 508 h 17513"/>
                                <a:gd name="csX12" fmla="*/ 2667 w 23111"/>
                                <a:gd name="csY12" fmla="*/ 2919 h 17513"/>
                                <a:gd name="csX13" fmla="*/ 8127 w 23111"/>
                                <a:gd name="csY13" fmla="*/ 0 h 17513"/>
                                <a:gd name="csX14" fmla="*/ 12699 w 23111"/>
                                <a:gd name="csY14" fmla="*/ 3173 h 17513"/>
                                <a:gd name="csX15" fmla="*/ 18413 w 23111"/>
                                <a:gd name="csY15" fmla="*/ 0 h 17513"/>
                                <a:gd name="csX16" fmla="*/ 23112 w 23111"/>
                                <a:gd name="csY16" fmla="*/ 5077 h 17513"/>
                                <a:gd name="csX17" fmla="*/ 23112 w 23111"/>
                                <a:gd name="csY17" fmla="*/ 17260 h 17513"/>
                                <a:gd name="csX18" fmla="*/ 20445 w 23111"/>
                                <a:gd name="csY18" fmla="*/ 17260 h 17513"/>
                                <a:gd name="csX19" fmla="*/ 20445 w 23111"/>
                                <a:gd name="csY19" fmla="*/ 5711 h 175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23111" h="17513">
                                  <a:moveTo>
                                    <a:pt x="20572" y="6092"/>
                                  </a:moveTo>
                                  <a:cubicBezTo>
                                    <a:pt x="20572" y="3934"/>
                                    <a:pt x="19556" y="2538"/>
                                    <a:pt x="17397" y="2538"/>
                                  </a:cubicBezTo>
                                  <a:cubicBezTo>
                                    <a:pt x="15619" y="2538"/>
                                    <a:pt x="13842" y="3807"/>
                                    <a:pt x="12953" y="5077"/>
                                  </a:cubicBezTo>
                                  <a:lnTo>
                                    <a:pt x="12953" y="17514"/>
                                  </a:lnTo>
                                  <a:lnTo>
                                    <a:pt x="10286" y="17514"/>
                                  </a:lnTo>
                                  <a:lnTo>
                                    <a:pt x="10286" y="5965"/>
                                  </a:lnTo>
                                  <a:cubicBezTo>
                                    <a:pt x="10286" y="3807"/>
                                    <a:pt x="9397" y="2411"/>
                                    <a:pt x="7111" y="2411"/>
                                  </a:cubicBezTo>
                                  <a:cubicBezTo>
                                    <a:pt x="5333" y="2411"/>
                                    <a:pt x="3556" y="3680"/>
                                    <a:pt x="2667" y="5077"/>
                                  </a:cubicBezTo>
                                  <a:lnTo>
                                    <a:pt x="2667" y="17387"/>
                                  </a:lnTo>
                                  <a:lnTo>
                                    <a:pt x="0" y="17387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2667" y="508"/>
                                  </a:lnTo>
                                  <a:lnTo>
                                    <a:pt x="2667" y="2919"/>
                                  </a:lnTo>
                                  <a:cubicBezTo>
                                    <a:pt x="3429" y="1777"/>
                                    <a:pt x="5588" y="0"/>
                                    <a:pt x="8127" y="0"/>
                                  </a:cubicBezTo>
                                  <a:cubicBezTo>
                                    <a:pt x="10667" y="0"/>
                                    <a:pt x="12191" y="1396"/>
                                    <a:pt x="12699" y="3173"/>
                                  </a:cubicBezTo>
                                  <a:cubicBezTo>
                                    <a:pt x="13588" y="1650"/>
                                    <a:pt x="15874" y="0"/>
                                    <a:pt x="18413" y="0"/>
                                  </a:cubicBezTo>
                                  <a:cubicBezTo>
                                    <a:pt x="21461" y="0"/>
                                    <a:pt x="23112" y="1650"/>
                                    <a:pt x="23112" y="5077"/>
                                  </a:cubicBezTo>
                                  <a:lnTo>
                                    <a:pt x="23112" y="17260"/>
                                  </a:lnTo>
                                  <a:lnTo>
                                    <a:pt x="20445" y="17260"/>
                                  </a:lnTo>
                                  <a:lnTo>
                                    <a:pt x="20445" y="57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11543083" name="Freeform: Shape 2111543083"/>
                          <wps:cNvSpPr/>
                          <wps:spPr>
                            <a:xfrm>
                              <a:off x="6666522" y="452163"/>
                              <a:ext cx="16509" cy="17767"/>
                            </a:xfrm>
                            <a:custGeom>
                              <a:avLst/>
                              <a:gdLst>
                                <a:gd name="csX0" fmla="*/ 2794 w 16509"/>
                                <a:gd name="csY0" fmla="*/ 7995 h 17767"/>
                                <a:gd name="csX1" fmla="*/ 13969 w 16509"/>
                                <a:gd name="csY1" fmla="*/ 7995 h 17767"/>
                                <a:gd name="csX2" fmla="*/ 8382 w 16509"/>
                                <a:gd name="csY2" fmla="*/ 2284 h 17767"/>
                                <a:gd name="csX3" fmla="*/ 2794 w 16509"/>
                                <a:gd name="csY3" fmla="*/ 7995 h 17767"/>
                                <a:gd name="csX4" fmla="*/ 8382 w 16509"/>
                                <a:gd name="csY4" fmla="*/ 127 h 17767"/>
                                <a:gd name="csX5" fmla="*/ 16509 w 16509"/>
                                <a:gd name="csY5" fmla="*/ 9265 h 17767"/>
                                <a:gd name="csX6" fmla="*/ 16509 w 16509"/>
                                <a:gd name="csY6" fmla="*/ 9899 h 17767"/>
                                <a:gd name="csX7" fmla="*/ 2794 w 16509"/>
                                <a:gd name="csY7" fmla="*/ 9899 h 17767"/>
                                <a:gd name="csX8" fmla="*/ 8889 w 16509"/>
                                <a:gd name="csY8" fmla="*/ 15737 h 17767"/>
                                <a:gd name="csX9" fmla="*/ 14096 w 16509"/>
                                <a:gd name="csY9" fmla="*/ 13580 h 17767"/>
                                <a:gd name="csX10" fmla="*/ 15366 w 16509"/>
                                <a:gd name="csY10" fmla="*/ 15230 h 17767"/>
                                <a:gd name="csX11" fmla="*/ 8636 w 16509"/>
                                <a:gd name="csY11" fmla="*/ 17768 h 17767"/>
                                <a:gd name="csX12" fmla="*/ 0 w 16509"/>
                                <a:gd name="csY12" fmla="*/ 8884 h 17767"/>
                                <a:gd name="csX13" fmla="*/ 8382 w 16509"/>
                                <a:gd name="csY13" fmla="*/ 0 h 1776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16509" h="17767">
                                  <a:moveTo>
                                    <a:pt x="2794" y="7995"/>
                                  </a:moveTo>
                                  <a:lnTo>
                                    <a:pt x="13969" y="7995"/>
                                  </a:lnTo>
                                  <a:cubicBezTo>
                                    <a:pt x="13969" y="5457"/>
                                    <a:pt x="12191" y="2284"/>
                                    <a:pt x="8382" y="2284"/>
                                  </a:cubicBezTo>
                                  <a:cubicBezTo>
                                    <a:pt x="4826" y="2284"/>
                                    <a:pt x="3048" y="5330"/>
                                    <a:pt x="2794" y="7995"/>
                                  </a:cubicBezTo>
                                  <a:moveTo>
                                    <a:pt x="8382" y="127"/>
                                  </a:moveTo>
                                  <a:cubicBezTo>
                                    <a:pt x="13461" y="127"/>
                                    <a:pt x="16509" y="4188"/>
                                    <a:pt x="16509" y="9265"/>
                                  </a:cubicBezTo>
                                  <a:lnTo>
                                    <a:pt x="16509" y="9899"/>
                                  </a:lnTo>
                                  <a:lnTo>
                                    <a:pt x="2794" y="9899"/>
                                  </a:lnTo>
                                  <a:cubicBezTo>
                                    <a:pt x="3048" y="13072"/>
                                    <a:pt x="5207" y="15737"/>
                                    <a:pt x="8889" y="15737"/>
                                  </a:cubicBezTo>
                                  <a:cubicBezTo>
                                    <a:pt x="10794" y="15737"/>
                                    <a:pt x="12826" y="14976"/>
                                    <a:pt x="14096" y="13580"/>
                                  </a:cubicBezTo>
                                  <a:lnTo>
                                    <a:pt x="15366" y="15230"/>
                                  </a:lnTo>
                                  <a:cubicBezTo>
                                    <a:pt x="13715" y="16879"/>
                                    <a:pt x="11429" y="17768"/>
                                    <a:pt x="8636" y="17768"/>
                                  </a:cubicBezTo>
                                  <a:cubicBezTo>
                                    <a:pt x="3683" y="17768"/>
                                    <a:pt x="0" y="14214"/>
                                    <a:pt x="0" y="8884"/>
                                  </a:cubicBezTo>
                                  <a:cubicBezTo>
                                    <a:pt x="0" y="3934"/>
                                    <a:pt x="3556" y="0"/>
                                    <a:pt x="8382" y="0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26801071" name="Freeform: Shape 426801071"/>
                          <wps:cNvSpPr/>
                          <wps:spPr>
                            <a:xfrm>
                              <a:off x="6686460" y="452290"/>
                              <a:ext cx="13969" cy="17513"/>
                            </a:xfrm>
                            <a:custGeom>
                              <a:avLst/>
                              <a:gdLst>
                                <a:gd name="csX0" fmla="*/ 11429 w 13969"/>
                                <a:gd name="csY0" fmla="*/ 6346 h 17513"/>
                                <a:gd name="csX1" fmla="*/ 7620 w 13969"/>
                                <a:gd name="csY1" fmla="*/ 2411 h 17513"/>
                                <a:gd name="csX2" fmla="*/ 2667 w 13969"/>
                                <a:gd name="csY2" fmla="*/ 5077 h 17513"/>
                                <a:gd name="csX3" fmla="*/ 2667 w 13969"/>
                                <a:gd name="csY3" fmla="*/ 17514 h 17513"/>
                                <a:gd name="csX4" fmla="*/ 0 w 13969"/>
                                <a:gd name="csY4" fmla="*/ 17514 h 17513"/>
                                <a:gd name="csX5" fmla="*/ 0 w 13969"/>
                                <a:gd name="csY5" fmla="*/ 508 h 17513"/>
                                <a:gd name="csX6" fmla="*/ 2667 w 13969"/>
                                <a:gd name="csY6" fmla="*/ 508 h 17513"/>
                                <a:gd name="csX7" fmla="*/ 2667 w 13969"/>
                                <a:gd name="csY7" fmla="*/ 2919 h 17513"/>
                                <a:gd name="csX8" fmla="*/ 8635 w 13969"/>
                                <a:gd name="csY8" fmla="*/ 0 h 17513"/>
                                <a:gd name="csX9" fmla="*/ 13969 w 13969"/>
                                <a:gd name="csY9" fmla="*/ 5457 h 17513"/>
                                <a:gd name="csX10" fmla="*/ 13969 w 13969"/>
                                <a:gd name="csY10" fmla="*/ 17387 h 17513"/>
                                <a:gd name="csX11" fmla="*/ 11302 w 13969"/>
                                <a:gd name="csY11" fmla="*/ 17387 h 17513"/>
                                <a:gd name="csX12" fmla="*/ 11302 w 13969"/>
                                <a:gd name="csY12" fmla="*/ 6346 h 175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13969" h="17513">
                                  <a:moveTo>
                                    <a:pt x="11429" y="6346"/>
                                  </a:moveTo>
                                  <a:cubicBezTo>
                                    <a:pt x="11429" y="3427"/>
                                    <a:pt x="9905" y="2411"/>
                                    <a:pt x="7620" y="2411"/>
                                  </a:cubicBezTo>
                                  <a:cubicBezTo>
                                    <a:pt x="5588" y="2411"/>
                                    <a:pt x="3556" y="3680"/>
                                    <a:pt x="2667" y="5077"/>
                                  </a:cubicBezTo>
                                  <a:lnTo>
                                    <a:pt x="2667" y="17514"/>
                                  </a:lnTo>
                                  <a:lnTo>
                                    <a:pt x="0" y="17514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2667" y="508"/>
                                  </a:lnTo>
                                  <a:lnTo>
                                    <a:pt x="2667" y="2919"/>
                                  </a:lnTo>
                                  <a:cubicBezTo>
                                    <a:pt x="3809" y="1523"/>
                                    <a:pt x="6222" y="0"/>
                                    <a:pt x="8635" y="0"/>
                                  </a:cubicBezTo>
                                  <a:cubicBezTo>
                                    <a:pt x="12191" y="0"/>
                                    <a:pt x="13969" y="1777"/>
                                    <a:pt x="13969" y="5457"/>
                                  </a:cubicBezTo>
                                  <a:lnTo>
                                    <a:pt x="13969" y="17387"/>
                                  </a:lnTo>
                                  <a:lnTo>
                                    <a:pt x="11302" y="17387"/>
                                  </a:lnTo>
                                  <a:lnTo>
                                    <a:pt x="11302" y="6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38902576" name="Freeform: Shape 1438902576"/>
                          <wps:cNvSpPr/>
                          <wps:spPr>
                            <a:xfrm>
                              <a:off x="6702714" y="448102"/>
                              <a:ext cx="9777" cy="21955"/>
                            </a:xfrm>
                            <a:custGeom>
                              <a:avLst/>
                              <a:gdLst>
                                <a:gd name="csX0" fmla="*/ 2793 w 9777"/>
                                <a:gd name="csY0" fmla="*/ 18022 h 21955"/>
                                <a:gd name="csX1" fmla="*/ 2793 w 9777"/>
                                <a:gd name="csY1" fmla="*/ 6980 h 21955"/>
                                <a:gd name="csX2" fmla="*/ 0 w 9777"/>
                                <a:gd name="csY2" fmla="*/ 6980 h 21955"/>
                                <a:gd name="csX3" fmla="*/ 0 w 9777"/>
                                <a:gd name="csY3" fmla="*/ 4696 h 21955"/>
                                <a:gd name="csX4" fmla="*/ 2793 w 9777"/>
                                <a:gd name="csY4" fmla="*/ 4696 h 21955"/>
                                <a:gd name="csX5" fmla="*/ 2793 w 9777"/>
                                <a:gd name="csY5" fmla="*/ 0 h 21955"/>
                                <a:gd name="csX6" fmla="*/ 5460 w 9777"/>
                                <a:gd name="csY6" fmla="*/ 0 h 21955"/>
                                <a:gd name="csX7" fmla="*/ 5460 w 9777"/>
                                <a:gd name="csY7" fmla="*/ 4696 h 21955"/>
                                <a:gd name="csX8" fmla="*/ 8889 w 9777"/>
                                <a:gd name="csY8" fmla="*/ 4696 h 21955"/>
                                <a:gd name="csX9" fmla="*/ 8889 w 9777"/>
                                <a:gd name="csY9" fmla="*/ 6980 h 21955"/>
                                <a:gd name="csX10" fmla="*/ 5460 w 9777"/>
                                <a:gd name="csY10" fmla="*/ 6980 h 21955"/>
                                <a:gd name="csX11" fmla="*/ 5460 w 9777"/>
                                <a:gd name="csY11" fmla="*/ 17514 h 21955"/>
                                <a:gd name="csX12" fmla="*/ 7238 w 9777"/>
                                <a:gd name="csY12" fmla="*/ 19671 h 21955"/>
                                <a:gd name="csX13" fmla="*/ 9016 w 9777"/>
                                <a:gd name="csY13" fmla="*/ 18910 h 21955"/>
                                <a:gd name="csX14" fmla="*/ 9778 w 9777"/>
                                <a:gd name="csY14" fmla="*/ 20814 h 21955"/>
                                <a:gd name="csX15" fmla="*/ 6603 w 9777"/>
                                <a:gd name="csY15" fmla="*/ 21956 h 21955"/>
                                <a:gd name="csX16" fmla="*/ 2793 w 9777"/>
                                <a:gd name="csY16" fmla="*/ 1802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9777" h="21955">
                                  <a:moveTo>
                                    <a:pt x="2793" y="18022"/>
                                  </a:moveTo>
                                  <a:lnTo>
                                    <a:pt x="2793" y="6980"/>
                                  </a:lnTo>
                                  <a:lnTo>
                                    <a:pt x="0" y="6980"/>
                                  </a:lnTo>
                                  <a:lnTo>
                                    <a:pt x="0" y="4696"/>
                                  </a:lnTo>
                                  <a:lnTo>
                                    <a:pt x="2793" y="4696"/>
                                  </a:lnTo>
                                  <a:lnTo>
                                    <a:pt x="2793" y="0"/>
                                  </a:lnTo>
                                  <a:lnTo>
                                    <a:pt x="5460" y="0"/>
                                  </a:lnTo>
                                  <a:lnTo>
                                    <a:pt x="5460" y="4696"/>
                                  </a:lnTo>
                                  <a:lnTo>
                                    <a:pt x="8889" y="4696"/>
                                  </a:lnTo>
                                  <a:lnTo>
                                    <a:pt x="8889" y="6980"/>
                                  </a:lnTo>
                                  <a:lnTo>
                                    <a:pt x="5460" y="6980"/>
                                  </a:lnTo>
                                  <a:lnTo>
                                    <a:pt x="5460" y="17514"/>
                                  </a:lnTo>
                                  <a:cubicBezTo>
                                    <a:pt x="5460" y="18783"/>
                                    <a:pt x="5968" y="19671"/>
                                    <a:pt x="7238" y="19671"/>
                                  </a:cubicBezTo>
                                  <a:cubicBezTo>
                                    <a:pt x="8000" y="19671"/>
                                    <a:pt x="8635" y="19291"/>
                                    <a:pt x="9016" y="18910"/>
                                  </a:cubicBezTo>
                                  <a:lnTo>
                                    <a:pt x="9778" y="20814"/>
                                  </a:lnTo>
                                  <a:cubicBezTo>
                                    <a:pt x="9143" y="21448"/>
                                    <a:pt x="8127" y="21956"/>
                                    <a:pt x="6603" y="21956"/>
                                  </a:cubicBezTo>
                                  <a:cubicBezTo>
                                    <a:pt x="4064" y="21956"/>
                                    <a:pt x="2793" y="20560"/>
                                    <a:pt x="2793" y="18022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564269127" name="Rectangle 564269127"/>
                        <wps:cNvSpPr/>
                        <wps:spPr>
                          <a:xfrm>
                            <a:off x="6723157" y="446325"/>
                            <a:ext cx="2920" cy="2335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290763211" name="Graphic 1"/>
                        <wpg:cNvGrpSpPr/>
                        <wpg:grpSpPr>
                          <a:xfrm>
                            <a:off x="6730488" y="446452"/>
                            <a:ext cx="73018" cy="23731"/>
                            <a:chOff x="6730396" y="446452"/>
                            <a:chExt cx="73018" cy="23732"/>
                          </a:xfrm>
                          <a:solidFill>
                            <a:srgbClr val="231F20"/>
                          </a:solidFill>
                        </wpg:grpSpPr>
                        <wps:wsp>
                          <wps:cNvPr id="56622993" name="Freeform: Shape 56622993"/>
                          <wps:cNvSpPr/>
                          <wps:spPr>
                            <a:xfrm>
                              <a:off x="6730396" y="452290"/>
                              <a:ext cx="13968" cy="17513"/>
                            </a:xfrm>
                            <a:custGeom>
                              <a:avLst/>
                              <a:gdLst>
                                <a:gd name="csX0" fmla="*/ 11429 w 13968"/>
                                <a:gd name="csY0" fmla="*/ 6346 h 17513"/>
                                <a:gd name="csX1" fmla="*/ 7619 w 13968"/>
                                <a:gd name="csY1" fmla="*/ 2411 h 17513"/>
                                <a:gd name="csX2" fmla="*/ 2667 w 13968"/>
                                <a:gd name="csY2" fmla="*/ 5077 h 17513"/>
                                <a:gd name="csX3" fmla="*/ 2667 w 13968"/>
                                <a:gd name="csY3" fmla="*/ 17514 h 17513"/>
                                <a:gd name="csX4" fmla="*/ 0 w 13968"/>
                                <a:gd name="csY4" fmla="*/ 17514 h 17513"/>
                                <a:gd name="csX5" fmla="*/ 0 w 13968"/>
                                <a:gd name="csY5" fmla="*/ 508 h 17513"/>
                                <a:gd name="csX6" fmla="*/ 2667 w 13968"/>
                                <a:gd name="csY6" fmla="*/ 508 h 17513"/>
                                <a:gd name="csX7" fmla="*/ 2667 w 13968"/>
                                <a:gd name="csY7" fmla="*/ 2919 h 17513"/>
                                <a:gd name="csX8" fmla="*/ 8635 w 13968"/>
                                <a:gd name="csY8" fmla="*/ 0 h 17513"/>
                                <a:gd name="csX9" fmla="*/ 13968 w 13968"/>
                                <a:gd name="csY9" fmla="*/ 5457 h 17513"/>
                                <a:gd name="csX10" fmla="*/ 13968 w 13968"/>
                                <a:gd name="csY10" fmla="*/ 17387 h 17513"/>
                                <a:gd name="csX11" fmla="*/ 11302 w 13968"/>
                                <a:gd name="csY11" fmla="*/ 17387 h 17513"/>
                                <a:gd name="csX12" fmla="*/ 11302 w 13968"/>
                                <a:gd name="csY12" fmla="*/ 6346 h 175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13968" h="17513">
                                  <a:moveTo>
                                    <a:pt x="11429" y="6346"/>
                                  </a:moveTo>
                                  <a:cubicBezTo>
                                    <a:pt x="11429" y="3427"/>
                                    <a:pt x="9905" y="2411"/>
                                    <a:pt x="7619" y="2411"/>
                                  </a:cubicBezTo>
                                  <a:cubicBezTo>
                                    <a:pt x="5588" y="2411"/>
                                    <a:pt x="3555" y="3680"/>
                                    <a:pt x="2667" y="5077"/>
                                  </a:cubicBezTo>
                                  <a:lnTo>
                                    <a:pt x="2667" y="17514"/>
                                  </a:lnTo>
                                  <a:lnTo>
                                    <a:pt x="0" y="17514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2667" y="508"/>
                                  </a:lnTo>
                                  <a:lnTo>
                                    <a:pt x="2667" y="2919"/>
                                  </a:lnTo>
                                  <a:cubicBezTo>
                                    <a:pt x="3809" y="1523"/>
                                    <a:pt x="6222" y="0"/>
                                    <a:pt x="8635" y="0"/>
                                  </a:cubicBezTo>
                                  <a:cubicBezTo>
                                    <a:pt x="12191" y="0"/>
                                    <a:pt x="13968" y="1777"/>
                                    <a:pt x="13968" y="5457"/>
                                  </a:cubicBezTo>
                                  <a:lnTo>
                                    <a:pt x="13968" y="17387"/>
                                  </a:lnTo>
                                  <a:lnTo>
                                    <a:pt x="11302" y="17387"/>
                                  </a:lnTo>
                                  <a:lnTo>
                                    <a:pt x="11302" y="6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81218007" name="Freeform: Shape 1381218007"/>
                          <wps:cNvSpPr/>
                          <wps:spPr>
                            <a:xfrm>
                              <a:off x="6747666" y="446452"/>
                              <a:ext cx="3556" cy="23225"/>
                            </a:xfrm>
                            <a:custGeom>
                              <a:avLst/>
                              <a:gdLst>
                                <a:gd name="csX0" fmla="*/ 508 w 3556"/>
                                <a:gd name="csY0" fmla="*/ 6346 h 23225"/>
                                <a:gd name="csX1" fmla="*/ 3175 w 3556"/>
                                <a:gd name="csY1" fmla="*/ 6346 h 23225"/>
                                <a:gd name="csX2" fmla="*/ 3175 w 3556"/>
                                <a:gd name="csY2" fmla="*/ 23225 h 23225"/>
                                <a:gd name="csX3" fmla="*/ 508 w 3556"/>
                                <a:gd name="csY3" fmla="*/ 23225 h 23225"/>
                                <a:gd name="csX4" fmla="*/ 508 w 3556"/>
                                <a:gd name="csY4" fmla="*/ 6346 h 23225"/>
                                <a:gd name="csX5" fmla="*/ 0 w 3556"/>
                                <a:gd name="csY5" fmla="*/ 1777 h 23225"/>
                                <a:gd name="csX6" fmla="*/ 1778 w 3556"/>
                                <a:gd name="csY6" fmla="*/ 0 h 23225"/>
                                <a:gd name="csX7" fmla="*/ 3556 w 3556"/>
                                <a:gd name="csY7" fmla="*/ 1777 h 23225"/>
                                <a:gd name="csX8" fmla="*/ 1778 w 3556"/>
                                <a:gd name="csY8" fmla="*/ 3554 h 23225"/>
                                <a:gd name="csX9" fmla="*/ 0 w 3556"/>
                                <a:gd name="csY9" fmla="*/ 1777 h 2322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3556" h="23225">
                                  <a:moveTo>
                                    <a:pt x="508" y="6346"/>
                                  </a:moveTo>
                                  <a:lnTo>
                                    <a:pt x="3175" y="6346"/>
                                  </a:lnTo>
                                  <a:lnTo>
                                    <a:pt x="3175" y="23225"/>
                                  </a:lnTo>
                                  <a:lnTo>
                                    <a:pt x="508" y="23225"/>
                                  </a:lnTo>
                                  <a:lnTo>
                                    <a:pt x="508" y="6346"/>
                                  </a:lnTo>
                                  <a:close/>
                                  <a:moveTo>
                                    <a:pt x="0" y="1777"/>
                                  </a:moveTo>
                                  <a:cubicBezTo>
                                    <a:pt x="0" y="761"/>
                                    <a:pt x="762" y="0"/>
                                    <a:pt x="1778" y="0"/>
                                  </a:cubicBezTo>
                                  <a:cubicBezTo>
                                    <a:pt x="2794" y="0"/>
                                    <a:pt x="3556" y="761"/>
                                    <a:pt x="3556" y="1777"/>
                                  </a:cubicBezTo>
                                  <a:cubicBezTo>
                                    <a:pt x="3556" y="2792"/>
                                    <a:pt x="2794" y="3554"/>
                                    <a:pt x="1778" y="3554"/>
                                  </a:cubicBezTo>
                                  <a:cubicBezTo>
                                    <a:pt x="762" y="3554"/>
                                    <a:pt x="0" y="2792"/>
                                    <a:pt x="0" y="1777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48178350" name="Freeform: Shape 948178350"/>
                          <wps:cNvSpPr/>
                          <wps:spPr>
                            <a:xfrm>
                              <a:off x="6753761" y="448102"/>
                              <a:ext cx="9778" cy="21955"/>
                            </a:xfrm>
                            <a:custGeom>
                              <a:avLst/>
                              <a:gdLst>
                                <a:gd name="csX0" fmla="*/ 2794 w 9778"/>
                                <a:gd name="csY0" fmla="*/ 18022 h 21955"/>
                                <a:gd name="csX1" fmla="*/ 2794 w 9778"/>
                                <a:gd name="csY1" fmla="*/ 6980 h 21955"/>
                                <a:gd name="csX2" fmla="*/ 0 w 9778"/>
                                <a:gd name="csY2" fmla="*/ 6980 h 21955"/>
                                <a:gd name="csX3" fmla="*/ 0 w 9778"/>
                                <a:gd name="csY3" fmla="*/ 4696 h 21955"/>
                                <a:gd name="csX4" fmla="*/ 2794 w 9778"/>
                                <a:gd name="csY4" fmla="*/ 4696 h 21955"/>
                                <a:gd name="csX5" fmla="*/ 2794 w 9778"/>
                                <a:gd name="csY5" fmla="*/ 0 h 21955"/>
                                <a:gd name="csX6" fmla="*/ 5461 w 9778"/>
                                <a:gd name="csY6" fmla="*/ 0 h 21955"/>
                                <a:gd name="csX7" fmla="*/ 5461 w 9778"/>
                                <a:gd name="csY7" fmla="*/ 4696 h 21955"/>
                                <a:gd name="csX8" fmla="*/ 8889 w 9778"/>
                                <a:gd name="csY8" fmla="*/ 4696 h 21955"/>
                                <a:gd name="csX9" fmla="*/ 8889 w 9778"/>
                                <a:gd name="csY9" fmla="*/ 6980 h 21955"/>
                                <a:gd name="csX10" fmla="*/ 5461 w 9778"/>
                                <a:gd name="csY10" fmla="*/ 6980 h 21955"/>
                                <a:gd name="csX11" fmla="*/ 5461 w 9778"/>
                                <a:gd name="csY11" fmla="*/ 17514 h 21955"/>
                                <a:gd name="csX12" fmla="*/ 7238 w 9778"/>
                                <a:gd name="csY12" fmla="*/ 19671 h 21955"/>
                                <a:gd name="csX13" fmla="*/ 9016 w 9778"/>
                                <a:gd name="csY13" fmla="*/ 18910 h 21955"/>
                                <a:gd name="csX14" fmla="*/ 9778 w 9778"/>
                                <a:gd name="csY14" fmla="*/ 20814 h 21955"/>
                                <a:gd name="csX15" fmla="*/ 6604 w 9778"/>
                                <a:gd name="csY15" fmla="*/ 21956 h 21955"/>
                                <a:gd name="csX16" fmla="*/ 2794 w 9778"/>
                                <a:gd name="csY16" fmla="*/ 1802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9778" h="21955">
                                  <a:moveTo>
                                    <a:pt x="2794" y="18022"/>
                                  </a:moveTo>
                                  <a:lnTo>
                                    <a:pt x="2794" y="6980"/>
                                  </a:lnTo>
                                  <a:lnTo>
                                    <a:pt x="0" y="6980"/>
                                  </a:lnTo>
                                  <a:lnTo>
                                    <a:pt x="0" y="4696"/>
                                  </a:lnTo>
                                  <a:lnTo>
                                    <a:pt x="2794" y="4696"/>
                                  </a:lnTo>
                                  <a:lnTo>
                                    <a:pt x="2794" y="0"/>
                                  </a:lnTo>
                                  <a:lnTo>
                                    <a:pt x="5461" y="0"/>
                                  </a:lnTo>
                                  <a:lnTo>
                                    <a:pt x="5461" y="4696"/>
                                  </a:lnTo>
                                  <a:lnTo>
                                    <a:pt x="8889" y="4696"/>
                                  </a:lnTo>
                                  <a:lnTo>
                                    <a:pt x="8889" y="6980"/>
                                  </a:lnTo>
                                  <a:lnTo>
                                    <a:pt x="5461" y="6980"/>
                                  </a:lnTo>
                                  <a:lnTo>
                                    <a:pt x="5461" y="17514"/>
                                  </a:lnTo>
                                  <a:cubicBezTo>
                                    <a:pt x="5461" y="18783"/>
                                    <a:pt x="5969" y="19671"/>
                                    <a:pt x="7238" y="19671"/>
                                  </a:cubicBezTo>
                                  <a:cubicBezTo>
                                    <a:pt x="8000" y="19671"/>
                                    <a:pt x="8636" y="19291"/>
                                    <a:pt x="9016" y="18910"/>
                                  </a:cubicBezTo>
                                  <a:lnTo>
                                    <a:pt x="9778" y="20814"/>
                                  </a:lnTo>
                                  <a:cubicBezTo>
                                    <a:pt x="9144" y="21448"/>
                                    <a:pt x="8127" y="21956"/>
                                    <a:pt x="6604" y="21956"/>
                                  </a:cubicBezTo>
                                  <a:cubicBezTo>
                                    <a:pt x="4064" y="21956"/>
                                    <a:pt x="2794" y="20560"/>
                                    <a:pt x="2794" y="18022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8597350" name="Freeform: Shape 78597350"/>
                          <wps:cNvSpPr/>
                          <wps:spPr>
                            <a:xfrm>
                              <a:off x="6765445" y="446452"/>
                              <a:ext cx="3555" cy="23225"/>
                            </a:xfrm>
                            <a:custGeom>
                              <a:avLst/>
                              <a:gdLst>
                                <a:gd name="csX0" fmla="*/ 508 w 3555"/>
                                <a:gd name="csY0" fmla="*/ 6346 h 23225"/>
                                <a:gd name="csX1" fmla="*/ 3175 w 3555"/>
                                <a:gd name="csY1" fmla="*/ 6346 h 23225"/>
                                <a:gd name="csX2" fmla="*/ 3175 w 3555"/>
                                <a:gd name="csY2" fmla="*/ 23225 h 23225"/>
                                <a:gd name="csX3" fmla="*/ 508 w 3555"/>
                                <a:gd name="csY3" fmla="*/ 23225 h 23225"/>
                                <a:gd name="csX4" fmla="*/ 508 w 3555"/>
                                <a:gd name="csY4" fmla="*/ 6346 h 23225"/>
                                <a:gd name="csX5" fmla="*/ 0 w 3555"/>
                                <a:gd name="csY5" fmla="*/ 1777 h 23225"/>
                                <a:gd name="csX6" fmla="*/ 1778 w 3555"/>
                                <a:gd name="csY6" fmla="*/ 0 h 23225"/>
                                <a:gd name="csX7" fmla="*/ 3555 w 3555"/>
                                <a:gd name="csY7" fmla="*/ 1777 h 23225"/>
                                <a:gd name="csX8" fmla="*/ 1778 w 3555"/>
                                <a:gd name="csY8" fmla="*/ 3554 h 23225"/>
                                <a:gd name="csX9" fmla="*/ 0 w 3555"/>
                                <a:gd name="csY9" fmla="*/ 1777 h 2322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3555" h="23225">
                                  <a:moveTo>
                                    <a:pt x="508" y="6346"/>
                                  </a:moveTo>
                                  <a:lnTo>
                                    <a:pt x="3175" y="6346"/>
                                  </a:lnTo>
                                  <a:lnTo>
                                    <a:pt x="3175" y="23225"/>
                                  </a:lnTo>
                                  <a:lnTo>
                                    <a:pt x="508" y="23225"/>
                                  </a:lnTo>
                                  <a:lnTo>
                                    <a:pt x="508" y="6346"/>
                                  </a:lnTo>
                                  <a:close/>
                                  <a:moveTo>
                                    <a:pt x="0" y="1777"/>
                                  </a:moveTo>
                                  <a:cubicBezTo>
                                    <a:pt x="0" y="761"/>
                                    <a:pt x="762" y="0"/>
                                    <a:pt x="1778" y="0"/>
                                  </a:cubicBezTo>
                                  <a:cubicBezTo>
                                    <a:pt x="2793" y="0"/>
                                    <a:pt x="3555" y="761"/>
                                    <a:pt x="3555" y="1777"/>
                                  </a:cubicBezTo>
                                  <a:cubicBezTo>
                                    <a:pt x="3555" y="2792"/>
                                    <a:pt x="2793" y="3554"/>
                                    <a:pt x="1778" y="3554"/>
                                  </a:cubicBezTo>
                                  <a:cubicBezTo>
                                    <a:pt x="762" y="3554"/>
                                    <a:pt x="0" y="2792"/>
                                    <a:pt x="0" y="1777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15239419" name="Freeform: Shape 1615239419"/>
                          <wps:cNvSpPr/>
                          <wps:spPr>
                            <a:xfrm>
                              <a:off x="6771921" y="452544"/>
                              <a:ext cx="14095" cy="17640"/>
                            </a:xfrm>
                            <a:custGeom>
                              <a:avLst/>
                              <a:gdLst>
                                <a:gd name="csX0" fmla="*/ 11556 w 14095"/>
                                <a:gd name="csY0" fmla="*/ 10407 h 17640"/>
                                <a:gd name="csX1" fmla="*/ 6857 w 14095"/>
                                <a:gd name="csY1" fmla="*/ 8249 h 17640"/>
                                <a:gd name="csX2" fmla="*/ 2666 w 14095"/>
                                <a:gd name="csY2" fmla="*/ 11930 h 17640"/>
                                <a:gd name="csX3" fmla="*/ 6857 w 14095"/>
                                <a:gd name="csY3" fmla="*/ 15610 h 17640"/>
                                <a:gd name="csX4" fmla="*/ 11556 w 14095"/>
                                <a:gd name="csY4" fmla="*/ 13453 h 17640"/>
                                <a:gd name="csX5" fmla="*/ 11556 w 14095"/>
                                <a:gd name="csY5" fmla="*/ 10280 h 17640"/>
                                <a:gd name="csX6" fmla="*/ 11556 w 14095"/>
                                <a:gd name="csY6" fmla="*/ 15230 h 17640"/>
                                <a:gd name="csX7" fmla="*/ 5968 w 14095"/>
                                <a:gd name="csY7" fmla="*/ 17641 h 17640"/>
                                <a:gd name="csX8" fmla="*/ 0 w 14095"/>
                                <a:gd name="csY8" fmla="*/ 12057 h 17640"/>
                                <a:gd name="csX9" fmla="*/ 5968 w 14095"/>
                                <a:gd name="csY9" fmla="*/ 6473 h 17640"/>
                                <a:gd name="csX10" fmla="*/ 11556 w 14095"/>
                                <a:gd name="csY10" fmla="*/ 8757 h 17640"/>
                                <a:gd name="csX11" fmla="*/ 11556 w 14095"/>
                                <a:gd name="csY11" fmla="*/ 5711 h 17640"/>
                                <a:gd name="csX12" fmla="*/ 7238 w 14095"/>
                                <a:gd name="csY12" fmla="*/ 2158 h 17640"/>
                                <a:gd name="csX13" fmla="*/ 2031 w 14095"/>
                                <a:gd name="csY13" fmla="*/ 4569 h 17640"/>
                                <a:gd name="csX14" fmla="*/ 762 w 14095"/>
                                <a:gd name="csY14" fmla="*/ 2792 h 17640"/>
                                <a:gd name="csX15" fmla="*/ 7492 w 14095"/>
                                <a:gd name="csY15" fmla="*/ 0 h 17640"/>
                                <a:gd name="csX16" fmla="*/ 14096 w 14095"/>
                                <a:gd name="csY16" fmla="*/ 5711 h 17640"/>
                                <a:gd name="csX17" fmla="*/ 14096 w 14095"/>
                                <a:gd name="csY17" fmla="*/ 17387 h 17640"/>
                                <a:gd name="csX18" fmla="*/ 11428 w 14095"/>
                                <a:gd name="csY18" fmla="*/ 17387 h 17640"/>
                                <a:gd name="csX19" fmla="*/ 11428 w 14095"/>
                                <a:gd name="csY19" fmla="*/ 15483 h 176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</a:cxnLst>
                              <a:rect l="l" t="t" r="r" b="b"/>
                              <a:pathLst>
                                <a:path w="14095" h="17640">
                                  <a:moveTo>
                                    <a:pt x="11556" y="10407"/>
                                  </a:moveTo>
                                  <a:cubicBezTo>
                                    <a:pt x="10539" y="9011"/>
                                    <a:pt x="8762" y="8249"/>
                                    <a:pt x="6857" y="8249"/>
                                  </a:cubicBezTo>
                                  <a:cubicBezTo>
                                    <a:pt x="4444" y="8249"/>
                                    <a:pt x="2666" y="9772"/>
                                    <a:pt x="2666" y="11930"/>
                                  </a:cubicBezTo>
                                  <a:cubicBezTo>
                                    <a:pt x="2666" y="14087"/>
                                    <a:pt x="4444" y="15610"/>
                                    <a:pt x="6857" y="15610"/>
                                  </a:cubicBezTo>
                                  <a:cubicBezTo>
                                    <a:pt x="8762" y="15610"/>
                                    <a:pt x="10539" y="14849"/>
                                    <a:pt x="11556" y="13453"/>
                                  </a:cubicBezTo>
                                  <a:lnTo>
                                    <a:pt x="11556" y="10280"/>
                                  </a:lnTo>
                                  <a:close/>
                                  <a:moveTo>
                                    <a:pt x="11556" y="15230"/>
                                  </a:moveTo>
                                  <a:cubicBezTo>
                                    <a:pt x="10159" y="16752"/>
                                    <a:pt x="8254" y="17641"/>
                                    <a:pt x="5968" y="17641"/>
                                  </a:cubicBezTo>
                                  <a:cubicBezTo>
                                    <a:pt x="3048" y="17641"/>
                                    <a:pt x="0" y="15737"/>
                                    <a:pt x="0" y="12057"/>
                                  </a:cubicBezTo>
                                  <a:cubicBezTo>
                                    <a:pt x="0" y="8376"/>
                                    <a:pt x="3048" y="6473"/>
                                    <a:pt x="5968" y="6473"/>
                                  </a:cubicBezTo>
                                  <a:cubicBezTo>
                                    <a:pt x="8254" y="6473"/>
                                    <a:pt x="10159" y="7234"/>
                                    <a:pt x="11556" y="8757"/>
                                  </a:cubicBezTo>
                                  <a:lnTo>
                                    <a:pt x="11556" y="5711"/>
                                  </a:lnTo>
                                  <a:cubicBezTo>
                                    <a:pt x="11556" y="3427"/>
                                    <a:pt x="9778" y="2158"/>
                                    <a:pt x="7238" y="2158"/>
                                  </a:cubicBezTo>
                                  <a:cubicBezTo>
                                    <a:pt x="5206" y="2158"/>
                                    <a:pt x="3555" y="2919"/>
                                    <a:pt x="2031" y="4569"/>
                                  </a:cubicBezTo>
                                  <a:lnTo>
                                    <a:pt x="762" y="2792"/>
                                  </a:lnTo>
                                  <a:cubicBezTo>
                                    <a:pt x="2539" y="888"/>
                                    <a:pt x="4699" y="0"/>
                                    <a:pt x="7492" y="0"/>
                                  </a:cubicBezTo>
                                  <a:cubicBezTo>
                                    <a:pt x="11048" y="0"/>
                                    <a:pt x="14096" y="1650"/>
                                    <a:pt x="14096" y="5711"/>
                                  </a:cubicBezTo>
                                  <a:lnTo>
                                    <a:pt x="14096" y="17387"/>
                                  </a:lnTo>
                                  <a:lnTo>
                                    <a:pt x="11428" y="17387"/>
                                  </a:lnTo>
                                  <a:lnTo>
                                    <a:pt x="11428" y="15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1749047" name="Freeform: Shape 151749047"/>
                          <wps:cNvSpPr/>
                          <wps:spPr>
                            <a:xfrm>
                              <a:off x="6788302" y="448102"/>
                              <a:ext cx="9778" cy="21955"/>
                            </a:xfrm>
                            <a:custGeom>
                              <a:avLst/>
                              <a:gdLst>
                                <a:gd name="csX0" fmla="*/ 2793 w 9778"/>
                                <a:gd name="csY0" fmla="*/ 18022 h 21955"/>
                                <a:gd name="csX1" fmla="*/ 2793 w 9778"/>
                                <a:gd name="csY1" fmla="*/ 6980 h 21955"/>
                                <a:gd name="csX2" fmla="*/ 0 w 9778"/>
                                <a:gd name="csY2" fmla="*/ 6980 h 21955"/>
                                <a:gd name="csX3" fmla="*/ 0 w 9778"/>
                                <a:gd name="csY3" fmla="*/ 4696 h 21955"/>
                                <a:gd name="csX4" fmla="*/ 2793 w 9778"/>
                                <a:gd name="csY4" fmla="*/ 4696 h 21955"/>
                                <a:gd name="csX5" fmla="*/ 2793 w 9778"/>
                                <a:gd name="csY5" fmla="*/ 0 h 21955"/>
                                <a:gd name="csX6" fmla="*/ 5460 w 9778"/>
                                <a:gd name="csY6" fmla="*/ 0 h 21955"/>
                                <a:gd name="csX7" fmla="*/ 5460 w 9778"/>
                                <a:gd name="csY7" fmla="*/ 4696 h 21955"/>
                                <a:gd name="csX8" fmla="*/ 8889 w 9778"/>
                                <a:gd name="csY8" fmla="*/ 4696 h 21955"/>
                                <a:gd name="csX9" fmla="*/ 8889 w 9778"/>
                                <a:gd name="csY9" fmla="*/ 6980 h 21955"/>
                                <a:gd name="csX10" fmla="*/ 5460 w 9778"/>
                                <a:gd name="csY10" fmla="*/ 6980 h 21955"/>
                                <a:gd name="csX11" fmla="*/ 5460 w 9778"/>
                                <a:gd name="csY11" fmla="*/ 17514 h 21955"/>
                                <a:gd name="csX12" fmla="*/ 7238 w 9778"/>
                                <a:gd name="csY12" fmla="*/ 19671 h 21955"/>
                                <a:gd name="csX13" fmla="*/ 9016 w 9778"/>
                                <a:gd name="csY13" fmla="*/ 18910 h 21955"/>
                                <a:gd name="csX14" fmla="*/ 9778 w 9778"/>
                                <a:gd name="csY14" fmla="*/ 20814 h 21955"/>
                                <a:gd name="csX15" fmla="*/ 6604 w 9778"/>
                                <a:gd name="csY15" fmla="*/ 21956 h 21955"/>
                                <a:gd name="csX16" fmla="*/ 2793 w 9778"/>
                                <a:gd name="csY16" fmla="*/ 1802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</a:cxnLst>
                              <a:rect l="l" t="t" r="r" b="b"/>
                              <a:pathLst>
                                <a:path w="9778" h="21955">
                                  <a:moveTo>
                                    <a:pt x="2793" y="18022"/>
                                  </a:moveTo>
                                  <a:lnTo>
                                    <a:pt x="2793" y="6980"/>
                                  </a:lnTo>
                                  <a:lnTo>
                                    <a:pt x="0" y="6980"/>
                                  </a:lnTo>
                                  <a:lnTo>
                                    <a:pt x="0" y="4696"/>
                                  </a:lnTo>
                                  <a:lnTo>
                                    <a:pt x="2793" y="4696"/>
                                  </a:lnTo>
                                  <a:lnTo>
                                    <a:pt x="2793" y="0"/>
                                  </a:lnTo>
                                  <a:lnTo>
                                    <a:pt x="5460" y="0"/>
                                  </a:lnTo>
                                  <a:lnTo>
                                    <a:pt x="5460" y="4696"/>
                                  </a:lnTo>
                                  <a:lnTo>
                                    <a:pt x="8889" y="4696"/>
                                  </a:lnTo>
                                  <a:lnTo>
                                    <a:pt x="8889" y="6980"/>
                                  </a:lnTo>
                                  <a:lnTo>
                                    <a:pt x="5460" y="6980"/>
                                  </a:lnTo>
                                  <a:lnTo>
                                    <a:pt x="5460" y="17514"/>
                                  </a:lnTo>
                                  <a:cubicBezTo>
                                    <a:pt x="5460" y="18783"/>
                                    <a:pt x="5968" y="19671"/>
                                    <a:pt x="7238" y="19671"/>
                                  </a:cubicBezTo>
                                  <a:cubicBezTo>
                                    <a:pt x="8000" y="19671"/>
                                    <a:pt x="8635" y="19291"/>
                                    <a:pt x="9016" y="18910"/>
                                  </a:cubicBezTo>
                                  <a:lnTo>
                                    <a:pt x="9778" y="20814"/>
                                  </a:lnTo>
                                  <a:cubicBezTo>
                                    <a:pt x="9143" y="21448"/>
                                    <a:pt x="8127" y="21956"/>
                                    <a:pt x="6604" y="21956"/>
                                  </a:cubicBezTo>
                                  <a:cubicBezTo>
                                    <a:pt x="4064" y="21956"/>
                                    <a:pt x="2793" y="20560"/>
                                    <a:pt x="2793" y="18022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62394324" name="Freeform: Shape 962394324"/>
                          <wps:cNvSpPr/>
                          <wps:spPr>
                            <a:xfrm>
                              <a:off x="6799858" y="446452"/>
                              <a:ext cx="3556" cy="23225"/>
                            </a:xfrm>
                            <a:custGeom>
                              <a:avLst/>
                              <a:gdLst>
                                <a:gd name="csX0" fmla="*/ 508 w 3556"/>
                                <a:gd name="csY0" fmla="*/ 6346 h 23225"/>
                                <a:gd name="csX1" fmla="*/ 3175 w 3556"/>
                                <a:gd name="csY1" fmla="*/ 6346 h 23225"/>
                                <a:gd name="csX2" fmla="*/ 3175 w 3556"/>
                                <a:gd name="csY2" fmla="*/ 23225 h 23225"/>
                                <a:gd name="csX3" fmla="*/ 508 w 3556"/>
                                <a:gd name="csY3" fmla="*/ 23225 h 23225"/>
                                <a:gd name="csX4" fmla="*/ 508 w 3556"/>
                                <a:gd name="csY4" fmla="*/ 6346 h 23225"/>
                                <a:gd name="csX5" fmla="*/ 0 w 3556"/>
                                <a:gd name="csY5" fmla="*/ 1777 h 23225"/>
                                <a:gd name="csX6" fmla="*/ 1778 w 3556"/>
                                <a:gd name="csY6" fmla="*/ 0 h 23225"/>
                                <a:gd name="csX7" fmla="*/ 3556 w 3556"/>
                                <a:gd name="csY7" fmla="*/ 1777 h 23225"/>
                                <a:gd name="csX8" fmla="*/ 1778 w 3556"/>
                                <a:gd name="csY8" fmla="*/ 3554 h 23225"/>
                                <a:gd name="csX9" fmla="*/ 0 w 3556"/>
                                <a:gd name="csY9" fmla="*/ 1777 h 2322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3556" h="23225">
                                  <a:moveTo>
                                    <a:pt x="508" y="6346"/>
                                  </a:moveTo>
                                  <a:lnTo>
                                    <a:pt x="3175" y="6346"/>
                                  </a:lnTo>
                                  <a:lnTo>
                                    <a:pt x="3175" y="23225"/>
                                  </a:lnTo>
                                  <a:lnTo>
                                    <a:pt x="508" y="23225"/>
                                  </a:lnTo>
                                  <a:lnTo>
                                    <a:pt x="508" y="6346"/>
                                  </a:lnTo>
                                  <a:close/>
                                  <a:moveTo>
                                    <a:pt x="0" y="1777"/>
                                  </a:moveTo>
                                  <a:cubicBezTo>
                                    <a:pt x="0" y="761"/>
                                    <a:pt x="762" y="0"/>
                                    <a:pt x="1778" y="0"/>
                                  </a:cubicBezTo>
                                  <a:cubicBezTo>
                                    <a:pt x="2794" y="0"/>
                                    <a:pt x="3556" y="761"/>
                                    <a:pt x="3556" y="1777"/>
                                  </a:cubicBezTo>
                                  <a:cubicBezTo>
                                    <a:pt x="3556" y="2792"/>
                                    <a:pt x="2794" y="3554"/>
                                    <a:pt x="1778" y="3554"/>
                                  </a:cubicBezTo>
                                  <a:cubicBezTo>
                                    <a:pt x="762" y="3554"/>
                                    <a:pt x="0" y="2792"/>
                                    <a:pt x="0" y="1777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1297651190" name="Freeform: Shape 1297651190"/>
                        <wps:cNvSpPr/>
                        <wps:spPr>
                          <a:xfrm>
                            <a:off x="6805826" y="452796"/>
                            <a:ext cx="16889" cy="16878"/>
                          </a:xfrm>
                          <a:custGeom>
                            <a:avLst/>
                            <a:gdLst>
                              <a:gd name="csX0" fmla="*/ 0 w 16889"/>
                              <a:gd name="csY0" fmla="*/ 0 h 16879"/>
                              <a:gd name="csX1" fmla="*/ 2793 w 16889"/>
                              <a:gd name="csY1" fmla="*/ 0 h 16879"/>
                              <a:gd name="csX2" fmla="*/ 8381 w 16889"/>
                              <a:gd name="csY2" fmla="*/ 13833 h 16879"/>
                              <a:gd name="csX3" fmla="*/ 14096 w 16889"/>
                              <a:gd name="csY3" fmla="*/ 0 h 16879"/>
                              <a:gd name="csX4" fmla="*/ 16890 w 16889"/>
                              <a:gd name="csY4" fmla="*/ 0 h 16879"/>
                              <a:gd name="csX5" fmla="*/ 9905 w 16889"/>
                              <a:gd name="csY5" fmla="*/ 16879 h 16879"/>
                              <a:gd name="csX6" fmla="*/ 6984 w 16889"/>
                              <a:gd name="csY6" fmla="*/ 16879 h 16879"/>
                              <a:gd name="csX7" fmla="*/ 0 w 16889"/>
                              <a:gd name="csY7" fmla="*/ 0 h 1687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</a:cxnLst>
                            <a:rect l="l" t="t" r="r" b="b"/>
                            <a:pathLst>
                              <a:path w="16889" h="16879">
                                <a:moveTo>
                                  <a:pt x="0" y="0"/>
                                </a:moveTo>
                                <a:lnTo>
                                  <a:pt x="2793" y="0"/>
                                </a:lnTo>
                                <a:lnTo>
                                  <a:pt x="8381" y="13833"/>
                                </a:lnTo>
                                <a:lnTo>
                                  <a:pt x="14096" y="0"/>
                                </a:lnTo>
                                <a:lnTo>
                                  <a:pt x="16890" y="0"/>
                                </a:lnTo>
                                <a:lnTo>
                                  <a:pt x="9905" y="16879"/>
                                </a:lnTo>
                                <a:lnTo>
                                  <a:pt x="6984" y="168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335916643" name="Graphic 1"/>
                        <wpg:cNvGrpSpPr/>
                        <wpg:grpSpPr>
                          <a:xfrm>
                            <a:off x="5390899" y="129569"/>
                            <a:ext cx="1448935" cy="359143"/>
                            <a:chOff x="5390817" y="129569"/>
                            <a:chExt cx="1448935" cy="359163"/>
                          </a:xfrm>
                        </wpg:grpSpPr>
                        <wps:wsp>
                          <wps:cNvPr id="1023078416" name="Freeform: Shape 1023078416"/>
                          <wps:cNvSpPr/>
                          <wps:spPr>
                            <a:xfrm>
                              <a:off x="6823244" y="452182"/>
                              <a:ext cx="16508" cy="17767"/>
                            </a:xfrm>
                            <a:custGeom>
                              <a:avLst/>
                              <a:gdLst>
                                <a:gd name="csX0" fmla="*/ 2793 w 16508"/>
                                <a:gd name="csY0" fmla="*/ 7995 h 17767"/>
                                <a:gd name="csX1" fmla="*/ 13968 w 16508"/>
                                <a:gd name="csY1" fmla="*/ 7995 h 17767"/>
                                <a:gd name="csX2" fmla="*/ 8381 w 16508"/>
                                <a:gd name="csY2" fmla="*/ 2284 h 17767"/>
                                <a:gd name="csX3" fmla="*/ 2793 w 16508"/>
                                <a:gd name="csY3" fmla="*/ 7995 h 17767"/>
                                <a:gd name="csX4" fmla="*/ 8381 w 16508"/>
                                <a:gd name="csY4" fmla="*/ 127 h 17767"/>
                                <a:gd name="csX5" fmla="*/ 16508 w 16508"/>
                                <a:gd name="csY5" fmla="*/ 9265 h 17767"/>
                                <a:gd name="csX6" fmla="*/ 16508 w 16508"/>
                                <a:gd name="csY6" fmla="*/ 9899 h 17767"/>
                                <a:gd name="csX7" fmla="*/ 2793 w 16508"/>
                                <a:gd name="csY7" fmla="*/ 9899 h 17767"/>
                                <a:gd name="csX8" fmla="*/ 8889 w 16508"/>
                                <a:gd name="csY8" fmla="*/ 15737 h 17767"/>
                                <a:gd name="csX9" fmla="*/ 14096 w 16508"/>
                                <a:gd name="csY9" fmla="*/ 13580 h 17767"/>
                                <a:gd name="csX10" fmla="*/ 15366 w 16508"/>
                                <a:gd name="csY10" fmla="*/ 15230 h 17767"/>
                                <a:gd name="csX11" fmla="*/ 8635 w 16508"/>
                                <a:gd name="csY11" fmla="*/ 17768 h 17767"/>
                                <a:gd name="csX12" fmla="*/ 0 w 16508"/>
                                <a:gd name="csY12" fmla="*/ 8884 h 17767"/>
                                <a:gd name="csX13" fmla="*/ 8381 w 16508"/>
                                <a:gd name="csY13" fmla="*/ 0 h 1776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16508" h="17767">
                                  <a:moveTo>
                                    <a:pt x="2793" y="7995"/>
                                  </a:moveTo>
                                  <a:lnTo>
                                    <a:pt x="13968" y="7995"/>
                                  </a:lnTo>
                                  <a:cubicBezTo>
                                    <a:pt x="13968" y="5457"/>
                                    <a:pt x="12191" y="2284"/>
                                    <a:pt x="8381" y="2284"/>
                                  </a:cubicBezTo>
                                  <a:cubicBezTo>
                                    <a:pt x="4826" y="2284"/>
                                    <a:pt x="3048" y="5330"/>
                                    <a:pt x="2793" y="7995"/>
                                  </a:cubicBezTo>
                                  <a:moveTo>
                                    <a:pt x="8381" y="127"/>
                                  </a:moveTo>
                                  <a:cubicBezTo>
                                    <a:pt x="13461" y="127"/>
                                    <a:pt x="16508" y="4188"/>
                                    <a:pt x="16508" y="9265"/>
                                  </a:cubicBezTo>
                                  <a:lnTo>
                                    <a:pt x="16508" y="9899"/>
                                  </a:lnTo>
                                  <a:lnTo>
                                    <a:pt x="2793" y="9899"/>
                                  </a:lnTo>
                                  <a:cubicBezTo>
                                    <a:pt x="3048" y="13072"/>
                                    <a:pt x="5206" y="15737"/>
                                    <a:pt x="8889" y="15737"/>
                                  </a:cubicBezTo>
                                  <a:cubicBezTo>
                                    <a:pt x="10794" y="15737"/>
                                    <a:pt x="12826" y="14976"/>
                                    <a:pt x="14096" y="13580"/>
                                  </a:cubicBezTo>
                                  <a:lnTo>
                                    <a:pt x="15366" y="15230"/>
                                  </a:lnTo>
                                  <a:cubicBezTo>
                                    <a:pt x="13715" y="16879"/>
                                    <a:pt x="11429" y="17768"/>
                                    <a:pt x="8635" y="17768"/>
                                  </a:cubicBezTo>
                                  <a:cubicBezTo>
                                    <a:pt x="3682" y="17768"/>
                                    <a:pt x="0" y="14214"/>
                                    <a:pt x="0" y="8884"/>
                                  </a:cubicBezTo>
                                  <a:cubicBezTo>
                                    <a:pt x="0" y="3934"/>
                                    <a:pt x="3555" y="0"/>
                                    <a:pt x="8381" y="0"/>
                                  </a:cubicBezTo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48814436" name="Freeform: Shape 848814436"/>
                          <wps:cNvSpPr/>
                          <wps:spPr>
                            <a:xfrm>
                              <a:off x="6007471" y="296460"/>
                              <a:ext cx="103241" cy="86427"/>
                            </a:xfrm>
                            <a:custGeom>
                              <a:avLst/>
                              <a:gdLst>
                                <a:gd name="csX0" fmla="*/ 84193 w 103241"/>
                                <a:gd name="csY0" fmla="*/ 67518 h 86427"/>
                                <a:gd name="csX1" fmla="*/ 103115 w 103241"/>
                                <a:gd name="csY1" fmla="*/ 48608 h 86427"/>
                                <a:gd name="csX2" fmla="*/ 35176 w 103241"/>
                                <a:gd name="csY2" fmla="*/ 9392 h 86427"/>
                                <a:gd name="csX3" fmla="*/ 9397 w 103241"/>
                                <a:gd name="csY3" fmla="*/ 2538 h 86427"/>
                                <a:gd name="csX4" fmla="*/ 2540 w 103241"/>
                                <a:gd name="csY4" fmla="*/ 28302 h 86427"/>
                                <a:gd name="csX5" fmla="*/ 103241 w 103241"/>
                                <a:gd name="csY5" fmla="*/ 86428 h 86427"/>
                                <a:gd name="csX6" fmla="*/ 84320 w 103241"/>
                                <a:gd name="csY6" fmla="*/ 67518 h 8642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</a:cxnLst>
                              <a:rect l="l" t="t" r="r" b="b"/>
                              <a:pathLst>
                                <a:path w="103241" h="86427">
                                  <a:moveTo>
                                    <a:pt x="84193" y="67518"/>
                                  </a:moveTo>
                                  <a:cubicBezTo>
                                    <a:pt x="84193" y="57111"/>
                                    <a:pt x="92702" y="48608"/>
                                    <a:pt x="103115" y="48608"/>
                                  </a:cubicBezTo>
                                  <a:cubicBezTo>
                                    <a:pt x="75177" y="48608"/>
                                    <a:pt x="49145" y="33632"/>
                                    <a:pt x="35176" y="9392"/>
                                  </a:cubicBezTo>
                                  <a:cubicBezTo>
                                    <a:pt x="29969" y="381"/>
                                    <a:pt x="18413" y="-2665"/>
                                    <a:pt x="9397" y="2538"/>
                                  </a:cubicBezTo>
                                  <a:cubicBezTo>
                                    <a:pt x="381" y="7742"/>
                                    <a:pt x="-2667" y="19291"/>
                                    <a:pt x="2540" y="28302"/>
                                  </a:cubicBezTo>
                                  <a:cubicBezTo>
                                    <a:pt x="23239" y="64091"/>
                                    <a:pt x="61844" y="86428"/>
                                    <a:pt x="103241" y="86428"/>
                                  </a:cubicBezTo>
                                  <a:cubicBezTo>
                                    <a:pt x="92829" y="86428"/>
                                    <a:pt x="84320" y="77925"/>
                                    <a:pt x="84320" y="67518"/>
                                  </a:cubicBezTo>
                                </a:path>
                              </a:pathLst>
                            </a:custGeom>
                            <a:solidFill>
                              <a:srgbClr val="00797E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66064908" name="Freeform: Shape 1166064908"/>
                          <wps:cNvSpPr/>
                          <wps:spPr>
                            <a:xfrm>
                              <a:off x="6110586" y="150383"/>
                              <a:ext cx="103170" cy="86427"/>
                            </a:xfrm>
                            <a:custGeom>
                              <a:avLst/>
                              <a:gdLst>
                                <a:gd name="csX0" fmla="*/ 100702 w 103170"/>
                                <a:gd name="csY0" fmla="*/ 58126 h 86427"/>
                                <a:gd name="csX1" fmla="*/ 79621 w 103170"/>
                                <a:gd name="csY1" fmla="*/ 31474 h 86427"/>
                                <a:gd name="csX2" fmla="*/ 0 w 103170"/>
                                <a:gd name="csY2" fmla="*/ 0 h 86427"/>
                                <a:gd name="csX3" fmla="*/ 18921 w 103170"/>
                                <a:gd name="csY3" fmla="*/ 18910 h 86427"/>
                                <a:gd name="csX4" fmla="*/ 0 w 103170"/>
                                <a:gd name="csY4" fmla="*/ 37820 h 86427"/>
                                <a:gd name="csX5" fmla="*/ 53716 w 103170"/>
                                <a:gd name="csY5" fmla="*/ 59014 h 86427"/>
                                <a:gd name="csX6" fmla="*/ 67939 w 103170"/>
                                <a:gd name="csY6" fmla="*/ 77036 h 86427"/>
                                <a:gd name="csX7" fmla="*/ 84320 w 103170"/>
                                <a:gd name="csY7" fmla="*/ 86428 h 86427"/>
                                <a:gd name="csX8" fmla="*/ 93717 w 103170"/>
                                <a:gd name="csY8" fmla="*/ 83889 h 86427"/>
                                <a:gd name="csX9" fmla="*/ 100574 w 103170"/>
                                <a:gd name="csY9" fmla="*/ 58126 h 8642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103170" h="86427">
                                  <a:moveTo>
                                    <a:pt x="100702" y="58126"/>
                                  </a:moveTo>
                                  <a:cubicBezTo>
                                    <a:pt x="94987" y="48227"/>
                                    <a:pt x="87876" y="39343"/>
                                    <a:pt x="79621" y="31474"/>
                                  </a:cubicBezTo>
                                  <a:cubicBezTo>
                                    <a:pt x="58034" y="11168"/>
                                    <a:pt x="29715" y="0"/>
                                    <a:pt x="0" y="0"/>
                                  </a:cubicBezTo>
                                  <a:cubicBezTo>
                                    <a:pt x="10413" y="0"/>
                                    <a:pt x="18921" y="8503"/>
                                    <a:pt x="18921" y="18910"/>
                                  </a:cubicBezTo>
                                  <a:cubicBezTo>
                                    <a:pt x="18921" y="29317"/>
                                    <a:pt x="10413" y="37820"/>
                                    <a:pt x="0" y="37820"/>
                                  </a:cubicBezTo>
                                  <a:cubicBezTo>
                                    <a:pt x="20064" y="37820"/>
                                    <a:pt x="39112" y="45308"/>
                                    <a:pt x="53716" y="59014"/>
                                  </a:cubicBezTo>
                                  <a:cubicBezTo>
                                    <a:pt x="59303" y="64345"/>
                                    <a:pt x="64129" y="70310"/>
                                    <a:pt x="67939" y="77036"/>
                                  </a:cubicBezTo>
                                  <a:cubicBezTo>
                                    <a:pt x="71494" y="83128"/>
                                    <a:pt x="77844" y="86428"/>
                                    <a:pt x="84320" y="86428"/>
                                  </a:cubicBezTo>
                                  <a:cubicBezTo>
                                    <a:pt x="87495" y="86428"/>
                                    <a:pt x="90797" y="85666"/>
                                    <a:pt x="93717" y="83889"/>
                                  </a:cubicBezTo>
                                  <a:cubicBezTo>
                                    <a:pt x="102733" y="78686"/>
                                    <a:pt x="105908" y="67137"/>
                                    <a:pt x="100574" y="58126"/>
                                  </a:cubicBezTo>
                                </a:path>
                              </a:pathLst>
                            </a:custGeom>
                            <a:solidFill>
                              <a:srgbClr val="692874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9614533" name="Freeform: Shape 109614533"/>
                          <wps:cNvSpPr/>
                          <wps:spPr>
                            <a:xfrm>
                              <a:off x="6009885" y="150510"/>
                              <a:ext cx="119495" cy="77036"/>
                            </a:xfrm>
                            <a:custGeom>
                              <a:avLst/>
                              <a:gdLst>
                                <a:gd name="csX0" fmla="*/ 100702 w 119495"/>
                                <a:gd name="csY0" fmla="*/ 0 h 77036"/>
                                <a:gd name="csX1" fmla="*/ 0 w 119495"/>
                                <a:gd name="csY1" fmla="*/ 58126 h 77036"/>
                                <a:gd name="csX2" fmla="*/ 25779 w 119495"/>
                                <a:gd name="csY2" fmla="*/ 51273 h 77036"/>
                                <a:gd name="csX3" fmla="*/ 32636 w 119495"/>
                                <a:gd name="csY3" fmla="*/ 77036 h 77036"/>
                                <a:gd name="csX4" fmla="*/ 100574 w 119495"/>
                                <a:gd name="csY4" fmla="*/ 37820 h 77036"/>
                                <a:gd name="csX5" fmla="*/ 119496 w 119495"/>
                                <a:gd name="csY5" fmla="*/ 18910 h 77036"/>
                                <a:gd name="csX6" fmla="*/ 100574 w 119495"/>
                                <a:gd name="csY6" fmla="*/ 0 h 7703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</a:cxnLst>
                              <a:rect l="l" t="t" r="r" b="b"/>
                              <a:pathLst>
                                <a:path w="119495" h="77036">
                                  <a:moveTo>
                                    <a:pt x="100702" y="0"/>
                                  </a:moveTo>
                                  <a:cubicBezTo>
                                    <a:pt x="59303" y="0"/>
                                    <a:pt x="20699" y="22210"/>
                                    <a:pt x="0" y="58126"/>
                                  </a:cubicBezTo>
                                  <a:cubicBezTo>
                                    <a:pt x="5206" y="49115"/>
                                    <a:pt x="16762" y="46069"/>
                                    <a:pt x="25779" y="51273"/>
                                  </a:cubicBezTo>
                                  <a:cubicBezTo>
                                    <a:pt x="34795" y="56476"/>
                                    <a:pt x="37842" y="68025"/>
                                    <a:pt x="32636" y="77036"/>
                                  </a:cubicBezTo>
                                  <a:cubicBezTo>
                                    <a:pt x="46604" y="52796"/>
                                    <a:pt x="72637" y="37820"/>
                                    <a:pt x="100574" y="37820"/>
                                  </a:cubicBezTo>
                                  <a:cubicBezTo>
                                    <a:pt x="110988" y="37820"/>
                                    <a:pt x="119496" y="29317"/>
                                    <a:pt x="119496" y="18910"/>
                                  </a:cubicBezTo>
                                  <a:cubicBezTo>
                                    <a:pt x="119496" y="8503"/>
                                    <a:pt x="110988" y="0"/>
                                    <a:pt x="100574" y="0"/>
                                  </a:cubicBezTo>
                                </a:path>
                              </a:pathLst>
                            </a:custGeom>
                            <a:solidFill>
                              <a:srgbClr val="0067A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47234278" name="Freeform: Shape 1447234278"/>
                          <wps:cNvSpPr/>
                          <wps:spPr>
                            <a:xfrm>
                              <a:off x="6176112" y="208509"/>
                              <a:ext cx="50795" cy="125643"/>
                            </a:xfrm>
                            <a:custGeom>
                              <a:avLst/>
                              <a:gdLst>
                                <a:gd name="csX0" fmla="*/ 35176 w 50795"/>
                                <a:gd name="csY0" fmla="*/ 0 h 125643"/>
                                <a:gd name="csX1" fmla="*/ 28319 w 50795"/>
                                <a:gd name="csY1" fmla="*/ 25763 h 125643"/>
                                <a:gd name="csX2" fmla="*/ 18922 w 50795"/>
                                <a:gd name="csY2" fmla="*/ 28302 h 125643"/>
                                <a:gd name="csX3" fmla="*/ 2540 w 50795"/>
                                <a:gd name="csY3" fmla="*/ 18910 h 125643"/>
                                <a:gd name="csX4" fmla="*/ 13080 w 50795"/>
                                <a:gd name="csY4" fmla="*/ 58126 h 125643"/>
                                <a:gd name="csX5" fmla="*/ 2540 w 50795"/>
                                <a:gd name="csY5" fmla="*/ 97342 h 125643"/>
                                <a:gd name="csX6" fmla="*/ 9397 w 50795"/>
                                <a:gd name="csY6" fmla="*/ 123105 h 125643"/>
                                <a:gd name="csX7" fmla="*/ 18794 w 50795"/>
                                <a:gd name="csY7" fmla="*/ 125644 h 125643"/>
                                <a:gd name="csX8" fmla="*/ 35176 w 50795"/>
                                <a:gd name="csY8" fmla="*/ 116252 h 125643"/>
                                <a:gd name="csX9" fmla="*/ 50796 w 50795"/>
                                <a:gd name="csY9" fmla="*/ 58126 h 125643"/>
                                <a:gd name="csX10" fmla="*/ 35176 w 50795"/>
                                <a:gd name="csY10" fmla="*/ 0 h 12564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</a:cxnLst>
                              <a:rect l="l" t="t" r="r" b="b"/>
                              <a:pathLst>
                                <a:path w="50795" h="125643">
                                  <a:moveTo>
                                    <a:pt x="35176" y="0"/>
                                  </a:moveTo>
                                  <a:cubicBezTo>
                                    <a:pt x="40383" y="9011"/>
                                    <a:pt x="37335" y="20560"/>
                                    <a:pt x="28319" y="25763"/>
                                  </a:cubicBezTo>
                                  <a:cubicBezTo>
                                    <a:pt x="25398" y="27540"/>
                                    <a:pt x="22096" y="28302"/>
                                    <a:pt x="18922" y="28302"/>
                                  </a:cubicBezTo>
                                  <a:cubicBezTo>
                                    <a:pt x="12445" y="28302"/>
                                    <a:pt x="6096" y="24875"/>
                                    <a:pt x="2540" y="18910"/>
                                  </a:cubicBezTo>
                                  <a:cubicBezTo>
                                    <a:pt x="9397" y="30713"/>
                                    <a:pt x="13080" y="44293"/>
                                    <a:pt x="13080" y="58126"/>
                                  </a:cubicBezTo>
                                  <a:cubicBezTo>
                                    <a:pt x="13080" y="71960"/>
                                    <a:pt x="9397" y="85539"/>
                                    <a:pt x="2540" y="97342"/>
                                  </a:cubicBezTo>
                                  <a:cubicBezTo>
                                    <a:pt x="-2667" y="106353"/>
                                    <a:pt x="381" y="117902"/>
                                    <a:pt x="9397" y="123105"/>
                                  </a:cubicBezTo>
                                  <a:cubicBezTo>
                                    <a:pt x="12445" y="124882"/>
                                    <a:pt x="15620" y="125644"/>
                                    <a:pt x="18794" y="125644"/>
                                  </a:cubicBezTo>
                                  <a:cubicBezTo>
                                    <a:pt x="25271" y="125644"/>
                                    <a:pt x="31620" y="122217"/>
                                    <a:pt x="35176" y="116252"/>
                                  </a:cubicBezTo>
                                  <a:cubicBezTo>
                                    <a:pt x="45335" y="98611"/>
                                    <a:pt x="50796" y="78559"/>
                                    <a:pt x="50796" y="58126"/>
                                  </a:cubicBezTo>
                                  <a:cubicBezTo>
                                    <a:pt x="50796" y="37693"/>
                                    <a:pt x="45462" y="17641"/>
                                    <a:pt x="35176" y="0"/>
                                  </a:cubicBezTo>
                                </a:path>
                              </a:pathLst>
                            </a:custGeom>
                            <a:solidFill>
                              <a:srgbClr val="C7A9D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85943831" name="Freeform: Shape 1485943831"/>
                          <wps:cNvSpPr/>
                          <wps:spPr>
                            <a:xfrm>
                              <a:off x="6091792" y="305978"/>
                              <a:ext cx="119623" cy="77036"/>
                            </a:xfrm>
                            <a:custGeom>
                              <a:avLst/>
                              <a:gdLst>
                                <a:gd name="csX0" fmla="*/ 103114 w 119623"/>
                                <a:gd name="csY0" fmla="*/ 28302 h 77036"/>
                                <a:gd name="csX1" fmla="*/ 93717 w 119623"/>
                                <a:gd name="csY1" fmla="*/ 25763 h 77036"/>
                                <a:gd name="csX2" fmla="*/ 86860 w 119623"/>
                                <a:gd name="csY2" fmla="*/ 0 h 77036"/>
                                <a:gd name="csX3" fmla="*/ 18921 w 119623"/>
                                <a:gd name="csY3" fmla="*/ 39216 h 77036"/>
                                <a:gd name="csX4" fmla="*/ 0 w 119623"/>
                                <a:gd name="csY4" fmla="*/ 58126 h 77036"/>
                                <a:gd name="csX5" fmla="*/ 18921 w 119623"/>
                                <a:gd name="csY5" fmla="*/ 77036 h 77036"/>
                                <a:gd name="csX6" fmla="*/ 119623 w 119623"/>
                                <a:gd name="csY6" fmla="*/ 18910 h 77036"/>
                                <a:gd name="csX7" fmla="*/ 103241 w 119623"/>
                                <a:gd name="csY7" fmla="*/ 28302 h 7703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</a:cxnLst>
                              <a:rect l="l" t="t" r="r" b="b"/>
                              <a:pathLst>
                                <a:path w="119623" h="77036">
                                  <a:moveTo>
                                    <a:pt x="103114" y="28302"/>
                                  </a:moveTo>
                                  <a:cubicBezTo>
                                    <a:pt x="99940" y="28302"/>
                                    <a:pt x="96638" y="27540"/>
                                    <a:pt x="93717" y="25763"/>
                                  </a:cubicBezTo>
                                  <a:cubicBezTo>
                                    <a:pt x="84701" y="20560"/>
                                    <a:pt x="81653" y="9011"/>
                                    <a:pt x="86860" y="0"/>
                                  </a:cubicBezTo>
                                  <a:cubicBezTo>
                                    <a:pt x="72891" y="24240"/>
                                    <a:pt x="46859" y="39216"/>
                                    <a:pt x="18921" y="39216"/>
                                  </a:cubicBezTo>
                                  <a:cubicBezTo>
                                    <a:pt x="8508" y="39216"/>
                                    <a:pt x="0" y="47719"/>
                                    <a:pt x="0" y="58126"/>
                                  </a:cubicBezTo>
                                  <a:cubicBezTo>
                                    <a:pt x="0" y="68533"/>
                                    <a:pt x="8508" y="77036"/>
                                    <a:pt x="18921" y="77036"/>
                                  </a:cubicBezTo>
                                  <a:cubicBezTo>
                                    <a:pt x="60319" y="77036"/>
                                    <a:pt x="98924" y="54826"/>
                                    <a:pt x="119623" y="18910"/>
                                  </a:cubicBezTo>
                                  <a:cubicBezTo>
                                    <a:pt x="116067" y="25002"/>
                                    <a:pt x="109845" y="28302"/>
                                    <a:pt x="103241" y="28302"/>
                                  </a:cubicBezTo>
                                </a:path>
                              </a:pathLst>
                            </a:custGeom>
                            <a:solidFill>
                              <a:srgbClr val="B8DA92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91340096" name="Freeform: Shape 1291340096"/>
                          <wps:cNvSpPr/>
                          <wps:spPr>
                            <a:xfrm>
                              <a:off x="5994265" y="199117"/>
                              <a:ext cx="50795" cy="125643"/>
                            </a:xfrm>
                            <a:custGeom>
                              <a:avLst/>
                              <a:gdLst>
                                <a:gd name="csX0" fmla="*/ 22477 w 50795"/>
                                <a:gd name="csY0" fmla="*/ 99881 h 125643"/>
                                <a:gd name="csX1" fmla="*/ 48255 w 50795"/>
                                <a:gd name="csY1" fmla="*/ 106734 h 125643"/>
                                <a:gd name="csX2" fmla="*/ 37716 w 50795"/>
                                <a:gd name="csY2" fmla="*/ 67518 h 125643"/>
                                <a:gd name="csX3" fmla="*/ 48255 w 50795"/>
                                <a:gd name="csY3" fmla="*/ 28302 h 125643"/>
                                <a:gd name="csX4" fmla="*/ 41398 w 50795"/>
                                <a:gd name="csY4" fmla="*/ 2538 h 125643"/>
                                <a:gd name="csX5" fmla="*/ 15620 w 50795"/>
                                <a:gd name="csY5" fmla="*/ 9392 h 125643"/>
                                <a:gd name="csX6" fmla="*/ 0 w 50795"/>
                                <a:gd name="csY6" fmla="*/ 67518 h 125643"/>
                                <a:gd name="csX7" fmla="*/ 15620 w 50795"/>
                                <a:gd name="csY7" fmla="*/ 125644 h 125643"/>
                                <a:gd name="csX8" fmla="*/ 22477 w 50795"/>
                                <a:gd name="csY8" fmla="*/ 99881 h 12564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</a:cxnLst>
                              <a:rect l="l" t="t" r="r" b="b"/>
                              <a:pathLst>
                                <a:path w="50795" h="125643">
                                  <a:moveTo>
                                    <a:pt x="22477" y="99881"/>
                                  </a:moveTo>
                                  <a:cubicBezTo>
                                    <a:pt x="31493" y="94677"/>
                                    <a:pt x="43049" y="97723"/>
                                    <a:pt x="48255" y="106734"/>
                                  </a:cubicBezTo>
                                  <a:cubicBezTo>
                                    <a:pt x="41398" y="94931"/>
                                    <a:pt x="37716" y="81351"/>
                                    <a:pt x="37716" y="67518"/>
                                  </a:cubicBezTo>
                                  <a:cubicBezTo>
                                    <a:pt x="37716" y="53684"/>
                                    <a:pt x="41271" y="40232"/>
                                    <a:pt x="48255" y="28302"/>
                                  </a:cubicBezTo>
                                  <a:cubicBezTo>
                                    <a:pt x="53462" y="19291"/>
                                    <a:pt x="50414" y="7742"/>
                                    <a:pt x="41398" y="2538"/>
                                  </a:cubicBezTo>
                                  <a:cubicBezTo>
                                    <a:pt x="32382" y="-2665"/>
                                    <a:pt x="20826" y="381"/>
                                    <a:pt x="15620" y="9392"/>
                                  </a:cubicBezTo>
                                  <a:cubicBezTo>
                                    <a:pt x="5460" y="27033"/>
                                    <a:pt x="0" y="47085"/>
                                    <a:pt x="0" y="67518"/>
                                  </a:cubicBezTo>
                                  <a:cubicBezTo>
                                    <a:pt x="0" y="87951"/>
                                    <a:pt x="5333" y="108003"/>
                                    <a:pt x="15620" y="125644"/>
                                  </a:cubicBezTo>
                                  <a:cubicBezTo>
                                    <a:pt x="10413" y="116633"/>
                                    <a:pt x="13461" y="105084"/>
                                    <a:pt x="22477" y="99881"/>
                                  </a:cubicBezTo>
                                </a:path>
                              </a:pathLst>
                            </a:custGeom>
                            <a:solidFill>
                              <a:srgbClr val="5BC4BF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15884196" name="Freeform: Shape 615884196"/>
                          <wps:cNvSpPr/>
                          <wps:spPr>
                            <a:xfrm>
                              <a:off x="5923533" y="129569"/>
                              <a:ext cx="12698" cy="359163"/>
                            </a:xfrm>
                            <a:custGeom>
                              <a:avLst/>
                              <a:gdLst>
                                <a:gd name="csX0" fmla="*/ 0 w 12698"/>
                                <a:gd name="csY0" fmla="*/ 0 h 359163"/>
                                <a:gd name="csX1" fmla="*/ 0 w 12698"/>
                                <a:gd name="csY1" fmla="*/ 359163 h 35916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</a:cxnLst>
                              <a:rect l="l" t="t" r="r" b="b"/>
                              <a:pathLst>
                                <a:path w="12698" h="359163">
                                  <a:moveTo>
                                    <a:pt x="0" y="0"/>
                                  </a:moveTo>
                                  <a:lnTo>
                                    <a:pt x="0" y="359163"/>
                                  </a:lnTo>
                                </a:path>
                              </a:pathLst>
                            </a:custGeom>
                            <a:ln w="6344" cap="flat">
                              <a:solidFill>
                                <a:srgbClr val="231F2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98771793" name="Freeform: Shape 1398771793"/>
                          <wps:cNvSpPr/>
                          <wps:spPr>
                            <a:xfrm>
                              <a:off x="5390817" y="321969"/>
                              <a:ext cx="36064" cy="34520"/>
                            </a:xfrm>
                            <a:custGeom>
                              <a:avLst/>
                              <a:gdLst>
                                <a:gd name="csX0" fmla="*/ 20064 w 36064"/>
                                <a:gd name="csY0" fmla="*/ 22971 h 34520"/>
                                <a:gd name="csX1" fmla="*/ 14985 w 36064"/>
                                <a:gd name="csY1" fmla="*/ 11295 h 34520"/>
                                <a:gd name="csX2" fmla="*/ 9778 w 36064"/>
                                <a:gd name="csY2" fmla="*/ 22971 h 34520"/>
                                <a:gd name="csX3" fmla="*/ 20064 w 36064"/>
                                <a:gd name="csY3" fmla="*/ 22971 h 34520"/>
                                <a:gd name="csX4" fmla="*/ 20953 w 36064"/>
                                <a:gd name="csY4" fmla="*/ 24875 h 34520"/>
                                <a:gd name="csX5" fmla="*/ 9016 w 36064"/>
                                <a:gd name="csY5" fmla="*/ 24875 h 34520"/>
                                <a:gd name="csX6" fmla="*/ 7619 w 36064"/>
                                <a:gd name="csY6" fmla="*/ 28175 h 34520"/>
                                <a:gd name="csX7" fmla="*/ 6857 w 36064"/>
                                <a:gd name="csY7" fmla="*/ 30840 h 34520"/>
                                <a:gd name="csX8" fmla="*/ 8000 w 36064"/>
                                <a:gd name="csY8" fmla="*/ 32997 h 34520"/>
                                <a:gd name="csX9" fmla="*/ 11302 w 36064"/>
                                <a:gd name="csY9" fmla="*/ 33632 h 34520"/>
                                <a:gd name="csX10" fmla="*/ 11302 w 36064"/>
                                <a:gd name="csY10" fmla="*/ 34520 h 34520"/>
                                <a:gd name="csX11" fmla="*/ 0 w 36064"/>
                                <a:gd name="csY11" fmla="*/ 34520 h 34520"/>
                                <a:gd name="csX12" fmla="*/ 0 w 36064"/>
                                <a:gd name="csY12" fmla="*/ 33632 h 34520"/>
                                <a:gd name="csX13" fmla="*/ 3048 w 36064"/>
                                <a:gd name="csY13" fmla="*/ 32109 h 34520"/>
                                <a:gd name="csX14" fmla="*/ 5968 w 36064"/>
                                <a:gd name="csY14" fmla="*/ 27032 h 34520"/>
                                <a:gd name="csX15" fmla="*/ 18032 w 36064"/>
                                <a:gd name="csY15" fmla="*/ 0 h 34520"/>
                                <a:gd name="csX16" fmla="*/ 18540 w 36064"/>
                                <a:gd name="csY16" fmla="*/ 0 h 34520"/>
                                <a:gd name="csX17" fmla="*/ 30731 w 36064"/>
                                <a:gd name="csY17" fmla="*/ 27794 h 34520"/>
                                <a:gd name="csX18" fmla="*/ 33652 w 36064"/>
                                <a:gd name="csY18" fmla="*/ 32743 h 34520"/>
                                <a:gd name="csX19" fmla="*/ 36065 w 36064"/>
                                <a:gd name="csY19" fmla="*/ 33632 h 34520"/>
                                <a:gd name="csX20" fmla="*/ 36065 w 36064"/>
                                <a:gd name="csY20" fmla="*/ 34520 h 34520"/>
                                <a:gd name="csX21" fmla="*/ 19683 w 36064"/>
                                <a:gd name="csY21" fmla="*/ 34520 h 34520"/>
                                <a:gd name="csX22" fmla="*/ 19683 w 36064"/>
                                <a:gd name="csY22" fmla="*/ 33632 h 34520"/>
                                <a:gd name="csX23" fmla="*/ 20318 w 36064"/>
                                <a:gd name="csY23" fmla="*/ 33632 h 34520"/>
                                <a:gd name="csX24" fmla="*/ 23112 w 36064"/>
                                <a:gd name="csY24" fmla="*/ 33124 h 34520"/>
                                <a:gd name="csX25" fmla="*/ 23620 w 36064"/>
                                <a:gd name="csY25" fmla="*/ 31982 h 34520"/>
                                <a:gd name="csX26" fmla="*/ 23493 w 36064"/>
                                <a:gd name="csY26" fmla="*/ 31094 h 34520"/>
                                <a:gd name="csX27" fmla="*/ 22731 w 36064"/>
                                <a:gd name="csY27" fmla="*/ 29190 h 34520"/>
                                <a:gd name="csX28" fmla="*/ 20953 w 36064"/>
                                <a:gd name="csY28" fmla="*/ 25002 h 3452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</a:cxnLst>
                              <a:rect l="l" t="t" r="r" b="b"/>
                              <a:pathLst>
                                <a:path w="36064" h="34520">
                                  <a:moveTo>
                                    <a:pt x="20064" y="22971"/>
                                  </a:moveTo>
                                  <a:lnTo>
                                    <a:pt x="14985" y="11295"/>
                                  </a:lnTo>
                                  <a:lnTo>
                                    <a:pt x="9778" y="22971"/>
                                  </a:lnTo>
                                  <a:lnTo>
                                    <a:pt x="20064" y="22971"/>
                                  </a:lnTo>
                                  <a:close/>
                                  <a:moveTo>
                                    <a:pt x="20953" y="24875"/>
                                  </a:moveTo>
                                  <a:lnTo>
                                    <a:pt x="9016" y="24875"/>
                                  </a:lnTo>
                                  <a:lnTo>
                                    <a:pt x="7619" y="28175"/>
                                  </a:lnTo>
                                  <a:cubicBezTo>
                                    <a:pt x="7111" y="29317"/>
                                    <a:pt x="6857" y="30205"/>
                                    <a:pt x="6857" y="30840"/>
                                  </a:cubicBezTo>
                                  <a:cubicBezTo>
                                    <a:pt x="6857" y="31728"/>
                                    <a:pt x="7238" y="32490"/>
                                    <a:pt x="8000" y="32997"/>
                                  </a:cubicBezTo>
                                  <a:cubicBezTo>
                                    <a:pt x="8508" y="33251"/>
                                    <a:pt x="9524" y="33505"/>
                                    <a:pt x="11302" y="33632"/>
                                  </a:cubicBezTo>
                                  <a:lnTo>
                                    <a:pt x="11302" y="34520"/>
                                  </a:lnTo>
                                  <a:lnTo>
                                    <a:pt x="0" y="34520"/>
                                  </a:lnTo>
                                  <a:lnTo>
                                    <a:pt x="0" y="33632"/>
                                  </a:lnTo>
                                  <a:cubicBezTo>
                                    <a:pt x="1270" y="33505"/>
                                    <a:pt x="2159" y="32997"/>
                                    <a:pt x="3048" y="32109"/>
                                  </a:cubicBezTo>
                                  <a:cubicBezTo>
                                    <a:pt x="3809" y="31221"/>
                                    <a:pt x="4825" y="29571"/>
                                    <a:pt x="5968" y="27032"/>
                                  </a:cubicBezTo>
                                  <a:lnTo>
                                    <a:pt x="18032" y="0"/>
                                  </a:lnTo>
                                  <a:lnTo>
                                    <a:pt x="18540" y="0"/>
                                  </a:lnTo>
                                  <a:lnTo>
                                    <a:pt x="30731" y="27794"/>
                                  </a:lnTo>
                                  <a:cubicBezTo>
                                    <a:pt x="31874" y="30459"/>
                                    <a:pt x="32890" y="32109"/>
                                    <a:pt x="33652" y="32743"/>
                                  </a:cubicBezTo>
                                  <a:cubicBezTo>
                                    <a:pt x="34159" y="33251"/>
                                    <a:pt x="35048" y="33505"/>
                                    <a:pt x="36065" y="33632"/>
                                  </a:cubicBezTo>
                                  <a:lnTo>
                                    <a:pt x="36065" y="34520"/>
                                  </a:lnTo>
                                  <a:lnTo>
                                    <a:pt x="19683" y="34520"/>
                                  </a:lnTo>
                                  <a:lnTo>
                                    <a:pt x="19683" y="33632"/>
                                  </a:lnTo>
                                  <a:lnTo>
                                    <a:pt x="20318" y="33632"/>
                                  </a:lnTo>
                                  <a:cubicBezTo>
                                    <a:pt x="21588" y="33632"/>
                                    <a:pt x="22604" y="33505"/>
                                    <a:pt x="23112" y="33124"/>
                                  </a:cubicBezTo>
                                  <a:cubicBezTo>
                                    <a:pt x="23493" y="32870"/>
                                    <a:pt x="23620" y="32490"/>
                                    <a:pt x="23620" y="31982"/>
                                  </a:cubicBezTo>
                                  <a:cubicBezTo>
                                    <a:pt x="23620" y="31728"/>
                                    <a:pt x="23620" y="31347"/>
                                    <a:pt x="23493" y="31094"/>
                                  </a:cubicBezTo>
                                  <a:cubicBezTo>
                                    <a:pt x="23493" y="30967"/>
                                    <a:pt x="23239" y="30332"/>
                                    <a:pt x="22731" y="29190"/>
                                  </a:cubicBezTo>
                                  <a:lnTo>
                                    <a:pt x="20953" y="250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37171280" name="Freeform: Shape 937171280"/>
                          <wps:cNvSpPr/>
                          <wps:spPr>
                            <a:xfrm>
                              <a:off x="5424977" y="332884"/>
                              <a:ext cx="25270" cy="24113"/>
                            </a:xfrm>
                            <a:custGeom>
                              <a:avLst/>
                              <a:gdLst>
                                <a:gd name="csX0" fmla="*/ 22731 w 25270"/>
                                <a:gd name="csY0" fmla="*/ 254 h 24113"/>
                                <a:gd name="csX1" fmla="*/ 22731 w 25270"/>
                                <a:gd name="csY1" fmla="*/ 18529 h 24113"/>
                                <a:gd name="csX2" fmla="*/ 23239 w 25270"/>
                                <a:gd name="csY2" fmla="*/ 21829 h 24113"/>
                                <a:gd name="csX3" fmla="*/ 25271 w 25270"/>
                                <a:gd name="csY3" fmla="*/ 22590 h 24113"/>
                                <a:gd name="csX4" fmla="*/ 25271 w 25270"/>
                                <a:gd name="csY4" fmla="*/ 23479 h 24113"/>
                                <a:gd name="csX5" fmla="*/ 15747 w 25270"/>
                                <a:gd name="csY5" fmla="*/ 23479 h 24113"/>
                                <a:gd name="csX6" fmla="*/ 15747 w 25270"/>
                                <a:gd name="csY6" fmla="*/ 20306 h 24113"/>
                                <a:gd name="csX7" fmla="*/ 12445 w 25270"/>
                                <a:gd name="csY7" fmla="*/ 23225 h 24113"/>
                                <a:gd name="csX8" fmla="*/ 8635 w 25270"/>
                                <a:gd name="csY8" fmla="*/ 24113 h 24113"/>
                                <a:gd name="csX9" fmla="*/ 5080 w 25270"/>
                                <a:gd name="csY9" fmla="*/ 22844 h 24113"/>
                                <a:gd name="csX10" fmla="*/ 3048 w 25270"/>
                                <a:gd name="csY10" fmla="*/ 20052 h 24113"/>
                                <a:gd name="csX11" fmla="*/ 2540 w 25270"/>
                                <a:gd name="csY11" fmla="*/ 14341 h 24113"/>
                                <a:gd name="csX12" fmla="*/ 2540 w 25270"/>
                                <a:gd name="csY12" fmla="*/ 5077 h 24113"/>
                                <a:gd name="csX13" fmla="*/ 2032 w 25270"/>
                                <a:gd name="csY13" fmla="*/ 1777 h 24113"/>
                                <a:gd name="csX14" fmla="*/ 0 w 25270"/>
                                <a:gd name="csY14" fmla="*/ 888 h 24113"/>
                                <a:gd name="csX15" fmla="*/ 0 w 25270"/>
                                <a:gd name="csY15" fmla="*/ 0 h 24113"/>
                                <a:gd name="csX16" fmla="*/ 9524 w 25270"/>
                                <a:gd name="csY16" fmla="*/ 0 h 24113"/>
                                <a:gd name="csX17" fmla="*/ 9524 w 25270"/>
                                <a:gd name="csY17" fmla="*/ 15991 h 24113"/>
                                <a:gd name="csX18" fmla="*/ 9778 w 25270"/>
                                <a:gd name="csY18" fmla="*/ 19164 h 24113"/>
                                <a:gd name="csX19" fmla="*/ 10540 w 25270"/>
                                <a:gd name="csY19" fmla="*/ 20306 h 24113"/>
                                <a:gd name="csX20" fmla="*/ 11683 w 25270"/>
                                <a:gd name="csY20" fmla="*/ 20687 h 24113"/>
                                <a:gd name="csX21" fmla="*/ 13334 w 25270"/>
                                <a:gd name="csY21" fmla="*/ 20179 h 24113"/>
                                <a:gd name="csX22" fmla="*/ 15747 w 25270"/>
                                <a:gd name="csY22" fmla="*/ 17514 h 24113"/>
                                <a:gd name="csX23" fmla="*/ 15747 w 25270"/>
                                <a:gd name="csY23" fmla="*/ 5077 h 24113"/>
                                <a:gd name="csX24" fmla="*/ 15239 w 25270"/>
                                <a:gd name="csY24" fmla="*/ 1777 h 24113"/>
                                <a:gd name="csX25" fmla="*/ 13207 w 25270"/>
                                <a:gd name="csY25" fmla="*/ 888 h 24113"/>
                                <a:gd name="csX26" fmla="*/ 13207 w 25270"/>
                                <a:gd name="csY26" fmla="*/ 0 h 24113"/>
                                <a:gd name="csX27" fmla="*/ 22731 w 25270"/>
                                <a:gd name="csY27" fmla="*/ 0 h 241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</a:cxnLst>
                              <a:rect l="l" t="t" r="r" b="b"/>
                              <a:pathLst>
                                <a:path w="25270" h="24113">
                                  <a:moveTo>
                                    <a:pt x="22731" y="254"/>
                                  </a:moveTo>
                                  <a:lnTo>
                                    <a:pt x="22731" y="18529"/>
                                  </a:lnTo>
                                  <a:cubicBezTo>
                                    <a:pt x="22731" y="20306"/>
                                    <a:pt x="22858" y="21448"/>
                                    <a:pt x="23239" y="21829"/>
                                  </a:cubicBezTo>
                                  <a:cubicBezTo>
                                    <a:pt x="23620" y="22210"/>
                                    <a:pt x="24255" y="22464"/>
                                    <a:pt x="25271" y="22590"/>
                                  </a:cubicBezTo>
                                  <a:lnTo>
                                    <a:pt x="25271" y="23479"/>
                                  </a:lnTo>
                                  <a:lnTo>
                                    <a:pt x="15747" y="23479"/>
                                  </a:lnTo>
                                  <a:lnTo>
                                    <a:pt x="15747" y="20306"/>
                                  </a:lnTo>
                                  <a:cubicBezTo>
                                    <a:pt x="14604" y="21575"/>
                                    <a:pt x="13461" y="22590"/>
                                    <a:pt x="12445" y="23225"/>
                                  </a:cubicBezTo>
                                  <a:cubicBezTo>
                                    <a:pt x="11302" y="23860"/>
                                    <a:pt x="10032" y="24113"/>
                                    <a:pt x="8635" y="24113"/>
                                  </a:cubicBezTo>
                                  <a:cubicBezTo>
                                    <a:pt x="7238" y="24113"/>
                                    <a:pt x="6096" y="23733"/>
                                    <a:pt x="5080" y="22844"/>
                                  </a:cubicBezTo>
                                  <a:cubicBezTo>
                                    <a:pt x="4064" y="22083"/>
                                    <a:pt x="3429" y="21068"/>
                                    <a:pt x="3048" y="20052"/>
                                  </a:cubicBezTo>
                                  <a:cubicBezTo>
                                    <a:pt x="2667" y="18910"/>
                                    <a:pt x="2540" y="17133"/>
                                    <a:pt x="2540" y="14341"/>
                                  </a:cubicBezTo>
                                  <a:lnTo>
                                    <a:pt x="2540" y="5077"/>
                                  </a:lnTo>
                                  <a:cubicBezTo>
                                    <a:pt x="2540" y="3300"/>
                                    <a:pt x="2413" y="2158"/>
                                    <a:pt x="2032" y="1777"/>
                                  </a:cubicBezTo>
                                  <a:cubicBezTo>
                                    <a:pt x="1778" y="1396"/>
                                    <a:pt x="1016" y="1015"/>
                                    <a:pt x="0" y="888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9524" y="0"/>
                                  </a:lnTo>
                                  <a:lnTo>
                                    <a:pt x="9524" y="15991"/>
                                  </a:lnTo>
                                  <a:cubicBezTo>
                                    <a:pt x="9524" y="17641"/>
                                    <a:pt x="9524" y="18783"/>
                                    <a:pt x="9778" y="19164"/>
                                  </a:cubicBezTo>
                                  <a:cubicBezTo>
                                    <a:pt x="9905" y="19671"/>
                                    <a:pt x="10159" y="20052"/>
                                    <a:pt x="10540" y="20306"/>
                                  </a:cubicBezTo>
                                  <a:cubicBezTo>
                                    <a:pt x="10921" y="20560"/>
                                    <a:pt x="11302" y="20687"/>
                                    <a:pt x="11683" y="20687"/>
                                  </a:cubicBezTo>
                                  <a:cubicBezTo>
                                    <a:pt x="12318" y="20687"/>
                                    <a:pt x="12826" y="20560"/>
                                    <a:pt x="13334" y="20179"/>
                                  </a:cubicBezTo>
                                  <a:cubicBezTo>
                                    <a:pt x="13969" y="19798"/>
                                    <a:pt x="14858" y="18910"/>
                                    <a:pt x="15747" y="17514"/>
                                  </a:cubicBezTo>
                                  <a:lnTo>
                                    <a:pt x="15747" y="5077"/>
                                  </a:lnTo>
                                  <a:cubicBezTo>
                                    <a:pt x="15747" y="3300"/>
                                    <a:pt x="15620" y="2158"/>
                                    <a:pt x="15239" y="1777"/>
                                  </a:cubicBezTo>
                                  <a:cubicBezTo>
                                    <a:pt x="14985" y="1396"/>
                                    <a:pt x="14223" y="1015"/>
                                    <a:pt x="13207" y="888"/>
                                  </a:cubicBezTo>
                                  <a:lnTo>
                                    <a:pt x="13207" y="0"/>
                                  </a:lnTo>
                                  <a:lnTo>
                                    <a:pt x="227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62978432" name="Freeform: Shape 1562978432"/>
                          <wps:cNvSpPr/>
                          <wps:spPr>
                            <a:xfrm>
                              <a:off x="5451644" y="332503"/>
                              <a:ext cx="16254" cy="24747"/>
                            </a:xfrm>
                            <a:custGeom>
                              <a:avLst/>
                              <a:gdLst>
                                <a:gd name="csX0" fmla="*/ 14858 w 16254"/>
                                <a:gd name="csY0" fmla="*/ 0 h 24747"/>
                                <a:gd name="csX1" fmla="*/ 15239 w 16254"/>
                                <a:gd name="csY1" fmla="*/ 7995 h 24747"/>
                                <a:gd name="csX2" fmla="*/ 14350 w 16254"/>
                                <a:gd name="csY2" fmla="*/ 7995 h 24747"/>
                                <a:gd name="csX3" fmla="*/ 11175 w 16254"/>
                                <a:gd name="csY3" fmla="*/ 3173 h 24747"/>
                                <a:gd name="csX4" fmla="*/ 7873 w 16254"/>
                                <a:gd name="csY4" fmla="*/ 1904 h 24747"/>
                                <a:gd name="csX5" fmla="*/ 6096 w 16254"/>
                                <a:gd name="csY5" fmla="*/ 2665 h 24747"/>
                                <a:gd name="csX6" fmla="*/ 5334 w 16254"/>
                                <a:gd name="csY6" fmla="*/ 4188 h 24747"/>
                                <a:gd name="csX7" fmla="*/ 5842 w 16254"/>
                                <a:gd name="csY7" fmla="*/ 5457 h 24747"/>
                                <a:gd name="csX8" fmla="*/ 10286 w 16254"/>
                                <a:gd name="csY8" fmla="*/ 9011 h 24747"/>
                                <a:gd name="csX9" fmla="*/ 15112 w 16254"/>
                                <a:gd name="csY9" fmla="*/ 13199 h 24747"/>
                                <a:gd name="csX10" fmla="*/ 16254 w 16254"/>
                                <a:gd name="csY10" fmla="*/ 17006 h 24747"/>
                                <a:gd name="csX11" fmla="*/ 15239 w 16254"/>
                                <a:gd name="csY11" fmla="*/ 20814 h 24747"/>
                                <a:gd name="csX12" fmla="*/ 12445 w 16254"/>
                                <a:gd name="csY12" fmla="*/ 23733 h 24747"/>
                                <a:gd name="csX13" fmla="*/ 8508 w 16254"/>
                                <a:gd name="csY13" fmla="*/ 24748 h 24747"/>
                                <a:gd name="csX14" fmla="*/ 4064 w 16254"/>
                                <a:gd name="csY14" fmla="*/ 23733 h 24747"/>
                                <a:gd name="csX15" fmla="*/ 3048 w 16254"/>
                                <a:gd name="csY15" fmla="*/ 23479 h 24747"/>
                                <a:gd name="csX16" fmla="*/ 1651 w 16254"/>
                                <a:gd name="csY16" fmla="*/ 24748 h 24747"/>
                                <a:gd name="csX17" fmla="*/ 762 w 16254"/>
                                <a:gd name="csY17" fmla="*/ 24748 h 24747"/>
                                <a:gd name="csX18" fmla="*/ 381 w 16254"/>
                                <a:gd name="csY18" fmla="*/ 16372 h 24747"/>
                                <a:gd name="csX19" fmla="*/ 1270 w 16254"/>
                                <a:gd name="csY19" fmla="*/ 16372 h 24747"/>
                                <a:gd name="csX20" fmla="*/ 4318 w 16254"/>
                                <a:gd name="csY20" fmla="*/ 21321 h 24747"/>
                                <a:gd name="csX21" fmla="*/ 8000 w 16254"/>
                                <a:gd name="csY21" fmla="*/ 22971 h 24747"/>
                                <a:gd name="csX22" fmla="*/ 9905 w 16254"/>
                                <a:gd name="csY22" fmla="*/ 22210 h 24747"/>
                                <a:gd name="csX23" fmla="*/ 10667 w 16254"/>
                                <a:gd name="csY23" fmla="*/ 20433 h 24747"/>
                                <a:gd name="csX24" fmla="*/ 9905 w 16254"/>
                                <a:gd name="csY24" fmla="*/ 18402 h 24747"/>
                                <a:gd name="csX25" fmla="*/ 6604 w 16254"/>
                                <a:gd name="csY25" fmla="*/ 15737 h 24747"/>
                                <a:gd name="csX26" fmla="*/ 1651 w 16254"/>
                                <a:gd name="csY26" fmla="*/ 11676 h 24747"/>
                                <a:gd name="csX27" fmla="*/ 0 w 16254"/>
                                <a:gd name="csY27" fmla="*/ 7107 h 24747"/>
                                <a:gd name="csX28" fmla="*/ 1905 w 16254"/>
                                <a:gd name="csY28" fmla="*/ 2284 h 24747"/>
                                <a:gd name="csX29" fmla="*/ 7366 w 16254"/>
                                <a:gd name="csY29" fmla="*/ 127 h 24747"/>
                                <a:gd name="csX30" fmla="*/ 11048 w 16254"/>
                                <a:gd name="csY30" fmla="*/ 1015 h 24747"/>
                                <a:gd name="csX31" fmla="*/ 12191 w 16254"/>
                                <a:gd name="csY31" fmla="*/ 1396 h 24747"/>
                                <a:gd name="csX32" fmla="*/ 12953 w 16254"/>
                                <a:gd name="csY32" fmla="*/ 1269 h 24747"/>
                                <a:gd name="csX33" fmla="*/ 13842 w 16254"/>
                                <a:gd name="csY33" fmla="*/ 254 h 24747"/>
                                <a:gd name="csX34" fmla="*/ 14731 w 16254"/>
                                <a:gd name="csY34" fmla="*/ 254 h 247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</a:cxnLst>
                              <a:rect l="l" t="t" r="r" b="b"/>
                              <a:pathLst>
                                <a:path w="16254" h="24747">
                                  <a:moveTo>
                                    <a:pt x="14858" y="0"/>
                                  </a:moveTo>
                                  <a:lnTo>
                                    <a:pt x="15239" y="7995"/>
                                  </a:lnTo>
                                  <a:lnTo>
                                    <a:pt x="14350" y="7995"/>
                                  </a:lnTo>
                                  <a:cubicBezTo>
                                    <a:pt x="13334" y="5584"/>
                                    <a:pt x="12318" y="4061"/>
                                    <a:pt x="11175" y="3173"/>
                                  </a:cubicBezTo>
                                  <a:cubicBezTo>
                                    <a:pt x="10032" y="2284"/>
                                    <a:pt x="9016" y="1904"/>
                                    <a:pt x="7873" y="1904"/>
                                  </a:cubicBezTo>
                                  <a:cubicBezTo>
                                    <a:pt x="7238" y="1904"/>
                                    <a:pt x="6604" y="2158"/>
                                    <a:pt x="6096" y="2665"/>
                                  </a:cubicBezTo>
                                  <a:cubicBezTo>
                                    <a:pt x="5588" y="3046"/>
                                    <a:pt x="5334" y="3680"/>
                                    <a:pt x="5334" y="4188"/>
                                  </a:cubicBezTo>
                                  <a:cubicBezTo>
                                    <a:pt x="5334" y="4569"/>
                                    <a:pt x="5460" y="5077"/>
                                    <a:pt x="5842" y="5457"/>
                                  </a:cubicBezTo>
                                  <a:cubicBezTo>
                                    <a:pt x="6349" y="6092"/>
                                    <a:pt x="7873" y="7361"/>
                                    <a:pt x="10286" y="9011"/>
                                  </a:cubicBezTo>
                                  <a:cubicBezTo>
                                    <a:pt x="12699" y="10661"/>
                                    <a:pt x="14350" y="12057"/>
                                    <a:pt x="15112" y="13199"/>
                                  </a:cubicBezTo>
                                  <a:cubicBezTo>
                                    <a:pt x="15874" y="14341"/>
                                    <a:pt x="16254" y="15610"/>
                                    <a:pt x="16254" y="17006"/>
                                  </a:cubicBezTo>
                                  <a:cubicBezTo>
                                    <a:pt x="16254" y="18275"/>
                                    <a:pt x="15874" y="19545"/>
                                    <a:pt x="15239" y="20814"/>
                                  </a:cubicBezTo>
                                  <a:cubicBezTo>
                                    <a:pt x="14604" y="22083"/>
                                    <a:pt x="13715" y="22971"/>
                                    <a:pt x="12445" y="23733"/>
                                  </a:cubicBezTo>
                                  <a:cubicBezTo>
                                    <a:pt x="11302" y="24367"/>
                                    <a:pt x="9905" y="24748"/>
                                    <a:pt x="8508" y="24748"/>
                                  </a:cubicBezTo>
                                  <a:cubicBezTo>
                                    <a:pt x="7366" y="24748"/>
                                    <a:pt x="5842" y="24367"/>
                                    <a:pt x="4064" y="23733"/>
                                  </a:cubicBezTo>
                                  <a:cubicBezTo>
                                    <a:pt x="3556" y="23606"/>
                                    <a:pt x="3175" y="23479"/>
                                    <a:pt x="3048" y="23479"/>
                                  </a:cubicBezTo>
                                  <a:cubicBezTo>
                                    <a:pt x="2540" y="23479"/>
                                    <a:pt x="2032" y="23860"/>
                                    <a:pt x="1651" y="24748"/>
                                  </a:cubicBezTo>
                                  <a:lnTo>
                                    <a:pt x="762" y="24748"/>
                                  </a:lnTo>
                                  <a:lnTo>
                                    <a:pt x="381" y="16372"/>
                                  </a:lnTo>
                                  <a:lnTo>
                                    <a:pt x="1270" y="16372"/>
                                  </a:lnTo>
                                  <a:cubicBezTo>
                                    <a:pt x="2032" y="18529"/>
                                    <a:pt x="3048" y="20179"/>
                                    <a:pt x="4318" y="21321"/>
                                  </a:cubicBezTo>
                                  <a:cubicBezTo>
                                    <a:pt x="5588" y="22464"/>
                                    <a:pt x="6857" y="22971"/>
                                    <a:pt x="8000" y="22971"/>
                                  </a:cubicBezTo>
                                  <a:cubicBezTo>
                                    <a:pt x="8762" y="22971"/>
                                    <a:pt x="9397" y="22717"/>
                                    <a:pt x="9905" y="22210"/>
                                  </a:cubicBezTo>
                                  <a:cubicBezTo>
                                    <a:pt x="10413" y="21702"/>
                                    <a:pt x="10667" y="21068"/>
                                    <a:pt x="10667" y="20433"/>
                                  </a:cubicBezTo>
                                  <a:cubicBezTo>
                                    <a:pt x="10667" y="19671"/>
                                    <a:pt x="10413" y="18910"/>
                                    <a:pt x="9905" y="18402"/>
                                  </a:cubicBezTo>
                                  <a:cubicBezTo>
                                    <a:pt x="9397" y="17768"/>
                                    <a:pt x="8254" y="16879"/>
                                    <a:pt x="6604" y="15737"/>
                                  </a:cubicBezTo>
                                  <a:cubicBezTo>
                                    <a:pt x="4064" y="13960"/>
                                    <a:pt x="2413" y="12691"/>
                                    <a:pt x="1651" y="11676"/>
                                  </a:cubicBezTo>
                                  <a:cubicBezTo>
                                    <a:pt x="508" y="10280"/>
                                    <a:pt x="0" y="8757"/>
                                    <a:pt x="0" y="7107"/>
                                  </a:cubicBezTo>
                                  <a:cubicBezTo>
                                    <a:pt x="0" y="5330"/>
                                    <a:pt x="635" y="3680"/>
                                    <a:pt x="1905" y="2284"/>
                                  </a:cubicBezTo>
                                  <a:cubicBezTo>
                                    <a:pt x="3175" y="888"/>
                                    <a:pt x="4953" y="127"/>
                                    <a:pt x="7366" y="127"/>
                                  </a:cubicBezTo>
                                  <a:cubicBezTo>
                                    <a:pt x="8635" y="127"/>
                                    <a:pt x="9905" y="381"/>
                                    <a:pt x="11048" y="1015"/>
                                  </a:cubicBezTo>
                                  <a:cubicBezTo>
                                    <a:pt x="11429" y="1269"/>
                                    <a:pt x="11810" y="1396"/>
                                    <a:pt x="12191" y="1396"/>
                                  </a:cubicBezTo>
                                  <a:cubicBezTo>
                                    <a:pt x="12445" y="1396"/>
                                    <a:pt x="12699" y="1396"/>
                                    <a:pt x="12953" y="1269"/>
                                  </a:cubicBezTo>
                                  <a:cubicBezTo>
                                    <a:pt x="13080" y="1142"/>
                                    <a:pt x="13461" y="761"/>
                                    <a:pt x="13842" y="254"/>
                                  </a:cubicBezTo>
                                  <a:lnTo>
                                    <a:pt x="14731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14444863" name="Freeform: Shape 1514444863"/>
                          <wps:cNvSpPr/>
                          <wps:spPr>
                            <a:xfrm>
                              <a:off x="5468788" y="324507"/>
                              <a:ext cx="15746" cy="32235"/>
                            </a:xfrm>
                            <a:custGeom>
                              <a:avLst/>
                              <a:gdLst>
                                <a:gd name="csX0" fmla="*/ 10159 w 15746"/>
                                <a:gd name="csY0" fmla="*/ 0 h 32235"/>
                                <a:gd name="csX1" fmla="*/ 10159 w 15746"/>
                                <a:gd name="csY1" fmla="*/ 8503 h 32235"/>
                                <a:gd name="csX2" fmla="*/ 15746 w 15746"/>
                                <a:gd name="csY2" fmla="*/ 8503 h 32235"/>
                                <a:gd name="csX3" fmla="*/ 15746 w 15746"/>
                                <a:gd name="csY3" fmla="*/ 10915 h 32235"/>
                                <a:gd name="csX4" fmla="*/ 10159 w 15746"/>
                                <a:gd name="csY4" fmla="*/ 10915 h 32235"/>
                                <a:gd name="csX5" fmla="*/ 10159 w 15746"/>
                                <a:gd name="csY5" fmla="*/ 25383 h 32235"/>
                                <a:gd name="csX6" fmla="*/ 10286 w 15746"/>
                                <a:gd name="csY6" fmla="*/ 28048 h 32235"/>
                                <a:gd name="csX7" fmla="*/ 10921 w 15746"/>
                                <a:gd name="csY7" fmla="*/ 29063 h 32235"/>
                                <a:gd name="csX8" fmla="*/ 11810 w 15746"/>
                                <a:gd name="csY8" fmla="*/ 29444 h 32235"/>
                                <a:gd name="csX9" fmla="*/ 14858 w 15746"/>
                                <a:gd name="csY9" fmla="*/ 26906 h 32235"/>
                                <a:gd name="csX10" fmla="*/ 15620 w 15746"/>
                                <a:gd name="csY10" fmla="*/ 27413 h 32235"/>
                                <a:gd name="csX11" fmla="*/ 9016 w 15746"/>
                                <a:gd name="csY11" fmla="*/ 32236 h 32235"/>
                                <a:gd name="csX12" fmla="*/ 5207 w 15746"/>
                                <a:gd name="csY12" fmla="*/ 30967 h 32235"/>
                                <a:gd name="csX13" fmla="*/ 3302 w 15746"/>
                                <a:gd name="csY13" fmla="*/ 28175 h 32235"/>
                                <a:gd name="csX14" fmla="*/ 3048 w 15746"/>
                                <a:gd name="csY14" fmla="*/ 23606 h 32235"/>
                                <a:gd name="csX15" fmla="*/ 3048 w 15746"/>
                                <a:gd name="csY15" fmla="*/ 11041 h 32235"/>
                                <a:gd name="csX16" fmla="*/ 0 w 15746"/>
                                <a:gd name="csY16" fmla="*/ 11041 h 32235"/>
                                <a:gd name="csX17" fmla="*/ 0 w 15746"/>
                                <a:gd name="csY17" fmla="*/ 10153 h 32235"/>
                                <a:gd name="csX18" fmla="*/ 5334 w 15746"/>
                                <a:gd name="csY18" fmla="*/ 5457 h 32235"/>
                                <a:gd name="csX19" fmla="*/ 9270 w 15746"/>
                                <a:gd name="csY19" fmla="*/ 0 h 32235"/>
                                <a:gd name="csX20" fmla="*/ 10159 w 15746"/>
                                <a:gd name="csY20" fmla="*/ 0 h 3223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5746" h="32235">
                                  <a:moveTo>
                                    <a:pt x="10159" y="0"/>
                                  </a:moveTo>
                                  <a:lnTo>
                                    <a:pt x="10159" y="8503"/>
                                  </a:lnTo>
                                  <a:lnTo>
                                    <a:pt x="15746" y="8503"/>
                                  </a:lnTo>
                                  <a:lnTo>
                                    <a:pt x="15746" y="10915"/>
                                  </a:lnTo>
                                  <a:lnTo>
                                    <a:pt x="10159" y="10915"/>
                                  </a:lnTo>
                                  <a:lnTo>
                                    <a:pt x="10159" y="25383"/>
                                  </a:lnTo>
                                  <a:cubicBezTo>
                                    <a:pt x="10159" y="26779"/>
                                    <a:pt x="10159" y="27540"/>
                                    <a:pt x="10286" y="28048"/>
                                  </a:cubicBezTo>
                                  <a:cubicBezTo>
                                    <a:pt x="10286" y="28428"/>
                                    <a:pt x="10667" y="28809"/>
                                    <a:pt x="10921" y="29063"/>
                                  </a:cubicBezTo>
                                  <a:cubicBezTo>
                                    <a:pt x="11175" y="29317"/>
                                    <a:pt x="11556" y="29444"/>
                                    <a:pt x="11810" y="29444"/>
                                  </a:cubicBezTo>
                                  <a:cubicBezTo>
                                    <a:pt x="12953" y="29444"/>
                                    <a:pt x="13969" y="28555"/>
                                    <a:pt x="14858" y="26906"/>
                                  </a:cubicBezTo>
                                  <a:lnTo>
                                    <a:pt x="15620" y="27413"/>
                                  </a:lnTo>
                                  <a:cubicBezTo>
                                    <a:pt x="14223" y="30586"/>
                                    <a:pt x="12064" y="32236"/>
                                    <a:pt x="9016" y="32236"/>
                                  </a:cubicBezTo>
                                  <a:cubicBezTo>
                                    <a:pt x="7492" y="32236"/>
                                    <a:pt x="6222" y="31855"/>
                                    <a:pt x="5207" y="30967"/>
                                  </a:cubicBezTo>
                                  <a:cubicBezTo>
                                    <a:pt x="4190" y="30078"/>
                                    <a:pt x="3556" y="29190"/>
                                    <a:pt x="3302" y="28175"/>
                                  </a:cubicBezTo>
                                  <a:cubicBezTo>
                                    <a:pt x="3175" y="27540"/>
                                    <a:pt x="3048" y="26144"/>
                                    <a:pt x="3048" y="23606"/>
                                  </a:cubicBezTo>
                                  <a:lnTo>
                                    <a:pt x="3048" y="11041"/>
                                  </a:lnTo>
                                  <a:lnTo>
                                    <a:pt x="0" y="11041"/>
                                  </a:lnTo>
                                  <a:lnTo>
                                    <a:pt x="0" y="10153"/>
                                  </a:lnTo>
                                  <a:cubicBezTo>
                                    <a:pt x="2032" y="8630"/>
                                    <a:pt x="3937" y="7107"/>
                                    <a:pt x="5334" y="5457"/>
                                  </a:cubicBezTo>
                                  <a:cubicBezTo>
                                    <a:pt x="6857" y="3807"/>
                                    <a:pt x="8127" y="2031"/>
                                    <a:pt x="9270" y="0"/>
                                  </a:cubicBezTo>
                                  <a:lnTo>
                                    <a:pt x="101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12903033" name="Freeform: Shape 412903033"/>
                          <wps:cNvSpPr/>
                          <wps:spPr>
                            <a:xfrm>
                              <a:off x="5486439" y="332503"/>
                              <a:ext cx="19936" cy="23859"/>
                            </a:xfrm>
                            <a:custGeom>
                              <a:avLst/>
                              <a:gdLst>
                                <a:gd name="csX0" fmla="*/ 9397 w 19936"/>
                                <a:gd name="csY0" fmla="*/ 635 h 23859"/>
                                <a:gd name="csX1" fmla="*/ 9397 w 19936"/>
                                <a:gd name="csY1" fmla="*/ 5965 h 23859"/>
                                <a:gd name="csX2" fmla="*/ 13461 w 19936"/>
                                <a:gd name="csY2" fmla="*/ 1142 h 23859"/>
                                <a:gd name="csX3" fmla="*/ 16889 w 19936"/>
                                <a:gd name="csY3" fmla="*/ 0 h 23859"/>
                                <a:gd name="csX4" fmla="*/ 19048 w 19936"/>
                                <a:gd name="csY4" fmla="*/ 888 h 23859"/>
                                <a:gd name="csX5" fmla="*/ 19937 w 19936"/>
                                <a:gd name="csY5" fmla="*/ 3300 h 23859"/>
                                <a:gd name="csX6" fmla="*/ 19175 w 19936"/>
                                <a:gd name="csY6" fmla="*/ 5838 h 23859"/>
                                <a:gd name="csX7" fmla="*/ 17270 w 19936"/>
                                <a:gd name="csY7" fmla="*/ 6726 h 23859"/>
                                <a:gd name="csX8" fmla="*/ 14985 w 19936"/>
                                <a:gd name="csY8" fmla="*/ 5838 h 23859"/>
                                <a:gd name="csX9" fmla="*/ 13842 w 19936"/>
                                <a:gd name="csY9" fmla="*/ 4950 h 23859"/>
                                <a:gd name="csX10" fmla="*/ 13206 w 19936"/>
                                <a:gd name="csY10" fmla="*/ 4823 h 23859"/>
                                <a:gd name="csX11" fmla="*/ 11810 w 19936"/>
                                <a:gd name="csY11" fmla="*/ 5330 h 23859"/>
                                <a:gd name="csX12" fmla="*/ 10286 w 19936"/>
                                <a:gd name="csY12" fmla="*/ 7742 h 23859"/>
                                <a:gd name="csX13" fmla="*/ 9524 w 19936"/>
                                <a:gd name="csY13" fmla="*/ 13072 h 23859"/>
                                <a:gd name="csX14" fmla="*/ 9524 w 19936"/>
                                <a:gd name="csY14" fmla="*/ 19798 h 23859"/>
                                <a:gd name="csX15" fmla="*/ 9778 w 19936"/>
                                <a:gd name="csY15" fmla="*/ 21575 h 23859"/>
                                <a:gd name="csX16" fmla="*/ 10667 w 19936"/>
                                <a:gd name="csY16" fmla="*/ 22590 h 23859"/>
                                <a:gd name="csX17" fmla="*/ 12699 w 19936"/>
                                <a:gd name="csY17" fmla="*/ 22971 h 23859"/>
                                <a:gd name="csX18" fmla="*/ 12699 w 19936"/>
                                <a:gd name="csY18" fmla="*/ 23860 h 23859"/>
                                <a:gd name="csX19" fmla="*/ 127 w 19936"/>
                                <a:gd name="csY19" fmla="*/ 23860 h 23859"/>
                                <a:gd name="csX20" fmla="*/ 127 w 19936"/>
                                <a:gd name="csY20" fmla="*/ 22971 h 23859"/>
                                <a:gd name="csX21" fmla="*/ 2159 w 19936"/>
                                <a:gd name="csY21" fmla="*/ 22210 h 23859"/>
                                <a:gd name="csX22" fmla="*/ 2667 w 19936"/>
                                <a:gd name="csY22" fmla="*/ 18402 h 23859"/>
                                <a:gd name="csX23" fmla="*/ 2667 w 19936"/>
                                <a:gd name="csY23" fmla="*/ 5457 h 23859"/>
                                <a:gd name="csX24" fmla="*/ 2412 w 19936"/>
                                <a:gd name="csY24" fmla="*/ 2919 h 23859"/>
                                <a:gd name="csX25" fmla="*/ 1651 w 19936"/>
                                <a:gd name="csY25" fmla="*/ 1904 h 23859"/>
                                <a:gd name="csX26" fmla="*/ 0 w 19936"/>
                                <a:gd name="csY26" fmla="*/ 1523 h 23859"/>
                                <a:gd name="csX27" fmla="*/ 0 w 19936"/>
                                <a:gd name="csY27" fmla="*/ 635 h 23859"/>
                                <a:gd name="csX28" fmla="*/ 9524 w 19936"/>
                                <a:gd name="csY28" fmla="*/ 635 h 2385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</a:cxnLst>
                              <a:rect l="l" t="t" r="r" b="b"/>
                              <a:pathLst>
                                <a:path w="19936" h="23859">
                                  <a:moveTo>
                                    <a:pt x="9397" y="635"/>
                                  </a:moveTo>
                                  <a:lnTo>
                                    <a:pt x="9397" y="5965"/>
                                  </a:lnTo>
                                  <a:cubicBezTo>
                                    <a:pt x="10921" y="3554"/>
                                    <a:pt x="12318" y="1904"/>
                                    <a:pt x="13461" y="1142"/>
                                  </a:cubicBezTo>
                                  <a:cubicBezTo>
                                    <a:pt x="14604" y="381"/>
                                    <a:pt x="15746" y="0"/>
                                    <a:pt x="16889" y="0"/>
                                  </a:cubicBezTo>
                                  <a:cubicBezTo>
                                    <a:pt x="17778" y="0"/>
                                    <a:pt x="18540" y="254"/>
                                    <a:pt x="19048" y="888"/>
                                  </a:cubicBezTo>
                                  <a:cubicBezTo>
                                    <a:pt x="19556" y="1396"/>
                                    <a:pt x="19937" y="2284"/>
                                    <a:pt x="19937" y="3300"/>
                                  </a:cubicBezTo>
                                  <a:cubicBezTo>
                                    <a:pt x="19937" y="4442"/>
                                    <a:pt x="19683" y="5330"/>
                                    <a:pt x="19175" y="5838"/>
                                  </a:cubicBezTo>
                                  <a:cubicBezTo>
                                    <a:pt x="18667" y="6473"/>
                                    <a:pt x="18032" y="6726"/>
                                    <a:pt x="17270" y="6726"/>
                                  </a:cubicBezTo>
                                  <a:cubicBezTo>
                                    <a:pt x="16381" y="6726"/>
                                    <a:pt x="15619" y="6473"/>
                                    <a:pt x="14985" y="5838"/>
                                  </a:cubicBezTo>
                                  <a:cubicBezTo>
                                    <a:pt x="14349" y="5330"/>
                                    <a:pt x="13968" y="4950"/>
                                    <a:pt x="13842" y="4950"/>
                                  </a:cubicBezTo>
                                  <a:cubicBezTo>
                                    <a:pt x="13715" y="4950"/>
                                    <a:pt x="13461" y="4823"/>
                                    <a:pt x="13206" y="4823"/>
                                  </a:cubicBezTo>
                                  <a:cubicBezTo>
                                    <a:pt x="12699" y="4823"/>
                                    <a:pt x="12318" y="4950"/>
                                    <a:pt x="11810" y="5330"/>
                                  </a:cubicBezTo>
                                  <a:cubicBezTo>
                                    <a:pt x="11175" y="5965"/>
                                    <a:pt x="10667" y="6726"/>
                                    <a:pt x="10286" y="7742"/>
                                  </a:cubicBezTo>
                                  <a:cubicBezTo>
                                    <a:pt x="9778" y="9392"/>
                                    <a:pt x="9524" y="11168"/>
                                    <a:pt x="9524" y="13072"/>
                                  </a:cubicBezTo>
                                  <a:lnTo>
                                    <a:pt x="9524" y="19798"/>
                                  </a:lnTo>
                                  <a:cubicBezTo>
                                    <a:pt x="9524" y="20687"/>
                                    <a:pt x="9524" y="21321"/>
                                    <a:pt x="9778" y="21575"/>
                                  </a:cubicBezTo>
                                  <a:cubicBezTo>
                                    <a:pt x="9905" y="22083"/>
                                    <a:pt x="10286" y="22337"/>
                                    <a:pt x="10667" y="22590"/>
                                  </a:cubicBezTo>
                                  <a:cubicBezTo>
                                    <a:pt x="11048" y="22844"/>
                                    <a:pt x="11683" y="22971"/>
                                    <a:pt x="12699" y="22971"/>
                                  </a:cubicBezTo>
                                  <a:lnTo>
                                    <a:pt x="12699" y="23860"/>
                                  </a:lnTo>
                                  <a:lnTo>
                                    <a:pt x="127" y="23860"/>
                                  </a:lnTo>
                                  <a:lnTo>
                                    <a:pt x="127" y="22971"/>
                                  </a:lnTo>
                                  <a:cubicBezTo>
                                    <a:pt x="1143" y="22971"/>
                                    <a:pt x="1778" y="22590"/>
                                    <a:pt x="2159" y="22210"/>
                                  </a:cubicBezTo>
                                  <a:cubicBezTo>
                                    <a:pt x="2540" y="21702"/>
                                    <a:pt x="2667" y="20433"/>
                                    <a:pt x="2667" y="18402"/>
                                  </a:cubicBezTo>
                                  <a:lnTo>
                                    <a:pt x="2667" y="5457"/>
                                  </a:lnTo>
                                  <a:cubicBezTo>
                                    <a:pt x="2667" y="4188"/>
                                    <a:pt x="2667" y="3300"/>
                                    <a:pt x="2412" y="2919"/>
                                  </a:cubicBezTo>
                                  <a:cubicBezTo>
                                    <a:pt x="2286" y="2411"/>
                                    <a:pt x="2031" y="2158"/>
                                    <a:pt x="1651" y="1904"/>
                                  </a:cubicBezTo>
                                  <a:cubicBezTo>
                                    <a:pt x="1397" y="1650"/>
                                    <a:pt x="762" y="1523"/>
                                    <a:pt x="0" y="1523"/>
                                  </a:cubicBezTo>
                                  <a:lnTo>
                                    <a:pt x="0" y="635"/>
                                  </a:lnTo>
                                  <a:lnTo>
                                    <a:pt x="9524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70364289" name="Freeform: Shape 970364289"/>
                          <wps:cNvSpPr/>
                          <wps:spPr>
                            <a:xfrm>
                              <a:off x="5507011" y="332376"/>
                              <a:ext cx="22476" cy="24494"/>
                            </a:xfrm>
                            <a:custGeom>
                              <a:avLst/>
                              <a:gdLst>
                                <a:gd name="csX0" fmla="*/ 12191 w 22476"/>
                                <a:gd name="csY0" fmla="*/ 18783 h 24494"/>
                                <a:gd name="csX1" fmla="*/ 12191 w 22476"/>
                                <a:gd name="csY1" fmla="*/ 10914 h 24494"/>
                                <a:gd name="csX2" fmla="*/ 7746 w 22476"/>
                                <a:gd name="csY2" fmla="*/ 14722 h 24494"/>
                                <a:gd name="csX3" fmla="*/ 6730 w 22476"/>
                                <a:gd name="csY3" fmla="*/ 17387 h 24494"/>
                                <a:gd name="csX4" fmla="*/ 7619 w 22476"/>
                                <a:gd name="csY4" fmla="*/ 19418 h 24494"/>
                                <a:gd name="csX5" fmla="*/ 9397 w 22476"/>
                                <a:gd name="csY5" fmla="*/ 20052 h 24494"/>
                                <a:gd name="csX6" fmla="*/ 12318 w 22476"/>
                                <a:gd name="csY6" fmla="*/ 18656 h 24494"/>
                                <a:gd name="csX7" fmla="*/ 12191 w 22476"/>
                                <a:gd name="csY7" fmla="*/ 20687 h 24494"/>
                                <a:gd name="csX8" fmla="*/ 4571 w 22476"/>
                                <a:gd name="csY8" fmla="*/ 24494 h 24494"/>
                                <a:gd name="csX9" fmla="*/ 1270 w 22476"/>
                                <a:gd name="csY9" fmla="*/ 23225 h 24494"/>
                                <a:gd name="csX10" fmla="*/ 0 w 22476"/>
                                <a:gd name="csY10" fmla="*/ 19925 h 24494"/>
                                <a:gd name="csX11" fmla="*/ 2286 w 22476"/>
                                <a:gd name="csY11" fmla="*/ 15103 h 24494"/>
                                <a:gd name="csX12" fmla="*/ 12318 w 22476"/>
                                <a:gd name="csY12" fmla="*/ 9392 h 24494"/>
                                <a:gd name="csX13" fmla="*/ 12318 w 22476"/>
                                <a:gd name="csY13" fmla="*/ 6980 h 24494"/>
                                <a:gd name="csX14" fmla="*/ 12064 w 22476"/>
                                <a:gd name="csY14" fmla="*/ 3680 h 24494"/>
                                <a:gd name="csX15" fmla="*/ 11048 w 22476"/>
                                <a:gd name="csY15" fmla="*/ 2411 h 24494"/>
                                <a:gd name="csX16" fmla="*/ 9270 w 22476"/>
                                <a:gd name="csY16" fmla="*/ 1904 h 24494"/>
                                <a:gd name="csX17" fmla="*/ 6603 w 22476"/>
                                <a:gd name="csY17" fmla="*/ 2665 h 24494"/>
                                <a:gd name="csX18" fmla="*/ 5968 w 22476"/>
                                <a:gd name="csY18" fmla="*/ 3680 h 24494"/>
                                <a:gd name="csX19" fmla="*/ 6603 w 22476"/>
                                <a:gd name="csY19" fmla="*/ 4950 h 24494"/>
                                <a:gd name="csX20" fmla="*/ 7492 w 22476"/>
                                <a:gd name="csY20" fmla="*/ 6980 h 24494"/>
                                <a:gd name="csX21" fmla="*/ 6603 w 22476"/>
                                <a:gd name="csY21" fmla="*/ 9138 h 24494"/>
                                <a:gd name="csX22" fmla="*/ 4190 w 22476"/>
                                <a:gd name="csY22" fmla="*/ 10026 h 24494"/>
                                <a:gd name="csX23" fmla="*/ 1524 w 22476"/>
                                <a:gd name="csY23" fmla="*/ 9138 h 24494"/>
                                <a:gd name="csX24" fmla="*/ 508 w 22476"/>
                                <a:gd name="csY24" fmla="*/ 6853 h 24494"/>
                                <a:gd name="csX25" fmla="*/ 1905 w 22476"/>
                                <a:gd name="csY25" fmla="*/ 3427 h 24494"/>
                                <a:gd name="csX26" fmla="*/ 5841 w 22476"/>
                                <a:gd name="csY26" fmla="*/ 888 h 24494"/>
                                <a:gd name="csX27" fmla="*/ 11175 w 22476"/>
                                <a:gd name="csY27" fmla="*/ 0 h 24494"/>
                                <a:gd name="csX28" fmla="*/ 16381 w 22476"/>
                                <a:gd name="csY28" fmla="*/ 1396 h 24494"/>
                                <a:gd name="csX29" fmla="*/ 18921 w 22476"/>
                                <a:gd name="csY29" fmla="*/ 4442 h 24494"/>
                                <a:gd name="csX30" fmla="*/ 19302 w 22476"/>
                                <a:gd name="csY30" fmla="*/ 9265 h 24494"/>
                                <a:gd name="csX31" fmla="*/ 19302 w 22476"/>
                                <a:gd name="csY31" fmla="*/ 18275 h 24494"/>
                                <a:gd name="csX32" fmla="*/ 19429 w 22476"/>
                                <a:gd name="csY32" fmla="*/ 20306 h 24494"/>
                                <a:gd name="csX33" fmla="*/ 19810 w 22476"/>
                                <a:gd name="csY33" fmla="*/ 20941 h 24494"/>
                                <a:gd name="csX34" fmla="*/ 20445 w 22476"/>
                                <a:gd name="csY34" fmla="*/ 21068 h 24494"/>
                                <a:gd name="csX35" fmla="*/ 21715 w 22476"/>
                                <a:gd name="csY35" fmla="*/ 20179 h 24494"/>
                                <a:gd name="csX36" fmla="*/ 22477 w 22476"/>
                                <a:gd name="csY36" fmla="*/ 20814 h 24494"/>
                                <a:gd name="csX37" fmla="*/ 19937 w 22476"/>
                                <a:gd name="csY37" fmla="*/ 23479 h 24494"/>
                                <a:gd name="csX38" fmla="*/ 16889 w 22476"/>
                                <a:gd name="csY38" fmla="*/ 24367 h 24494"/>
                                <a:gd name="csX39" fmla="*/ 13715 w 22476"/>
                                <a:gd name="csY39" fmla="*/ 23479 h 24494"/>
                                <a:gd name="csX40" fmla="*/ 12318 w 22476"/>
                                <a:gd name="csY40" fmla="*/ 20560 h 2449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</a:cxnLst>
                              <a:rect l="l" t="t" r="r" b="b"/>
                              <a:pathLst>
                                <a:path w="22476" h="24494">
                                  <a:moveTo>
                                    <a:pt x="12191" y="18783"/>
                                  </a:moveTo>
                                  <a:lnTo>
                                    <a:pt x="12191" y="10914"/>
                                  </a:lnTo>
                                  <a:cubicBezTo>
                                    <a:pt x="10159" y="12057"/>
                                    <a:pt x="8635" y="13326"/>
                                    <a:pt x="7746" y="14722"/>
                                  </a:cubicBezTo>
                                  <a:cubicBezTo>
                                    <a:pt x="7111" y="15610"/>
                                    <a:pt x="6730" y="16499"/>
                                    <a:pt x="6730" y="17387"/>
                                  </a:cubicBezTo>
                                  <a:cubicBezTo>
                                    <a:pt x="6730" y="18149"/>
                                    <a:pt x="6984" y="18783"/>
                                    <a:pt x="7619" y="19418"/>
                                  </a:cubicBezTo>
                                  <a:cubicBezTo>
                                    <a:pt x="8000" y="19798"/>
                                    <a:pt x="8635" y="20052"/>
                                    <a:pt x="9397" y="20052"/>
                                  </a:cubicBezTo>
                                  <a:cubicBezTo>
                                    <a:pt x="10286" y="20052"/>
                                    <a:pt x="11175" y="19545"/>
                                    <a:pt x="12318" y="18656"/>
                                  </a:cubicBezTo>
                                  <a:moveTo>
                                    <a:pt x="12191" y="20687"/>
                                  </a:moveTo>
                                  <a:cubicBezTo>
                                    <a:pt x="9397" y="23225"/>
                                    <a:pt x="6730" y="24494"/>
                                    <a:pt x="4571" y="24494"/>
                                  </a:cubicBezTo>
                                  <a:cubicBezTo>
                                    <a:pt x="3175" y="24494"/>
                                    <a:pt x="2159" y="24113"/>
                                    <a:pt x="1270" y="23225"/>
                                  </a:cubicBezTo>
                                  <a:cubicBezTo>
                                    <a:pt x="381" y="22337"/>
                                    <a:pt x="0" y="21194"/>
                                    <a:pt x="0" y="19925"/>
                                  </a:cubicBezTo>
                                  <a:cubicBezTo>
                                    <a:pt x="0" y="18149"/>
                                    <a:pt x="762" y="16499"/>
                                    <a:pt x="2286" y="15103"/>
                                  </a:cubicBezTo>
                                  <a:cubicBezTo>
                                    <a:pt x="3809" y="13707"/>
                                    <a:pt x="7111" y="11803"/>
                                    <a:pt x="12318" y="9392"/>
                                  </a:cubicBezTo>
                                  <a:lnTo>
                                    <a:pt x="12318" y="6980"/>
                                  </a:lnTo>
                                  <a:cubicBezTo>
                                    <a:pt x="12318" y="5203"/>
                                    <a:pt x="12318" y="4061"/>
                                    <a:pt x="12064" y="3680"/>
                                  </a:cubicBezTo>
                                  <a:cubicBezTo>
                                    <a:pt x="11937" y="3173"/>
                                    <a:pt x="11556" y="2792"/>
                                    <a:pt x="11048" y="2411"/>
                                  </a:cubicBezTo>
                                  <a:cubicBezTo>
                                    <a:pt x="10540" y="2031"/>
                                    <a:pt x="9905" y="1904"/>
                                    <a:pt x="9270" y="1904"/>
                                  </a:cubicBezTo>
                                  <a:cubicBezTo>
                                    <a:pt x="8127" y="1904"/>
                                    <a:pt x="7238" y="2158"/>
                                    <a:pt x="6603" y="2665"/>
                                  </a:cubicBezTo>
                                  <a:cubicBezTo>
                                    <a:pt x="6222" y="2919"/>
                                    <a:pt x="5968" y="3300"/>
                                    <a:pt x="5968" y="3680"/>
                                  </a:cubicBezTo>
                                  <a:cubicBezTo>
                                    <a:pt x="5968" y="4061"/>
                                    <a:pt x="6222" y="4442"/>
                                    <a:pt x="6603" y="4950"/>
                                  </a:cubicBezTo>
                                  <a:cubicBezTo>
                                    <a:pt x="7238" y="5711"/>
                                    <a:pt x="7492" y="6346"/>
                                    <a:pt x="7492" y="6980"/>
                                  </a:cubicBezTo>
                                  <a:cubicBezTo>
                                    <a:pt x="7492" y="7742"/>
                                    <a:pt x="7238" y="8503"/>
                                    <a:pt x="6603" y="9138"/>
                                  </a:cubicBezTo>
                                  <a:cubicBezTo>
                                    <a:pt x="5968" y="9645"/>
                                    <a:pt x="5207" y="10026"/>
                                    <a:pt x="4190" y="10026"/>
                                  </a:cubicBezTo>
                                  <a:cubicBezTo>
                                    <a:pt x="3175" y="10026"/>
                                    <a:pt x="2286" y="9772"/>
                                    <a:pt x="1524" y="9138"/>
                                  </a:cubicBezTo>
                                  <a:cubicBezTo>
                                    <a:pt x="762" y="8503"/>
                                    <a:pt x="508" y="7742"/>
                                    <a:pt x="508" y="6853"/>
                                  </a:cubicBezTo>
                                  <a:cubicBezTo>
                                    <a:pt x="508" y="5584"/>
                                    <a:pt x="1016" y="4442"/>
                                    <a:pt x="1905" y="3427"/>
                                  </a:cubicBezTo>
                                  <a:cubicBezTo>
                                    <a:pt x="2794" y="2284"/>
                                    <a:pt x="4190" y="1523"/>
                                    <a:pt x="5841" y="888"/>
                                  </a:cubicBezTo>
                                  <a:cubicBezTo>
                                    <a:pt x="7492" y="254"/>
                                    <a:pt x="9270" y="0"/>
                                    <a:pt x="11175" y="0"/>
                                  </a:cubicBezTo>
                                  <a:cubicBezTo>
                                    <a:pt x="13461" y="0"/>
                                    <a:pt x="15112" y="508"/>
                                    <a:pt x="16381" y="1396"/>
                                  </a:cubicBezTo>
                                  <a:cubicBezTo>
                                    <a:pt x="17651" y="2284"/>
                                    <a:pt x="18540" y="3300"/>
                                    <a:pt x="18921" y="4442"/>
                                  </a:cubicBezTo>
                                  <a:cubicBezTo>
                                    <a:pt x="19175" y="5203"/>
                                    <a:pt x="19302" y="6726"/>
                                    <a:pt x="19302" y="9265"/>
                                  </a:cubicBezTo>
                                  <a:lnTo>
                                    <a:pt x="19302" y="18275"/>
                                  </a:lnTo>
                                  <a:cubicBezTo>
                                    <a:pt x="19302" y="19291"/>
                                    <a:pt x="19302" y="20052"/>
                                    <a:pt x="19429" y="20306"/>
                                  </a:cubicBezTo>
                                  <a:cubicBezTo>
                                    <a:pt x="19429" y="20560"/>
                                    <a:pt x="19683" y="20814"/>
                                    <a:pt x="19810" y="20941"/>
                                  </a:cubicBezTo>
                                  <a:cubicBezTo>
                                    <a:pt x="19937" y="21068"/>
                                    <a:pt x="20191" y="21068"/>
                                    <a:pt x="20445" y="21068"/>
                                  </a:cubicBezTo>
                                  <a:cubicBezTo>
                                    <a:pt x="20826" y="21068"/>
                                    <a:pt x="21334" y="20814"/>
                                    <a:pt x="21715" y="20179"/>
                                  </a:cubicBezTo>
                                  <a:lnTo>
                                    <a:pt x="22477" y="20814"/>
                                  </a:lnTo>
                                  <a:cubicBezTo>
                                    <a:pt x="21588" y="22083"/>
                                    <a:pt x="20826" y="22971"/>
                                    <a:pt x="19937" y="23479"/>
                                  </a:cubicBezTo>
                                  <a:cubicBezTo>
                                    <a:pt x="19048" y="23987"/>
                                    <a:pt x="18032" y="24367"/>
                                    <a:pt x="16889" y="24367"/>
                                  </a:cubicBezTo>
                                  <a:cubicBezTo>
                                    <a:pt x="15619" y="24367"/>
                                    <a:pt x="14476" y="24113"/>
                                    <a:pt x="13715" y="23479"/>
                                  </a:cubicBezTo>
                                  <a:cubicBezTo>
                                    <a:pt x="12953" y="22844"/>
                                    <a:pt x="12445" y="21956"/>
                                    <a:pt x="12318" y="2056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53449520" name="Freeform: Shape 2053449520"/>
                          <wps:cNvSpPr/>
                          <wps:spPr>
                            <a:xfrm>
                              <a:off x="5529615" y="322604"/>
                              <a:ext cx="12698" cy="33885"/>
                            </a:xfrm>
                            <a:custGeom>
                              <a:avLst/>
                              <a:gdLst>
                                <a:gd name="csX0" fmla="*/ 9905 w 12698"/>
                                <a:gd name="csY0" fmla="*/ 0 h 33885"/>
                                <a:gd name="csX1" fmla="*/ 9905 w 12698"/>
                                <a:gd name="csY1" fmla="*/ 29063 h 33885"/>
                                <a:gd name="csX2" fmla="*/ 10413 w 12698"/>
                                <a:gd name="csY2" fmla="*/ 32236 h 33885"/>
                                <a:gd name="csX3" fmla="*/ 12699 w 12698"/>
                                <a:gd name="csY3" fmla="*/ 32997 h 33885"/>
                                <a:gd name="csX4" fmla="*/ 12699 w 12698"/>
                                <a:gd name="csY4" fmla="*/ 33886 h 33885"/>
                                <a:gd name="csX5" fmla="*/ 127 w 12698"/>
                                <a:gd name="csY5" fmla="*/ 33886 h 33885"/>
                                <a:gd name="csX6" fmla="*/ 127 w 12698"/>
                                <a:gd name="csY6" fmla="*/ 32997 h 33885"/>
                                <a:gd name="csX7" fmla="*/ 2413 w 12698"/>
                                <a:gd name="csY7" fmla="*/ 32109 h 33885"/>
                                <a:gd name="csX8" fmla="*/ 2920 w 12698"/>
                                <a:gd name="csY8" fmla="*/ 29063 h 33885"/>
                                <a:gd name="csX9" fmla="*/ 2920 w 12698"/>
                                <a:gd name="csY9" fmla="*/ 4950 h 33885"/>
                                <a:gd name="csX10" fmla="*/ 2286 w 12698"/>
                                <a:gd name="csY10" fmla="*/ 1777 h 33885"/>
                                <a:gd name="csX11" fmla="*/ 0 w 12698"/>
                                <a:gd name="csY11" fmla="*/ 1015 h 33885"/>
                                <a:gd name="csX12" fmla="*/ 0 w 12698"/>
                                <a:gd name="csY12" fmla="*/ 127 h 33885"/>
                                <a:gd name="csX13" fmla="*/ 9778 w 12698"/>
                                <a:gd name="csY13" fmla="*/ 127 h 3388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12698" h="33885">
                                  <a:moveTo>
                                    <a:pt x="9905" y="0"/>
                                  </a:moveTo>
                                  <a:lnTo>
                                    <a:pt x="9905" y="29063"/>
                                  </a:lnTo>
                                  <a:cubicBezTo>
                                    <a:pt x="9905" y="30713"/>
                                    <a:pt x="10032" y="31728"/>
                                    <a:pt x="10413" y="32236"/>
                                  </a:cubicBezTo>
                                  <a:cubicBezTo>
                                    <a:pt x="10794" y="32743"/>
                                    <a:pt x="11556" y="32997"/>
                                    <a:pt x="12699" y="32997"/>
                                  </a:cubicBezTo>
                                  <a:lnTo>
                                    <a:pt x="12699" y="33886"/>
                                  </a:lnTo>
                                  <a:lnTo>
                                    <a:pt x="127" y="33886"/>
                                  </a:lnTo>
                                  <a:lnTo>
                                    <a:pt x="127" y="32997"/>
                                  </a:lnTo>
                                  <a:cubicBezTo>
                                    <a:pt x="1143" y="32997"/>
                                    <a:pt x="1905" y="32617"/>
                                    <a:pt x="2413" y="32109"/>
                                  </a:cubicBezTo>
                                  <a:cubicBezTo>
                                    <a:pt x="2794" y="31728"/>
                                    <a:pt x="2920" y="30713"/>
                                    <a:pt x="2920" y="29063"/>
                                  </a:cubicBezTo>
                                  <a:lnTo>
                                    <a:pt x="2920" y="4950"/>
                                  </a:lnTo>
                                  <a:cubicBezTo>
                                    <a:pt x="2920" y="3300"/>
                                    <a:pt x="2794" y="2284"/>
                                    <a:pt x="2286" y="1777"/>
                                  </a:cubicBezTo>
                                  <a:cubicBezTo>
                                    <a:pt x="1905" y="1269"/>
                                    <a:pt x="1143" y="1015"/>
                                    <a:pt x="0" y="1015"/>
                                  </a:cubicBezTo>
                                  <a:lnTo>
                                    <a:pt x="0" y="127"/>
                                  </a:lnTo>
                                  <a:lnTo>
                                    <a:pt x="9778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79089770" name="Freeform: Shape 979089770"/>
                          <wps:cNvSpPr/>
                          <wps:spPr>
                            <a:xfrm>
                              <a:off x="5543965" y="321842"/>
                              <a:ext cx="12698" cy="34647"/>
                            </a:xfrm>
                            <a:custGeom>
                              <a:avLst/>
                              <a:gdLst>
                                <a:gd name="csX0" fmla="*/ 9778 w 12698"/>
                                <a:gd name="csY0" fmla="*/ 11295 h 34647"/>
                                <a:gd name="csX1" fmla="*/ 9778 w 12698"/>
                                <a:gd name="csY1" fmla="*/ 29824 h 34647"/>
                                <a:gd name="csX2" fmla="*/ 10413 w 12698"/>
                                <a:gd name="csY2" fmla="*/ 32997 h 34647"/>
                                <a:gd name="csX3" fmla="*/ 12699 w 12698"/>
                                <a:gd name="csY3" fmla="*/ 33759 h 34647"/>
                                <a:gd name="csX4" fmla="*/ 12699 w 12698"/>
                                <a:gd name="csY4" fmla="*/ 34647 h 34647"/>
                                <a:gd name="csX5" fmla="*/ 127 w 12698"/>
                                <a:gd name="csY5" fmla="*/ 34647 h 34647"/>
                                <a:gd name="csX6" fmla="*/ 127 w 12698"/>
                                <a:gd name="csY6" fmla="*/ 33759 h 34647"/>
                                <a:gd name="csX7" fmla="*/ 2413 w 12698"/>
                                <a:gd name="csY7" fmla="*/ 32870 h 34647"/>
                                <a:gd name="csX8" fmla="*/ 2920 w 12698"/>
                                <a:gd name="csY8" fmla="*/ 29824 h 34647"/>
                                <a:gd name="csX9" fmla="*/ 2920 w 12698"/>
                                <a:gd name="csY9" fmla="*/ 16245 h 34647"/>
                                <a:gd name="csX10" fmla="*/ 2286 w 12698"/>
                                <a:gd name="csY10" fmla="*/ 13072 h 34647"/>
                                <a:gd name="csX11" fmla="*/ 0 w 12698"/>
                                <a:gd name="csY11" fmla="*/ 12311 h 34647"/>
                                <a:gd name="csX12" fmla="*/ 0 w 12698"/>
                                <a:gd name="csY12" fmla="*/ 11422 h 34647"/>
                                <a:gd name="csX13" fmla="*/ 9778 w 12698"/>
                                <a:gd name="csY13" fmla="*/ 11422 h 34647"/>
                                <a:gd name="csX14" fmla="*/ 6222 w 12698"/>
                                <a:gd name="csY14" fmla="*/ 0 h 34647"/>
                                <a:gd name="csX15" fmla="*/ 9016 w 12698"/>
                                <a:gd name="csY15" fmla="*/ 1142 h 34647"/>
                                <a:gd name="csX16" fmla="*/ 10159 w 12698"/>
                                <a:gd name="csY16" fmla="*/ 3807 h 34647"/>
                                <a:gd name="csX17" fmla="*/ 9016 w 12698"/>
                                <a:gd name="csY17" fmla="*/ 6599 h 34647"/>
                                <a:gd name="csX18" fmla="*/ 6349 w 12698"/>
                                <a:gd name="csY18" fmla="*/ 7742 h 34647"/>
                                <a:gd name="csX19" fmla="*/ 3556 w 12698"/>
                                <a:gd name="csY19" fmla="*/ 6599 h 34647"/>
                                <a:gd name="csX20" fmla="*/ 2413 w 12698"/>
                                <a:gd name="csY20" fmla="*/ 3807 h 34647"/>
                                <a:gd name="csX21" fmla="*/ 3556 w 12698"/>
                                <a:gd name="csY21" fmla="*/ 1142 h 34647"/>
                                <a:gd name="csX22" fmla="*/ 6349 w 12698"/>
                                <a:gd name="csY22" fmla="*/ 0 h 346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2698" h="34647">
                                  <a:moveTo>
                                    <a:pt x="9778" y="11295"/>
                                  </a:moveTo>
                                  <a:lnTo>
                                    <a:pt x="9778" y="29824"/>
                                  </a:lnTo>
                                  <a:cubicBezTo>
                                    <a:pt x="9778" y="31474"/>
                                    <a:pt x="10032" y="32490"/>
                                    <a:pt x="10413" y="32997"/>
                                  </a:cubicBezTo>
                                  <a:cubicBezTo>
                                    <a:pt x="10794" y="33505"/>
                                    <a:pt x="11556" y="33759"/>
                                    <a:pt x="12699" y="33759"/>
                                  </a:cubicBezTo>
                                  <a:lnTo>
                                    <a:pt x="12699" y="34647"/>
                                  </a:lnTo>
                                  <a:lnTo>
                                    <a:pt x="127" y="34647"/>
                                  </a:lnTo>
                                  <a:lnTo>
                                    <a:pt x="127" y="33759"/>
                                  </a:lnTo>
                                  <a:cubicBezTo>
                                    <a:pt x="1143" y="33759"/>
                                    <a:pt x="1905" y="33378"/>
                                    <a:pt x="2413" y="32870"/>
                                  </a:cubicBezTo>
                                  <a:cubicBezTo>
                                    <a:pt x="2794" y="32490"/>
                                    <a:pt x="2920" y="31474"/>
                                    <a:pt x="2920" y="29824"/>
                                  </a:cubicBezTo>
                                  <a:lnTo>
                                    <a:pt x="2920" y="16245"/>
                                  </a:lnTo>
                                  <a:cubicBezTo>
                                    <a:pt x="2920" y="14595"/>
                                    <a:pt x="2667" y="13580"/>
                                    <a:pt x="2286" y="13072"/>
                                  </a:cubicBezTo>
                                  <a:cubicBezTo>
                                    <a:pt x="1905" y="12564"/>
                                    <a:pt x="1143" y="12311"/>
                                    <a:pt x="0" y="12311"/>
                                  </a:cubicBezTo>
                                  <a:lnTo>
                                    <a:pt x="0" y="11422"/>
                                  </a:lnTo>
                                  <a:lnTo>
                                    <a:pt x="9778" y="11422"/>
                                  </a:lnTo>
                                  <a:close/>
                                  <a:moveTo>
                                    <a:pt x="6222" y="0"/>
                                  </a:moveTo>
                                  <a:cubicBezTo>
                                    <a:pt x="7238" y="0"/>
                                    <a:pt x="8254" y="381"/>
                                    <a:pt x="9016" y="1142"/>
                                  </a:cubicBezTo>
                                  <a:cubicBezTo>
                                    <a:pt x="9778" y="1904"/>
                                    <a:pt x="10159" y="2792"/>
                                    <a:pt x="10159" y="3807"/>
                                  </a:cubicBezTo>
                                  <a:cubicBezTo>
                                    <a:pt x="10159" y="4823"/>
                                    <a:pt x="9778" y="5838"/>
                                    <a:pt x="9016" y="6599"/>
                                  </a:cubicBezTo>
                                  <a:cubicBezTo>
                                    <a:pt x="8254" y="7361"/>
                                    <a:pt x="7365" y="7742"/>
                                    <a:pt x="6349" y="7742"/>
                                  </a:cubicBezTo>
                                  <a:cubicBezTo>
                                    <a:pt x="5333" y="7742"/>
                                    <a:pt x="4318" y="7361"/>
                                    <a:pt x="3556" y="6599"/>
                                  </a:cubicBezTo>
                                  <a:cubicBezTo>
                                    <a:pt x="2794" y="5838"/>
                                    <a:pt x="2413" y="4950"/>
                                    <a:pt x="2413" y="3807"/>
                                  </a:cubicBezTo>
                                  <a:cubicBezTo>
                                    <a:pt x="2413" y="2665"/>
                                    <a:pt x="2794" y="1904"/>
                                    <a:pt x="3556" y="1142"/>
                                  </a:cubicBezTo>
                                  <a:cubicBezTo>
                                    <a:pt x="4318" y="381"/>
                                    <a:pt x="5206" y="0"/>
                                    <a:pt x="6349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84341909" name="Freeform: Shape 684341909"/>
                          <wps:cNvSpPr/>
                          <wps:spPr>
                            <a:xfrm>
                              <a:off x="5558060" y="332376"/>
                              <a:ext cx="22476" cy="24494"/>
                            </a:xfrm>
                            <a:custGeom>
                              <a:avLst/>
                              <a:gdLst>
                                <a:gd name="csX0" fmla="*/ 12191 w 22476"/>
                                <a:gd name="csY0" fmla="*/ 18783 h 24494"/>
                                <a:gd name="csX1" fmla="*/ 12191 w 22476"/>
                                <a:gd name="csY1" fmla="*/ 10914 h 24494"/>
                                <a:gd name="csX2" fmla="*/ 7746 w 22476"/>
                                <a:gd name="csY2" fmla="*/ 14722 h 24494"/>
                                <a:gd name="csX3" fmla="*/ 6730 w 22476"/>
                                <a:gd name="csY3" fmla="*/ 17387 h 24494"/>
                                <a:gd name="csX4" fmla="*/ 7619 w 22476"/>
                                <a:gd name="csY4" fmla="*/ 19418 h 24494"/>
                                <a:gd name="csX5" fmla="*/ 9397 w 22476"/>
                                <a:gd name="csY5" fmla="*/ 20052 h 24494"/>
                                <a:gd name="csX6" fmla="*/ 12318 w 22476"/>
                                <a:gd name="csY6" fmla="*/ 18656 h 24494"/>
                                <a:gd name="csX7" fmla="*/ 12191 w 22476"/>
                                <a:gd name="csY7" fmla="*/ 20687 h 24494"/>
                                <a:gd name="csX8" fmla="*/ 4572 w 22476"/>
                                <a:gd name="csY8" fmla="*/ 24494 h 24494"/>
                                <a:gd name="csX9" fmla="*/ 1270 w 22476"/>
                                <a:gd name="csY9" fmla="*/ 23225 h 24494"/>
                                <a:gd name="csX10" fmla="*/ 0 w 22476"/>
                                <a:gd name="csY10" fmla="*/ 19925 h 24494"/>
                                <a:gd name="csX11" fmla="*/ 2286 w 22476"/>
                                <a:gd name="csY11" fmla="*/ 15103 h 24494"/>
                                <a:gd name="csX12" fmla="*/ 12318 w 22476"/>
                                <a:gd name="csY12" fmla="*/ 9392 h 24494"/>
                                <a:gd name="csX13" fmla="*/ 12318 w 22476"/>
                                <a:gd name="csY13" fmla="*/ 6980 h 24494"/>
                                <a:gd name="csX14" fmla="*/ 12064 w 22476"/>
                                <a:gd name="csY14" fmla="*/ 3680 h 24494"/>
                                <a:gd name="csX15" fmla="*/ 11048 w 22476"/>
                                <a:gd name="csY15" fmla="*/ 2411 h 24494"/>
                                <a:gd name="csX16" fmla="*/ 9270 w 22476"/>
                                <a:gd name="csY16" fmla="*/ 1904 h 24494"/>
                                <a:gd name="csX17" fmla="*/ 6603 w 22476"/>
                                <a:gd name="csY17" fmla="*/ 2665 h 24494"/>
                                <a:gd name="csX18" fmla="*/ 5968 w 22476"/>
                                <a:gd name="csY18" fmla="*/ 3680 h 24494"/>
                                <a:gd name="csX19" fmla="*/ 6603 w 22476"/>
                                <a:gd name="csY19" fmla="*/ 4950 h 24494"/>
                                <a:gd name="csX20" fmla="*/ 7492 w 22476"/>
                                <a:gd name="csY20" fmla="*/ 6980 h 24494"/>
                                <a:gd name="csX21" fmla="*/ 6603 w 22476"/>
                                <a:gd name="csY21" fmla="*/ 9138 h 24494"/>
                                <a:gd name="csX22" fmla="*/ 4191 w 22476"/>
                                <a:gd name="csY22" fmla="*/ 10026 h 24494"/>
                                <a:gd name="csX23" fmla="*/ 1524 w 22476"/>
                                <a:gd name="csY23" fmla="*/ 9138 h 24494"/>
                                <a:gd name="csX24" fmla="*/ 508 w 22476"/>
                                <a:gd name="csY24" fmla="*/ 6853 h 24494"/>
                                <a:gd name="csX25" fmla="*/ 1905 w 22476"/>
                                <a:gd name="csY25" fmla="*/ 3427 h 24494"/>
                                <a:gd name="csX26" fmla="*/ 5841 w 22476"/>
                                <a:gd name="csY26" fmla="*/ 888 h 24494"/>
                                <a:gd name="csX27" fmla="*/ 11175 w 22476"/>
                                <a:gd name="csY27" fmla="*/ 0 h 24494"/>
                                <a:gd name="csX28" fmla="*/ 16382 w 22476"/>
                                <a:gd name="csY28" fmla="*/ 1396 h 24494"/>
                                <a:gd name="csX29" fmla="*/ 18921 w 22476"/>
                                <a:gd name="csY29" fmla="*/ 4442 h 24494"/>
                                <a:gd name="csX30" fmla="*/ 19302 w 22476"/>
                                <a:gd name="csY30" fmla="*/ 9265 h 24494"/>
                                <a:gd name="csX31" fmla="*/ 19302 w 22476"/>
                                <a:gd name="csY31" fmla="*/ 18275 h 24494"/>
                                <a:gd name="csX32" fmla="*/ 19429 w 22476"/>
                                <a:gd name="csY32" fmla="*/ 20306 h 24494"/>
                                <a:gd name="csX33" fmla="*/ 19810 w 22476"/>
                                <a:gd name="csY33" fmla="*/ 20941 h 24494"/>
                                <a:gd name="csX34" fmla="*/ 20445 w 22476"/>
                                <a:gd name="csY34" fmla="*/ 21068 h 24494"/>
                                <a:gd name="csX35" fmla="*/ 21715 w 22476"/>
                                <a:gd name="csY35" fmla="*/ 20179 h 24494"/>
                                <a:gd name="csX36" fmla="*/ 22477 w 22476"/>
                                <a:gd name="csY36" fmla="*/ 20814 h 24494"/>
                                <a:gd name="csX37" fmla="*/ 19937 w 22476"/>
                                <a:gd name="csY37" fmla="*/ 23479 h 24494"/>
                                <a:gd name="csX38" fmla="*/ 16890 w 22476"/>
                                <a:gd name="csY38" fmla="*/ 24367 h 24494"/>
                                <a:gd name="csX39" fmla="*/ 13715 w 22476"/>
                                <a:gd name="csY39" fmla="*/ 23479 h 24494"/>
                                <a:gd name="csX40" fmla="*/ 12318 w 22476"/>
                                <a:gd name="csY40" fmla="*/ 20560 h 2449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</a:cxnLst>
                              <a:rect l="l" t="t" r="r" b="b"/>
                              <a:pathLst>
                                <a:path w="22476" h="24494">
                                  <a:moveTo>
                                    <a:pt x="12191" y="18783"/>
                                  </a:moveTo>
                                  <a:lnTo>
                                    <a:pt x="12191" y="10914"/>
                                  </a:lnTo>
                                  <a:cubicBezTo>
                                    <a:pt x="10159" y="12057"/>
                                    <a:pt x="8635" y="13326"/>
                                    <a:pt x="7746" y="14722"/>
                                  </a:cubicBezTo>
                                  <a:cubicBezTo>
                                    <a:pt x="7111" y="15610"/>
                                    <a:pt x="6730" y="16499"/>
                                    <a:pt x="6730" y="17387"/>
                                  </a:cubicBezTo>
                                  <a:cubicBezTo>
                                    <a:pt x="6730" y="18149"/>
                                    <a:pt x="6984" y="18783"/>
                                    <a:pt x="7619" y="19418"/>
                                  </a:cubicBezTo>
                                  <a:cubicBezTo>
                                    <a:pt x="8000" y="19798"/>
                                    <a:pt x="8635" y="20052"/>
                                    <a:pt x="9397" y="20052"/>
                                  </a:cubicBezTo>
                                  <a:cubicBezTo>
                                    <a:pt x="10286" y="20052"/>
                                    <a:pt x="11175" y="19545"/>
                                    <a:pt x="12318" y="18656"/>
                                  </a:cubicBezTo>
                                  <a:moveTo>
                                    <a:pt x="12191" y="20687"/>
                                  </a:moveTo>
                                  <a:cubicBezTo>
                                    <a:pt x="9397" y="23225"/>
                                    <a:pt x="6730" y="24494"/>
                                    <a:pt x="4572" y="24494"/>
                                  </a:cubicBezTo>
                                  <a:cubicBezTo>
                                    <a:pt x="3175" y="24494"/>
                                    <a:pt x="2159" y="24113"/>
                                    <a:pt x="1270" y="23225"/>
                                  </a:cubicBezTo>
                                  <a:cubicBezTo>
                                    <a:pt x="381" y="22337"/>
                                    <a:pt x="0" y="21194"/>
                                    <a:pt x="0" y="19925"/>
                                  </a:cubicBezTo>
                                  <a:cubicBezTo>
                                    <a:pt x="0" y="18149"/>
                                    <a:pt x="762" y="16499"/>
                                    <a:pt x="2286" y="15103"/>
                                  </a:cubicBezTo>
                                  <a:cubicBezTo>
                                    <a:pt x="3809" y="13707"/>
                                    <a:pt x="7111" y="11803"/>
                                    <a:pt x="12318" y="9392"/>
                                  </a:cubicBezTo>
                                  <a:lnTo>
                                    <a:pt x="12318" y="6980"/>
                                  </a:lnTo>
                                  <a:cubicBezTo>
                                    <a:pt x="12318" y="5203"/>
                                    <a:pt x="12318" y="4061"/>
                                    <a:pt x="12064" y="3680"/>
                                  </a:cubicBezTo>
                                  <a:cubicBezTo>
                                    <a:pt x="11937" y="3173"/>
                                    <a:pt x="11556" y="2792"/>
                                    <a:pt x="11048" y="2411"/>
                                  </a:cubicBezTo>
                                  <a:cubicBezTo>
                                    <a:pt x="10540" y="2031"/>
                                    <a:pt x="9905" y="1904"/>
                                    <a:pt x="9270" y="1904"/>
                                  </a:cubicBezTo>
                                  <a:cubicBezTo>
                                    <a:pt x="8127" y="1904"/>
                                    <a:pt x="7238" y="2158"/>
                                    <a:pt x="6603" y="2665"/>
                                  </a:cubicBezTo>
                                  <a:cubicBezTo>
                                    <a:pt x="6222" y="2919"/>
                                    <a:pt x="5968" y="3300"/>
                                    <a:pt x="5968" y="3680"/>
                                  </a:cubicBezTo>
                                  <a:cubicBezTo>
                                    <a:pt x="5968" y="4061"/>
                                    <a:pt x="6222" y="4442"/>
                                    <a:pt x="6603" y="4950"/>
                                  </a:cubicBezTo>
                                  <a:cubicBezTo>
                                    <a:pt x="7238" y="5711"/>
                                    <a:pt x="7492" y="6346"/>
                                    <a:pt x="7492" y="6980"/>
                                  </a:cubicBezTo>
                                  <a:cubicBezTo>
                                    <a:pt x="7492" y="7742"/>
                                    <a:pt x="7238" y="8503"/>
                                    <a:pt x="6603" y="9138"/>
                                  </a:cubicBezTo>
                                  <a:cubicBezTo>
                                    <a:pt x="5968" y="9645"/>
                                    <a:pt x="5207" y="10026"/>
                                    <a:pt x="4191" y="10026"/>
                                  </a:cubicBezTo>
                                  <a:cubicBezTo>
                                    <a:pt x="3175" y="10026"/>
                                    <a:pt x="2286" y="9772"/>
                                    <a:pt x="1524" y="9138"/>
                                  </a:cubicBezTo>
                                  <a:cubicBezTo>
                                    <a:pt x="762" y="8503"/>
                                    <a:pt x="508" y="7742"/>
                                    <a:pt x="508" y="6853"/>
                                  </a:cubicBezTo>
                                  <a:cubicBezTo>
                                    <a:pt x="508" y="5584"/>
                                    <a:pt x="1016" y="4442"/>
                                    <a:pt x="1905" y="3427"/>
                                  </a:cubicBezTo>
                                  <a:cubicBezTo>
                                    <a:pt x="2794" y="2284"/>
                                    <a:pt x="4191" y="1523"/>
                                    <a:pt x="5841" y="888"/>
                                  </a:cubicBezTo>
                                  <a:cubicBezTo>
                                    <a:pt x="7492" y="254"/>
                                    <a:pt x="9270" y="0"/>
                                    <a:pt x="11175" y="0"/>
                                  </a:cubicBezTo>
                                  <a:cubicBezTo>
                                    <a:pt x="13461" y="0"/>
                                    <a:pt x="15112" y="508"/>
                                    <a:pt x="16382" y="1396"/>
                                  </a:cubicBezTo>
                                  <a:cubicBezTo>
                                    <a:pt x="17652" y="2284"/>
                                    <a:pt x="18540" y="3300"/>
                                    <a:pt x="18921" y="4442"/>
                                  </a:cubicBezTo>
                                  <a:cubicBezTo>
                                    <a:pt x="19175" y="5203"/>
                                    <a:pt x="19302" y="6726"/>
                                    <a:pt x="19302" y="9265"/>
                                  </a:cubicBezTo>
                                  <a:lnTo>
                                    <a:pt x="19302" y="18275"/>
                                  </a:lnTo>
                                  <a:cubicBezTo>
                                    <a:pt x="19302" y="19291"/>
                                    <a:pt x="19302" y="20052"/>
                                    <a:pt x="19429" y="20306"/>
                                  </a:cubicBezTo>
                                  <a:cubicBezTo>
                                    <a:pt x="19429" y="20560"/>
                                    <a:pt x="19683" y="20814"/>
                                    <a:pt x="19810" y="20941"/>
                                  </a:cubicBezTo>
                                  <a:cubicBezTo>
                                    <a:pt x="19937" y="21068"/>
                                    <a:pt x="20191" y="21068"/>
                                    <a:pt x="20445" y="21068"/>
                                  </a:cubicBezTo>
                                  <a:cubicBezTo>
                                    <a:pt x="20826" y="21068"/>
                                    <a:pt x="21334" y="20814"/>
                                    <a:pt x="21715" y="20179"/>
                                  </a:cubicBezTo>
                                  <a:lnTo>
                                    <a:pt x="22477" y="20814"/>
                                  </a:lnTo>
                                  <a:cubicBezTo>
                                    <a:pt x="21588" y="22083"/>
                                    <a:pt x="20826" y="22971"/>
                                    <a:pt x="19937" y="23479"/>
                                  </a:cubicBezTo>
                                  <a:cubicBezTo>
                                    <a:pt x="19048" y="23987"/>
                                    <a:pt x="18032" y="24367"/>
                                    <a:pt x="16890" y="24367"/>
                                  </a:cubicBezTo>
                                  <a:cubicBezTo>
                                    <a:pt x="15620" y="24367"/>
                                    <a:pt x="14477" y="24113"/>
                                    <a:pt x="13715" y="23479"/>
                                  </a:cubicBezTo>
                                  <a:cubicBezTo>
                                    <a:pt x="12953" y="22844"/>
                                    <a:pt x="12445" y="21956"/>
                                    <a:pt x="12318" y="2056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43669632" name="Freeform: Shape 643669632"/>
                          <wps:cNvSpPr/>
                          <wps:spPr>
                            <a:xfrm>
                              <a:off x="5580918" y="332503"/>
                              <a:ext cx="25270" cy="24113"/>
                            </a:xfrm>
                            <a:custGeom>
                              <a:avLst/>
                              <a:gdLst>
                                <a:gd name="csX0" fmla="*/ 9524 w 25270"/>
                                <a:gd name="csY0" fmla="*/ 635 h 24113"/>
                                <a:gd name="csX1" fmla="*/ 9524 w 25270"/>
                                <a:gd name="csY1" fmla="*/ 3680 h 24113"/>
                                <a:gd name="csX2" fmla="*/ 12953 w 25270"/>
                                <a:gd name="csY2" fmla="*/ 888 h 24113"/>
                                <a:gd name="csX3" fmla="*/ 16509 w 25270"/>
                                <a:gd name="csY3" fmla="*/ 0 h 24113"/>
                                <a:gd name="csX4" fmla="*/ 20318 w 25270"/>
                                <a:gd name="csY4" fmla="*/ 1269 h 24113"/>
                                <a:gd name="csX5" fmla="*/ 22350 w 25270"/>
                                <a:gd name="csY5" fmla="*/ 4442 h 24113"/>
                                <a:gd name="csX6" fmla="*/ 22731 w 25270"/>
                                <a:gd name="csY6" fmla="*/ 9899 h 24113"/>
                                <a:gd name="csX7" fmla="*/ 22731 w 25270"/>
                                <a:gd name="csY7" fmla="*/ 19037 h 24113"/>
                                <a:gd name="csX8" fmla="*/ 23239 w 25270"/>
                                <a:gd name="csY8" fmla="*/ 22464 h 24113"/>
                                <a:gd name="csX9" fmla="*/ 25271 w 25270"/>
                                <a:gd name="csY9" fmla="*/ 23225 h 24113"/>
                                <a:gd name="csX10" fmla="*/ 25271 w 25270"/>
                                <a:gd name="csY10" fmla="*/ 24113 h 24113"/>
                                <a:gd name="csX11" fmla="*/ 13461 w 25270"/>
                                <a:gd name="csY11" fmla="*/ 24113 h 24113"/>
                                <a:gd name="csX12" fmla="*/ 13461 w 25270"/>
                                <a:gd name="csY12" fmla="*/ 23225 h 24113"/>
                                <a:gd name="csX13" fmla="*/ 15366 w 25270"/>
                                <a:gd name="csY13" fmla="*/ 22083 h 24113"/>
                                <a:gd name="csX14" fmla="*/ 15747 w 25270"/>
                                <a:gd name="csY14" fmla="*/ 19037 h 24113"/>
                                <a:gd name="csX15" fmla="*/ 15747 w 25270"/>
                                <a:gd name="csY15" fmla="*/ 8630 h 24113"/>
                                <a:gd name="csX16" fmla="*/ 15493 w 25270"/>
                                <a:gd name="csY16" fmla="*/ 4950 h 24113"/>
                                <a:gd name="csX17" fmla="*/ 14731 w 25270"/>
                                <a:gd name="csY17" fmla="*/ 3807 h 24113"/>
                                <a:gd name="csX18" fmla="*/ 13588 w 25270"/>
                                <a:gd name="csY18" fmla="*/ 3427 h 24113"/>
                                <a:gd name="csX19" fmla="*/ 9651 w 25270"/>
                                <a:gd name="csY19" fmla="*/ 6473 h 24113"/>
                                <a:gd name="csX20" fmla="*/ 9651 w 25270"/>
                                <a:gd name="csY20" fmla="*/ 19037 h 24113"/>
                                <a:gd name="csX21" fmla="*/ 10159 w 25270"/>
                                <a:gd name="csY21" fmla="*/ 22337 h 24113"/>
                                <a:gd name="csX22" fmla="*/ 11937 w 25270"/>
                                <a:gd name="csY22" fmla="*/ 23225 h 24113"/>
                                <a:gd name="csX23" fmla="*/ 11937 w 25270"/>
                                <a:gd name="csY23" fmla="*/ 24113 h 24113"/>
                                <a:gd name="csX24" fmla="*/ 127 w 25270"/>
                                <a:gd name="csY24" fmla="*/ 24113 h 24113"/>
                                <a:gd name="csX25" fmla="*/ 127 w 25270"/>
                                <a:gd name="csY25" fmla="*/ 23225 h 24113"/>
                                <a:gd name="csX26" fmla="*/ 2159 w 25270"/>
                                <a:gd name="csY26" fmla="*/ 22337 h 24113"/>
                                <a:gd name="csX27" fmla="*/ 2540 w 25270"/>
                                <a:gd name="csY27" fmla="*/ 19037 h 24113"/>
                                <a:gd name="csX28" fmla="*/ 2540 w 25270"/>
                                <a:gd name="csY28" fmla="*/ 5838 h 24113"/>
                                <a:gd name="csX29" fmla="*/ 2032 w 25270"/>
                                <a:gd name="csY29" fmla="*/ 2538 h 24113"/>
                                <a:gd name="csX30" fmla="*/ 0 w 25270"/>
                                <a:gd name="csY30" fmla="*/ 1650 h 24113"/>
                                <a:gd name="csX31" fmla="*/ 0 w 25270"/>
                                <a:gd name="csY31" fmla="*/ 761 h 24113"/>
                                <a:gd name="csX32" fmla="*/ 9524 w 25270"/>
                                <a:gd name="csY32" fmla="*/ 761 h 241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</a:cxnLst>
                              <a:rect l="l" t="t" r="r" b="b"/>
                              <a:pathLst>
                                <a:path w="25270" h="24113">
                                  <a:moveTo>
                                    <a:pt x="9524" y="635"/>
                                  </a:moveTo>
                                  <a:lnTo>
                                    <a:pt x="9524" y="3680"/>
                                  </a:lnTo>
                                  <a:cubicBezTo>
                                    <a:pt x="10667" y="2411"/>
                                    <a:pt x="11810" y="1396"/>
                                    <a:pt x="12953" y="888"/>
                                  </a:cubicBezTo>
                                  <a:cubicBezTo>
                                    <a:pt x="14096" y="254"/>
                                    <a:pt x="15239" y="0"/>
                                    <a:pt x="16509" y="0"/>
                                  </a:cubicBezTo>
                                  <a:cubicBezTo>
                                    <a:pt x="18032" y="0"/>
                                    <a:pt x="19302" y="381"/>
                                    <a:pt x="20318" y="1269"/>
                                  </a:cubicBezTo>
                                  <a:cubicBezTo>
                                    <a:pt x="21334" y="2158"/>
                                    <a:pt x="21969" y="3173"/>
                                    <a:pt x="22350" y="4442"/>
                                  </a:cubicBezTo>
                                  <a:cubicBezTo>
                                    <a:pt x="22604" y="5330"/>
                                    <a:pt x="22731" y="7234"/>
                                    <a:pt x="22731" y="9899"/>
                                  </a:cubicBezTo>
                                  <a:lnTo>
                                    <a:pt x="22731" y="19037"/>
                                  </a:lnTo>
                                  <a:cubicBezTo>
                                    <a:pt x="22731" y="20814"/>
                                    <a:pt x="22858" y="21956"/>
                                    <a:pt x="23239" y="22464"/>
                                  </a:cubicBezTo>
                                  <a:cubicBezTo>
                                    <a:pt x="23620" y="22844"/>
                                    <a:pt x="24255" y="23098"/>
                                    <a:pt x="25271" y="23225"/>
                                  </a:cubicBezTo>
                                  <a:lnTo>
                                    <a:pt x="25271" y="24113"/>
                                  </a:lnTo>
                                  <a:lnTo>
                                    <a:pt x="13461" y="24113"/>
                                  </a:lnTo>
                                  <a:lnTo>
                                    <a:pt x="13461" y="23225"/>
                                  </a:lnTo>
                                  <a:cubicBezTo>
                                    <a:pt x="14350" y="23098"/>
                                    <a:pt x="14985" y="22717"/>
                                    <a:pt x="15366" y="22083"/>
                                  </a:cubicBezTo>
                                  <a:cubicBezTo>
                                    <a:pt x="15620" y="21702"/>
                                    <a:pt x="15747" y="20687"/>
                                    <a:pt x="15747" y="19037"/>
                                  </a:cubicBezTo>
                                  <a:lnTo>
                                    <a:pt x="15747" y="8630"/>
                                  </a:lnTo>
                                  <a:cubicBezTo>
                                    <a:pt x="15747" y="6726"/>
                                    <a:pt x="15747" y="5457"/>
                                    <a:pt x="15493" y="4950"/>
                                  </a:cubicBezTo>
                                  <a:cubicBezTo>
                                    <a:pt x="15366" y="4442"/>
                                    <a:pt x="15112" y="4061"/>
                                    <a:pt x="14731" y="3807"/>
                                  </a:cubicBezTo>
                                  <a:cubicBezTo>
                                    <a:pt x="14350" y="3554"/>
                                    <a:pt x="13969" y="3427"/>
                                    <a:pt x="13588" y="3427"/>
                                  </a:cubicBezTo>
                                  <a:cubicBezTo>
                                    <a:pt x="12191" y="3427"/>
                                    <a:pt x="10794" y="4442"/>
                                    <a:pt x="9651" y="6473"/>
                                  </a:cubicBezTo>
                                  <a:lnTo>
                                    <a:pt x="9651" y="19037"/>
                                  </a:lnTo>
                                  <a:cubicBezTo>
                                    <a:pt x="9651" y="20814"/>
                                    <a:pt x="9778" y="21956"/>
                                    <a:pt x="10159" y="22337"/>
                                  </a:cubicBezTo>
                                  <a:cubicBezTo>
                                    <a:pt x="10540" y="22844"/>
                                    <a:pt x="11048" y="23098"/>
                                    <a:pt x="11937" y="23225"/>
                                  </a:cubicBezTo>
                                  <a:lnTo>
                                    <a:pt x="11937" y="24113"/>
                                  </a:lnTo>
                                  <a:lnTo>
                                    <a:pt x="127" y="24113"/>
                                  </a:lnTo>
                                  <a:lnTo>
                                    <a:pt x="127" y="23225"/>
                                  </a:lnTo>
                                  <a:cubicBezTo>
                                    <a:pt x="1143" y="23225"/>
                                    <a:pt x="1778" y="22844"/>
                                    <a:pt x="2159" y="22337"/>
                                  </a:cubicBezTo>
                                  <a:cubicBezTo>
                                    <a:pt x="2413" y="21956"/>
                                    <a:pt x="2540" y="20941"/>
                                    <a:pt x="2540" y="19037"/>
                                  </a:cubicBezTo>
                                  <a:lnTo>
                                    <a:pt x="2540" y="5838"/>
                                  </a:lnTo>
                                  <a:cubicBezTo>
                                    <a:pt x="2540" y="4061"/>
                                    <a:pt x="2413" y="2919"/>
                                    <a:pt x="2032" y="2538"/>
                                  </a:cubicBezTo>
                                  <a:cubicBezTo>
                                    <a:pt x="1651" y="2158"/>
                                    <a:pt x="1016" y="1777"/>
                                    <a:pt x="0" y="1650"/>
                                  </a:cubicBezTo>
                                  <a:lnTo>
                                    <a:pt x="0" y="761"/>
                                  </a:lnTo>
                                  <a:lnTo>
                                    <a:pt x="9524" y="7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45636038" name="Freeform: Shape 1645636038"/>
                          <wps:cNvSpPr/>
                          <wps:spPr>
                            <a:xfrm>
                              <a:off x="5619015" y="321842"/>
                              <a:ext cx="37207" cy="35408"/>
                            </a:xfrm>
                            <a:custGeom>
                              <a:avLst/>
                              <a:gdLst>
                                <a:gd name="csX0" fmla="*/ 33144 w 37207"/>
                                <a:gd name="csY0" fmla="*/ 0 h 35408"/>
                                <a:gd name="csX1" fmla="*/ 33144 w 37207"/>
                                <a:gd name="csY1" fmla="*/ 11930 h 35408"/>
                                <a:gd name="csX2" fmla="*/ 32255 w 37207"/>
                                <a:gd name="csY2" fmla="*/ 11930 h 35408"/>
                                <a:gd name="csX3" fmla="*/ 27176 w 37207"/>
                                <a:gd name="csY3" fmla="*/ 4442 h 35408"/>
                                <a:gd name="csX4" fmla="*/ 19811 w 37207"/>
                                <a:gd name="csY4" fmla="*/ 1904 h 35408"/>
                                <a:gd name="csX5" fmla="*/ 13461 w 37207"/>
                                <a:gd name="csY5" fmla="*/ 4061 h 35408"/>
                                <a:gd name="csX6" fmla="*/ 9905 w 37207"/>
                                <a:gd name="csY6" fmla="*/ 10026 h 35408"/>
                                <a:gd name="csX7" fmla="*/ 8889 w 37207"/>
                                <a:gd name="csY7" fmla="*/ 17895 h 35408"/>
                                <a:gd name="csX8" fmla="*/ 10032 w 37207"/>
                                <a:gd name="csY8" fmla="*/ 26398 h 35408"/>
                                <a:gd name="csX9" fmla="*/ 13715 w 37207"/>
                                <a:gd name="csY9" fmla="*/ 31855 h 35408"/>
                                <a:gd name="csX10" fmla="*/ 19811 w 37207"/>
                                <a:gd name="csY10" fmla="*/ 33632 h 35408"/>
                                <a:gd name="csX11" fmla="*/ 22350 w 37207"/>
                                <a:gd name="csY11" fmla="*/ 33378 h 35408"/>
                                <a:gd name="csX12" fmla="*/ 25017 w 37207"/>
                                <a:gd name="csY12" fmla="*/ 32617 h 35408"/>
                                <a:gd name="csX13" fmla="*/ 25017 w 37207"/>
                                <a:gd name="csY13" fmla="*/ 25509 h 35408"/>
                                <a:gd name="csX14" fmla="*/ 24763 w 37207"/>
                                <a:gd name="csY14" fmla="*/ 22971 h 35408"/>
                                <a:gd name="csX15" fmla="*/ 23620 w 37207"/>
                                <a:gd name="csY15" fmla="*/ 21829 h 35408"/>
                                <a:gd name="csX16" fmla="*/ 21588 w 37207"/>
                                <a:gd name="csY16" fmla="*/ 21321 h 35408"/>
                                <a:gd name="csX17" fmla="*/ 20699 w 37207"/>
                                <a:gd name="csY17" fmla="*/ 21321 h 35408"/>
                                <a:gd name="csX18" fmla="*/ 20699 w 37207"/>
                                <a:gd name="csY18" fmla="*/ 20433 h 35408"/>
                                <a:gd name="csX19" fmla="*/ 37208 w 37207"/>
                                <a:gd name="csY19" fmla="*/ 20433 h 35408"/>
                                <a:gd name="csX20" fmla="*/ 37208 w 37207"/>
                                <a:gd name="csY20" fmla="*/ 21321 h 35408"/>
                                <a:gd name="csX21" fmla="*/ 34541 w 37207"/>
                                <a:gd name="csY21" fmla="*/ 21829 h 35408"/>
                                <a:gd name="csX22" fmla="*/ 33398 w 37207"/>
                                <a:gd name="csY22" fmla="*/ 23098 h 35408"/>
                                <a:gd name="csX23" fmla="*/ 33144 w 37207"/>
                                <a:gd name="csY23" fmla="*/ 25383 h 35408"/>
                                <a:gd name="csX24" fmla="*/ 33144 w 37207"/>
                                <a:gd name="csY24" fmla="*/ 32490 h 35408"/>
                                <a:gd name="csX25" fmla="*/ 26414 w 37207"/>
                                <a:gd name="csY25" fmla="*/ 34647 h 35408"/>
                                <a:gd name="csX26" fmla="*/ 19175 w 37207"/>
                                <a:gd name="csY26" fmla="*/ 35409 h 35408"/>
                                <a:gd name="csX27" fmla="*/ 11175 w 37207"/>
                                <a:gd name="csY27" fmla="*/ 34140 h 35408"/>
                                <a:gd name="csX28" fmla="*/ 5588 w 37207"/>
                                <a:gd name="csY28" fmla="*/ 30713 h 35408"/>
                                <a:gd name="csX29" fmla="*/ 1778 w 37207"/>
                                <a:gd name="csY29" fmla="*/ 25890 h 35408"/>
                                <a:gd name="csX30" fmla="*/ 0 w 37207"/>
                                <a:gd name="csY30" fmla="*/ 18149 h 35408"/>
                                <a:gd name="csX31" fmla="*/ 5334 w 37207"/>
                                <a:gd name="csY31" fmla="*/ 5203 h 35408"/>
                                <a:gd name="csX32" fmla="*/ 18922 w 37207"/>
                                <a:gd name="csY32" fmla="*/ 0 h 35408"/>
                                <a:gd name="csX33" fmla="*/ 23493 w 37207"/>
                                <a:gd name="csY33" fmla="*/ 381 h 35408"/>
                                <a:gd name="csX34" fmla="*/ 27049 w 37207"/>
                                <a:gd name="csY34" fmla="*/ 1523 h 35408"/>
                                <a:gd name="csX35" fmla="*/ 29969 w 37207"/>
                                <a:gd name="csY35" fmla="*/ 2411 h 35408"/>
                                <a:gd name="csX36" fmla="*/ 31239 w 37207"/>
                                <a:gd name="csY36" fmla="*/ 1904 h 35408"/>
                                <a:gd name="csX37" fmla="*/ 32382 w 37207"/>
                                <a:gd name="csY37" fmla="*/ 0 h 35408"/>
                                <a:gd name="csX38" fmla="*/ 33271 w 37207"/>
                                <a:gd name="csY38" fmla="*/ 0 h 3540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</a:cxnLst>
                              <a:rect l="l" t="t" r="r" b="b"/>
                              <a:pathLst>
                                <a:path w="37207" h="35408">
                                  <a:moveTo>
                                    <a:pt x="33144" y="0"/>
                                  </a:moveTo>
                                  <a:lnTo>
                                    <a:pt x="33144" y="11930"/>
                                  </a:lnTo>
                                  <a:lnTo>
                                    <a:pt x="32255" y="11930"/>
                                  </a:lnTo>
                                  <a:cubicBezTo>
                                    <a:pt x="31112" y="8630"/>
                                    <a:pt x="29461" y="6219"/>
                                    <a:pt x="27176" y="4442"/>
                                  </a:cubicBezTo>
                                  <a:cubicBezTo>
                                    <a:pt x="25017" y="2792"/>
                                    <a:pt x="22477" y="1904"/>
                                    <a:pt x="19811" y="1904"/>
                                  </a:cubicBezTo>
                                  <a:cubicBezTo>
                                    <a:pt x="17143" y="1904"/>
                                    <a:pt x="15112" y="2665"/>
                                    <a:pt x="13461" y="4061"/>
                                  </a:cubicBezTo>
                                  <a:cubicBezTo>
                                    <a:pt x="11810" y="5457"/>
                                    <a:pt x="10540" y="7488"/>
                                    <a:pt x="9905" y="10026"/>
                                  </a:cubicBezTo>
                                  <a:cubicBezTo>
                                    <a:pt x="9143" y="12564"/>
                                    <a:pt x="8889" y="15230"/>
                                    <a:pt x="8889" y="17895"/>
                                  </a:cubicBezTo>
                                  <a:cubicBezTo>
                                    <a:pt x="8889" y="21194"/>
                                    <a:pt x="9270" y="23987"/>
                                    <a:pt x="10032" y="26398"/>
                                  </a:cubicBezTo>
                                  <a:cubicBezTo>
                                    <a:pt x="10794" y="28809"/>
                                    <a:pt x="12064" y="30586"/>
                                    <a:pt x="13715" y="31855"/>
                                  </a:cubicBezTo>
                                  <a:cubicBezTo>
                                    <a:pt x="15493" y="32997"/>
                                    <a:pt x="17524" y="33632"/>
                                    <a:pt x="19811" y="33632"/>
                                  </a:cubicBezTo>
                                  <a:cubicBezTo>
                                    <a:pt x="20572" y="33632"/>
                                    <a:pt x="21461" y="33632"/>
                                    <a:pt x="22350" y="33378"/>
                                  </a:cubicBezTo>
                                  <a:cubicBezTo>
                                    <a:pt x="23239" y="33251"/>
                                    <a:pt x="24128" y="32997"/>
                                    <a:pt x="25017" y="32617"/>
                                  </a:cubicBezTo>
                                  <a:lnTo>
                                    <a:pt x="25017" y="25509"/>
                                  </a:lnTo>
                                  <a:cubicBezTo>
                                    <a:pt x="25017" y="24240"/>
                                    <a:pt x="25017" y="23352"/>
                                    <a:pt x="24763" y="22971"/>
                                  </a:cubicBezTo>
                                  <a:cubicBezTo>
                                    <a:pt x="24636" y="22590"/>
                                    <a:pt x="24128" y="22210"/>
                                    <a:pt x="23620" y="21829"/>
                                  </a:cubicBezTo>
                                  <a:cubicBezTo>
                                    <a:pt x="22985" y="21575"/>
                                    <a:pt x="22350" y="21321"/>
                                    <a:pt x="21588" y="21321"/>
                                  </a:cubicBezTo>
                                  <a:lnTo>
                                    <a:pt x="20699" y="21321"/>
                                  </a:lnTo>
                                  <a:lnTo>
                                    <a:pt x="20699" y="20433"/>
                                  </a:lnTo>
                                  <a:lnTo>
                                    <a:pt x="37208" y="20433"/>
                                  </a:lnTo>
                                  <a:lnTo>
                                    <a:pt x="37208" y="21321"/>
                                  </a:lnTo>
                                  <a:cubicBezTo>
                                    <a:pt x="35938" y="21321"/>
                                    <a:pt x="35049" y="21575"/>
                                    <a:pt x="34541" y="21829"/>
                                  </a:cubicBezTo>
                                  <a:cubicBezTo>
                                    <a:pt x="34033" y="22083"/>
                                    <a:pt x="33652" y="22464"/>
                                    <a:pt x="33398" y="23098"/>
                                  </a:cubicBezTo>
                                  <a:cubicBezTo>
                                    <a:pt x="33271" y="23352"/>
                                    <a:pt x="33144" y="24240"/>
                                    <a:pt x="33144" y="25383"/>
                                  </a:cubicBezTo>
                                  <a:lnTo>
                                    <a:pt x="33144" y="32490"/>
                                  </a:lnTo>
                                  <a:cubicBezTo>
                                    <a:pt x="30985" y="33505"/>
                                    <a:pt x="28699" y="34140"/>
                                    <a:pt x="26414" y="34647"/>
                                  </a:cubicBezTo>
                                  <a:cubicBezTo>
                                    <a:pt x="24128" y="35155"/>
                                    <a:pt x="21588" y="35409"/>
                                    <a:pt x="19175" y="35409"/>
                                  </a:cubicBezTo>
                                  <a:cubicBezTo>
                                    <a:pt x="16001" y="35409"/>
                                    <a:pt x="13334" y="35028"/>
                                    <a:pt x="11175" y="34140"/>
                                  </a:cubicBezTo>
                                  <a:cubicBezTo>
                                    <a:pt x="9016" y="33251"/>
                                    <a:pt x="7238" y="32109"/>
                                    <a:pt x="5588" y="30713"/>
                                  </a:cubicBezTo>
                                  <a:cubicBezTo>
                                    <a:pt x="3937" y="29317"/>
                                    <a:pt x="2667" y="27667"/>
                                    <a:pt x="1778" y="25890"/>
                                  </a:cubicBezTo>
                                  <a:cubicBezTo>
                                    <a:pt x="635" y="23606"/>
                                    <a:pt x="0" y="21068"/>
                                    <a:pt x="0" y="18149"/>
                                  </a:cubicBezTo>
                                  <a:cubicBezTo>
                                    <a:pt x="0" y="13072"/>
                                    <a:pt x="1778" y="8757"/>
                                    <a:pt x="5334" y="5203"/>
                                  </a:cubicBezTo>
                                  <a:cubicBezTo>
                                    <a:pt x="8889" y="1650"/>
                                    <a:pt x="13461" y="0"/>
                                    <a:pt x="18922" y="0"/>
                                  </a:cubicBezTo>
                                  <a:cubicBezTo>
                                    <a:pt x="20572" y="0"/>
                                    <a:pt x="22096" y="127"/>
                                    <a:pt x="23493" y="381"/>
                                  </a:cubicBezTo>
                                  <a:cubicBezTo>
                                    <a:pt x="24255" y="508"/>
                                    <a:pt x="25398" y="888"/>
                                    <a:pt x="27049" y="1523"/>
                                  </a:cubicBezTo>
                                  <a:cubicBezTo>
                                    <a:pt x="28699" y="2158"/>
                                    <a:pt x="29716" y="2411"/>
                                    <a:pt x="29969" y="2411"/>
                                  </a:cubicBezTo>
                                  <a:cubicBezTo>
                                    <a:pt x="30477" y="2411"/>
                                    <a:pt x="30858" y="2284"/>
                                    <a:pt x="31239" y="1904"/>
                                  </a:cubicBezTo>
                                  <a:cubicBezTo>
                                    <a:pt x="31620" y="1523"/>
                                    <a:pt x="32001" y="888"/>
                                    <a:pt x="32382" y="0"/>
                                  </a:cubicBezTo>
                                  <a:lnTo>
                                    <a:pt x="332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56286308" name="Freeform: Shape 956286308"/>
                          <wps:cNvSpPr/>
                          <wps:spPr>
                            <a:xfrm>
                              <a:off x="5657619" y="332249"/>
                              <a:ext cx="21841" cy="24874"/>
                            </a:xfrm>
                            <a:custGeom>
                              <a:avLst/>
                              <a:gdLst>
                                <a:gd name="csX0" fmla="*/ 10794 w 21841"/>
                                <a:gd name="csY0" fmla="*/ 1904 h 24874"/>
                                <a:gd name="csX1" fmla="*/ 8635 w 21841"/>
                                <a:gd name="csY1" fmla="*/ 2919 h 24874"/>
                                <a:gd name="csX2" fmla="*/ 7492 w 21841"/>
                                <a:gd name="csY2" fmla="*/ 6726 h 24874"/>
                                <a:gd name="csX3" fmla="*/ 7238 w 21841"/>
                                <a:gd name="csY3" fmla="*/ 14595 h 24874"/>
                                <a:gd name="csX4" fmla="*/ 7619 w 21841"/>
                                <a:gd name="csY4" fmla="*/ 19545 h 24874"/>
                                <a:gd name="csX5" fmla="*/ 8762 w 21841"/>
                                <a:gd name="csY5" fmla="*/ 22210 h 24874"/>
                                <a:gd name="csX6" fmla="*/ 10794 w 21841"/>
                                <a:gd name="csY6" fmla="*/ 23098 h 24874"/>
                                <a:gd name="csX7" fmla="*/ 12699 w 21841"/>
                                <a:gd name="csY7" fmla="*/ 22464 h 24874"/>
                                <a:gd name="csX8" fmla="*/ 13969 w 21841"/>
                                <a:gd name="csY8" fmla="*/ 20052 h 24874"/>
                                <a:gd name="csX9" fmla="*/ 14477 w 21841"/>
                                <a:gd name="csY9" fmla="*/ 10407 h 24874"/>
                                <a:gd name="csX10" fmla="*/ 13969 w 21841"/>
                                <a:gd name="csY10" fmla="*/ 4569 h 24874"/>
                                <a:gd name="csX11" fmla="*/ 12572 w 21841"/>
                                <a:gd name="csY11" fmla="*/ 2284 h 24874"/>
                                <a:gd name="csX12" fmla="*/ 10921 w 21841"/>
                                <a:gd name="csY12" fmla="*/ 1777 h 24874"/>
                                <a:gd name="csX13" fmla="*/ 10794 w 21841"/>
                                <a:gd name="csY13" fmla="*/ 127 h 24874"/>
                                <a:gd name="csX14" fmla="*/ 16509 w 21841"/>
                                <a:gd name="csY14" fmla="*/ 1650 h 24874"/>
                                <a:gd name="csX15" fmla="*/ 20445 w 21841"/>
                                <a:gd name="csY15" fmla="*/ 6092 h 24874"/>
                                <a:gd name="csX16" fmla="*/ 21842 w 21841"/>
                                <a:gd name="csY16" fmla="*/ 12437 h 24874"/>
                                <a:gd name="csX17" fmla="*/ 19302 w 21841"/>
                                <a:gd name="csY17" fmla="*/ 20814 h 24874"/>
                                <a:gd name="csX18" fmla="*/ 10921 w 21841"/>
                                <a:gd name="csY18" fmla="*/ 24875 h 24874"/>
                                <a:gd name="csX19" fmla="*/ 2794 w 21841"/>
                                <a:gd name="csY19" fmla="*/ 21194 h 24874"/>
                                <a:gd name="csX20" fmla="*/ 0 w 21841"/>
                                <a:gd name="csY20" fmla="*/ 12564 h 24874"/>
                                <a:gd name="csX21" fmla="*/ 2921 w 21841"/>
                                <a:gd name="csY21" fmla="*/ 3807 h 24874"/>
                                <a:gd name="csX22" fmla="*/ 10921 w 21841"/>
                                <a:gd name="csY22" fmla="*/ 0 h 2487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21841" h="24874">
                                  <a:moveTo>
                                    <a:pt x="10794" y="1904"/>
                                  </a:moveTo>
                                  <a:cubicBezTo>
                                    <a:pt x="9905" y="1904"/>
                                    <a:pt x="9270" y="2284"/>
                                    <a:pt x="8635" y="2919"/>
                                  </a:cubicBezTo>
                                  <a:cubicBezTo>
                                    <a:pt x="8000" y="3554"/>
                                    <a:pt x="7619" y="4823"/>
                                    <a:pt x="7492" y="6726"/>
                                  </a:cubicBezTo>
                                  <a:cubicBezTo>
                                    <a:pt x="7366" y="8630"/>
                                    <a:pt x="7238" y="11168"/>
                                    <a:pt x="7238" y="14595"/>
                                  </a:cubicBezTo>
                                  <a:cubicBezTo>
                                    <a:pt x="7238" y="16372"/>
                                    <a:pt x="7366" y="18022"/>
                                    <a:pt x="7619" y="19545"/>
                                  </a:cubicBezTo>
                                  <a:cubicBezTo>
                                    <a:pt x="7746" y="20687"/>
                                    <a:pt x="8254" y="21575"/>
                                    <a:pt x="8762" y="22210"/>
                                  </a:cubicBezTo>
                                  <a:cubicBezTo>
                                    <a:pt x="9397" y="22844"/>
                                    <a:pt x="10032" y="23098"/>
                                    <a:pt x="10794" y="23098"/>
                                  </a:cubicBezTo>
                                  <a:cubicBezTo>
                                    <a:pt x="11556" y="23098"/>
                                    <a:pt x="12191" y="22844"/>
                                    <a:pt x="12699" y="22464"/>
                                  </a:cubicBezTo>
                                  <a:cubicBezTo>
                                    <a:pt x="13334" y="21829"/>
                                    <a:pt x="13842" y="21068"/>
                                    <a:pt x="13969" y="20052"/>
                                  </a:cubicBezTo>
                                  <a:cubicBezTo>
                                    <a:pt x="14350" y="18529"/>
                                    <a:pt x="14477" y="15230"/>
                                    <a:pt x="14477" y="10407"/>
                                  </a:cubicBezTo>
                                  <a:cubicBezTo>
                                    <a:pt x="14477" y="7615"/>
                                    <a:pt x="14350" y="5584"/>
                                    <a:pt x="13969" y="4569"/>
                                  </a:cubicBezTo>
                                  <a:cubicBezTo>
                                    <a:pt x="13715" y="3554"/>
                                    <a:pt x="13207" y="2792"/>
                                    <a:pt x="12572" y="2284"/>
                                  </a:cubicBezTo>
                                  <a:cubicBezTo>
                                    <a:pt x="12191" y="1904"/>
                                    <a:pt x="11556" y="1777"/>
                                    <a:pt x="10921" y="1777"/>
                                  </a:cubicBezTo>
                                  <a:moveTo>
                                    <a:pt x="10794" y="127"/>
                                  </a:moveTo>
                                  <a:cubicBezTo>
                                    <a:pt x="12826" y="127"/>
                                    <a:pt x="14731" y="635"/>
                                    <a:pt x="16509" y="1650"/>
                                  </a:cubicBezTo>
                                  <a:cubicBezTo>
                                    <a:pt x="18286" y="2665"/>
                                    <a:pt x="19556" y="4188"/>
                                    <a:pt x="20445" y="6092"/>
                                  </a:cubicBezTo>
                                  <a:cubicBezTo>
                                    <a:pt x="21334" y="7995"/>
                                    <a:pt x="21842" y="10153"/>
                                    <a:pt x="21842" y="12437"/>
                                  </a:cubicBezTo>
                                  <a:cubicBezTo>
                                    <a:pt x="21842" y="15737"/>
                                    <a:pt x="20953" y="18529"/>
                                    <a:pt x="19302" y="20814"/>
                                  </a:cubicBezTo>
                                  <a:cubicBezTo>
                                    <a:pt x="17271" y="23479"/>
                                    <a:pt x="14477" y="24875"/>
                                    <a:pt x="10921" y="24875"/>
                                  </a:cubicBezTo>
                                  <a:cubicBezTo>
                                    <a:pt x="7366" y="24875"/>
                                    <a:pt x="4699" y="23606"/>
                                    <a:pt x="2794" y="21194"/>
                                  </a:cubicBezTo>
                                  <a:cubicBezTo>
                                    <a:pt x="889" y="18783"/>
                                    <a:pt x="0" y="15864"/>
                                    <a:pt x="0" y="12564"/>
                                  </a:cubicBezTo>
                                  <a:cubicBezTo>
                                    <a:pt x="0" y="9265"/>
                                    <a:pt x="1016" y="6346"/>
                                    <a:pt x="2921" y="3807"/>
                                  </a:cubicBezTo>
                                  <a:cubicBezTo>
                                    <a:pt x="4826" y="1269"/>
                                    <a:pt x="7492" y="0"/>
                                    <a:pt x="10921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31309643" name="Freeform: Shape 1531309643"/>
                          <wps:cNvSpPr/>
                          <wps:spPr>
                            <a:xfrm>
                              <a:off x="5678699" y="332884"/>
                              <a:ext cx="24381" cy="24240"/>
                            </a:xfrm>
                            <a:custGeom>
                              <a:avLst/>
                              <a:gdLst>
                                <a:gd name="csX0" fmla="*/ 11683 w 24381"/>
                                <a:gd name="csY0" fmla="*/ 24240 h 24240"/>
                                <a:gd name="csX1" fmla="*/ 3809 w 24381"/>
                                <a:gd name="csY1" fmla="*/ 6092 h 24240"/>
                                <a:gd name="csX2" fmla="*/ 1651 w 24381"/>
                                <a:gd name="csY2" fmla="*/ 1904 h 24240"/>
                                <a:gd name="csX3" fmla="*/ 0 w 24381"/>
                                <a:gd name="csY3" fmla="*/ 1015 h 24240"/>
                                <a:gd name="csX4" fmla="*/ 0 w 24381"/>
                                <a:gd name="csY4" fmla="*/ 127 h 24240"/>
                                <a:gd name="csX5" fmla="*/ 12445 w 24381"/>
                                <a:gd name="csY5" fmla="*/ 127 h 24240"/>
                                <a:gd name="csX6" fmla="*/ 12445 w 24381"/>
                                <a:gd name="csY6" fmla="*/ 1015 h 24240"/>
                                <a:gd name="csX7" fmla="*/ 10794 w 24381"/>
                                <a:gd name="csY7" fmla="*/ 1396 h 24240"/>
                                <a:gd name="csX8" fmla="*/ 10159 w 24381"/>
                                <a:gd name="csY8" fmla="*/ 2665 h 24240"/>
                                <a:gd name="csX9" fmla="*/ 11302 w 24381"/>
                                <a:gd name="csY9" fmla="*/ 6092 h 24240"/>
                                <a:gd name="csX10" fmla="*/ 15112 w 24381"/>
                                <a:gd name="csY10" fmla="*/ 14849 h 24240"/>
                                <a:gd name="csX11" fmla="*/ 18159 w 24381"/>
                                <a:gd name="csY11" fmla="*/ 7234 h 24240"/>
                                <a:gd name="csX12" fmla="*/ 19429 w 24381"/>
                                <a:gd name="csY12" fmla="*/ 2665 h 24240"/>
                                <a:gd name="csX13" fmla="*/ 18794 w 24381"/>
                                <a:gd name="csY13" fmla="*/ 1396 h 24240"/>
                                <a:gd name="csX14" fmla="*/ 16763 w 24381"/>
                                <a:gd name="csY14" fmla="*/ 888 h 24240"/>
                                <a:gd name="csX15" fmla="*/ 16763 w 24381"/>
                                <a:gd name="csY15" fmla="*/ 0 h 24240"/>
                                <a:gd name="csX16" fmla="*/ 24382 w 24381"/>
                                <a:gd name="csY16" fmla="*/ 0 h 24240"/>
                                <a:gd name="csX17" fmla="*/ 24382 w 24381"/>
                                <a:gd name="csY17" fmla="*/ 888 h 24240"/>
                                <a:gd name="csX18" fmla="*/ 22604 w 24381"/>
                                <a:gd name="csY18" fmla="*/ 1777 h 24240"/>
                                <a:gd name="csX19" fmla="*/ 20445 w 24381"/>
                                <a:gd name="csY19" fmla="*/ 5711 h 24240"/>
                                <a:gd name="csX20" fmla="*/ 12699 w 24381"/>
                                <a:gd name="csY20" fmla="*/ 23987 h 24240"/>
                                <a:gd name="csX21" fmla="*/ 11556 w 24381"/>
                                <a:gd name="csY21" fmla="*/ 23987 h 242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</a:cxnLst>
                              <a:rect l="l" t="t" r="r" b="b"/>
                              <a:pathLst>
                                <a:path w="24381" h="24240">
                                  <a:moveTo>
                                    <a:pt x="11683" y="24240"/>
                                  </a:moveTo>
                                  <a:lnTo>
                                    <a:pt x="3809" y="6092"/>
                                  </a:lnTo>
                                  <a:cubicBezTo>
                                    <a:pt x="2794" y="3934"/>
                                    <a:pt x="2159" y="2538"/>
                                    <a:pt x="1651" y="1904"/>
                                  </a:cubicBezTo>
                                  <a:cubicBezTo>
                                    <a:pt x="1270" y="1523"/>
                                    <a:pt x="635" y="1142"/>
                                    <a:pt x="0" y="1015"/>
                                  </a:cubicBezTo>
                                  <a:lnTo>
                                    <a:pt x="0" y="127"/>
                                  </a:lnTo>
                                  <a:lnTo>
                                    <a:pt x="12445" y="127"/>
                                  </a:lnTo>
                                  <a:lnTo>
                                    <a:pt x="12445" y="1015"/>
                                  </a:lnTo>
                                  <a:cubicBezTo>
                                    <a:pt x="11683" y="1015"/>
                                    <a:pt x="11175" y="1142"/>
                                    <a:pt x="10794" y="1396"/>
                                  </a:cubicBezTo>
                                  <a:cubicBezTo>
                                    <a:pt x="10413" y="1777"/>
                                    <a:pt x="10159" y="2158"/>
                                    <a:pt x="10159" y="2665"/>
                                  </a:cubicBezTo>
                                  <a:cubicBezTo>
                                    <a:pt x="10159" y="3300"/>
                                    <a:pt x="10540" y="4442"/>
                                    <a:pt x="11302" y="6092"/>
                                  </a:cubicBezTo>
                                  <a:lnTo>
                                    <a:pt x="15112" y="14849"/>
                                  </a:lnTo>
                                  <a:lnTo>
                                    <a:pt x="18159" y="7234"/>
                                  </a:lnTo>
                                  <a:cubicBezTo>
                                    <a:pt x="19048" y="5077"/>
                                    <a:pt x="19429" y="3554"/>
                                    <a:pt x="19429" y="2665"/>
                                  </a:cubicBezTo>
                                  <a:cubicBezTo>
                                    <a:pt x="19429" y="2158"/>
                                    <a:pt x="19175" y="1777"/>
                                    <a:pt x="18794" y="1396"/>
                                  </a:cubicBezTo>
                                  <a:cubicBezTo>
                                    <a:pt x="18413" y="1015"/>
                                    <a:pt x="17778" y="888"/>
                                    <a:pt x="16763" y="888"/>
                                  </a:cubicBezTo>
                                  <a:lnTo>
                                    <a:pt x="16763" y="0"/>
                                  </a:lnTo>
                                  <a:lnTo>
                                    <a:pt x="24382" y="0"/>
                                  </a:lnTo>
                                  <a:lnTo>
                                    <a:pt x="24382" y="888"/>
                                  </a:lnTo>
                                  <a:cubicBezTo>
                                    <a:pt x="23620" y="888"/>
                                    <a:pt x="22985" y="1269"/>
                                    <a:pt x="22604" y="1777"/>
                                  </a:cubicBezTo>
                                  <a:cubicBezTo>
                                    <a:pt x="22096" y="2284"/>
                                    <a:pt x="21461" y="3554"/>
                                    <a:pt x="20445" y="5711"/>
                                  </a:cubicBezTo>
                                  <a:lnTo>
                                    <a:pt x="12699" y="23987"/>
                                  </a:lnTo>
                                  <a:lnTo>
                                    <a:pt x="11556" y="239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38229800" name="Freeform: Shape 338229800"/>
                          <wps:cNvSpPr/>
                          <wps:spPr>
                            <a:xfrm>
                              <a:off x="5702065" y="332376"/>
                              <a:ext cx="19556" cy="24621"/>
                            </a:xfrm>
                            <a:custGeom>
                              <a:avLst/>
                              <a:gdLst>
                                <a:gd name="csX0" fmla="*/ 13461 w 19556"/>
                                <a:gd name="csY0" fmla="*/ 9899 h 24621"/>
                                <a:gd name="csX1" fmla="*/ 12953 w 19556"/>
                                <a:gd name="csY1" fmla="*/ 4442 h 24621"/>
                                <a:gd name="csX2" fmla="*/ 11556 w 19556"/>
                                <a:gd name="csY2" fmla="*/ 2158 h 24621"/>
                                <a:gd name="csX3" fmla="*/ 10159 w 19556"/>
                                <a:gd name="csY3" fmla="*/ 1650 h 24621"/>
                                <a:gd name="csX4" fmla="*/ 8000 w 19556"/>
                                <a:gd name="csY4" fmla="*/ 2919 h 24621"/>
                                <a:gd name="csX5" fmla="*/ 6477 w 19556"/>
                                <a:gd name="csY5" fmla="*/ 9011 h 24621"/>
                                <a:gd name="csX6" fmla="*/ 6477 w 19556"/>
                                <a:gd name="csY6" fmla="*/ 9899 h 24621"/>
                                <a:gd name="csX7" fmla="*/ 13334 w 19556"/>
                                <a:gd name="csY7" fmla="*/ 9899 h 24621"/>
                                <a:gd name="csX8" fmla="*/ 19556 w 19556"/>
                                <a:gd name="csY8" fmla="*/ 11549 h 24621"/>
                                <a:gd name="csX9" fmla="*/ 6730 w 19556"/>
                                <a:gd name="csY9" fmla="*/ 11549 h 24621"/>
                                <a:gd name="csX10" fmla="*/ 9143 w 19556"/>
                                <a:gd name="csY10" fmla="*/ 18910 h 24621"/>
                                <a:gd name="csX11" fmla="*/ 13334 w 19556"/>
                                <a:gd name="csY11" fmla="*/ 20941 h 24621"/>
                                <a:gd name="csX12" fmla="*/ 16001 w 19556"/>
                                <a:gd name="csY12" fmla="*/ 20052 h 24621"/>
                                <a:gd name="csX13" fmla="*/ 18667 w 19556"/>
                                <a:gd name="csY13" fmla="*/ 17006 h 24621"/>
                                <a:gd name="csX14" fmla="*/ 19556 w 19556"/>
                                <a:gd name="csY14" fmla="*/ 17514 h 24621"/>
                                <a:gd name="csX15" fmla="*/ 15365 w 19556"/>
                                <a:gd name="csY15" fmla="*/ 22971 h 24621"/>
                                <a:gd name="csX16" fmla="*/ 10032 w 19556"/>
                                <a:gd name="csY16" fmla="*/ 24621 h 24621"/>
                                <a:gd name="csX17" fmla="*/ 2159 w 19556"/>
                                <a:gd name="csY17" fmla="*/ 20687 h 24621"/>
                                <a:gd name="csX18" fmla="*/ 0 w 19556"/>
                                <a:gd name="csY18" fmla="*/ 12691 h 24621"/>
                                <a:gd name="csX19" fmla="*/ 3175 w 19556"/>
                                <a:gd name="csY19" fmla="*/ 3427 h 24621"/>
                                <a:gd name="csX20" fmla="*/ 10540 w 19556"/>
                                <a:gd name="csY20" fmla="*/ 0 h 24621"/>
                                <a:gd name="csX21" fmla="*/ 16763 w 19556"/>
                                <a:gd name="csY21" fmla="*/ 2919 h 24621"/>
                                <a:gd name="csX22" fmla="*/ 19556 w 19556"/>
                                <a:gd name="csY22" fmla="*/ 11549 h 2462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9556" h="24621">
                                  <a:moveTo>
                                    <a:pt x="13461" y="9899"/>
                                  </a:moveTo>
                                  <a:cubicBezTo>
                                    <a:pt x="13461" y="7234"/>
                                    <a:pt x="13334" y="5330"/>
                                    <a:pt x="12953" y="4442"/>
                                  </a:cubicBezTo>
                                  <a:cubicBezTo>
                                    <a:pt x="12699" y="3427"/>
                                    <a:pt x="12191" y="2665"/>
                                    <a:pt x="11556" y="2158"/>
                                  </a:cubicBezTo>
                                  <a:cubicBezTo>
                                    <a:pt x="11175" y="1904"/>
                                    <a:pt x="10794" y="1650"/>
                                    <a:pt x="10159" y="1650"/>
                                  </a:cubicBezTo>
                                  <a:cubicBezTo>
                                    <a:pt x="9270" y="1650"/>
                                    <a:pt x="8635" y="2031"/>
                                    <a:pt x="8000" y="2919"/>
                                  </a:cubicBezTo>
                                  <a:cubicBezTo>
                                    <a:pt x="6985" y="4442"/>
                                    <a:pt x="6477" y="6473"/>
                                    <a:pt x="6477" y="9011"/>
                                  </a:cubicBezTo>
                                  <a:lnTo>
                                    <a:pt x="6477" y="9899"/>
                                  </a:lnTo>
                                  <a:lnTo>
                                    <a:pt x="13334" y="9899"/>
                                  </a:lnTo>
                                  <a:close/>
                                  <a:moveTo>
                                    <a:pt x="19556" y="11549"/>
                                  </a:moveTo>
                                  <a:lnTo>
                                    <a:pt x="6730" y="11549"/>
                                  </a:lnTo>
                                  <a:cubicBezTo>
                                    <a:pt x="6857" y="14595"/>
                                    <a:pt x="7746" y="17133"/>
                                    <a:pt x="9143" y="18910"/>
                                  </a:cubicBezTo>
                                  <a:cubicBezTo>
                                    <a:pt x="10286" y="20306"/>
                                    <a:pt x="11683" y="20941"/>
                                    <a:pt x="13334" y="20941"/>
                                  </a:cubicBezTo>
                                  <a:cubicBezTo>
                                    <a:pt x="14350" y="20941"/>
                                    <a:pt x="15239" y="20687"/>
                                    <a:pt x="16001" y="20052"/>
                                  </a:cubicBezTo>
                                  <a:cubicBezTo>
                                    <a:pt x="16763" y="19545"/>
                                    <a:pt x="17652" y="18529"/>
                                    <a:pt x="18667" y="17006"/>
                                  </a:cubicBezTo>
                                  <a:lnTo>
                                    <a:pt x="19556" y="17514"/>
                                  </a:lnTo>
                                  <a:cubicBezTo>
                                    <a:pt x="18286" y="20052"/>
                                    <a:pt x="16890" y="21956"/>
                                    <a:pt x="15365" y="22971"/>
                                  </a:cubicBezTo>
                                  <a:cubicBezTo>
                                    <a:pt x="13842" y="23987"/>
                                    <a:pt x="12064" y="24621"/>
                                    <a:pt x="10032" y="24621"/>
                                  </a:cubicBezTo>
                                  <a:cubicBezTo>
                                    <a:pt x="6604" y="24621"/>
                                    <a:pt x="3937" y="23352"/>
                                    <a:pt x="2159" y="20687"/>
                                  </a:cubicBezTo>
                                  <a:cubicBezTo>
                                    <a:pt x="762" y="18529"/>
                                    <a:pt x="0" y="15864"/>
                                    <a:pt x="0" y="12691"/>
                                  </a:cubicBezTo>
                                  <a:cubicBezTo>
                                    <a:pt x="0" y="8757"/>
                                    <a:pt x="1016" y="5711"/>
                                    <a:pt x="3175" y="3427"/>
                                  </a:cubicBezTo>
                                  <a:cubicBezTo>
                                    <a:pt x="5334" y="1142"/>
                                    <a:pt x="7746" y="0"/>
                                    <a:pt x="10540" y="0"/>
                                  </a:cubicBezTo>
                                  <a:cubicBezTo>
                                    <a:pt x="12953" y="0"/>
                                    <a:pt x="14985" y="1015"/>
                                    <a:pt x="16763" y="2919"/>
                                  </a:cubicBezTo>
                                  <a:cubicBezTo>
                                    <a:pt x="18540" y="4823"/>
                                    <a:pt x="19429" y="7742"/>
                                    <a:pt x="19556" y="1154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20806970" name="Freeform: Shape 720806970"/>
                          <wps:cNvSpPr/>
                          <wps:spPr>
                            <a:xfrm>
                              <a:off x="5723399" y="332503"/>
                              <a:ext cx="19937" cy="23859"/>
                            </a:xfrm>
                            <a:custGeom>
                              <a:avLst/>
                              <a:gdLst>
                                <a:gd name="csX0" fmla="*/ 9397 w 19937"/>
                                <a:gd name="csY0" fmla="*/ 635 h 23859"/>
                                <a:gd name="csX1" fmla="*/ 9397 w 19937"/>
                                <a:gd name="csY1" fmla="*/ 5965 h 23859"/>
                                <a:gd name="csX2" fmla="*/ 13461 w 19937"/>
                                <a:gd name="csY2" fmla="*/ 1142 h 23859"/>
                                <a:gd name="csX3" fmla="*/ 16890 w 19937"/>
                                <a:gd name="csY3" fmla="*/ 0 h 23859"/>
                                <a:gd name="csX4" fmla="*/ 19048 w 19937"/>
                                <a:gd name="csY4" fmla="*/ 888 h 23859"/>
                                <a:gd name="csX5" fmla="*/ 19937 w 19937"/>
                                <a:gd name="csY5" fmla="*/ 3300 h 23859"/>
                                <a:gd name="csX6" fmla="*/ 19175 w 19937"/>
                                <a:gd name="csY6" fmla="*/ 5838 h 23859"/>
                                <a:gd name="csX7" fmla="*/ 17271 w 19937"/>
                                <a:gd name="csY7" fmla="*/ 6726 h 23859"/>
                                <a:gd name="csX8" fmla="*/ 14985 w 19937"/>
                                <a:gd name="csY8" fmla="*/ 5838 h 23859"/>
                                <a:gd name="csX9" fmla="*/ 13842 w 19937"/>
                                <a:gd name="csY9" fmla="*/ 4950 h 23859"/>
                                <a:gd name="csX10" fmla="*/ 13207 w 19937"/>
                                <a:gd name="csY10" fmla="*/ 4823 h 23859"/>
                                <a:gd name="csX11" fmla="*/ 11810 w 19937"/>
                                <a:gd name="csY11" fmla="*/ 5330 h 23859"/>
                                <a:gd name="csX12" fmla="*/ 10286 w 19937"/>
                                <a:gd name="csY12" fmla="*/ 7742 h 23859"/>
                                <a:gd name="csX13" fmla="*/ 9524 w 19937"/>
                                <a:gd name="csY13" fmla="*/ 13072 h 23859"/>
                                <a:gd name="csX14" fmla="*/ 9524 w 19937"/>
                                <a:gd name="csY14" fmla="*/ 19798 h 23859"/>
                                <a:gd name="csX15" fmla="*/ 9778 w 19937"/>
                                <a:gd name="csY15" fmla="*/ 21575 h 23859"/>
                                <a:gd name="csX16" fmla="*/ 10667 w 19937"/>
                                <a:gd name="csY16" fmla="*/ 22590 h 23859"/>
                                <a:gd name="csX17" fmla="*/ 12699 w 19937"/>
                                <a:gd name="csY17" fmla="*/ 22971 h 23859"/>
                                <a:gd name="csX18" fmla="*/ 12699 w 19937"/>
                                <a:gd name="csY18" fmla="*/ 23860 h 23859"/>
                                <a:gd name="csX19" fmla="*/ 127 w 19937"/>
                                <a:gd name="csY19" fmla="*/ 23860 h 23859"/>
                                <a:gd name="csX20" fmla="*/ 127 w 19937"/>
                                <a:gd name="csY20" fmla="*/ 22971 h 23859"/>
                                <a:gd name="csX21" fmla="*/ 2159 w 19937"/>
                                <a:gd name="csY21" fmla="*/ 22210 h 23859"/>
                                <a:gd name="csX22" fmla="*/ 2667 w 19937"/>
                                <a:gd name="csY22" fmla="*/ 18402 h 23859"/>
                                <a:gd name="csX23" fmla="*/ 2667 w 19937"/>
                                <a:gd name="csY23" fmla="*/ 5457 h 23859"/>
                                <a:gd name="csX24" fmla="*/ 2413 w 19937"/>
                                <a:gd name="csY24" fmla="*/ 2919 h 23859"/>
                                <a:gd name="csX25" fmla="*/ 1651 w 19937"/>
                                <a:gd name="csY25" fmla="*/ 1904 h 23859"/>
                                <a:gd name="csX26" fmla="*/ 0 w 19937"/>
                                <a:gd name="csY26" fmla="*/ 1523 h 23859"/>
                                <a:gd name="csX27" fmla="*/ 0 w 19937"/>
                                <a:gd name="csY27" fmla="*/ 635 h 23859"/>
                                <a:gd name="csX28" fmla="*/ 9524 w 19937"/>
                                <a:gd name="csY28" fmla="*/ 635 h 2385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</a:cxnLst>
                              <a:rect l="l" t="t" r="r" b="b"/>
                              <a:pathLst>
                                <a:path w="19937" h="23859">
                                  <a:moveTo>
                                    <a:pt x="9397" y="635"/>
                                  </a:moveTo>
                                  <a:lnTo>
                                    <a:pt x="9397" y="5965"/>
                                  </a:lnTo>
                                  <a:cubicBezTo>
                                    <a:pt x="10921" y="3554"/>
                                    <a:pt x="12318" y="1904"/>
                                    <a:pt x="13461" y="1142"/>
                                  </a:cubicBezTo>
                                  <a:cubicBezTo>
                                    <a:pt x="14604" y="381"/>
                                    <a:pt x="15747" y="0"/>
                                    <a:pt x="16890" y="0"/>
                                  </a:cubicBezTo>
                                  <a:cubicBezTo>
                                    <a:pt x="17779" y="0"/>
                                    <a:pt x="18541" y="254"/>
                                    <a:pt x="19048" y="888"/>
                                  </a:cubicBezTo>
                                  <a:cubicBezTo>
                                    <a:pt x="19556" y="1396"/>
                                    <a:pt x="19937" y="2284"/>
                                    <a:pt x="19937" y="3300"/>
                                  </a:cubicBezTo>
                                  <a:cubicBezTo>
                                    <a:pt x="19937" y="4442"/>
                                    <a:pt x="19683" y="5330"/>
                                    <a:pt x="19175" y="5838"/>
                                  </a:cubicBezTo>
                                  <a:cubicBezTo>
                                    <a:pt x="18667" y="6473"/>
                                    <a:pt x="18032" y="6726"/>
                                    <a:pt x="17271" y="6726"/>
                                  </a:cubicBezTo>
                                  <a:cubicBezTo>
                                    <a:pt x="16382" y="6726"/>
                                    <a:pt x="15620" y="6473"/>
                                    <a:pt x="14985" y="5838"/>
                                  </a:cubicBezTo>
                                  <a:cubicBezTo>
                                    <a:pt x="14350" y="5330"/>
                                    <a:pt x="13969" y="4950"/>
                                    <a:pt x="13842" y="4950"/>
                                  </a:cubicBezTo>
                                  <a:cubicBezTo>
                                    <a:pt x="13715" y="4950"/>
                                    <a:pt x="13461" y="4823"/>
                                    <a:pt x="13207" y="4823"/>
                                  </a:cubicBezTo>
                                  <a:cubicBezTo>
                                    <a:pt x="12699" y="4823"/>
                                    <a:pt x="12318" y="4950"/>
                                    <a:pt x="11810" y="5330"/>
                                  </a:cubicBezTo>
                                  <a:cubicBezTo>
                                    <a:pt x="11175" y="5965"/>
                                    <a:pt x="10667" y="6726"/>
                                    <a:pt x="10286" y="7742"/>
                                  </a:cubicBezTo>
                                  <a:cubicBezTo>
                                    <a:pt x="9778" y="9392"/>
                                    <a:pt x="9524" y="11168"/>
                                    <a:pt x="9524" y="13072"/>
                                  </a:cubicBezTo>
                                  <a:lnTo>
                                    <a:pt x="9524" y="19798"/>
                                  </a:lnTo>
                                  <a:cubicBezTo>
                                    <a:pt x="9524" y="20687"/>
                                    <a:pt x="9524" y="21321"/>
                                    <a:pt x="9778" y="21575"/>
                                  </a:cubicBezTo>
                                  <a:cubicBezTo>
                                    <a:pt x="9905" y="22083"/>
                                    <a:pt x="10286" y="22337"/>
                                    <a:pt x="10667" y="22590"/>
                                  </a:cubicBezTo>
                                  <a:cubicBezTo>
                                    <a:pt x="11048" y="22844"/>
                                    <a:pt x="11683" y="22971"/>
                                    <a:pt x="12699" y="22971"/>
                                  </a:cubicBezTo>
                                  <a:lnTo>
                                    <a:pt x="12699" y="23860"/>
                                  </a:lnTo>
                                  <a:lnTo>
                                    <a:pt x="127" y="23860"/>
                                  </a:lnTo>
                                  <a:lnTo>
                                    <a:pt x="127" y="22971"/>
                                  </a:lnTo>
                                  <a:cubicBezTo>
                                    <a:pt x="1143" y="22971"/>
                                    <a:pt x="1778" y="22590"/>
                                    <a:pt x="2159" y="22210"/>
                                  </a:cubicBezTo>
                                  <a:cubicBezTo>
                                    <a:pt x="2540" y="21702"/>
                                    <a:pt x="2667" y="20433"/>
                                    <a:pt x="2667" y="18402"/>
                                  </a:cubicBezTo>
                                  <a:lnTo>
                                    <a:pt x="2667" y="5457"/>
                                  </a:lnTo>
                                  <a:cubicBezTo>
                                    <a:pt x="2667" y="4188"/>
                                    <a:pt x="2667" y="3300"/>
                                    <a:pt x="2413" y="2919"/>
                                  </a:cubicBezTo>
                                  <a:cubicBezTo>
                                    <a:pt x="2286" y="2411"/>
                                    <a:pt x="2032" y="2158"/>
                                    <a:pt x="1651" y="1904"/>
                                  </a:cubicBezTo>
                                  <a:cubicBezTo>
                                    <a:pt x="1397" y="1650"/>
                                    <a:pt x="762" y="1523"/>
                                    <a:pt x="0" y="1523"/>
                                  </a:cubicBezTo>
                                  <a:lnTo>
                                    <a:pt x="0" y="635"/>
                                  </a:lnTo>
                                  <a:lnTo>
                                    <a:pt x="9524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42189369" name="Freeform: Shape 542189369"/>
                          <wps:cNvSpPr/>
                          <wps:spPr>
                            <a:xfrm>
                              <a:off x="5744733" y="332503"/>
                              <a:ext cx="25270" cy="24113"/>
                            </a:xfrm>
                            <a:custGeom>
                              <a:avLst/>
                              <a:gdLst>
                                <a:gd name="csX0" fmla="*/ 9524 w 25270"/>
                                <a:gd name="csY0" fmla="*/ 635 h 24113"/>
                                <a:gd name="csX1" fmla="*/ 9524 w 25270"/>
                                <a:gd name="csY1" fmla="*/ 3680 h 24113"/>
                                <a:gd name="csX2" fmla="*/ 12953 w 25270"/>
                                <a:gd name="csY2" fmla="*/ 888 h 24113"/>
                                <a:gd name="csX3" fmla="*/ 16508 w 25270"/>
                                <a:gd name="csY3" fmla="*/ 0 h 24113"/>
                                <a:gd name="csX4" fmla="*/ 20318 w 25270"/>
                                <a:gd name="csY4" fmla="*/ 1269 h 24113"/>
                                <a:gd name="csX5" fmla="*/ 22350 w 25270"/>
                                <a:gd name="csY5" fmla="*/ 4442 h 24113"/>
                                <a:gd name="csX6" fmla="*/ 22731 w 25270"/>
                                <a:gd name="csY6" fmla="*/ 9899 h 24113"/>
                                <a:gd name="csX7" fmla="*/ 22731 w 25270"/>
                                <a:gd name="csY7" fmla="*/ 19037 h 24113"/>
                                <a:gd name="csX8" fmla="*/ 23239 w 25270"/>
                                <a:gd name="csY8" fmla="*/ 22464 h 24113"/>
                                <a:gd name="csX9" fmla="*/ 25271 w 25270"/>
                                <a:gd name="csY9" fmla="*/ 23225 h 24113"/>
                                <a:gd name="csX10" fmla="*/ 25271 w 25270"/>
                                <a:gd name="csY10" fmla="*/ 24113 h 24113"/>
                                <a:gd name="csX11" fmla="*/ 13461 w 25270"/>
                                <a:gd name="csY11" fmla="*/ 24113 h 24113"/>
                                <a:gd name="csX12" fmla="*/ 13461 w 25270"/>
                                <a:gd name="csY12" fmla="*/ 23225 h 24113"/>
                                <a:gd name="csX13" fmla="*/ 15365 w 25270"/>
                                <a:gd name="csY13" fmla="*/ 22083 h 24113"/>
                                <a:gd name="csX14" fmla="*/ 15746 w 25270"/>
                                <a:gd name="csY14" fmla="*/ 19037 h 24113"/>
                                <a:gd name="csX15" fmla="*/ 15746 w 25270"/>
                                <a:gd name="csY15" fmla="*/ 8630 h 24113"/>
                                <a:gd name="csX16" fmla="*/ 15493 w 25270"/>
                                <a:gd name="csY16" fmla="*/ 4950 h 24113"/>
                                <a:gd name="csX17" fmla="*/ 14731 w 25270"/>
                                <a:gd name="csY17" fmla="*/ 3807 h 24113"/>
                                <a:gd name="csX18" fmla="*/ 13587 w 25270"/>
                                <a:gd name="csY18" fmla="*/ 3427 h 24113"/>
                                <a:gd name="csX19" fmla="*/ 9651 w 25270"/>
                                <a:gd name="csY19" fmla="*/ 6473 h 24113"/>
                                <a:gd name="csX20" fmla="*/ 9651 w 25270"/>
                                <a:gd name="csY20" fmla="*/ 19037 h 24113"/>
                                <a:gd name="csX21" fmla="*/ 10159 w 25270"/>
                                <a:gd name="csY21" fmla="*/ 22337 h 24113"/>
                                <a:gd name="csX22" fmla="*/ 11937 w 25270"/>
                                <a:gd name="csY22" fmla="*/ 23225 h 24113"/>
                                <a:gd name="csX23" fmla="*/ 11937 w 25270"/>
                                <a:gd name="csY23" fmla="*/ 24113 h 24113"/>
                                <a:gd name="csX24" fmla="*/ 127 w 25270"/>
                                <a:gd name="csY24" fmla="*/ 24113 h 24113"/>
                                <a:gd name="csX25" fmla="*/ 127 w 25270"/>
                                <a:gd name="csY25" fmla="*/ 23225 h 24113"/>
                                <a:gd name="csX26" fmla="*/ 2159 w 25270"/>
                                <a:gd name="csY26" fmla="*/ 22337 h 24113"/>
                                <a:gd name="csX27" fmla="*/ 2540 w 25270"/>
                                <a:gd name="csY27" fmla="*/ 19037 h 24113"/>
                                <a:gd name="csX28" fmla="*/ 2540 w 25270"/>
                                <a:gd name="csY28" fmla="*/ 5838 h 24113"/>
                                <a:gd name="csX29" fmla="*/ 2032 w 25270"/>
                                <a:gd name="csY29" fmla="*/ 2538 h 24113"/>
                                <a:gd name="csX30" fmla="*/ 0 w 25270"/>
                                <a:gd name="csY30" fmla="*/ 1650 h 24113"/>
                                <a:gd name="csX31" fmla="*/ 0 w 25270"/>
                                <a:gd name="csY31" fmla="*/ 761 h 24113"/>
                                <a:gd name="csX32" fmla="*/ 9524 w 25270"/>
                                <a:gd name="csY32" fmla="*/ 761 h 241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</a:cxnLst>
                              <a:rect l="l" t="t" r="r" b="b"/>
                              <a:pathLst>
                                <a:path w="25270" h="24113">
                                  <a:moveTo>
                                    <a:pt x="9524" y="635"/>
                                  </a:moveTo>
                                  <a:lnTo>
                                    <a:pt x="9524" y="3680"/>
                                  </a:lnTo>
                                  <a:cubicBezTo>
                                    <a:pt x="10667" y="2411"/>
                                    <a:pt x="11810" y="1396"/>
                                    <a:pt x="12953" y="888"/>
                                  </a:cubicBezTo>
                                  <a:cubicBezTo>
                                    <a:pt x="14096" y="254"/>
                                    <a:pt x="15238" y="0"/>
                                    <a:pt x="16508" y="0"/>
                                  </a:cubicBezTo>
                                  <a:cubicBezTo>
                                    <a:pt x="18032" y="0"/>
                                    <a:pt x="19302" y="381"/>
                                    <a:pt x="20318" y="1269"/>
                                  </a:cubicBezTo>
                                  <a:cubicBezTo>
                                    <a:pt x="21334" y="2158"/>
                                    <a:pt x="21969" y="3173"/>
                                    <a:pt x="22350" y="4442"/>
                                  </a:cubicBezTo>
                                  <a:cubicBezTo>
                                    <a:pt x="22604" y="5330"/>
                                    <a:pt x="22731" y="7234"/>
                                    <a:pt x="22731" y="9899"/>
                                  </a:cubicBezTo>
                                  <a:lnTo>
                                    <a:pt x="22731" y="19037"/>
                                  </a:lnTo>
                                  <a:cubicBezTo>
                                    <a:pt x="22731" y="20814"/>
                                    <a:pt x="22858" y="21956"/>
                                    <a:pt x="23239" y="22464"/>
                                  </a:cubicBezTo>
                                  <a:cubicBezTo>
                                    <a:pt x="23620" y="22844"/>
                                    <a:pt x="24255" y="23098"/>
                                    <a:pt x="25271" y="23225"/>
                                  </a:cubicBezTo>
                                  <a:lnTo>
                                    <a:pt x="25271" y="24113"/>
                                  </a:lnTo>
                                  <a:lnTo>
                                    <a:pt x="13461" y="24113"/>
                                  </a:lnTo>
                                  <a:lnTo>
                                    <a:pt x="13461" y="23225"/>
                                  </a:lnTo>
                                  <a:cubicBezTo>
                                    <a:pt x="14350" y="23098"/>
                                    <a:pt x="14985" y="22717"/>
                                    <a:pt x="15365" y="22083"/>
                                  </a:cubicBezTo>
                                  <a:cubicBezTo>
                                    <a:pt x="15619" y="21702"/>
                                    <a:pt x="15746" y="20687"/>
                                    <a:pt x="15746" y="19037"/>
                                  </a:cubicBezTo>
                                  <a:lnTo>
                                    <a:pt x="15746" y="8630"/>
                                  </a:lnTo>
                                  <a:cubicBezTo>
                                    <a:pt x="15746" y="6726"/>
                                    <a:pt x="15746" y="5457"/>
                                    <a:pt x="15493" y="4950"/>
                                  </a:cubicBezTo>
                                  <a:cubicBezTo>
                                    <a:pt x="15365" y="4442"/>
                                    <a:pt x="15112" y="4061"/>
                                    <a:pt x="14731" y="3807"/>
                                  </a:cubicBezTo>
                                  <a:cubicBezTo>
                                    <a:pt x="14350" y="3554"/>
                                    <a:pt x="13968" y="3427"/>
                                    <a:pt x="13587" y="3427"/>
                                  </a:cubicBezTo>
                                  <a:cubicBezTo>
                                    <a:pt x="12191" y="3427"/>
                                    <a:pt x="10794" y="4442"/>
                                    <a:pt x="9651" y="6473"/>
                                  </a:cubicBezTo>
                                  <a:lnTo>
                                    <a:pt x="9651" y="19037"/>
                                  </a:lnTo>
                                  <a:cubicBezTo>
                                    <a:pt x="9651" y="20814"/>
                                    <a:pt x="9778" y="21956"/>
                                    <a:pt x="10159" y="22337"/>
                                  </a:cubicBezTo>
                                  <a:cubicBezTo>
                                    <a:pt x="10540" y="22844"/>
                                    <a:pt x="11175" y="23098"/>
                                    <a:pt x="11937" y="23225"/>
                                  </a:cubicBezTo>
                                  <a:lnTo>
                                    <a:pt x="11937" y="24113"/>
                                  </a:lnTo>
                                  <a:lnTo>
                                    <a:pt x="127" y="24113"/>
                                  </a:lnTo>
                                  <a:lnTo>
                                    <a:pt x="127" y="23225"/>
                                  </a:lnTo>
                                  <a:cubicBezTo>
                                    <a:pt x="1143" y="23225"/>
                                    <a:pt x="1778" y="22844"/>
                                    <a:pt x="2159" y="22337"/>
                                  </a:cubicBezTo>
                                  <a:cubicBezTo>
                                    <a:pt x="2413" y="21956"/>
                                    <a:pt x="2540" y="20941"/>
                                    <a:pt x="2540" y="19037"/>
                                  </a:cubicBezTo>
                                  <a:lnTo>
                                    <a:pt x="2540" y="5838"/>
                                  </a:lnTo>
                                  <a:cubicBezTo>
                                    <a:pt x="2540" y="4061"/>
                                    <a:pt x="2413" y="2919"/>
                                    <a:pt x="2032" y="2538"/>
                                  </a:cubicBezTo>
                                  <a:cubicBezTo>
                                    <a:pt x="1651" y="2158"/>
                                    <a:pt x="1016" y="1777"/>
                                    <a:pt x="0" y="1650"/>
                                  </a:cubicBezTo>
                                  <a:lnTo>
                                    <a:pt x="0" y="761"/>
                                  </a:lnTo>
                                  <a:lnTo>
                                    <a:pt x="9524" y="7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10605233" name="Freeform: Shape 1310605233"/>
                          <wps:cNvSpPr/>
                          <wps:spPr>
                            <a:xfrm>
                              <a:off x="5771782" y="332249"/>
                              <a:ext cx="39493" cy="24113"/>
                            </a:xfrm>
                            <a:custGeom>
                              <a:avLst/>
                              <a:gdLst>
                                <a:gd name="csX0" fmla="*/ 9651 w 39493"/>
                                <a:gd name="csY0" fmla="*/ 888 h 24113"/>
                                <a:gd name="csX1" fmla="*/ 9651 w 39493"/>
                                <a:gd name="csY1" fmla="*/ 3934 h 24113"/>
                                <a:gd name="csX2" fmla="*/ 13206 w 39493"/>
                                <a:gd name="csY2" fmla="*/ 1015 h 24113"/>
                                <a:gd name="csX3" fmla="*/ 16762 w 39493"/>
                                <a:gd name="csY3" fmla="*/ 127 h 24113"/>
                                <a:gd name="csX4" fmla="*/ 20572 w 39493"/>
                                <a:gd name="csY4" fmla="*/ 1142 h 24113"/>
                                <a:gd name="csX5" fmla="*/ 22858 w 39493"/>
                                <a:gd name="csY5" fmla="*/ 4315 h 24113"/>
                                <a:gd name="csX6" fmla="*/ 26667 w 39493"/>
                                <a:gd name="csY6" fmla="*/ 1015 h 24113"/>
                                <a:gd name="csX7" fmla="*/ 30477 w 39493"/>
                                <a:gd name="csY7" fmla="*/ 0 h 24113"/>
                                <a:gd name="csX8" fmla="*/ 34287 w 39493"/>
                                <a:gd name="csY8" fmla="*/ 1142 h 24113"/>
                                <a:gd name="csX9" fmla="*/ 36318 w 39493"/>
                                <a:gd name="csY9" fmla="*/ 3934 h 24113"/>
                                <a:gd name="csX10" fmla="*/ 36953 w 39493"/>
                                <a:gd name="csY10" fmla="*/ 9392 h 24113"/>
                                <a:gd name="csX11" fmla="*/ 36953 w 39493"/>
                                <a:gd name="csY11" fmla="*/ 18910 h 24113"/>
                                <a:gd name="csX12" fmla="*/ 37461 w 39493"/>
                                <a:gd name="csY12" fmla="*/ 22210 h 24113"/>
                                <a:gd name="csX13" fmla="*/ 39493 w 39493"/>
                                <a:gd name="csY13" fmla="*/ 23098 h 24113"/>
                                <a:gd name="csX14" fmla="*/ 39493 w 39493"/>
                                <a:gd name="csY14" fmla="*/ 23987 h 24113"/>
                                <a:gd name="csX15" fmla="*/ 27429 w 39493"/>
                                <a:gd name="csY15" fmla="*/ 23987 h 24113"/>
                                <a:gd name="csX16" fmla="*/ 27429 w 39493"/>
                                <a:gd name="csY16" fmla="*/ 23098 h 24113"/>
                                <a:gd name="csX17" fmla="*/ 29588 w 39493"/>
                                <a:gd name="csY17" fmla="*/ 21956 h 24113"/>
                                <a:gd name="csX18" fmla="*/ 29969 w 39493"/>
                                <a:gd name="csY18" fmla="*/ 18910 h 24113"/>
                                <a:gd name="csX19" fmla="*/ 29969 w 39493"/>
                                <a:gd name="csY19" fmla="*/ 8884 h 24113"/>
                                <a:gd name="csX20" fmla="*/ 29715 w 39493"/>
                                <a:gd name="csY20" fmla="*/ 4950 h 24113"/>
                                <a:gd name="csX21" fmla="*/ 28953 w 39493"/>
                                <a:gd name="csY21" fmla="*/ 3680 h 24113"/>
                                <a:gd name="csX22" fmla="*/ 27683 w 39493"/>
                                <a:gd name="csY22" fmla="*/ 3300 h 24113"/>
                                <a:gd name="csX23" fmla="*/ 25524 w 39493"/>
                                <a:gd name="csY23" fmla="*/ 4061 h 24113"/>
                                <a:gd name="csX24" fmla="*/ 23366 w 39493"/>
                                <a:gd name="csY24" fmla="*/ 6346 h 24113"/>
                                <a:gd name="csX25" fmla="*/ 23366 w 39493"/>
                                <a:gd name="csY25" fmla="*/ 18910 h 24113"/>
                                <a:gd name="csX26" fmla="*/ 23747 w 39493"/>
                                <a:gd name="csY26" fmla="*/ 22083 h 24113"/>
                                <a:gd name="csX27" fmla="*/ 25905 w 39493"/>
                                <a:gd name="csY27" fmla="*/ 23098 h 24113"/>
                                <a:gd name="csX28" fmla="*/ 25905 w 39493"/>
                                <a:gd name="csY28" fmla="*/ 23987 h 24113"/>
                                <a:gd name="csX29" fmla="*/ 13842 w 39493"/>
                                <a:gd name="csY29" fmla="*/ 23987 h 24113"/>
                                <a:gd name="csX30" fmla="*/ 13842 w 39493"/>
                                <a:gd name="csY30" fmla="*/ 23098 h 24113"/>
                                <a:gd name="csX31" fmla="*/ 15365 w 39493"/>
                                <a:gd name="csY31" fmla="*/ 22590 h 24113"/>
                                <a:gd name="csX32" fmla="*/ 16127 w 39493"/>
                                <a:gd name="csY32" fmla="*/ 21575 h 24113"/>
                                <a:gd name="csX33" fmla="*/ 16381 w 39493"/>
                                <a:gd name="csY33" fmla="*/ 18910 h 24113"/>
                                <a:gd name="csX34" fmla="*/ 16381 w 39493"/>
                                <a:gd name="csY34" fmla="*/ 8884 h 24113"/>
                                <a:gd name="csX35" fmla="*/ 16127 w 39493"/>
                                <a:gd name="csY35" fmla="*/ 4950 h 24113"/>
                                <a:gd name="csX36" fmla="*/ 15238 w 39493"/>
                                <a:gd name="csY36" fmla="*/ 3680 h 24113"/>
                                <a:gd name="csX37" fmla="*/ 13968 w 39493"/>
                                <a:gd name="csY37" fmla="*/ 3300 h 24113"/>
                                <a:gd name="csX38" fmla="*/ 12191 w 39493"/>
                                <a:gd name="csY38" fmla="*/ 3807 h 24113"/>
                                <a:gd name="csX39" fmla="*/ 9651 w 39493"/>
                                <a:gd name="csY39" fmla="*/ 6473 h 24113"/>
                                <a:gd name="csX40" fmla="*/ 9651 w 39493"/>
                                <a:gd name="csY40" fmla="*/ 19037 h 24113"/>
                                <a:gd name="csX41" fmla="*/ 10159 w 39493"/>
                                <a:gd name="csY41" fmla="*/ 22337 h 24113"/>
                                <a:gd name="csX42" fmla="*/ 12191 w 39493"/>
                                <a:gd name="csY42" fmla="*/ 23225 h 24113"/>
                                <a:gd name="csX43" fmla="*/ 12191 w 39493"/>
                                <a:gd name="csY43" fmla="*/ 24113 h 24113"/>
                                <a:gd name="csX44" fmla="*/ 127 w 39493"/>
                                <a:gd name="csY44" fmla="*/ 24113 h 24113"/>
                                <a:gd name="csX45" fmla="*/ 127 w 39493"/>
                                <a:gd name="csY45" fmla="*/ 23225 h 24113"/>
                                <a:gd name="csX46" fmla="*/ 2159 w 39493"/>
                                <a:gd name="csY46" fmla="*/ 22337 h 24113"/>
                                <a:gd name="csX47" fmla="*/ 2540 w 39493"/>
                                <a:gd name="csY47" fmla="*/ 19037 h 24113"/>
                                <a:gd name="csX48" fmla="*/ 2540 w 39493"/>
                                <a:gd name="csY48" fmla="*/ 5838 h 24113"/>
                                <a:gd name="csX49" fmla="*/ 2031 w 39493"/>
                                <a:gd name="csY49" fmla="*/ 2538 h 24113"/>
                                <a:gd name="csX50" fmla="*/ 0 w 39493"/>
                                <a:gd name="csY50" fmla="*/ 1650 h 24113"/>
                                <a:gd name="csX51" fmla="*/ 0 w 39493"/>
                                <a:gd name="csY51" fmla="*/ 761 h 24113"/>
                                <a:gd name="csX52" fmla="*/ 9524 w 39493"/>
                                <a:gd name="csY52" fmla="*/ 761 h 241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</a:cxnLst>
                              <a:rect l="l" t="t" r="r" b="b"/>
                              <a:pathLst>
                                <a:path w="39493" h="24113">
                                  <a:moveTo>
                                    <a:pt x="9651" y="888"/>
                                  </a:moveTo>
                                  <a:lnTo>
                                    <a:pt x="9651" y="3934"/>
                                  </a:lnTo>
                                  <a:cubicBezTo>
                                    <a:pt x="10921" y="2538"/>
                                    <a:pt x="12064" y="1523"/>
                                    <a:pt x="13206" y="1015"/>
                                  </a:cubicBezTo>
                                  <a:cubicBezTo>
                                    <a:pt x="14349" y="381"/>
                                    <a:pt x="15492" y="127"/>
                                    <a:pt x="16762" y="127"/>
                                  </a:cubicBezTo>
                                  <a:cubicBezTo>
                                    <a:pt x="18286" y="127"/>
                                    <a:pt x="19556" y="508"/>
                                    <a:pt x="20572" y="1142"/>
                                  </a:cubicBezTo>
                                  <a:cubicBezTo>
                                    <a:pt x="21588" y="1777"/>
                                    <a:pt x="22350" y="2919"/>
                                    <a:pt x="22858" y="4315"/>
                                  </a:cubicBezTo>
                                  <a:cubicBezTo>
                                    <a:pt x="24254" y="2792"/>
                                    <a:pt x="25524" y="1777"/>
                                    <a:pt x="26667" y="1015"/>
                                  </a:cubicBezTo>
                                  <a:cubicBezTo>
                                    <a:pt x="27937" y="381"/>
                                    <a:pt x="29207" y="0"/>
                                    <a:pt x="30477" y="0"/>
                                  </a:cubicBezTo>
                                  <a:cubicBezTo>
                                    <a:pt x="32128" y="0"/>
                                    <a:pt x="33398" y="381"/>
                                    <a:pt x="34287" y="1142"/>
                                  </a:cubicBezTo>
                                  <a:cubicBezTo>
                                    <a:pt x="35303" y="1904"/>
                                    <a:pt x="35937" y="2792"/>
                                    <a:pt x="36318" y="3934"/>
                                  </a:cubicBezTo>
                                  <a:cubicBezTo>
                                    <a:pt x="36699" y="5077"/>
                                    <a:pt x="36953" y="6853"/>
                                    <a:pt x="36953" y="9392"/>
                                  </a:cubicBezTo>
                                  <a:lnTo>
                                    <a:pt x="36953" y="18910"/>
                                  </a:lnTo>
                                  <a:cubicBezTo>
                                    <a:pt x="36953" y="20687"/>
                                    <a:pt x="37080" y="21829"/>
                                    <a:pt x="37461" y="22210"/>
                                  </a:cubicBezTo>
                                  <a:cubicBezTo>
                                    <a:pt x="37842" y="22590"/>
                                    <a:pt x="38477" y="22971"/>
                                    <a:pt x="39493" y="23098"/>
                                  </a:cubicBezTo>
                                  <a:lnTo>
                                    <a:pt x="39493" y="23987"/>
                                  </a:lnTo>
                                  <a:lnTo>
                                    <a:pt x="27429" y="23987"/>
                                  </a:lnTo>
                                  <a:lnTo>
                                    <a:pt x="27429" y="23098"/>
                                  </a:lnTo>
                                  <a:cubicBezTo>
                                    <a:pt x="28318" y="23098"/>
                                    <a:pt x="29080" y="22590"/>
                                    <a:pt x="29588" y="21956"/>
                                  </a:cubicBezTo>
                                  <a:cubicBezTo>
                                    <a:pt x="29842" y="21448"/>
                                    <a:pt x="29969" y="20433"/>
                                    <a:pt x="29969" y="18910"/>
                                  </a:cubicBezTo>
                                  <a:lnTo>
                                    <a:pt x="29969" y="8884"/>
                                  </a:lnTo>
                                  <a:cubicBezTo>
                                    <a:pt x="29969" y="6853"/>
                                    <a:pt x="29969" y="5457"/>
                                    <a:pt x="29715" y="4950"/>
                                  </a:cubicBezTo>
                                  <a:cubicBezTo>
                                    <a:pt x="29588" y="4442"/>
                                    <a:pt x="29334" y="3934"/>
                                    <a:pt x="28953" y="3680"/>
                                  </a:cubicBezTo>
                                  <a:cubicBezTo>
                                    <a:pt x="28572" y="3427"/>
                                    <a:pt x="28191" y="3300"/>
                                    <a:pt x="27683" y="3300"/>
                                  </a:cubicBezTo>
                                  <a:cubicBezTo>
                                    <a:pt x="26921" y="3300"/>
                                    <a:pt x="26286" y="3554"/>
                                    <a:pt x="25524" y="4061"/>
                                  </a:cubicBezTo>
                                  <a:cubicBezTo>
                                    <a:pt x="24762" y="4569"/>
                                    <a:pt x="24001" y="5330"/>
                                    <a:pt x="23366" y="6346"/>
                                  </a:cubicBezTo>
                                  <a:lnTo>
                                    <a:pt x="23366" y="18910"/>
                                  </a:lnTo>
                                  <a:cubicBezTo>
                                    <a:pt x="23366" y="20560"/>
                                    <a:pt x="23493" y="21702"/>
                                    <a:pt x="23747" y="22083"/>
                                  </a:cubicBezTo>
                                  <a:cubicBezTo>
                                    <a:pt x="24128" y="22717"/>
                                    <a:pt x="24890" y="23098"/>
                                    <a:pt x="25905" y="23098"/>
                                  </a:cubicBezTo>
                                  <a:lnTo>
                                    <a:pt x="25905" y="23987"/>
                                  </a:lnTo>
                                  <a:lnTo>
                                    <a:pt x="13842" y="23987"/>
                                  </a:lnTo>
                                  <a:lnTo>
                                    <a:pt x="13842" y="23098"/>
                                  </a:lnTo>
                                  <a:cubicBezTo>
                                    <a:pt x="14476" y="23098"/>
                                    <a:pt x="14985" y="22844"/>
                                    <a:pt x="15365" y="22590"/>
                                  </a:cubicBezTo>
                                  <a:cubicBezTo>
                                    <a:pt x="15746" y="22337"/>
                                    <a:pt x="16000" y="21956"/>
                                    <a:pt x="16127" y="21575"/>
                                  </a:cubicBezTo>
                                  <a:cubicBezTo>
                                    <a:pt x="16254" y="21194"/>
                                    <a:pt x="16381" y="20306"/>
                                    <a:pt x="16381" y="18910"/>
                                  </a:cubicBezTo>
                                  <a:lnTo>
                                    <a:pt x="16381" y="8884"/>
                                  </a:lnTo>
                                  <a:cubicBezTo>
                                    <a:pt x="16381" y="6726"/>
                                    <a:pt x="16381" y="5457"/>
                                    <a:pt x="16127" y="4950"/>
                                  </a:cubicBezTo>
                                  <a:cubicBezTo>
                                    <a:pt x="16000" y="4442"/>
                                    <a:pt x="15619" y="4061"/>
                                    <a:pt x="15238" y="3680"/>
                                  </a:cubicBezTo>
                                  <a:cubicBezTo>
                                    <a:pt x="14857" y="3427"/>
                                    <a:pt x="14476" y="3300"/>
                                    <a:pt x="13968" y="3300"/>
                                  </a:cubicBezTo>
                                  <a:cubicBezTo>
                                    <a:pt x="13334" y="3300"/>
                                    <a:pt x="12699" y="3427"/>
                                    <a:pt x="12191" y="3807"/>
                                  </a:cubicBezTo>
                                  <a:cubicBezTo>
                                    <a:pt x="11429" y="4315"/>
                                    <a:pt x="10540" y="5203"/>
                                    <a:pt x="9651" y="6473"/>
                                  </a:cubicBezTo>
                                  <a:lnTo>
                                    <a:pt x="9651" y="19037"/>
                                  </a:lnTo>
                                  <a:cubicBezTo>
                                    <a:pt x="9651" y="20687"/>
                                    <a:pt x="9778" y="21829"/>
                                    <a:pt x="10159" y="22337"/>
                                  </a:cubicBezTo>
                                  <a:cubicBezTo>
                                    <a:pt x="10540" y="22844"/>
                                    <a:pt x="11175" y="23098"/>
                                    <a:pt x="12191" y="23225"/>
                                  </a:cubicBezTo>
                                  <a:lnTo>
                                    <a:pt x="12191" y="24113"/>
                                  </a:lnTo>
                                  <a:lnTo>
                                    <a:pt x="127" y="24113"/>
                                  </a:lnTo>
                                  <a:lnTo>
                                    <a:pt x="127" y="23225"/>
                                  </a:lnTo>
                                  <a:cubicBezTo>
                                    <a:pt x="1143" y="23225"/>
                                    <a:pt x="1778" y="22844"/>
                                    <a:pt x="2159" y="22337"/>
                                  </a:cubicBezTo>
                                  <a:cubicBezTo>
                                    <a:pt x="2412" y="21956"/>
                                    <a:pt x="2540" y="20941"/>
                                    <a:pt x="2540" y="19037"/>
                                  </a:cubicBezTo>
                                  <a:lnTo>
                                    <a:pt x="2540" y="5838"/>
                                  </a:lnTo>
                                  <a:cubicBezTo>
                                    <a:pt x="2540" y="4061"/>
                                    <a:pt x="2412" y="2919"/>
                                    <a:pt x="2031" y="2538"/>
                                  </a:cubicBezTo>
                                  <a:cubicBezTo>
                                    <a:pt x="1778" y="2158"/>
                                    <a:pt x="1016" y="1777"/>
                                    <a:pt x="0" y="1650"/>
                                  </a:cubicBezTo>
                                  <a:lnTo>
                                    <a:pt x="0" y="761"/>
                                  </a:lnTo>
                                  <a:lnTo>
                                    <a:pt x="9524" y="7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50866278" name="Freeform: Shape 1150866278"/>
                          <wps:cNvSpPr/>
                          <wps:spPr>
                            <a:xfrm>
                              <a:off x="5812545" y="332376"/>
                              <a:ext cx="19556" cy="24621"/>
                            </a:xfrm>
                            <a:custGeom>
                              <a:avLst/>
                              <a:gdLst>
                                <a:gd name="csX0" fmla="*/ 13334 w 19556"/>
                                <a:gd name="csY0" fmla="*/ 9899 h 24621"/>
                                <a:gd name="csX1" fmla="*/ 12826 w 19556"/>
                                <a:gd name="csY1" fmla="*/ 4442 h 24621"/>
                                <a:gd name="csX2" fmla="*/ 11429 w 19556"/>
                                <a:gd name="csY2" fmla="*/ 2158 h 24621"/>
                                <a:gd name="csX3" fmla="*/ 10032 w 19556"/>
                                <a:gd name="csY3" fmla="*/ 1650 h 24621"/>
                                <a:gd name="csX4" fmla="*/ 7873 w 19556"/>
                                <a:gd name="csY4" fmla="*/ 2919 h 24621"/>
                                <a:gd name="csX5" fmla="*/ 6349 w 19556"/>
                                <a:gd name="csY5" fmla="*/ 9011 h 24621"/>
                                <a:gd name="csX6" fmla="*/ 6349 w 19556"/>
                                <a:gd name="csY6" fmla="*/ 9899 h 24621"/>
                                <a:gd name="csX7" fmla="*/ 13207 w 19556"/>
                                <a:gd name="csY7" fmla="*/ 9899 h 24621"/>
                                <a:gd name="csX8" fmla="*/ 19556 w 19556"/>
                                <a:gd name="csY8" fmla="*/ 11549 h 24621"/>
                                <a:gd name="csX9" fmla="*/ 6730 w 19556"/>
                                <a:gd name="csY9" fmla="*/ 11549 h 24621"/>
                                <a:gd name="csX10" fmla="*/ 9143 w 19556"/>
                                <a:gd name="csY10" fmla="*/ 18910 h 24621"/>
                                <a:gd name="csX11" fmla="*/ 13334 w 19556"/>
                                <a:gd name="csY11" fmla="*/ 20941 h 24621"/>
                                <a:gd name="csX12" fmla="*/ 16000 w 19556"/>
                                <a:gd name="csY12" fmla="*/ 20052 h 24621"/>
                                <a:gd name="csX13" fmla="*/ 18667 w 19556"/>
                                <a:gd name="csY13" fmla="*/ 17006 h 24621"/>
                                <a:gd name="csX14" fmla="*/ 19556 w 19556"/>
                                <a:gd name="csY14" fmla="*/ 17514 h 24621"/>
                                <a:gd name="csX15" fmla="*/ 15365 w 19556"/>
                                <a:gd name="csY15" fmla="*/ 22971 h 24621"/>
                                <a:gd name="csX16" fmla="*/ 10032 w 19556"/>
                                <a:gd name="csY16" fmla="*/ 24621 h 24621"/>
                                <a:gd name="csX17" fmla="*/ 2159 w 19556"/>
                                <a:gd name="csY17" fmla="*/ 20687 h 24621"/>
                                <a:gd name="csX18" fmla="*/ 0 w 19556"/>
                                <a:gd name="csY18" fmla="*/ 12691 h 24621"/>
                                <a:gd name="csX19" fmla="*/ 3175 w 19556"/>
                                <a:gd name="csY19" fmla="*/ 3427 h 24621"/>
                                <a:gd name="csX20" fmla="*/ 10540 w 19556"/>
                                <a:gd name="csY20" fmla="*/ 0 h 24621"/>
                                <a:gd name="csX21" fmla="*/ 16763 w 19556"/>
                                <a:gd name="csY21" fmla="*/ 2919 h 24621"/>
                                <a:gd name="csX22" fmla="*/ 19556 w 19556"/>
                                <a:gd name="csY22" fmla="*/ 11549 h 2462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9556" h="24621">
                                  <a:moveTo>
                                    <a:pt x="13334" y="9899"/>
                                  </a:moveTo>
                                  <a:cubicBezTo>
                                    <a:pt x="13334" y="7234"/>
                                    <a:pt x="13207" y="5330"/>
                                    <a:pt x="12826" y="4442"/>
                                  </a:cubicBezTo>
                                  <a:cubicBezTo>
                                    <a:pt x="12572" y="3427"/>
                                    <a:pt x="12064" y="2665"/>
                                    <a:pt x="11429" y="2158"/>
                                  </a:cubicBezTo>
                                  <a:cubicBezTo>
                                    <a:pt x="11048" y="1904"/>
                                    <a:pt x="10667" y="1650"/>
                                    <a:pt x="10032" y="1650"/>
                                  </a:cubicBezTo>
                                  <a:cubicBezTo>
                                    <a:pt x="9143" y="1650"/>
                                    <a:pt x="8508" y="2031"/>
                                    <a:pt x="7873" y="2919"/>
                                  </a:cubicBezTo>
                                  <a:cubicBezTo>
                                    <a:pt x="6857" y="4442"/>
                                    <a:pt x="6349" y="6473"/>
                                    <a:pt x="6349" y="9011"/>
                                  </a:cubicBezTo>
                                  <a:lnTo>
                                    <a:pt x="6349" y="9899"/>
                                  </a:lnTo>
                                  <a:lnTo>
                                    <a:pt x="13207" y="9899"/>
                                  </a:lnTo>
                                  <a:close/>
                                  <a:moveTo>
                                    <a:pt x="19556" y="11549"/>
                                  </a:moveTo>
                                  <a:lnTo>
                                    <a:pt x="6730" y="11549"/>
                                  </a:lnTo>
                                  <a:cubicBezTo>
                                    <a:pt x="6857" y="14595"/>
                                    <a:pt x="7746" y="17133"/>
                                    <a:pt x="9143" y="18910"/>
                                  </a:cubicBezTo>
                                  <a:cubicBezTo>
                                    <a:pt x="10286" y="20306"/>
                                    <a:pt x="11683" y="20941"/>
                                    <a:pt x="13334" y="20941"/>
                                  </a:cubicBezTo>
                                  <a:cubicBezTo>
                                    <a:pt x="14350" y="20941"/>
                                    <a:pt x="15238" y="20687"/>
                                    <a:pt x="16000" y="20052"/>
                                  </a:cubicBezTo>
                                  <a:cubicBezTo>
                                    <a:pt x="16763" y="19545"/>
                                    <a:pt x="17651" y="18529"/>
                                    <a:pt x="18667" y="17006"/>
                                  </a:cubicBezTo>
                                  <a:lnTo>
                                    <a:pt x="19556" y="17514"/>
                                  </a:lnTo>
                                  <a:cubicBezTo>
                                    <a:pt x="18286" y="20052"/>
                                    <a:pt x="16889" y="21956"/>
                                    <a:pt x="15365" y="22971"/>
                                  </a:cubicBezTo>
                                  <a:cubicBezTo>
                                    <a:pt x="13842" y="23987"/>
                                    <a:pt x="12064" y="24621"/>
                                    <a:pt x="10032" y="24621"/>
                                  </a:cubicBezTo>
                                  <a:cubicBezTo>
                                    <a:pt x="6603" y="24621"/>
                                    <a:pt x="3937" y="23352"/>
                                    <a:pt x="2159" y="20687"/>
                                  </a:cubicBezTo>
                                  <a:cubicBezTo>
                                    <a:pt x="762" y="18529"/>
                                    <a:pt x="0" y="15864"/>
                                    <a:pt x="0" y="12691"/>
                                  </a:cubicBezTo>
                                  <a:cubicBezTo>
                                    <a:pt x="0" y="8757"/>
                                    <a:pt x="1016" y="5711"/>
                                    <a:pt x="3175" y="3427"/>
                                  </a:cubicBezTo>
                                  <a:cubicBezTo>
                                    <a:pt x="5333" y="1142"/>
                                    <a:pt x="7746" y="0"/>
                                    <a:pt x="10540" y="0"/>
                                  </a:cubicBezTo>
                                  <a:cubicBezTo>
                                    <a:pt x="12953" y="0"/>
                                    <a:pt x="14985" y="1015"/>
                                    <a:pt x="16763" y="2919"/>
                                  </a:cubicBezTo>
                                  <a:cubicBezTo>
                                    <a:pt x="18540" y="4823"/>
                                    <a:pt x="19429" y="7742"/>
                                    <a:pt x="19556" y="1154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00608862" name="Freeform: Shape 1500608862"/>
                          <wps:cNvSpPr/>
                          <wps:spPr>
                            <a:xfrm>
                              <a:off x="5832990" y="332503"/>
                              <a:ext cx="25270" cy="24113"/>
                            </a:xfrm>
                            <a:custGeom>
                              <a:avLst/>
                              <a:gdLst>
                                <a:gd name="csX0" fmla="*/ 9524 w 25270"/>
                                <a:gd name="csY0" fmla="*/ 635 h 24113"/>
                                <a:gd name="csX1" fmla="*/ 9524 w 25270"/>
                                <a:gd name="csY1" fmla="*/ 3680 h 24113"/>
                                <a:gd name="csX2" fmla="*/ 12953 w 25270"/>
                                <a:gd name="csY2" fmla="*/ 888 h 24113"/>
                                <a:gd name="csX3" fmla="*/ 16509 w 25270"/>
                                <a:gd name="csY3" fmla="*/ 0 h 24113"/>
                                <a:gd name="csX4" fmla="*/ 20318 w 25270"/>
                                <a:gd name="csY4" fmla="*/ 1269 h 24113"/>
                                <a:gd name="csX5" fmla="*/ 22350 w 25270"/>
                                <a:gd name="csY5" fmla="*/ 4442 h 24113"/>
                                <a:gd name="csX6" fmla="*/ 22731 w 25270"/>
                                <a:gd name="csY6" fmla="*/ 9899 h 24113"/>
                                <a:gd name="csX7" fmla="*/ 22731 w 25270"/>
                                <a:gd name="csY7" fmla="*/ 19037 h 24113"/>
                                <a:gd name="csX8" fmla="*/ 23239 w 25270"/>
                                <a:gd name="csY8" fmla="*/ 22464 h 24113"/>
                                <a:gd name="csX9" fmla="*/ 25271 w 25270"/>
                                <a:gd name="csY9" fmla="*/ 23225 h 24113"/>
                                <a:gd name="csX10" fmla="*/ 25271 w 25270"/>
                                <a:gd name="csY10" fmla="*/ 24113 h 24113"/>
                                <a:gd name="csX11" fmla="*/ 13461 w 25270"/>
                                <a:gd name="csY11" fmla="*/ 24113 h 24113"/>
                                <a:gd name="csX12" fmla="*/ 13461 w 25270"/>
                                <a:gd name="csY12" fmla="*/ 23225 h 24113"/>
                                <a:gd name="csX13" fmla="*/ 15366 w 25270"/>
                                <a:gd name="csY13" fmla="*/ 22083 h 24113"/>
                                <a:gd name="csX14" fmla="*/ 15747 w 25270"/>
                                <a:gd name="csY14" fmla="*/ 19037 h 24113"/>
                                <a:gd name="csX15" fmla="*/ 15747 w 25270"/>
                                <a:gd name="csY15" fmla="*/ 8630 h 24113"/>
                                <a:gd name="csX16" fmla="*/ 15493 w 25270"/>
                                <a:gd name="csY16" fmla="*/ 4950 h 24113"/>
                                <a:gd name="csX17" fmla="*/ 14731 w 25270"/>
                                <a:gd name="csY17" fmla="*/ 3807 h 24113"/>
                                <a:gd name="csX18" fmla="*/ 13588 w 25270"/>
                                <a:gd name="csY18" fmla="*/ 3427 h 24113"/>
                                <a:gd name="csX19" fmla="*/ 9651 w 25270"/>
                                <a:gd name="csY19" fmla="*/ 6473 h 24113"/>
                                <a:gd name="csX20" fmla="*/ 9651 w 25270"/>
                                <a:gd name="csY20" fmla="*/ 19037 h 24113"/>
                                <a:gd name="csX21" fmla="*/ 10159 w 25270"/>
                                <a:gd name="csY21" fmla="*/ 22337 h 24113"/>
                                <a:gd name="csX22" fmla="*/ 11937 w 25270"/>
                                <a:gd name="csY22" fmla="*/ 23225 h 24113"/>
                                <a:gd name="csX23" fmla="*/ 11937 w 25270"/>
                                <a:gd name="csY23" fmla="*/ 24113 h 24113"/>
                                <a:gd name="csX24" fmla="*/ 127 w 25270"/>
                                <a:gd name="csY24" fmla="*/ 24113 h 24113"/>
                                <a:gd name="csX25" fmla="*/ 127 w 25270"/>
                                <a:gd name="csY25" fmla="*/ 23225 h 24113"/>
                                <a:gd name="csX26" fmla="*/ 2159 w 25270"/>
                                <a:gd name="csY26" fmla="*/ 22337 h 24113"/>
                                <a:gd name="csX27" fmla="*/ 2540 w 25270"/>
                                <a:gd name="csY27" fmla="*/ 19037 h 24113"/>
                                <a:gd name="csX28" fmla="*/ 2540 w 25270"/>
                                <a:gd name="csY28" fmla="*/ 5838 h 24113"/>
                                <a:gd name="csX29" fmla="*/ 2032 w 25270"/>
                                <a:gd name="csY29" fmla="*/ 2538 h 24113"/>
                                <a:gd name="csX30" fmla="*/ 0 w 25270"/>
                                <a:gd name="csY30" fmla="*/ 1650 h 24113"/>
                                <a:gd name="csX31" fmla="*/ 0 w 25270"/>
                                <a:gd name="csY31" fmla="*/ 761 h 24113"/>
                                <a:gd name="csX32" fmla="*/ 9524 w 25270"/>
                                <a:gd name="csY32" fmla="*/ 761 h 241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</a:cxnLst>
                              <a:rect l="l" t="t" r="r" b="b"/>
                              <a:pathLst>
                                <a:path w="25270" h="24113">
                                  <a:moveTo>
                                    <a:pt x="9524" y="635"/>
                                  </a:moveTo>
                                  <a:lnTo>
                                    <a:pt x="9524" y="3680"/>
                                  </a:lnTo>
                                  <a:cubicBezTo>
                                    <a:pt x="10667" y="2411"/>
                                    <a:pt x="11810" y="1396"/>
                                    <a:pt x="12953" y="888"/>
                                  </a:cubicBezTo>
                                  <a:cubicBezTo>
                                    <a:pt x="14096" y="254"/>
                                    <a:pt x="15239" y="0"/>
                                    <a:pt x="16509" y="0"/>
                                  </a:cubicBezTo>
                                  <a:cubicBezTo>
                                    <a:pt x="18032" y="0"/>
                                    <a:pt x="19302" y="381"/>
                                    <a:pt x="20318" y="1269"/>
                                  </a:cubicBezTo>
                                  <a:cubicBezTo>
                                    <a:pt x="21334" y="2158"/>
                                    <a:pt x="21969" y="3173"/>
                                    <a:pt x="22350" y="4442"/>
                                  </a:cubicBezTo>
                                  <a:cubicBezTo>
                                    <a:pt x="22604" y="5330"/>
                                    <a:pt x="22731" y="7234"/>
                                    <a:pt x="22731" y="9899"/>
                                  </a:cubicBezTo>
                                  <a:lnTo>
                                    <a:pt x="22731" y="19037"/>
                                  </a:lnTo>
                                  <a:cubicBezTo>
                                    <a:pt x="22731" y="20814"/>
                                    <a:pt x="22858" y="21956"/>
                                    <a:pt x="23239" y="22464"/>
                                  </a:cubicBezTo>
                                  <a:cubicBezTo>
                                    <a:pt x="23620" y="22844"/>
                                    <a:pt x="24255" y="23098"/>
                                    <a:pt x="25271" y="23225"/>
                                  </a:cubicBezTo>
                                  <a:lnTo>
                                    <a:pt x="25271" y="24113"/>
                                  </a:lnTo>
                                  <a:lnTo>
                                    <a:pt x="13461" y="24113"/>
                                  </a:lnTo>
                                  <a:lnTo>
                                    <a:pt x="13461" y="23225"/>
                                  </a:lnTo>
                                  <a:cubicBezTo>
                                    <a:pt x="14350" y="23098"/>
                                    <a:pt x="14985" y="22717"/>
                                    <a:pt x="15366" y="22083"/>
                                  </a:cubicBezTo>
                                  <a:cubicBezTo>
                                    <a:pt x="15620" y="21702"/>
                                    <a:pt x="15747" y="20687"/>
                                    <a:pt x="15747" y="19037"/>
                                  </a:cubicBezTo>
                                  <a:lnTo>
                                    <a:pt x="15747" y="8630"/>
                                  </a:lnTo>
                                  <a:cubicBezTo>
                                    <a:pt x="15747" y="6726"/>
                                    <a:pt x="15747" y="5457"/>
                                    <a:pt x="15493" y="4950"/>
                                  </a:cubicBezTo>
                                  <a:cubicBezTo>
                                    <a:pt x="15366" y="4442"/>
                                    <a:pt x="15112" y="4061"/>
                                    <a:pt x="14731" y="3807"/>
                                  </a:cubicBezTo>
                                  <a:cubicBezTo>
                                    <a:pt x="14350" y="3554"/>
                                    <a:pt x="13969" y="3427"/>
                                    <a:pt x="13588" y="3427"/>
                                  </a:cubicBezTo>
                                  <a:cubicBezTo>
                                    <a:pt x="12191" y="3427"/>
                                    <a:pt x="10794" y="4442"/>
                                    <a:pt x="9651" y="6473"/>
                                  </a:cubicBezTo>
                                  <a:lnTo>
                                    <a:pt x="9651" y="19037"/>
                                  </a:lnTo>
                                  <a:cubicBezTo>
                                    <a:pt x="9651" y="20814"/>
                                    <a:pt x="9778" y="21956"/>
                                    <a:pt x="10159" y="22337"/>
                                  </a:cubicBezTo>
                                  <a:cubicBezTo>
                                    <a:pt x="10540" y="22844"/>
                                    <a:pt x="11175" y="23098"/>
                                    <a:pt x="11937" y="23225"/>
                                  </a:cubicBezTo>
                                  <a:lnTo>
                                    <a:pt x="11937" y="24113"/>
                                  </a:lnTo>
                                  <a:lnTo>
                                    <a:pt x="127" y="24113"/>
                                  </a:lnTo>
                                  <a:lnTo>
                                    <a:pt x="127" y="23225"/>
                                  </a:lnTo>
                                  <a:cubicBezTo>
                                    <a:pt x="1143" y="23225"/>
                                    <a:pt x="1778" y="22844"/>
                                    <a:pt x="2159" y="22337"/>
                                  </a:cubicBezTo>
                                  <a:cubicBezTo>
                                    <a:pt x="2413" y="21956"/>
                                    <a:pt x="2540" y="20941"/>
                                    <a:pt x="2540" y="19037"/>
                                  </a:cubicBezTo>
                                  <a:lnTo>
                                    <a:pt x="2540" y="5838"/>
                                  </a:lnTo>
                                  <a:cubicBezTo>
                                    <a:pt x="2540" y="4061"/>
                                    <a:pt x="2413" y="2919"/>
                                    <a:pt x="2032" y="2538"/>
                                  </a:cubicBezTo>
                                  <a:cubicBezTo>
                                    <a:pt x="1651" y="2158"/>
                                    <a:pt x="1016" y="1777"/>
                                    <a:pt x="0" y="1650"/>
                                  </a:cubicBezTo>
                                  <a:lnTo>
                                    <a:pt x="0" y="761"/>
                                  </a:lnTo>
                                  <a:lnTo>
                                    <a:pt x="9524" y="7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29354850" name="Freeform: Shape 1929354850"/>
                          <wps:cNvSpPr/>
                          <wps:spPr>
                            <a:xfrm>
                              <a:off x="5858006" y="324507"/>
                              <a:ext cx="15746" cy="32235"/>
                            </a:xfrm>
                            <a:custGeom>
                              <a:avLst/>
                              <a:gdLst>
                                <a:gd name="csX0" fmla="*/ 10159 w 15746"/>
                                <a:gd name="csY0" fmla="*/ 0 h 32235"/>
                                <a:gd name="csX1" fmla="*/ 10159 w 15746"/>
                                <a:gd name="csY1" fmla="*/ 8503 h 32235"/>
                                <a:gd name="csX2" fmla="*/ 15747 w 15746"/>
                                <a:gd name="csY2" fmla="*/ 8503 h 32235"/>
                                <a:gd name="csX3" fmla="*/ 15747 w 15746"/>
                                <a:gd name="csY3" fmla="*/ 10915 h 32235"/>
                                <a:gd name="csX4" fmla="*/ 10159 w 15746"/>
                                <a:gd name="csY4" fmla="*/ 10915 h 32235"/>
                                <a:gd name="csX5" fmla="*/ 10159 w 15746"/>
                                <a:gd name="csY5" fmla="*/ 25383 h 32235"/>
                                <a:gd name="csX6" fmla="*/ 10286 w 15746"/>
                                <a:gd name="csY6" fmla="*/ 28048 h 32235"/>
                                <a:gd name="csX7" fmla="*/ 10921 w 15746"/>
                                <a:gd name="csY7" fmla="*/ 29063 h 32235"/>
                                <a:gd name="csX8" fmla="*/ 11810 w 15746"/>
                                <a:gd name="csY8" fmla="*/ 29444 h 32235"/>
                                <a:gd name="csX9" fmla="*/ 14858 w 15746"/>
                                <a:gd name="csY9" fmla="*/ 26906 h 32235"/>
                                <a:gd name="csX10" fmla="*/ 15620 w 15746"/>
                                <a:gd name="csY10" fmla="*/ 27413 h 32235"/>
                                <a:gd name="csX11" fmla="*/ 9016 w 15746"/>
                                <a:gd name="csY11" fmla="*/ 32236 h 32235"/>
                                <a:gd name="csX12" fmla="*/ 5207 w 15746"/>
                                <a:gd name="csY12" fmla="*/ 30967 h 32235"/>
                                <a:gd name="csX13" fmla="*/ 3302 w 15746"/>
                                <a:gd name="csY13" fmla="*/ 28175 h 32235"/>
                                <a:gd name="csX14" fmla="*/ 3048 w 15746"/>
                                <a:gd name="csY14" fmla="*/ 23606 h 32235"/>
                                <a:gd name="csX15" fmla="*/ 3048 w 15746"/>
                                <a:gd name="csY15" fmla="*/ 11041 h 32235"/>
                                <a:gd name="csX16" fmla="*/ 0 w 15746"/>
                                <a:gd name="csY16" fmla="*/ 11041 h 32235"/>
                                <a:gd name="csX17" fmla="*/ 0 w 15746"/>
                                <a:gd name="csY17" fmla="*/ 10153 h 32235"/>
                                <a:gd name="csX18" fmla="*/ 5334 w 15746"/>
                                <a:gd name="csY18" fmla="*/ 5457 h 32235"/>
                                <a:gd name="csX19" fmla="*/ 9270 w 15746"/>
                                <a:gd name="csY19" fmla="*/ 0 h 32235"/>
                                <a:gd name="csX20" fmla="*/ 10159 w 15746"/>
                                <a:gd name="csY20" fmla="*/ 0 h 3223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5746" h="32235">
                                  <a:moveTo>
                                    <a:pt x="10159" y="0"/>
                                  </a:moveTo>
                                  <a:lnTo>
                                    <a:pt x="10159" y="8503"/>
                                  </a:lnTo>
                                  <a:lnTo>
                                    <a:pt x="15747" y="8503"/>
                                  </a:lnTo>
                                  <a:lnTo>
                                    <a:pt x="15747" y="10915"/>
                                  </a:lnTo>
                                  <a:lnTo>
                                    <a:pt x="10159" y="10915"/>
                                  </a:lnTo>
                                  <a:lnTo>
                                    <a:pt x="10159" y="25383"/>
                                  </a:lnTo>
                                  <a:cubicBezTo>
                                    <a:pt x="10159" y="26779"/>
                                    <a:pt x="10159" y="27540"/>
                                    <a:pt x="10286" y="28048"/>
                                  </a:cubicBezTo>
                                  <a:cubicBezTo>
                                    <a:pt x="10286" y="28428"/>
                                    <a:pt x="10667" y="28809"/>
                                    <a:pt x="10921" y="29063"/>
                                  </a:cubicBezTo>
                                  <a:cubicBezTo>
                                    <a:pt x="11302" y="29317"/>
                                    <a:pt x="11556" y="29444"/>
                                    <a:pt x="11810" y="29444"/>
                                  </a:cubicBezTo>
                                  <a:cubicBezTo>
                                    <a:pt x="12826" y="29444"/>
                                    <a:pt x="13969" y="28555"/>
                                    <a:pt x="14858" y="26906"/>
                                  </a:cubicBezTo>
                                  <a:lnTo>
                                    <a:pt x="15620" y="27413"/>
                                  </a:lnTo>
                                  <a:cubicBezTo>
                                    <a:pt x="14223" y="30586"/>
                                    <a:pt x="12064" y="32236"/>
                                    <a:pt x="9016" y="32236"/>
                                  </a:cubicBezTo>
                                  <a:cubicBezTo>
                                    <a:pt x="7492" y="32236"/>
                                    <a:pt x="6223" y="31855"/>
                                    <a:pt x="5207" y="30967"/>
                                  </a:cubicBezTo>
                                  <a:cubicBezTo>
                                    <a:pt x="4191" y="30078"/>
                                    <a:pt x="3556" y="29190"/>
                                    <a:pt x="3302" y="28175"/>
                                  </a:cubicBezTo>
                                  <a:cubicBezTo>
                                    <a:pt x="3175" y="27540"/>
                                    <a:pt x="3048" y="26144"/>
                                    <a:pt x="3048" y="23606"/>
                                  </a:cubicBezTo>
                                  <a:lnTo>
                                    <a:pt x="3048" y="11041"/>
                                  </a:lnTo>
                                  <a:lnTo>
                                    <a:pt x="0" y="11041"/>
                                  </a:lnTo>
                                  <a:lnTo>
                                    <a:pt x="0" y="10153"/>
                                  </a:lnTo>
                                  <a:cubicBezTo>
                                    <a:pt x="2032" y="8630"/>
                                    <a:pt x="3937" y="7107"/>
                                    <a:pt x="5334" y="5457"/>
                                  </a:cubicBezTo>
                                  <a:cubicBezTo>
                                    <a:pt x="6857" y="3807"/>
                                    <a:pt x="8127" y="2031"/>
                                    <a:pt x="9270" y="0"/>
                                  </a:cubicBezTo>
                                  <a:lnTo>
                                    <a:pt x="101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50690706" name="Freeform: Shape 1950690706"/>
                          <wps:cNvSpPr/>
                          <wps:spPr>
                            <a:xfrm>
                              <a:off x="5591077" y="262193"/>
                              <a:ext cx="634" cy="634"/>
                            </a:xfrm>
                            <a:custGeom>
                              <a:avLst/>
                              <a:gdLst>
                                <a:gd name="csX0" fmla="*/ 635 w 634"/>
                                <a:gd name="csY0" fmla="*/ 0 h 634"/>
                                <a:gd name="csX1" fmla="*/ 0 w 634"/>
                                <a:gd name="csY1" fmla="*/ 635 h 63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</a:cxnLst>
                              <a:rect l="l" t="t" r="r" b="b"/>
                              <a:pathLst>
                                <a:path w="634" h="634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254" y="508"/>
                                    <a:pt x="0" y="6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48435179" name="Freeform: Shape 648435179"/>
                          <wps:cNvSpPr/>
                          <wps:spPr>
                            <a:xfrm>
                              <a:off x="5596284" y="213840"/>
                              <a:ext cx="2539" cy="2538"/>
                            </a:xfrm>
                            <a:custGeom>
                              <a:avLst/>
                              <a:gdLst>
                                <a:gd name="csX0" fmla="*/ 1270 w 2539"/>
                                <a:gd name="csY0" fmla="*/ 2538 h 2538"/>
                                <a:gd name="csX1" fmla="*/ 2540 w 2539"/>
                                <a:gd name="csY1" fmla="*/ 1269 h 2538"/>
                                <a:gd name="csX2" fmla="*/ 1270 w 2539"/>
                                <a:gd name="csY2" fmla="*/ 0 h 2538"/>
                                <a:gd name="csX3" fmla="*/ 0 w 2539"/>
                                <a:gd name="csY3" fmla="*/ 1269 h 2538"/>
                                <a:gd name="csX4" fmla="*/ 1270 w 2539"/>
                                <a:gd name="csY4" fmla="*/ 2538 h 25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39" h="2538">
                                  <a:moveTo>
                                    <a:pt x="1270" y="2538"/>
                                  </a:moveTo>
                                  <a:cubicBezTo>
                                    <a:pt x="1905" y="2538"/>
                                    <a:pt x="2540" y="2031"/>
                                    <a:pt x="2540" y="1269"/>
                                  </a:cubicBezTo>
                                  <a:cubicBezTo>
                                    <a:pt x="2540" y="508"/>
                                    <a:pt x="2032" y="0"/>
                                    <a:pt x="1270" y="0"/>
                                  </a:cubicBezTo>
                                  <a:cubicBezTo>
                                    <a:pt x="508" y="0"/>
                                    <a:pt x="0" y="508"/>
                                    <a:pt x="0" y="1269"/>
                                  </a:cubicBezTo>
                                  <a:cubicBezTo>
                                    <a:pt x="0" y="2031"/>
                                    <a:pt x="508" y="2538"/>
                                    <a:pt x="1270" y="253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89409426" name="Freeform: Shape 1689409426"/>
                          <wps:cNvSpPr/>
                          <wps:spPr>
                            <a:xfrm>
                              <a:off x="5610253" y="164724"/>
                              <a:ext cx="44064" cy="53811"/>
                            </a:xfrm>
                            <a:custGeom>
                              <a:avLst/>
                              <a:gdLst>
                                <a:gd name="csX0" fmla="*/ 42795 w 44064"/>
                                <a:gd name="csY0" fmla="*/ 24875 h 53811"/>
                                <a:gd name="csX1" fmla="*/ 29334 w 44064"/>
                                <a:gd name="csY1" fmla="*/ 24875 h 53811"/>
                                <a:gd name="csX2" fmla="*/ 29334 w 44064"/>
                                <a:gd name="csY2" fmla="*/ 1269 h 53811"/>
                                <a:gd name="csX3" fmla="*/ 42795 w 44064"/>
                                <a:gd name="csY3" fmla="*/ 1269 h 53811"/>
                                <a:gd name="csX4" fmla="*/ 42795 w 44064"/>
                                <a:gd name="csY4" fmla="*/ 24875 h 53811"/>
                                <a:gd name="csX5" fmla="*/ 42795 w 44064"/>
                                <a:gd name="csY5" fmla="*/ 36043 h 53811"/>
                                <a:gd name="csX6" fmla="*/ 39874 w 44064"/>
                                <a:gd name="csY6" fmla="*/ 41881 h 53811"/>
                                <a:gd name="csX7" fmla="*/ 29334 w 44064"/>
                                <a:gd name="csY7" fmla="*/ 48227 h 53811"/>
                                <a:gd name="csX8" fmla="*/ 29334 w 44064"/>
                                <a:gd name="csY8" fmla="*/ 26017 h 53811"/>
                                <a:gd name="csX9" fmla="*/ 42795 w 44064"/>
                                <a:gd name="csY9" fmla="*/ 26017 h 53811"/>
                                <a:gd name="csX10" fmla="*/ 42795 w 44064"/>
                                <a:gd name="csY10" fmla="*/ 36043 h 53811"/>
                                <a:gd name="csX11" fmla="*/ 28191 w 44064"/>
                                <a:gd name="csY11" fmla="*/ 24875 h 53811"/>
                                <a:gd name="csX12" fmla="*/ 15746 w 44064"/>
                                <a:gd name="csY12" fmla="*/ 24875 h 53811"/>
                                <a:gd name="csX13" fmla="*/ 15746 w 44064"/>
                                <a:gd name="csY13" fmla="*/ 1269 h 53811"/>
                                <a:gd name="csX14" fmla="*/ 28191 w 44064"/>
                                <a:gd name="csY14" fmla="*/ 1269 h 53811"/>
                                <a:gd name="csX15" fmla="*/ 28191 w 44064"/>
                                <a:gd name="csY15" fmla="*/ 24875 h 53811"/>
                                <a:gd name="csX16" fmla="*/ 28191 w 44064"/>
                                <a:gd name="csY16" fmla="*/ 48988 h 53811"/>
                                <a:gd name="csX17" fmla="*/ 23366 w 44064"/>
                                <a:gd name="csY17" fmla="*/ 51907 h 53811"/>
                                <a:gd name="csX18" fmla="*/ 23366 w 44064"/>
                                <a:gd name="csY18" fmla="*/ 51907 h 53811"/>
                                <a:gd name="csX19" fmla="*/ 22096 w 44064"/>
                                <a:gd name="csY19" fmla="*/ 52288 h 53811"/>
                                <a:gd name="csX20" fmla="*/ 20826 w 44064"/>
                                <a:gd name="csY20" fmla="*/ 51780 h 53811"/>
                                <a:gd name="csX21" fmla="*/ 16000 w 44064"/>
                                <a:gd name="csY21" fmla="*/ 48861 h 53811"/>
                                <a:gd name="csX22" fmla="*/ 16000 w 44064"/>
                                <a:gd name="csY22" fmla="*/ 26017 h 53811"/>
                                <a:gd name="csX23" fmla="*/ 28445 w 44064"/>
                                <a:gd name="csY23" fmla="*/ 26017 h 53811"/>
                                <a:gd name="csX24" fmla="*/ 28445 w 44064"/>
                                <a:gd name="csY24" fmla="*/ 48861 h 53811"/>
                                <a:gd name="csX25" fmla="*/ 10794 w 44064"/>
                                <a:gd name="csY25" fmla="*/ 16245 h 53811"/>
                                <a:gd name="csX26" fmla="*/ 14604 w 44064"/>
                                <a:gd name="csY26" fmla="*/ 16245 h 53811"/>
                                <a:gd name="csX27" fmla="*/ 14604 w 44064"/>
                                <a:gd name="csY27" fmla="*/ 24875 h 53811"/>
                                <a:gd name="csX28" fmla="*/ 10794 w 44064"/>
                                <a:gd name="csY28" fmla="*/ 24875 h 53811"/>
                                <a:gd name="csX29" fmla="*/ 10794 w 44064"/>
                                <a:gd name="csY29" fmla="*/ 16245 h 53811"/>
                                <a:gd name="csX30" fmla="*/ 14604 w 44064"/>
                                <a:gd name="csY30" fmla="*/ 48227 h 53811"/>
                                <a:gd name="csX31" fmla="*/ 4063 w 44064"/>
                                <a:gd name="csY31" fmla="*/ 41881 h 53811"/>
                                <a:gd name="csX32" fmla="*/ 1143 w 44064"/>
                                <a:gd name="csY32" fmla="*/ 36043 h 53811"/>
                                <a:gd name="csX33" fmla="*/ 1143 w 44064"/>
                                <a:gd name="csY33" fmla="*/ 26017 h 53811"/>
                                <a:gd name="csX34" fmla="*/ 14604 w 44064"/>
                                <a:gd name="csY34" fmla="*/ 26017 h 53811"/>
                                <a:gd name="csX35" fmla="*/ 14604 w 44064"/>
                                <a:gd name="csY35" fmla="*/ 48227 h 53811"/>
                                <a:gd name="csX36" fmla="*/ 5841 w 44064"/>
                                <a:gd name="csY36" fmla="*/ 10280 h 53811"/>
                                <a:gd name="csX37" fmla="*/ 1270 w 44064"/>
                                <a:gd name="csY37" fmla="*/ 10280 h 53811"/>
                                <a:gd name="csX38" fmla="*/ 1270 w 44064"/>
                                <a:gd name="csY38" fmla="*/ 1142 h 53811"/>
                                <a:gd name="csX39" fmla="*/ 5841 w 44064"/>
                                <a:gd name="csY39" fmla="*/ 1142 h 53811"/>
                                <a:gd name="csX40" fmla="*/ 5841 w 44064"/>
                                <a:gd name="csY40" fmla="*/ 10280 h 53811"/>
                                <a:gd name="csX41" fmla="*/ 6984 w 44064"/>
                                <a:gd name="csY41" fmla="*/ 4696 h 53811"/>
                                <a:gd name="csX42" fmla="*/ 7492 w 44064"/>
                                <a:gd name="csY42" fmla="*/ 4061 h 53811"/>
                                <a:gd name="csX43" fmla="*/ 7111 w 44064"/>
                                <a:gd name="csY43" fmla="*/ 3427 h 53811"/>
                                <a:gd name="csX44" fmla="*/ 7873 w 44064"/>
                                <a:gd name="csY44" fmla="*/ 3427 h 53811"/>
                                <a:gd name="csX45" fmla="*/ 8254 w 44064"/>
                                <a:gd name="csY45" fmla="*/ 2792 h 53811"/>
                                <a:gd name="csX46" fmla="*/ 8635 w 44064"/>
                                <a:gd name="csY46" fmla="*/ 3554 h 53811"/>
                                <a:gd name="csX47" fmla="*/ 9397 w 44064"/>
                                <a:gd name="csY47" fmla="*/ 3554 h 53811"/>
                                <a:gd name="csX48" fmla="*/ 9016 w 44064"/>
                                <a:gd name="csY48" fmla="*/ 4061 h 53811"/>
                                <a:gd name="csX49" fmla="*/ 9524 w 44064"/>
                                <a:gd name="csY49" fmla="*/ 4696 h 53811"/>
                                <a:gd name="csX50" fmla="*/ 8889 w 44064"/>
                                <a:gd name="csY50" fmla="*/ 4696 h 53811"/>
                                <a:gd name="csX51" fmla="*/ 8889 w 44064"/>
                                <a:gd name="csY51" fmla="*/ 5584 h 53811"/>
                                <a:gd name="csX52" fmla="*/ 8254 w 44064"/>
                                <a:gd name="csY52" fmla="*/ 5077 h 53811"/>
                                <a:gd name="csX53" fmla="*/ 7619 w 44064"/>
                                <a:gd name="csY53" fmla="*/ 5584 h 53811"/>
                                <a:gd name="csX54" fmla="*/ 7619 w 44064"/>
                                <a:gd name="csY54" fmla="*/ 4823 h 53811"/>
                                <a:gd name="csX55" fmla="*/ 6857 w 44064"/>
                                <a:gd name="csY55" fmla="*/ 4823 h 53811"/>
                                <a:gd name="csX56" fmla="*/ 10286 w 44064"/>
                                <a:gd name="csY56" fmla="*/ 14214 h 53811"/>
                                <a:gd name="csX57" fmla="*/ 9778 w 44064"/>
                                <a:gd name="csY57" fmla="*/ 13960 h 53811"/>
                                <a:gd name="csX58" fmla="*/ 8889 w 44064"/>
                                <a:gd name="csY58" fmla="*/ 14722 h 53811"/>
                                <a:gd name="csX59" fmla="*/ 8508 w 44064"/>
                                <a:gd name="csY59" fmla="*/ 14468 h 53811"/>
                                <a:gd name="csX60" fmla="*/ 9270 w 44064"/>
                                <a:gd name="csY60" fmla="*/ 13833 h 53811"/>
                                <a:gd name="csX61" fmla="*/ 5968 w 44064"/>
                                <a:gd name="csY61" fmla="*/ 15103 h 53811"/>
                                <a:gd name="csX62" fmla="*/ 6984 w 44064"/>
                                <a:gd name="csY62" fmla="*/ 13326 h 53811"/>
                                <a:gd name="csX63" fmla="*/ 5460 w 44064"/>
                                <a:gd name="csY63" fmla="*/ 12184 h 53811"/>
                                <a:gd name="csX64" fmla="*/ 6349 w 44064"/>
                                <a:gd name="csY64" fmla="*/ 12184 h 53811"/>
                                <a:gd name="csX65" fmla="*/ 7238 w 44064"/>
                                <a:gd name="csY65" fmla="*/ 11549 h 53811"/>
                                <a:gd name="csX66" fmla="*/ 8381 w 44064"/>
                                <a:gd name="csY66" fmla="*/ 12818 h 53811"/>
                                <a:gd name="csX67" fmla="*/ 9270 w 44064"/>
                                <a:gd name="csY67" fmla="*/ 11549 h 53811"/>
                                <a:gd name="csX68" fmla="*/ 10667 w 44064"/>
                                <a:gd name="csY68" fmla="*/ 14849 h 53811"/>
                                <a:gd name="csX69" fmla="*/ 10540 w 44064"/>
                                <a:gd name="csY69" fmla="*/ 14341 h 53811"/>
                                <a:gd name="csX70" fmla="*/ 7238 w 44064"/>
                                <a:gd name="csY70" fmla="*/ 21068 h 53811"/>
                                <a:gd name="csX71" fmla="*/ 8000 w 44064"/>
                                <a:gd name="csY71" fmla="*/ 21068 h 53811"/>
                                <a:gd name="csX72" fmla="*/ 8381 w 44064"/>
                                <a:gd name="csY72" fmla="*/ 20433 h 53811"/>
                                <a:gd name="csX73" fmla="*/ 8762 w 44064"/>
                                <a:gd name="csY73" fmla="*/ 21194 h 53811"/>
                                <a:gd name="csX74" fmla="*/ 9524 w 44064"/>
                                <a:gd name="csY74" fmla="*/ 21194 h 53811"/>
                                <a:gd name="csX75" fmla="*/ 9143 w 44064"/>
                                <a:gd name="csY75" fmla="*/ 21702 h 53811"/>
                                <a:gd name="csX76" fmla="*/ 9651 w 44064"/>
                                <a:gd name="csY76" fmla="*/ 22210 h 53811"/>
                                <a:gd name="csX77" fmla="*/ 9016 w 44064"/>
                                <a:gd name="csY77" fmla="*/ 22210 h 53811"/>
                                <a:gd name="csX78" fmla="*/ 9016 w 44064"/>
                                <a:gd name="csY78" fmla="*/ 23098 h 53811"/>
                                <a:gd name="csX79" fmla="*/ 8381 w 44064"/>
                                <a:gd name="csY79" fmla="*/ 22590 h 53811"/>
                                <a:gd name="csX80" fmla="*/ 7746 w 44064"/>
                                <a:gd name="csY80" fmla="*/ 23098 h 53811"/>
                                <a:gd name="csX81" fmla="*/ 7746 w 44064"/>
                                <a:gd name="csY81" fmla="*/ 22337 h 53811"/>
                                <a:gd name="csX82" fmla="*/ 6984 w 44064"/>
                                <a:gd name="csY82" fmla="*/ 22337 h 53811"/>
                                <a:gd name="csX83" fmla="*/ 7492 w 44064"/>
                                <a:gd name="csY83" fmla="*/ 21575 h 53811"/>
                                <a:gd name="csX84" fmla="*/ 7111 w 44064"/>
                                <a:gd name="csY84" fmla="*/ 20941 h 53811"/>
                                <a:gd name="csX85" fmla="*/ 2031 w 44064"/>
                                <a:gd name="csY85" fmla="*/ 12311 h 53811"/>
                                <a:gd name="csX86" fmla="*/ 2794 w 44064"/>
                                <a:gd name="csY86" fmla="*/ 12311 h 53811"/>
                                <a:gd name="csX87" fmla="*/ 3175 w 44064"/>
                                <a:gd name="csY87" fmla="*/ 11676 h 53811"/>
                                <a:gd name="csX88" fmla="*/ 3556 w 44064"/>
                                <a:gd name="csY88" fmla="*/ 12437 h 53811"/>
                                <a:gd name="csX89" fmla="*/ 4318 w 44064"/>
                                <a:gd name="csY89" fmla="*/ 12437 h 53811"/>
                                <a:gd name="csX90" fmla="*/ 3937 w 44064"/>
                                <a:gd name="csY90" fmla="*/ 12945 h 53811"/>
                                <a:gd name="csX91" fmla="*/ 4444 w 44064"/>
                                <a:gd name="csY91" fmla="*/ 13580 h 53811"/>
                                <a:gd name="csX92" fmla="*/ 3809 w 44064"/>
                                <a:gd name="csY92" fmla="*/ 13580 h 53811"/>
                                <a:gd name="csX93" fmla="*/ 3809 w 44064"/>
                                <a:gd name="csY93" fmla="*/ 14468 h 53811"/>
                                <a:gd name="csX94" fmla="*/ 3175 w 44064"/>
                                <a:gd name="csY94" fmla="*/ 13960 h 53811"/>
                                <a:gd name="csX95" fmla="*/ 2540 w 44064"/>
                                <a:gd name="csY95" fmla="*/ 14468 h 53811"/>
                                <a:gd name="csX96" fmla="*/ 2540 w 44064"/>
                                <a:gd name="csY96" fmla="*/ 13707 h 53811"/>
                                <a:gd name="csX97" fmla="*/ 1778 w 44064"/>
                                <a:gd name="csY97" fmla="*/ 13707 h 53811"/>
                                <a:gd name="csX98" fmla="*/ 2286 w 44064"/>
                                <a:gd name="csY98" fmla="*/ 12945 h 53811"/>
                                <a:gd name="csX99" fmla="*/ 1905 w 44064"/>
                                <a:gd name="csY99" fmla="*/ 12311 h 53811"/>
                                <a:gd name="csX100" fmla="*/ 1143 w 44064"/>
                                <a:gd name="csY100" fmla="*/ 16245 h 53811"/>
                                <a:gd name="csX101" fmla="*/ 5714 w 44064"/>
                                <a:gd name="csY101" fmla="*/ 16245 h 53811"/>
                                <a:gd name="csX102" fmla="*/ 5714 w 44064"/>
                                <a:gd name="csY102" fmla="*/ 24875 h 53811"/>
                                <a:gd name="csX103" fmla="*/ 1143 w 44064"/>
                                <a:gd name="csY103" fmla="*/ 24875 h 53811"/>
                                <a:gd name="csX104" fmla="*/ 1143 w 44064"/>
                                <a:gd name="csY104" fmla="*/ 16245 h 53811"/>
                                <a:gd name="csX105" fmla="*/ 11810 w 44064"/>
                                <a:gd name="csY105" fmla="*/ 13453 h 53811"/>
                                <a:gd name="csX106" fmla="*/ 12318 w 44064"/>
                                <a:gd name="csY106" fmla="*/ 12818 h 53811"/>
                                <a:gd name="csX107" fmla="*/ 11937 w 44064"/>
                                <a:gd name="csY107" fmla="*/ 12184 h 53811"/>
                                <a:gd name="csX108" fmla="*/ 12699 w 44064"/>
                                <a:gd name="csY108" fmla="*/ 12184 h 53811"/>
                                <a:gd name="csX109" fmla="*/ 13080 w 44064"/>
                                <a:gd name="csY109" fmla="*/ 11549 h 53811"/>
                                <a:gd name="csX110" fmla="*/ 13461 w 44064"/>
                                <a:gd name="csY110" fmla="*/ 12311 h 53811"/>
                                <a:gd name="csX111" fmla="*/ 14223 w 44064"/>
                                <a:gd name="csY111" fmla="*/ 12311 h 53811"/>
                                <a:gd name="csX112" fmla="*/ 13842 w 44064"/>
                                <a:gd name="csY112" fmla="*/ 12818 h 53811"/>
                                <a:gd name="csX113" fmla="*/ 14349 w 44064"/>
                                <a:gd name="csY113" fmla="*/ 13453 h 53811"/>
                                <a:gd name="csX114" fmla="*/ 13587 w 44064"/>
                                <a:gd name="csY114" fmla="*/ 13453 h 53811"/>
                                <a:gd name="csX115" fmla="*/ 13587 w 44064"/>
                                <a:gd name="csY115" fmla="*/ 14341 h 53811"/>
                                <a:gd name="csX116" fmla="*/ 12953 w 44064"/>
                                <a:gd name="csY116" fmla="*/ 13833 h 53811"/>
                                <a:gd name="csX117" fmla="*/ 12318 w 44064"/>
                                <a:gd name="csY117" fmla="*/ 14341 h 53811"/>
                                <a:gd name="csX118" fmla="*/ 12318 w 44064"/>
                                <a:gd name="csY118" fmla="*/ 13580 h 53811"/>
                                <a:gd name="csX119" fmla="*/ 11556 w 44064"/>
                                <a:gd name="csY119" fmla="*/ 13580 h 53811"/>
                                <a:gd name="csX120" fmla="*/ 14604 w 44064"/>
                                <a:gd name="csY120" fmla="*/ 10280 h 53811"/>
                                <a:gd name="csX121" fmla="*/ 10794 w 44064"/>
                                <a:gd name="csY121" fmla="*/ 10280 h 53811"/>
                                <a:gd name="csX122" fmla="*/ 10794 w 44064"/>
                                <a:gd name="csY122" fmla="*/ 1142 h 53811"/>
                                <a:gd name="csX123" fmla="*/ 14604 w 44064"/>
                                <a:gd name="csY123" fmla="*/ 1142 h 53811"/>
                                <a:gd name="csX124" fmla="*/ 14604 w 44064"/>
                                <a:gd name="csY124" fmla="*/ 10280 h 53811"/>
                                <a:gd name="csX125" fmla="*/ 44065 w 44064"/>
                                <a:gd name="csY125" fmla="*/ 0 h 53811"/>
                                <a:gd name="csX126" fmla="*/ 44065 w 44064"/>
                                <a:gd name="csY126" fmla="*/ 0 h 53811"/>
                                <a:gd name="csX127" fmla="*/ 0 w 44064"/>
                                <a:gd name="csY127" fmla="*/ 0 h 53811"/>
                                <a:gd name="csX128" fmla="*/ 0 w 44064"/>
                                <a:gd name="csY128" fmla="*/ 0 h 53811"/>
                                <a:gd name="csX129" fmla="*/ 0 w 44064"/>
                                <a:gd name="csY129" fmla="*/ 0 h 53811"/>
                                <a:gd name="csX130" fmla="*/ 0 w 44064"/>
                                <a:gd name="csY130" fmla="*/ 35536 h 53811"/>
                                <a:gd name="csX131" fmla="*/ 3556 w 44064"/>
                                <a:gd name="csY131" fmla="*/ 42897 h 53811"/>
                                <a:gd name="csX132" fmla="*/ 20445 w 44064"/>
                                <a:gd name="csY132" fmla="*/ 53050 h 53811"/>
                                <a:gd name="csX133" fmla="*/ 21969 w 44064"/>
                                <a:gd name="csY133" fmla="*/ 53811 h 53811"/>
                                <a:gd name="csX134" fmla="*/ 23366 w 44064"/>
                                <a:gd name="csY134" fmla="*/ 53303 h 53811"/>
                                <a:gd name="csX135" fmla="*/ 40636 w 44064"/>
                                <a:gd name="csY135" fmla="*/ 43023 h 53811"/>
                                <a:gd name="csX136" fmla="*/ 44065 w 44064"/>
                                <a:gd name="csY136" fmla="*/ 35663 h 53811"/>
                                <a:gd name="csX137" fmla="*/ 44065 w 44064"/>
                                <a:gd name="csY137" fmla="*/ 127 h 53811"/>
                                <a:gd name="csX138" fmla="*/ 44065 w 44064"/>
                                <a:gd name="csY138" fmla="*/ 127 h 5381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  <a:cxn ang="0">
                                  <a:pos x="csX53" y="csY53"/>
                                </a:cxn>
                                <a:cxn ang="0">
                                  <a:pos x="csX54" y="csY54"/>
                                </a:cxn>
                                <a:cxn ang="0">
                                  <a:pos x="csX55" y="csY55"/>
                                </a:cxn>
                                <a:cxn ang="0">
                                  <a:pos x="csX56" y="csY56"/>
                                </a:cxn>
                                <a:cxn ang="0">
                                  <a:pos x="csX57" y="csY57"/>
                                </a:cxn>
                                <a:cxn ang="0">
                                  <a:pos x="csX58" y="csY58"/>
                                </a:cxn>
                                <a:cxn ang="0">
                                  <a:pos x="csX59" y="csY59"/>
                                </a:cxn>
                                <a:cxn ang="0">
                                  <a:pos x="csX60" y="csY60"/>
                                </a:cxn>
                                <a:cxn ang="0">
                                  <a:pos x="csX61" y="csY61"/>
                                </a:cxn>
                                <a:cxn ang="0">
                                  <a:pos x="csX62" y="csY62"/>
                                </a:cxn>
                                <a:cxn ang="0">
                                  <a:pos x="csX63" y="csY63"/>
                                </a:cxn>
                                <a:cxn ang="0">
                                  <a:pos x="csX64" y="csY64"/>
                                </a:cxn>
                                <a:cxn ang="0">
                                  <a:pos x="csX65" y="csY65"/>
                                </a:cxn>
                                <a:cxn ang="0">
                                  <a:pos x="csX66" y="csY66"/>
                                </a:cxn>
                                <a:cxn ang="0">
                                  <a:pos x="csX67" y="csY67"/>
                                </a:cxn>
                                <a:cxn ang="0">
                                  <a:pos x="csX68" y="csY68"/>
                                </a:cxn>
                                <a:cxn ang="0">
                                  <a:pos x="csX69" y="csY69"/>
                                </a:cxn>
                                <a:cxn ang="0">
                                  <a:pos x="csX70" y="csY70"/>
                                </a:cxn>
                                <a:cxn ang="0">
                                  <a:pos x="csX71" y="csY71"/>
                                </a:cxn>
                                <a:cxn ang="0">
                                  <a:pos x="csX72" y="csY72"/>
                                </a:cxn>
                                <a:cxn ang="0">
                                  <a:pos x="csX73" y="csY73"/>
                                </a:cxn>
                                <a:cxn ang="0">
                                  <a:pos x="csX74" y="csY74"/>
                                </a:cxn>
                                <a:cxn ang="0">
                                  <a:pos x="csX75" y="csY75"/>
                                </a:cxn>
                                <a:cxn ang="0">
                                  <a:pos x="csX76" y="csY76"/>
                                </a:cxn>
                                <a:cxn ang="0">
                                  <a:pos x="csX77" y="csY77"/>
                                </a:cxn>
                                <a:cxn ang="0">
                                  <a:pos x="csX78" y="csY78"/>
                                </a:cxn>
                                <a:cxn ang="0">
                                  <a:pos x="csX79" y="csY79"/>
                                </a:cxn>
                                <a:cxn ang="0">
                                  <a:pos x="csX80" y="csY80"/>
                                </a:cxn>
                                <a:cxn ang="0">
                                  <a:pos x="csX81" y="csY81"/>
                                </a:cxn>
                                <a:cxn ang="0">
                                  <a:pos x="csX82" y="csY82"/>
                                </a:cxn>
                                <a:cxn ang="0">
                                  <a:pos x="csX83" y="csY83"/>
                                </a:cxn>
                                <a:cxn ang="0">
                                  <a:pos x="csX84" y="csY84"/>
                                </a:cxn>
                                <a:cxn ang="0">
                                  <a:pos x="csX85" y="csY85"/>
                                </a:cxn>
                                <a:cxn ang="0">
                                  <a:pos x="csX86" y="csY86"/>
                                </a:cxn>
                                <a:cxn ang="0">
                                  <a:pos x="csX87" y="csY87"/>
                                </a:cxn>
                                <a:cxn ang="0">
                                  <a:pos x="csX88" y="csY88"/>
                                </a:cxn>
                                <a:cxn ang="0">
                                  <a:pos x="csX89" y="csY89"/>
                                </a:cxn>
                                <a:cxn ang="0">
                                  <a:pos x="csX90" y="csY90"/>
                                </a:cxn>
                                <a:cxn ang="0">
                                  <a:pos x="csX91" y="csY91"/>
                                </a:cxn>
                                <a:cxn ang="0">
                                  <a:pos x="csX92" y="csY92"/>
                                </a:cxn>
                                <a:cxn ang="0">
                                  <a:pos x="csX93" y="csY93"/>
                                </a:cxn>
                                <a:cxn ang="0">
                                  <a:pos x="csX94" y="csY94"/>
                                </a:cxn>
                                <a:cxn ang="0">
                                  <a:pos x="csX95" y="csY95"/>
                                </a:cxn>
                                <a:cxn ang="0">
                                  <a:pos x="csX96" y="csY96"/>
                                </a:cxn>
                                <a:cxn ang="0">
                                  <a:pos x="csX97" y="csY97"/>
                                </a:cxn>
                                <a:cxn ang="0">
                                  <a:pos x="csX98" y="csY98"/>
                                </a:cxn>
                                <a:cxn ang="0">
                                  <a:pos x="csX99" y="csY99"/>
                                </a:cxn>
                                <a:cxn ang="0">
                                  <a:pos x="csX100" y="csY100"/>
                                </a:cxn>
                                <a:cxn ang="0">
                                  <a:pos x="csX101" y="csY101"/>
                                </a:cxn>
                                <a:cxn ang="0">
                                  <a:pos x="csX102" y="csY102"/>
                                </a:cxn>
                                <a:cxn ang="0">
                                  <a:pos x="csX103" y="csY103"/>
                                </a:cxn>
                                <a:cxn ang="0">
                                  <a:pos x="csX104" y="csY104"/>
                                </a:cxn>
                                <a:cxn ang="0">
                                  <a:pos x="csX105" y="csY105"/>
                                </a:cxn>
                                <a:cxn ang="0">
                                  <a:pos x="csX106" y="csY106"/>
                                </a:cxn>
                                <a:cxn ang="0">
                                  <a:pos x="csX107" y="csY107"/>
                                </a:cxn>
                                <a:cxn ang="0">
                                  <a:pos x="csX108" y="csY108"/>
                                </a:cxn>
                                <a:cxn ang="0">
                                  <a:pos x="csX109" y="csY109"/>
                                </a:cxn>
                                <a:cxn ang="0">
                                  <a:pos x="csX110" y="csY110"/>
                                </a:cxn>
                                <a:cxn ang="0">
                                  <a:pos x="csX111" y="csY111"/>
                                </a:cxn>
                                <a:cxn ang="0">
                                  <a:pos x="csX112" y="csY112"/>
                                </a:cxn>
                                <a:cxn ang="0">
                                  <a:pos x="csX113" y="csY113"/>
                                </a:cxn>
                                <a:cxn ang="0">
                                  <a:pos x="csX114" y="csY114"/>
                                </a:cxn>
                                <a:cxn ang="0">
                                  <a:pos x="csX115" y="csY115"/>
                                </a:cxn>
                                <a:cxn ang="0">
                                  <a:pos x="csX116" y="csY116"/>
                                </a:cxn>
                                <a:cxn ang="0">
                                  <a:pos x="csX117" y="csY117"/>
                                </a:cxn>
                                <a:cxn ang="0">
                                  <a:pos x="csX118" y="csY118"/>
                                </a:cxn>
                                <a:cxn ang="0">
                                  <a:pos x="csX119" y="csY119"/>
                                </a:cxn>
                                <a:cxn ang="0">
                                  <a:pos x="csX120" y="csY120"/>
                                </a:cxn>
                                <a:cxn ang="0">
                                  <a:pos x="csX121" y="csY121"/>
                                </a:cxn>
                                <a:cxn ang="0">
                                  <a:pos x="csX122" y="csY122"/>
                                </a:cxn>
                                <a:cxn ang="0">
                                  <a:pos x="csX123" y="csY123"/>
                                </a:cxn>
                                <a:cxn ang="0">
                                  <a:pos x="csX124" y="csY124"/>
                                </a:cxn>
                                <a:cxn ang="0">
                                  <a:pos x="csX125" y="csY125"/>
                                </a:cxn>
                                <a:cxn ang="0">
                                  <a:pos x="csX126" y="csY126"/>
                                </a:cxn>
                                <a:cxn ang="0">
                                  <a:pos x="csX127" y="csY127"/>
                                </a:cxn>
                                <a:cxn ang="0">
                                  <a:pos x="csX128" y="csY128"/>
                                </a:cxn>
                                <a:cxn ang="0">
                                  <a:pos x="csX129" y="csY129"/>
                                </a:cxn>
                                <a:cxn ang="0">
                                  <a:pos x="csX130" y="csY130"/>
                                </a:cxn>
                                <a:cxn ang="0">
                                  <a:pos x="csX131" y="csY131"/>
                                </a:cxn>
                                <a:cxn ang="0">
                                  <a:pos x="csX132" y="csY132"/>
                                </a:cxn>
                                <a:cxn ang="0">
                                  <a:pos x="csX133" y="csY133"/>
                                </a:cxn>
                                <a:cxn ang="0">
                                  <a:pos x="csX134" y="csY134"/>
                                </a:cxn>
                                <a:cxn ang="0">
                                  <a:pos x="csX135" y="csY135"/>
                                </a:cxn>
                                <a:cxn ang="0">
                                  <a:pos x="csX136" y="csY136"/>
                                </a:cxn>
                                <a:cxn ang="0">
                                  <a:pos x="csX137" y="csY137"/>
                                </a:cxn>
                                <a:cxn ang="0">
                                  <a:pos x="csX138" y="csY138"/>
                                </a:cxn>
                              </a:cxnLst>
                              <a:rect l="l" t="t" r="r" b="b"/>
                              <a:pathLst>
                                <a:path w="44064" h="53811">
                                  <a:moveTo>
                                    <a:pt x="42795" y="24875"/>
                                  </a:moveTo>
                                  <a:lnTo>
                                    <a:pt x="29334" y="24875"/>
                                  </a:lnTo>
                                  <a:lnTo>
                                    <a:pt x="29334" y="1269"/>
                                  </a:lnTo>
                                  <a:lnTo>
                                    <a:pt x="42795" y="1269"/>
                                  </a:lnTo>
                                  <a:lnTo>
                                    <a:pt x="42795" y="24875"/>
                                  </a:lnTo>
                                  <a:close/>
                                  <a:moveTo>
                                    <a:pt x="42795" y="36043"/>
                                  </a:moveTo>
                                  <a:cubicBezTo>
                                    <a:pt x="42541" y="38582"/>
                                    <a:pt x="41652" y="40739"/>
                                    <a:pt x="39874" y="41881"/>
                                  </a:cubicBezTo>
                                  <a:lnTo>
                                    <a:pt x="29334" y="48227"/>
                                  </a:lnTo>
                                  <a:lnTo>
                                    <a:pt x="29334" y="26017"/>
                                  </a:lnTo>
                                  <a:lnTo>
                                    <a:pt x="42795" y="26017"/>
                                  </a:lnTo>
                                  <a:lnTo>
                                    <a:pt x="42795" y="36043"/>
                                  </a:lnTo>
                                  <a:close/>
                                  <a:moveTo>
                                    <a:pt x="28191" y="24875"/>
                                  </a:moveTo>
                                  <a:lnTo>
                                    <a:pt x="15746" y="24875"/>
                                  </a:lnTo>
                                  <a:lnTo>
                                    <a:pt x="15746" y="1269"/>
                                  </a:lnTo>
                                  <a:lnTo>
                                    <a:pt x="28191" y="1269"/>
                                  </a:lnTo>
                                  <a:lnTo>
                                    <a:pt x="28191" y="24875"/>
                                  </a:lnTo>
                                  <a:close/>
                                  <a:moveTo>
                                    <a:pt x="28191" y="48988"/>
                                  </a:moveTo>
                                  <a:lnTo>
                                    <a:pt x="23366" y="51907"/>
                                  </a:lnTo>
                                  <a:lnTo>
                                    <a:pt x="23366" y="51907"/>
                                  </a:lnTo>
                                  <a:cubicBezTo>
                                    <a:pt x="23366" y="51907"/>
                                    <a:pt x="22604" y="52288"/>
                                    <a:pt x="22096" y="52288"/>
                                  </a:cubicBezTo>
                                  <a:cubicBezTo>
                                    <a:pt x="21588" y="52288"/>
                                    <a:pt x="21207" y="52161"/>
                                    <a:pt x="20826" y="51780"/>
                                  </a:cubicBezTo>
                                  <a:lnTo>
                                    <a:pt x="16000" y="48861"/>
                                  </a:lnTo>
                                  <a:lnTo>
                                    <a:pt x="16000" y="26017"/>
                                  </a:lnTo>
                                  <a:lnTo>
                                    <a:pt x="28445" y="26017"/>
                                  </a:lnTo>
                                  <a:lnTo>
                                    <a:pt x="28445" y="48861"/>
                                  </a:lnTo>
                                  <a:close/>
                                  <a:moveTo>
                                    <a:pt x="10794" y="16245"/>
                                  </a:moveTo>
                                  <a:lnTo>
                                    <a:pt x="14604" y="16245"/>
                                  </a:lnTo>
                                  <a:lnTo>
                                    <a:pt x="14604" y="24875"/>
                                  </a:lnTo>
                                  <a:lnTo>
                                    <a:pt x="10794" y="24875"/>
                                  </a:lnTo>
                                  <a:lnTo>
                                    <a:pt x="10794" y="16245"/>
                                  </a:lnTo>
                                  <a:close/>
                                  <a:moveTo>
                                    <a:pt x="14604" y="48227"/>
                                  </a:moveTo>
                                  <a:lnTo>
                                    <a:pt x="4063" y="41881"/>
                                  </a:lnTo>
                                  <a:cubicBezTo>
                                    <a:pt x="2286" y="40739"/>
                                    <a:pt x="1397" y="38582"/>
                                    <a:pt x="1143" y="36043"/>
                                  </a:cubicBezTo>
                                  <a:lnTo>
                                    <a:pt x="1143" y="26017"/>
                                  </a:lnTo>
                                  <a:lnTo>
                                    <a:pt x="14604" y="26017"/>
                                  </a:lnTo>
                                  <a:lnTo>
                                    <a:pt x="14604" y="48227"/>
                                  </a:lnTo>
                                  <a:close/>
                                  <a:moveTo>
                                    <a:pt x="5841" y="10280"/>
                                  </a:moveTo>
                                  <a:lnTo>
                                    <a:pt x="1270" y="10280"/>
                                  </a:lnTo>
                                  <a:lnTo>
                                    <a:pt x="1270" y="1142"/>
                                  </a:lnTo>
                                  <a:lnTo>
                                    <a:pt x="5841" y="1142"/>
                                  </a:lnTo>
                                  <a:lnTo>
                                    <a:pt x="5841" y="10280"/>
                                  </a:lnTo>
                                  <a:close/>
                                  <a:moveTo>
                                    <a:pt x="6984" y="4696"/>
                                  </a:moveTo>
                                  <a:lnTo>
                                    <a:pt x="7492" y="4061"/>
                                  </a:lnTo>
                                  <a:lnTo>
                                    <a:pt x="7111" y="3427"/>
                                  </a:lnTo>
                                  <a:lnTo>
                                    <a:pt x="7873" y="3427"/>
                                  </a:lnTo>
                                  <a:cubicBezTo>
                                    <a:pt x="7873" y="3427"/>
                                    <a:pt x="8254" y="2792"/>
                                    <a:pt x="8254" y="2792"/>
                                  </a:cubicBezTo>
                                  <a:lnTo>
                                    <a:pt x="8635" y="3554"/>
                                  </a:lnTo>
                                  <a:lnTo>
                                    <a:pt x="9397" y="3554"/>
                                  </a:lnTo>
                                  <a:cubicBezTo>
                                    <a:pt x="9397" y="3554"/>
                                    <a:pt x="9016" y="4061"/>
                                    <a:pt x="9016" y="4061"/>
                                  </a:cubicBezTo>
                                  <a:lnTo>
                                    <a:pt x="9524" y="4696"/>
                                  </a:lnTo>
                                  <a:lnTo>
                                    <a:pt x="8889" y="4696"/>
                                  </a:lnTo>
                                  <a:lnTo>
                                    <a:pt x="8889" y="5584"/>
                                  </a:lnTo>
                                  <a:lnTo>
                                    <a:pt x="8254" y="5077"/>
                                  </a:lnTo>
                                  <a:lnTo>
                                    <a:pt x="7619" y="5584"/>
                                  </a:lnTo>
                                  <a:lnTo>
                                    <a:pt x="7619" y="4823"/>
                                  </a:lnTo>
                                  <a:lnTo>
                                    <a:pt x="6857" y="4823"/>
                                  </a:lnTo>
                                  <a:close/>
                                  <a:moveTo>
                                    <a:pt x="10286" y="14214"/>
                                  </a:moveTo>
                                  <a:cubicBezTo>
                                    <a:pt x="10286" y="14214"/>
                                    <a:pt x="9905" y="13960"/>
                                    <a:pt x="9778" y="13960"/>
                                  </a:cubicBezTo>
                                  <a:cubicBezTo>
                                    <a:pt x="9397" y="13960"/>
                                    <a:pt x="9143" y="14595"/>
                                    <a:pt x="8889" y="14722"/>
                                  </a:cubicBezTo>
                                  <a:cubicBezTo>
                                    <a:pt x="8635" y="14722"/>
                                    <a:pt x="8508" y="14722"/>
                                    <a:pt x="8508" y="14468"/>
                                  </a:cubicBezTo>
                                  <a:cubicBezTo>
                                    <a:pt x="8508" y="14214"/>
                                    <a:pt x="9016" y="14087"/>
                                    <a:pt x="9270" y="13833"/>
                                  </a:cubicBezTo>
                                  <a:cubicBezTo>
                                    <a:pt x="6349" y="13833"/>
                                    <a:pt x="6349" y="15103"/>
                                    <a:pt x="5968" y="15103"/>
                                  </a:cubicBezTo>
                                  <a:cubicBezTo>
                                    <a:pt x="5206" y="15103"/>
                                    <a:pt x="6603" y="13707"/>
                                    <a:pt x="6984" y="13326"/>
                                  </a:cubicBezTo>
                                  <a:cubicBezTo>
                                    <a:pt x="6349" y="13326"/>
                                    <a:pt x="6095" y="12564"/>
                                    <a:pt x="5460" y="12184"/>
                                  </a:cubicBezTo>
                                  <a:cubicBezTo>
                                    <a:pt x="5714" y="11803"/>
                                    <a:pt x="5968" y="11930"/>
                                    <a:pt x="6349" y="12184"/>
                                  </a:cubicBezTo>
                                  <a:cubicBezTo>
                                    <a:pt x="6349" y="11930"/>
                                    <a:pt x="6603" y="11549"/>
                                    <a:pt x="7238" y="11549"/>
                                  </a:cubicBezTo>
                                  <a:cubicBezTo>
                                    <a:pt x="8508" y="11549"/>
                                    <a:pt x="8127" y="12818"/>
                                    <a:pt x="8381" y="12818"/>
                                  </a:cubicBezTo>
                                  <a:cubicBezTo>
                                    <a:pt x="8635" y="12818"/>
                                    <a:pt x="8381" y="11549"/>
                                    <a:pt x="9270" y="11549"/>
                                  </a:cubicBezTo>
                                  <a:cubicBezTo>
                                    <a:pt x="10540" y="11549"/>
                                    <a:pt x="12191" y="14849"/>
                                    <a:pt x="10667" y="14849"/>
                                  </a:cubicBezTo>
                                  <a:cubicBezTo>
                                    <a:pt x="10032" y="14849"/>
                                    <a:pt x="10540" y="14341"/>
                                    <a:pt x="10540" y="14341"/>
                                  </a:cubicBezTo>
                                  <a:moveTo>
                                    <a:pt x="7238" y="21068"/>
                                  </a:moveTo>
                                  <a:lnTo>
                                    <a:pt x="8000" y="21068"/>
                                  </a:lnTo>
                                  <a:cubicBezTo>
                                    <a:pt x="8000" y="21068"/>
                                    <a:pt x="8381" y="20433"/>
                                    <a:pt x="8381" y="20433"/>
                                  </a:cubicBezTo>
                                  <a:lnTo>
                                    <a:pt x="8762" y="21194"/>
                                  </a:lnTo>
                                  <a:lnTo>
                                    <a:pt x="9524" y="21194"/>
                                  </a:lnTo>
                                  <a:cubicBezTo>
                                    <a:pt x="9524" y="21194"/>
                                    <a:pt x="9143" y="21702"/>
                                    <a:pt x="9143" y="21702"/>
                                  </a:cubicBezTo>
                                  <a:lnTo>
                                    <a:pt x="9651" y="22210"/>
                                  </a:lnTo>
                                  <a:lnTo>
                                    <a:pt x="9016" y="22210"/>
                                  </a:lnTo>
                                  <a:lnTo>
                                    <a:pt x="9016" y="23098"/>
                                  </a:lnTo>
                                  <a:lnTo>
                                    <a:pt x="8381" y="22590"/>
                                  </a:lnTo>
                                  <a:lnTo>
                                    <a:pt x="7746" y="23098"/>
                                  </a:lnTo>
                                  <a:lnTo>
                                    <a:pt x="7746" y="22337"/>
                                  </a:lnTo>
                                  <a:lnTo>
                                    <a:pt x="6984" y="22337"/>
                                  </a:lnTo>
                                  <a:cubicBezTo>
                                    <a:pt x="6984" y="22337"/>
                                    <a:pt x="7492" y="21575"/>
                                    <a:pt x="7492" y="21575"/>
                                  </a:cubicBezTo>
                                  <a:lnTo>
                                    <a:pt x="7111" y="20941"/>
                                  </a:lnTo>
                                  <a:close/>
                                  <a:moveTo>
                                    <a:pt x="2031" y="12311"/>
                                  </a:moveTo>
                                  <a:lnTo>
                                    <a:pt x="2794" y="12311"/>
                                  </a:lnTo>
                                  <a:cubicBezTo>
                                    <a:pt x="2794" y="12311"/>
                                    <a:pt x="3175" y="11676"/>
                                    <a:pt x="3175" y="11676"/>
                                  </a:cubicBezTo>
                                  <a:lnTo>
                                    <a:pt x="3556" y="12437"/>
                                  </a:lnTo>
                                  <a:lnTo>
                                    <a:pt x="4318" y="12437"/>
                                  </a:lnTo>
                                  <a:cubicBezTo>
                                    <a:pt x="4318" y="12437"/>
                                    <a:pt x="3937" y="12945"/>
                                    <a:pt x="3937" y="12945"/>
                                  </a:cubicBezTo>
                                  <a:lnTo>
                                    <a:pt x="4444" y="13580"/>
                                  </a:lnTo>
                                  <a:lnTo>
                                    <a:pt x="3809" y="13580"/>
                                  </a:lnTo>
                                  <a:lnTo>
                                    <a:pt x="3809" y="14468"/>
                                  </a:lnTo>
                                  <a:lnTo>
                                    <a:pt x="3175" y="13960"/>
                                  </a:lnTo>
                                  <a:lnTo>
                                    <a:pt x="2540" y="14468"/>
                                  </a:lnTo>
                                  <a:lnTo>
                                    <a:pt x="2540" y="13707"/>
                                  </a:lnTo>
                                  <a:lnTo>
                                    <a:pt x="1778" y="13707"/>
                                  </a:lnTo>
                                  <a:cubicBezTo>
                                    <a:pt x="1778" y="13707"/>
                                    <a:pt x="2286" y="12945"/>
                                    <a:pt x="2286" y="12945"/>
                                  </a:cubicBezTo>
                                  <a:lnTo>
                                    <a:pt x="1905" y="12311"/>
                                  </a:lnTo>
                                  <a:close/>
                                  <a:moveTo>
                                    <a:pt x="1143" y="16245"/>
                                  </a:moveTo>
                                  <a:lnTo>
                                    <a:pt x="5714" y="16245"/>
                                  </a:lnTo>
                                  <a:lnTo>
                                    <a:pt x="5714" y="24875"/>
                                  </a:lnTo>
                                  <a:lnTo>
                                    <a:pt x="1143" y="24875"/>
                                  </a:lnTo>
                                  <a:lnTo>
                                    <a:pt x="1143" y="16245"/>
                                  </a:lnTo>
                                  <a:close/>
                                  <a:moveTo>
                                    <a:pt x="11810" y="13453"/>
                                  </a:moveTo>
                                  <a:lnTo>
                                    <a:pt x="12318" y="12818"/>
                                  </a:lnTo>
                                  <a:lnTo>
                                    <a:pt x="11937" y="12184"/>
                                  </a:lnTo>
                                  <a:lnTo>
                                    <a:pt x="12699" y="12184"/>
                                  </a:lnTo>
                                  <a:cubicBezTo>
                                    <a:pt x="12699" y="12184"/>
                                    <a:pt x="13080" y="11549"/>
                                    <a:pt x="13080" y="11549"/>
                                  </a:cubicBezTo>
                                  <a:lnTo>
                                    <a:pt x="13461" y="12311"/>
                                  </a:lnTo>
                                  <a:lnTo>
                                    <a:pt x="14223" y="12311"/>
                                  </a:lnTo>
                                  <a:cubicBezTo>
                                    <a:pt x="14223" y="12311"/>
                                    <a:pt x="13842" y="12818"/>
                                    <a:pt x="13842" y="12818"/>
                                  </a:cubicBezTo>
                                  <a:lnTo>
                                    <a:pt x="14349" y="13453"/>
                                  </a:lnTo>
                                  <a:lnTo>
                                    <a:pt x="13587" y="13453"/>
                                  </a:lnTo>
                                  <a:lnTo>
                                    <a:pt x="13587" y="14341"/>
                                  </a:lnTo>
                                  <a:lnTo>
                                    <a:pt x="12953" y="13833"/>
                                  </a:lnTo>
                                  <a:lnTo>
                                    <a:pt x="12318" y="14341"/>
                                  </a:lnTo>
                                  <a:lnTo>
                                    <a:pt x="12318" y="13580"/>
                                  </a:lnTo>
                                  <a:lnTo>
                                    <a:pt x="11556" y="13580"/>
                                  </a:lnTo>
                                  <a:close/>
                                  <a:moveTo>
                                    <a:pt x="14604" y="10280"/>
                                  </a:moveTo>
                                  <a:lnTo>
                                    <a:pt x="10794" y="10280"/>
                                  </a:lnTo>
                                  <a:lnTo>
                                    <a:pt x="10794" y="1142"/>
                                  </a:lnTo>
                                  <a:lnTo>
                                    <a:pt x="14604" y="1142"/>
                                  </a:lnTo>
                                  <a:lnTo>
                                    <a:pt x="14604" y="10280"/>
                                  </a:lnTo>
                                  <a:close/>
                                  <a:moveTo>
                                    <a:pt x="44065" y="0"/>
                                  </a:moveTo>
                                  <a:lnTo>
                                    <a:pt x="44065" y="0"/>
                                  </a:lnTo>
                                  <a:cubicBezTo>
                                    <a:pt x="44065" y="0"/>
                                    <a:pt x="0" y="0"/>
                                    <a:pt x="0" y="0"/>
                                  </a:cubicBezTo>
                                  <a:lnTo>
                                    <a:pt x="0" y="0"/>
                                  </a:ln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lnTo>
                                    <a:pt x="0" y="35536"/>
                                  </a:lnTo>
                                  <a:cubicBezTo>
                                    <a:pt x="0" y="38962"/>
                                    <a:pt x="1524" y="42008"/>
                                    <a:pt x="3556" y="42897"/>
                                  </a:cubicBezTo>
                                  <a:lnTo>
                                    <a:pt x="20445" y="53050"/>
                                  </a:lnTo>
                                  <a:cubicBezTo>
                                    <a:pt x="20445" y="53050"/>
                                    <a:pt x="21334" y="53811"/>
                                    <a:pt x="21969" y="53811"/>
                                  </a:cubicBezTo>
                                  <a:cubicBezTo>
                                    <a:pt x="22477" y="53811"/>
                                    <a:pt x="22985" y="53557"/>
                                    <a:pt x="23366" y="53303"/>
                                  </a:cubicBezTo>
                                  <a:lnTo>
                                    <a:pt x="40636" y="43023"/>
                                  </a:lnTo>
                                  <a:cubicBezTo>
                                    <a:pt x="42668" y="42135"/>
                                    <a:pt x="44065" y="39089"/>
                                    <a:pt x="44065" y="35663"/>
                                  </a:cubicBezTo>
                                  <a:lnTo>
                                    <a:pt x="44065" y="127"/>
                                  </a:lnTo>
                                  <a:cubicBezTo>
                                    <a:pt x="44065" y="127"/>
                                    <a:pt x="44065" y="127"/>
                                    <a:pt x="44065" y="1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36038655" name="Freeform: Shape 1336038655"/>
                          <wps:cNvSpPr/>
                          <wps:spPr>
                            <a:xfrm>
                              <a:off x="5612284" y="192011"/>
                              <a:ext cx="12091" cy="15356"/>
                            </a:xfrm>
                            <a:custGeom>
                              <a:avLst/>
                              <a:gdLst>
                                <a:gd name="csX0" fmla="*/ 11937 w 12091"/>
                                <a:gd name="csY0" fmla="*/ 6980 h 15356"/>
                                <a:gd name="csX1" fmla="*/ 10667 w 12091"/>
                                <a:gd name="csY1" fmla="*/ 7488 h 15356"/>
                                <a:gd name="csX2" fmla="*/ 12064 w 12091"/>
                                <a:gd name="csY2" fmla="*/ 5711 h 15356"/>
                                <a:gd name="csX3" fmla="*/ 10540 w 12091"/>
                                <a:gd name="csY3" fmla="*/ 6092 h 15356"/>
                                <a:gd name="csX4" fmla="*/ 10032 w 12091"/>
                                <a:gd name="csY4" fmla="*/ 4188 h 15356"/>
                                <a:gd name="csX5" fmla="*/ 10032 w 12091"/>
                                <a:gd name="csY5" fmla="*/ 2538 h 15356"/>
                                <a:gd name="csX6" fmla="*/ 11429 w 12091"/>
                                <a:gd name="csY6" fmla="*/ 0 h 15356"/>
                                <a:gd name="csX7" fmla="*/ 9143 w 12091"/>
                                <a:gd name="csY7" fmla="*/ 2919 h 15356"/>
                                <a:gd name="csX8" fmla="*/ 8255 w 12091"/>
                                <a:gd name="csY8" fmla="*/ 6092 h 15356"/>
                                <a:gd name="csX9" fmla="*/ 6349 w 12091"/>
                                <a:gd name="csY9" fmla="*/ 3427 h 15356"/>
                                <a:gd name="csX10" fmla="*/ 4064 w 12091"/>
                                <a:gd name="csY10" fmla="*/ 4061 h 15356"/>
                                <a:gd name="csX11" fmla="*/ 4953 w 12091"/>
                                <a:gd name="csY11" fmla="*/ 5330 h 15356"/>
                                <a:gd name="csX12" fmla="*/ 4699 w 12091"/>
                                <a:gd name="csY12" fmla="*/ 6726 h 15356"/>
                                <a:gd name="csX13" fmla="*/ 3429 w 12091"/>
                                <a:gd name="csY13" fmla="*/ 4950 h 15356"/>
                                <a:gd name="csX14" fmla="*/ 3429 w 12091"/>
                                <a:gd name="csY14" fmla="*/ 3680 h 15356"/>
                                <a:gd name="csX15" fmla="*/ 127 w 12091"/>
                                <a:gd name="csY15" fmla="*/ 254 h 15356"/>
                                <a:gd name="csX16" fmla="*/ 1397 w 12091"/>
                                <a:gd name="csY16" fmla="*/ 2792 h 15356"/>
                                <a:gd name="csX17" fmla="*/ 127 w 12091"/>
                                <a:gd name="csY17" fmla="*/ 2411 h 15356"/>
                                <a:gd name="csX18" fmla="*/ 1016 w 12091"/>
                                <a:gd name="csY18" fmla="*/ 3680 h 15356"/>
                                <a:gd name="csX19" fmla="*/ 127 w 12091"/>
                                <a:gd name="csY19" fmla="*/ 4061 h 15356"/>
                                <a:gd name="csX20" fmla="*/ 762 w 12091"/>
                                <a:gd name="csY20" fmla="*/ 5077 h 15356"/>
                                <a:gd name="csX21" fmla="*/ 0 w 12091"/>
                                <a:gd name="csY21" fmla="*/ 5203 h 15356"/>
                                <a:gd name="csX22" fmla="*/ 381 w 12091"/>
                                <a:gd name="csY22" fmla="*/ 5711 h 15356"/>
                                <a:gd name="csX23" fmla="*/ 127 w 12091"/>
                                <a:gd name="csY23" fmla="*/ 6980 h 15356"/>
                                <a:gd name="csX24" fmla="*/ 3175 w 12091"/>
                                <a:gd name="csY24" fmla="*/ 11041 h 15356"/>
                                <a:gd name="csX25" fmla="*/ 4064 w 12091"/>
                                <a:gd name="csY25" fmla="*/ 10026 h 15356"/>
                                <a:gd name="csX26" fmla="*/ 4572 w 12091"/>
                                <a:gd name="csY26" fmla="*/ 10661 h 15356"/>
                                <a:gd name="csX27" fmla="*/ 3683 w 12091"/>
                                <a:gd name="csY27" fmla="*/ 11930 h 15356"/>
                                <a:gd name="csX28" fmla="*/ 5080 w 12091"/>
                                <a:gd name="csY28" fmla="*/ 13072 h 15356"/>
                                <a:gd name="csX29" fmla="*/ 4953 w 12091"/>
                                <a:gd name="csY29" fmla="*/ 14849 h 15356"/>
                                <a:gd name="csX30" fmla="*/ 6349 w 12091"/>
                                <a:gd name="csY30" fmla="*/ 14214 h 15356"/>
                                <a:gd name="csX31" fmla="*/ 7366 w 12091"/>
                                <a:gd name="csY31" fmla="*/ 15356 h 15356"/>
                                <a:gd name="csX32" fmla="*/ 8255 w 12091"/>
                                <a:gd name="csY32" fmla="*/ 14214 h 15356"/>
                                <a:gd name="csX33" fmla="*/ 9524 w 12091"/>
                                <a:gd name="csY33" fmla="*/ 14722 h 15356"/>
                                <a:gd name="csX34" fmla="*/ 9016 w 12091"/>
                                <a:gd name="csY34" fmla="*/ 13072 h 15356"/>
                                <a:gd name="csX35" fmla="*/ 10540 w 12091"/>
                                <a:gd name="csY35" fmla="*/ 11930 h 15356"/>
                                <a:gd name="csX36" fmla="*/ 9905 w 12091"/>
                                <a:gd name="csY36" fmla="*/ 11168 h 15356"/>
                                <a:gd name="csX37" fmla="*/ 10159 w 12091"/>
                                <a:gd name="csY37" fmla="*/ 10280 h 15356"/>
                                <a:gd name="csX38" fmla="*/ 12064 w 12091"/>
                                <a:gd name="csY38" fmla="*/ 7361 h 1535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</a:cxnLst>
                              <a:rect l="l" t="t" r="r" b="b"/>
                              <a:pathLst>
                                <a:path w="12091" h="15356">
                                  <a:moveTo>
                                    <a:pt x="11937" y="6980"/>
                                  </a:moveTo>
                                  <a:cubicBezTo>
                                    <a:pt x="11937" y="6980"/>
                                    <a:pt x="10286" y="7488"/>
                                    <a:pt x="10667" y="7488"/>
                                  </a:cubicBezTo>
                                  <a:cubicBezTo>
                                    <a:pt x="10667" y="6980"/>
                                    <a:pt x="11556" y="6092"/>
                                    <a:pt x="12064" y="5711"/>
                                  </a:cubicBezTo>
                                  <a:cubicBezTo>
                                    <a:pt x="12064" y="5203"/>
                                    <a:pt x="11302" y="5711"/>
                                    <a:pt x="10540" y="6092"/>
                                  </a:cubicBezTo>
                                  <a:cubicBezTo>
                                    <a:pt x="13080" y="2538"/>
                                    <a:pt x="11429" y="3934"/>
                                    <a:pt x="10032" y="4188"/>
                                  </a:cubicBezTo>
                                  <a:cubicBezTo>
                                    <a:pt x="12318" y="1777"/>
                                    <a:pt x="11683" y="1777"/>
                                    <a:pt x="10032" y="2538"/>
                                  </a:cubicBezTo>
                                  <a:cubicBezTo>
                                    <a:pt x="11302" y="1523"/>
                                    <a:pt x="11556" y="254"/>
                                    <a:pt x="11429" y="0"/>
                                  </a:cubicBezTo>
                                  <a:cubicBezTo>
                                    <a:pt x="10159" y="1650"/>
                                    <a:pt x="9143" y="1396"/>
                                    <a:pt x="9143" y="2919"/>
                                  </a:cubicBezTo>
                                  <a:cubicBezTo>
                                    <a:pt x="9143" y="3934"/>
                                    <a:pt x="8762" y="5584"/>
                                    <a:pt x="8255" y="6092"/>
                                  </a:cubicBezTo>
                                  <a:cubicBezTo>
                                    <a:pt x="7619" y="6853"/>
                                    <a:pt x="8127" y="3427"/>
                                    <a:pt x="6349" y="3427"/>
                                  </a:cubicBezTo>
                                  <a:cubicBezTo>
                                    <a:pt x="5842" y="3427"/>
                                    <a:pt x="4445" y="3427"/>
                                    <a:pt x="4064" y="4061"/>
                                  </a:cubicBezTo>
                                  <a:cubicBezTo>
                                    <a:pt x="4445" y="4061"/>
                                    <a:pt x="4953" y="4950"/>
                                    <a:pt x="4953" y="5330"/>
                                  </a:cubicBezTo>
                                  <a:cubicBezTo>
                                    <a:pt x="4953" y="5711"/>
                                    <a:pt x="5207" y="6726"/>
                                    <a:pt x="4699" y="6726"/>
                                  </a:cubicBezTo>
                                  <a:cubicBezTo>
                                    <a:pt x="4191" y="6726"/>
                                    <a:pt x="3429" y="5457"/>
                                    <a:pt x="3429" y="4950"/>
                                  </a:cubicBezTo>
                                  <a:cubicBezTo>
                                    <a:pt x="3429" y="4442"/>
                                    <a:pt x="3429" y="4569"/>
                                    <a:pt x="3429" y="3680"/>
                                  </a:cubicBezTo>
                                  <a:cubicBezTo>
                                    <a:pt x="3429" y="2284"/>
                                    <a:pt x="1143" y="254"/>
                                    <a:pt x="127" y="254"/>
                                  </a:cubicBezTo>
                                  <a:cubicBezTo>
                                    <a:pt x="127" y="1269"/>
                                    <a:pt x="1397" y="1523"/>
                                    <a:pt x="1397" y="2792"/>
                                  </a:cubicBezTo>
                                  <a:cubicBezTo>
                                    <a:pt x="889" y="2792"/>
                                    <a:pt x="127" y="1777"/>
                                    <a:pt x="127" y="2411"/>
                                  </a:cubicBezTo>
                                  <a:cubicBezTo>
                                    <a:pt x="127" y="3046"/>
                                    <a:pt x="1016" y="3173"/>
                                    <a:pt x="1016" y="3680"/>
                                  </a:cubicBezTo>
                                  <a:cubicBezTo>
                                    <a:pt x="1016" y="4188"/>
                                    <a:pt x="127" y="3427"/>
                                    <a:pt x="127" y="4061"/>
                                  </a:cubicBezTo>
                                  <a:cubicBezTo>
                                    <a:pt x="127" y="4569"/>
                                    <a:pt x="635" y="4442"/>
                                    <a:pt x="762" y="5077"/>
                                  </a:cubicBezTo>
                                  <a:cubicBezTo>
                                    <a:pt x="381" y="5077"/>
                                    <a:pt x="0" y="5077"/>
                                    <a:pt x="0" y="5203"/>
                                  </a:cubicBezTo>
                                  <a:cubicBezTo>
                                    <a:pt x="0" y="5330"/>
                                    <a:pt x="0" y="5584"/>
                                    <a:pt x="381" y="5711"/>
                                  </a:cubicBezTo>
                                  <a:cubicBezTo>
                                    <a:pt x="254" y="5838"/>
                                    <a:pt x="127" y="6092"/>
                                    <a:pt x="127" y="6980"/>
                                  </a:cubicBezTo>
                                  <a:cubicBezTo>
                                    <a:pt x="127" y="9772"/>
                                    <a:pt x="1905" y="11041"/>
                                    <a:pt x="3175" y="11041"/>
                                  </a:cubicBezTo>
                                  <a:cubicBezTo>
                                    <a:pt x="4064" y="11041"/>
                                    <a:pt x="3937" y="10407"/>
                                    <a:pt x="4064" y="10026"/>
                                  </a:cubicBezTo>
                                  <a:cubicBezTo>
                                    <a:pt x="4064" y="10534"/>
                                    <a:pt x="4572" y="9772"/>
                                    <a:pt x="4572" y="10661"/>
                                  </a:cubicBezTo>
                                  <a:cubicBezTo>
                                    <a:pt x="4572" y="11549"/>
                                    <a:pt x="3683" y="11168"/>
                                    <a:pt x="3683" y="11930"/>
                                  </a:cubicBezTo>
                                  <a:cubicBezTo>
                                    <a:pt x="3683" y="12945"/>
                                    <a:pt x="5080" y="11930"/>
                                    <a:pt x="5080" y="13072"/>
                                  </a:cubicBezTo>
                                  <a:cubicBezTo>
                                    <a:pt x="5080" y="14468"/>
                                    <a:pt x="4953" y="14341"/>
                                    <a:pt x="4953" y="14849"/>
                                  </a:cubicBezTo>
                                  <a:cubicBezTo>
                                    <a:pt x="4953" y="15230"/>
                                    <a:pt x="6477" y="14341"/>
                                    <a:pt x="6349" y="14214"/>
                                  </a:cubicBezTo>
                                  <a:cubicBezTo>
                                    <a:pt x="6730" y="14341"/>
                                    <a:pt x="6730" y="15356"/>
                                    <a:pt x="7366" y="15356"/>
                                  </a:cubicBezTo>
                                  <a:cubicBezTo>
                                    <a:pt x="7746" y="15356"/>
                                    <a:pt x="7874" y="14214"/>
                                    <a:pt x="8255" y="14214"/>
                                  </a:cubicBezTo>
                                  <a:cubicBezTo>
                                    <a:pt x="8000" y="14214"/>
                                    <a:pt x="9524" y="15230"/>
                                    <a:pt x="9524" y="14722"/>
                                  </a:cubicBezTo>
                                  <a:cubicBezTo>
                                    <a:pt x="9524" y="13453"/>
                                    <a:pt x="9016" y="13960"/>
                                    <a:pt x="9016" y="13072"/>
                                  </a:cubicBezTo>
                                  <a:cubicBezTo>
                                    <a:pt x="9016" y="12184"/>
                                    <a:pt x="10794" y="12437"/>
                                    <a:pt x="10540" y="11930"/>
                                  </a:cubicBezTo>
                                  <a:cubicBezTo>
                                    <a:pt x="10286" y="11549"/>
                                    <a:pt x="10159" y="11803"/>
                                    <a:pt x="9905" y="11168"/>
                                  </a:cubicBezTo>
                                  <a:cubicBezTo>
                                    <a:pt x="9905" y="11168"/>
                                    <a:pt x="8508" y="9138"/>
                                    <a:pt x="10159" y="10280"/>
                                  </a:cubicBezTo>
                                  <a:cubicBezTo>
                                    <a:pt x="11937" y="11422"/>
                                    <a:pt x="12191" y="7488"/>
                                    <a:pt x="12064" y="736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36452872" name="Freeform: Shape 1136452872"/>
                          <wps:cNvSpPr/>
                          <wps:spPr>
                            <a:xfrm>
                              <a:off x="5669810" y="205717"/>
                              <a:ext cx="2793" cy="2538"/>
                            </a:xfrm>
                            <a:custGeom>
                              <a:avLst/>
                              <a:gdLst>
                                <a:gd name="csX0" fmla="*/ 1397 w 2793"/>
                                <a:gd name="csY0" fmla="*/ 2538 h 2538"/>
                                <a:gd name="csX1" fmla="*/ 2794 w 2793"/>
                                <a:gd name="csY1" fmla="*/ 1269 h 2538"/>
                                <a:gd name="csX2" fmla="*/ 1397 w 2793"/>
                                <a:gd name="csY2" fmla="*/ 0 h 2538"/>
                                <a:gd name="csX3" fmla="*/ 0 w 2793"/>
                                <a:gd name="csY3" fmla="*/ 1269 h 2538"/>
                                <a:gd name="csX4" fmla="*/ 1397 w 2793"/>
                                <a:gd name="csY4" fmla="*/ 2538 h 25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93" h="2538">
                                  <a:moveTo>
                                    <a:pt x="1397" y="2538"/>
                                  </a:moveTo>
                                  <a:cubicBezTo>
                                    <a:pt x="2159" y="2538"/>
                                    <a:pt x="2794" y="2031"/>
                                    <a:pt x="2794" y="1269"/>
                                  </a:cubicBezTo>
                                  <a:cubicBezTo>
                                    <a:pt x="2794" y="508"/>
                                    <a:pt x="2159" y="0"/>
                                    <a:pt x="1397" y="0"/>
                                  </a:cubicBezTo>
                                  <a:cubicBezTo>
                                    <a:pt x="635" y="0"/>
                                    <a:pt x="0" y="635"/>
                                    <a:pt x="0" y="1269"/>
                                  </a:cubicBezTo>
                                  <a:cubicBezTo>
                                    <a:pt x="0" y="1904"/>
                                    <a:pt x="635" y="2538"/>
                                    <a:pt x="1397" y="253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34024107" name="Freeform: Shape 1134024107"/>
                          <wps:cNvSpPr/>
                          <wps:spPr>
                            <a:xfrm>
                              <a:off x="5663969" y="209144"/>
                              <a:ext cx="2793" cy="2538"/>
                            </a:xfrm>
                            <a:custGeom>
                              <a:avLst/>
                              <a:gdLst>
                                <a:gd name="csX0" fmla="*/ 1397 w 2793"/>
                                <a:gd name="csY0" fmla="*/ 2538 h 2538"/>
                                <a:gd name="csX1" fmla="*/ 2794 w 2793"/>
                                <a:gd name="csY1" fmla="*/ 1269 h 2538"/>
                                <a:gd name="csX2" fmla="*/ 1397 w 2793"/>
                                <a:gd name="csY2" fmla="*/ 0 h 2538"/>
                                <a:gd name="csX3" fmla="*/ 0 w 2793"/>
                                <a:gd name="csY3" fmla="*/ 1269 h 2538"/>
                                <a:gd name="csX4" fmla="*/ 1397 w 2793"/>
                                <a:gd name="csY4" fmla="*/ 2538 h 25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93" h="2538">
                                  <a:moveTo>
                                    <a:pt x="1397" y="2538"/>
                                  </a:moveTo>
                                  <a:cubicBezTo>
                                    <a:pt x="2159" y="2538"/>
                                    <a:pt x="2794" y="2031"/>
                                    <a:pt x="2794" y="1269"/>
                                  </a:cubicBezTo>
                                  <a:cubicBezTo>
                                    <a:pt x="2794" y="508"/>
                                    <a:pt x="2159" y="0"/>
                                    <a:pt x="1397" y="0"/>
                                  </a:cubicBezTo>
                                  <a:cubicBezTo>
                                    <a:pt x="635" y="0"/>
                                    <a:pt x="0" y="635"/>
                                    <a:pt x="0" y="1269"/>
                                  </a:cubicBezTo>
                                  <a:cubicBezTo>
                                    <a:pt x="0" y="1904"/>
                                    <a:pt x="635" y="2538"/>
                                    <a:pt x="1397" y="253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32015062" name="Freeform: Shape 1632015062"/>
                          <wps:cNvSpPr/>
                          <wps:spPr>
                            <a:xfrm>
                              <a:off x="5594252" y="217266"/>
                              <a:ext cx="2793" cy="2538"/>
                            </a:xfrm>
                            <a:custGeom>
                              <a:avLst/>
                              <a:gdLst>
                                <a:gd name="csX0" fmla="*/ 1397 w 2793"/>
                                <a:gd name="csY0" fmla="*/ 2538 h 2538"/>
                                <a:gd name="csX1" fmla="*/ 2794 w 2793"/>
                                <a:gd name="csY1" fmla="*/ 1269 h 2538"/>
                                <a:gd name="csX2" fmla="*/ 1397 w 2793"/>
                                <a:gd name="csY2" fmla="*/ 0 h 2538"/>
                                <a:gd name="csX3" fmla="*/ 0 w 2793"/>
                                <a:gd name="csY3" fmla="*/ 1269 h 2538"/>
                                <a:gd name="csX4" fmla="*/ 1397 w 2793"/>
                                <a:gd name="csY4" fmla="*/ 2538 h 25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93" h="2538">
                                  <a:moveTo>
                                    <a:pt x="1397" y="2538"/>
                                  </a:moveTo>
                                  <a:cubicBezTo>
                                    <a:pt x="2159" y="2538"/>
                                    <a:pt x="2794" y="2031"/>
                                    <a:pt x="2794" y="1269"/>
                                  </a:cubicBezTo>
                                  <a:cubicBezTo>
                                    <a:pt x="2794" y="508"/>
                                    <a:pt x="2159" y="0"/>
                                    <a:pt x="1397" y="0"/>
                                  </a:cubicBezTo>
                                  <a:cubicBezTo>
                                    <a:pt x="635" y="0"/>
                                    <a:pt x="0" y="635"/>
                                    <a:pt x="0" y="1269"/>
                                  </a:cubicBezTo>
                                  <a:cubicBezTo>
                                    <a:pt x="0" y="1904"/>
                                    <a:pt x="635" y="2538"/>
                                    <a:pt x="1397" y="253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87718863" name="Freeform: Shape 1287718863"/>
                          <wps:cNvSpPr/>
                          <wps:spPr>
                            <a:xfrm>
                              <a:off x="5598697" y="217647"/>
                              <a:ext cx="2793" cy="2538"/>
                            </a:xfrm>
                            <a:custGeom>
                              <a:avLst/>
                              <a:gdLst>
                                <a:gd name="csX0" fmla="*/ 1397 w 2793"/>
                                <a:gd name="csY0" fmla="*/ 2538 h 2538"/>
                                <a:gd name="csX1" fmla="*/ 2794 w 2793"/>
                                <a:gd name="csY1" fmla="*/ 1269 h 2538"/>
                                <a:gd name="csX2" fmla="*/ 1397 w 2793"/>
                                <a:gd name="csY2" fmla="*/ 0 h 2538"/>
                                <a:gd name="csX3" fmla="*/ 0 w 2793"/>
                                <a:gd name="csY3" fmla="*/ 1269 h 2538"/>
                                <a:gd name="csX4" fmla="*/ 1397 w 2793"/>
                                <a:gd name="csY4" fmla="*/ 2538 h 25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93" h="2538">
                                  <a:moveTo>
                                    <a:pt x="1397" y="2538"/>
                                  </a:moveTo>
                                  <a:cubicBezTo>
                                    <a:pt x="2159" y="2538"/>
                                    <a:pt x="2794" y="2031"/>
                                    <a:pt x="2794" y="1269"/>
                                  </a:cubicBezTo>
                                  <a:cubicBezTo>
                                    <a:pt x="2794" y="508"/>
                                    <a:pt x="2159" y="0"/>
                                    <a:pt x="1397" y="0"/>
                                  </a:cubicBezTo>
                                  <a:cubicBezTo>
                                    <a:pt x="635" y="0"/>
                                    <a:pt x="0" y="635"/>
                                    <a:pt x="0" y="1269"/>
                                  </a:cubicBezTo>
                                  <a:cubicBezTo>
                                    <a:pt x="0" y="1904"/>
                                    <a:pt x="635" y="2538"/>
                                    <a:pt x="1397" y="253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87824424" name="Freeform: Shape 387824424"/>
                          <wps:cNvSpPr/>
                          <wps:spPr>
                            <a:xfrm>
                              <a:off x="5723813" y="157490"/>
                              <a:ext cx="3865" cy="11549"/>
                            </a:xfrm>
                            <a:custGeom>
                              <a:avLst/>
                              <a:gdLst>
                                <a:gd name="csX0" fmla="*/ 1872 w 3865"/>
                                <a:gd name="csY0" fmla="*/ 1904 h 11549"/>
                                <a:gd name="csX1" fmla="*/ 2888 w 3865"/>
                                <a:gd name="csY1" fmla="*/ 11549 h 11549"/>
                                <a:gd name="csX2" fmla="*/ 1999 w 3865"/>
                                <a:gd name="csY2" fmla="*/ 9772 h 11549"/>
                                <a:gd name="csX3" fmla="*/ 602 w 3865"/>
                                <a:gd name="csY3" fmla="*/ 0 h 11549"/>
                                <a:gd name="csX4" fmla="*/ 1745 w 3865"/>
                                <a:gd name="csY4" fmla="*/ 1904 h 1154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865" h="11549">
                                  <a:moveTo>
                                    <a:pt x="1872" y="1904"/>
                                  </a:moveTo>
                                  <a:cubicBezTo>
                                    <a:pt x="4031" y="4442"/>
                                    <a:pt x="4539" y="8630"/>
                                    <a:pt x="2888" y="11549"/>
                                  </a:cubicBezTo>
                                  <a:cubicBezTo>
                                    <a:pt x="1999" y="11549"/>
                                    <a:pt x="2126" y="10407"/>
                                    <a:pt x="1999" y="9772"/>
                                  </a:cubicBezTo>
                                  <a:cubicBezTo>
                                    <a:pt x="475" y="6853"/>
                                    <a:pt x="-795" y="3300"/>
                                    <a:pt x="602" y="0"/>
                                  </a:cubicBezTo>
                                  <a:cubicBezTo>
                                    <a:pt x="1618" y="127"/>
                                    <a:pt x="1237" y="1396"/>
                                    <a:pt x="1745" y="190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52343459" name="Freeform: Shape 352343459"/>
                          <wps:cNvSpPr/>
                          <wps:spPr>
                            <a:xfrm>
                              <a:off x="5538504" y="159057"/>
                              <a:ext cx="3047" cy="9963"/>
                            </a:xfrm>
                            <a:custGeom>
                              <a:avLst/>
                              <a:gdLst>
                                <a:gd name="csX0" fmla="*/ 3048 w 3047"/>
                                <a:gd name="csY0" fmla="*/ 3764 h 9963"/>
                                <a:gd name="csX1" fmla="*/ 3048 w 3047"/>
                                <a:gd name="csY1" fmla="*/ 9856 h 9963"/>
                                <a:gd name="csX2" fmla="*/ 2413 w 3047"/>
                                <a:gd name="csY2" fmla="*/ 9602 h 9963"/>
                                <a:gd name="csX3" fmla="*/ 0 w 3047"/>
                                <a:gd name="csY3" fmla="*/ 210 h 9963"/>
                                <a:gd name="csX4" fmla="*/ 762 w 3047"/>
                                <a:gd name="csY4" fmla="*/ 83 h 9963"/>
                                <a:gd name="csX5" fmla="*/ 3048 w 3047"/>
                                <a:gd name="csY5" fmla="*/ 3891 h 996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047" h="9963">
                                  <a:moveTo>
                                    <a:pt x="3048" y="3764"/>
                                  </a:moveTo>
                                  <a:cubicBezTo>
                                    <a:pt x="2540" y="5668"/>
                                    <a:pt x="2540" y="8206"/>
                                    <a:pt x="3048" y="9856"/>
                                  </a:cubicBezTo>
                                  <a:cubicBezTo>
                                    <a:pt x="2667" y="10236"/>
                                    <a:pt x="2794" y="9475"/>
                                    <a:pt x="2413" y="9602"/>
                                  </a:cubicBezTo>
                                  <a:cubicBezTo>
                                    <a:pt x="-635" y="7444"/>
                                    <a:pt x="762" y="3129"/>
                                    <a:pt x="0" y="210"/>
                                  </a:cubicBezTo>
                                  <a:cubicBezTo>
                                    <a:pt x="127" y="-44"/>
                                    <a:pt x="508" y="-44"/>
                                    <a:pt x="762" y="83"/>
                                  </a:cubicBezTo>
                                  <a:cubicBezTo>
                                    <a:pt x="2159" y="972"/>
                                    <a:pt x="2794" y="2368"/>
                                    <a:pt x="3048" y="389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38235522" name="Freeform: Shape 738235522"/>
                          <wps:cNvSpPr/>
                          <wps:spPr>
                            <a:xfrm>
                              <a:off x="5729301" y="162313"/>
                              <a:ext cx="3138" cy="2943"/>
                            </a:xfrm>
                            <a:custGeom>
                              <a:avLst/>
                              <a:gdLst>
                                <a:gd name="csX0" fmla="*/ 2988 w 3138"/>
                                <a:gd name="csY0" fmla="*/ 761 h 2943"/>
                                <a:gd name="csX1" fmla="*/ 1972 w 3138"/>
                                <a:gd name="csY1" fmla="*/ 2919 h 2943"/>
                                <a:gd name="csX2" fmla="*/ 67 w 3138"/>
                                <a:gd name="csY2" fmla="*/ 2031 h 2943"/>
                                <a:gd name="csX3" fmla="*/ 956 w 3138"/>
                                <a:gd name="csY3" fmla="*/ 0 h 2943"/>
                                <a:gd name="csX4" fmla="*/ 2988 w 3138"/>
                                <a:gd name="csY4" fmla="*/ 761 h 294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138" h="2943">
                                  <a:moveTo>
                                    <a:pt x="2988" y="761"/>
                                  </a:moveTo>
                                  <a:cubicBezTo>
                                    <a:pt x="3496" y="1650"/>
                                    <a:pt x="2607" y="2411"/>
                                    <a:pt x="1972" y="2919"/>
                                  </a:cubicBezTo>
                                  <a:cubicBezTo>
                                    <a:pt x="1337" y="3046"/>
                                    <a:pt x="575" y="2665"/>
                                    <a:pt x="67" y="2031"/>
                                  </a:cubicBezTo>
                                  <a:cubicBezTo>
                                    <a:pt x="-187" y="1142"/>
                                    <a:pt x="321" y="381"/>
                                    <a:pt x="956" y="0"/>
                                  </a:cubicBezTo>
                                  <a:cubicBezTo>
                                    <a:pt x="1718" y="0"/>
                                    <a:pt x="2480" y="0"/>
                                    <a:pt x="2988" y="76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54499031" name="Freeform: Shape 1554499031"/>
                          <wps:cNvSpPr/>
                          <wps:spPr>
                            <a:xfrm>
                              <a:off x="5534020" y="165486"/>
                              <a:ext cx="2833" cy="2665"/>
                            </a:xfrm>
                            <a:custGeom>
                              <a:avLst/>
                              <a:gdLst>
                                <a:gd name="csX0" fmla="*/ 2834 w 2833"/>
                                <a:gd name="csY0" fmla="*/ 1015 h 2665"/>
                                <a:gd name="csX1" fmla="*/ 1818 w 2833"/>
                                <a:gd name="csY1" fmla="*/ 2665 h 2665"/>
                                <a:gd name="csX2" fmla="*/ 421 w 2833"/>
                                <a:gd name="csY2" fmla="*/ 2284 h 2665"/>
                                <a:gd name="csX3" fmla="*/ 167 w 2833"/>
                                <a:gd name="csY3" fmla="*/ 635 h 2665"/>
                                <a:gd name="csX4" fmla="*/ 1564 w 2833"/>
                                <a:gd name="csY4" fmla="*/ 0 h 2665"/>
                                <a:gd name="csX5" fmla="*/ 2834 w 2833"/>
                                <a:gd name="csY5" fmla="*/ 1015 h 266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833" h="2665">
                                  <a:moveTo>
                                    <a:pt x="2834" y="1015"/>
                                  </a:moveTo>
                                  <a:cubicBezTo>
                                    <a:pt x="2707" y="1777"/>
                                    <a:pt x="2452" y="2411"/>
                                    <a:pt x="1818" y="2665"/>
                                  </a:cubicBezTo>
                                  <a:cubicBezTo>
                                    <a:pt x="1310" y="2665"/>
                                    <a:pt x="675" y="2665"/>
                                    <a:pt x="421" y="2284"/>
                                  </a:cubicBezTo>
                                  <a:cubicBezTo>
                                    <a:pt x="-87" y="1904"/>
                                    <a:pt x="-87" y="1142"/>
                                    <a:pt x="167" y="635"/>
                                  </a:cubicBezTo>
                                  <a:cubicBezTo>
                                    <a:pt x="421" y="127"/>
                                    <a:pt x="1056" y="0"/>
                                    <a:pt x="1564" y="0"/>
                                  </a:cubicBezTo>
                                  <a:cubicBezTo>
                                    <a:pt x="2071" y="254"/>
                                    <a:pt x="2707" y="381"/>
                                    <a:pt x="2834" y="101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27459422" name="Freeform: Shape 827459422"/>
                          <wps:cNvSpPr/>
                          <wps:spPr>
                            <a:xfrm>
                              <a:off x="5732288" y="167009"/>
                              <a:ext cx="2977" cy="2817"/>
                            </a:xfrm>
                            <a:custGeom>
                              <a:avLst/>
                              <a:gdLst>
                                <a:gd name="csX0" fmla="*/ 2921 w 2977"/>
                                <a:gd name="csY0" fmla="*/ 761 h 2817"/>
                                <a:gd name="csX1" fmla="*/ 2921 w 2977"/>
                                <a:gd name="csY1" fmla="*/ 2031 h 2817"/>
                                <a:gd name="csX2" fmla="*/ 889 w 2977"/>
                                <a:gd name="csY2" fmla="*/ 2665 h 2817"/>
                                <a:gd name="csX3" fmla="*/ 0 w 2977"/>
                                <a:gd name="csY3" fmla="*/ 1396 h 2817"/>
                                <a:gd name="csX4" fmla="*/ 1270 w 2977"/>
                                <a:gd name="csY4" fmla="*/ 0 h 2817"/>
                                <a:gd name="csX5" fmla="*/ 2921 w 2977"/>
                                <a:gd name="csY5" fmla="*/ 761 h 281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77" h="2817">
                                  <a:moveTo>
                                    <a:pt x="2921" y="761"/>
                                  </a:moveTo>
                                  <a:cubicBezTo>
                                    <a:pt x="2921" y="761"/>
                                    <a:pt x="3048" y="1523"/>
                                    <a:pt x="2921" y="2031"/>
                                  </a:cubicBezTo>
                                  <a:cubicBezTo>
                                    <a:pt x="2413" y="2665"/>
                                    <a:pt x="1651" y="3046"/>
                                    <a:pt x="889" y="2665"/>
                                  </a:cubicBezTo>
                                  <a:cubicBezTo>
                                    <a:pt x="381" y="2411"/>
                                    <a:pt x="127" y="1777"/>
                                    <a:pt x="0" y="1396"/>
                                  </a:cubicBezTo>
                                  <a:cubicBezTo>
                                    <a:pt x="127" y="761"/>
                                    <a:pt x="762" y="254"/>
                                    <a:pt x="1270" y="0"/>
                                  </a:cubicBezTo>
                                  <a:cubicBezTo>
                                    <a:pt x="1905" y="0"/>
                                    <a:pt x="2413" y="381"/>
                                    <a:pt x="2921" y="76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96728749" name="Freeform: Shape 996728749"/>
                          <wps:cNvSpPr/>
                          <wps:spPr>
                            <a:xfrm>
                              <a:off x="5728225" y="167483"/>
                              <a:ext cx="2723" cy="2757"/>
                            </a:xfrm>
                            <a:custGeom>
                              <a:avLst/>
                              <a:gdLst>
                                <a:gd name="csX0" fmla="*/ 2667 w 2723"/>
                                <a:gd name="csY0" fmla="*/ 414 h 2757"/>
                                <a:gd name="csX1" fmla="*/ 2667 w 2723"/>
                                <a:gd name="csY1" fmla="*/ 1937 h 2757"/>
                                <a:gd name="csX2" fmla="*/ 1016 w 2723"/>
                                <a:gd name="csY2" fmla="*/ 2699 h 2757"/>
                                <a:gd name="csX3" fmla="*/ 0 w 2723"/>
                                <a:gd name="csY3" fmla="*/ 1811 h 2757"/>
                                <a:gd name="csX4" fmla="*/ 1016 w 2723"/>
                                <a:gd name="csY4" fmla="*/ 34 h 2757"/>
                                <a:gd name="csX5" fmla="*/ 2540 w 2723"/>
                                <a:gd name="csY5" fmla="*/ 414 h 27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723" h="2757">
                                  <a:moveTo>
                                    <a:pt x="2667" y="414"/>
                                  </a:moveTo>
                                  <a:cubicBezTo>
                                    <a:pt x="2667" y="414"/>
                                    <a:pt x="2794" y="1557"/>
                                    <a:pt x="2667" y="1937"/>
                                  </a:cubicBezTo>
                                  <a:cubicBezTo>
                                    <a:pt x="2286" y="2318"/>
                                    <a:pt x="1778" y="2953"/>
                                    <a:pt x="1016" y="2699"/>
                                  </a:cubicBezTo>
                                  <a:cubicBezTo>
                                    <a:pt x="635" y="2318"/>
                                    <a:pt x="127" y="2318"/>
                                    <a:pt x="0" y="1811"/>
                                  </a:cubicBezTo>
                                  <a:cubicBezTo>
                                    <a:pt x="0" y="1049"/>
                                    <a:pt x="254" y="288"/>
                                    <a:pt x="1016" y="34"/>
                                  </a:cubicBezTo>
                                  <a:cubicBezTo>
                                    <a:pt x="1651" y="-93"/>
                                    <a:pt x="2032" y="161"/>
                                    <a:pt x="2540" y="41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6851622" name="Freeform: Shape 186851622"/>
                          <wps:cNvSpPr/>
                          <wps:spPr>
                            <a:xfrm>
                              <a:off x="5722637" y="168151"/>
                              <a:ext cx="2667" cy="3096"/>
                            </a:xfrm>
                            <a:custGeom>
                              <a:avLst/>
                              <a:gdLst>
                                <a:gd name="csX0" fmla="*/ 2667 w 2667"/>
                                <a:gd name="csY0" fmla="*/ 888 h 3096"/>
                                <a:gd name="csX1" fmla="*/ 1778 w 2667"/>
                                <a:gd name="csY1" fmla="*/ 3046 h 3096"/>
                                <a:gd name="csX2" fmla="*/ 0 w 2667"/>
                                <a:gd name="csY2" fmla="*/ 1904 h 3096"/>
                                <a:gd name="csX3" fmla="*/ 1143 w 2667"/>
                                <a:gd name="csY3" fmla="*/ 0 h 3096"/>
                                <a:gd name="csX4" fmla="*/ 2667 w 2667"/>
                                <a:gd name="csY4" fmla="*/ 888 h 309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667" h="3096">
                                  <a:moveTo>
                                    <a:pt x="2667" y="888"/>
                                  </a:moveTo>
                                  <a:cubicBezTo>
                                    <a:pt x="2667" y="1777"/>
                                    <a:pt x="2667" y="2792"/>
                                    <a:pt x="1778" y="3046"/>
                                  </a:cubicBezTo>
                                  <a:cubicBezTo>
                                    <a:pt x="889" y="3300"/>
                                    <a:pt x="254" y="2538"/>
                                    <a:pt x="0" y="1904"/>
                                  </a:cubicBezTo>
                                  <a:cubicBezTo>
                                    <a:pt x="0" y="1142"/>
                                    <a:pt x="381" y="381"/>
                                    <a:pt x="1143" y="0"/>
                                  </a:cubicBezTo>
                                  <a:cubicBezTo>
                                    <a:pt x="1778" y="0"/>
                                    <a:pt x="2286" y="381"/>
                                    <a:pt x="2667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74955584" name="Freeform: Shape 1574955584"/>
                          <wps:cNvSpPr/>
                          <wps:spPr>
                            <a:xfrm>
                              <a:off x="5542501" y="168315"/>
                              <a:ext cx="2784" cy="2779"/>
                            </a:xfrm>
                            <a:custGeom>
                              <a:avLst/>
                              <a:gdLst>
                                <a:gd name="csX0" fmla="*/ 2734 w 2784"/>
                                <a:gd name="csY0" fmla="*/ 1105 h 2779"/>
                                <a:gd name="csX1" fmla="*/ 1718 w 2784"/>
                                <a:gd name="csY1" fmla="*/ 2755 h 2779"/>
                                <a:gd name="csX2" fmla="*/ 194 w 2784"/>
                                <a:gd name="csY2" fmla="*/ 1867 h 2779"/>
                                <a:gd name="csX3" fmla="*/ 448 w 2784"/>
                                <a:gd name="csY3" fmla="*/ 344 h 2779"/>
                                <a:gd name="csX4" fmla="*/ 2734 w 2784"/>
                                <a:gd name="csY4" fmla="*/ 978 h 277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84" h="2779">
                                  <a:moveTo>
                                    <a:pt x="2734" y="1105"/>
                                  </a:moveTo>
                                  <a:cubicBezTo>
                                    <a:pt x="2988" y="1867"/>
                                    <a:pt x="2226" y="2374"/>
                                    <a:pt x="1718" y="2755"/>
                                  </a:cubicBezTo>
                                  <a:cubicBezTo>
                                    <a:pt x="1210" y="2882"/>
                                    <a:pt x="448" y="2501"/>
                                    <a:pt x="194" y="1867"/>
                                  </a:cubicBezTo>
                                  <a:cubicBezTo>
                                    <a:pt x="-314" y="1359"/>
                                    <a:pt x="321" y="851"/>
                                    <a:pt x="448" y="344"/>
                                  </a:cubicBezTo>
                                  <a:cubicBezTo>
                                    <a:pt x="1210" y="-418"/>
                                    <a:pt x="2353" y="217"/>
                                    <a:pt x="2734" y="97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10792713" name="Freeform: Shape 610792713"/>
                          <wps:cNvSpPr/>
                          <wps:spPr>
                            <a:xfrm>
                              <a:off x="5537974" y="168608"/>
                              <a:ext cx="2562" cy="2656"/>
                            </a:xfrm>
                            <a:custGeom>
                              <a:avLst/>
                              <a:gdLst>
                                <a:gd name="csX0" fmla="*/ 2562 w 2562"/>
                                <a:gd name="csY0" fmla="*/ 1066 h 2656"/>
                                <a:gd name="csX1" fmla="*/ 1673 w 2562"/>
                                <a:gd name="csY1" fmla="*/ 2589 h 2656"/>
                                <a:gd name="csX2" fmla="*/ 149 w 2562"/>
                                <a:gd name="csY2" fmla="*/ 1827 h 2656"/>
                                <a:gd name="csX3" fmla="*/ 911 w 2562"/>
                                <a:gd name="csY3" fmla="*/ 50 h 2656"/>
                                <a:gd name="csX4" fmla="*/ 2562 w 2562"/>
                                <a:gd name="csY4" fmla="*/ 1066 h 265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62" h="2656">
                                  <a:moveTo>
                                    <a:pt x="2562" y="1066"/>
                                  </a:moveTo>
                                  <a:cubicBezTo>
                                    <a:pt x="2562" y="1066"/>
                                    <a:pt x="2308" y="2335"/>
                                    <a:pt x="1673" y="2589"/>
                                  </a:cubicBezTo>
                                  <a:cubicBezTo>
                                    <a:pt x="1038" y="2843"/>
                                    <a:pt x="404" y="2335"/>
                                    <a:pt x="149" y="1827"/>
                                  </a:cubicBezTo>
                                  <a:cubicBezTo>
                                    <a:pt x="-232" y="1066"/>
                                    <a:pt x="149" y="304"/>
                                    <a:pt x="911" y="50"/>
                                  </a:cubicBezTo>
                                  <a:cubicBezTo>
                                    <a:pt x="1800" y="-203"/>
                                    <a:pt x="2308" y="558"/>
                                    <a:pt x="2562" y="106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43072207" name="Freeform: Shape 643072207"/>
                          <wps:cNvSpPr/>
                          <wps:spPr>
                            <a:xfrm>
                              <a:off x="5704727" y="168989"/>
                              <a:ext cx="3433" cy="10965"/>
                            </a:xfrm>
                            <a:custGeom>
                              <a:avLst/>
                              <a:gdLst>
                                <a:gd name="csX0" fmla="*/ 1910 w 3433"/>
                                <a:gd name="csY0" fmla="*/ 939 h 10965"/>
                                <a:gd name="csX1" fmla="*/ 3434 w 3433"/>
                                <a:gd name="csY1" fmla="*/ 6523 h 10965"/>
                                <a:gd name="csX2" fmla="*/ 2545 w 3433"/>
                                <a:gd name="csY2" fmla="*/ 10965 h 10965"/>
                                <a:gd name="csX3" fmla="*/ 640 w 3433"/>
                                <a:gd name="csY3" fmla="*/ 8554 h 10965"/>
                                <a:gd name="csX4" fmla="*/ 894 w 3433"/>
                                <a:gd name="csY4" fmla="*/ 51 h 10965"/>
                                <a:gd name="csX5" fmla="*/ 1783 w 3433"/>
                                <a:gd name="csY5" fmla="*/ 939 h 1096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433" h="10965">
                                  <a:moveTo>
                                    <a:pt x="1910" y="939"/>
                                  </a:moveTo>
                                  <a:cubicBezTo>
                                    <a:pt x="2672" y="2589"/>
                                    <a:pt x="3307" y="4493"/>
                                    <a:pt x="3434" y="6523"/>
                                  </a:cubicBezTo>
                                  <a:cubicBezTo>
                                    <a:pt x="3179" y="8046"/>
                                    <a:pt x="3687" y="9950"/>
                                    <a:pt x="2545" y="10965"/>
                                  </a:cubicBezTo>
                                  <a:cubicBezTo>
                                    <a:pt x="1529" y="10585"/>
                                    <a:pt x="1402" y="9315"/>
                                    <a:pt x="640" y="8554"/>
                                  </a:cubicBezTo>
                                  <a:cubicBezTo>
                                    <a:pt x="-757" y="5889"/>
                                    <a:pt x="513" y="2716"/>
                                    <a:pt x="894" y="51"/>
                                  </a:cubicBezTo>
                                  <a:cubicBezTo>
                                    <a:pt x="1529" y="-203"/>
                                    <a:pt x="1529" y="558"/>
                                    <a:pt x="1783" y="93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94428442" name="Freeform: Shape 1494428442"/>
                          <wps:cNvSpPr/>
                          <wps:spPr>
                            <a:xfrm>
                              <a:off x="5534060" y="169928"/>
                              <a:ext cx="2970" cy="2969"/>
                            </a:xfrm>
                            <a:custGeom>
                              <a:avLst/>
                              <a:gdLst>
                                <a:gd name="csX0" fmla="*/ 2920 w 2970"/>
                                <a:gd name="csY0" fmla="*/ 1015 h 2969"/>
                                <a:gd name="csX1" fmla="*/ 1905 w 2970"/>
                                <a:gd name="csY1" fmla="*/ 2919 h 2969"/>
                                <a:gd name="csX2" fmla="*/ 0 w 2970"/>
                                <a:gd name="csY2" fmla="*/ 1904 h 2969"/>
                                <a:gd name="csX3" fmla="*/ 1016 w 2970"/>
                                <a:gd name="csY3" fmla="*/ 0 h 2969"/>
                                <a:gd name="csX4" fmla="*/ 2920 w 2970"/>
                                <a:gd name="csY4" fmla="*/ 1015 h 296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70" h="2969">
                                  <a:moveTo>
                                    <a:pt x="2920" y="1015"/>
                                  </a:moveTo>
                                  <a:cubicBezTo>
                                    <a:pt x="3175" y="1904"/>
                                    <a:pt x="2412" y="2411"/>
                                    <a:pt x="1905" y="2919"/>
                                  </a:cubicBezTo>
                                  <a:cubicBezTo>
                                    <a:pt x="1016" y="3173"/>
                                    <a:pt x="381" y="2411"/>
                                    <a:pt x="0" y="1904"/>
                                  </a:cubicBezTo>
                                  <a:cubicBezTo>
                                    <a:pt x="0" y="1142"/>
                                    <a:pt x="381" y="381"/>
                                    <a:pt x="1016" y="0"/>
                                  </a:cubicBezTo>
                                  <a:cubicBezTo>
                                    <a:pt x="1778" y="0"/>
                                    <a:pt x="2540" y="254"/>
                                    <a:pt x="2920" y="101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95642217" name="Freeform: Shape 2095642217"/>
                          <wps:cNvSpPr/>
                          <wps:spPr>
                            <a:xfrm>
                              <a:off x="5715526" y="170154"/>
                              <a:ext cx="4119" cy="10815"/>
                            </a:xfrm>
                            <a:custGeom>
                              <a:avLst/>
                              <a:gdLst>
                                <a:gd name="csX0" fmla="*/ 3302 w 4119"/>
                                <a:gd name="csY0" fmla="*/ 2947 h 10815"/>
                                <a:gd name="csX1" fmla="*/ 3683 w 4119"/>
                                <a:gd name="csY1" fmla="*/ 10435 h 10815"/>
                                <a:gd name="csX2" fmla="*/ 3175 w 4119"/>
                                <a:gd name="csY2" fmla="*/ 10815 h 10815"/>
                                <a:gd name="csX3" fmla="*/ 0 w 4119"/>
                                <a:gd name="csY3" fmla="*/ 4597 h 10815"/>
                                <a:gd name="csX4" fmla="*/ 889 w 4119"/>
                                <a:gd name="csY4" fmla="*/ 155 h 10815"/>
                                <a:gd name="csX5" fmla="*/ 2032 w 4119"/>
                                <a:gd name="csY5" fmla="*/ 662 h 10815"/>
                                <a:gd name="csX6" fmla="*/ 3302 w 4119"/>
                                <a:gd name="csY6" fmla="*/ 2947 h 1081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</a:cxnLst>
                              <a:rect l="l" t="t" r="r" b="b"/>
                              <a:pathLst>
                                <a:path w="4119" h="10815">
                                  <a:moveTo>
                                    <a:pt x="3302" y="2947"/>
                                  </a:moveTo>
                                  <a:cubicBezTo>
                                    <a:pt x="4318" y="5231"/>
                                    <a:pt x="4318" y="7896"/>
                                    <a:pt x="3683" y="10435"/>
                                  </a:cubicBezTo>
                                  <a:lnTo>
                                    <a:pt x="3175" y="10815"/>
                                  </a:lnTo>
                                  <a:cubicBezTo>
                                    <a:pt x="2032" y="8658"/>
                                    <a:pt x="508" y="6754"/>
                                    <a:pt x="0" y="4597"/>
                                  </a:cubicBezTo>
                                  <a:cubicBezTo>
                                    <a:pt x="0" y="2947"/>
                                    <a:pt x="254" y="1551"/>
                                    <a:pt x="889" y="155"/>
                                  </a:cubicBezTo>
                                  <a:cubicBezTo>
                                    <a:pt x="1397" y="-226"/>
                                    <a:pt x="1778" y="155"/>
                                    <a:pt x="2032" y="662"/>
                                  </a:cubicBezTo>
                                  <a:cubicBezTo>
                                    <a:pt x="2032" y="1551"/>
                                    <a:pt x="2540" y="2566"/>
                                    <a:pt x="3302" y="294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57821947" name="Freeform: Shape 1857821947"/>
                          <wps:cNvSpPr/>
                          <wps:spPr>
                            <a:xfrm>
                              <a:off x="5725491" y="170650"/>
                              <a:ext cx="2987" cy="2999"/>
                            </a:xfrm>
                            <a:custGeom>
                              <a:avLst/>
                              <a:gdLst>
                                <a:gd name="csX0" fmla="*/ 2988 w 2987"/>
                                <a:gd name="csY0" fmla="*/ 1054 h 2999"/>
                                <a:gd name="csX1" fmla="*/ 1845 w 2987"/>
                                <a:gd name="csY1" fmla="*/ 2958 h 2999"/>
                                <a:gd name="csX2" fmla="*/ 67 w 2987"/>
                                <a:gd name="csY2" fmla="*/ 2070 h 2999"/>
                                <a:gd name="csX3" fmla="*/ 956 w 2987"/>
                                <a:gd name="csY3" fmla="*/ 166 h 2999"/>
                                <a:gd name="csX4" fmla="*/ 2988 w 2987"/>
                                <a:gd name="csY4" fmla="*/ 1054 h 299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87" h="2999">
                                  <a:moveTo>
                                    <a:pt x="2988" y="1054"/>
                                  </a:moveTo>
                                  <a:cubicBezTo>
                                    <a:pt x="2988" y="1816"/>
                                    <a:pt x="2607" y="2704"/>
                                    <a:pt x="1845" y="2958"/>
                                  </a:cubicBezTo>
                                  <a:cubicBezTo>
                                    <a:pt x="1082" y="3085"/>
                                    <a:pt x="321" y="2958"/>
                                    <a:pt x="67" y="2070"/>
                                  </a:cubicBezTo>
                                  <a:cubicBezTo>
                                    <a:pt x="-187" y="1308"/>
                                    <a:pt x="321" y="547"/>
                                    <a:pt x="956" y="166"/>
                                  </a:cubicBezTo>
                                  <a:cubicBezTo>
                                    <a:pt x="1845" y="-342"/>
                                    <a:pt x="2607" y="420"/>
                                    <a:pt x="2988" y="105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1654376" name="Freeform: Shape 91654376"/>
                          <wps:cNvSpPr/>
                          <wps:spPr>
                            <a:xfrm>
                              <a:off x="5537629" y="172720"/>
                              <a:ext cx="3034" cy="3089"/>
                            </a:xfrm>
                            <a:custGeom>
                              <a:avLst/>
                              <a:gdLst>
                                <a:gd name="csX0" fmla="*/ 3034 w 3034"/>
                                <a:gd name="csY0" fmla="*/ 1396 h 3089"/>
                                <a:gd name="csX1" fmla="*/ 1891 w 3034"/>
                                <a:gd name="csY1" fmla="*/ 2919 h 3089"/>
                                <a:gd name="csX2" fmla="*/ 240 w 3034"/>
                                <a:gd name="csY2" fmla="*/ 2411 h 3089"/>
                                <a:gd name="csX3" fmla="*/ 240 w 3034"/>
                                <a:gd name="csY3" fmla="*/ 635 h 3089"/>
                                <a:gd name="csX4" fmla="*/ 1510 w 3034"/>
                                <a:gd name="csY4" fmla="*/ 0 h 3089"/>
                                <a:gd name="csX5" fmla="*/ 3034 w 3034"/>
                                <a:gd name="csY5" fmla="*/ 1523 h 308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034" h="3089">
                                  <a:moveTo>
                                    <a:pt x="3034" y="1396"/>
                                  </a:moveTo>
                                  <a:cubicBezTo>
                                    <a:pt x="3034" y="1396"/>
                                    <a:pt x="2526" y="2665"/>
                                    <a:pt x="1891" y="2919"/>
                                  </a:cubicBezTo>
                                  <a:cubicBezTo>
                                    <a:pt x="1256" y="3427"/>
                                    <a:pt x="748" y="2665"/>
                                    <a:pt x="240" y="2411"/>
                                  </a:cubicBezTo>
                                  <a:cubicBezTo>
                                    <a:pt x="-13" y="1777"/>
                                    <a:pt x="-141" y="1269"/>
                                    <a:pt x="240" y="635"/>
                                  </a:cubicBezTo>
                                  <a:cubicBezTo>
                                    <a:pt x="494" y="127"/>
                                    <a:pt x="1002" y="127"/>
                                    <a:pt x="1510" y="0"/>
                                  </a:cubicBezTo>
                                  <a:cubicBezTo>
                                    <a:pt x="2145" y="381"/>
                                    <a:pt x="2907" y="761"/>
                                    <a:pt x="3034" y="152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69298025" name="Freeform: Shape 1669298025"/>
                          <wps:cNvSpPr/>
                          <wps:spPr>
                            <a:xfrm>
                              <a:off x="5541401" y="172536"/>
                              <a:ext cx="2741" cy="2779"/>
                            </a:xfrm>
                            <a:custGeom>
                              <a:avLst/>
                              <a:gdLst>
                                <a:gd name="csX0" fmla="*/ 2691 w 2741"/>
                                <a:gd name="csY0" fmla="*/ 1199 h 2779"/>
                                <a:gd name="csX1" fmla="*/ 1802 w 2741"/>
                                <a:gd name="csY1" fmla="*/ 2722 h 2779"/>
                                <a:gd name="csX2" fmla="*/ 24 w 2741"/>
                                <a:gd name="csY2" fmla="*/ 1834 h 2779"/>
                                <a:gd name="csX3" fmla="*/ 913 w 2741"/>
                                <a:gd name="csY3" fmla="*/ 57 h 2779"/>
                                <a:gd name="csX4" fmla="*/ 2691 w 2741"/>
                                <a:gd name="csY4" fmla="*/ 1199 h 277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41" h="2779">
                                  <a:moveTo>
                                    <a:pt x="2691" y="1199"/>
                                  </a:moveTo>
                                  <a:cubicBezTo>
                                    <a:pt x="2945" y="1961"/>
                                    <a:pt x="2183" y="2341"/>
                                    <a:pt x="1802" y="2722"/>
                                  </a:cubicBezTo>
                                  <a:cubicBezTo>
                                    <a:pt x="913" y="2976"/>
                                    <a:pt x="405" y="2341"/>
                                    <a:pt x="24" y="1834"/>
                                  </a:cubicBezTo>
                                  <a:cubicBezTo>
                                    <a:pt x="-103" y="1072"/>
                                    <a:pt x="278" y="564"/>
                                    <a:pt x="913" y="57"/>
                                  </a:cubicBezTo>
                                  <a:cubicBezTo>
                                    <a:pt x="1802" y="-197"/>
                                    <a:pt x="2310" y="438"/>
                                    <a:pt x="2691" y="119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43644363" name="Freeform: Shape 2043644363"/>
                          <wps:cNvSpPr/>
                          <wps:spPr>
                            <a:xfrm>
                              <a:off x="5722248" y="173481"/>
                              <a:ext cx="8389" cy="8376"/>
                            </a:xfrm>
                            <a:custGeom>
                              <a:avLst/>
                              <a:gdLst>
                                <a:gd name="csX0" fmla="*/ 8389 w 8389"/>
                                <a:gd name="csY0" fmla="*/ 0 h 8376"/>
                                <a:gd name="csX1" fmla="*/ 6612 w 8389"/>
                                <a:gd name="csY1" fmla="*/ 3046 h 8376"/>
                                <a:gd name="csX2" fmla="*/ 1786 w 8389"/>
                                <a:gd name="csY2" fmla="*/ 7361 h 8376"/>
                                <a:gd name="csX3" fmla="*/ 8 w 8389"/>
                                <a:gd name="csY3" fmla="*/ 8376 h 8376"/>
                                <a:gd name="csX4" fmla="*/ 2040 w 8389"/>
                                <a:gd name="csY4" fmla="*/ 4061 h 8376"/>
                                <a:gd name="csX5" fmla="*/ 8263 w 8389"/>
                                <a:gd name="csY5" fmla="*/ 0 h 837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8389" h="8376">
                                  <a:moveTo>
                                    <a:pt x="8389" y="0"/>
                                  </a:moveTo>
                                  <a:cubicBezTo>
                                    <a:pt x="8389" y="1015"/>
                                    <a:pt x="6738" y="2031"/>
                                    <a:pt x="6612" y="3046"/>
                                  </a:cubicBezTo>
                                  <a:cubicBezTo>
                                    <a:pt x="5723" y="5203"/>
                                    <a:pt x="3945" y="6726"/>
                                    <a:pt x="1786" y="7361"/>
                                  </a:cubicBezTo>
                                  <a:cubicBezTo>
                                    <a:pt x="1278" y="7742"/>
                                    <a:pt x="770" y="8249"/>
                                    <a:pt x="8" y="8376"/>
                                  </a:cubicBezTo>
                                  <a:cubicBezTo>
                                    <a:pt x="-119" y="6853"/>
                                    <a:pt x="1278" y="5457"/>
                                    <a:pt x="2040" y="4061"/>
                                  </a:cubicBezTo>
                                  <a:cubicBezTo>
                                    <a:pt x="3691" y="1904"/>
                                    <a:pt x="5850" y="635"/>
                                    <a:pt x="8263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29716347" name="Freeform: Shape 1129716347"/>
                          <wps:cNvSpPr/>
                          <wps:spPr>
                            <a:xfrm>
                              <a:off x="5533679" y="173932"/>
                              <a:ext cx="8635" cy="7290"/>
                            </a:xfrm>
                            <a:custGeom>
                              <a:avLst/>
                              <a:gdLst>
                                <a:gd name="csX0" fmla="*/ 5460 w 8635"/>
                                <a:gd name="csY0" fmla="*/ 2849 h 7290"/>
                                <a:gd name="csX1" fmla="*/ 8635 w 8635"/>
                                <a:gd name="csY1" fmla="*/ 6529 h 7290"/>
                                <a:gd name="csX2" fmla="*/ 8127 w 8635"/>
                                <a:gd name="csY2" fmla="*/ 7291 h 7290"/>
                                <a:gd name="csX3" fmla="*/ 0 w 8635"/>
                                <a:gd name="csY3" fmla="*/ 437 h 7290"/>
                                <a:gd name="csX4" fmla="*/ 1778 w 8635"/>
                                <a:gd name="csY4" fmla="*/ 184 h 7290"/>
                                <a:gd name="csX5" fmla="*/ 5587 w 8635"/>
                                <a:gd name="csY5" fmla="*/ 2849 h 729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8635" h="7290">
                                  <a:moveTo>
                                    <a:pt x="5460" y="2849"/>
                                  </a:moveTo>
                                  <a:cubicBezTo>
                                    <a:pt x="6603" y="4118"/>
                                    <a:pt x="7238" y="5387"/>
                                    <a:pt x="8635" y="6529"/>
                                  </a:cubicBezTo>
                                  <a:cubicBezTo>
                                    <a:pt x="8635" y="6783"/>
                                    <a:pt x="8508" y="7291"/>
                                    <a:pt x="8127" y="7291"/>
                                  </a:cubicBezTo>
                                  <a:cubicBezTo>
                                    <a:pt x="4318" y="7037"/>
                                    <a:pt x="1778" y="3229"/>
                                    <a:pt x="0" y="437"/>
                                  </a:cubicBezTo>
                                  <a:cubicBezTo>
                                    <a:pt x="254" y="-451"/>
                                    <a:pt x="1270" y="310"/>
                                    <a:pt x="1778" y="184"/>
                                  </a:cubicBezTo>
                                  <a:cubicBezTo>
                                    <a:pt x="3048" y="1199"/>
                                    <a:pt x="4571" y="1453"/>
                                    <a:pt x="5587" y="284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610586" name="Freeform: Shape 4610586"/>
                          <wps:cNvSpPr/>
                          <wps:spPr>
                            <a:xfrm>
                              <a:off x="5724161" y="177923"/>
                              <a:ext cx="7492" cy="9164"/>
                            </a:xfrm>
                            <a:custGeom>
                              <a:avLst/>
                              <a:gdLst>
                                <a:gd name="csX0" fmla="*/ 7492 w 7492"/>
                                <a:gd name="csY0" fmla="*/ 0 h 9164"/>
                                <a:gd name="csX1" fmla="*/ 2667 w 7492"/>
                                <a:gd name="csY1" fmla="*/ 8376 h 9164"/>
                                <a:gd name="csX2" fmla="*/ 0 w 7492"/>
                                <a:gd name="csY2" fmla="*/ 9011 h 9164"/>
                                <a:gd name="csX3" fmla="*/ 6730 w 7492"/>
                                <a:gd name="csY3" fmla="*/ 0 h 9164"/>
                                <a:gd name="csX4" fmla="*/ 7365 w 7492"/>
                                <a:gd name="csY4" fmla="*/ 0 h 916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7492" h="9164">
                                  <a:moveTo>
                                    <a:pt x="7492" y="0"/>
                                  </a:moveTo>
                                  <a:cubicBezTo>
                                    <a:pt x="7365" y="3300"/>
                                    <a:pt x="5714" y="6726"/>
                                    <a:pt x="2667" y="8376"/>
                                  </a:cubicBezTo>
                                  <a:cubicBezTo>
                                    <a:pt x="1778" y="8630"/>
                                    <a:pt x="889" y="9518"/>
                                    <a:pt x="0" y="9011"/>
                                  </a:cubicBezTo>
                                  <a:cubicBezTo>
                                    <a:pt x="1651" y="5711"/>
                                    <a:pt x="4063" y="2919"/>
                                    <a:pt x="6730" y="0"/>
                                  </a:cubicBezTo>
                                  <a:lnTo>
                                    <a:pt x="73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49831640" name="Freeform: Shape 949831640"/>
                          <wps:cNvSpPr/>
                          <wps:spPr>
                            <a:xfrm>
                              <a:off x="5713875" y="179192"/>
                              <a:ext cx="3104" cy="3172"/>
                            </a:xfrm>
                            <a:custGeom>
                              <a:avLst/>
                              <a:gdLst>
                                <a:gd name="csX0" fmla="*/ 3048 w 3104"/>
                                <a:gd name="csY0" fmla="*/ 888 h 3172"/>
                                <a:gd name="csX1" fmla="*/ 1778 w 3104"/>
                                <a:gd name="csY1" fmla="*/ 3173 h 3172"/>
                                <a:gd name="csX2" fmla="*/ 0 w 3104"/>
                                <a:gd name="csY2" fmla="*/ 1904 h 3172"/>
                                <a:gd name="csX3" fmla="*/ 1016 w 3104"/>
                                <a:gd name="csY3" fmla="*/ 254 h 3172"/>
                                <a:gd name="csX4" fmla="*/ 1905 w 3104"/>
                                <a:gd name="csY4" fmla="*/ 0 h 3172"/>
                                <a:gd name="csX5" fmla="*/ 3048 w 3104"/>
                                <a:gd name="csY5" fmla="*/ 888 h 317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104" h="3172">
                                  <a:moveTo>
                                    <a:pt x="3048" y="888"/>
                                  </a:moveTo>
                                  <a:cubicBezTo>
                                    <a:pt x="3302" y="2031"/>
                                    <a:pt x="2667" y="2792"/>
                                    <a:pt x="1778" y="3173"/>
                                  </a:cubicBezTo>
                                  <a:cubicBezTo>
                                    <a:pt x="889" y="3173"/>
                                    <a:pt x="381" y="2538"/>
                                    <a:pt x="0" y="1904"/>
                                  </a:cubicBezTo>
                                  <a:cubicBezTo>
                                    <a:pt x="0" y="1142"/>
                                    <a:pt x="381" y="381"/>
                                    <a:pt x="1016" y="254"/>
                                  </a:cubicBezTo>
                                  <a:cubicBezTo>
                                    <a:pt x="1270" y="0"/>
                                    <a:pt x="1651" y="0"/>
                                    <a:pt x="1905" y="0"/>
                                  </a:cubicBezTo>
                                  <a:cubicBezTo>
                                    <a:pt x="2413" y="127"/>
                                    <a:pt x="2667" y="508"/>
                                    <a:pt x="3048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22424741" name="Freeform: Shape 222424741"/>
                          <wps:cNvSpPr/>
                          <wps:spPr>
                            <a:xfrm>
                              <a:off x="5528599" y="179813"/>
                              <a:ext cx="10540" cy="5048"/>
                            </a:xfrm>
                            <a:custGeom>
                              <a:avLst/>
                              <a:gdLst>
                                <a:gd name="csX0" fmla="*/ 6349 w 10540"/>
                                <a:gd name="csY0" fmla="*/ 1029 h 5048"/>
                                <a:gd name="csX1" fmla="*/ 10540 w 10540"/>
                                <a:gd name="csY1" fmla="*/ 4710 h 5048"/>
                                <a:gd name="csX2" fmla="*/ 7111 w 10540"/>
                                <a:gd name="csY2" fmla="*/ 4710 h 5048"/>
                                <a:gd name="csX3" fmla="*/ 0 w 10540"/>
                                <a:gd name="csY3" fmla="*/ 776 h 5048"/>
                                <a:gd name="csX4" fmla="*/ 1651 w 10540"/>
                                <a:gd name="csY4" fmla="*/ 14 h 5048"/>
                                <a:gd name="csX5" fmla="*/ 6349 w 10540"/>
                                <a:gd name="csY5" fmla="*/ 1029 h 504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10540" h="5048">
                                  <a:moveTo>
                                    <a:pt x="6349" y="1029"/>
                                  </a:moveTo>
                                  <a:cubicBezTo>
                                    <a:pt x="7746" y="2045"/>
                                    <a:pt x="9143" y="3441"/>
                                    <a:pt x="10540" y="4710"/>
                                  </a:cubicBezTo>
                                  <a:cubicBezTo>
                                    <a:pt x="9524" y="5471"/>
                                    <a:pt x="8255" y="4710"/>
                                    <a:pt x="7111" y="4710"/>
                                  </a:cubicBezTo>
                                  <a:cubicBezTo>
                                    <a:pt x="4445" y="3821"/>
                                    <a:pt x="2667" y="1537"/>
                                    <a:pt x="0" y="776"/>
                                  </a:cubicBezTo>
                                  <a:cubicBezTo>
                                    <a:pt x="0" y="-113"/>
                                    <a:pt x="1143" y="268"/>
                                    <a:pt x="1651" y="14"/>
                                  </a:cubicBezTo>
                                  <a:cubicBezTo>
                                    <a:pt x="3302" y="-113"/>
                                    <a:pt x="4699" y="649"/>
                                    <a:pt x="6349" y="102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52742001" name="Freeform: Shape 352742001"/>
                          <wps:cNvSpPr/>
                          <wps:spPr>
                            <a:xfrm>
                              <a:off x="5518581" y="130400"/>
                              <a:ext cx="106401" cy="99574"/>
                            </a:xfrm>
                            <a:custGeom>
                              <a:avLst/>
                              <a:gdLst>
                                <a:gd name="csX0" fmla="*/ 98656 w 106401"/>
                                <a:gd name="csY0" fmla="*/ 27471 h 99574"/>
                                <a:gd name="csX1" fmla="*/ 87100 w 106401"/>
                                <a:gd name="csY1" fmla="*/ 29755 h 99574"/>
                                <a:gd name="csX2" fmla="*/ 86465 w 106401"/>
                                <a:gd name="csY2" fmla="*/ 31025 h 99574"/>
                                <a:gd name="csX3" fmla="*/ 85576 w 106401"/>
                                <a:gd name="csY3" fmla="*/ 31025 h 99574"/>
                                <a:gd name="csX4" fmla="*/ 84433 w 106401"/>
                                <a:gd name="csY4" fmla="*/ 25694 h 99574"/>
                                <a:gd name="csX5" fmla="*/ 83798 w 106401"/>
                                <a:gd name="csY5" fmla="*/ 23029 h 99574"/>
                                <a:gd name="csX6" fmla="*/ 91544 w 106401"/>
                                <a:gd name="csY6" fmla="*/ 17445 h 99574"/>
                                <a:gd name="csX7" fmla="*/ 87354 w 106401"/>
                                <a:gd name="csY7" fmla="*/ 11226 h 99574"/>
                                <a:gd name="csX8" fmla="*/ 87354 w 106401"/>
                                <a:gd name="csY8" fmla="*/ 10211 h 99574"/>
                                <a:gd name="csX9" fmla="*/ 84052 w 106401"/>
                                <a:gd name="csY9" fmla="*/ 6911 h 99574"/>
                                <a:gd name="csX10" fmla="*/ 84306 w 106401"/>
                                <a:gd name="csY10" fmla="*/ 946 h 99574"/>
                                <a:gd name="csX11" fmla="*/ 83290 w 106401"/>
                                <a:gd name="csY11" fmla="*/ 58 h 99574"/>
                                <a:gd name="csX12" fmla="*/ 79354 w 106401"/>
                                <a:gd name="csY12" fmla="*/ 5642 h 99574"/>
                                <a:gd name="csX13" fmla="*/ 74782 w 106401"/>
                                <a:gd name="csY13" fmla="*/ 2215 h 99574"/>
                                <a:gd name="csX14" fmla="*/ 71226 w 106401"/>
                                <a:gd name="csY14" fmla="*/ 1327 h 99574"/>
                                <a:gd name="csX15" fmla="*/ 71480 w 106401"/>
                                <a:gd name="csY15" fmla="*/ 2469 h 99574"/>
                                <a:gd name="csX16" fmla="*/ 75290 w 106401"/>
                                <a:gd name="csY16" fmla="*/ 10084 h 99574"/>
                                <a:gd name="csX17" fmla="*/ 75544 w 106401"/>
                                <a:gd name="csY17" fmla="*/ 11226 h 99574"/>
                                <a:gd name="csX18" fmla="*/ 74147 w 106401"/>
                                <a:gd name="csY18" fmla="*/ 21506 h 99574"/>
                                <a:gd name="csX19" fmla="*/ 57512 w 106401"/>
                                <a:gd name="csY19" fmla="*/ 44985 h 99574"/>
                                <a:gd name="csX20" fmla="*/ 47226 w 106401"/>
                                <a:gd name="csY20" fmla="*/ 61484 h 99574"/>
                                <a:gd name="csX21" fmla="*/ 46591 w 106401"/>
                                <a:gd name="csY21" fmla="*/ 64656 h 99574"/>
                                <a:gd name="csX22" fmla="*/ 39479 w 106401"/>
                                <a:gd name="csY22" fmla="*/ 60849 h 99574"/>
                                <a:gd name="csX23" fmla="*/ 28558 w 106401"/>
                                <a:gd name="csY23" fmla="*/ 54250 h 99574"/>
                                <a:gd name="csX24" fmla="*/ 29701 w 106401"/>
                                <a:gd name="csY24" fmla="*/ 49427 h 99574"/>
                                <a:gd name="csX25" fmla="*/ 30590 w 106401"/>
                                <a:gd name="csY25" fmla="*/ 39528 h 99574"/>
                                <a:gd name="csX26" fmla="*/ 29955 w 106401"/>
                                <a:gd name="csY26" fmla="*/ 39908 h 99574"/>
                                <a:gd name="csX27" fmla="*/ 27542 w 106401"/>
                                <a:gd name="csY27" fmla="*/ 52727 h 99574"/>
                                <a:gd name="csX28" fmla="*/ 29066 w 106401"/>
                                <a:gd name="csY28" fmla="*/ 56534 h 99574"/>
                                <a:gd name="csX29" fmla="*/ 27288 w 106401"/>
                                <a:gd name="csY29" fmla="*/ 56153 h 99574"/>
                                <a:gd name="csX30" fmla="*/ 22082 w 106401"/>
                                <a:gd name="csY30" fmla="*/ 55392 h 99574"/>
                                <a:gd name="csX31" fmla="*/ 10907 w 106401"/>
                                <a:gd name="csY31" fmla="*/ 58311 h 99574"/>
                                <a:gd name="csX32" fmla="*/ 10018 w 106401"/>
                                <a:gd name="csY32" fmla="*/ 59199 h 99574"/>
                                <a:gd name="csX33" fmla="*/ 14971 w 106401"/>
                                <a:gd name="csY33" fmla="*/ 59580 h 99574"/>
                                <a:gd name="csX34" fmla="*/ 21320 w 106401"/>
                                <a:gd name="csY34" fmla="*/ 56788 h 99574"/>
                                <a:gd name="csX35" fmla="*/ 21828 w 106401"/>
                                <a:gd name="csY35" fmla="*/ 56788 h 99574"/>
                                <a:gd name="csX36" fmla="*/ 24876 w 106401"/>
                                <a:gd name="csY36" fmla="*/ 56280 h 99574"/>
                                <a:gd name="csX37" fmla="*/ 37447 w 106401"/>
                                <a:gd name="csY37" fmla="*/ 61610 h 99574"/>
                                <a:gd name="csX38" fmla="*/ 37447 w 106401"/>
                                <a:gd name="csY38" fmla="*/ 61864 h 99574"/>
                                <a:gd name="csX39" fmla="*/ 32622 w 106401"/>
                                <a:gd name="csY39" fmla="*/ 63895 h 99574"/>
                                <a:gd name="csX40" fmla="*/ 28304 w 106401"/>
                                <a:gd name="csY40" fmla="*/ 69098 h 99574"/>
                                <a:gd name="csX41" fmla="*/ 29447 w 106401"/>
                                <a:gd name="csY41" fmla="*/ 74302 h 99574"/>
                                <a:gd name="csX42" fmla="*/ 30336 w 106401"/>
                                <a:gd name="csY42" fmla="*/ 76332 h 99574"/>
                                <a:gd name="csX43" fmla="*/ 30844 w 106401"/>
                                <a:gd name="csY43" fmla="*/ 67448 h 99574"/>
                                <a:gd name="csX44" fmla="*/ 35796 w 106401"/>
                                <a:gd name="csY44" fmla="*/ 63387 h 99574"/>
                                <a:gd name="csX45" fmla="*/ 46845 w 106401"/>
                                <a:gd name="csY45" fmla="*/ 67068 h 99574"/>
                                <a:gd name="csX46" fmla="*/ 46463 w 106401"/>
                                <a:gd name="csY46" fmla="*/ 77475 h 99574"/>
                                <a:gd name="csX47" fmla="*/ 42908 w 106401"/>
                                <a:gd name="csY47" fmla="*/ 77982 h 99574"/>
                                <a:gd name="csX48" fmla="*/ 26653 w 106401"/>
                                <a:gd name="csY48" fmla="*/ 83693 h 99574"/>
                                <a:gd name="csX49" fmla="*/ 18780 w 106401"/>
                                <a:gd name="csY49" fmla="*/ 85343 h 99574"/>
                                <a:gd name="csX50" fmla="*/ 24749 w 106401"/>
                                <a:gd name="csY50" fmla="*/ 85089 h 99574"/>
                                <a:gd name="csX51" fmla="*/ 46210 w 106401"/>
                                <a:gd name="csY51" fmla="*/ 79251 h 99574"/>
                                <a:gd name="csX52" fmla="*/ 46210 w 106401"/>
                                <a:gd name="csY52" fmla="*/ 79505 h 99574"/>
                                <a:gd name="csX53" fmla="*/ 42781 w 106401"/>
                                <a:gd name="csY53" fmla="*/ 84582 h 99574"/>
                                <a:gd name="csX54" fmla="*/ 41765 w 106401"/>
                                <a:gd name="csY54" fmla="*/ 82551 h 99574"/>
                                <a:gd name="csX55" fmla="*/ 39987 w 106401"/>
                                <a:gd name="csY55" fmla="*/ 83186 h 99574"/>
                                <a:gd name="csX56" fmla="*/ 39987 w 106401"/>
                                <a:gd name="csY56" fmla="*/ 84328 h 99574"/>
                                <a:gd name="csX57" fmla="*/ 41638 w 106401"/>
                                <a:gd name="csY57" fmla="*/ 85470 h 99574"/>
                                <a:gd name="csX58" fmla="*/ 40241 w 106401"/>
                                <a:gd name="csY58" fmla="*/ 87120 h 99574"/>
                                <a:gd name="csX59" fmla="*/ 31098 w 106401"/>
                                <a:gd name="csY59" fmla="*/ 91816 h 99574"/>
                                <a:gd name="csX60" fmla="*/ 29955 w 106401"/>
                                <a:gd name="csY60" fmla="*/ 93466 h 99574"/>
                                <a:gd name="csX61" fmla="*/ 37828 w 106401"/>
                                <a:gd name="csY61" fmla="*/ 91435 h 99574"/>
                                <a:gd name="csX62" fmla="*/ 46463 w 106401"/>
                                <a:gd name="csY62" fmla="*/ 82170 h 99574"/>
                                <a:gd name="csX63" fmla="*/ 44813 w 106401"/>
                                <a:gd name="csY63" fmla="*/ 89151 h 99574"/>
                                <a:gd name="csX64" fmla="*/ 42781 w 106401"/>
                                <a:gd name="csY64" fmla="*/ 88008 h 99574"/>
                                <a:gd name="csX65" fmla="*/ 41384 w 106401"/>
                                <a:gd name="csY65" fmla="*/ 89531 h 99574"/>
                                <a:gd name="csX66" fmla="*/ 42527 w 106401"/>
                                <a:gd name="csY66" fmla="*/ 91054 h 99574"/>
                                <a:gd name="csX67" fmla="*/ 33638 w 106401"/>
                                <a:gd name="csY67" fmla="*/ 93973 h 99574"/>
                                <a:gd name="csX68" fmla="*/ 16875 w 106401"/>
                                <a:gd name="csY68" fmla="*/ 95242 h 99574"/>
                                <a:gd name="csX69" fmla="*/ 8621 w 106401"/>
                                <a:gd name="csY69" fmla="*/ 95242 h 99574"/>
                                <a:gd name="csX70" fmla="*/ 113 w 106401"/>
                                <a:gd name="csY70" fmla="*/ 96512 h 99574"/>
                                <a:gd name="csX71" fmla="*/ 113 w 106401"/>
                                <a:gd name="csY71" fmla="*/ 97654 h 99574"/>
                                <a:gd name="csX72" fmla="*/ 12431 w 106401"/>
                                <a:gd name="csY72" fmla="*/ 98796 h 99574"/>
                                <a:gd name="csX73" fmla="*/ 42781 w 106401"/>
                                <a:gd name="csY73" fmla="*/ 98796 h 99574"/>
                                <a:gd name="csX74" fmla="*/ 49003 w 106401"/>
                                <a:gd name="csY74" fmla="*/ 97654 h 99574"/>
                                <a:gd name="csX75" fmla="*/ 57131 w 106401"/>
                                <a:gd name="csY75" fmla="*/ 87374 h 99574"/>
                                <a:gd name="csX76" fmla="*/ 58781 w 106401"/>
                                <a:gd name="csY76" fmla="*/ 82678 h 99574"/>
                                <a:gd name="csX77" fmla="*/ 64496 w 106401"/>
                                <a:gd name="csY77" fmla="*/ 77982 h 99574"/>
                                <a:gd name="csX78" fmla="*/ 63226 w 106401"/>
                                <a:gd name="csY78" fmla="*/ 89785 h 99574"/>
                                <a:gd name="csX79" fmla="*/ 62210 w 106401"/>
                                <a:gd name="csY79" fmla="*/ 97273 h 99574"/>
                                <a:gd name="csX80" fmla="*/ 64750 w 106401"/>
                                <a:gd name="csY80" fmla="*/ 98669 h 99574"/>
                                <a:gd name="csX81" fmla="*/ 93195 w 106401"/>
                                <a:gd name="csY81" fmla="*/ 98796 h 99574"/>
                                <a:gd name="csX82" fmla="*/ 98402 w 106401"/>
                                <a:gd name="csY82" fmla="*/ 99557 h 99574"/>
                                <a:gd name="csX83" fmla="*/ 98910 w 106401"/>
                                <a:gd name="csY83" fmla="*/ 98796 h 99574"/>
                                <a:gd name="csX84" fmla="*/ 97005 w 106401"/>
                                <a:gd name="csY84" fmla="*/ 96638 h 99574"/>
                                <a:gd name="csX85" fmla="*/ 95989 w 106401"/>
                                <a:gd name="csY85" fmla="*/ 96004 h 99574"/>
                                <a:gd name="csX86" fmla="*/ 79354 w 106401"/>
                                <a:gd name="csY86" fmla="*/ 94735 h 99574"/>
                                <a:gd name="csX87" fmla="*/ 70845 w 106401"/>
                                <a:gd name="csY87" fmla="*/ 93846 h 99574"/>
                                <a:gd name="csX88" fmla="*/ 70592 w 106401"/>
                                <a:gd name="csY88" fmla="*/ 88008 h 99574"/>
                                <a:gd name="csX89" fmla="*/ 75417 w 106401"/>
                                <a:gd name="csY89" fmla="*/ 73033 h 99574"/>
                                <a:gd name="csX90" fmla="*/ 75925 w 106401"/>
                                <a:gd name="csY90" fmla="*/ 69479 h 99574"/>
                                <a:gd name="csX91" fmla="*/ 76433 w 106401"/>
                                <a:gd name="csY91" fmla="*/ 64149 h 99574"/>
                                <a:gd name="csX92" fmla="*/ 78846 w 106401"/>
                                <a:gd name="csY92" fmla="*/ 56915 h 99574"/>
                                <a:gd name="csX93" fmla="*/ 80116 w 106401"/>
                                <a:gd name="csY93" fmla="*/ 53361 h 99574"/>
                                <a:gd name="csX94" fmla="*/ 81639 w 106401"/>
                                <a:gd name="csY94" fmla="*/ 49300 h 99574"/>
                                <a:gd name="csX95" fmla="*/ 87862 w 106401"/>
                                <a:gd name="csY95" fmla="*/ 53615 h 99574"/>
                                <a:gd name="csX96" fmla="*/ 88878 w 106401"/>
                                <a:gd name="csY96" fmla="*/ 60088 h 99574"/>
                                <a:gd name="csX97" fmla="*/ 89766 w 106401"/>
                                <a:gd name="csY97" fmla="*/ 60849 h 99574"/>
                                <a:gd name="csX98" fmla="*/ 91164 w 106401"/>
                                <a:gd name="csY98" fmla="*/ 54630 h 99574"/>
                                <a:gd name="csX99" fmla="*/ 89259 w 106401"/>
                                <a:gd name="csY99" fmla="*/ 48919 h 99574"/>
                                <a:gd name="csX100" fmla="*/ 87862 w 106401"/>
                                <a:gd name="csY100" fmla="*/ 46635 h 99574"/>
                                <a:gd name="csX101" fmla="*/ 84687 w 106401"/>
                                <a:gd name="csY101" fmla="*/ 41685 h 99574"/>
                                <a:gd name="csX102" fmla="*/ 87354 w 106401"/>
                                <a:gd name="csY102" fmla="*/ 37243 h 99574"/>
                                <a:gd name="csX103" fmla="*/ 87735 w 106401"/>
                                <a:gd name="csY103" fmla="*/ 37751 h 99574"/>
                                <a:gd name="csX104" fmla="*/ 88624 w 106401"/>
                                <a:gd name="csY104" fmla="*/ 37116 h 99574"/>
                                <a:gd name="csX105" fmla="*/ 88624 w 106401"/>
                                <a:gd name="csY105" fmla="*/ 30644 h 99574"/>
                                <a:gd name="csX106" fmla="*/ 97513 w 106401"/>
                                <a:gd name="csY106" fmla="*/ 30898 h 99574"/>
                                <a:gd name="csX107" fmla="*/ 99545 w 106401"/>
                                <a:gd name="csY107" fmla="*/ 31786 h 99574"/>
                                <a:gd name="csX108" fmla="*/ 100180 w 106401"/>
                                <a:gd name="csY108" fmla="*/ 30898 h 99574"/>
                                <a:gd name="csX109" fmla="*/ 106402 w 106401"/>
                                <a:gd name="csY109" fmla="*/ 29628 h 99574"/>
                                <a:gd name="csX110" fmla="*/ 99672 w 106401"/>
                                <a:gd name="csY110" fmla="*/ 26836 h 9957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  <a:cxn ang="0">
                                  <a:pos x="csX53" y="csY53"/>
                                </a:cxn>
                                <a:cxn ang="0">
                                  <a:pos x="csX54" y="csY54"/>
                                </a:cxn>
                                <a:cxn ang="0">
                                  <a:pos x="csX55" y="csY55"/>
                                </a:cxn>
                                <a:cxn ang="0">
                                  <a:pos x="csX56" y="csY56"/>
                                </a:cxn>
                                <a:cxn ang="0">
                                  <a:pos x="csX57" y="csY57"/>
                                </a:cxn>
                                <a:cxn ang="0">
                                  <a:pos x="csX58" y="csY58"/>
                                </a:cxn>
                                <a:cxn ang="0">
                                  <a:pos x="csX59" y="csY59"/>
                                </a:cxn>
                                <a:cxn ang="0">
                                  <a:pos x="csX60" y="csY60"/>
                                </a:cxn>
                                <a:cxn ang="0">
                                  <a:pos x="csX61" y="csY61"/>
                                </a:cxn>
                                <a:cxn ang="0">
                                  <a:pos x="csX62" y="csY62"/>
                                </a:cxn>
                                <a:cxn ang="0">
                                  <a:pos x="csX63" y="csY63"/>
                                </a:cxn>
                                <a:cxn ang="0">
                                  <a:pos x="csX64" y="csY64"/>
                                </a:cxn>
                                <a:cxn ang="0">
                                  <a:pos x="csX65" y="csY65"/>
                                </a:cxn>
                                <a:cxn ang="0">
                                  <a:pos x="csX66" y="csY66"/>
                                </a:cxn>
                                <a:cxn ang="0">
                                  <a:pos x="csX67" y="csY67"/>
                                </a:cxn>
                                <a:cxn ang="0">
                                  <a:pos x="csX68" y="csY68"/>
                                </a:cxn>
                                <a:cxn ang="0">
                                  <a:pos x="csX69" y="csY69"/>
                                </a:cxn>
                                <a:cxn ang="0">
                                  <a:pos x="csX70" y="csY70"/>
                                </a:cxn>
                                <a:cxn ang="0">
                                  <a:pos x="csX71" y="csY71"/>
                                </a:cxn>
                                <a:cxn ang="0">
                                  <a:pos x="csX72" y="csY72"/>
                                </a:cxn>
                                <a:cxn ang="0">
                                  <a:pos x="csX73" y="csY73"/>
                                </a:cxn>
                                <a:cxn ang="0">
                                  <a:pos x="csX74" y="csY74"/>
                                </a:cxn>
                                <a:cxn ang="0">
                                  <a:pos x="csX75" y="csY75"/>
                                </a:cxn>
                                <a:cxn ang="0">
                                  <a:pos x="csX76" y="csY76"/>
                                </a:cxn>
                                <a:cxn ang="0">
                                  <a:pos x="csX77" y="csY77"/>
                                </a:cxn>
                                <a:cxn ang="0">
                                  <a:pos x="csX78" y="csY78"/>
                                </a:cxn>
                                <a:cxn ang="0">
                                  <a:pos x="csX79" y="csY79"/>
                                </a:cxn>
                                <a:cxn ang="0">
                                  <a:pos x="csX80" y="csY80"/>
                                </a:cxn>
                                <a:cxn ang="0">
                                  <a:pos x="csX81" y="csY81"/>
                                </a:cxn>
                                <a:cxn ang="0">
                                  <a:pos x="csX82" y="csY82"/>
                                </a:cxn>
                                <a:cxn ang="0">
                                  <a:pos x="csX83" y="csY83"/>
                                </a:cxn>
                                <a:cxn ang="0">
                                  <a:pos x="csX84" y="csY84"/>
                                </a:cxn>
                                <a:cxn ang="0">
                                  <a:pos x="csX85" y="csY85"/>
                                </a:cxn>
                                <a:cxn ang="0">
                                  <a:pos x="csX86" y="csY86"/>
                                </a:cxn>
                                <a:cxn ang="0">
                                  <a:pos x="csX87" y="csY87"/>
                                </a:cxn>
                                <a:cxn ang="0">
                                  <a:pos x="csX88" y="csY88"/>
                                </a:cxn>
                                <a:cxn ang="0">
                                  <a:pos x="csX89" y="csY89"/>
                                </a:cxn>
                                <a:cxn ang="0">
                                  <a:pos x="csX90" y="csY90"/>
                                </a:cxn>
                                <a:cxn ang="0">
                                  <a:pos x="csX91" y="csY91"/>
                                </a:cxn>
                                <a:cxn ang="0">
                                  <a:pos x="csX92" y="csY92"/>
                                </a:cxn>
                                <a:cxn ang="0">
                                  <a:pos x="csX93" y="csY93"/>
                                </a:cxn>
                                <a:cxn ang="0">
                                  <a:pos x="csX94" y="csY94"/>
                                </a:cxn>
                                <a:cxn ang="0">
                                  <a:pos x="csX95" y="csY95"/>
                                </a:cxn>
                                <a:cxn ang="0">
                                  <a:pos x="csX96" y="csY96"/>
                                </a:cxn>
                                <a:cxn ang="0">
                                  <a:pos x="csX97" y="csY97"/>
                                </a:cxn>
                                <a:cxn ang="0">
                                  <a:pos x="csX98" y="csY98"/>
                                </a:cxn>
                                <a:cxn ang="0">
                                  <a:pos x="csX99" y="csY99"/>
                                </a:cxn>
                                <a:cxn ang="0">
                                  <a:pos x="csX100" y="csY100"/>
                                </a:cxn>
                                <a:cxn ang="0">
                                  <a:pos x="csX101" y="csY101"/>
                                </a:cxn>
                                <a:cxn ang="0">
                                  <a:pos x="csX102" y="csY102"/>
                                </a:cxn>
                                <a:cxn ang="0">
                                  <a:pos x="csX103" y="csY103"/>
                                </a:cxn>
                                <a:cxn ang="0">
                                  <a:pos x="csX104" y="csY104"/>
                                </a:cxn>
                                <a:cxn ang="0">
                                  <a:pos x="csX105" y="csY105"/>
                                </a:cxn>
                                <a:cxn ang="0">
                                  <a:pos x="csX106" y="csY106"/>
                                </a:cxn>
                                <a:cxn ang="0">
                                  <a:pos x="csX107" y="csY107"/>
                                </a:cxn>
                                <a:cxn ang="0">
                                  <a:pos x="csX108" y="csY108"/>
                                </a:cxn>
                                <a:cxn ang="0">
                                  <a:pos x="csX109" y="csY109"/>
                                </a:cxn>
                                <a:cxn ang="0">
                                  <a:pos x="csX110" y="csY110"/>
                                </a:cxn>
                              </a:cxnLst>
                              <a:rect l="l" t="t" r="r" b="b"/>
                              <a:pathLst>
                                <a:path w="106401" h="99574">
                                  <a:moveTo>
                                    <a:pt x="98656" y="27471"/>
                                  </a:moveTo>
                                  <a:cubicBezTo>
                                    <a:pt x="94338" y="25821"/>
                                    <a:pt x="91544" y="30263"/>
                                    <a:pt x="87100" y="29755"/>
                                  </a:cubicBezTo>
                                  <a:cubicBezTo>
                                    <a:pt x="86592" y="30009"/>
                                    <a:pt x="86719" y="30644"/>
                                    <a:pt x="86465" y="31025"/>
                                  </a:cubicBezTo>
                                  <a:cubicBezTo>
                                    <a:pt x="86211" y="31278"/>
                                    <a:pt x="85830" y="31025"/>
                                    <a:pt x="85576" y="31025"/>
                                  </a:cubicBezTo>
                                  <a:cubicBezTo>
                                    <a:pt x="85322" y="29121"/>
                                    <a:pt x="84687" y="27471"/>
                                    <a:pt x="84433" y="25694"/>
                                  </a:cubicBezTo>
                                  <a:cubicBezTo>
                                    <a:pt x="83925" y="24933"/>
                                    <a:pt x="84179" y="23790"/>
                                    <a:pt x="83798" y="23029"/>
                                  </a:cubicBezTo>
                                  <a:cubicBezTo>
                                    <a:pt x="81385" y="16303"/>
                                    <a:pt x="89766" y="21379"/>
                                    <a:pt x="91544" y="17445"/>
                                  </a:cubicBezTo>
                                  <a:cubicBezTo>
                                    <a:pt x="92941" y="14018"/>
                                    <a:pt x="88751" y="13637"/>
                                    <a:pt x="87354" y="11226"/>
                                  </a:cubicBezTo>
                                  <a:lnTo>
                                    <a:pt x="87354" y="10211"/>
                                  </a:lnTo>
                                  <a:cubicBezTo>
                                    <a:pt x="86084" y="8942"/>
                                    <a:pt x="84814" y="8561"/>
                                    <a:pt x="84052" y="6911"/>
                                  </a:cubicBezTo>
                                  <a:cubicBezTo>
                                    <a:pt x="84560" y="5007"/>
                                    <a:pt x="84814" y="2850"/>
                                    <a:pt x="84306" y="946"/>
                                  </a:cubicBezTo>
                                  <a:cubicBezTo>
                                    <a:pt x="84306" y="439"/>
                                    <a:pt x="83925" y="-196"/>
                                    <a:pt x="83290" y="58"/>
                                  </a:cubicBezTo>
                                  <a:cubicBezTo>
                                    <a:pt x="81767" y="2088"/>
                                    <a:pt x="80750" y="3738"/>
                                    <a:pt x="79354" y="5642"/>
                                  </a:cubicBezTo>
                                  <a:cubicBezTo>
                                    <a:pt x="77957" y="4500"/>
                                    <a:pt x="76433" y="3231"/>
                                    <a:pt x="74782" y="2215"/>
                                  </a:cubicBezTo>
                                  <a:cubicBezTo>
                                    <a:pt x="73639" y="2088"/>
                                    <a:pt x="72496" y="946"/>
                                    <a:pt x="71226" y="1327"/>
                                  </a:cubicBezTo>
                                  <a:cubicBezTo>
                                    <a:pt x="70972" y="1835"/>
                                    <a:pt x="71226" y="2215"/>
                                    <a:pt x="71480" y="2469"/>
                                  </a:cubicBezTo>
                                  <a:cubicBezTo>
                                    <a:pt x="71480" y="5515"/>
                                    <a:pt x="73131" y="7926"/>
                                    <a:pt x="75290" y="10084"/>
                                  </a:cubicBezTo>
                                  <a:lnTo>
                                    <a:pt x="75544" y="11226"/>
                                  </a:lnTo>
                                  <a:cubicBezTo>
                                    <a:pt x="74147" y="14399"/>
                                    <a:pt x="74528" y="18079"/>
                                    <a:pt x="74147" y="21506"/>
                                  </a:cubicBezTo>
                                  <a:cubicBezTo>
                                    <a:pt x="70718" y="30390"/>
                                    <a:pt x="65004" y="38893"/>
                                    <a:pt x="57512" y="44985"/>
                                  </a:cubicBezTo>
                                  <a:cubicBezTo>
                                    <a:pt x="53067" y="49935"/>
                                    <a:pt x="47861" y="54757"/>
                                    <a:pt x="47226" y="61484"/>
                                  </a:cubicBezTo>
                                  <a:cubicBezTo>
                                    <a:pt x="46972" y="62626"/>
                                    <a:pt x="47352" y="63895"/>
                                    <a:pt x="46591" y="64656"/>
                                  </a:cubicBezTo>
                                  <a:cubicBezTo>
                                    <a:pt x="44051" y="63768"/>
                                    <a:pt x="41511" y="62499"/>
                                    <a:pt x="39479" y="60849"/>
                                  </a:cubicBezTo>
                                  <a:cubicBezTo>
                                    <a:pt x="35924" y="58438"/>
                                    <a:pt x="30844" y="58691"/>
                                    <a:pt x="28558" y="54250"/>
                                  </a:cubicBezTo>
                                  <a:cubicBezTo>
                                    <a:pt x="27669" y="52473"/>
                                    <a:pt x="28812" y="50696"/>
                                    <a:pt x="29701" y="49427"/>
                                  </a:cubicBezTo>
                                  <a:cubicBezTo>
                                    <a:pt x="32368" y="46889"/>
                                    <a:pt x="31987" y="42574"/>
                                    <a:pt x="30590" y="39528"/>
                                  </a:cubicBezTo>
                                  <a:cubicBezTo>
                                    <a:pt x="30209" y="39528"/>
                                    <a:pt x="30209" y="39781"/>
                                    <a:pt x="29955" y="39908"/>
                                  </a:cubicBezTo>
                                  <a:cubicBezTo>
                                    <a:pt x="29701" y="44477"/>
                                    <a:pt x="26146" y="47650"/>
                                    <a:pt x="27542" y="52727"/>
                                  </a:cubicBezTo>
                                  <a:cubicBezTo>
                                    <a:pt x="27797" y="54123"/>
                                    <a:pt x="28685" y="55138"/>
                                    <a:pt x="29066" y="56534"/>
                                  </a:cubicBezTo>
                                  <a:cubicBezTo>
                                    <a:pt x="28558" y="56407"/>
                                    <a:pt x="27797" y="56407"/>
                                    <a:pt x="27288" y="56153"/>
                                  </a:cubicBezTo>
                                  <a:cubicBezTo>
                                    <a:pt x="25638" y="55899"/>
                                    <a:pt x="23860" y="55265"/>
                                    <a:pt x="22082" y="55392"/>
                                  </a:cubicBezTo>
                                  <a:cubicBezTo>
                                    <a:pt x="18526" y="57042"/>
                                    <a:pt x="13701" y="55011"/>
                                    <a:pt x="10907" y="58311"/>
                                  </a:cubicBezTo>
                                  <a:cubicBezTo>
                                    <a:pt x="10399" y="58311"/>
                                    <a:pt x="9764" y="58438"/>
                                    <a:pt x="10018" y="59199"/>
                                  </a:cubicBezTo>
                                  <a:cubicBezTo>
                                    <a:pt x="11669" y="59199"/>
                                    <a:pt x="13320" y="59707"/>
                                    <a:pt x="14971" y="59580"/>
                                  </a:cubicBezTo>
                                  <a:cubicBezTo>
                                    <a:pt x="17637" y="60088"/>
                                    <a:pt x="19415" y="57803"/>
                                    <a:pt x="21320" y="56788"/>
                                  </a:cubicBezTo>
                                  <a:lnTo>
                                    <a:pt x="21828" y="56788"/>
                                  </a:lnTo>
                                  <a:cubicBezTo>
                                    <a:pt x="22590" y="56026"/>
                                    <a:pt x="23860" y="56534"/>
                                    <a:pt x="24876" y="56280"/>
                                  </a:cubicBezTo>
                                  <a:cubicBezTo>
                                    <a:pt x="29701" y="56788"/>
                                    <a:pt x="33511" y="59199"/>
                                    <a:pt x="37447" y="61610"/>
                                  </a:cubicBezTo>
                                  <a:lnTo>
                                    <a:pt x="37447" y="61864"/>
                                  </a:lnTo>
                                  <a:cubicBezTo>
                                    <a:pt x="35924" y="62499"/>
                                    <a:pt x="34146" y="63007"/>
                                    <a:pt x="32622" y="63895"/>
                                  </a:cubicBezTo>
                                  <a:cubicBezTo>
                                    <a:pt x="30844" y="65164"/>
                                    <a:pt x="28812" y="66941"/>
                                    <a:pt x="28304" y="69098"/>
                                  </a:cubicBezTo>
                                  <a:cubicBezTo>
                                    <a:pt x="27034" y="71002"/>
                                    <a:pt x="28685" y="72779"/>
                                    <a:pt x="29447" y="74302"/>
                                  </a:cubicBezTo>
                                  <a:cubicBezTo>
                                    <a:pt x="29447" y="75063"/>
                                    <a:pt x="29574" y="76079"/>
                                    <a:pt x="30336" y="76332"/>
                                  </a:cubicBezTo>
                                  <a:cubicBezTo>
                                    <a:pt x="32749" y="73667"/>
                                    <a:pt x="30463" y="70494"/>
                                    <a:pt x="30844" y="67448"/>
                                  </a:cubicBezTo>
                                  <a:cubicBezTo>
                                    <a:pt x="31479" y="65164"/>
                                    <a:pt x="33638" y="64022"/>
                                    <a:pt x="35796" y="63387"/>
                                  </a:cubicBezTo>
                                  <a:cubicBezTo>
                                    <a:pt x="40241" y="61484"/>
                                    <a:pt x="43289" y="65037"/>
                                    <a:pt x="46845" y="67068"/>
                                  </a:cubicBezTo>
                                  <a:cubicBezTo>
                                    <a:pt x="46845" y="70621"/>
                                    <a:pt x="47226" y="74048"/>
                                    <a:pt x="46463" y="77475"/>
                                  </a:cubicBezTo>
                                  <a:cubicBezTo>
                                    <a:pt x="45321" y="77855"/>
                                    <a:pt x="44051" y="78109"/>
                                    <a:pt x="42908" y="77982"/>
                                  </a:cubicBezTo>
                                  <a:cubicBezTo>
                                    <a:pt x="36813" y="78490"/>
                                    <a:pt x="32114" y="81790"/>
                                    <a:pt x="26653" y="83693"/>
                                  </a:cubicBezTo>
                                  <a:cubicBezTo>
                                    <a:pt x="24241" y="84582"/>
                                    <a:pt x="21320" y="84455"/>
                                    <a:pt x="18780" y="85343"/>
                                  </a:cubicBezTo>
                                  <a:cubicBezTo>
                                    <a:pt x="20685" y="85851"/>
                                    <a:pt x="22717" y="85216"/>
                                    <a:pt x="24749" y="85089"/>
                                  </a:cubicBezTo>
                                  <a:cubicBezTo>
                                    <a:pt x="32241" y="83947"/>
                                    <a:pt x="38083" y="78236"/>
                                    <a:pt x="46210" y="79251"/>
                                  </a:cubicBezTo>
                                  <a:lnTo>
                                    <a:pt x="46210" y="79505"/>
                                  </a:lnTo>
                                  <a:cubicBezTo>
                                    <a:pt x="45448" y="81409"/>
                                    <a:pt x="44178" y="83059"/>
                                    <a:pt x="42781" y="84582"/>
                                  </a:cubicBezTo>
                                  <a:cubicBezTo>
                                    <a:pt x="42527" y="83693"/>
                                    <a:pt x="42527" y="83059"/>
                                    <a:pt x="41765" y="82551"/>
                                  </a:cubicBezTo>
                                  <a:cubicBezTo>
                                    <a:pt x="41130" y="82297"/>
                                    <a:pt x="40495" y="82551"/>
                                    <a:pt x="39987" y="83186"/>
                                  </a:cubicBezTo>
                                  <a:cubicBezTo>
                                    <a:pt x="39733" y="83566"/>
                                    <a:pt x="39733" y="84074"/>
                                    <a:pt x="39987" y="84328"/>
                                  </a:cubicBezTo>
                                  <a:cubicBezTo>
                                    <a:pt x="40368" y="84962"/>
                                    <a:pt x="41003" y="85216"/>
                                    <a:pt x="41638" y="85470"/>
                                  </a:cubicBezTo>
                                  <a:cubicBezTo>
                                    <a:pt x="41511" y="86105"/>
                                    <a:pt x="40622" y="86485"/>
                                    <a:pt x="40241" y="87120"/>
                                  </a:cubicBezTo>
                                  <a:cubicBezTo>
                                    <a:pt x="38083" y="90800"/>
                                    <a:pt x="33765" y="89277"/>
                                    <a:pt x="31098" y="91816"/>
                                  </a:cubicBezTo>
                                  <a:cubicBezTo>
                                    <a:pt x="30717" y="92323"/>
                                    <a:pt x="29320" y="92704"/>
                                    <a:pt x="29955" y="93466"/>
                                  </a:cubicBezTo>
                                  <a:cubicBezTo>
                                    <a:pt x="32876" y="93719"/>
                                    <a:pt x="35670" y="92958"/>
                                    <a:pt x="37828" y="91435"/>
                                  </a:cubicBezTo>
                                  <a:cubicBezTo>
                                    <a:pt x="40622" y="88262"/>
                                    <a:pt x="43670" y="85216"/>
                                    <a:pt x="46463" y="82170"/>
                                  </a:cubicBezTo>
                                  <a:cubicBezTo>
                                    <a:pt x="46972" y="84582"/>
                                    <a:pt x="46210" y="87247"/>
                                    <a:pt x="44813" y="89151"/>
                                  </a:cubicBezTo>
                                  <a:cubicBezTo>
                                    <a:pt x="44178" y="88770"/>
                                    <a:pt x="43543" y="88262"/>
                                    <a:pt x="42781" y="88008"/>
                                  </a:cubicBezTo>
                                  <a:cubicBezTo>
                                    <a:pt x="42019" y="88135"/>
                                    <a:pt x="41511" y="88897"/>
                                    <a:pt x="41384" y="89531"/>
                                  </a:cubicBezTo>
                                  <a:cubicBezTo>
                                    <a:pt x="41638" y="90039"/>
                                    <a:pt x="42019" y="90674"/>
                                    <a:pt x="42527" y="91054"/>
                                  </a:cubicBezTo>
                                  <a:cubicBezTo>
                                    <a:pt x="39860" y="92958"/>
                                    <a:pt x="36558" y="93085"/>
                                    <a:pt x="33638" y="93973"/>
                                  </a:cubicBezTo>
                                  <a:cubicBezTo>
                                    <a:pt x="28050" y="94735"/>
                                    <a:pt x="22590" y="95115"/>
                                    <a:pt x="16875" y="95242"/>
                                  </a:cubicBezTo>
                                  <a:cubicBezTo>
                                    <a:pt x="14209" y="95115"/>
                                    <a:pt x="11161" y="96004"/>
                                    <a:pt x="8621" y="95242"/>
                                  </a:cubicBezTo>
                                  <a:cubicBezTo>
                                    <a:pt x="5700" y="95750"/>
                                    <a:pt x="2526" y="94862"/>
                                    <a:pt x="113" y="96512"/>
                                  </a:cubicBezTo>
                                  <a:cubicBezTo>
                                    <a:pt x="-141" y="96892"/>
                                    <a:pt x="113" y="97273"/>
                                    <a:pt x="113" y="97654"/>
                                  </a:cubicBezTo>
                                  <a:cubicBezTo>
                                    <a:pt x="3668" y="99938"/>
                                    <a:pt x="8494" y="98161"/>
                                    <a:pt x="12431" y="98796"/>
                                  </a:cubicBezTo>
                                  <a:lnTo>
                                    <a:pt x="42781" y="98796"/>
                                  </a:lnTo>
                                  <a:cubicBezTo>
                                    <a:pt x="45067" y="98796"/>
                                    <a:pt x="47226" y="98669"/>
                                    <a:pt x="49003" y="97654"/>
                                  </a:cubicBezTo>
                                  <a:cubicBezTo>
                                    <a:pt x="52940" y="95369"/>
                                    <a:pt x="55099" y="91435"/>
                                    <a:pt x="57131" y="87374"/>
                                  </a:cubicBezTo>
                                  <a:cubicBezTo>
                                    <a:pt x="57893" y="85978"/>
                                    <a:pt x="58400" y="84328"/>
                                    <a:pt x="58781" y="82678"/>
                                  </a:cubicBezTo>
                                  <a:cubicBezTo>
                                    <a:pt x="59544" y="80013"/>
                                    <a:pt x="61956" y="78236"/>
                                    <a:pt x="64496" y="77982"/>
                                  </a:cubicBezTo>
                                  <a:cubicBezTo>
                                    <a:pt x="64877" y="82043"/>
                                    <a:pt x="64115" y="86105"/>
                                    <a:pt x="63226" y="89785"/>
                                  </a:cubicBezTo>
                                  <a:cubicBezTo>
                                    <a:pt x="62718" y="92323"/>
                                    <a:pt x="61194" y="94608"/>
                                    <a:pt x="62210" y="97273"/>
                                  </a:cubicBezTo>
                                  <a:cubicBezTo>
                                    <a:pt x="62464" y="98542"/>
                                    <a:pt x="63734" y="98542"/>
                                    <a:pt x="64750" y="98669"/>
                                  </a:cubicBezTo>
                                  <a:cubicBezTo>
                                    <a:pt x="74020" y="98542"/>
                                    <a:pt x="83290" y="98161"/>
                                    <a:pt x="93195" y="98796"/>
                                  </a:cubicBezTo>
                                  <a:cubicBezTo>
                                    <a:pt x="94973" y="99050"/>
                                    <a:pt x="96497" y="99684"/>
                                    <a:pt x="98402" y="99557"/>
                                  </a:cubicBezTo>
                                  <a:cubicBezTo>
                                    <a:pt x="98529" y="99304"/>
                                    <a:pt x="99164" y="99304"/>
                                    <a:pt x="98910" y="98796"/>
                                  </a:cubicBezTo>
                                  <a:cubicBezTo>
                                    <a:pt x="98656" y="97908"/>
                                    <a:pt x="98021" y="96892"/>
                                    <a:pt x="97005" y="96638"/>
                                  </a:cubicBezTo>
                                  <a:cubicBezTo>
                                    <a:pt x="96878" y="96131"/>
                                    <a:pt x="96116" y="96385"/>
                                    <a:pt x="95989" y="96004"/>
                                  </a:cubicBezTo>
                                  <a:cubicBezTo>
                                    <a:pt x="91036" y="93212"/>
                                    <a:pt x="85195" y="94735"/>
                                    <a:pt x="79354" y="94735"/>
                                  </a:cubicBezTo>
                                  <a:cubicBezTo>
                                    <a:pt x="76306" y="94989"/>
                                    <a:pt x="73385" y="95623"/>
                                    <a:pt x="70845" y="93846"/>
                                  </a:cubicBezTo>
                                  <a:cubicBezTo>
                                    <a:pt x="69703" y="92450"/>
                                    <a:pt x="70592" y="88008"/>
                                    <a:pt x="70592" y="88008"/>
                                  </a:cubicBezTo>
                                  <a:cubicBezTo>
                                    <a:pt x="70592" y="86232"/>
                                    <a:pt x="74782" y="74048"/>
                                    <a:pt x="75417" y="73033"/>
                                  </a:cubicBezTo>
                                  <a:cubicBezTo>
                                    <a:pt x="75544" y="71890"/>
                                    <a:pt x="76052" y="70748"/>
                                    <a:pt x="75925" y="69479"/>
                                  </a:cubicBezTo>
                                  <a:cubicBezTo>
                                    <a:pt x="76560" y="67956"/>
                                    <a:pt x="76433" y="65926"/>
                                    <a:pt x="76433" y="64149"/>
                                  </a:cubicBezTo>
                                  <a:cubicBezTo>
                                    <a:pt x="76687" y="61610"/>
                                    <a:pt x="77957" y="59326"/>
                                    <a:pt x="78846" y="56915"/>
                                  </a:cubicBezTo>
                                  <a:cubicBezTo>
                                    <a:pt x="79354" y="55773"/>
                                    <a:pt x="79735" y="54503"/>
                                    <a:pt x="80116" y="53361"/>
                                  </a:cubicBezTo>
                                  <a:cubicBezTo>
                                    <a:pt x="80623" y="51838"/>
                                    <a:pt x="80750" y="50442"/>
                                    <a:pt x="81639" y="49300"/>
                                  </a:cubicBezTo>
                                  <a:cubicBezTo>
                                    <a:pt x="84179" y="50823"/>
                                    <a:pt x="86592" y="50823"/>
                                    <a:pt x="87862" y="53615"/>
                                  </a:cubicBezTo>
                                  <a:lnTo>
                                    <a:pt x="88878" y="60088"/>
                                  </a:lnTo>
                                  <a:cubicBezTo>
                                    <a:pt x="88878" y="60088"/>
                                    <a:pt x="89132" y="61230"/>
                                    <a:pt x="89766" y="60849"/>
                                  </a:cubicBezTo>
                                  <a:cubicBezTo>
                                    <a:pt x="91798" y="59580"/>
                                    <a:pt x="91164" y="56534"/>
                                    <a:pt x="91164" y="54630"/>
                                  </a:cubicBezTo>
                                  <a:cubicBezTo>
                                    <a:pt x="91672" y="52219"/>
                                    <a:pt x="89894" y="51077"/>
                                    <a:pt x="89259" y="48919"/>
                                  </a:cubicBezTo>
                                  <a:cubicBezTo>
                                    <a:pt x="88751" y="48538"/>
                                    <a:pt x="87862" y="46635"/>
                                    <a:pt x="87862" y="46635"/>
                                  </a:cubicBezTo>
                                  <a:cubicBezTo>
                                    <a:pt x="87608" y="44985"/>
                                    <a:pt x="83798" y="43716"/>
                                    <a:pt x="84687" y="41685"/>
                                  </a:cubicBezTo>
                                  <a:cubicBezTo>
                                    <a:pt x="85195" y="39908"/>
                                    <a:pt x="85576" y="38259"/>
                                    <a:pt x="87354" y="37243"/>
                                  </a:cubicBezTo>
                                  <a:cubicBezTo>
                                    <a:pt x="87608" y="37370"/>
                                    <a:pt x="87735" y="37624"/>
                                    <a:pt x="87735" y="37751"/>
                                  </a:cubicBezTo>
                                  <a:lnTo>
                                    <a:pt x="88624" y="37116"/>
                                  </a:lnTo>
                                  <a:lnTo>
                                    <a:pt x="88624" y="30644"/>
                                  </a:lnTo>
                                  <a:cubicBezTo>
                                    <a:pt x="91164" y="30644"/>
                                    <a:pt x="94973" y="30898"/>
                                    <a:pt x="97513" y="30898"/>
                                  </a:cubicBezTo>
                                  <a:cubicBezTo>
                                    <a:pt x="98275" y="31151"/>
                                    <a:pt x="98783" y="31659"/>
                                    <a:pt x="99545" y="31786"/>
                                  </a:cubicBezTo>
                                  <a:lnTo>
                                    <a:pt x="100180" y="30898"/>
                                  </a:lnTo>
                                  <a:lnTo>
                                    <a:pt x="106402" y="29628"/>
                                  </a:lnTo>
                                  <a:cubicBezTo>
                                    <a:pt x="103735" y="29882"/>
                                    <a:pt x="102211" y="26836"/>
                                    <a:pt x="99672" y="2683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0181037" name="Freeform: Shape 170181037"/>
                          <wps:cNvSpPr/>
                          <wps:spPr>
                            <a:xfrm>
                              <a:off x="5624094" y="160663"/>
                              <a:ext cx="507" cy="12691"/>
                            </a:xfrm>
                            <a:custGeom>
                              <a:avLst/>
                              <a:gdLst>
                                <a:gd name="csX0" fmla="*/ 0 w 507"/>
                                <a:gd name="csY0" fmla="*/ 0 h 12691"/>
                                <a:gd name="csX1" fmla="*/ 508 w 507"/>
                                <a:gd name="csY1" fmla="*/ 0 h 12691"/>
                                <a:gd name="csX2" fmla="*/ 0 w 507"/>
                                <a:gd name="csY2" fmla="*/ 0 h 1269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</a:cxnLst>
                              <a:rect l="l" t="t" r="r" b="b"/>
                              <a:pathLst>
                                <a:path w="507" h="12691">
                                  <a:moveTo>
                                    <a:pt x="0" y="0"/>
                                  </a:moveTo>
                                  <a:cubicBezTo>
                                    <a:pt x="0" y="0"/>
                                    <a:pt x="381" y="0"/>
                                    <a:pt x="508" y="0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92111504" name="Freeform: Shape 1792111504"/>
                          <wps:cNvSpPr/>
                          <wps:spPr>
                            <a:xfrm>
                              <a:off x="5554455" y="181350"/>
                              <a:ext cx="2716" cy="2665"/>
                            </a:xfrm>
                            <a:custGeom>
                              <a:avLst/>
                              <a:gdLst>
                                <a:gd name="csX0" fmla="*/ 2590 w 2716"/>
                                <a:gd name="csY0" fmla="*/ 888 h 2665"/>
                                <a:gd name="csX1" fmla="*/ 1447 w 2716"/>
                                <a:gd name="csY1" fmla="*/ 2665 h 2665"/>
                                <a:gd name="csX2" fmla="*/ 50 w 2716"/>
                                <a:gd name="csY2" fmla="*/ 1777 h 2665"/>
                                <a:gd name="csX3" fmla="*/ 1193 w 2716"/>
                                <a:gd name="csY3" fmla="*/ 0 h 2665"/>
                                <a:gd name="csX4" fmla="*/ 2717 w 2716"/>
                                <a:gd name="csY4" fmla="*/ 888 h 266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16" h="2665">
                                  <a:moveTo>
                                    <a:pt x="2590" y="888"/>
                                  </a:moveTo>
                                  <a:cubicBezTo>
                                    <a:pt x="2590" y="1777"/>
                                    <a:pt x="2082" y="2411"/>
                                    <a:pt x="1447" y="2665"/>
                                  </a:cubicBezTo>
                                  <a:cubicBezTo>
                                    <a:pt x="812" y="2411"/>
                                    <a:pt x="304" y="2411"/>
                                    <a:pt x="50" y="1777"/>
                                  </a:cubicBezTo>
                                  <a:cubicBezTo>
                                    <a:pt x="-204" y="888"/>
                                    <a:pt x="558" y="254"/>
                                    <a:pt x="1193" y="0"/>
                                  </a:cubicBezTo>
                                  <a:cubicBezTo>
                                    <a:pt x="1828" y="127"/>
                                    <a:pt x="2590" y="254"/>
                                    <a:pt x="2717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44452552" name="Freeform: Shape 2144452552"/>
                          <wps:cNvSpPr/>
                          <wps:spPr>
                            <a:xfrm>
                              <a:off x="5549905" y="181942"/>
                              <a:ext cx="2511" cy="2659"/>
                            </a:xfrm>
                            <a:custGeom>
                              <a:avLst/>
                              <a:gdLst>
                                <a:gd name="csX0" fmla="*/ 2187 w 2511"/>
                                <a:gd name="csY0" fmla="*/ 296 h 2659"/>
                                <a:gd name="csX1" fmla="*/ 2440 w 2511"/>
                                <a:gd name="csY1" fmla="*/ 2073 h 2659"/>
                                <a:gd name="csX2" fmla="*/ 663 w 2511"/>
                                <a:gd name="csY2" fmla="*/ 2327 h 2659"/>
                                <a:gd name="csX3" fmla="*/ 155 w 2511"/>
                                <a:gd name="csY3" fmla="*/ 677 h 2659"/>
                                <a:gd name="csX4" fmla="*/ 2187 w 2511"/>
                                <a:gd name="csY4" fmla="*/ 296 h 265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11" h="2659">
                                  <a:moveTo>
                                    <a:pt x="2187" y="296"/>
                                  </a:moveTo>
                                  <a:cubicBezTo>
                                    <a:pt x="2187" y="296"/>
                                    <a:pt x="2695" y="1565"/>
                                    <a:pt x="2440" y="2073"/>
                                  </a:cubicBezTo>
                                  <a:cubicBezTo>
                                    <a:pt x="1933" y="2581"/>
                                    <a:pt x="1044" y="2961"/>
                                    <a:pt x="663" y="2327"/>
                                  </a:cubicBezTo>
                                  <a:cubicBezTo>
                                    <a:pt x="155" y="1819"/>
                                    <a:pt x="-226" y="1311"/>
                                    <a:pt x="155" y="677"/>
                                  </a:cubicBezTo>
                                  <a:cubicBezTo>
                                    <a:pt x="663" y="169"/>
                                    <a:pt x="1552" y="-338"/>
                                    <a:pt x="2187" y="29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32482756" name="Freeform: Shape 1732482756"/>
                          <wps:cNvSpPr/>
                          <wps:spPr>
                            <a:xfrm>
                              <a:off x="5659143" y="183000"/>
                              <a:ext cx="12698" cy="12691"/>
                            </a:xfrm>
                            <a:custGeom>
                              <a:avLst/>
                              <a:gdLst>
                                <a:gd name="csX0" fmla="*/ 0 w 12698"/>
                                <a:gd name="csY0" fmla="*/ 0 h 12691"/>
                                <a:gd name="csX1" fmla="*/ 0 w 12698"/>
                                <a:gd name="csY1" fmla="*/ 0 h 1269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</a:cxnLst>
                              <a:rect l="l" t="t" r="r" b="b"/>
                              <a:pathLst>
                                <a:path w="12698" h="12691">
                                  <a:moveTo>
                                    <a:pt x="0" y="0"/>
                                  </a:move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10461190" name="Freeform: Shape 1310461190"/>
                          <wps:cNvSpPr/>
                          <wps:spPr>
                            <a:xfrm>
                              <a:off x="5714891" y="183567"/>
                              <a:ext cx="2851" cy="2605"/>
                            </a:xfrm>
                            <a:custGeom>
                              <a:avLst/>
                              <a:gdLst>
                                <a:gd name="csX0" fmla="*/ 2794 w 2851"/>
                                <a:gd name="csY0" fmla="*/ 829 h 2605"/>
                                <a:gd name="csX1" fmla="*/ 1778 w 2851"/>
                                <a:gd name="csY1" fmla="*/ 2606 h 2605"/>
                                <a:gd name="csX2" fmla="*/ 0 w 2851"/>
                                <a:gd name="csY2" fmla="*/ 1210 h 2605"/>
                                <a:gd name="csX3" fmla="*/ 1143 w 2851"/>
                                <a:gd name="csY3" fmla="*/ 68 h 2605"/>
                                <a:gd name="csX4" fmla="*/ 2794 w 2851"/>
                                <a:gd name="csY4" fmla="*/ 829 h 260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851" h="2605">
                                  <a:moveTo>
                                    <a:pt x="2794" y="829"/>
                                  </a:moveTo>
                                  <a:cubicBezTo>
                                    <a:pt x="3048" y="1717"/>
                                    <a:pt x="2413" y="2352"/>
                                    <a:pt x="1778" y="2606"/>
                                  </a:cubicBezTo>
                                  <a:cubicBezTo>
                                    <a:pt x="1016" y="2352"/>
                                    <a:pt x="0" y="2225"/>
                                    <a:pt x="0" y="1210"/>
                                  </a:cubicBezTo>
                                  <a:cubicBezTo>
                                    <a:pt x="0" y="575"/>
                                    <a:pt x="635" y="194"/>
                                    <a:pt x="1143" y="68"/>
                                  </a:cubicBezTo>
                                  <a:cubicBezTo>
                                    <a:pt x="1778" y="-186"/>
                                    <a:pt x="2413" y="321"/>
                                    <a:pt x="2794" y="82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30059392" name="Freeform: Shape 1030059392"/>
                          <wps:cNvSpPr/>
                          <wps:spPr>
                            <a:xfrm>
                              <a:off x="5719319" y="183736"/>
                              <a:ext cx="2808" cy="2594"/>
                            </a:xfrm>
                            <a:custGeom>
                              <a:avLst/>
                              <a:gdLst>
                                <a:gd name="csX0" fmla="*/ 2429 w 2808"/>
                                <a:gd name="csY0" fmla="*/ 533 h 2594"/>
                                <a:gd name="csX1" fmla="*/ 2556 w 2808"/>
                                <a:gd name="csY1" fmla="*/ 1929 h 2594"/>
                                <a:gd name="csX2" fmla="*/ 1794 w 2808"/>
                                <a:gd name="csY2" fmla="*/ 2563 h 2594"/>
                                <a:gd name="csX3" fmla="*/ 16 w 2808"/>
                                <a:gd name="csY3" fmla="*/ 1675 h 2594"/>
                                <a:gd name="csX4" fmla="*/ 1159 w 2808"/>
                                <a:gd name="csY4" fmla="*/ 25 h 2594"/>
                                <a:gd name="csX5" fmla="*/ 2429 w 2808"/>
                                <a:gd name="csY5" fmla="*/ 533 h 259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808" h="2594">
                                  <a:moveTo>
                                    <a:pt x="2429" y="533"/>
                                  </a:moveTo>
                                  <a:cubicBezTo>
                                    <a:pt x="2429" y="533"/>
                                    <a:pt x="3191" y="1548"/>
                                    <a:pt x="2556" y="1929"/>
                                  </a:cubicBezTo>
                                  <a:cubicBezTo>
                                    <a:pt x="2302" y="2183"/>
                                    <a:pt x="2048" y="2183"/>
                                    <a:pt x="1794" y="2563"/>
                                  </a:cubicBezTo>
                                  <a:cubicBezTo>
                                    <a:pt x="905" y="2690"/>
                                    <a:pt x="143" y="2437"/>
                                    <a:pt x="16" y="1675"/>
                                  </a:cubicBezTo>
                                  <a:cubicBezTo>
                                    <a:pt x="-111" y="787"/>
                                    <a:pt x="524" y="406"/>
                                    <a:pt x="1159" y="25"/>
                                  </a:cubicBezTo>
                                  <a:cubicBezTo>
                                    <a:pt x="1667" y="-102"/>
                                    <a:pt x="2048" y="279"/>
                                    <a:pt x="2429" y="53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12726243" name="Freeform: Shape 1812726243"/>
                          <wps:cNvSpPr/>
                          <wps:spPr>
                            <a:xfrm>
                              <a:off x="5530123" y="183888"/>
                              <a:ext cx="2793" cy="2361"/>
                            </a:xfrm>
                            <a:custGeom>
                              <a:avLst/>
                              <a:gdLst>
                                <a:gd name="csX0" fmla="*/ 2667 w 2793"/>
                                <a:gd name="csY0" fmla="*/ 1269 h 2361"/>
                                <a:gd name="csX1" fmla="*/ 635 w 2793"/>
                                <a:gd name="csY1" fmla="*/ 2284 h 2361"/>
                                <a:gd name="csX2" fmla="*/ 0 w 2793"/>
                                <a:gd name="csY2" fmla="*/ 1269 h 2361"/>
                                <a:gd name="csX3" fmla="*/ 889 w 2793"/>
                                <a:gd name="csY3" fmla="*/ 0 h 2361"/>
                                <a:gd name="csX4" fmla="*/ 2794 w 2793"/>
                                <a:gd name="csY4" fmla="*/ 1269 h 236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93" h="2361">
                                  <a:moveTo>
                                    <a:pt x="2667" y="1269"/>
                                  </a:moveTo>
                                  <a:cubicBezTo>
                                    <a:pt x="2413" y="2158"/>
                                    <a:pt x="1524" y="2538"/>
                                    <a:pt x="635" y="2284"/>
                                  </a:cubicBezTo>
                                  <a:cubicBezTo>
                                    <a:pt x="381" y="2031"/>
                                    <a:pt x="127" y="1650"/>
                                    <a:pt x="0" y="1269"/>
                                  </a:cubicBezTo>
                                  <a:cubicBezTo>
                                    <a:pt x="0" y="761"/>
                                    <a:pt x="254" y="254"/>
                                    <a:pt x="889" y="0"/>
                                  </a:cubicBezTo>
                                  <a:cubicBezTo>
                                    <a:pt x="1778" y="0"/>
                                    <a:pt x="2540" y="508"/>
                                    <a:pt x="2794" y="126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33250350" name="Freeform: Shape 1633250350"/>
                          <wps:cNvSpPr/>
                          <wps:spPr>
                            <a:xfrm>
                              <a:off x="5555775" y="185219"/>
                              <a:ext cx="2920" cy="2730"/>
                            </a:xfrm>
                            <a:custGeom>
                              <a:avLst/>
                              <a:gdLst>
                                <a:gd name="csX0" fmla="*/ 2920 w 2920"/>
                                <a:gd name="csY0" fmla="*/ 1208 h 2730"/>
                                <a:gd name="csX1" fmla="*/ 1651 w 2920"/>
                                <a:gd name="csY1" fmla="*/ 2731 h 2730"/>
                                <a:gd name="csX2" fmla="*/ 0 w 2920"/>
                                <a:gd name="csY2" fmla="*/ 1588 h 2730"/>
                                <a:gd name="csX3" fmla="*/ 889 w 2920"/>
                                <a:gd name="csY3" fmla="*/ 65 h 2730"/>
                                <a:gd name="csX4" fmla="*/ 2920 w 2920"/>
                                <a:gd name="csY4" fmla="*/ 1208 h 273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20" h="2730">
                                  <a:moveTo>
                                    <a:pt x="2920" y="1208"/>
                                  </a:moveTo>
                                  <a:cubicBezTo>
                                    <a:pt x="2920" y="1208"/>
                                    <a:pt x="2159" y="2350"/>
                                    <a:pt x="1651" y="2731"/>
                                  </a:cubicBezTo>
                                  <a:cubicBezTo>
                                    <a:pt x="889" y="2731"/>
                                    <a:pt x="381" y="2223"/>
                                    <a:pt x="0" y="1588"/>
                                  </a:cubicBezTo>
                                  <a:cubicBezTo>
                                    <a:pt x="0" y="954"/>
                                    <a:pt x="254" y="192"/>
                                    <a:pt x="889" y="65"/>
                                  </a:cubicBezTo>
                                  <a:cubicBezTo>
                                    <a:pt x="1778" y="-188"/>
                                    <a:pt x="2667" y="319"/>
                                    <a:pt x="2920" y="120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71116910" name="Freeform: Shape 971116910"/>
                          <wps:cNvSpPr/>
                          <wps:spPr>
                            <a:xfrm>
                              <a:off x="5551564" y="185386"/>
                              <a:ext cx="2884" cy="2553"/>
                            </a:xfrm>
                            <a:custGeom>
                              <a:avLst/>
                              <a:gdLst>
                                <a:gd name="csX0" fmla="*/ 2560 w 2884"/>
                                <a:gd name="csY0" fmla="*/ 533 h 2553"/>
                                <a:gd name="csX1" fmla="*/ 2813 w 2884"/>
                                <a:gd name="csY1" fmla="*/ 1802 h 2553"/>
                                <a:gd name="csX2" fmla="*/ 909 w 2884"/>
                                <a:gd name="csY2" fmla="*/ 2437 h 2553"/>
                                <a:gd name="csX3" fmla="*/ 20 w 2884"/>
                                <a:gd name="csY3" fmla="*/ 914 h 2553"/>
                                <a:gd name="csX4" fmla="*/ 1163 w 2884"/>
                                <a:gd name="csY4" fmla="*/ 25 h 2553"/>
                                <a:gd name="csX5" fmla="*/ 2560 w 2884"/>
                                <a:gd name="csY5" fmla="*/ 533 h 255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884" h="2553">
                                  <a:moveTo>
                                    <a:pt x="2560" y="533"/>
                                  </a:moveTo>
                                  <a:cubicBezTo>
                                    <a:pt x="2560" y="533"/>
                                    <a:pt x="3068" y="1421"/>
                                    <a:pt x="2813" y="1802"/>
                                  </a:cubicBezTo>
                                  <a:cubicBezTo>
                                    <a:pt x="2306" y="2183"/>
                                    <a:pt x="1671" y="2817"/>
                                    <a:pt x="909" y="2437"/>
                                  </a:cubicBezTo>
                                  <a:cubicBezTo>
                                    <a:pt x="401" y="2056"/>
                                    <a:pt x="-107" y="1675"/>
                                    <a:pt x="20" y="914"/>
                                  </a:cubicBezTo>
                                  <a:cubicBezTo>
                                    <a:pt x="274" y="660"/>
                                    <a:pt x="782" y="152"/>
                                    <a:pt x="1163" y="25"/>
                                  </a:cubicBezTo>
                                  <a:cubicBezTo>
                                    <a:pt x="1798" y="-102"/>
                                    <a:pt x="2052" y="279"/>
                                    <a:pt x="2560" y="53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37853279" name="Freeform: Shape 637853279"/>
                          <wps:cNvSpPr/>
                          <wps:spPr>
                            <a:xfrm>
                              <a:off x="5730574" y="185792"/>
                              <a:ext cx="2984" cy="2640"/>
                            </a:xfrm>
                            <a:custGeom>
                              <a:avLst/>
                              <a:gdLst>
                                <a:gd name="csX0" fmla="*/ 2984 w 2984"/>
                                <a:gd name="csY0" fmla="*/ 1015 h 2640"/>
                                <a:gd name="csX1" fmla="*/ 1968 w 2984"/>
                                <a:gd name="csY1" fmla="*/ 2538 h 2640"/>
                                <a:gd name="csX2" fmla="*/ 318 w 2984"/>
                                <a:gd name="csY2" fmla="*/ 2158 h 2640"/>
                                <a:gd name="csX3" fmla="*/ 63 w 2984"/>
                                <a:gd name="csY3" fmla="*/ 1015 h 2640"/>
                                <a:gd name="csX4" fmla="*/ 1460 w 2984"/>
                                <a:gd name="csY4" fmla="*/ 0 h 2640"/>
                                <a:gd name="csX5" fmla="*/ 2984 w 2984"/>
                                <a:gd name="csY5" fmla="*/ 1015 h 264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84" h="2640">
                                  <a:moveTo>
                                    <a:pt x="2984" y="1015"/>
                                  </a:moveTo>
                                  <a:cubicBezTo>
                                    <a:pt x="2984" y="1015"/>
                                    <a:pt x="2349" y="2284"/>
                                    <a:pt x="1968" y="2538"/>
                                  </a:cubicBezTo>
                                  <a:cubicBezTo>
                                    <a:pt x="1333" y="2792"/>
                                    <a:pt x="699" y="2538"/>
                                    <a:pt x="318" y="2158"/>
                                  </a:cubicBezTo>
                                  <a:cubicBezTo>
                                    <a:pt x="-190" y="2031"/>
                                    <a:pt x="63" y="1396"/>
                                    <a:pt x="63" y="1015"/>
                                  </a:cubicBezTo>
                                  <a:cubicBezTo>
                                    <a:pt x="444" y="508"/>
                                    <a:pt x="952" y="127"/>
                                    <a:pt x="1460" y="0"/>
                                  </a:cubicBezTo>
                                  <a:cubicBezTo>
                                    <a:pt x="2095" y="127"/>
                                    <a:pt x="2603" y="635"/>
                                    <a:pt x="2984" y="101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72863024" name="Freeform: Shape 272863024"/>
                          <wps:cNvSpPr/>
                          <wps:spPr>
                            <a:xfrm>
                              <a:off x="5735830" y="186658"/>
                              <a:ext cx="2680" cy="2306"/>
                            </a:xfrm>
                            <a:custGeom>
                              <a:avLst/>
                              <a:gdLst>
                                <a:gd name="csX0" fmla="*/ 2681 w 2680"/>
                                <a:gd name="csY0" fmla="*/ 911 h 2306"/>
                                <a:gd name="csX1" fmla="*/ 1157 w 2680"/>
                                <a:gd name="csY1" fmla="*/ 2307 h 2306"/>
                                <a:gd name="csX2" fmla="*/ 14 w 2680"/>
                                <a:gd name="csY2" fmla="*/ 1418 h 2306"/>
                                <a:gd name="csX3" fmla="*/ 776 w 2680"/>
                                <a:gd name="csY3" fmla="*/ 149 h 2306"/>
                                <a:gd name="csX4" fmla="*/ 2681 w 2680"/>
                                <a:gd name="csY4" fmla="*/ 911 h 230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680" h="2306">
                                  <a:moveTo>
                                    <a:pt x="2681" y="911"/>
                                  </a:moveTo>
                                  <a:cubicBezTo>
                                    <a:pt x="2427" y="1672"/>
                                    <a:pt x="1919" y="2180"/>
                                    <a:pt x="1157" y="2307"/>
                                  </a:cubicBezTo>
                                  <a:cubicBezTo>
                                    <a:pt x="649" y="2307"/>
                                    <a:pt x="-113" y="2053"/>
                                    <a:pt x="14" y="1418"/>
                                  </a:cubicBezTo>
                                  <a:cubicBezTo>
                                    <a:pt x="14" y="911"/>
                                    <a:pt x="268" y="276"/>
                                    <a:pt x="776" y="149"/>
                                  </a:cubicBezTo>
                                  <a:cubicBezTo>
                                    <a:pt x="1538" y="-231"/>
                                    <a:pt x="2427" y="149"/>
                                    <a:pt x="2681" y="91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29906765" name="Freeform: Shape 529906765"/>
                          <wps:cNvSpPr/>
                          <wps:spPr>
                            <a:xfrm>
                              <a:off x="5538783" y="187696"/>
                              <a:ext cx="2895" cy="2894"/>
                            </a:xfrm>
                            <a:custGeom>
                              <a:avLst/>
                              <a:gdLst>
                                <a:gd name="csX0" fmla="*/ 2769 w 2895"/>
                                <a:gd name="csY0" fmla="*/ 888 h 2894"/>
                                <a:gd name="csX1" fmla="*/ 1880 w 2895"/>
                                <a:gd name="csY1" fmla="*/ 2792 h 2894"/>
                                <a:gd name="csX2" fmla="*/ 483 w 2895"/>
                                <a:gd name="csY2" fmla="*/ 2411 h 2894"/>
                                <a:gd name="csX3" fmla="*/ 102 w 2895"/>
                                <a:gd name="csY3" fmla="*/ 888 h 2894"/>
                                <a:gd name="csX4" fmla="*/ 1372 w 2895"/>
                                <a:gd name="csY4" fmla="*/ 0 h 2894"/>
                                <a:gd name="csX5" fmla="*/ 2896 w 2895"/>
                                <a:gd name="csY5" fmla="*/ 888 h 289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895" h="2894">
                                  <a:moveTo>
                                    <a:pt x="2769" y="888"/>
                                  </a:moveTo>
                                  <a:cubicBezTo>
                                    <a:pt x="2896" y="1777"/>
                                    <a:pt x="2642" y="2411"/>
                                    <a:pt x="1880" y="2792"/>
                                  </a:cubicBezTo>
                                  <a:cubicBezTo>
                                    <a:pt x="1372" y="3046"/>
                                    <a:pt x="737" y="2792"/>
                                    <a:pt x="483" y="2411"/>
                                  </a:cubicBezTo>
                                  <a:cubicBezTo>
                                    <a:pt x="102" y="2031"/>
                                    <a:pt x="-152" y="1396"/>
                                    <a:pt x="102" y="888"/>
                                  </a:cubicBezTo>
                                  <a:cubicBezTo>
                                    <a:pt x="229" y="127"/>
                                    <a:pt x="991" y="381"/>
                                    <a:pt x="1372" y="0"/>
                                  </a:cubicBezTo>
                                  <a:cubicBezTo>
                                    <a:pt x="2007" y="0"/>
                                    <a:pt x="2515" y="381"/>
                                    <a:pt x="2896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53849901" name="Freeform: Shape 1053849901"/>
                          <wps:cNvSpPr/>
                          <wps:spPr>
                            <a:xfrm>
                              <a:off x="5542381" y="188222"/>
                              <a:ext cx="2853" cy="2713"/>
                            </a:xfrm>
                            <a:custGeom>
                              <a:avLst/>
                              <a:gdLst>
                                <a:gd name="csX0" fmla="*/ 2853 w 2853"/>
                                <a:gd name="csY0" fmla="*/ 1124 h 2713"/>
                                <a:gd name="csX1" fmla="*/ 2219 w 2853"/>
                                <a:gd name="csY1" fmla="*/ 2393 h 2713"/>
                                <a:gd name="csX2" fmla="*/ 822 w 2853"/>
                                <a:gd name="csY2" fmla="*/ 2520 h 2713"/>
                                <a:gd name="csX3" fmla="*/ 187 w 2853"/>
                                <a:gd name="csY3" fmla="*/ 616 h 2713"/>
                                <a:gd name="csX4" fmla="*/ 2853 w 2853"/>
                                <a:gd name="csY4" fmla="*/ 997 h 27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853" h="2713">
                                  <a:moveTo>
                                    <a:pt x="2853" y="1124"/>
                                  </a:moveTo>
                                  <a:cubicBezTo>
                                    <a:pt x="2853" y="1124"/>
                                    <a:pt x="2346" y="2012"/>
                                    <a:pt x="2219" y="2393"/>
                                  </a:cubicBezTo>
                                  <a:cubicBezTo>
                                    <a:pt x="1838" y="2647"/>
                                    <a:pt x="1330" y="2901"/>
                                    <a:pt x="822" y="2520"/>
                                  </a:cubicBezTo>
                                  <a:cubicBezTo>
                                    <a:pt x="314" y="2012"/>
                                    <a:pt x="-321" y="1378"/>
                                    <a:pt x="187" y="616"/>
                                  </a:cubicBezTo>
                                  <a:cubicBezTo>
                                    <a:pt x="822" y="-526"/>
                                    <a:pt x="2472" y="108"/>
                                    <a:pt x="2853" y="99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96912985" name="Freeform: Shape 296912985"/>
                          <wps:cNvSpPr/>
                          <wps:spPr>
                            <a:xfrm>
                              <a:off x="5726320" y="188330"/>
                              <a:ext cx="2666" cy="2435"/>
                            </a:xfrm>
                            <a:custGeom>
                              <a:avLst/>
                              <a:gdLst>
                                <a:gd name="csX0" fmla="*/ 2667 w 2666"/>
                                <a:gd name="csY0" fmla="*/ 635 h 2435"/>
                                <a:gd name="csX1" fmla="*/ 1524 w 2666"/>
                                <a:gd name="csY1" fmla="*/ 2411 h 2435"/>
                                <a:gd name="csX2" fmla="*/ 0 w 2666"/>
                                <a:gd name="csY2" fmla="*/ 1523 h 2435"/>
                                <a:gd name="csX3" fmla="*/ 889 w 2666"/>
                                <a:gd name="csY3" fmla="*/ 0 h 2435"/>
                                <a:gd name="csX4" fmla="*/ 2667 w 2666"/>
                                <a:gd name="csY4" fmla="*/ 635 h 243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666" h="2435">
                                  <a:moveTo>
                                    <a:pt x="2667" y="635"/>
                                  </a:moveTo>
                                  <a:cubicBezTo>
                                    <a:pt x="2667" y="1396"/>
                                    <a:pt x="2032" y="1904"/>
                                    <a:pt x="1524" y="2411"/>
                                  </a:cubicBezTo>
                                  <a:cubicBezTo>
                                    <a:pt x="889" y="2538"/>
                                    <a:pt x="127" y="2158"/>
                                    <a:pt x="0" y="1523"/>
                                  </a:cubicBezTo>
                                  <a:cubicBezTo>
                                    <a:pt x="0" y="888"/>
                                    <a:pt x="254" y="381"/>
                                    <a:pt x="889" y="0"/>
                                  </a:cubicBezTo>
                                  <a:cubicBezTo>
                                    <a:pt x="1524" y="0"/>
                                    <a:pt x="2286" y="0"/>
                                    <a:pt x="2667" y="6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6025985" name="Freeform: Shape 46025985"/>
                          <wps:cNvSpPr/>
                          <wps:spPr>
                            <a:xfrm>
                              <a:off x="5732122" y="189321"/>
                              <a:ext cx="3214" cy="2866"/>
                            </a:xfrm>
                            <a:custGeom>
                              <a:avLst/>
                              <a:gdLst>
                                <a:gd name="csX0" fmla="*/ 3214 w 3214"/>
                                <a:gd name="csY0" fmla="*/ 913 h 2866"/>
                                <a:gd name="csX1" fmla="*/ 2326 w 3214"/>
                                <a:gd name="csY1" fmla="*/ 2816 h 2866"/>
                                <a:gd name="csX2" fmla="*/ 421 w 3214"/>
                                <a:gd name="csY2" fmla="*/ 2563 h 2866"/>
                                <a:gd name="csX3" fmla="*/ 167 w 3214"/>
                                <a:gd name="csY3" fmla="*/ 913 h 2866"/>
                                <a:gd name="csX4" fmla="*/ 1945 w 3214"/>
                                <a:gd name="csY4" fmla="*/ 24 h 2866"/>
                                <a:gd name="csX5" fmla="*/ 3088 w 3214"/>
                                <a:gd name="csY5" fmla="*/ 913 h 286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214" h="2866">
                                  <a:moveTo>
                                    <a:pt x="3214" y="913"/>
                                  </a:moveTo>
                                  <a:cubicBezTo>
                                    <a:pt x="3088" y="1674"/>
                                    <a:pt x="3214" y="2436"/>
                                    <a:pt x="2326" y="2816"/>
                                  </a:cubicBezTo>
                                  <a:cubicBezTo>
                                    <a:pt x="1691" y="2943"/>
                                    <a:pt x="929" y="2816"/>
                                    <a:pt x="421" y="2563"/>
                                  </a:cubicBezTo>
                                  <a:cubicBezTo>
                                    <a:pt x="-87" y="2182"/>
                                    <a:pt x="-87" y="1547"/>
                                    <a:pt x="167" y="913"/>
                                  </a:cubicBezTo>
                                  <a:cubicBezTo>
                                    <a:pt x="548" y="278"/>
                                    <a:pt x="1182" y="-103"/>
                                    <a:pt x="1945" y="24"/>
                                  </a:cubicBezTo>
                                  <a:cubicBezTo>
                                    <a:pt x="2452" y="278"/>
                                    <a:pt x="2707" y="786"/>
                                    <a:pt x="3088" y="91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92557373" name="Freeform: Shape 1792557373"/>
                          <wps:cNvSpPr/>
                          <wps:spPr>
                            <a:xfrm>
                              <a:off x="5536155" y="190617"/>
                              <a:ext cx="2476" cy="2390"/>
                            </a:xfrm>
                            <a:custGeom>
                              <a:avLst/>
                              <a:gdLst>
                                <a:gd name="csX0" fmla="*/ 2476 w 2476"/>
                                <a:gd name="csY0" fmla="*/ 1140 h 2390"/>
                                <a:gd name="csX1" fmla="*/ 1841 w 2476"/>
                                <a:gd name="csY1" fmla="*/ 2282 h 2390"/>
                                <a:gd name="csX2" fmla="*/ 317 w 2476"/>
                                <a:gd name="csY2" fmla="*/ 2155 h 2390"/>
                                <a:gd name="csX3" fmla="*/ 63 w 2476"/>
                                <a:gd name="csY3" fmla="*/ 632 h 2390"/>
                                <a:gd name="csX4" fmla="*/ 2476 w 2476"/>
                                <a:gd name="csY4" fmla="*/ 1140 h 239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476" h="2390">
                                  <a:moveTo>
                                    <a:pt x="2476" y="1140"/>
                                  </a:moveTo>
                                  <a:cubicBezTo>
                                    <a:pt x="2476" y="1140"/>
                                    <a:pt x="2095" y="1902"/>
                                    <a:pt x="1841" y="2282"/>
                                  </a:cubicBezTo>
                                  <a:cubicBezTo>
                                    <a:pt x="1333" y="2536"/>
                                    <a:pt x="825" y="2282"/>
                                    <a:pt x="317" y="2155"/>
                                  </a:cubicBezTo>
                                  <a:cubicBezTo>
                                    <a:pt x="-190" y="1902"/>
                                    <a:pt x="63" y="1013"/>
                                    <a:pt x="63" y="632"/>
                                  </a:cubicBezTo>
                                  <a:cubicBezTo>
                                    <a:pt x="825" y="-637"/>
                                    <a:pt x="2095" y="252"/>
                                    <a:pt x="2476" y="114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21656295" name="Freeform: Shape 721656295"/>
                          <wps:cNvSpPr/>
                          <wps:spPr>
                            <a:xfrm>
                              <a:off x="5721240" y="190995"/>
                              <a:ext cx="9326" cy="3775"/>
                            </a:xfrm>
                            <a:custGeom>
                              <a:avLst/>
                              <a:gdLst>
                                <a:gd name="csX0" fmla="*/ 9270 w 9326"/>
                                <a:gd name="csY0" fmla="*/ 2284 h 3775"/>
                                <a:gd name="csX1" fmla="*/ 9270 w 9326"/>
                                <a:gd name="csY1" fmla="*/ 3046 h 3775"/>
                                <a:gd name="csX2" fmla="*/ 3048 w 9326"/>
                                <a:gd name="csY2" fmla="*/ 2792 h 3775"/>
                                <a:gd name="csX3" fmla="*/ 0 w 9326"/>
                                <a:gd name="csY3" fmla="*/ 1142 h 3775"/>
                                <a:gd name="csX4" fmla="*/ 2794 w 9326"/>
                                <a:gd name="csY4" fmla="*/ 0 h 3775"/>
                                <a:gd name="csX5" fmla="*/ 9270 w 9326"/>
                                <a:gd name="csY5" fmla="*/ 2411 h 377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9326" h="3775">
                                  <a:moveTo>
                                    <a:pt x="9270" y="2284"/>
                                  </a:moveTo>
                                  <a:cubicBezTo>
                                    <a:pt x="9270" y="2284"/>
                                    <a:pt x="9397" y="2792"/>
                                    <a:pt x="9270" y="3046"/>
                                  </a:cubicBezTo>
                                  <a:cubicBezTo>
                                    <a:pt x="7365" y="3934"/>
                                    <a:pt x="4699" y="4188"/>
                                    <a:pt x="3048" y="2792"/>
                                  </a:cubicBezTo>
                                  <a:cubicBezTo>
                                    <a:pt x="2159" y="2031"/>
                                    <a:pt x="1016" y="1650"/>
                                    <a:pt x="0" y="1142"/>
                                  </a:cubicBezTo>
                                  <a:cubicBezTo>
                                    <a:pt x="381" y="127"/>
                                    <a:pt x="1778" y="254"/>
                                    <a:pt x="2794" y="0"/>
                                  </a:cubicBezTo>
                                  <a:cubicBezTo>
                                    <a:pt x="5079" y="254"/>
                                    <a:pt x="6857" y="2411"/>
                                    <a:pt x="9270" y="241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53853318" name="Freeform: Shape 253853318"/>
                          <wps:cNvSpPr/>
                          <wps:spPr>
                            <a:xfrm>
                              <a:off x="5539793" y="191546"/>
                              <a:ext cx="2521" cy="2544"/>
                            </a:xfrm>
                            <a:custGeom>
                              <a:avLst/>
                              <a:gdLst>
                                <a:gd name="csX0" fmla="*/ 2521 w 2521"/>
                                <a:gd name="csY0" fmla="*/ 972 h 2544"/>
                                <a:gd name="csX1" fmla="*/ 2013 w 2521"/>
                                <a:gd name="csY1" fmla="*/ 2241 h 2544"/>
                                <a:gd name="csX2" fmla="*/ 743 w 2521"/>
                                <a:gd name="csY2" fmla="*/ 2368 h 2544"/>
                                <a:gd name="csX3" fmla="*/ 235 w 2521"/>
                                <a:gd name="csY3" fmla="*/ 464 h 2544"/>
                                <a:gd name="csX4" fmla="*/ 2521 w 2521"/>
                                <a:gd name="csY4" fmla="*/ 972 h 254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21" h="2544">
                                  <a:moveTo>
                                    <a:pt x="2521" y="972"/>
                                  </a:moveTo>
                                  <a:cubicBezTo>
                                    <a:pt x="2521" y="972"/>
                                    <a:pt x="2267" y="1860"/>
                                    <a:pt x="2013" y="2241"/>
                                  </a:cubicBezTo>
                                  <a:cubicBezTo>
                                    <a:pt x="1632" y="2749"/>
                                    <a:pt x="1124" y="2495"/>
                                    <a:pt x="743" y="2368"/>
                                  </a:cubicBezTo>
                                  <a:cubicBezTo>
                                    <a:pt x="108" y="1860"/>
                                    <a:pt x="-273" y="1099"/>
                                    <a:pt x="235" y="464"/>
                                  </a:cubicBezTo>
                                  <a:cubicBezTo>
                                    <a:pt x="1124" y="-424"/>
                                    <a:pt x="2140" y="83"/>
                                    <a:pt x="2521" y="97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53991260" name="Freeform: Shape 1153991260"/>
                          <wps:cNvSpPr/>
                          <wps:spPr>
                            <a:xfrm>
                              <a:off x="5546108" y="192022"/>
                              <a:ext cx="3016" cy="2739"/>
                            </a:xfrm>
                            <a:custGeom>
                              <a:avLst/>
                              <a:gdLst>
                                <a:gd name="csX0" fmla="*/ 2937 w 3016"/>
                                <a:gd name="csY0" fmla="*/ 1004 h 2739"/>
                                <a:gd name="csX1" fmla="*/ 2175 w 3016"/>
                                <a:gd name="csY1" fmla="*/ 2654 h 2739"/>
                                <a:gd name="csX2" fmla="*/ 651 w 3016"/>
                                <a:gd name="csY2" fmla="*/ 2400 h 2739"/>
                                <a:gd name="csX3" fmla="*/ 270 w 3016"/>
                                <a:gd name="csY3" fmla="*/ 624 h 2739"/>
                                <a:gd name="csX4" fmla="*/ 2937 w 3016"/>
                                <a:gd name="csY4" fmla="*/ 877 h 273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016" h="2739">
                                  <a:moveTo>
                                    <a:pt x="2937" y="1004"/>
                                  </a:moveTo>
                                  <a:cubicBezTo>
                                    <a:pt x="3190" y="1766"/>
                                    <a:pt x="2809" y="2273"/>
                                    <a:pt x="2175" y="2654"/>
                                  </a:cubicBezTo>
                                  <a:cubicBezTo>
                                    <a:pt x="1667" y="2908"/>
                                    <a:pt x="1159" y="2527"/>
                                    <a:pt x="651" y="2400"/>
                                  </a:cubicBezTo>
                                  <a:cubicBezTo>
                                    <a:pt x="270" y="1893"/>
                                    <a:pt x="-365" y="1258"/>
                                    <a:pt x="270" y="624"/>
                                  </a:cubicBezTo>
                                  <a:cubicBezTo>
                                    <a:pt x="1032" y="-519"/>
                                    <a:pt x="2301" y="116"/>
                                    <a:pt x="2937" y="87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35822357" name="Freeform: Shape 2135822357"/>
                          <wps:cNvSpPr/>
                          <wps:spPr>
                            <a:xfrm>
                              <a:off x="5626761" y="194828"/>
                              <a:ext cx="11175" cy="14317"/>
                            </a:xfrm>
                            <a:custGeom>
                              <a:avLst/>
                              <a:gdLst>
                                <a:gd name="csX0" fmla="*/ 11175 w 11175"/>
                                <a:gd name="csY0" fmla="*/ 1497 h 14317"/>
                                <a:gd name="csX1" fmla="*/ 8889 w 11175"/>
                                <a:gd name="csY1" fmla="*/ 3401 h 14317"/>
                                <a:gd name="csX2" fmla="*/ 10413 w 11175"/>
                                <a:gd name="csY2" fmla="*/ 7716 h 14317"/>
                                <a:gd name="csX3" fmla="*/ 10667 w 11175"/>
                                <a:gd name="csY3" fmla="*/ 11650 h 14317"/>
                                <a:gd name="csX4" fmla="*/ 7746 w 11175"/>
                                <a:gd name="csY4" fmla="*/ 14188 h 14317"/>
                                <a:gd name="csX5" fmla="*/ 1270 w 11175"/>
                                <a:gd name="csY5" fmla="*/ 12539 h 14317"/>
                                <a:gd name="csX6" fmla="*/ 0 w 11175"/>
                                <a:gd name="csY6" fmla="*/ 8858 h 14317"/>
                                <a:gd name="csX7" fmla="*/ 762 w 11175"/>
                                <a:gd name="csY7" fmla="*/ 8477 h 14317"/>
                                <a:gd name="csX8" fmla="*/ 254 w 11175"/>
                                <a:gd name="csY8" fmla="*/ 7208 h 14317"/>
                                <a:gd name="csX9" fmla="*/ 1397 w 11175"/>
                                <a:gd name="csY9" fmla="*/ 4416 h 14317"/>
                                <a:gd name="csX10" fmla="*/ 7492 w 11175"/>
                                <a:gd name="csY10" fmla="*/ 7589 h 14317"/>
                                <a:gd name="csX11" fmla="*/ 8635 w 11175"/>
                                <a:gd name="csY11" fmla="*/ 8604 h 14317"/>
                                <a:gd name="csX12" fmla="*/ 7111 w 11175"/>
                                <a:gd name="csY12" fmla="*/ 2893 h 14317"/>
                                <a:gd name="csX13" fmla="*/ 8000 w 11175"/>
                                <a:gd name="csY13" fmla="*/ 355 h 14317"/>
                                <a:gd name="csX14" fmla="*/ 11175 w 11175"/>
                                <a:gd name="csY14" fmla="*/ 1624 h 1431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11175" h="14317">
                                  <a:moveTo>
                                    <a:pt x="11175" y="1497"/>
                                  </a:moveTo>
                                  <a:cubicBezTo>
                                    <a:pt x="11048" y="3020"/>
                                    <a:pt x="8508" y="1243"/>
                                    <a:pt x="8889" y="3401"/>
                                  </a:cubicBezTo>
                                  <a:cubicBezTo>
                                    <a:pt x="9270" y="4924"/>
                                    <a:pt x="9524" y="6701"/>
                                    <a:pt x="10413" y="7716"/>
                                  </a:cubicBezTo>
                                  <a:cubicBezTo>
                                    <a:pt x="11175" y="8731"/>
                                    <a:pt x="10794" y="10381"/>
                                    <a:pt x="10667" y="11650"/>
                                  </a:cubicBezTo>
                                  <a:cubicBezTo>
                                    <a:pt x="10032" y="12792"/>
                                    <a:pt x="8889" y="13554"/>
                                    <a:pt x="7746" y="14188"/>
                                  </a:cubicBezTo>
                                  <a:cubicBezTo>
                                    <a:pt x="5588" y="13935"/>
                                    <a:pt x="2413" y="15331"/>
                                    <a:pt x="1270" y="12539"/>
                                  </a:cubicBezTo>
                                  <a:cubicBezTo>
                                    <a:pt x="889" y="11396"/>
                                    <a:pt x="0" y="10254"/>
                                    <a:pt x="0" y="8858"/>
                                  </a:cubicBezTo>
                                  <a:cubicBezTo>
                                    <a:pt x="254" y="8731"/>
                                    <a:pt x="508" y="8731"/>
                                    <a:pt x="762" y="8477"/>
                                  </a:cubicBezTo>
                                  <a:cubicBezTo>
                                    <a:pt x="762" y="7970"/>
                                    <a:pt x="127" y="7716"/>
                                    <a:pt x="254" y="7208"/>
                                  </a:cubicBezTo>
                                  <a:cubicBezTo>
                                    <a:pt x="2667" y="6828"/>
                                    <a:pt x="-762" y="4543"/>
                                    <a:pt x="1397" y="4416"/>
                                  </a:cubicBezTo>
                                  <a:cubicBezTo>
                                    <a:pt x="3175" y="6320"/>
                                    <a:pt x="5968" y="5685"/>
                                    <a:pt x="7492" y="7589"/>
                                  </a:cubicBezTo>
                                  <a:cubicBezTo>
                                    <a:pt x="7873" y="7843"/>
                                    <a:pt x="8127" y="8350"/>
                                    <a:pt x="8635" y="8604"/>
                                  </a:cubicBezTo>
                                  <a:cubicBezTo>
                                    <a:pt x="8381" y="6701"/>
                                    <a:pt x="7492" y="4924"/>
                                    <a:pt x="7111" y="2893"/>
                                  </a:cubicBezTo>
                                  <a:cubicBezTo>
                                    <a:pt x="6857" y="1878"/>
                                    <a:pt x="7238" y="863"/>
                                    <a:pt x="8000" y="355"/>
                                  </a:cubicBezTo>
                                  <a:cubicBezTo>
                                    <a:pt x="9270" y="-660"/>
                                    <a:pt x="10413" y="736"/>
                                    <a:pt x="11175" y="162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07020910" name="Freeform: Shape 1507020910"/>
                          <wps:cNvSpPr/>
                          <wps:spPr>
                            <a:xfrm>
                              <a:off x="5553421" y="195056"/>
                              <a:ext cx="2411" cy="2462"/>
                            </a:xfrm>
                            <a:custGeom>
                              <a:avLst/>
                              <a:gdLst>
                                <a:gd name="csX0" fmla="*/ 2353 w 2411"/>
                                <a:gd name="csY0" fmla="*/ 761 h 2462"/>
                                <a:gd name="csX1" fmla="*/ 1464 w 2411"/>
                                <a:gd name="csY1" fmla="*/ 2411 h 2462"/>
                                <a:gd name="csX2" fmla="*/ 68 w 2411"/>
                                <a:gd name="csY2" fmla="*/ 1523 h 2462"/>
                                <a:gd name="csX3" fmla="*/ 830 w 2411"/>
                                <a:gd name="csY3" fmla="*/ 0 h 2462"/>
                                <a:gd name="csX4" fmla="*/ 2353 w 2411"/>
                                <a:gd name="csY4" fmla="*/ 761 h 246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411" h="2462">
                                  <a:moveTo>
                                    <a:pt x="2353" y="761"/>
                                  </a:moveTo>
                                  <a:cubicBezTo>
                                    <a:pt x="2607" y="1523"/>
                                    <a:pt x="1972" y="2031"/>
                                    <a:pt x="1464" y="2411"/>
                                  </a:cubicBezTo>
                                  <a:cubicBezTo>
                                    <a:pt x="830" y="2665"/>
                                    <a:pt x="321" y="1904"/>
                                    <a:pt x="68" y="1523"/>
                                  </a:cubicBezTo>
                                  <a:cubicBezTo>
                                    <a:pt x="-187" y="761"/>
                                    <a:pt x="321" y="381"/>
                                    <a:pt x="830" y="0"/>
                                  </a:cubicBezTo>
                                  <a:cubicBezTo>
                                    <a:pt x="1337" y="0"/>
                                    <a:pt x="1972" y="254"/>
                                    <a:pt x="2353" y="76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79631684" name="Freeform: Shape 979631684"/>
                          <wps:cNvSpPr/>
                          <wps:spPr>
                            <a:xfrm>
                              <a:off x="5600731" y="196120"/>
                              <a:ext cx="3048" cy="10623"/>
                            </a:xfrm>
                            <a:custGeom>
                              <a:avLst/>
                              <a:gdLst>
                                <a:gd name="csX0" fmla="*/ 2538 w 3048"/>
                                <a:gd name="csY0" fmla="*/ 460 h 10623"/>
                                <a:gd name="csX1" fmla="*/ 1649 w 3048"/>
                                <a:gd name="csY1" fmla="*/ 9090 h 10623"/>
                                <a:gd name="csX2" fmla="*/ 1014 w 3048"/>
                                <a:gd name="csY2" fmla="*/ 10613 h 10623"/>
                                <a:gd name="csX3" fmla="*/ 1268 w 3048"/>
                                <a:gd name="csY3" fmla="*/ 714 h 10623"/>
                                <a:gd name="csX4" fmla="*/ 2538 w 3048"/>
                                <a:gd name="csY4" fmla="*/ 460 h 1062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048" h="10623">
                                  <a:moveTo>
                                    <a:pt x="2538" y="460"/>
                                  </a:moveTo>
                                  <a:cubicBezTo>
                                    <a:pt x="3427" y="3506"/>
                                    <a:pt x="3173" y="6552"/>
                                    <a:pt x="1649" y="9090"/>
                                  </a:cubicBezTo>
                                  <a:cubicBezTo>
                                    <a:pt x="1649" y="9724"/>
                                    <a:pt x="1776" y="10740"/>
                                    <a:pt x="1014" y="10613"/>
                                  </a:cubicBezTo>
                                  <a:cubicBezTo>
                                    <a:pt x="-1018" y="7821"/>
                                    <a:pt x="506" y="3760"/>
                                    <a:pt x="1268" y="714"/>
                                  </a:cubicBezTo>
                                  <a:cubicBezTo>
                                    <a:pt x="1395" y="-48"/>
                                    <a:pt x="2284" y="-302"/>
                                    <a:pt x="2538" y="46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10663724" name="Freeform: Shape 810663724"/>
                          <wps:cNvSpPr/>
                          <wps:spPr>
                            <a:xfrm>
                              <a:off x="5666762" y="196422"/>
                              <a:ext cx="3114" cy="9548"/>
                            </a:xfrm>
                            <a:custGeom>
                              <a:avLst/>
                              <a:gdLst>
                                <a:gd name="csX0" fmla="*/ 2286 w 3114"/>
                                <a:gd name="csY0" fmla="*/ 1680 h 9548"/>
                                <a:gd name="csX1" fmla="*/ 2413 w 3114"/>
                                <a:gd name="csY1" fmla="*/ 8914 h 9548"/>
                                <a:gd name="csX2" fmla="*/ 1778 w 3114"/>
                                <a:gd name="csY2" fmla="*/ 9549 h 9548"/>
                                <a:gd name="csX3" fmla="*/ 0 w 3114"/>
                                <a:gd name="csY3" fmla="*/ 4092 h 9548"/>
                                <a:gd name="csX4" fmla="*/ 889 w 3114"/>
                                <a:gd name="csY4" fmla="*/ 30 h 9548"/>
                                <a:gd name="csX5" fmla="*/ 2159 w 3114"/>
                                <a:gd name="csY5" fmla="*/ 1807 h 954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114" h="9548">
                                  <a:moveTo>
                                    <a:pt x="2286" y="1680"/>
                                  </a:moveTo>
                                  <a:cubicBezTo>
                                    <a:pt x="3302" y="3838"/>
                                    <a:pt x="3429" y="6757"/>
                                    <a:pt x="2413" y="8914"/>
                                  </a:cubicBezTo>
                                  <a:lnTo>
                                    <a:pt x="1778" y="9549"/>
                                  </a:lnTo>
                                  <a:cubicBezTo>
                                    <a:pt x="889" y="7772"/>
                                    <a:pt x="254" y="5995"/>
                                    <a:pt x="0" y="4092"/>
                                  </a:cubicBezTo>
                                  <a:cubicBezTo>
                                    <a:pt x="381" y="2696"/>
                                    <a:pt x="889" y="1427"/>
                                    <a:pt x="889" y="30"/>
                                  </a:cubicBezTo>
                                  <a:cubicBezTo>
                                    <a:pt x="1905" y="-223"/>
                                    <a:pt x="1905" y="1173"/>
                                    <a:pt x="2159" y="180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18169397" name="Freeform: Shape 1718169397"/>
                          <wps:cNvSpPr/>
                          <wps:spPr>
                            <a:xfrm>
                              <a:off x="5552346" y="198044"/>
                              <a:ext cx="9524" cy="4025"/>
                            </a:xfrm>
                            <a:custGeom>
                              <a:avLst/>
                              <a:gdLst>
                                <a:gd name="csX0" fmla="*/ 9524 w 9524"/>
                                <a:gd name="csY0" fmla="*/ 820 h 4025"/>
                                <a:gd name="csX1" fmla="*/ 6857 w 9524"/>
                                <a:gd name="csY1" fmla="*/ 2597 h 4025"/>
                                <a:gd name="csX2" fmla="*/ 0 w 9524"/>
                                <a:gd name="csY2" fmla="*/ 3866 h 4025"/>
                                <a:gd name="csX3" fmla="*/ 8762 w 9524"/>
                                <a:gd name="csY3" fmla="*/ 186 h 4025"/>
                                <a:gd name="csX4" fmla="*/ 9524 w 9524"/>
                                <a:gd name="csY4" fmla="*/ 693 h 402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9524" h="4025">
                                  <a:moveTo>
                                    <a:pt x="9524" y="820"/>
                                  </a:moveTo>
                                  <a:cubicBezTo>
                                    <a:pt x="9016" y="1709"/>
                                    <a:pt x="7746" y="1962"/>
                                    <a:pt x="6857" y="2597"/>
                                  </a:cubicBezTo>
                                  <a:cubicBezTo>
                                    <a:pt x="4953" y="3993"/>
                                    <a:pt x="2286" y="4247"/>
                                    <a:pt x="0" y="3866"/>
                                  </a:cubicBezTo>
                                  <a:cubicBezTo>
                                    <a:pt x="2032" y="1074"/>
                                    <a:pt x="5080" y="-576"/>
                                    <a:pt x="8762" y="186"/>
                                  </a:cubicBezTo>
                                  <a:cubicBezTo>
                                    <a:pt x="8889" y="440"/>
                                    <a:pt x="9270" y="313"/>
                                    <a:pt x="9524" y="69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56896679" name="Freeform: Shape 856896679"/>
                          <wps:cNvSpPr/>
                          <wps:spPr>
                            <a:xfrm>
                              <a:off x="5529482" y="201656"/>
                              <a:ext cx="6841" cy="8774"/>
                            </a:xfrm>
                            <a:custGeom>
                              <a:avLst/>
                              <a:gdLst>
                                <a:gd name="csX0" fmla="*/ 768 w 6841"/>
                                <a:gd name="csY0" fmla="*/ 0 h 8774"/>
                                <a:gd name="csX1" fmla="*/ 6102 w 6841"/>
                                <a:gd name="csY1" fmla="*/ 7615 h 8774"/>
                                <a:gd name="csX2" fmla="*/ 6736 w 6841"/>
                                <a:gd name="csY2" fmla="*/ 8630 h 8774"/>
                                <a:gd name="csX3" fmla="*/ 4704 w 6841"/>
                                <a:gd name="csY3" fmla="*/ 8376 h 8774"/>
                                <a:gd name="csX4" fmla="*/ 6 w 6841"/>
                                <a:gd name="csY4" fmla="*/ 381 h 8774"/>
                                <a:gd name="csX5" fmla="*/ 768 w 6841"/>
                                <a:gd name="csY5" fmla="*/ 127 h 877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6841" h="8774">
                                  <a:moveTo>
                                    <a:pt x="768" y="0"/>
                                  </a:moveTo>
                                  <a:cubicBezTo>
                                    <a:pt x="3562" y="2031"/>
                                    <a:pt x="4324" y="4823"/>
                                    <a:pt x="6102" y="7615"/>
                                  </a:cubicBezTo>
                                  <a:cubicBezTo>
                                    <a:pt x="6355" y="7869"/>
                                    <a:pt x="7117" y="7996"/>
                                    <a:pt x="6736" y="8630"/>
                                  </a:cubicBezTo>
                                  <a:cubicBezTo>
                                    <a:pt x="6102" y="9138"/>
                                    <a:pt x="5466" y="8122"/>
                                    <a:pt x="4704" y="8376"/>
                                  </a:cubicBezTo>
                                  <a:cubicBezTo>
                                    <a:pt x="1784" y="7107"/>
                                    <a:pt x="-121" y="3807"/>
                                    <a:pt x="6" y="381"/>
                                  </a:cubicBezTo>
                                  <a:cubicBezTo>
                                    <a:pt x="6" y="127"/>
                                    <a:pt x="514" y="127"/>
                                    <a:pt x="768" y="12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57689257" name="Freeform: Shape 257689257"/>
                          <wps:cNvSpPr/>
                          <wps:spPr>
                            <a:xfrm>
                              <a:off x="5663518" y="203360"/>
                              <a:ext cx="2609" cy="2550"/>
                            </a:xfrm>
                            <a:custGeom>
                              <a:avLst/>
                              <a:gdLst>
                                <a:gd name="csX0" fmla="*/ 2610 w 2609"/>
                                <a:gd name="csY0" fmla="*/ 707 h 2550"/>
                                <a:gd name="csX1" fmla="*/ 1848 w 2609"/>
                                <a:gd name="csY1" fmla="*/ 2484 h 2550"/>
                                <a:gd name="csX2" fmla="*/ 70 w 2609"/>
                                <a:gd name="csY2" fmla="*/ 1595 h 2550"/>
                                <a:gd name="csX3" fmla="*/ 451 w 2609"/>
                                <a:gd name="csY3" fmla="*/ 326 h 2550"/>
                                <a:gd name="csX4" fmla="*/ 2483 w 2609"/>
                                <a:gd name="csY4" fmla="*/ 707 h 255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609" h="2550">
                                  <a:moveTo>
                                    <a:pt x="2610" y="707"/>
                                  </a:moveTo>
                                  <a:cubicBezTo>
                                    <a:pt x="2610" y="1468"/>
                                    <a:pt x="2610" y="2230"/>
                                    <a:pt x="1848" y="2484"/>
                                  </a:cubicBezTo>
                                  <a:cubicBezTo>
                                    <a:pt x="959" y="2737"/>
                                    <a:pt x="324" y="2230"/>
                                    <a:pt x="70" y="1595"/>
                                  </a:cubicBezTo>
                                  <a:cubicBezTo>
                                    <a:pt x="-184" y="1088"/>
                                    <a:pt x="324" y="707"/>
                                    <a:pt x="451" y="326"/>
                                  </a:cubicBezTo>
                                  <a:cubicBezTo>
                                    <a:pt x="1086" y="-308"/>
                                    <a:pt x="2102" y="72"/>
                                    <a:pt x="2483" y="70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99342629" name="Freeform: Shape 799342629"/>
                          <wps:cNvSpPr/>
                          <wps:spPr>
                            <a:xfrm>
                              <a:off x="5656349" y="137118"/>
                              <a:ext cx="58519" cy="91657"/>
                            </a:xfrm>
                            <a:custGeom>
                              <a:avLst/>
                              <a:gdLst>
                                <a:gd name="csX0" fmla="*/ 42160 w 58519"/>
                                <a:gd name="csY0" fmla="*/ 71137 h 91657"/>
                                <a:gd name="csX1" fmla="*/ 42668 w 58519"/>
                                <a:gd name="csY1" fmla="*/ 66949 h 91657"/>
                                <a:gd name="csX2" fmla="*/ 42922 w 58519"/>
                                <a:gd name="csY2" fmla="*/ 65299 h 91657"/>
                                <a:gd name="csX3" fmla="*/ 51430 w 58519"/>
                                <a:gd name="csY3" fmla="*/ 63776 h 91657"/>
                                <a:gd name="csX4" fmla="*/ 55240 w 58519"/>
                                <a:gd name="csY4" fmla="*/ 64665 h 91657"/>
                                <a:gd name="csX5" fmla="*/ 57145 w 58519"/>
                                <a:gd name="csY5" fmla="*/ 64284 h 91657"/>
                                <a:gd name="csX6" fmla="*/ 58161 w 58519"/>
                                <a:gd name="csY6" fmla="*/ 57811 h 91657"/>
                                <a:gd name="csX7" fmla="*/ 57272 w 58519"/>
                                <a:gd name="csY7" fmla="*/ 55527 h 91657"/>
                                <a:gd name="csX8" fmla="*/ 56637 w 58519"/>
                                <a:gd name="csY8" fmla="*/ 54004 h 91657"/>
                                <a:gd name="csX9" fmla="*/ 55367 w 58519"/>
                                <a:gd name="csY9" fmla="*/ 51846 h 91657"/>
                                <a:gd name="csX10" fmla="*/ 49399 w 58519"/>
                                <a:gd name="csY10" fmla="*/ 43851 h 91657"/>
                                <a:gd name="csX11" fmla="*/ 33144 w 58519"/>
                                <a:gd name="csY11" fmla="*/ 33825 h 91657"/>
                                <a:gd name="csX12" fmla="*/ 15493 w 58519"/>
                                <a:gd name="csY12" fmla="*/ 36363 h 91657"/>
                                <a:gd name="csX13" fmla="*/ 12445 w 58519"/>
                                <a:gd name="csY13" fmla="*/ 33063 h 91657"/>
                                <a:gd name="csX14" fmla="*/ 13842 w 58519"/>
                                <a:gd name="csY14" fmla="*/ 24814 h 91657"/>
                                <a:gd name="csX15" fmla="*/ 15874 w 58519"/>
                                <a:gd name="csY15" fmla="*/ 19611 h 91657"/>
                                <a:gd name="csX16" fmla="*/ 19048 w 58519"/>
                                <a:gd name="csY16" fmla="*/ 6285 h 91657"/>
                                <a:gd name="csX17" fmla="*/ 14858 w 58519"/>
                                <a:gd name="csY17" fmla="*/ 193 h 91657"/>
                                <a:gd name="csX18" fmla="*/ 10667 w 58519"/>
                                <a:gd name="csY18" fmla="*/ 1081 h 91657"/>
                                <a:gd name="csX19" fmla="*/ 5715 w 58519"/>
                                <a:gd name="csY19" fmla="*/ 5523 h 91657"/>
                                <a:gd name="csX20" fmla="*/ 7746 w 58519"/>
                                <a:gd name="csY20" fmla="*/ 6412 h 91657"/>
                                <a:gd name="csX21" fmla="*/ 12699 w 58519"/>
                                <a:gd name="csY21" fmla="*/ 7300 h 91657"/>
                                <a:gd name="csX22" fmla="*/ 9397 w 58519"/>
                                <a:gd name="csY22" fmla="*/ 15296 h 91657"/>
                                <a:gd name="csX23" fmla="*/ 2413 w 58519"/>
                                <a:gd name="csY23" fmla="*/ 27352 h 91657"/>
                                <a:gd name="csX24" fmla="*/ 2159 w 58519"/>
                                <a:gd name="csY24" fmla="*/ 27098 h 91657"/>
                                <a:gd name="csX25" fmla="*/ 2540 w 58519"/>
                                <a:gd name="csY25" fmla="*/ 46008 h 91657"/>
                                <a:gd name="csX26" fmla="*/ 12572 w 58519"/>
                                <a:gd name="csY26" fmla="*/ 56288 h 91657"/>
                                <a:gd name="csX27" fmla="*/ 21461 w 58519"/>
                                <a:gd name="csY27" fmla="*/ 58954 h 91657"/>
                                <a:gd name="csX28" fmla="*/ 24255 w 58519"/>
                                <a:gd name="csY28" fmla="*/ 61873 h 91657"/>
                                <a:gd name="csX29" fmla="*/ 22985 w 58519"/>
                                <a:gd name="csY29" fmla="*/ 69360 h 91657"/>
                                <a:gd name="csX30" fmla="*/ 20953 w 58519"/>
                                <a:gd name="csY30" fmla="*/ 73549 h 91657"/>
                                <a:gd name="csX31" fmla="*/ 13080 w 58519"/>
                                <a:gd name="csY31" fmla="*/ 86621 h 91657"/>
                                <a:gd name="csX32" fmla="*/ 10032 w 58519"/>
                                <a:gd name="csY32" fmla="*/ 87890 h 91657"/>
                                <a:gd name="csX33" fmla="*/ 7366 w 58519"/>
                                <a:gd name="csY33" fmla="*/ 88397 h 91657"/>
                                <a:gd name="csX34" fmla="*/ 0 w 58519"/>
                                <a:gd name="csY34" fmla="*/ 91062 h 91657"/>
                                <a:gd name="csX35" fmla="*/ 635 w 58519"/>
                                <a:gd name="csY35" fmla="*/ 91443 h 91657"/>
                                <a:gd name="csX36" fmla="*/ 15620 w 58519"/>
                                <a:gd name="csY36" fmla="*/ 91570 h 91657"/>
                                <a:gd name="csX37" fmla="*/ 16890 w 58519"/>
                                <a:gd name="csY37" fmla="*/ 90047 h 91657"/>
                                <a:gd name="csX38" fmla="*/ 17779 w 58519"/>
                                <a:gd name="csY38" fmla="*/ 86621 h 91657"/>
                                <a:gd name="csX39" fmla="*/ 19937 w 58519"/>
                                <a:gd name="csY39" fmla="*/ 81798 h 91657"/>
                                <a:gd name="csX40" fmla="*/ 25144 w 58519"/>
                                <a:gd name="csY40" fmla="*/ 72406 h 91657"/>
                                <a:gd name="csX41" fmla="*/ 27557 w 58519"/>
                                <a:gd name="csY41" fmla="*/ 68472 h 91657"/>
                                <a:gd name="csX42" fmla="*/ 29969 w 58519"/>
                                <a:gd name="csY42" fmla="*/ 64157 h 91657"/>
                                <a:gd name="csX43" fmla="*/ 31366 w 58519"/>
                                <a:gd name="csY43" fmla="*/ 62126 h 91657"/>
                                <a:gd name="csX44" fmla="*/ 30604 w 58519"/>
                                <a:gd name="csY44" fmla="*/ 60477 h 91657"/>
                                <a:gd name="csX45" fmla="*/ 32636 w 58519"/>
                                <a:gd name="csY45" fmla="*/ 59969 h 91657"/>
                                <a:gd name="csX46" fmla="*/ 36954 w 58519"/>
                                <a:gd name="csY46" fmla="*/ 65045 h 91657"/>
                                <a:gd name="csX47" fmla="*/ 37589 w 58519"/>
                                <a:gd name="csY47" fmla="*/ 67076 h 91657"/>
                                <a:gd name="csX48" fmla="*/ 37843 w 58519"/>
                                <a:gd name="csY48" fmla="*/ 67964 h 91657"/>
                                <a:gd name="csX49" fmla="*/ 37843 w 58519"/>
                                <a:gd name="csY49" fmla="*/ 70503 h 91657"/>
                                <a:gd name="csX50" fmla="*/ 37970 w 58519"/>
                                <a:gd name="csY50" fmla="*/ 72914 h 91657"/>
                                <a:gd name="csX51" fmla="*/ 37335 w 58519"/>
                                <a:gd name="csY51" fmla="*/ 84082 h 91657"/>
                                <a:gd name="csX52" fmla="*/ 27176 w 58519"/>
                                <a:gd name="csY52" fmla="*/ 89159 h 91657"/>
                                <a:gd name="csX53" fmla="*/ 24509 w 58519"/>
                                <a:gd name="csY53" fmla="*/ 91062 h 91657"/>
                                <a:gd name="csX54" fmla="*/ 38985 w 58519"/>
                                <a:gd name="csY54" fmla="*/ 91316 h 91657"/>
                                <a:gd name="csX55" fmla="*/ 40255 w 58519"/>
                                <a:gd name="csY55" fmla="*/ 89666 h 91657"/>
                                <a:gd name="csX56" fmla="*/ 41144 w 58519"/>
                                <a:gd name="csY56" fmla="*/ 86747 h 91657"/>
                                <a:gd name="csX57" fmla="*/ 40890 w 58519"/>
                                <a:gd name="csY57" fmla="*/ 82432 h 91657"/>
                                <a:gd name="csX58" fmla="*/ 40890 w 58519"/>
                                <a:gd name="csY58" fmla="*/ 80909 h 91657"/>
                                <a:gd name="csX59" fmla="*/ 41779 w 58519"/>
                                <a:gd name="csY59" fmla="*/ 73802 h 91657"/>
                                <a:gd name="csX60" fmla="*/ 42033 w 58519"/>
                                <a:gd name="csY60" fmla="*/ 70883 h 916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  <a:cxn ang="0">
                                  <a:pos x="csX53" y="csY53"/>
                                </a:cxn>
                                <a:cxn ang="0">
                                  <a:pos x="csX54" y="csY54"/>
                                </a:cxn>
                                <a:cxn ang="0">
                                  <a:pos x="csX55" y="csY55"/>
                                </a:cxn>
                                <a:cxn ang="0">
                                  <a:pos x="csX56" y="csY56"/>
                                </a:cxn>
                                <a:cxn ang="0">
                                  <a:pos x="csX57" y="csY57"/>
                                </a:cxn>
                                <a:cxn ang="0">
                                  <a:pos x="csX58" y="csY58"/>
                                </a:cxn>
                                <a:cxn ang="0">
                                  <a:pos x="csX59" y="csY59"/>
                                </a:cxn>
                                <a:cxn ang="0">
                                  <a:pos x="csX60" y="csY60"/>
                                </a:cxn>
                              </a:cxnLst>
                              <a:rect l="l" t="t" r="r" b="b"/>
                              <a:pathLst>
                                <a:path w="58519" h="91657">
                                  <a:moveTo>
                                    <a:pt x="42160" y="71137"/>
                                  </a:moveTo>
                                  <a:cubicBezTo>
                                    <a:pt x="42160" y="69614"/>
                                    <a:pt x="42541" y="68218"/>
                                    <a:pt x="42668" y="66949"/>
                                  </a:cubicBezTo>
                                  <a:cubicBezTo>
                                    <a:pt x="42922" y="66441"/>
                                    <a:pt x="43049" y="65934"/>
                                    <a:pt x="42922" y="65299"/>
                                  </a:cubicBezTo>
                                  <a:cubicBezTo>
                                    <a:pt x="44827" y="62761"/>
                                    <a:pt x="48510" y="63522"/>
                                    <a:pt x="51430" y="63776"/>
                                  </a:cubicBezTo>
                                  <a:cubicBezTo>
                                    <a:pt x="52573" y="64411"/>
                                    <a:pt x="54097" y="64284"/>
                                    <a:pt x="55240" y="64665"/>
                                  </a:cubicBezTo>
                                  <a:cubicBezTo>
                                    <a:pt x="55748" y="64284"/>
                                    <a:pt x="56510" y="64157"/>
                                    <a:pt x="57145" y="64284"/>
                                  </a:cubicBezTo>
                                  <a:cubicBezTo>
                                    <a:pt x="59558" y="63015"/>
                                    <a:pt x="58034" y="60096"/>
                                    <a:pt x="58161" y="57811"/>
                                  </a:cubicBezTo>
                                  <a:lnTo>
                                    <a:pt x="57272" y="55527"/>
                                  </a:lnTo>
                                  <a:cubicBezTo>
                                    <a:pt x="57272" y="55527"/>
                                    <a:pt x="56764" y="54512"/>
                                    <a:pt x="56637" y="54004"/>
                                  </a:cubicBezTo>
                                  <a:cubicBezTo>
                                    <a:pt x="56129" y="53496"/>
                                    <a:pt x="55875" y="52481"/>
                                    <a:pt x="55367" y="51846"/>
                                  </a:cubicBezTo>
                                  <a:cubicBezTo>
                                    <a:pt x="54097" y="48420"/>
                                    <a:pt x="51557" y="46516"/>
                                    <a:pt x="49399" y="43851"/>
                                  </a:cubicBezTo>
                                  <a:cubicBezTo>
                                    <a:pt x="45462" y="38774"/>
                                    <a:pt x="39366" y="35855"/>
                                    <a:pt x="33144" y="33825"/>
                                  </a:cubicBezTo>
                                  <a:cubicBezTo>
                                    <a:pt x="27049" y="31667"/>
                                    <a:pt x="20953" y="34459"/>
                                    <a:pt x="15493" y="36363"/>
                                  </a:cubicBezTo>
                                  <a:cubicBezTo>
                                    <a:pt x="13842" y="35855"/>
                                    <a:pt x="12953" y="34586"/>
                                    <a:pt x="12445" y="33063"/>
                                  </a:cubicBezTo>
                                  <a:cubicBezTo>
                                    <a:pt x="12191" y="30144"/>
                                    <a:pt x="12699" y="27225"/>
                                    <a:pt x="13842" y="24814"/>
                                  </a:cubicBezTo>
                                  <a:cubicBezTo>
                                    <a:pt x="14096" y="22910"/>
                                    <a:pt x="15366" y="21387"/>
                                    <a:pt x="15874" y="19611"/>
                                  </a:cubicBezTo>
                                  <a:cubicBezTo>
                                    <a:pt x="17271" y="15296"/>
                                    <a:pt x="18667" y="10981"/>
                                    <a:pt x="19048" y="6285"/>
                                  </a:cubicBezTo>
                                  <a:cubicBezTo>
                                    <a:pt x="19175" y="3366"/>
                                    <a:pt x="17017" y="1462"/>
                                    <a:pt x="14858" y="193"/>
                                  </a:cubicBezTo>
                                  <a:cubicBezTo>
                                    <a:pt x="13461" y="-188"/>
                                    <a:pt x="11683" y="-61"/>
                                    <a:pt x="10667" y="1081"/>
                                  </a:cubicBezTo>
                                  <a:cubicBezTo>
                                    <a:pt x="9651" y="3239"/>
                                    <a:pt x="7493" y="4508"/>
                                    <a:pt x="5715" y="5523"/>
                                  </a:cubicBezTo>
                                  <a:cubicBezTo>
                                    <a:pt x="5588" y="6792"/>
                                    <a:pt x="7111" y="6031"/>
                                    <a:pt x="7746" y="6412"/>
                                  </a:cubicBezTo>
                                  <a:cubicBezTo>
                                    <a:pt x="9397" y="6665"/>
                                    <a:pt x="11302" y="6158"/>
                                    <a:pt x="12699" y="7300"/>
                                  </a:cubicBezTo>
                                  <a:cubicBezTo>
                                    <a:pt x="12826" y="10346"/>
                                    <a:pt x="11048" y="12884"/>
                                    <a:pt x="9397" y="15296"/>
                                  </a:cubicBezTo>
                                  <a:cubicBezTo>
                                    <a:pt x="6730" y="19230"/>
                                    <a:pt x="4064" y="23164"/>
                                    <a:pt x="2413" y="27352"/>
                                  </a:cubicBezTo>
                                  <a:lnTo>
                                    <a:pt x="2159" y="27098"/>
                                  </a:lnTo>
                                  <a:lnTo>
                                    <a:pt x="2540" y="46008"/>
                                  </a:lnTo>
                                  <a:cubicBezTo>
                                    <a:pt x="4953" y="50070"/>
                                    <a:pt x="8000" y="54765"/>
                                    <a:pt x="12572" y="56288"/>
                                  </a:cubicBezTo>
                                  <a:cubicBezTo>
                                    <a:pt x="14985" y="58319"/>
                                    <a:pt x="18160" y="60730"/>
                                    <a:pt x="21461" y="58954"/>
                                  </a:cubicBezTo>
                                  <a:cubicBezTo>
                                    <a:pt x="23239" y="58446"/>
                                    <a:pt x="23366" y="60857"/>
                                    <a:pt x="24255" y="61873"/>
                                  </a:cubicBezTo>
                                  <a:cubicBezTo>
                                    <a:pt x="25144" y="64792"/>
                                    <a:pt x="23112" y="66695"/>
                                    <a:pt x="22985" y="69360"/>
                                  </a:cubicBezTo>
                                  <a:lnTo>
                                    <a:pt x="20953" y="73549"/>
                                  </a:lnTo>
                                  <a:cubicBezTo>
                                    <a:pt x="18667" y="77990"/>
                                    <a:pt x="16635" y="82813"/>
                                    <a:pt x="13080" y="86621"/>
                                  </a:cubicBezTo>
                                  <a:cubicBezTo>
                                    <a:pt x="11937" y="86621"/>
                                    <a:pt x="11175" y="87890"/>
                                    <a:pt x="10032" y="87890"/>
                                  </a:cubicBezTo>
                                  <a:cubicBezTo>
                                    <a:pt x="9397" y="88778"/>
                                    <a:pt x="8127" y="88144"/>
                                    <a:pt x="7366" y="88397"/>
                                  </a:cubicBezTo>
                                  <a:cubicBezTo>
                                    <a:pt x="4953" y="89413"/>
                                    <a:pt x="1651" y="88778"/>
                                    <a:pt x="0" y="91062"/>
                                  </a:cubicBezTo>
                                  <a:cubicBezTo>
                                    <a:pt x="127" y="91316"/>
                                    <a:pt x="381" y="91316"/>
                                    <a:pt x="635" y="91443"/>
                                  </a:cubicBezTo>
                                  <a:cubicBezTo>
                                    <a:pt x="5334" y="91443"/>
                                    <a:pt x="10540" y="91824"/>
                                    <a:pt x="15620" y="91570"/>
                                  </a:cubicBezTo>
                                  <a:cubicBezTo>
                                    <a:pt x="16254" y="91316"/>
                                    <a:pt x="16763" y="90809"/>
                                    <a:pt x="16890" y="90047"/>
                                  </a:cubicBezTo>
                                  <a:cubicBezTo>
                                    <a:pt x="16254" y="88778"/>
                                    <a:pt x="17143" y="87636"/>
                                    <a:pt x="17779" y="86621"/>
                                  </a:cubicBezTo>
                                  <a:cubicBezTo>
                                    <a:pt x="18160" y="84717"/>
                                    <a:pt x="19429" y="83575"/>
                                    <a:pt x="19937" y="81798"/>
                                  </a:cubicBezTo>
                                  <a:cubicBezTo>
                                    <a:pt x="21588" y="78625"/>
                                    <a:pt x="23366" y="75579"/>
                                    <a:pt x="25144" y="72406"/>
                                  </a:cubicBezTo>
                                  <a:lnTo>
                                    <a:pt x="27557" y="68472"/>
                                  </a:lnTo>
                                  <a:cubicBezTo>
                                    <a:pt x="28065" y="67203"/>
                                    <a:pt x="28953" y="65553"/>
                                    <a:pt x="29969" y="64157"/>
                                  </a:cubicBezTo>
                                  <a:cubicBezTo>
                                    <a:pt x="30604" y="63522"/>
                                    <a:pt x="30858" y="62888"/>
                                    <a:pt x="31366" y="62126"/>
                                  </a:cubicBezTo>
                                  <a:cubicBezTo>
                                    <a:pt x="31366" y="61365"/>
                                    <a:pt x="31112" y="60984"/>
                                    <a:pt x="30604" y="60477"/>
                                  </a:cubicBezTo>
                                  <a:cubicBezTo>
                                    <a:pt x="31112" y="59969"/>
                                    <a:pt x="32001" y="60096"/>
                                    <a:pt x="32636" y="59969"/>
                                  </a:cubicBezTo>
                                  <a:cubicBezTo>
                                    <a:pt x="34541" y="61111"/>
                                    <a:pt x="36573" y="63015"/>
                                    <a:pt x="36954" y="65045"/>
                                  </a:cubicBezTo>
                                  <a:lnTo>
                                    <a:pt x="37589" y="67076"/>
                                  </a:lnTo>
                                  <a:lnTo>
                                    <a:pt x="37843" y="67964"/>
                                  </a:lnTo>
                                  <a:lnTo>
                                    <a:pt x="37843" y="70503"/>
                                  </a:lnTo>
                                  <a:cubicBezTo>
                                    <a:pt x="37843" y="70503"/>
                                    <a:pt x="37970" y="72914"/>
                                    <a:pt x="37970" y="72914"/>
                                  </a:cubicBezTo>
                                  <a:cubicBezTo>
                                    <a:pt x="38351" y="76594"/>
                                    <a:pt x="37716" y="80402"/>
                                    <a:pt x="37335" y="84082"/>
                                  </a:cubicBezTo>
                                  <a:cubicBezTo>
                                    <a:pt x="36065" y="88524"/>
                                    <a:pt x="30858" y="88144"/>
                                    <a:pt x="27176" y="89159"/>
                                  </a:cubicBezTo>
                                  <a:cubicBezTo>
                                    <a:pt x="26287" y="89793"/>
                                    <a:pt x="24509" y="89413"/>
                                    <a:pt x="24509" y="91062"/>
                                  </a:cubicBezTo>
                                  <a:cubicBezTo>
                                    <a:pt x="28953" y="91951"/>
                                    <a:pt x="34160" y="91443"/>
                                    <a:pt x="38985" y="91316"/>
                                  </a:cubicBezTo>
                                  <a:cubicBezTo>
                                    <a:pt x="39747" y="91062"/>
                                    <a:pt x="39874" y="90301"/>
                                    <a:pt x="40255" y="89666"/>
                                  </a:cubicBezTo>
                                  <a:cubicBezTo>
                                    <a:pt x="40383" y="88651"/>
                                    <a:pt x="41398" y="87763"/>
                                    <a:pt x="41144" y="86747"/>
                                  </a:cubicBezTo>
                                  <a:cubicBezTo>
                                    <a:pt x="40255" y="85605"/>
                                    <a:pt x="41144" y="83955"/>
                                    <a:pt x="40890" y="82432"/>
                                  </a:cubicBezTo>
                                  <a:cubicBezTo>
                                    <a:pt x="41017" y="82052"/>
                                    <a:pt x="41017" y="81544"/>
                                    <a:pt x="40890" y="80909"/>
                                  </a:cubicBezTo>
                                  <a:cubicBezTo>
                                    <a:pt x="41525" y="78625"/>
                                    <a:pt x="41398" y="75960"/>
                                    <a:pt x="41779" y="73802"/>
                                  </a:cubicBezTo>
                                  <a:lnTo>
                                    <a:pt x="42033" y="708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86235099" name="Freeform: Shape 286235099"/>
                          <wps:cNvSpPr/>
                          <wps:spPr>
                            <a:xfrm>
                              <a:off x="5726193" y="205048"/>
                              <a:ext cx="10159" cy="8811"/>
                            </a:xfrm>
                            <a:custGeom>
                              <a:avLst/>
                              <a:gdLst>
                                <a:gd name="csX0" fmla="*/ 10159 w 10159"/>
                                <a:gd name="csY0" fmla="*/ 161 h 8811"/>
                                <a:gd name="csX1" fmla="*/ 762 w 10159"/>
                                <a:gd name="csY1" fmla="*/ 8791 h 8811"/>
                                <a:gd name="csX2" fmla="*/ 0 w 10159"/>
                                <a:gd name="csY2" fmla="*/ 8537 h 8811"/>
                                <a:gd name="csX3" fmla="*/ 8127 w 10159"/>
                                <a:gd name="csY3" fmla="*/ 415 h 8811"/>
                                <a:gd name="csX4" fmla="*/ 10159 w 10159"/>
                                <a:gd name="csY4" fmla="*/ 161 h 881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0159" h="8811">
                                  <a:moveTo>
                                    <a:pt x="10159" y="161"/>
                                  </a:moveTo>
                                  <a:cubicBezTo>
                                    <a:pt x="7746" y="3588"/>
                                    <a:pt x="5080" y="7649"/>
                                    <a:pt x="762" y="8791"/>
                                  </a:cubicBezTo>
                                  <a:cubicBezTo>
                                    <a:pt x="508" y="8791"/>
                                    <a:pt x="127" y="8918"/>
                                    <a:pt x="0" y="8537"/>
                                  </a:cubicBezTo>
                                  <a:cubicBezTo>
                                    <a:pt x="2667" y="5745"/>
                                    <a:pt x="4064" y="1430"/>
                                    <a:pt x="8127" y="415"/>
                                  </a:cubicBezTo>
                                  <a:cubicBezTo>
                                    <a:pt x="8762" y="161"/>
                                    <a:pt x="9651" y="-220"/>
                                    <a:pt x="10159" y="16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13403726" name="Freeform: Shape 1113403726"/>
                          <wps:cNvSpPr/>
                          <wps:spPr>
                            <a:xfrm>
                              <a:off x="5523926" y="207875"/>
                              <a:ext cx="2514" cy="2381"/>
                            </a:xfrm>
                            <a:custGeom>
                              <a:avLst/>
                              <a:gdLst>
                                <a:gd name="csX0" fmla="*/ 2515 w 2514"/>
                                <a:gd name="csY0" fmla="*/ 1142 h 2381"/>
                                <a:gd name="csX1" fmla="*/ 1753 w 2514"/>
                                <a:gd name="csY1" fmla="*/ 2284 h 2381"/>
                                <a:gd name="csX2" fmla="*/ 102 w 2514"/>
                                <a:gd name="csY2" fmla="*/ 1650 h 2381"/>
                                <a:gd name="csX3" fmla="*/ 1118 w 2514"/>
                                <a:gd name="csY3" fmla="*/ 0 h 2381"/>
                                <a:gd name="csX4" fmla="*/ 2515 w 2514"/>
                                <a:gd name="csY4" fmla="*/ 1269 h 238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14" h="2381">
                                  <a:moveTo>
                                    <a:pt x="2515" y="1142"/>
                                  </a:moveTo>
                                  <a:cubicBezTo>
                                    <a:pt x="2515" y="1142"/>
                                    <a:pt x="2515" y="2158"/>
                                    <a:pt x="1753" y="2284"/>
                                  </a:cubicBezTo>
                                  <a:cubicBezTo>
                                    <a:pt x="1118" y="2538"/>
                                    <a:pt x="483" y="2284"/>
                                    <a:pt x="102" y="1650"/>
                                  </a:cubicBezTo>
                                  <a:cubicBezTo>
                                    <a:pt x="-279" y="888"/>
                                    <a:pt x="483" y="127"/>
                                    <a:pt x="1118" y="0"/>
                                  </a:cubicBezTo>
                                  <a:cubicBezTo>
                                    <a:pt x="1753" y="254"/>
                                    <a:pt x="2388" y="508"/>
                                    <a:pt x="2515" y="126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45288048" name="Freeform: Shape 1645288048"/>
                          <wps:cNvSpPr/>
                          <wps:spPr>
                            <a:xfrm>
                              <a:off x="5538758" y="207875"/>
                              <a:ext cx="9828" cy="3494"/>
                            </a:xfrm>
                            <a:custGeom>
                              <a:avLst/>
                              <a:gdLst>
                                <a:gd name="csX0" fmla="*/ 9778 w 9828"/>
                                <a:gd name="csY0" fmla="*/ 2158 h 3494"/>
                                <a:gd name="csX1" fmla="*/ 8889 w 9828"/>
                                <a:gd name="csY1" fmla="*/ 3046 h 3494"/>
                                <a:gd name="csX2" fmla="*/ 0 w 9828"/>
                                <a:gd name="csY2" fmla="*/ 761 h 3494"/>
                                <a:gd name="csX3" fmla="*/ 254 w 9828"/>
                                <a:gd name="csY3" fmla="*/ 0 h 3494"/>
                                <a:gd name="csX4" fmla="*/ 9778 w 9828"/>
                                <a:gd name="csY4" fmla="*/ 2031 h 349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9828" h="3494">
                                  <a:moveTo>
                                    <a:pt x="9778" y="2158"/>
                                  </a:moveTo>
                                  <a:cubicBezTo>
                                    <a:pt x="10032" y="2919"/>
                                    <a:pt x="9270" y="2919"/>
                                    <a:pt x="8889" y="3046"/>
                                  </a:cubicBezTo>
                                  <a:cubicBezTo>
                                    <a:pt x="5714" y="4188"/>
                                    <a:pt x="2413" y="3046"/>
                                    <a:pt x="0" y="761"/>
                                  </a:cubicBezTo>
                                  <a:cubicBezTo>
                                    <a:pt x="0" y="508"/>
                                    <a:pt x="0" y="127"/>
                                    <a:pt x="254" y="0"/>
                                  </a:cubicBezTo>
                                  <a:cubicBezTo>
                                    <a:pt x="3429" y="761"/>
                                    <a:pt x="7111" y="127"/>
                                    <a:pt x="9778" y="203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22170628" name="Freeform: Shape 222170628"/>
                          <wps:cNvSpPr/>
                          <wps:spPr>
                            <a:xfrm>
                              <a:off x="5527837" y="208382"/>
                              <a:ext cx="2956" cy="2581"/>
                            </a:xfrm>
                            <a:custGeom>
                              <a:avLst/>
                              <a:gdLst>
                                <a:gd name="csX0" fmla="*/ 2794 w 2956"/>
                                <a:gd name="csY0" fmla="*/ 635 h 2581"/>
                                <a:gd name="csX1" fmla="*/ 2921 w 2956"/>
                                <a:gd name="csY1" fmla="*/ 1777 h 2581"/>
                                <a:gd name="csX2" fmla="*/ 1016 w 2956"/>
                                <a:gd name="csY2" fmla="*/ 2538 h 2581"/>
                                <a:gd name="csX3" fmla="*/ 0 w 2956"/>
                                <a:gd name="csY3" fmla="*/ 1523 h 2581"/>
                                <a:gd name="csX4" fmla="*/ 1270 w 2956"/>
                                <a:gd name="csY4" fmla="*/ 0 h 2581"/>
                                <a:gd name="csX5" fmla="*/ 2794 w 2956"/>
                                <a:gd name="csY5" fmla="*/ 635 h 258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56" h="2581">
                                  <a:moveTo>
                                    <a:pt x="2794" y="635"/>
                                  </a:moveTo>
                                  <a:cubicBezTo>
                                    <a:pt x="2794" y="635"/>
                                    <a:pt x="3048" y="1523"/>
                                    <a:pt x="2921" y="1777"/>
                                  </a:cubicBezTo>
                                  <a:cubicBezTo>
                                    <a:pt x="2413" y="2538"/>
                                    <a:pt x="1778" y="2665"/>
                                    <a:pt x="1016" y="2538"/>
                                  </a:cubicBezTo>
                                  <a:cubicBezTo>
                                    <a:pt x="508" y="2284"/>
                                    <a:pt x="381" y="2031"/>
                                    <a:pt x="0" y="1523"/>
                                  </a:cubicBezTo>
                                  <a:cubicBezTo>
                                    <a:pt x="0" y="761"/>
                                    <a:pt x="635" y="254"/>
                                    <a:pt x="1270" y="0"/>
                                  </a:cubicBezTo>
                                  <a:cubicBezTo>
                                    <a:pt x="1905" y="0"/>
                                    <a:pt x="2413" y="254"/>
                                    <a:pt x="2794" y="6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09623892" name="Freeform: Shape 2109623892"/>
                          <wps:cNvSpPr/>
                          <wps:spPr>
                            <a:xfrm>
                              <a:off x="5600121" y="208719"/>
                              <a:ext cx="2655" cy="2234"/>
                            </a:xfrm>
                            <a:custGeom>
                              <a:avLst/>
                              <a:gdLst>
                                <a:gd name="csX0" fmla="*/ 2639 w 2655"/>
                                <a:gd name="csY0" fmla="*/ 679 h 2234"/>
                                <a:gd name="csX1" fmla="*/ 1751 w 2655"/>
                                <a:gd name="csY1" fmla="*/ 2202 h 2234"/>
                                <a:gd name="csX2" fmla="*/ 100 w 2655"/>
                                <a:gd name="csY2" fmla="*/ 1567 h 2234"/>
                                <a:gd name="csX3" fmla="*/ 608 w 2655"/>
                                <a:gd name="csY3" fmla="*/ 44 h 2234"/>
                                <a:gd name="csX4" fmla="*/ 2639 w 2655"/>
                                <a:gd name="csY4" fmla="*/ 679 h 223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655" h="2234">
                                  <a:moveTo>
                                    <a:pt x="2639" y="679"/>
                                  </a:moveTo>
                                  <a:cubicBezTo>
                                    <a:pt x="2766" y="1440"/>
                                    <a:pt x="2132" y="1821"/>
                                    <a:pt x="1751" y="2202"/>
                                  </a:cubicBezTo>
                                  <a:cubicBezTo>
                                    <a:pt x="989" y="2329"/>
                                    <a:pt x="481" y="2075"/>
                                    <a:pt x="100" y="1567"/>
                                  </a:cubicBezTo>
                                  <a:cubicBezTo>
                                    <a:pt x="-154" y="1060"/>
                                    <a:pt x="100" y="298"/>
                                    <a:pt x="608" y="44"/>
                                  </a:cubicBezTo>
                                  <a:cubicBezTo>
                                    <a:pt x="1243" y="-83"/>
                                    <a:pt x="2385" y="44"/>
                                    <a:pt x="2639" y="67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78190040" name="Freeform: Shape 1178190040"/>
                          <wps:cNvSpPr/>
                          <wps:spPr>
                            <a:xfrm>
                              <a:off x="5736458" y="208986"/>
                              <a:ext cx="2941" cy="2547"/>
                            </a:xfrm>
                            <a:custGeom>
                              <a:avLst/>
                              <a:gdLst>
                                <a:gd name="csX0" fmla="*/ 2814 w 2941"/>
                                <a:gd name="csY0" fmla="*/ 793 h 2547"/>
                                <a:gd name="csX1" fmla="*/ 1798 w 2941"/>
                                <a:gd name="csY1" fmla="*/ 2443 h 2547"/>
                                <a:gd name="csX2" fmla="*/ 402 w 2941"/>
                                <a:gd name="csY2" fmla="*/ 2189 h 2547"/>
                                <a:gd name="csX3" fmla="*/ 20 w 2941"/>
                                <a:gd name="csY3" fmla="*/ 920 h 2547"/>
                                <a:gd name="csX4" fmla="*/ 1798 w 2941"/>
                                <a:gd name="csY4" fmla="*/ 31 h 2547"/>
                                <a:gd name="csX5" fmla="*/ 2941 w 2941"/>
                                <a:gd name="csY5" fmla="*/ 793 h 25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41" h="2547">
                                  <a:moveTo>
                                    <a:pt x="2814" y="793"/>
                                  </a:moveTo>
                                  <a:cubicBezTo>
                                    <a:pt x="3068" y="1554"/>
                                    <a:pt x="2306" y="1935"/>
                                    <a:pt x="1798" y="2443"/>
                                  </a:cubicBezTo>
                                  <a:cubicBezTo>
                                    <a:pt x="1290" y="2696"/>
                                    <a:pt x="783" y="2443"/>
                                    <a:pt x="402" y="2189"/>
                                  </a:cubicBezTo>
                                  <a:cubicBezTo>
                                    <a:pt x="402" y="1808"/>
                                    <a:pt x="-106" y="1427"/>
                                    <a:pt x="20" y="920"/>
                                  </a:cubicBezTo>
                                  <a:cubicBezTo>
                                    <a:pt x="275" y="158"/>
                                    <a:pt x="1036" y="-96"/>
                                    <a:pt x="1798" y="31"/>
                                  </a:cubicBezTo>
                                  <a:cubicBezTo>
                                    <a:pt x="2179" y="285"/>
                                    <a:pt x="2560" y="412"/>
                                    <a:pt x="2941" y="79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61168511" name="Freeform: Shape 2061168511"/>
                          <wps:cNvSpPr/>
                          <wps:spPr>
                            <a:xfrm>
                              <a:off x="5741559" y="208965"/>
                              <a:ext cx="3010" cy="2816"/>
                            </a:xfrm>
                            <a:custGeom>
                              <a:avLst/>
                              <a:gdLst>
                                <a:gd name="csX0" fmla="*/ 2794 w 3010"/>
                                <a:gd name="csY0" fmla="*/ 433 h 2816"/>
                                <a:gd name="csX1" fmla="*/ 2540 w 3010"/>
                                <a:gd name="csY1" fmla="*/ 2209 h 2816"/>
                                <a:gd name="csX2" fmla="*/ 1143 w 3010"/>
                                <a:gd name="csY2" fmla="*/ 2717 h 2816"/>
                                <a:gd name="csX3" fmla="*/ 0 w 3010"/>
                                <a:gd name="csY3" fmla="*/ 1321 h 2816"/>
                                <a:gd name="csX4" fmla="*/ 1143 w 3010"/>
                                <a:gd name="csY4" fmla="*/ 52 h 2816"/>
                                <a:gd name="csX5" fmla="*/ 2794 w 3010"/>
                                <a:gd name="csY5" fmla="*/ 559 h 281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010" h="2816">
                                  <a:moveTo>
                                    <a:pt x="2794" y="433"/>
                                  </a:moveTo>
                                  <a:cubicBezTo>
                                    <a:pt x="3301" y="1194"/>
                                    <a:pt x="2794" y="1702"/>
                                    <a:pt x="2540" y="2209"/>
                                  </a:cubicBezTo>
                                  <a:cubicBezTo>
                                    <a:pt x="2159" y="2717"/>
                                    <a:pt x="1651" y="2971"/>
                                    <a:pt x="1143" y="2717"/>
                                  </a:cubicBezTo>
                                  <a:cubicBezTo>
                                    <a:pt x="635" y="2209"/>
                                    <a:pt x="127" y="2082"/>
                                    <a:pt x="0" y="1321"/>
                                  </a:cubicBezTo>
                                  <a:cubicBezTo>
                                    <a:pt x="0" y="686"/>
                                    <a:pt x="635" y="179"/>
                                    <a:pt x="1143" y="52"/>
                                  </a:cubicBezTo>
                                  <a:cubicBezTo>
                                    <a:pt x="1905" y="-202"/>
                                    <a:pt x="2159" y="559"/>
                                    <a:pt x="2794" y="55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12511874" name="Freeform: Shape 712511874"/>
                          <wps:cNvSpPr/>
                          <wps:spPr>
                            <a:xfrm>
                              <a:off x="5520345" y="210413"/>
                              <a:ext cx="2920" cy="2877"/>
                            </a:xfrm>
                            <a:custGeom>
                              <a:avLst/>
                              <a:gdLst>
                                <a:gd name="csX0" fmla="*/ 2921 w 2920"/>
                                <a:gd name="csY0" fmla="*/ 1269 h 2877"/>
                                <a:gd name="csX1" fmla="*/ 2413 w 2920"/>
                                <a:gd name="csY1" fmla="*/ 2538 h 2877"/>
                                <a:gd name="csX2" fmla="*/ 1143 w 2920"/>
                                <a:gd name="csY2" fmla="*/ 2792 h 2877"/>
                                <a:gd name="csX3" fmla="*/ 0 w 2920"/>
                                <a:gd name="csY3" fmla="*/ 1523 h 2877"/>
                                <a:gd name="csX4" fmla="*/ 1397 w 2920"/>
                                <a:gd name="csY4" fmla="*/ 0 h 2877"/>
                                <a:gd name="csX5" fmla="*/ 2921 w 2920"/>
                                <a:gd name="csY5" fmla="*/ 1142 h 287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20" h="2877">
                                  <a:moveTo>
                                    <a:pt x="2921" y="1269"/>
                                  </a:moveTo>
                                  <a:cubicBezTo>
                                    <a:pt x="2921" y="1269"/>
                                    <a:pt x="2540" y="2158"/>
                                    <a:pt x="2413" y="2538"/>
                                  </a:cubicBezTo>
                                  <a:cubicBezTo>
                                    <a:pt x="2032" y="2665"/>
                                    <a:pt x="1651" y="3046"/>
                                    <a:pt x="1143" y="2792"/>
                                  </a:cubicBezTo>
                                  <a:cubicBezTo>
                                    <a:pt x="635" y="2538"/>
                                    <a:pt x="254" y="2158"/>
                                    <a:pt x="0" y="1523"/>
                                  </a:cubicBezTo>
                                  <a:cubicBezTo>
                                    <a:pt x="127" y="888"/>
                                    <a:pt x="635" y="254"/>
                                    <a:pt x="1397" y="0"/>
                                  </a:cubicBezTo>
                                  <a:cubicBezTo>
                                    <a:pt x="2032" y="127"/>
                                    <a:pt x="2667" y="508"/>
                                    <a:pt x="2921" y="114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53752005" name="Freeform: Shape 1753752005"/>
                          <wps:cNvSpPr/>
                          <wps:spPr>
                            <a:xfrm>
                              <a:off x="5682441" y="211025"/>
                              <a:ext cx="2734" cy="2565"/>
                            </a:xfrm>
                            <a:custGeom>
                              <a:avLst/>
                              <a:gdLst>
                                <a:gd name="csX0" fmla="*/ 2735 w 2734"/>
                                <a:gd name="csY0" fmla="*/ 657 h 2565"/>
                                <a:gd name="csX1" fmla="*/ 2735 w 2734"/>
                                <a:gd name="csY1" fmla="*/ 1673 h 2565"/>
                                <a:gd name="csX2" fmla="*/ 830 w 2734"/>
                                <a:gd name="csY2" fmla="*/ 2434 h 2565"/>
                                <a:gd name="csX3" fmla="*/ 67 w 2734"/>
                                <a:gd name="csY3" fmla="*/ 784 h 2565"/>
                                <a:gd name="csX4" fmla="*/ 2607 w 2734"/>
                                <a:gd name="csY4" fmla="*/ 657 h 256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34" h="2565">
                                  <a:moveTo>
                                    <a:pt x="2735" y="657"/>
                                  </a:moveTo>
                                  <a:cubicBezTo>
                                    <a:pt x="2735" y="657"/>
                                    <a:pt x="2735" y="1419"/>
                                    <a:pt x="2735" y="1673"/>
                                  </a:cubicBezTo>
                                  <a:cubicBezTo>
                                    <a:pt x="2226" y="2307"/>
                                    <a:pt x="1718" y="2815"/>
                                    <a:pt x="830" y="2434"/>
                                  </a:cubicBezTo>
                                  <a:cubicBezTo>
                                    <a:pt x="322" y="1927"/>
                                    <a:pt x="-186" y="1546"/>
                                    <a:pt x="67" y="784"/>
                                  </a:cubicBezTo>
                                  <a:cubicBezTo>
                                    <a:pt x="703" y="-104"/>
                                    <a:pt x="1973" y="-358"/>
                                    <a:pt x="2607" y="65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57744598" name="Freeform: Shape 557744598"/>
                          <wps:cNvSpPr/>
                          <wps:spPr>
                            <a:xfrm>
                              <a:off x="5533171" y="211252"/>
                              <a:ext cx="2412" cy="2714"/>
                            </a:xfrm>
                            <a:custGeom>
                              <a:avLst/>
                              <a:gdLst>
                                <a:gd name="csX0" fmla="*/ 2413 w 2412"/>
                                <a:gd name="csY0" fmla="*/ 1572 h 2714"/>
                                <a:gd name="csX1" fmla="*/ 1270 w 2412"/>
                                <a:gd name="csY1" fmla="*/ 2714 h 2714"/>
                                <a:gd name="csX2" fmla="*/ 0 w 2412"/>
                                <a:gd name="csY2" fmla="*/ 1826 h 2714"/>
                                <a:gd name="csX3" fmla="*/ 635 w 2412"/>
                                <a:gd name="csY3" fmla="*/ 49 h 2714"/>
                                <a:gd name="csX4" fmla="*/ 2413 w 2412"/>
                                <a:gd name="csY4" fmla="*/ 1572 h 271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412" h="2714">
                                  <a:moveTo>
                                    <a:pt x="2413" y="1572"/>
                                  </a:moveTo>
                                  <a:cubicBezTo>
                                    <a:pt x="2413" y="1572"/>
                                    <a:pt x="2032" y="2714"/>
                                    <a:pt x="1270" y="2714"/>
                                  </a:cubicBezTo>
                                  <a:cubicBezTo>
                                    <a:pt x="635" y="2714"/>
                                    <a:pt x="381" y="2207"/>
                                    <a:pt x="0" y="1826"/>
                                  </a:cubicBezTo>
                                  <a:cubicBezTo>
                                    <a:pt x="0" y="1191"/>
                                    <a:pt x="0" y="430"/>
                                    <a:pt x="635" y="49"/>
                                  </a:cubicBezTo>
                                  <a:cubicBezTo>
                                    <a:pt x="1524" y="-205"/>
                                    <a:pt x="2413" y="557"/>
                                    <a:pt x="2413" y="157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12801683" name="Freeform: Shape 1512801683"/>
                          <wps:cNvSpPr/>
                          <wps:spPr>
                            <a:xfrm>
                              <a:off x="5525424" y="211936"/>
                              <a:ext cx="2920" cy="2849"/>
                            </a:xfrm>
                            <a:custGeom>
                              <a:avLst/>
                              <a:gdLst>
                                <a:gd name="csX0" fmla="*/ 2794 w 2920"/>
                                <a:gd name="csY0" fmla="*/ 1142 h 2849"/>
                                <a:gd name="csX1" fmla="*/ 2032 w 2920"/>
                                <a:gd name="csY1" fmla="*/ 2792 h 2849"/>
                                <a:gd name="csX2" fmla="*/ 0 w 2920"/>
                                <a:gd name="csY2" fmla="*/ 1777 h 2849"/>
                                <a:gd name="csX3" fmla="*/ 1397 w 2920"/>
                                <a:gd name="csY3" fmla="*/ 0 h 2849"/>
                                <a:gd name="csX4" fmla="*/ 2921 w 2920"/>
                                <a:gd name="csY4" fmla="*/ 1142 h 284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20" h="2849">
                                  <a:moveTo>
                                    <a:pt x="2794" y="1142"/>
                                  </a:moveTo>
                                  <a:cubicBezTo>
                                    <a:pt x="3048" y="1904"/>
                                    <a:pt x="2540" y="2411"/>
                                    <a:pt x="2032" y="2792"/>
                                  </a:cubicBezTo>
                                  <a:cubicBezTo>
                                    <a:pt x="1143" y="3046"/>
                                    <a:pt x="381" y="2411"/>
                                    <a:pt x="0" y="1777"/>
                                  </a:cubicBezTo>
                                  <a:cubicBezTo>
                                    <a:pt x="0" y="1015"/>
                                    <a:pt x="635" y="254"/>
                                    <a:pt x="1397" y="0"/>
                                  </a:cubicBezTo>
                                  <a:cubicBezTo>
                                    <a:pt x="2032" y="0"/>
                                    <a:pt x="2540" y="761"/>
                                    <a:pt x="2921" y="114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10756560" name="Freeform: Shape 610756560"/>
                          <wps:cNvSpPr/>
                          <wps:spPr>
                            <a:xfrm>
                              <a:off x="5687334" y="211936"/>
                              <a:ext cx="2962" cy="2842"/>
                            </a:xfrm>
                            <a:custGeom>
                              <a:avLst/>
                              <a:gdLst>
                                <a:gd name="csX0" fmla="*/ 2921 w 2962"/>
                                <a:gd name="csY0" fmla="*/ 888 h 2842"/>
                                <a:gd name="csX1" fmla="*/ 2032 w 2962"/>
                                <a:gd name="csY1" fmla="*/ 2792 h 2842"/>
                                <a:gd name="csX2" fmla="*/ 0 w 2962"/>
                                <a:gd name="csY2" fmla="*/ 1650 h 2842"/>
                                <a:gd name="csX3" fmla="*/ 1397 w 2962"/>
                                <a:gd name="csY3" fmla="*/ 0 h 2842"/>
                                <a:gd name="csX4" fmla="*/ 2921 w 2962"/>
                                <a:gd name="csY4" fmla="*/ 888 h 284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62" h="2842">
                                  <a:moveTo>
                                    <a:pt x="2921" y="888"/>
                                  </a:moveTo>
                                  <a:cubicBezTo>
                                    <a:pt x="3048" y="1650"/>
                                    <a:pt x="2921" y="2411"/>
                                    <a:pt x="2032" y="2792"/>
                                  </a:cubicBezTo>
                                  <a:cubicBezTo>
                                    <a:pt x="1143" y="3046"/>
                                    <a:pt x="381" y="2284"/>
                                    <a:pt x="0" y="1650"/>
                                  </a:cubicBezTo>
                                  <a:cubicBezTo>
                                    <a:pt x="381" y="1015"/>
                                    <a:pt x="508" y="127"/>
                                    <a:pt x="1397" y="0"/>
                                  </a:cubicBezTo>
                                  <a:cubicBezTo>
                                    <a:pt x="2032" y="0"/>
                                    <a:pt x="2540" y="254"/>
                                    <a:pt x="2921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12302638" name="Freeform: Shape 1212302638"/>
                          <wps:cNvSpPr/>
                          <wps:spPr>
                            <a:xfrm>
                              <a:off x="5529361" y="211936"/>
                              <a:ext cx="2539" cy="2736"/>
                            </a:xfrm>
                            <a:custGeom>
                              <a:avLst/>
                              <a:gdLst>
                                <a:gd name="csX0" fmla="*/ 2413 w 2539"/>
                                <a:gd name="csY0" fmla="*/ 1269 h 2736"/>
                                <a:gd name="csX1" fmla="*/ 2032 w 2539"/>
                                <a:gd name="csY1" fmla="*/ 2411 h 2736"/>
                                <a:gd name="csX2" fmla="*/ 1016 w 2539"/>
                                <a:gd name="csY2" fmla="*/ 2665 h 2736"/>
                                <a:gd name="csX3" fmla="*/ 0 w 2539"/>
                                <a:gd name="csY3" fmla="*/ 1523 h 2736"/>
                                <a:gd name="csX4" fmla="*/ 1016 w 2539"/>
                                <a:gd name="csY4" fmla="*/ 0 h 2736"/>
                                <a:gd name="csX5" fmla="*/ 2540 w 2539"/>
                                <a:gd name="csY5" fmla="*/ 1142 h 273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539" h="2736">
                                  <a:moveTo>
                                    <a:pt x="2413" y="1269"/>
                                  </a:moveTo>
                                  <a:cubicBezTo>
                                    <a:pt x="2413" y="1269"/>
                                    <a:pt x="2159" y="2031"/>
                                    <a:pt x="2032" y="2411"/>
                                  </a:cubicBezTo>
                                  <a:cubicBezTo>
                                    <a:pt x="1651" y="2411"/>
                                    <a:pt x="1397" y="2919"/>
                                    <a:pt x="1016" y="2665"/>
                                  </a:cubicBezTo>
                                  <a:cubicBezTo>
                                    <a:pt x="762" y="2284"/>
                                    <a:pt x="127" y="2158"/>
                                    <a:pt x="0" y="1523"/>
                                  </a:cubicBezTo>
                                  <a:cubicBezTo>
                                    <a:pt x="0" y="761"/>
                                    <a:pt x="508" y="381"/>
                                    <a:pt x="1016" y="0"/>
                                  </a:cubicBezTo>
                                  <a:cubicBezTo>
                                    <a:pt x="1778" y="0"/>
                                    <a:pt x="2286" y="508"/>
                                    <a:pt x="2540" y="114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84207847" name="Freeform: Shape 684207847"/>
                          <wps:cNvSpPr/>
                          <wps:spPr>
                            <a:xfrm>
                              <a:off x="5732175" y="212359"/>
                              <a:ext cx="3034" cy="2769"/>
                            </a:xfrm>
                            <a:custGeom>
                              <a:avLst/>
                              <a:gdLst>
                                <a:gd name="csX0" fmla="*/ 2907 w 3034"/>
                                <a:gd name="csY0" fmla="*/ 1481 h 2769"/>
                                <a:gd name="csX1" fmla="*/ 1637 w 3034"/>
                                <a:gd name="csY1" fmla="*/ 2750 h 2769"/>
                                <a:gd name="csX2" fmla="*/ 241 w 3034"/>
                                <a:gd name="csY2" fmla="*/ 2115 h 2769"/>
                                <a:gd name="csX3" fmla="*/ 241 w 3034"/>
                                <a:gd name="csY3" fmla="*/ 719 h 2769"/>
                                <a:gd name="csX4" fmla="*/ 3034 w 3034"/>
                                <a:gd name="csY4" fmla="*/ 1481 h 276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034" h="2769">
                                  <a:moveTo>
                                    <a:pt x="2907" y="1481"/>
                                  </a:moveTo>
                                  <a:cubicBezTo>
                                    <a:pt x="2907" y="1481"/>
                                    <a:pt x="2272" y="2369"/>
                                    <a:pt x="1637" y="2750"/>
                                  </a:cubicBezTo>
                                  <a:cubicBezTo>
                                    <a:pt x="1002" y="2877"/>
                                    <a:pt x="621" y="2369"/>
                                    <a:pt x="241" y="2115"/>
                                  </a:cubicBezTo>
                                  <a:cubicBezTo>
                                    <a:pt x="-140" y="1735"/>
                                    <a:pt x="-14" y="1100"/>
                                    <a:pt x="241" y="719"/>
                                  </a:cubicBezTo>
                                  <a:cubicBezTo>
                                    <a:pt x="1002" y="-550"/>
                                    <a:pt x="3034" y="-42"/>
                                    <a:pt x="3034" y="148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60862112" name="Freeform: Shape 1260862112"/>
                          <wps:cNvSpPr/>
                          <wps:spPr>
                            <a:xfrm>
                              <a:off x="5737947" y="212767"/>
                              <a:ext cx="2976" cy="2595"/>
                            </a:xfrm>
                            <a:custGeom>
                              <a:avLst/>
                              <a:gdLst>
                                <a:gd name="csX0" fmla="*/ 2976 w 2976"/>
                                <a:gd name="csY0" fmla="*/ 1326 h 2595"/>
                                <a:gd name="csX1" fmla="*/ 1071 w 2976"/>
                                <a:gd name="csY1" fmla="*/ 2595 h 2595"/>
                                <a:gd name="csX2" fmla="*/ 182 w 2976"/>
                                <a:gd name="csY2" fmla="*/ 818 h 2595"/>
                                <a:gd name="csX3" fmla="*/ 1071 w 2976"/>
                                <a:gd name="csY3" fmla="*/ 57 h 2595"/>
                                <a:gd name="csX4" fmla="*/ 2976 w 2976"/>
                                <a:gd name="csY4" fmla="*/ 1199 h 259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76" h="2595">
                                  <a:moveTo>
                                    <a:pt x="2976" y="1326"/>
                                  </a:moveTo>
                                  <a:cubicBezTo>
                                    <a:pt x="2722" y="2214"/>
                                    <a:pt x="1833" y="2595"/>
                                    <a:pt x="1071" y="2595"/>
                                  </a:cubicBezTo>
                                  <a:cubicBezTo>
                                    <a:pt x="310" y="2341"/>
                                    <a:pt x="-325" y="1707"/>
                                    <a:pt x="182" y="818"/>
                                  </a:cubicBezTo>
                                  <a:cubicBezTo>
                                    <a:pt x="437" y="564"/>
                                    <a:pt x="690" y="184"/>
                                    <a:pt x="1071" y="57"/>
                                  </a:cubicBezTo>
                                  <a:cubicBezTo>
                                    <a:pt x="1960" y="-197"/>
                                    <a:pt x="2722" y="438"/>
                                    <a:pt x="2976" y="119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11176545" name="Freeform: Shape 1011176545"/>
                          <wps:cNvSpPr/>
                          <wps:spPr>
                            <a:xfrm>
                              <a:off x="5701787" y="213713"/>
                              <a:ext cx="2690" cy="2665"/>
                            </a:xfrm>
                            <a:custGeom>
                              <a:avLst/>
                              <a:gdLst>
                                <a:gd name="csX0" fmla="*/ 2563 w 2690"/>
                                <a:gd name="csY0" fmla="*/ 888 h 2665"/>
                                <a:gd name="csX1" fmla="*/ 1421 w 2690"/>
                                <a:gd name="csY1" fmla="*/ 2665 h 2665"/>
                                <a:gd name="csX2" fmla="*/ 24 w 2690"/>
                                <a:gd name="csY2" fmla="*/ 2031 h 2665"/>
                                <a:gd name="csX3" fmla="*/ 1167 w 2690"/>
                                <a:gd name="csY3" fmla="*/ 0 h 2665"/>
                                <a:gd name="csX4" fmla="*/ 2690 w 2690"/>
                                <a:gd name="csY4" fmla="*/ 888 h 266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690" h="2665">
                                  <a:moveTo>
                                    <a:pt x="2563" y="888"/>
                                  </a:moveTo>
                                  <a:cubicBezTo>
                                    <a:pt x="2944" y="1904"/>
                                    <a:pt x="2056" y="2158"/>
                                    <a:pt x="1421" y="2665"/>
                                  </a:cubicBezTo>
                                  <a:cubicBezTo>
                                    <a:pt x="913" y="2665"/>
                                    <a:pt x="405" y="2411"/>
                                    <a:pt x="24" y="2031"/>
                                  </a:cubicBezTo>
                                  <a:cubicBezTo>
                                    <a:pt x="-103" y="1142"/>
                                    <a:pt x="278" y="381"/>
                                    <a:pt x="1167" y="0"/>
                                  </a:cubicBezTo>
                                  <a:cubicBezTo>
                                    <a:pt x="1801" y="0"/>
                                    <a:pt x="2182" y="254"/>
                                    <a:pt x="2690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36147763" name="Freeform: Shape 636147763"/>
                          <wps:cNvSpPr/>
                          <wps:spPr>
                            <a:xfrm>
                              <a:off x="5680834" y="214950"/>
                              <a:ext cx="2599" cy="2343"/>
                            </a:xfrm>
                            <a:custGeom>
                              <a:avLst/>
                              <a:gdLst>
                                <a:gd name="csX0" fmla="*/ 2437 w 2599"/>
                                <a:gd name="csY0" fmla="*/ 666 h 2343"/>
                                <a:gd name="csX1" fmla="*/ 2564 w 2599"/>
                                <a:gd name="csY1" fmla="*/ 1555 h 2343"/>
                                <a:gd name="csX2" fmla="*/ 787 w 2599"/>
                                <a:gd name="csY2" fmla="*/ 2189 h 2343"/>
                                <a:gd name="csX3" fmla="*/ 25 w 2599"/>
                                <a:gd name="csY3" fmla="*/ 666 h 2343"/>
                                <a:gd name="csX4" fmla="*/ 2437 w 2599"/>
                                <a:gd name="csY4" fmla="*/ 666 h 234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99" h="2343">
                                  <a:moveTo>
                                    <a:pt x="2437" y="666"/>
                                  </a:moveTo>
                                  <a:cubicBezTo>
                                    <a:pt x="2437" y="666"/>
                                    <a:pt x="2691" y="1428"/>
                                    <a:pt x="2564" y="1555"/>
                                  </a:cubicBezTo>
                                  <a:cubicBezTo>
                                    <a:pt x="2057" y="1809"/>
                                    <a:pt x="1421" y="2697"/>
                                    <a:pt x="787" y="2189"/>
                                  </a:cubicBezTo>
                                  <a:cubicBezTo>
                                    <a:pt x="278" y="1935"/>
                                    <a:pt x="-102" y="1428"/>
                                    <a:pt x="25" y="666"/>
                                  </a:cubicBezTo>
                                  <a:cubicBezTo>
                                    <a:pt x="406" y="-222"/>
                                    <a:pt x="2057" y="-222"/>
                                    <a:pt x="2437" y="66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38083646" name="Freeform: Shape 1538083646"/>
                          <wps:cNvSpPr/>
                          <wps:spPr>
                            <a:xfrm>
                              <a:off x="5685156" y="215362"/>
                              <a:ext cx="2559" cy="2247"/>
                            </a:xfrm>
                            <a:custGeom>
                              <a:avLst/>
                              <a:gdLst>
                                <a:gd name="csX0" fmla="*/ 2433 w 2559"/>
                                <a:gd name="csY0" fmla="*/ 761 h 2247"/>
                                <a:gd name="csX1" fmla="*/ 1797 w 2559"/>
                                <a:gd name="csY1" fmla="*/ 2031 h 2247"/>
                                <a:gd name="csX2" fmla="*/ 146 w 2559"/>
                                <a:gd name="csY2" fmla="*/ 1777 h 2247"/>
                                <a:gd name="csX3" fmla="*/ 146 w 2559"/>
                                <a:gd name="csY3" fmla="*/ 635 h 2247"/>
                                <a:gd name="csX4" fmla="*/ 1163 w 2559"/>
                                <a:gd name="csY4" fmla="*/ 0 h 2247"/>
                                <a:gd name="csX5" fmla="*/ 2559 w 2559"/>
                                <a:gd name="csY5" fmla="*/ 761 h 22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559" h="2247">
                                  <a:moveTo>
                                    <a:pt x="2433" y="761"/>
                                  </a:moveTo>
                                  <a:cubicBezTo>
                                    <a:pt x="2433" y="761"/>
                                    <a:pt x="2433" y="1650"/>
                                    <a:pt x="1797" y="2031"/>
                                  </a:cubicBezTo>
                                  <a:cubicBezTo>
                                    <a:pt x="1290" y="2538"/>
                                    <a:pt x="655" y="2031"/>
                                    <a:pt x="146" y="1777"/>
                                  </a:cubicBezTo>
                                  <a:cubicBezTo>
                                    <a:pt x="20" y="1523"/>
                                    <a:pt x="-107" y="1015"/>
                                    <a:pt x="146" y="635"/>
                                  </a:cubicBezTo>
                                  <a:cubicBezTo>
                                    <a:pt x="401" y="381"/>
                                    <a:pt x="782" y="127"/>
                                    <a:pt x="1163" y="0"/>
                                  </a:cubicBezTo>
                                  <a:cubicBezTo>
                                    <a:pt x="1671" y="127"/>
                                    <a:pt x="2305" y="127"/>
                                    <a:pt x="2559" y="76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29919366" name="Freeform: Shape 1229919366"/>
                          <wps:cNvSpPr/>
                          <wps:spPr>
                            <a:xfrm>
                              <a:off x="5554409" y="215489"/>
                              <a:ext cx="2762" cy="2904"/>
                            </a:xfrm>
                            <a:custGeom>
                              <a:avLst/>
                              <a:gdLst>
                                <a:gd name="csX0" fmla="*/ 2636 w 2762"/>
                                <a:gd name="csY0" fmla="*/ 761 h 2904"/>
                                <a:gd name="csX1" fmla="*/ 2509 w 2762"/>
                                <a:gd name="csY1" fmla="*/ 2284 h 2904"/>
                                <a:gd name="csX2" fmla="*/ 604 w 2762"/>
                                <a:gd name="csY2" fmla="*/ 2665 h 2904"/>
                                <a:gd name="csX3" fmla="*/ 96 w 2762"/>
                                <a:gd name="csY3" fmla="*/ 761 h 2904"/>
                                <a:gd name="csX4" fmla="*/ 1239 w 2762"/>
                                <a:gd name="csY4" fmla="*/ 0 h 2904"/>
                                <a:gd name="csX5" fmla="*/ 2763 w 2762"/>
                                <a:gd name="csY5" fmla="*/ 761 h 290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762" h="2904">
                                  <a:moveTo>
                                    <a:pt x="2636" y="761"/>
                                  </a:moveTo>
                                  <a:cubicBezTo>
                                    <a:pt x="2636" y="761"/>
                                    <a:pt x="2636" y="1777"/>
                                    <a:pt x="2509" y="2284"/>
                                  </a:cubicBezTo>
                                  <a:cubicBezTo>
                                    <a:pt x="2128" y="2792"/>
                                    <a:pt x="1239" y="3173"/>
                                    <a:pt x="604" y="2665"/>
                                  </a:cubicBezTo>
                                  <a:cubicBezTo>
                                    <a:pt x="-158" y="2411"/>
                                    <a:pt x="-31" y="1396"/>
                                    <a:pt x="96" y="761"/>
                                  </a:cubicBezTo>
                                  <a:cubicBezTo>
                                    <a:pt x="604" y="635"/>
                                    <a:pt x="604" y="0"/>
                                    <a:pt x="1239" y="0"/>
                                  </a:cubicBezTo>
                                  <a:cubicBezTo>
                                    <a:pt x="1874" y="0"/>
                                    <a:pt x="2255" y="381"/>
                                    <a:pt x="2763" y="76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79829047" name="Freeform: Shape 679829047"/>
                          <wps:cNvSpPr/>
                          <wps:spPr>
                            <a:xfrm>
                              <a:off x="5709684" y="215450"/>
                              <a:ext cx="2934" cy="2380"/>
                            </a:xfrm>
                            <a:custGeom>
                              <a:avLst/>
                              <a:gdLst>
                                <a:gd name="csX0" fmla="*/ 2921 w 2934"/>
                                <a:gd name="csY0" fmla="*/ 1054 h 2380"/>
                                <a:gd name="csX1" fmla="*/ 1778 w 2934"/>
                                <a:gd name="csY1" fmla="*/ 2323 h 2380"/>
                                <a:gd name="csX2" fmla="*/ 0 w 2934"/>
                                <a:gd name="csY2" fmla="*/ 1308 h 2380"/>
                                <a:gd name="csX3" fmla="*/ 635 w 2934"/>
                                <a:gd name="csY3" fmla="*/ 166 h 2380"/>
                                <a:gd name="csX4" fmla="*/ 2921 w 2934"/>
                                <a:gd name="csY4" fmla="*/ 1054 h 238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34" h="2380">
                                  <a:moveTo>
                                    <a:pt x="2921" y="1054"/>
                                  </a:moveTo>
                                  <a:cubicBezTo>
                                    <a:pt x="3048" y="1816"/>
                                    <a:pt x="2286" y="2196"/>
                                    <a:pt x="1778" y="2323"/>
                                  </a:cubicBezTo>
                                  <a:cubicBezTo>
                                    <a:pt x="889" y="2577"/>
                                    <a:pt x="381" y="1943"/>
                                    <a:pt x="0" y="1308"/>
                                  </a:cubicBezTo>
                                  <a:cubicBezTo>
                                    <a:pt x="0" y="800"/>
                                    <a:pt x="508" y="547"/>
                                    <a:pt x="635" y="166"/>
                                  </a:cubicBezTo>
                                  <a:cubicBezTo>
                                    <a:pt x="1778" y="-342"/>
                                    <a:pt x="2413" y="420"/>
                                    <a:pt x="2921" y="105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12274976" name="Freeform: Shape 2112274976"/>
                          <wps:cNvSpPr/>
                          <wps:spPr>
                            <a:xfrm>
                              <a:off x="5705621" y="215616"/>
                              <a:ext cx="2971" cy="2543"/>
                            </a:xfrm>
                            <a:custGeom>
                              <a:avLst/>
                              <a:gdLst>
                                <a:gd name="csX0" fmla="*/ 2921 w 2971"/>
                                <a:gd name="csY0" fmla="*/ 888 h 2543"/>
                                <a:gd name="csX1" fmla="*/ 2032 w 2971"/>
                                <a:gd name="csY1" fmla="*/ 2411 h 2543"/>
                                <a:gd name="csX2" fmla="*/ 381 w 2971"/>
                                <a:gd name="csY2" fmla="*/ 2158 h 2543"/>
                                <a:gd name="csX3" fmla="*/ 0 w 2971"/>
                                <a:gd name="csY3" fmla="*/ 1015 h 2543"/>
                                <a:gd name="csX4" fmla="*/ 1270 w 2971"/>
                                <a:gd name="csY4" fmla="*/ 0 h 2543"/>
                                <a:gd name="csX5" fmla="*/ 2921 w 2971"/>
                                <a:gd name="csY5" fmla="*/ 888 h 254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71" h="2543">
                                  <a:moveTo>
                                    <a:pt x="2921" y="888"/>
                                  </a:moveTo>
                                  <a:cubicBezTo>
                                    <a:pt x="3175" y="1650"/>
                                    <a:pt x="2413" y="2031"/>
                                    <a:pt x="2032" y="2411"/>
                                  </a:cubicBezTo>
                                  <a:cubicBezTo>
                                    <a:pt x="1524" y="2665"/>
                                    <a:pt x="762" y="2538"/>
                                    <a:pt x="381" y="2158"/>
                                  </a:cubicBezTo>
                                  <a:cubicBezTo>
                                    <a:pt x="0" y="1904"/>
                                    <a:pt x="0" y="1396"/>
                                    <a:pt x="0" y="1015"/>
                                  </a:cubicBezTo>
                                  <a:cubicBezTo>
                                    <a:pt x="508" y="635"/>
                                    <a:pt x="635" y="127"/>
                                    <a:pt x="1270" y="0"/>
                                  </a:cubicBezTo>
                                  <a:cubicBezTo>
                                    <a:pt x="1905" y="0"/>
                                    <a:pt x="2667" y="381"/>
                                    <a:pt x="2921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05260293" name="Freeform: Shape 505260293"/>
                          <wps:cNvSpPr/>
                          <wps:spPr>
                            <a:xfrm>
                              <a:off x="5731018" y="215720"/>
                              <a:ext cx="12317" cy="3494"/>
                            </a:xfrm>
                            <a:custGeom>
                              <a:avLst/>
                              <a:gdLst>
                                <a:gd name="csX0" fmla="*/ 12191 w 12317"/>
                                <a:gd name="csY0" fmla="*/ 1673 h 3494"/>
                                <a:gd name="csX1" fmla="*/ 10413 w 12317"/>
                                <a:gd name="csY1" fmla="*/ 2561 h 3494"/>
                                <a:gd name="csX2" fmla="*/ 0 w 12317"/>
                                <a:gd name="csY2" fmla="*/ 1800 h 3494"/>
                                <a:gd name="csX3" fmla="*/ 2032 w 12317"/>
                                <a:gd name="csY3" fmla="*/ 784 h 3494"/>
                                <a:gd name="csX4" fmla="*/ 12064 w 12317"/>
                                <a:gd name="csY4" fmla="*/ 1419 h 3494"/>
                                <a:gd name="csX5" fmla="*/ 12318 w 12317"/>
                                <a:gd name="csY5" fmla="*/ 1673 h 349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12317" h="3494">
                                  <a:moveTo>
                                    <a:pt x="12191" y="1673"/>
                                  </a:moveTo>
                                  <a:cubicBezTo>
                                    <a:pt x="12318" y="2815"/>
                                    <a:pt x="10921" y="2180"/>
                                    <a:pt x="10413" y="2561"/>
                                  </a:cubicBezTo>
                                  <a:cubicBezTo>
                                    <a:pt x="7238" y="4465"/>
                                    <a:pt x="3048" y="3069"/>
                                    <a:pt x="0" y="1800"/>
                                  </a:cubicBezTo>
                                  <a:cubicBezTo>
                                    <a:pt x="254" y="784"/>
                                    <a:pt x="1397" y="1165"/>
                                    <a:pt x="2032" y="784"/>
                                  </a:cubicBezTo>
                                  <a:cubicBezTo>
                                    <a:pt x="5334" y="-1246"/>
                                    <a:pt x="8762" y="1292"/>
                                    <a:pt x="12064" y="1419"/>
                                  </a:cubicBezTo>
                                  <a:lnTo>
                                    <a:pt x="12318" y="16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64142279" name="Freeform: Shape 1764142279"/>
                          <wps:cNvSpPr/>
                          <wps:spPr>
                            <a:xfrm>
                              <a:off x="5522123" y="216015"/>
                              <a:ext cx="10539" cy="3212"/>
                            </a:xfrm>
                            <a:custGeom>
                              <a:avLst/>
                              <a:gdLst>
                                <a:gd name="csX0" fmla="*/ 10540 w 10539"/>
                                <a:gd name="csY0" fmla="*/ 490 h 3212"/>
                                <a:gd name="csX1" fmla="*/ 10286 w 10539"/>
                                <a:gd name="csY1" fmla="*/ 997 h 3212"/>
                                <a:gd name="csX2" fmla="*/ 381 w 10539"/>
                                <a:gd name="csY2" fmla="*/ 2774 h 3212"/>
                                <a:gd name="csX3" fmla="*/ 0 w 10539"/>
                                <a:gd name="csY3" fmla="*/ 2267 h 3212"/>
                                <a:gd name="csX4" fmla="*/ 10286 w 10539"/>
                                <a:gd name="csY4" fmla="*/ 236 h 3212"/>
                                <a:gd name="csX5" fmla="*/ 10540 w 10539"/>
                                <a:gd name="csY5" fmla="*/ 490 h 321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10539" h="3212">
                                  <a:moveTo>
                                    <a:pt x="10540" y="490"/>
                                  </a:moveTo>
                                  <a:lnTo>
                                    <a:pt x="10286" y="997"/>
                                  </a:lnTo>
                                  <a:cubicBezTo>
                                    <a:pt x="7492" y="2647"/>
                                    <a:pt x="3682" y="3916"/>
                                    <a:pt x="381" y="2774"/>
                                  </a:cubicBezTo>
                                  <a:lnTo>
                                    <a:pt x="0" y="2267"/>
                                  </a:lnTo>
                                  <a:cubicBezTo>
                                    <a:pt x="2794" y="236"/>
                                    <a:pt x="6603" y="-399"/>
                                    <a:pt x="10286" y="236"/>
                                  </a:cubicBezTo>
                                  <a:lnTo>
                                    <a:pt x="10540" y="4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55926015" name="Freeform: Shape 1755926015"/>
                          <wps:cNvSpPr/>
                          <wps:spPr>
                            <a:xfrm>
                              <a:off x="5717627" y="216124"/>
                              <a:ext cx="2851" cy="2504"/>
                            </a:xfrm>
                            <a:custGeom>
                              <a:avLst/>
                              <a:gdLst>
                                <a:gd name="csX0" fmla="*/ 2851 w 2851"/>
                                <a:gd name="csY0" fmla="*/ 888 h 2504"/>
                                <a:gd name="csX1" fmla="*/ 2089 w 2851"/>
                                <a:gd name="csY1" fmla="*/ 2411 h 2504"/>
                                <a:gd name="csX2" fmla="*/ 57 w 2851"/>
                                <a:gd name="csY2" fmla="*/ 1523 h 2504"/>
                                <a:gd name="csX3" fmla="*/ 1073 w 2851"/>
                                <a:gd name="csY3" fmla="*/ 0 h 2504"/>
                                <a:gd name="csX4" fmla="*/ 2851 w 2851"/>
                                <a:gd name="csY4" fmla="*/ 888 h 250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851" h="2504">
                                  <a:moveTo>
                                    <a:pt x="2851" y="888"/>
                                  </a:moveTo>
                                  <a:cubicBezTo>
                                    <a:pt x="2851" y="888"/>
                                    <a:pt x="2597" y="2031"/>
                                    <a:pt x="2089" y="2411"/>
                                  </a:cubicBezTo>
                                  <a:cubicBezTo>
                                    <a:pt x="1327" y="2665"/>
                                    <a:pt x="311" y="2411"/>
                                    <a:pt x="57" y="1523"/>
                                  </a:cubicBezTo>
                                  <a:cubicBezTo>
                                    <a:pt x="-197" y="888"/>
                                    <a:pt x="438" y="254"/>
                                    <a:pt x="1073" y="0"/>
                                  </a:cubicBezTo>
                                  <a:cubicBezTo>
                                    <a:pt x="1581" y="0"/>
                                    <a:pt x="2597" y="0"/>
                                    <a:pt x="2851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35906082" name="Freeform: Shape 1035906082"/>
                          <wps:cNvSpPr/>
                          <wps:spPr>
                            <a:xfrm>
                              <a:off x="5543526" y="216212"/>
                              <a:ext cx="2852" cy="2761"/>
                            </a:xfrm>
                            <a:custGeom>
                              <a:avLst/>
                              <a:gdLst>
                                <a:gd name="csX0" fmla="*/ 2852 w 2852"/>
                                <a:gd name="csY0" fmla="*/ 1181 h 2761"/>
                                <a:gd name="csX1" fmla="*/ 1963 w 2852"/>
                                <a:gd name="csY1" fmla="*/ 2704 h 2761"/>
                                <a:gd name="csX2" fmla="*/ 58 w 2852"/>
                                <a:gd name="csY2" fmla="*/ 1689 h 2761"/>
                                <a:gd name="csX3" fmla="*/ 820 w 2852"/>
                                <a:gd name="csY3" fmla="*/ 166 h 2761"/>
                                <a:gd name="csX4" fmla="*/ 2852 w 2852"/>
                                <a:gd name="csY4" fmla="*/ 1054 h 276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852" h="2761">
                                  <a:moveTo>
                                    <a:pt x="2852" y="1181"/>
                                  </a:moveTo>
                                  <a:cubicBezTo>
                                    <a:pt x="2852" y="1181"/>
                                    <a:pt x="2725" y="2450"/>
                                    <a:pt x="1963" y="2704"/>
                                  </a:cubicBezTo>
                                  <a:cubicBezTo>
                                    <a:pt x="1201" y="2958"/>
                                    <a:pt x="312" y="2323"/>
                                    <a:pt x="58" y="1689"/>
                                  </a:cubicBezTo>
                                  <a:cubicBezTo>
                                    <a:pt x="-196" y="800"/>
                                    <a:pt x="439" y="547"/>
                                    <a:pt x="820" y="166"/>
                                  </a:cubicBezTo>
                                  <a:cubicBezTo>
                                    <a:pt x="1709" y="-342"/>
                                    <a:pt x="2471" y="420"/>
                                    <a:pt x="2852" y="105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33125665" name="Freeform: Shape 433125665"/>
                          <wps:cNvSpPr/>
                          <wps:spPr>
                            <a:xfrm>
                              <a:off x="5538103" y="216505"/>
                              <a:ext cx="2813" cy="2905"/>
                            </a:xfrm>
                            <a:custGeom>
                              <a:avLst/>
                              <a:gdLst>
                                <a:gd name="csX0" fmla="*/ 2813 w 2813"/>
                                <a:gd name="csY0" fmla="*/ 1269 h 2905"/>
                                <a:gd name="csX1" fmla="*/ 2432 w 2813"/>
                                <a:gd name="csY1" fmla="*/ 2538 h 2905"/>
                                <a:gd name="csX2" fmla="*/ 909 w 2813"/>
                                <a:gd name="csY2" fmla="*/ 2792 h 2905"/>
                                <a:gd name="csX3" fmla="*/ 20 w 2813"/>
                                <a:gd name="csY3" fmla="*/ 888 h 2905"/>
                                <a:gd name="csX4" fmla="*/ 1290 w 2813"/>
                                <a:gd name="csY4" fmla="*/ 0 h 2905"/>
                                <a:gd name="csX5" fmla="*/ 2813 w 2813"/>
                                <a:gd name="csY5" fmla="*/ 1269 h 290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813" h="2905">
                                  <a:moveTo>
                                    <a:pt x="2813" y="1269"/>
                                  </a:moveTo>
                                  <a:cubicBezTo>
                                    <a:pt x="2813" y="1269"/>
                                    <a:pt x="2560" y="2158"/>
                                    <a:pt x="2432" y="2538"/>
                                  </a:cubicBezTo>
                                  <a:cubicBezTo>
                                    <a:pt x="2052" y="3046"/>
                                    <a:pt x="1290" y="2919"/>
                                    <a:pt x="909" y="2792"/>
                                  </a:cubicBezTo>
                                  <a:cubicBezTo>
                                    <a:pt x="401" y="2284"/>
                                    <a:pt x="-107" y="1777"/>
                                    <a:pt x="20" y="888"/>
                                  </a:cubicBezTo>
                                  <a:cubicBezTo>
                                    <a:pt x="528" y="508"/>
                                    <a:pt x="655" y="254"/>
                                    <a:pt x="1290" y="0"/>
                                  </a:cubicBezTo>
                                  <a:cubicBezTo>
                                    <a:pt x="1925" y="127"/>
                                    <a:pt x="2687" y="508"/>
                                    <a:pt x="2813" y="126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45540714" name="Freeform: Shape 1945540714"/>
                          <wps:cNvSpPr/>
                          <wps:spPr>
                            <a:xfrm>
                              <a:off x="5722886" y="218282"/>
                              <a:ext cx="2925" cy="2665"/>
                            </a:xfrm>
                            <a:custGeom>
                              <a:avLst/>
                              <a:gdLst>
                                <a:gd name="csX0" fmla="*/ 2926 w 2925"/>
                                <a:gd name="csY0" fmla="*/ 1269 h 2665"/>
                                <a:gd name="csX1" fmla="*/ 1656 w 2925"/>
                                <a:gd name="csY1" fmla="*/ 2665 h 2665"/>
                                <a:gd name="csX2" fmla="*/ 132 w 2925"/>
                                <a:gd name="csY2" fmla="*/ 1904 h 2665"/>
                                <a:gd name="csX3" fmla="*/ 386 w 2925"/>
                                <a:gd name="csY3" fmla="*/ 381 h 2665"/>
                                <a:gd name="csX4" fmla="*/ 1402 w 2925"/>
                                <a:gd name="csY4" fmla="*/ 0 h 2665"/>
                                <a:gd name="csX5" fmla="*/ 2799 w 2925"/>
                                <a:gd name="csY5" fmla="*/ 1269 h 266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25" h="2665">
                                  <a:moveTo>
                                    <a:pt x="2926" y="1269"/>
                                  </a:moveTo>
                                  <a:cubicBezTo>
                                    <a:pt x="2926" y="2031"/>
                                    <a:pt x="2291" y="2538"/>
                                    <a:pt x="1656" y="2665"/>
                                  </a:cubicBezTo>
                                  <a:cubicBezTo>
                                    <a:pt x="1021" y="2665"/>
                                    <a:pt x="513" y="2284"/>
                                    <a:pt x="132" y="1904"/>
                                  </a:cubicBezTo>
                                  <a:cubicBezTo>
                                    <a:pt x="-122" y="1396"/>
                                    <a:pt x="5" y="761"/>
                                    <a:pt x="386" y="381"/>
                                  </a:cubicBezTo>
                                  <a:cubicBezTo>
                                    <a:pt x="513" y="127"/>
                                    <a:pt x="1148" y="127"/>
                                    <a:pt x="1402" y="0"/>
                                  </a:cubicBezTo>
                                  <a:cubicBezTo>
                                    <a:pt x="2037" y="0"/>
                                    <a:pt x="2672" y="635"/>
                                    <a:pt x="2799" y="126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65689267" name="Freeform: Shape 565689267"/>
                          <wps:cNvSpPr/>
                          <wps:spPr>
                            <a:xfrm>
                              <a:off x="5527456" y="218408"/>
                              <a:ext cx="8000" cy="7107"/>
                            </a:xfrm>
                            <a:custGeom>
                              <a:avLst/>
                              <a:gdLst>
                                <a:gd name="csX0" fmla="*/ 7873 w 8000"/>
                                <a:gd name="csY0" fmla="*/ 254 h 7107"/>
                                <a:gd name="csX1" fmla="*/ 7492 w 8000"/>
                                <a:gd name="csY1" fmla="*/ 1523 h 7107"/>
                                <a:gd name="csX2" fmla="*/ 5841 w 8000"/>
                                <a:gd name="csY2" fmla="*/ 4823 h 7107"/>
                                <a:gd name="csX3" fmla="*/ 254 w 8000"/>
                                <a:gd name="csY3" fmla="*/ 7107 h 7107"/>
                                <a:gd name="csX4" fmla="*/ 0 w 8000"/>
                                <a:gd name="csY4" fmla="*/ 6473 h 7107"/>
                                <a:gd name="csX5" fmla="*/ 7746 w 8000"/>
                                <a:gd name="csY5" fmla="*/ 0 h 7107"/>
                                <a:gd name="csX6" fmla="*/ 8000 w 8000"/>
                                <a:gd name="csY6" fmla="*/ 0 h 710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</a:cxnLst>
                              <a:rect l="l" t="t" r="r" b="b"/>
                              <a:pathLst>
                                <a:path w="8000" h="7107">
                                  <a:moveTo>
                                    <a:pt x="7873" y="254"/>
                                  </a:moveTo>
                                  <a:cubicBezTo>
                                    <a:pt x="7873" y="254"/>
                                    <a:pt x="7619" y="1142"/>
                                    <a:pt x="7492" y="1523"/>
                                  </a:cubicBezTo>
                                  <a:cubicBezTo>
                                    <a:pt x="7238" y="2792"/>
                                    <a:pt x="6349" y="3680"/>
                                    <a:pt x="5841" y="4823"/>
                                  </a:cubicBezTo>
                                  <a:cubicBezTo>
                                    <a:pt x="4445" y="6599"/>
                                    <a:pt x="2286" y="6599"/>
                                    <a:pt x="254" y="7107"/>
                                  </a:cubicBezTo>
                                  <a:lnTo>
                                    <a:pt x="0" y="6473"/>
                                  </a:lnTo>
                                  <a:cubicBezTo>
                                    <a:pt x="2286" y="3554"/>
                                    <a:pt x="4572" y="1396"/>
                                    <a:pt x="7746" y="0"/>
                                  </a:cubicBezTo>
                                  <a:lnTo>
                                    <a:pt x="80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2897190" name="Freeform: Shape 42897190"/>
                          <wps:cNvSpPr/>
                          <wps:spPr>
                            <a:xfrm>
                              <a:off x="5719285" y="219404"/>
                              <a:ext cx="2731" cy="2430"/>
                            </a:xfrm>
                            <a:custGeom>
                              <a:avLst/>
                              <a:gdLst>
                                <a:gd name="csX0" fmla="*/ 2717 w 2731"/>
                                <a:gd name="csY0" fmla="*/ 908 h 2430"/>
                                <a:gd name="csX1" fmla="*/ 1574 w 2731"/>
                                <a:gd name="csY1" fmla="*/ 2431 h 2430"/>
                                <a:gd name="csX2" fmla="*/ 51 w 2731"/>
                                <a:gd name="csY2" fmla="*/ 1543 h 2430"/>
                                <a:gd name="csX3" fmla="*/ 1066 w 2731"/>
                                <a:gd name="csY3" fmla="*/ 20 h 2430"/>
                                <a:gd name="csX4" fmla="*/ 2717 w 2731"/>
                                <a:gd name="csY4" fmla="*/ 1035 h 243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31" h="2430">
                                  <a:moveTo>
                                    <a:pt x="2717" y="908"/>
                                  </a:moveTo>
                                  <a:cubicBezTo>
                                    <a:pt x="2844" y="1796"/>
                                    <a:pt x="2082" y="2050"/>
                                    <a:pt x="1574" y="2431"/>
                                  </a:cubicBezTo>
                                  <a:cubicBezTo>
                                    <a:pt x="939" y="2431"/>
                                    <a:pt x="304" y="2050"/>
                                    <a:pt x="51" y="1543"/>
                                  </a:cubicBezTo>
                                  <a:cubicBezTo>
                                    <a:pt x="-204" y="654"/>
                                    <a:pt x="558" y="400"/>
                                    <a:pt x="1066" y="20"/>
                                  </a:cubicBezTo>
                                  <a:cubicBezTo>
                                    <a:pt x="1828" y="-107"/>
                                    <a:pt x="2463" y="400"/>
                                    <a:pt x="2717" y="10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86848367" name="Freeform: Shape 986848367"/>
                          <wps:cNvSpPr/>
                          <wps:spPr>
                            <a:xfrm>
                              <a:off x="5541457" y="219678"/>
                              <a:ext cx="2889" cy="2538"/>
                            </a:xfrm>
                            <a:custGeom>
                              <a:avLst/>
                              <a:gdLst>
                                <a:gd name="csX0" fmla="*/ 2635 w 2889"/>
                                <a:gd name="csY0" fmla="*/ 635 h 2538"/>
                                <a:gd name="csX1" fmla="*/ 2889 w 2889"/>
                                <a:gd name="csY1" fmla="*/ 1015 h 2538"/>
                                <a:gd name="csX2" fmla="*/ 1746 w 2889"/>
                                <a:gd name="csY2" fmla="*/ 2538 h 2538"/>
                                <a:gd name="csX3" fmla="*/ 95 w 2889"/>
                                <a:gd name="csY3" fmla="*/ 1777 h 2538"/>
                                <a:gd name="csX4" fmla="*/ 857 w 2889"/>
                                <a:gd name="csY4" fmla="*/ 0 h 2538"/>
                                <a:gd name="csX5" fmla="*/ 2762 w 2889"/>
                                <a:gd name="csY5" fmla="*/ 635 h 25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889" h="2538">
                                  <a:moveTo>
                                    <a:pt x="2635" y="635"/>
                                  </a:moveTo>
                                  <a:cubicBezTo>
                                    <a:pt x="2635" y="635"/>
                                    <a:pt x="2635" y="888"/>
                                    <a:pt x="2889" y="1015"/>
                                  </a:cubicBezTo>
                                  <a:cubicBezTo>
                                    <a:pt x="2889" y="1904"/>
                                    <a:pt x="2254" y="2158"/>
                                    <a:pt x="1746" y="2538"/>
                                  </a:cubicBezTo>
                                  <a:cubicBezTo>
                                    <a:pt x="1111" y="2538"/>
                                    <a:pt x="476" y="2284"/>
                                    <a:pt x="95" y="1777"/>
                                  </a:cubicBezTo>
                                  <a:cubicBezTo>
                                    <a:pt x="-159" y="1015"/>
                                    <a:pt x="95" y="254"/>
                                    <a:pt x="857" y="0"/>
                                  </a:cubicBezTo>
                                  <a:cubicBezTo>
                                    <a:pt x="1492" y="0"/>
                                    <a:pt x="2508" y="0"/>
                                    <a:pt x="2762" y="6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68312499" name="Freeform: Shape 1068312499"/>
                          <wps:cNvSpPr/>
                          <wps:spPr>
                            <a:xfrm>
                              <a:off x="5730616" y="219544"/>
                              <a:ext cx="9348" cy="6923"/>
                            </a:xfrm>
                            <a:custGeom>
                              <a:avLst/>
                              <a:gdLst>
                                <a:gd name="csX0" fmla="*/ 5609 w 9348"/>
                                <a:gd name="csY0" fmla="*/ 3179 h 6923"/>
                                <a:gd name="csX1" fmla="*/ 7387 w 9348"/>
                                <a:gd name="csY1" fmla="*/ 2037 h 6923"/>
                                <a:gd name="csX2" fmla="*/ 9292 w 9348"/>
                                <a:gd name="csY2" fmla="*/ 2925 h 6923"/>
                                <a:gd name="csX3" fmla="*/ 8276 w 9348"/>
                                <a:gd name="csY3" fmla="*/ 4702 h 6923"/>
                                <a:gd name="csX4" fmla="*/ 6625 w 9348"/>
                                <a:gd name="csY4" fmla="*/ 5210 h 6923"/>
                                <a:gd name="csX5" fmla="*/ 7641 w 9348"/>
                                <a:gd name="csY5" fmla="*/ 6733 h 6923"/>
                                <a:gd name="csX6" fmla="*/ 6752 w 9348"/>
                                <a:gd name="csY6" fmla="*/ 6733 h 6923"/>
                                <a:gd name="csX7" fmla="*/ 1164 w 9348"/>
                                <a:gd name="csY7" fmla="*/ 1910 h 6923"/>
                                <a:gd name="csX8" fmla="*/ 276 w 9348"/>
                                <a:gd name="csY8" fmla="*/ 6 h 6923"/>
                                <a:gd name="csX9" fmla="*/ 5609 w 9348"/>
                                <a:gd name="csY9" fmla="*/ 3052 h 692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</a:cxnLst>
                              <a:rect l="l" t="t" r="r" b="b"/>
                              <a:pathLst>
                                <a:path w="9348" h="6923">
                                  <a:moveTo>
                                    <a:pt x="5609" y="3179"/>
                                  </a:moveTo>
                                  <a:cubicBezTo>
                                    <a:pt x="6371" y="3179"/>
                                    <a:pt x="6498" y="2164"/>
                                    <a:pt x="7387" y="2037"/>
                                  </a:cubicBezTo>
                                  <a:cubicBezTo>
                                    <a:pt x="8149" y="1910"/>
                                    <a:pt x="8784" y="2291"/>
                                    <a:pt x="9292" y="2925"/>
                                  </a:cubicBezTo>
                                  <a:cubicBezTo>
                                    <a:pt x="9546" y="3814"/>
                                    <a:pt x="8911" y="4321"/>
                                    <a:pt x="8276" y="4702"/>
                                  </a:cubicBezTo>
                                  <a:cubicBezTo>
                                    <a:pt x="7768" y="5083"/>
                                    <a:pt x="6625" y="4195"/>
                                    <a:pt x="6625" y="5210"/>
                                  </a:cubicBezTo>
                                  <a:cubicBezTo>
                                    <a:pt x="7133" y="5591"/>
                                    <a:pt x="7641" y="6098"/>
                                    <a:pt x="7641" y="6733"/>
                                  </a:cubicBezTo>
                                  <a:cubicBezTo>
                                    <a:pt x="7514" y="6987"/>
                                    <a:pt x="7006" y="6987"/>
                                    <a:pt x="6752" y="6733"/>
                                  </a:cubicBezTo>
                                  <a:cubicBezTo>
                                    <a:pt x="4466" y="5844"/>
                                    <a:pt x="2180" y="4321"/>
                                    <a:pt x="1164" y="1910"/>
                                  </a:cubicBezTo>
                                  <a:cubicBezTo>
                                    <a:pt x="910" y="1276"/>
                                    <a:pt x="-613" y="641"/>
                                    <a:pt x="276" y="6"/>
                                  </a:cubicBezTo>
                                  <a:cubicBezTo>
                                    <a:pt x="2561" y="-120"/>
                                    <a:pt x="4339" y="1656"/>
                                    <a:pt x="5609" y="305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84167784" name="Freeform: Shape 1484167784"/>
                          <wps:cNvSpPr/>
                          <wps:spPr>
                            <a:xfrm>
                              <a:off x="5740645" y="219771"/>
                              <a:ext cx="3058" cy="2588"/>
                            </a:xfrm>
                            <a:custGeom>
                              <a:avLst/>
                              <a:gdLst>
                                <a:gd name="csX0" fmla="*/ 2946 w 3058"/>
                                <a:gd name="csY0" fmla="*/ 541 h 2588"/>
                                <a:gd name="csX1" fmla="*/ 2946 w 3058"/>
                                <a:gd name="csY1" fmla="*/ 2064 h 2588"/>
                                <a:gd name="csX2" fmla="*/ 660 w 3058"/>
                                <a:gd name="csY2" fmla="*/ 2444 h 2588"/>
                                <a:gd name="csX3" fmla="*/ 25 w 3058"/>
                                <a:gd name="csY3" fmla="*/ 1048 h 2588"/>
                                <a:gd name="csX4" fmla="*/ 1168 w 3058"/>
                                <a:gd name="csY4" fmla="*/ 33 h 2588"/>
                                <a:gd name="csX5" fmla="*/ 2946 w 3058"/>
                                <a:gd name="csY5" fmla="*/ 541 h 258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058" h="2588">
                                  <a:moveTo>
                                    <a:pt x="2946" y="541"/>
                                  </a:moveTo>
                                  <a:cubicBezTo>
                                    <a:pt x="2946" y="541"/>
                                    <a:pt x="3200" y="1683"/>
                                    <a:pt x="2946" y="2064"/>
                                  </a:cubicBezTo>
                                  <a:cubicBezTo>
                                    <a:pt x="2565" y="2825"/>
                                    <a:pt x="1422" y="2571"/>
                                    <a:pt x="660" y="2444"/>
                                  </a:cubicBezTo>
                                  <a:cubicBezTo>
                                    <a:pt x="279" y="2064"/>
                                    <a:pt x="-102" y="1683"/>
                                    <a:pt x="25" y="1048"/>
                                  </a:cubicBezTo>
                                  <a:cubicBezTo>
                                    <a:pt x="279" y="541"/>
                                    <a:pt x="660" y="287"/>
                                    <a:pt x="1168" y="33"/>
                                  </a:cubicBezTo>
                                  <a:cubicBezTo>
                                    <a:pt x="1803" y="-94"/>
                                    <a:pt x="2438" y="160"/>
                                    <a:pt x="2946" y="54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29659717" name="Freeform: Shape 529659717"/>
                          <wps:cNvSpPr/>
                          <wps:spPr>
                            <a:xfrm>
                              <a:off x="5708906" y="220121"/>
                              <a:ext cx="8397" cy="7583"/>
                            </a:xfrm>
                            <a:custGeom>
                              <a:avLst/>
                              <a:gdLst>
                                <a:gd name="csX0" fmla="*/ 6747 w 8397"/>
                                <a:gd name="csY0" fmla="*/ 4379 h 7583"/>
                                <a:gd name="csX1" fmla="*/ 8398 w 8397"/>
                                <a:gd name="csY1" fmla="*/ 7425 h 7583"/>
                                <a:gd name="csX2" fmla="*/ 7763 w 8397"/>
                                <a:gd name="csY2" fmla="*/ 7552 h 7583"/>
                                <a:gd name="csX3" fmla="*/ 779 w 8397"/>
                                <a:gd name="csY3" fmla="*/ 1333 h 7583"/>
                                <a:gd name="csX4" fmla="*/ 17 w 8397"/>
                                <a:gd name="csY4" fmla="*/ 64 h 7583"/>
                                <a:gd name="csX5" fmla="*/ 5350 w 8397"/>
                                <a:gd name="csY5" fmla="*/ 2221 h 7583"/>
                                <a:gd name="csX6" fmla="*/ 6874 w 8397"/>
                                <a:gd name="csY6" fmla="*/ 4252 h 758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</a:cxnLst>
                              <a:rect l="l" t="t" r="r" b="b"/>
                              <a:pathLst>
                                <a:path w="8397" h="7583">
                                  <a:moveTo>
                                    <a:pt x="6747" y="4379"/>
                                  </a:moveTo>
                                  <a:cubicBezTo>
                                    <a:pt x="7382" y="5267"/>
                                    <a:pt x="8144" y="6537"/>
                                    <a:pt x="8398" y="7425"/>
                                  </a:cubicBezTo>
                                  <a:cubicBezTo>
                                    <a:pt x="8271" y="7679"/>
                                    <a:pt x="7890" y="7552"/>
                                    <a:pt x="7763" y="7552"/>
                                  </a:cubicBezTo>
                                  <a:cubicBezTo>
                                    <a:pt x="5096" y="6029"/>
                                    <a:pt x="1794" y="4506"/>
                                    <a:pt x="779" y="1333"/>
                                  </a:cubicBezTo>
                                  <a:cubicBezTo>
                                    <a:pt x="525" y="1079"/>
                                    <a:pt x="-110" y="572"/>
                                    <a:pt x="17" y="64"/>
                                  </a:cubicBezTo>
                                  <a:cubicBezTo>
                                    <a:pt x="2048" y="-317"/>
                                    <a:pt x="3953" y="1079"/>
                                    <a:pt x="5350" y="2221"/>
                                  </a:cubicBezTo>
                                  <a:cubicBezTo>
                                    <a:pt x="5858" y="2983"/>
                                    <a:pt x="6493" y="3364"/>
                                    <a:pt x="6874" y="425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36502770" name="Freeform: Shape 336502770"/>
                          <wps:cNvSpPr/>
                          <wps:spPr>
                            <a:xfrm>
                              <a:off x="5537097" y="220566"/>
                              <a:ext cx="2744" cy="2570"/>
                            </a:xfrm>
                            <a:custGeom>
                              <a:avLst/>
                              <a:gdLst>
                                <a:gd name="csX0" fmla="*/ 2677 w 2744"/>
                                <a:gd name="csY0" fmla="*/ 1015 h 2570"/>
                                <a:gd name="csX1" fmla="*/ 1915 w 2744"/>
                                <a:gd name="csY1" fmla="*/ 2538 h 2570"/>
                                <a:gd name="csX2" fmla="*/ 138 w 2744"/>
                                <a:gd name="csY2" fmla="*/ 1904 h 2570"/>
                                <a:gd name="csX3" fmla="*/ 1280 w 2744"/>
                                <a:gd name="csY3" fmla="*/ 0 h 2570"/>
                                <a:gd name="csX4" fmla="*/ 2677 w 2744"/>
                                <a:gd name="csY4" fmla="*/ 888 h 257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44" h="2570">
                                  <a:moveTo>
                                    <a:pt x="2677" y="1015"/>
                                  </a:moveTo>
                                  <a:cubicBezTo>
                                    <a:pt x="2931" y="1777"/>
                                    <a:pt x="2423" y="2284"/>
                                    <a:pt x="1915" y="2538"/>
                                  </a:cubicBezTo>
                                  <a:cubicBezTo>
                                    <a:pt x="1026" y="2665"/>
                                    <a:pt x="645" y="2411"/>
                                    <a:pt x="138" y="1904"/>
                                  </a:cubicBezTo>
                                  <a:cubicBezTo>
                                    <a:pt x="-370" y="1015"/>
                                    <a:pt x="645" y="381"/>
                                    <a:pt x="1280" y="0"/>
                                  </a:cubicBezTo>
                                  <a:cubicBezTo>
                                    <a:pt x="1915" y="0"/>
                                    <a:pt x="2296" y="508"/>
                                    <a:pt x="2677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74409860" name="Freeform: Shape 1374409860"/>
                          <wps:cNvSpPr/>
                          <wps:spPr>
                            <a:xfrm>
                              <a:off x="5722507" y="222361"/>
                              <a:ext cx="2923" cy="2202"/>
                            </a:xfrm>
                            <a:custGeom>
                              <a:avLst/>
                              <a:gdLst>
                                <a:gd name="csX0" fmla="*/ 2797 w 2923"/>
                                <a:gd name="csY0" fmla="*/ 997 h 2202"/>
                                <a:gd name="csX1" fmla="*/ 2035 w 2923"/>
                                <a:gd name="csY1" fmla="*/ 2139 h 2202"/>
                                <a:gd name="csX2" fmla="*/ 257 w 2923"/>
                                <a:gd name="csY2" fmla="*/ 1885 h 2202"/>
                                <a:gd name="csX3" fmla="*/ 257 w 2923"/>
                                <a:gd name="csY3" fmla="*/ 489 h 2202"/>
                                <a:gd name="csX4" fmla="*/ 2923 w 2923"/>
                                <a:gd name="csY4" fmla="*/ 997 h 220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23" h="2202">
                                  <a:moveTo>
                                    <a:pt x="2797" y="997"/>
                                  </a:moveTo>
                                  <a:cubicBezTo>
                                    <a:pt x="2797" y="997"/>
                                    <a:pt x="2289" y="1758"/>
                                    <a:pt x="2035" y="2139"/>
                                  </a:cubicBezTo>
                                  <a:cubicBezTo>
                                    <a:pt x="1400" y="2139"/>
                                    <a:pt x="765" y="2393"/>
                                    <a:pt x="257" y="1885"/>
                                  </a:cubicBezTo>
                                  <a:cubicBezTo>
                                    <a:pt x="130" y="1505"/>
                                    <a:pt x="-251" y="870"/>
                                    <a:pt x="257" y="489"/>
                                  </a:cubicBezTo>
                                  <a:cubicBezTo>
                                    <a:pt x="1146" y="-526"/>
                                    <a:pt x="2289" y="236"/>
                                    <a:pt x="2923" y="99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20452991" name="Freeform: Shape 1120452991"/>
                          <wps:cNvSpPr/>
                          <wps:spPr>
                            <a:xfrm>
                              <a:off x="5741135" y="223330"/>
                              <a:ext cx="3267" cy="3005"/>
                            </a:xfrm>
                            <a:custGeom>
                              <a:avLst/>
                              <a:gdLst>
                                <a:gd name="csX0" fmla="*/ 3217 w 3267"/>
                                <a:gd name="csY0" fmla="*/ 1043 h 3005"/>
                                <a:gd name="csX1" fmla="*/ 2074 w 3267"/>
                                <a:gd name="csY1" fmla="*/ 2947 h 3005"/>
                                <a:gd name="csX2" fmla="*/ 169 w 3267"/>
                                <a:gd name="csY2" fmla="*/ 2185 h 3005"/>
                                <a:gd name="csX3" fmla="*/ 169 w 3267"/>
                                <a:gd name="csY3" fmla="*/ 662 h 3005"/>
                                <a:gd name="csX4" fmla="*/ 2201 w 3267"/>
                                <a:gd name="csY4" fmla="*/ 155 h 3005"/>
                                <a:gd name="csX5" fmla="*/ 3090 w 3267"/>
                                <a:gd name="csY5" fmla="*/ 916 h 300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267" h="3005">
                                  <a:moveTo>
                                    <a:pt x="3217" y="1043"/>
                                  </a:moveTo>
                                  <a:cubicBezTo>
                                    <a:pt x="3471" y="1931"/>
                                    <a:pt x="2709" y="2566"/>
                                    <a:pt x="2074" y="2947"/>
                                  </a:cubicBezTo>
                                  <a:cubicBezTo>
                                    <a:pt x="1312" y="3201"/>
                                    <a:pt x="677" y="2566"/>
                                    <a:pt x="169" y="2185"/>
                                  </a:cubicBezTo>
                                  <a:cubicBezTo>
                                    <a:pt x="-212" y="1678"/>
                                    <a:pt x="169" y="1297"/>
                                    <a:pt x="169" y="662"/>
                                  </a:cubicBezTo>
                                  <a:cubicBezTo>
                                    <a:pt x="677" y="155"/>
                                    <a:pt x="1439" y="-226"/>
                                    <a:pt x="2201" y="155"/>
                                  </a:cubicBezTo>
                                  <a:cubicBezTo>
                                    <a:pt x="2455" y="408"/>
                                    <a:pt x="2836" y="535"/>
                                    <a:pt x="3090" y="91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22176429" name="Freeform: Shape 1022176429"/>
                          <wps:cNvSpPr/>
                          <wps:spPr>
                            <a:xfrm>
                              <a:off x="5680604" y="234491"/>
                              <a:ext cx="10540" cy="3135"/>
                            </a:xfrm>
                            <a:custGeom>
                              <a:avLst/>
                              <a:gdLst>
                                <a:gd name="csX0" fmla="*/ 10540 w 10540"/>
                                <a:gd name="csY0" fmla="*/ 543 h 3135"/>
                                <a:gd name="csX1" fmla="*/ 8127 w 10540"/>
                                <a:gd name="csY1" fmla="*/ 1939 h 3135"/>
                                <a:gd name="csX2" fmla="*/ 0 w 10540"/>
                                <a:gd name="csY2" fmla="*/ 3081 h 3135"/>
                                <a:gd name="csX3" fmla="*/ 0 w 10540"/>
                                <a:gd name="csY3" fmla="*/ 2574 h 3135"/>
                                <a:gd name="csX4" fmla="*/ 10413 w 10540"/>
                                <a:gd name="csY4" fmla="*/ 416 h 313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0540" h="3135">
                                  <a:moveTo>
                                    <a:pt x="10540" y="543"/>
                                  </a:moveTo>
                                  <a:cubicBezTo>
                                    <a:pt x="10540" y="1432"/>
                                    <a:pt x="8889" y="1305"/>
                                    <a:pt x="8127" y="1939"/>
                                  </a:cubicBezTo>
                                  <a:cubicBezTo>
                                    <a:pt x="5715" y="3208"/>
                                    <a:pt x="2921" y="3208"/>
                                    <a:pt x="0" y="3081"/>
                                  </a:cubicBezTo>
                                  <a:lnTo>
                                    <a:pt x="0" y="2574"/>
                                  </a:lnTo>
                                  <a:cubicBezTo>
                                    <a:pt x="2794" y="289"/>
                                    <a:pt x="6730" y="-599"/>
                                    <a:pt x="10413" y="41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62448193" name="Freeform: Shape 1162448193"/>
                          <wps:cNvSpPr/>
                          <wps:spPr>
                            <a:xfrm>
                              <a:off x="5576550" y="237318"/>
                              <a:ext cx="2590" cy="2411"/>
                            </a:xfrm>
                            <a:custGeom>
                              <a:avLst/>
                              <a:gdLst>
                                <a:gd name="csX0" fmla="*/ 2463 w 2590"/>
                                <a:gd name="csY0" fmla="*/ 1142 h 2411"/>
                                <a:gd name="csX1" fmla="*/ 1320 w 2590"/>
                                <a:gd name="csY1" fmla="*/ 2411 h 2411"/>
                                <a:gd name="csX2" fmla="*/ 50 w 2590"/>
                                <a:gd name="csY2" fmla="*/ 1650 h 2411"/>
                                <a:gd name="csX3" fmla="*/ 1067 w 2590"/>
                                <a:gd name="csY3" fmla="*/ 0 h 2411"/>
                                <a:gd name="csX4" fmla="*/ 2590 w 2590"/>
                                <a:gd name="csY4" fmla="*/ 1142 h 241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90" h="2411">
                                  <a:moveTo>
                                    <a:pt x="2463" y="1142"/>
                                  </a:moveTo>
                                  <a:cubicBezTo>
                                    <a:pt x="2463" y="1904"/>
                                    <a:pt x="1956" y="2284"/>
                                    <a:pt x="1320" y="2411"/>
                                  </a:cubicBezTo>
                                  <a:cubicBezTo>
                                    <a:pt x="812" y="2411"/>
                                    <a:pt x="178" y="2158"/>
                                    <a:pt x="50" y="1650"/>
                                  </a:cubicBezTo>
                                  <a:cubicBezTo>
                                    <a:pt x="-203" y="761"/>
                                    <a:pt x="558" y="381"/>
                                    <a:pt x="1067" y="0"/>
                                  </a:cubicBezTo>
                                  <a:cubicBezTo>
                                    <a:pt x="1701" y="0"/>
                                    <a:pt x="2336" y="635"/>
                                    <a:pt x="2590" y="114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75839825" name="Freeform: Shape 775839825"/>
                          <wps:cNvSpPr/>
                          <wps:spPr>
                            <a:xfrm>
                              <a:off x="5686827" y="238175"/>
                              <a:ext cx="3047" cy="2849"/>
                            </a:xfrm>
                            <a:custGeom>
                              <a:avLst/>
                              <a:gdLst>
                                <a:gd name="csX0" fmla="*/ 3048 w 3047"/>
                                <a:gd name="csY0" fmla="*/ 1047 h 2849"/>
                                <a:gd name="csX1" fmla="*/ 1905 w 3047"/>
                                <a:gd name="csY1" fmla="*/ 2824 h 2849"/>
                                <a:gd name="csX2" fmla="*/ 254 w 3047"/>
                                <a:gd name="csY2" fmla="*/ 2316 h 2849"/>
                                <a:gd name="csX3" fmla="*/ 0 w 3047"/>
                                <a:gd name="csY3" fmla="*/ 1047 h 2849"/>
                                <a:gd name="csX4" fmla="*/ 3048 w 3047"/>
                                <a:gd name="csY4" fmla="*/ 1047 h 284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047" h="2849">
                                  <a:moveTo>
                                    <a:pt x="3048" y="1047"/>
                                  </a:moveTo>
                                  <a:cubicBezTo>
                                    <a:pt x="2920" y="1809"/>
                                    <a:pt x="2667" y="2570"/>
                                    <a:pt x="1905" y="2824"/>
                                  </a:cubicBezTo>
                                  <a:cubicBezTo>
                                    <a:pt x="1143" y="2951"/>
                                    <a:pt x="762" y="2570"/>
                                    <a:pt x="254" y="2316"/>
                                  </a:cubicBezTo>
                                  <a:cubicBezTo>
                                    <a:pt x="-127" y="2062"/>
                                    <a:pt x="127" y="1428"/>
                                    <a:pt x="0" y="1047"/>
                                  </a:cubicBezTo>
                                  <a:cubicBezTo>
                                    <a:pt x="508" y="-349"/>
                                    <a:pt x="2540" y="-349"/>
                                    <a:pt x="3048" y="104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21943826" name="Freeform: Shape 521943826"/>
                          <wps:cNvSpPr/>
                          <wps:spPr>
                            <a:xfrm>
                              <a:off x="5694065" y="238994"/>
                              <a:ext cx="11175" cy="3273"/>
                            </a:xfrm>
                            <a:custGeom>
                              <a:avLst/>
                              <a:gdLst>
                                <a:gd name="csX0" fmla="*/ 11175 w 11175"/>
                                <a:gd name="csY0" fmla="*/ 609 h 3273"/>
                                <a:gd name="csX1" fmla="*/ 4572 w 11175"/>
                                <a:gd name="csY1" fmla="*/ 3274 h 3273"/>
                                <a:gd name="csX2" fmla="*/ 381 w 11175"/>
                                <a:gd name="csY2" fmla="*/ 3274 h 3273"/>
                                <a:gd name="csX3" fmla="*/ 0 w 11175"/>
                                <a:gd name="csY3" fmla="*/ 2893 h 3273"/>
                                <a:gd name="csX4" fmla="*/ 11175 w 11175"/>
                                <a:gd name="csY4" fmla="*/ 101 h 3273"/>
                                <a:gd name="csX5" fmla="*/ 11175 w 11175"/>
                                <a:gd name="csY5" fmla="*/ 609 h 327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11175" h="3273">
                                  <a:moveTo>
                                    <a:pt x="11175" y="609"/>
                                  </a:moveTo>
                                  <a:cubicBezTo>
                                    <a:pt x="9270" y="1878"/>
                                    <a:pt x="7111" y="3274"/>
                                    <a:pt x="4572" y="3274"/>
                                  </a:cubicBezTo>
                                  <a:lnTo>
                                    <a:pt x="381" y="3274"/>
                                  </a:lnTo>
                                  <a:cubicBezTo>
                                    <a:pt x="381" y="3274"/>
                                    <a:pt x="0" y="2893"/>
                                    <a:pt x="0" y="2893"/>
                                  </a:cubicBezTo>
                                  <a:cubicBezTo>
                                    <a:pt x="2540" y="-153"/>
                                    <a:pt x="7111" y="-153"/>
                                    <a:pt x="11175" y="101"/>
                                  </a:cubicBezTo>
                                  <a:lnTo>
                                    <a:pt x="11175" y="6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52041911" name="Freeform: Shape 852041911"/>
                          <wps:cNvSpPr/>
                          <wps:spPr>
                            <a:xfrm>
                              <a:off x="5555169" y="240214"/>
                              <a:ext cx="2763" cy="2720"/>
                            </a:xfrm>
                            <a:custGeom>
                              <a:avLst/>
                              <a:gdLst>
                                <a:gd name="csX0" fmla="*/ 2764 w 2763"/>
                                <a:gd name="csY0" fmla="*/ 1166 h 2720"/>
                                <a:gd name="csX1" fmla="*/ 1748 w 2763"/>
                                <a:gd name="csY1" fmla="*/ 2689 h 2720"/>
                                <a:gd name="csX2" fmla="*/ 97 w 2763"/>
                                <a:gd name="csY2" fmla="*/ 1927 h 2720"/>
                                <a:gd name="csX3" fmla="*/ 732 w 2763"/>
                                <a:gd name="csY3" fmla="*/ 150 h 2720"/>
                                <a:gd name="csX4" fmla="*/ 2764 w 2763"/>
                                <a:gd name="csY4" fmla="*/ 1166 h 272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63" h="2720">
                                  <a:moveTo>
                                    <a:pt x="2764" y="1166"/>
                                  </a:moveTo>
                                  <a:cubicBezTo>
                                    <a:pt x="2764" y="1927"/>
                                    <a:pt x="2510" y="2435"/>
                                    <a:pt x="1748" y="2689"/>
                                  </a:cubicBezTo>
                                  <a:cubicBezTo>
                                    <a:pt x="986" y="2816"/>
                                    <a:pt x="478" y="2562"/>
                                    <a:pt x="97" y="1927"/>
                                  </a:cubicBezTo>
                                  <a:cubicBezTo>
                                    <a:pt x="-157" y="1166"/>
                                    <a:pt x="97" y="531"/>
                                    <a:pt x="732" y="150"/>
                                  </a:cubicBezTo>
                                  <a:cubicBezTo>
                                    <a:pt x="1621" y="-357"/>
                                    <a:pt x="2383" y="531"/>
                                    <a:pt x="2764" y="116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78085252" name="Freeform: Shape 1178085252"/>
                          <wps:cNvSpPr/>
                          <wps:spPr>
                            <a:xfrm>
                              <a:off x="5559412" y="241126"/>
                              <a:ext cx="2331" cy="2270"/>
                            </a:xfrm>
                            <a:custGeom>
                              <a:avLst/>
                              <a:gdLst>
                                <a:gd name="csX0" fmla="*/ 2332 w 2331"/>
                                <a:gd name="csY0" fmla="*/ 1015 h 2270"/>
                                <a:gd name="csX1" fmla="*/ 2077 w 2331"/>
                                <a:gd name="csY1" fmla="*/ 2031 h 2270"/>
                                <a:gd name="csX2" fmla="*/ 554 w 2331"/>
                                <a:gd name="csY2" fmla="*/ 2031 h 2270"/>
                                <a:gd name="csX3" fmla="*/ 46 w 2331"/>
                                <a:gd name="csY3" fmla="*/ 761 h 2270"/>
                                <a:gd name="csX4" fmla="*/ 934 w 2331"/>
                                <a:gd name="csY4" fmla="*/ 0 h 2270"/>
                                <a:gd name="csX5" fmla="*/ 2204 w 2331"/>
                                <a:gd name="csY5" fmla="*/ 1015 h 227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331" h="2270">
                                  <a:moveTo>
                                    <a:pt x="2332" y="1015"/>
                                  </a:moveTo>
                                  <a:cubicBezTo>
                                    <a:pt x="2332" y="1015"/>
                                    <a:pt x="2204" y="1650"/>
                                    <a:pt x="2077" y="2031"/>
                                  </a:cubicBezTo>
                                  <a:cubicBezTo>
                                    <a:pt x="1570" y="2284"/>
                                    <a:pt x="934" y="2411"/>
                                    <a:pt x="554" y="2031"/>
                                  </a:cubicBezTo>
                                  <a:cubicBezTo>
                                    <a:pt x="46" y="1650"/>
                                    <a:pt x="-81" y="1142"/>
                                    <a:pt x="46" y="761"/>
                                  </a:cubicBezTo>
                                  <a:cubicBezTo>
                                    <a:pt x="300" y="254"/>
                                    <a:pt x="808" y="381"/>
                                    <a:pt x="934" y="0"/>
                                  </a:cubicBezTo>
                                  <a:cubicBezTo>
                                    <a:pt x="1443" y="254"/>
                                    <a:pt x="2077" y="508"/>
                                    <a:pt x="2204" y="101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63847994" name="Freeform: Shape 563847994"/>
                          <wps:cNvSpPr/>
                          <wps:spPr>
                            <a:xfrm>
                              <a:off x="5524155" y="242635"/>
                              <a:ext cx="8127" cy="7705"/>
                            </a:xfrm>
                            <a:custGeom>
                              <a:avLst/>
                              <a:gdLst>
                                <a:gd name="csX0" fmla="*/ 8127 w 8127"/>
                                <a:gd name="csY0" fmla="*/ 7375 h 7705"/>
                                <a:gd name="csX1" fmla="*/ 5333 w 8127"/>
                                <a:gd name="csY1" fmla="*/ 6740 h 7705"/>
                                <a:gd name="csX2" fmla="*/ 0 w 8127"/>
                                <a:gd name="csY2" fmla="*/ 395 h 7705"/>
                                <a:gd name="csX3" fmla="*/ 1524 w 8127"/>
                                <a:gd name="csY3" fmla="*/ 395 h 7705"/>
                                <a:gd name="csX4" fmla="*/ 3175 w 8127"/>
                                <a:gd name="csY4" fmla="*/ 1283 h 7705"/>
                                <a:gd name="csX5" fmla="*/ 8127 w 8127"/>
                                <a:gd name="csY5" fmla="*/ 7502 h 770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8127" h="7705">
                                  <a:moveTo>
                                    <a:pt x="8127" y="7375"/>
                                  </a:moveTo>
                                  <a:cubicBezTo>
                                    <a:pt x="7365" y="8263"/>
                                    <a:pt x="6095" y="7121"/>
                                    <a:pt x="5333" y="6740"/>
                                  </a:cubicBezTo>
                                  <a:cubicBezTo>
                                    <a:pt x="2667" y="5218"/>
                                    <a:pt x="2667" y="2172"/>
                                    <a:pt x="0" y="395"/>
                                  </a:cubicBezTo>
                                  <a:cubicBezTo>
                                    <a:pt x="254" y="-494"/>
                                    <a:pt x="1016" y="395"/>
                                    <a:pt x="1524" y="395"/>
                                  </a:cubicBezTo>
                                  <a:cubicBezTo>
                                    <a:pt x="2031" y="649"/>
                                    <a:pt x="2667" y="1029"/>
                                    <a:pt x="3175" y="1283"/>
                                  </a:cubicBezTo>
                                  <a:cubicBezTo>
                                    <a:pt x="5841" y="2806"/>
                                    <a:pt x="6349" y="5218"/>
                                    <a:pt x="8127" y="750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63986336" name="Freeform: Shape 1463986336"/>
                          <wps:cNvSpPr/>
                          <wps:spPr>
                            <a:xfrm>
                              <a:off x="5507068" y="187437"/>
                              <a:ext cx="249847" cy="87321"/>
                            </a:xfrm>
                            <a:custGeom>
                              <a:avLst/>
                              <a:gdLst>
                                <a:gd name="csX0" fmla="*/ 127185 w 249847"/>
                                <a:gd name="csY0" fmla="*/ 61177 h 87321"/>
                                <a:gd name="csX1" fmla="*/ 126296 w 249847"/>
                                <a:gd name="csY1" fmla="*/ 63842 h 87321"/>
                                <a:gd name="csX2" fmla="*/ 126042 w 249847"/>
                                <a:gd name="csY2" fmla="*/ 63842 h 87321"/>
                                <a:gd name="csX3" fmla="*/ 125407 w 249847"/>
                                <a:gd name="csY3" fmla="*/ 60923 h 87321"/>
                                <a:gd name="csX4" fmla="*/ 124264 w 249847"/>
                                <a:gd name="csY4" fmla="*/ 57877 h 87321"/>
                                <a:gd name="csX5" fmla="*/ 125407 w 249847"/>
                                <a:gd name="csY5" fmla="*/ 55212 h 87321"/>
                                <a:gd name="csX6" fmla="*/ 127693 w 249847"/>
                                <a:gd name="csY6" fmla="*/ 57624 h 87321"/>
                                <a:gd name="csX7" fmla="*/ 127185 w 249847"/>
                                <a:gd name="csY7" fmla="*/ 61177 h 87321"/>
                                <a:gd name="csX8" fmla="*/ 249475 w 249847"/>
                                <a:gd name="csY8" fmla="*/ 32495 h 87321"/>
                                <a:gd name="csX9" fmla="*/ 243760 w 249847"/>
                                <a:gd name="csY9" fmla="*/ 29322 h 87321"/>
                                <a:gd name="csX10" fmla="*/ 239443 w 249847"/>
                                <a:gd name="csY10" fmla="*/ 32495 h 87321"/>
                                <a:gd name="csX11" fmla="*/ 240840 w 249847"/>
                                <a:gd name="csY11" fmla="*/ 36810 h 87321"/>
                                <a:gd name="csX12" fmla="*/ 242363 w 249847"/>
                                <a:gd name="csY12" fmla="*/ 36429 h 87321"/>
                                <a:gd name="csX13" fmla="*/ 241474 w 249847"/>
                                <a:gd name="csY13" fmla="*/ 34652 h 87321"/>
                                <a:gd name="csX14" fmla="*/ 242363 w 249847"/>
                                <a:gd name="csY14" fmla="*/ 31987 h 87321"/>
                                <a:gd name="csX15" fmla="*/ 245411 w 249847"/>
                                <a:gd name="csY15" fmla="*/ 31606 h 87321"/>
                                <a:gd name="csX16" fmla="*/ 247697 w 249847"/>
                                <a:gd name="csY16" fmla="*/ 33891 h 87321"/>
                                <a:gd name="csX17" fmla="*/ 247697 w 249847"/>
                                <a:gd name="csY17" fmla="*/ 37952 h 87321"/>
                                <a:gd name="csX18" fmla="*/ 242871 w 249847"/>
                                <a:gd name="csY18" fmla="*/ 41886 h 87321"/>
                                <a:gd name="csX19" fmla="*/ 166424 w 249847"/>
                                <a:gd name="csY19" fmla="*/ 42521 h 87321"/>
                                <a:gd name="csX20" fmla="*/ 141789 w 249847"/>
                                <a:gd name="csY20" fmla="*/ 45313 h 87321"/>
                                <a:gd name="csX21" fmla="*/ 136074 w 249847"/>
                                <a:gd name="csY21" fmla="*/ 53562 h 87321"/>
                                <a:gd name="csX22" fmla="*/ 130106 w 249847"/>
                                <a:gd name="csY22" fmla="*/ 59654 h 87321"/>
                                <a:gd name="csX23" fmla="*/ 129852 w 249847"/>
                                <a:gd name="csY23" fmla="*/ 59400 h 87321"/>
                                <a:gd name="csX24" fmla="*/ 131503 w 249847"/>
                                <a:gd name="csY24" fmla="*/ 54070 h 87321"/>
                                <a:gd name="csX25" fmla="*/ 133534 w 249847"/>
                                <a:gd name="csY25" fmla="*/ 48740 h 87321"/>
                                <a:gd name="csX26" fmla="*/ 143820 w 249847"/>
                                <a:gd name="csY26" fmla="*/ 35921 h 87321"/>
                                <a:gd name="csX27" fmla="*/ 152075 w 249847"/>
                                <a:gd name="csY27" fmla="*/ 33891 h 87321"/>
                                <a:gd name="csX28" fmla="*/ 162742 w 249847"/>
                                <a:gd name="csY28" fmla="*/ 35414 h 87321"/>
                                <a:gd name="csX29" fmla="*/ 162996 w 249847"/>
                                <a:gd name="csY29" fmla="*/ 34906 h 87321"/>
                                <a:gd name="csX30" fmla="*/ 158932 w 249847"/>
                                <a:gd name="csY30" fmla="*/ 32495 h 87321"/>
                                <a:gd name="csX31" fmla="*/ 149662 w 249847"/>
                                <a:gd name="csY31" fmla="*/ 32749 h 87321"/>
                                <a:gd name="csX32" fmla="*/ 149408 w 249847"/>
                                <a:gd name="csY32" fmla="*/ 32241 h 87321"/>
                                <a:gd name="csX33" fmla="*/ 158932 w 249847"/>
                                <a:gd name="csY33" fmla="*/ 27164 h 87321"/>
                                <a:gd name="csX34" fmla="*/ 167313 w 249847"/>
                                <a:gd name="csY34" fmla="*/ 23865 h 87321"/>
                                <a:gd name="csX35" fmla="*/ 170615 w 249847"/>
                                <a:gd name="csY35" fmla="*/ 23611 h 87321"/>
                                <a:gd name="csX36" fmla="*/ 174678 w 249847"/>
                                <a:gd name="csY36" fmla="*/ 22596 h 87321"/>
                                <a:gd name="csX37" fmla="*/ 175314 w 249847"/>
                                <a:gd name="csY37" fmla="*/ 22849 h 87321"/>
                                <a:gd name="csX38" fmla="*/ 187123 w 249847"/>
                                <a:gd name="csY38" fmla="*/ 22723 h 87321"/>
                                <a:gd name="csX39" fmla="*/ 187631 w 249847"/>
                                <a:gd name="csY39" fmla="*/ 23230 h 87321"/>
                                <a:gd name="csX40" fmla="*/ 191314 w 249847"/>
                                <a:gd name="csY40" fmla="*/ 24119 h 87321"/>
                                <a:gd name="csX41" fmla="*/ 194743 w 249847"/>
                                <a:gd name="csY41" fmla="*/ 26022 h 87321"/>
                                <a:gd name="csX42" fmla="*/ 193473 w 249847"/>
                                <a:gd name="csY42" fmla="*/ 23738 h 87321"/>
                                <a:gd name="csX43" fmla="*/ 198552 w 249847"/>
                                <a:gd name="csY43" fmla="*/ 24499 h 87321"/>
                                <a:gd name="csX44" fmla="*/ 197790 w 249847"/>
                                <a:gd name="csY44" fmla="*/ 25388 h 87321"/>
                                <a:gd name="csX45" fmla="*/ 198679 w 249847"/>
                                <a:gd name="csY45" fmla="*/ 27164 h 87321"/>
                                <a:gd name="csX46" fmla="*/ 199949 w 249847"/>
                                <a:gd name="csY46" fmla="*/ 26784 h 87321"/>
                                <a:gd name="csX47" fmla="*/ 200203 w 249847"/>
                                <a:gd name="csY47" fmla="*/ 24753 h 87321"/>
                                <a:gd name="csX48" fmla="*/ 216585 w 249847"/>
                                <a:gd name="csY48" fmla="*/ 29449 h 87321"/>
                                <a:gd name="csX49" fmla="*/ 221029 w 249847"/>
                                <a:gd name="csY49" fmla="*/ 30972 h 87321"/>
                                <a:gd name="csX50" fmla="*/ 215188 w 249847"/>
                                <a:gd name="csY50" fmla="*/ 27926 h 87321"/>
                                <a:gd name="csX51" fmla="*/ 210997 w 249847"/>
                                <a:gd name="csY51" fmla="*/ 26022 h 87321"/>
                                <a:gd name="csX52" fmla="*/ 212013 w 249847"/>
                                <a:gd name="csY52" fmla="*/ 25515 h 87321"/>
                                <a:gd name="csX53" fmla="*/ 218743 w 249847"/>
                                <a:gd name="csY53" fmla="*/ 21200 h 87321"/>
                                <a:gd name="csX54" fmla="*/ 219632 w 249847"/>
                                <a:gd name="csY54" fmla="*/ 20311 h 87321"/>
                                <a:gd name="csX55" fmla="*/ 216839 w 249847"/>
                                <a:gd name="csY55" fmla="*/ 20438 h 87321"/>
                                <a:gd name="csX56" fmla="*/ 208965 w 249847"/>
                                <a:gd name="csY56" fmla="*/ 25515 h 87321"/>
                                <a:gd name="csX57" fmla="*/ 197156 w 249847"/>
                                <a:gd name="csY57" fmla="*/ 22596 h 87321"/>
                                <a:gd name="csX58" fmla="*/ 191441 w 249847"/>
                                <a:gd name="csY58" fmla="*/ 21326 h 87321"/>
                                <a:gd name="csX59" fmla="*/ 187123 w 249847"/>
                                <a:gd name="csY59" fmla="*/ 20946 h 87321"/>
                                <a:gd name="csX60" fmla="*/ 179250 w 249847"/>
                                <a:gd name="csY60" fmla="*/ 20946 h 87321"/>
                                <a:gd name="csX61" fmla="*/ 178996 w 249847"/>
                                <a:gd name="csY61" fmla="*/ 20438 h 87321"/>
                                <a:gd name="csX62" fmla="*/ 186870 w 249847"/>
                                <a:gd name="csY62" fmla="*/ 17392 h 87321"/>
                                <a:gd name="csX63" fmla="*/ 207442 w 249847"/>
                                <a:gd name="csY63" fmla="*/ 8001 h 87321"/>
                                <a:gd name="csX64" fmla="*/ 213283 w 249847"/>
                                <a:gd name="csY64" fmla="*/ 1655 h 87321"/>
                                <a:gd name="csX65" fmla="*/ 212394 w 249847"/>
                                <a:gd name="csY65" fmla="*/ 132 h 87321"/>
                                <a:gd name="csX66" fmla="*/ 210870 w 249847"/>
                                <a:gd name="csY66" fmla="*/ 386 h 87321"/>
                                <a:gd name="csX67" fmla="*/ 210870 w 249847"/>
                                <a:gd name="csY67" fmla="*/ 2797 h 87321"/>
                                <a:gd name="csX68" fmla="*/ 207314 w 249847"/>
                                <a:gd name="csY68" fmla="*/ 5843 h 87321"/>
                                <a:gd name="csX69" fmla="*/ 186108 w 249847"/>
                                <a:gd name="csY69" fmla="*/ 15362 h 87321"/>
                                <a:gd name="csX70" fmla="*/ 176710 w 249847"/>
                                <a:gd name="csY70" fmla="*/ 18788 h 87321"/>
                                <a:gd name="csX71" fmla="*/ 172266 w 249847"/>
                                <a:gd name="csY71" fmla="*/ 19423 h 87321"/>
                                <a:gd name="csX72" fmla="*/ 170361 w 249847"/>
                                <a:gd name="csY72" fmla="*/ 21200 h 87321"/>
                                <a:gd name="csX73" fmla="*/ 166805 w 249847"/>
                                <a:gd name="csY73" fmla="*/ 22215 h 87321"/>
                                <a:gd name="csX74" fmla="*/ 138487 w 249847"/>
                                <a:gd name="csY74" fmla="*/ 38079 h 87321"/>
                                <a:gd name="csX75" fmla="*/ 139249 w 249847"/>
                                <a:gd name="csY75" fmla="*/ 34779 h 87321"/>
                                <a:gd name="csX76" fmla="*/ 138360 w 249847"/>
                                <a:gd name="csY76" fmla="*/ 31353 h 87321"/>
                                <a:gd name="csX77" fmla="*/ 137852 w 249847"/>
                                <a:gd name="csY77" fmla="*/ 29195 h 87321"/>
                                <a:gd name="csX78" fmla="*/ 136709 w 249847"/>
                                <a:gd name="csY78" fmla="*/ 29957 h 87321"/>
                                <a:gd name="csX79" fmla="*/ 136074 w 249847"/>
                                <a:gd name="csY79" fmla="*/ 36556 h 87321"/>
                                <a:gd name="csX80" fmla="*/ 136328 w 249847"/>
                                <a:gd name="csY80" fmla="*/ 40744 h 87321"/>
                                <a:gd name="csX81" fmla="*/ 128074 w 249847"/>
                                <a:gd name="csY81" fmla="*/ 55720 h 87321"/>
                                <a:gd name="csX82" fmla="*/ 126296 w 249847"/>
                                <a:gd name="csY82" fmla="*/ 53816 h 87321"/>
                                <a:gd name="csX83" fmla="*/ 131757 w 249847"/>
                                <a:gd name="csY83" fmla="*/ 42521 h 87321"/>
                                <a:gd name="csX84" fmla="*/ 132392 w 249847"/>
                                <a:gd name="csY84" fmla="*/ 40617 h 87321"/>
                                <a:gd name="csX85" fmla="*/ 132392 w 249847"/>
                                <a:gd name="csY85" fmla="*/ 37191 h 87321"/>
                                <a:gd name="csX86" fmla="*/ 131883 w 249847"/>
                                <a:gd name="csY86" fmla="*/ 32876 h 87321"/>
                                <a:gd name="csX87" fmla="*/ 130487 w 249847"/>
                                <a:gd name="csY87" fmla="*/ 33637 h 87321"/>
                                <a:gd name="csX88" fmla="*/ 128455 w 249847"/>
                                <a:gd name="csY88" fmla="*/ 48613 h 87321"/>
                                <a:gd name="csX89" fmla="*/ 128455 w 249847"/>
                                <a:gd name="csY89" fmla="*/ 48993 h 87321"/>
                                <a:gd name="csX90" fmla="*/ 125407 w 249847"/>
                                <a:gd name="csY90" fmla="*/ 52674 h 87321"/>
                                <a:gd name="csX91" fmla="*/ 121852 w 249847"/>
                                <a:gd name="csY91" fmla="*/ 48232 h 87321"/>
                                <a:gd name="csX92" fmla="*/ 121216 w 249847"/>
                                <a:gd name="csY92" fmla="*/ 40998 h 87321"/>
                                <a:gd name="csX93" fmla="*/ 120455 w 249847"/>
                                <a:gd name="csY93" fmla="*/ 34779 h 87321"/>
                                <a:gd name="csX94" fmla="*/ 119693 w 249847"/>
                                <a:gd name="csY94" fmla="*/ 34272 h 87321"/>
                                <a:gd name="csX95" fmla="*/ 118550 w 249847"/>
                                <a:gd name="csY95" fmla="*/ 43282 h 87321"/>
                                <a:gd name="csX96" fmla="*/ 120582 w 249847"/>
                                <a:gd name="csY96" fmla="*/ 47724 h 87321"/>
                                <a:gd name="csX97" fmla="*/ 123883 w 249847"/>
                                <a:gd name="csY97" fmla="*/ 53435 h 87321"/>
                                <a:gd name="csX98" fmla="*/ 122995 w 249847"/>
                                <a:gd name="csY98" fmla="*/ 54705 h 87321"/>
                                <a:gd name="csX99" fmla="*/ 121470 w 249847"/>
                                <a:gd name="csY99" fmla="*/ 52420 h 87321"/>
                                <a:gd name="csX100" fmla="*/ 111692 w 249847"/>
                                <a:gd name="csY100" fmla="*/ 38206 h 87321"/>
                                <a:gd name="csX101" fmla="*/ 111184 w 249847"/>
                                <a:gd name="csY101" fmla="*/ 36175 h 87321"/>
                                <a:gd name="csX102" fmla="*/ 112200 w 249847"/>
                                <a:gd name="csY102" fmla="*/ 30337 h 87321"/>
                                <a:gd name="csX103" fmla="*/ 111692 w 249847"/>
                                <a:gd name="csY103" fmla="*/ 29068 h 87321"/>
                                <a:gd name="csX104" fmla="*/ 110550 w 249847"/>
                                <a:gd name="csY104" fmla="*/ 28180 h 87321"/>
                                <a:gd name="csX105" fmla="*/ 109661 w 249847"/>
                                <a:gd name="csY105" fmla="*/ 36175 h 87321"/>
                                <a:gd name="csX106" fmla="*/ 109661 w 249847"/>
                                <a:gd name="csY106" fmla="*/ 36175 h 87321"/>
                                <a:gd name="csX107" fmla="*/ 84009 w 249847"/>
                                <a:gd name="csY107" fmla="*/ 20819 h 87321"/>
                                <a:gd name="csX108" fmla="*/ 83247 w 249847"/>
                                <a:gd name="csY108" fmla="*/ 22723 h 87321"/>
                                <a:gd name="csX109" fmla="*/ 91501 w 249847"/>
                                <a:gd name="csY109" fmla="*/ 26911 h 87321"/>
                                <a:gd name="csX110" fmla="*/ 99247 w 249847"/>
                                <a:gd name="csY110" fmla="*/ 30972 h 87321"/>
                                <a:gd name="csX111" fmla="*/ 121344 w 249847"/>
                                <a:gd name="csY111" fmla="*/ 57116 h 87321"/>
                                <a:gd name="csX112" fmla="*/ 121597 w 249847"/>
                                <a:gd name="csY112" fmla="*/ 59781 h 87321"/>
                                <a:gd name="csX113" fmla="*/ 115756 w 249847"/>
                                <a:gd name="csY113" fmla="*/ 53943 h 87321"/>
                                <a:gd name="csX114" fmla="*/ 109915 w 249847"/>
                                <a:gd name="csY114" fmla="*/ 45313 h 87321"/>
                                <a:gd name="csX115" fmla="*/ 104327 w 249847"/>
                                <a:gd name="csY115" fmla="*/ 42902 h 87321"/>
                                <a:gd name="csX116" fmla="*/ 76390 w 249847"/>
                                <a:gd name="csY116" fmla="*/ 42902 h 87321"/>
                                <a:gd name="csX117" fmla="*/ 10229 w 249847"/>
                                <a:gd name="csY117" fmla="*/ 43029 h 87321"/>
                                <a:gd name="csX118" fmla="*/ 2356 w 249847"/>
                                <a:gd name="csY118" fmla="*/ 38333 h 87321"/>
                                <a:gd name="csX119" fmla="*/ 2356 w 249847"/>
                                <a:gd name="csY119" fmla="*/ 34145 h 87321"/>
                                <a:gd name="csX120" fmla="*/ 6292 w 249847"/>
                                <a:gd name="csY120" fmla="*/ 31987 h 87321"/>
                                <a:gd name="csX121" fmla="*/ 8959 w 249847"/>
                                <a:gd name="csY121" fmla="*/ 34145 h 87321"/>
                                <a:gd name="csX122" fmla="*/ 7689 w 249847"/>
                                <a:gd name="csY122" fmla="*/ 36937 h 87321"/>
                                <a:gd name="csX123" fmla="*/ 8578 w 249847"/>
                                <a:gd name="csY123" fmla="*/ 37571 h 87321"/>
                                <a:gd name="csX124" fmla="*/ 10610 w 249847"/>
                                <a:gd name="csY124" fmla="*/ 35160 h 87321"/>
                                <a:gd name="csX125" fmla="*/ 10356 w 249847"/>
                                <a:gd name="csY125" fmla="*/ 33510 h 87321"/>
                                <a:gd name="csX126" fmla="*/ 6800 w 249847"/>
                                <a:gd name="csY126" fmla="*/ 30337 h 87321"/>
                                <a:gd name="csX127" fmla="*/ 1594 w 249847"/>
                                <a:gd name="csY127" fmla="*/ 32114 h 87321"/>
                                <a:gd name="csX128" fmla="*/ 324 w 249847"/>
                                <a:gd name="csY128" fmla="*/ 38587 h 87321"/>
                                <a:gd name="csX129" fmla="*/ 8578 w 249847"/>
                                <a:gd name="csY129" fmla="*/ 44805 h 87321"/>
                                <a:gd name="csX130" fmla="*/ 83374 w 249847"/>
                                <a:gd name="csY130" fmla="*/ 45059 h 87321"/>
                                <a:gd name="csX131" fmla="*/ 106359 w 249847"/>
                                <a:gd name="csY131" fmla="*/ 45694 h 87321"/>
                                <a:gd name="csX132" fmla="*/ 112581 w 249847"/>
                                <a:gd name="csY132" fmla="*/ 51532 h 87321"/>
                                <a:gd name="csX133" fmla="*/ 112073 w 249847"/>
                                <a:gd name="csY133" fmla="*/ 51532 h 87321"/>
                                <a:gd name="csX134" fmla="*/ 90231 w 249847"/>
                                <a:gd name="csY134" fmla="*/ 47090 h 87321"/>
                                <a:gd name="csX135" fmla="*/ 81596 w 249847"/>
                                <a:gd name="csY135" fmla="*/ 48867 h 87321"/>
                                <a:gd name="csX136" fmla="*/ 77787 w 249847"/>
                                <a:gd name="csY136" fmla="*/ 47597 h 87321"/>
                                <a:gd name="csX137" fmla="*/ 66612 w 249847"/>
                                <a:gd name="csY137" fmla="*/ 46201 h 87321"/>
                                <a:gd name="csX138" fmla="*/ 66612 w 249847"/>
                                <a:gd name="csY138" fmla="*/ 46709 h 87321"/>
                                <a:gd name="csX139" fmla="*/ 76009 w 249847"/>
                                <a:gd name="csY139" fmla="*/ 50009 h 87321"/>
                                <a:gd name="csX140" fmla="*/ 78041 w 249847"/>
                                <a:gd name="csY140" fmla="*/ 50009 h 87321"/>
                                <a:gd name="csX141" fmla="*/ 67374 w 249847"/>
                                <a:gd name="csY141" fmla="*/ 54831 h 87321"/>
                                <a:gd name="csX142" fmla="*/ 64707 w 249847"/>
                                <a:gd name="csY142" fmla="*/ 52928 h 87321"/>
                                <a:gd name="csX143" fmla="*/ 58611 w 249847"/>
                                <a:gd name="csY143" fmla="*/ 51912 h 87321"/>
                                <a:gd name="csX144" fmla="*/ 56833 w 249847"/>
                                <a:gd name="csY144" fmla="*/ 51912 h 87321"/>
                                <a:gd name="csX145" fmla="*/ 60135 w 249847"/>
                                <a:gd name="csY145" fmla="*/ 54451 h 87321"/>
                                <a:gd name="csX146" fmla="*/ 66104 w 249847"/>
                                <a:gd name="csY146" fmla="*/ 55593 h 87321"/>
                                <a:gd name="csX147" fmla="*/ 64453 w 249847"/>
                                <a:gd name="csY147" fmla="*/ 56735 h 87321"/>
                                <a:gd name="csX148" fmla="*/ 53786 w 249847"/>
                                <a:gd name="csY148" fmla="*/ 61177 h 87321"/>
                                <a:gd name="csX149" fmla="*/ 42357 w 249847"/>
                                <a:gd name="csY149" fmla="*/ 57497 h 87321"/>
                                <a:gd name="csX150" fmla="*/ 34610 w 249847"/>
                                <a:gd name="csY150" fmla="*/ 53055 h 87321"/>
                                <a:gd name="csX151" fmla="*/ 34103 w 249847"/>
                                <a:gd name="csY151" fmla="*/ 53562 h 87321"/>
                                <a:gd name="csX152" fmla="*/ 38801 w 249847"/>
                                <a:gd name="csY152" fmla="*/ 57750 h 87321"/>
                                <a:gd name="csX153" fmla="*/ 42992 w 249847"/>
                                <a:gd name="csY153" fmla="*/ 59273 h 87321"/>
                                <a:gd name="csX154" fmla="*/ 47944 w 249847"/>
                                <a:gd name="csY154" fmla="*/ 61431 h 87321"/>
                                <a:gd name="csX155" fmla="*/ 52008 w 249847"/>
                                <a:gd name="csY155" fmla="*/ 62573 h 87321"/>
                                <a:gd name="csX156" fmla="*/ 51500 w 249847"/>
                                <a:gd name="csY156" fmla="*/ 62827 h 87321"/>
                                <a:gd name="csX157" fmla="*/ 28642 w 249847"/>
                                <a:gd name="csY157" fmla="*/ 65111 h 87321"/>
                                <a:gd name="csX158" fmla="*/ 21785 w 249847"/>
                                <a:gd name="csY158" fmla="*/ 64350 h 87321"/>
                                <a:gd name="csX159" fmla="*/ 23690 w 249847"/>
                                <a:gd name="csY159" fmla="*/ 65492 h 87321"/>
                                <a:gd name="csX160" fmla="*/ 21658 w 249847"/>
                                <a:gd name="csY160" fmla="*/ 66127 h 87321"/>
                                <a:gd name="csX161" fmla="*/ 18737 w 249847"/>
                                <a:gd name="csY161" fmla="*/ 66888 h 87321"/>
                                <a:gd name="csX162" fmla="*/ 15435 w 249847"/>
                                <a:gd name="csY162" fmla="*/ 67650 h 87321"/>
                                <a:gd name="csX163" fmla="*/ 10991 w 249847"/>
                                <a:gd name="csY163" fmla="*/ 71203 h 87321"/>
                                <a:gd name="csX164" fmla="*/ 11245 w 249847"/>
                                <a:gd name="csY164" fmla="*/ 71965 h 87321"/>
                                <a:gd name="csX165" fmla="*/ 16070 w 249847"/>
                                <a:gd name="csY165" fmla="*/ 71203 h 87321"/>
                                <a:gd name="csX166" fmla="*/ 22039 w 249847"/>
                                <a:gd name="csY166" fmla="*/ 67015 h 87321"/>
                                <a:gd name="csX167" fmla="*/ 29912 w 249847"/>
                                <a:gd name="csY167" fmla="*/ 66127 h 87321"/>
                                <a:gd name="csX168" fmla="*/ 30166 w 249847"/>
                                <a:gd name="csY168" fmla="*/ 68157 h 87321"/>
                                <a:gd name="csX169" fmla="*/ 32198 w 249847"/>
                                <a:gd name="csY169" fmla="*/ 69046 h 87321"/>
                                <a:gd name="csX170" fmla="*/ 32706 w 249847"/>
                                <a:gd name="csY170" fmla="*/ 68665 h 87321"/>
                                <a:gd name="csX171" fmla="*/ 32706 w 249847"/>
                                <a:gd name="csY171" fmla="*/ 66761 h 87321"/>
                                <a:gd name="csX172" fmla="*/ 36388 w 249847"/>
                                <a:gd name="csY172" fmla="*/ 66381 h 87321"/>
                                <a:gd name="csX173" fmla="*/ 45024 w 249847"/>
                                <a:gd name="csY173" fmla="*/ 65619 h 87321"/>
                                <a:gd name="csX174" fmla="*/ 46547 w 249847"/>
                                <a:gd name="csY174" fmla="*/ 65619 h 87321"/>
                                <a:gd name="csX175" fmla="*/ 45785 w 249847"/>
                                <a:gd name="csY175" fmla="*/ 67142 h 87321"/>
                                <a:gd name="csX176" fmla="*/ 47309 w 249847"/>
                                <a:gd name="csY176" fmla="*/ 68284 h 87321"/>
                                <a:gd name="csX177" fmla="*/ 48452 w 249847"/>
                                <a:gd name="csY177" fmla="*/ 66381 h 87321"/>
                                <a:gd name="csX178" fmla="*/ 47309 w 249847"/>
                                <a:gd name="csY178" fmla="*/ 65492 h 87321"/>
                                <a:gd name="csX179" fmla="*/ 52389 w 249847"/>
                                <a:gd name="csY179" fmla="*/ 63715 h 87321"/>
                                <a:gd name="csX180" fmla="*/ 55691 w 249847"/>
                                <a:gd name="csY180" fmla="*/ 62573 h 87321"/>
                                <a:gd name="csX181" fmla="*/ 58484 w 249847"/>
                                <a:gd name="csY181" fmla="*/ 61939 h 87321"/>
                                <a:gd name="csX182" fmla="*/ 56833 w 249847"/>
                                <a:gd name="csY182" fmla="*/ 65619 h 87321"/>
                                <a:gd name="csX183" fmla="*/ 56833 w 249847"/>
                                <a:gd name="csY183" fmla="*/ 79072 h 87321"/>
                                <a:gd name="csX184" fmla="*/ 57341 w 249847"/>
                                <a:gd name="csY184" fmla="*/ 78945 h 87321"/>
                                <a:gd name="csX185" fmla="*/ 57976 w 249847"/>
                                <a:gd name="csY185" fmla="*/ 66254 h 87321"/>
                                <a:gd name="csX186" fmla="*/ 70675 w 249847"/>
                                <a:gd name="csY186" fmla="*/ 55212 h 87321"/>
                                <a:gd name="csX187" fmla="*/ 70929 w 249847"/>
                                <a:gd name="csY187" fmla="*/ 55466 h 87321"/>
                                <a:gd name="csX188" fmla="*/ 68008 w 249847"/>
                                <a:gd name="csY188" fmla="*/ 66254 h 87321"/>
                                <a:gd name="csX189" fmla="*/ 68008 w 249847"/>
                                <a:gd name="csY189" fmla="*/ 68157 h 87321"/>
                                <a:gd name="csX190" fmla="*/ 70802 w 249847"/>
                                <a:gd name="csY190" fmla="*/ 64604 h 87321"/>
                                <a:gd name="csX191" fmla="*/ 72834 w 249847"/>
                                <a:gd name="csY191" fmla="*/ 54197 h 87321"/>
                                <a:gd name="csX192" fmla="*/ 92390 w 249847"/>
                                <a:gd name="csY192" fmla="*/ 48359 h 87321"/>
                                <a:gd name="csX193" fmla="*/ 93279 w 249847"/>
                                <a:gd name="csY193" fmla="*/ 48613 h 87321"/>
                                <a:gd name="csX194" fmla="*/ 88835 w 249847"/>
                                <a:gd name="csY194" fmla="*/ 54070 h 87321"/>
                                <a:gd name="csX195" fmla="*/ 87565 w 249847"/>
                                <a:gd name="csY195" fmla="*/ 67523 h 87321"/>
                                <a:gd name="csX196" fmla="*/ 85152 w 249847"/>
                                <a:gd name="csY196" fmla="*/ 73107 h 87321"/>
                                <a:gd name="csX197" fmla="*/ 84136 w 249847"/>
                                <a:gd name="csY197" fmla="*/ 75645 h 87321"/>
                                <a:gd name="csX198" fmla="*/ 85660 w 249847"/>
                                <a:gd name="csY198" fmla="*/ 75645 h 87321"/>
                                <a:gd name="csX199" fmla="*/ 88327 w 249847"/>
                                <a:gd name="csY199" fmla="*/ 70696 h 87321"/>
                                <a:gd name="csX200" fmla="*/ 89723 w 249847"/>
                                <a:gd name="csY200" fmla="*/ 72219 h 87321"/>
                                <a:gd name="csX201" fmla="*/ 89216 w 249847"/>
                                <a:gd name="csY201" fmla="*/ 69934 h 87321"/>
                                <a:gd name="csX202" fmla="*/ 92009 w 249847"/>
                                <a:gd name="csY202" fmla="*/ 71076 h 87321"/>
                                <a:gd name="csX203" fmla="*/ 96708 w 249847"/>
                                <a:gd name="csY203" fmla="*/ 72092 h 87321"/>
                                <a:gd name="csX204" fmla="*/ 97216 w 249847"/>
                                <a:gd name="csY204" fmla="*/ 71584 h 87321"/>
                                <a:gd name="csX205" fmla="*/ 89216 w 249847"/>
                                <a:gd name="csY205" fmla="*/ 68284 h 87321"/>
                                <a:gd name="csX206" fmla="*/ 87819 w 249847"/>
                                <a:gd name="csY206" fmla="*/ 59527 h 87321"/>
                                <a:gd name="csX207" fmla="*/ 89342 w 249847"/>
                                <a:gd name="csY207" fmla="*/ 54705 h 87321"/>
                                <a:gd name="csX208" fmla="*/ 91501 w 249847"/>
                                <a:gd name="csY208" fmla="*/ 51786 h 87321"/>
                                <a:gd name="csX209" fmla="*/ 96327 w 249847"/>
                                <a:gd name="csY209" fmla="*/ 49120 h 87321"/>
                                <a:gd name="csX210" fmla="*/ 96581 w 249847"/>
                                <a:gd name="csY210" fmla="*/ 49120 h 87321"/>
                                <a:gd name="csX211" fmla="*/ 96581 w 249847"/>
                                <a:gd name="csY211" fmla="*/ 49374 h 87321"/>
                                <a:gd name="csX212" fmla="*/ 93025 w 249847"/>
                                <a:gd name="csY212" fmla="*/ 55212 h 87321"/>
                                <a:gd name="csX213" fmla="*/ 92390 w 249847"/>
                                <a:gd name="csY213" fmla="*/ 61939 h 87321"/>
                                <a:gd name="csX214" fmla="*/ 93660 w 249847"/>
                                <a:gd name="csY214" fmla="*/ 65238 h 87321"/>
                                <a:gd name="csX215" fmla="*/ 95311 w 249847"/>
                                <a:gd name="csY215" fmla="*/ 60543 h 87321"/>
                                <a:gd name="csX216" fmla="*/ 95057 w 249847"/>
                                <a:gd name="csY216" fmla="*/ 53055 h 87321"/>
                                <a:gd name="csX217" fmla="*/ 99247 w 249847"/>
                                <a:gd name="csY217" fmla="*/ 49628 h 87321"/>
                                <a:gd name="csX218" fmla="*/ 110803 w 249847"/>
                                <a:gd name="csY218" fmla="*/ 53055 h 87321"/>
                                <a:gd name="csX219" fmla="*/ 113089 w 249847"/>
                                <a:gd name="csY219" fmla="*/ 55212 h 87321"/>
                                <a:gd name="csX220" fmla="*/ 110296 w 249847"/>
                                <a:gd name="csY220" fmla="*/ 60416 h 87321"/>
                                <a:gd name="csX221" fmla="*/ 103311 w 249847"/>
                                <a:gd name="csY221" fmla="*/ 60416 h 87321"/>
                                <a:gd name="csX222" fmla="*/ 102041 w 249847"/>
                                <a:gd name="csY222" fmla="*/ 55720 h 87321"/>
                                <a:gd name="csX223" fmla="*/ 105470 w 249847"/>
                                <a:gd name="csY223" fmla="*/ 54451 h 87321"/>
                                <a:gd name="csX224" fmla="*/ 107883 w 249847"/>
                                <a:gd name="csY224" fmla="*/ 55212 h 87321"/>
                                <a:gd name="csX225" fmla="*/ 108137 w 249847"/>
                                <a:gd name="csY225" fmla="*/ 53943 h 87321"/>
                                <a:gd name="csX226" fmla="*/ 105851 w 249847"/>
                                <a:gd name="csY226" fmla="*/ 52166 h 87321"/>
                                <a:gd name="csX227" fmla="*/ 101660 w 249847"/>
                                <a:gd name="csY227" fmla="*/ 53055 h 87321"/>
                                <a:gd name="csX228" fmla="*/ 99883 w 249847"/>
                                <a:gd name="csY228" fmla="*/ 58512 h 87321"/>
                                <a:gd name="csX229" fmla="*/ 104708 w 249847"/>
                                <a:gd name="csY229" fmla="*/ 63462 h 87321"/>
                                <a:gd name="csX230" fmla="*/ 114232 w 249847"/>
                                <a:gd name="csY230" fmla="*/ 60162 h 87321"/>
                                <a:gd name="csX231" fmla="*/ 115883 w 249847"/>
                                <a:gd name="csY231" fmla="*/ 56862 h 87321"/>
                                <a:gd name="csX232" fmla="*/ 123756 w 249847"/>
                                <a:gd name="csY232" fmla="*/ 67142 h 87321"/>
                                <a:gd name="csX233" fmla="*/ 123756 w 249847"/>
                                <a:gd name="csY233" fmla="*/ 71076 h 87321"/>
                                <a:gd name="csX234" fmla="*/ 126423 w 249847"/>
                                <a:gd name="csY234" fmla="*/ 71330 h 87321"/>
                                <a:gd name="csX235" fmla="*/ 126677 w 249847"/>
                                <a:gd name="csY235" fmla="*/ 69426 h 87321"/>
                                <a:gd name="csX236" fmla="*/ 134550 w 249847"/>
                                <a:gd name="csY236" fmla="*/ 56735 h 87321"/>
                                <a:gd name="csX237" fmla="*/ 135820 w 249847"/>
                                <a:gd name="csY237" fmla="*/ 58258 h 87321"/>
                                <a:gd name="csX238" fmla="*/ 142550 w 249847"/>
                                <a:gd name="csY238" fmla="*/ 64096 h 87321"/>
                                <a:gd name="csX239" fmla="*/ 150805 w 249847"/>
                                <a:gd name="csY239" fmla="*/ 61431 h 87321"/>
                                <a:gd name="csX240" fmla="*/ 151313 w 249847"/>
                                <a:gd name="csY240" fmla="*/ 54958 h 87321"/>
                                <a:gd name="csX241" fmla="*/ 147122 w 249847"/>
                                <a:gd name="csY241" fmla="*/ 52928 h 87321"/>
                                <a:gd name="csX242" fmla="*/ 142931 w 249847"/>
                                <a:gd name="csY242" fmla="*/ 55847 h 87321"/>
                                <a:gd name="csX243" fmla="*/ 143439 w 249847"/>
                                <a:gd name="csY243" fmla="*/ 57497 h 87321"/>
                                <a:gd name="csX244" fmla="*/ 144582 w 249847"/>
                                <a:gd name="csY244" fmla="*/ 57116 h 87321"/>
                                <a:gd name="csX245" fmla="*/ 146614 w 249847"/>
                                <a:gd name="csY245" fmla="*/ 54831 h 87321"/>
                                <a:gd name="csX246" fmla="*/ 149027 w 249847"/>
                                <a:gd name="csY246" fmla="*/ 55339 h 87321"/>
                                <a:gd name="csX247" fmla="*/ 150170 w 249847"/>
                                <a:gd name="csY247" fmla="*/ 58385 h 87321"/>
                                <a:gd name="csX248" fmla="*/ 147630 w 249847"/>
                                <a:gd name="csY248" fmla="*/ 62065 h 87321"/>
                                <a:gd name="csX249" fmla="*/ 140265 w 249847"/>
                                <a:gd name="csY249" fmla="*/ 61304 h 87321"/>
                                <a:gd name="csX250" fmla="*/ 138106 w 249847"/>
                                <a:gd name="csY250" fmla="*/ 57877 h 87321"/>
                                <a:gd name="csX251" fmla="*/ 138106 w 249847"/>
                                <a:gd name="csY251" fmla="*/ 54324 h 87321"/>
                                <a:gd name="csX252" fmla="*/ 149154 w 249847"/>
                                <a:gd name="csY252" fmla="*/ 50390 h 87321"/>
                                <a:gd name="csX253" fmla="*/ 153217 w 249847"/>
                                <a:gd name="csY253" fmla="*/ 52928 h 87321"/>
                                <a:gd name="csX254" fmla="*/ 154868 w 249847"/>
                                <a:gd name="csY254" fmla="*/ 65746 h 87321"/>
                                <a:gd name="csX255" fmla="*/ 156138 w 249847"/>
                                <a:gd name="csY255" fmla="*/ 63588 h 87321"/>
                                <a:gd name="csX256" fmla="*/ 155123 w 249847"/>
                                <a:gd name="csY256" fmla="*/ 55085 h 87321"/>
                                <a:gd name="csX257" fmla="*/ 152202 w 249847"/>
                                <a:gd name="csY257" fmla="*/ 50516 h 87321"/>
                                <a:gd name="csX258" fmla="*/ 153091 w 249847"/>
                                <a:gd name="csY258" fmla="*/ 50390 h 87321"/>
                                <a:gd name="csX259" fmla="*/ 157789 w 249847"/>
                                <a:gd name="csY259" fmla="*/ 54451 h 87321"/>
                                <a:gd name="csX260" fmla="*/ 160837 w 249847"/>
                                <a:gd name="csY260" fmla="*/ 67142 h 87321"/>
                                <a:gd name="csX261" fmla="*/ 155884 w 249847"/>
                                <a:gd name="csY261" fmla="*/ 71457 h 87321"/>
                                <a:gd name="csX262" fmla="*/ 153853 w 249847"/>
                                <a:gd name="csY262" fmla="*/ 73995 h 87321"/>
                                <a:gd name="csX263" fmla="*/ 157027 w 249847"/>
                                <a:gd name="csY263" fmla="*/ 73615 h 87321"/>
                                <a:gd name="csX264" fmla="*/ 160329 w 249847"/>
                                <a:gd name="csY264" fmla="*/ 70315 h 87321"/>
                                <a:gd name="csX265" fmla="*/ 160456 w 249847"/>
                                <a:gd name="csY265" fmla="*/ 70822 h 87321"/>
                                <a:gd name="csX266" fmla="*/ 160837 w 249847"/>
                                <a:gd name="csY266" fmla="*/ 73107 h 87321"/>
                                <a:gd name="csX267" fmla="*/ 161599 w 249847"/>
                                <a:gd name="csY267" fmla="*/ 69173 h 87321"/>
                                <a:gd name="csX268" fmla="*/ 162996 w 249847"/>
                                <a:gd name="csY268" fmla="*/ 73107 h 87321"/>
                                <a:gd name="csX269" fmla="*/ 166679 w 249847"/>
                                <a:gd name="csY269" fmla="*/ 76660 h 87321"/>
                                <a:gd name="csX270" fmla="*/ 166424 w 249847"/>
                                <a:gd name="csY270" fmla="*/ 74630 h 87321"/>
                                <a:gd name="csX271" fmla="*/ 163504 w 249847"/>
                                <a:gd name="csY271" fmla="*/ 70315 h 87321"/>
                                <a:gd name="csX272" fmla="*/ 159948 w 249847"/>
                                <a:gd name="csY272" fmla="*/ 56608 h 87321"/>
                                <a:gd name="csX273" fmla="*/ 155757 w 249847"/>
                                <a:gd name="csY273" fmla="*/ 50897 h 87321"/>
                                <a:gd name="csX274" fmla="*/ 156011 w 249847"/>
                                <a:gd name="csY274" fmla="*/ 50516 h 87321"/>
                                <a:gd name="csX275" fmla="*/ 166424 w 249847"/>
                                <a:gd name="csY275" fmla="*/ 52420 h 87321"/>
                                <a:gd name="csX276" fmla="*/ 178869 w 249847"/>
                                <a:gd name="csY276" fmla="*/ 59527 h 87321"/>
                                <a:gd name="csX277" fmla="*/ 183314 w 249847"/>
                                <a:gd name="csY277" fmla="*/ 67903 h 87321"/>
                                <a:gd name="csX278" fmla="*/ 183568 w 249847"/>
                                <a:gd name="csY278" fmla="*/ 67903 h 87321"/>
                                <a:gd name="csX279" fmla="*/ 183568 w 249847"/>
                                <a:gd name="csY279" fmla="*/ 64858 h 87321"/>
                                <a:gd name="csX280" fmla="*/ 177980 w 249847"/>
                                <a:gd name="csY280" fmla="*/ 56735 h 87321"/>
                                <a:gd name="csX281" fmla="*/ 178234 w 249847"/>
                                <a:gd name="csY281" fmla="*/ 56481 h 87321"/>
                                <a:gd name="csX282" fmla="*/ 183822 w 249847"/>
                                <a:gd name="csY282" fmla="*/ 58258 h 87321"/>
                                <a:gd name="csX283" fmla="*/ 194997 w 249847"/>
                                <a:gd name="csY283" fmla="*/ 72219 h 87321"/>
                                <a:gd name="csX284" fmla="*/ 192203 w 249847"/>
                                <a:gd name="csY284" fmla="*/ 85417 h 87321"/>
                                <a:gd name="csX285" fmla="*/ 191568 w 249847"/>
                                <a:gd name="csY285" fmla="*/ 87321 h 87321"/>
                                <a:gd name="csX286" fmla="*/ 193092 w 249847"/>
                                <a:gd name="csY286" fmla="*/ 85037 h 87321"/>
                                <a:gd name="csX287" fmla="*/ 195632 w 249847"/>
                                <a:gd name="csY287" fmla="*/ 69426 h 87321"/>
                                <a:gd name="csX288" fmla="*/ 194870 w 249847"/>
                                <a:gd name="csY288" fmla="*/ 66634 h 87321"/>
                                <a:gd name="csX289" fmla="*/ 196139 w 249847"/>
                                <a:gd name="csY289" fmla="*/ 67269 h 87321"/>
                                <a:gd name="csX290" fmla="*/ 197537 w 249847"/>
                                <a:gd name="csY290" fmla="*/ 66381 h 87321"/>
                                <a:gd name="csX291" fmla="*/ 197537 w 249847"/>
                                <a:gd name="csY291" fmla="*/ 64984 h 87321"/>
                                <a:gd name="csX292" fmla="*/ 195378 w 249847"/>
                                <a:gd name="csY292" fmla="*/ 64477 h 87321"/>
                                <a:gd name="csX293" fmla="*/ 194489 w 249847"/>
                                <a:gd name="csY293" fmla="*/ 66127 h 87321"/>
                                <a:gd name="csX294" fmla="*/ 191695 w 249847"/>
                                <a:gd name="csY294" fmla="*/ 62065 h 87321"/>
                                <a:gd name="csX295" fmla="*/ 191695 w 249847"/>
                                <a:gd name="csY295" fmla="*/ 61812 h 87321"/>
                                <a:gd name="csX296" fmla="*/ 201981 w 249847"/>
                                <a:gd name="csY296" fmla="*/ 65619 h 87321"/>
                                <a:gd name="csX297" fmla="*/ 204648 w 249847"/>
                                <a:gd name="csY297" fmla="*/ 66507 h 87321"/>
                                <a:gd name="csX298" fmla="*/ 214172 w 249847"/>
                                <a:gd name="csY298" fmla="*/ 68919 h 87321"/>
                                <a:gd name="csX299" fmla="*/ 220648 w 249847"/>
                                <a:gd name="csY299" fmla="*/ 69173 h 87321"/>
                                <a:gd name="csX300" fmla="*/ 220648 w 249847"/>
                                <a:gd name="csY300" fmla="*/ 69173 h 87321"/>
                                <a:gd name="csX301" fmla="*/ 220648 w 249847"/>
                                <a:gd name="csY301" fmla="*/ 69173 h 87321"/>
                                <a:gd name="csX302" fmla="*/ 216966 w 249847"/>
                                <a:gd name="csY302" fmla="*/ 68284 h 87321"/>
                                <a:gd name="csX303" fmla="*/ 201854 w 249847"/>
                                <a:gd name="csY303" fmla="*/ 64477 h 87321"/>
                                <a:gd name="csX304" fmla="*/ 202489 w 249847"/>
                                <a:gd name="csY304" fmla="*/ 64350 h 87321"/>
                                <a:gd name="csX305" fmla="*/ 203759 w 249847"/>
                                <a:gd name="csY305" fmla="*/ 62446 h 87321"/>
                                <a:gd name="csX306" fmla="*/ 201981 w 249847"/>
                                <a:gd name="csY306" fmla="*/ 61558 h 87321"/>
                                <a:gd name="csX307" fmla="*/ 200838 w 249847"/>
                                <a:gd name="csY307" fmla="*/ 62827 h 87321"/>
                                <a:gd name="csX308" fmla="*/ 201981 w 249847"/>
                                <a:gd name="csY308" fmla="*/ 64350 h 87321"/>
                                <a:gd name="csX309" fmla="*/ 201346 w 249847"/>
                                <a:gd name="csY309" fmla="*/ 64350 h 87321"/>
                                <a:gd name="csX310" fmla="*/ 194362 w 249847"/>
                                <a:gd name="csY310" fmla="*/ 61177 h 87321"/>
                                <a:gd name="csX311" fmla="*/ 191949 w 249847"/>
                                <a:gd name="csY311" fmla="*/ 60162 h 87321"/>
                                <a:gd name="csX312" fmla="*/ 186615 w 249847"/>
                                <a:gd name="csY312" fmla="*/ 57750 h 87321"/>
                                <a:gd name="csX313" fmla="*/ 170996 w 249847"/>
                                <a:gd name="csY313" fmla="*/ 51912 h 87321"/>
                                <a:gd name="csX314" fmla="*/ 167694 w 249847"/>
                                <a:gd name="csY314" fmla="*/ 51024 h 87321"/>
                                <a:gd name="csX315" fmla="*/ 161980 w 249847"/>
                                <a:gd name="csY315" fmla="*/ 49501 h 87321"/>
                                <a:gd name="csX316" fmla="*/ 141027 w 249847"/>
                                <a:gd name="csY316" fmla="*/ 51278 h 87321"/>
                                <a:gd name="csX317" fmla="*/ 139122 w 249847"/>
                                <a:gd name="csY317" fmla="*/ 51532 h 87321"/>
                                <a:gd name="csX318" fmla="*/ 149662 w 249847"/>
                                <a:gd name="csY318" fmla="*/ 45694 h 87321"/>
                                <a:gd name="csX319" fmla="*/ 239823 w 249847"/>
                                <a:gd name="csY319" fmla="*/ 44678 h 87321"/>
                                <a:gd name="csX320" fmla="*/ 248713 w 249847"/>
                                <a:gd name="csY320" fmla="*/ 40237 h 87321"/>
                                <a:gd name="csX321" fmla="*/ 249221 w 249847"/>
                                <a:gd name="csY321" fmla="*/ 33129 h 8732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  <a:cxn ang="0">
                                  <a:pos x="csX53" y="csY53"/>
                                </a:cxn>
                                <a:cxn ang="0">
                                  <a:pos x="csX54" y="csY54"/>
                                </a:cxn>
                                <a:cxn ang="0">
                                  <a:pos x="csX55" y="csY55"/>
                                </a:cxn>
                                <a:cxn ang="0">
                                  <a:pos x="csX56" y="csY56"/>
                                </a:cxn>
                                <a:cxn ang="0">
                                  <a:pos x="csX57" y="csY57"/>
                                </a:cxn>
                                <a:cxn ang="0">
                                  <a:pos x="csX58" y="csY58"/>
                                </a:cxn>
                                <a:cxn ang="0">
                                  <a:pos x="csX59" y="csY59"/>
                                </a:cxn>
                                <a:cxn ang="0">
                                  <a:pos x="csX60" y="csY60"/>
                                </a:cxn>
                                <a:cxn ang="0">
                                  <a:pos x="csX61" y="csY61"/>
                                </a:cxn>
                                <a:cxn ang="0">
                                  <a:pos x="csX62" y="csY62"/>
                                </a:cxn>
                                <a:cxn ang="0">
                                  <a:pos x="csX63" y="csY63"/>
                                </a:cxn>
                                <a:cxn ang="0">
                                  <a:pos x="csX64" y="csY64"/>
                                </a:cxn>
                                <a:cxn ang="0">
                                  <a:pos x="csX65" y="csY65"/>
                                </a:cxn>
                                <a:cxn ang="0">
                                  <a:pos x="csX66" y="csY66"/>
                                </a:cxn>
                                <a:cxn ang="0">
                                  <a:pos x="csX67" y="csY67"/>
                                </a:cxn>
                                <a:cxn ang="0">
                                  <a:pos x="csX68" y="csY68"/>
                                </a:cxn>
                                <a:cxn ang="0">
                                  <a:pos x="csX69" y="csY69"/>
                                </a:cxn>
                                <a:cxn ang="0">
                                  <a:pos x="csX70" y="csY70"/>
                                </a:cxn>
                                <a:cxn ang="0">
                                  <a:pos x="csX71" y="csY71"/>
                                </a:cxn>
                                <a:cxn ang="0">
                                  <a:pos x="csX72" y="csY72"/>
                                </a:cxn>
                                <a:cxn ang="0">
                                  <a:pos x="csX73" y="csY73"/>
                                </a:cxn>
                                <a:cxn ang="0">
                                  <a:pos x="csX74" y="csY74"/>
                                </a:cxn>
                                <a:cxn ang="0">
                                  <a:pos x="csX75" y="csY75"/>
                                </a:cxn>
                                <a:cxn ang="0">
                                  <a:pos x="csX76" y="csY76"/>
                                </a:cxn>
                                <a:cxn ang="0">
                                  <a:pos x="csX77" y="csY77"/>
                                </a:cxn>
                                <a:cxn ang="0">
                                  <a:pos x="csX78" y="csY78"/>
                                </a:cxn>
                                <a:cxn ang="0">
                                  <a:pos x="csX79" y="csY79"/>
                                </a:cxn>
                                <a:cxn ang="0">
                                  <a:pos x="csX80" y="csY80"/>
                                </a:cxn>
                                <a:cxn ang="0">
                                  <a:pos x="csX81" y="csY81"/>
                                </a:cxn>
                                <a:cxn ang="0">
                                  <a:pos x="csX82" y="csY82"/>
                                </a:cxn>
                                <a:cxn ang="0">
                                  <a:pos x="csX83" y="csY83"/>
                                </a:cxn>
                                <a:cxn ang="0">
                                  <a:pos x="csX84" y="csY84"/>
                                </a:cxn>
                                <a:cxn ang="0">
                                  <a:pos x="csX85" y="csY85"/>
                                </a:cxn>
                                <a:cxn ang="0">
                                  <a:pos x="csX86" y="csY86"/>
                                </a:cxn>
                                <a:cxn ang="0">
                                  <a:pos x="csX87" y="csY87"/>
                                </a:cxn>
                                <a:cxn ang="0">
                                  <a:pos x="csX88" y="csY88"/>
                                </a:cxn>
                                <a:cxn ang="0">
                                  <a:pos x="csX89" y="csY89"/>
                                </a:cxn>
                                <a:cxn ang="0">
                                  <a:pos x="csX90" y="csY90"/>
                                </a:cxn>
                                <a:cxn ang="0">
                                  <a:pos x="csX91" y="csY91"/>
                                </a:cxn>
                                <a:cxn ang="0">
                                  <a:pos x="csX92" y="csY92"/>
                                </a:cxn>
                                <a:cxn ang="0">
                                  <a:pos x="csX93" y="csY93"/>
                                </a:cxn>
                                <a:cxn ang="0">
                                  <a:pos x="csX94" y="csY94"/>
                                </a:cxn>
                                <a:cxn ang="0">
                                  <a:pos x="csX95" y="csY95"/>
                                </a:cxn>
                                <a:cxn ang="0">
                                  <a:pos x="csX96" y="csY96"/>
                                </a:cxn>
                                <a:cxn ang="0">
                                  <a:pos x="csX97" y="csY97"/>
                                </a:cxn>
                                <a:cxn ang="0">
                                  <a:pos x="csX98" y="csY98"/>
                                </a:cxn>
                                <a:cxn ang="0">
                                  <a:pos x="csX99" y="csY99"/>
                                </a:cxn>
                                <a:cxn ang="0">
                                  <a:pos x="csX100" y="csY100"/>
                                </a:cxn>
                                <a:cxn ang="0">
                                  <a:pos x="csX101" y="csY101"/>
                                </a:cxn>
                                <a:cxn ang="0">
                                  <a:pos x="csX102" y="csY102"/>
                                </a:cxn>
                                <a:cxn ang="0">
                                  <a:pos x="csX103" y="csY103"/>
                                </a:cxn>
                                <a:cxn ang="0">
                                  <a:pos x="csX104" y="csY104"/>
                                </a:cxn>
                                <a:cxn ang="0">
                                  <a:pos x="csX105" y="csY105"/>
                                </a:cxn>
                                <a:cxn ang="0">
                                  <a:pos x="csX106" y="csY106"/>
                                </a:cxn>
                                <a:cxn ang="0">
                                  <a:pos x="csX107" y="csY107"/>
                                </a:cxn>
                                <a:cxn ang="0">
                                  <a:pos x="csX108" y="csY108"/>
                                </a:cxn>
                                <a:cxn ang="0">
                                  <a:pos x="csX109" y="csY109"/>
                                </a:cxn>
                                <a:cxn ang="0">
                                  <a:pos x="csX110" y="csY110"/>
                                </a:cxn>
                                <a:cxn ang="0">
                                  <a:pos x="csX111" y="csY111"/>
                                </a:cxn>
                                <a:cxn ang="0">
                                  <a:pos x="csX112" y="csY112"/>
                                </a:cxn>
                                <a:cxn ang="0">
                                  <a:pos x="csX113" y="csY113"/>
                                </a:cxn>
                                <a:cxn ang="0">
                                  <a:pos x="csX114" y="csY114"/>
                                </a:cxn>
                                <a:cxn ang="0">
                                  <a:pos x="csX115" y="csY115"/>
                                </a:cxn>
                                <a:cxn ang="0">
                                  <a:pos x="csX116" y="csY116"/>
                                </a:cxn>
                                <a:cxn ang="0">
                                  <a:pos x="csX117" y="csY117"/>
                                </a:cxn>
                                <a:cxn ang="0">
                                  <a:pos x="csX118" y="csY118"/>
                                </a:cxn>
                                <a:cxn ang="0">
                                  <a:pos x="csX119" y="csY119"/>
                                </a:cxn>
                                <a:cxn ang="0">
                                  <a:pos x="csX120" y="csY120"/>
                                </a:cxn>
                                <a:cxn ang="0">
                                  <a:pos x="csX121" y="csY121"/>
                                </a:cxn>
                                <a:cxn ang="0">
                                  <a:pos x="csX122" y="csY122"/>
                                </a:cxn>
                                <a:cxn ang="0">
                                  <a:pos x="csX123" y="csY123"/>
                                </a:cxn>
                                <a:cxn ang="0">
                                  <a:pos x="csX124" y="csY124"/>
                                </a:cxn>
                                <a:cxn ang="0">
                                  <a:pos x="csX125" y="csY125"/>
                                </a:cxn>
                                <a:cxn ang="0">
                                  <a:pos x="csX126" y="csY126"/>
                                </a:cxn>
                                <a:cxn ang="0">
                                  <a:pos x="csX127" y="csY127"/>
                                </a:cxn>
                                <a:cxn ang="0">
                                  <a:pos x="csX128" y="csY128"/>
                                </a:cxn>
                                <a:cxn ang="0">
                                  <a:pos x="csX129" y="csY129"/>
                                </a:cxn>
                                <a:cxn ang="0">
                                  <a:pos x="csX130" y="csY130"/>
                                </a:cxn>
                                <a:cxn ang="0">
                                  <a:pos x="csX131" y="csY131"/>
                                </a:cxn>
                                <a:cxn ang="0">
                                  <a:pos x="csX132" y="csY132"/>
                                </a:cxn>
                                <a:cxn ang="0">
                                  <a:pos x="csX133" y="csY133"/>
                                </a:cxn>
                                <a:cxn ang="0">
                                  <a:pos x="csX134" y="csY134"/>
                                </a:cxn>
                                <a:cxn ang="0">
                                  <a:pos x="csX135" y="csY135"/>
                                </a:cxn>
                                <a:cxn ang="0">
                                  <a:pos x="csX136" y="csY136"/>
                                </a:cxn>
                                <a:cxn ang="0">
                                  <a:pos x="csX137" y="csY137"/>
                                </a:cxn>
                                <a:cxn ang="0">
                                  <a:pos x="csX138" y="csY138"/>
                                </a:cxn>
                                <a:cxn ang="0">
                                  <a:pos x="csX139" y="csY139"/>
                                </a:cxn>
                                <a:cxn ang="0">
                                  <a:pos x="csX140" y="csY140"/>
                                </a:cxn>
                                <a:cxn ang="0">
                                  <a:pos x="csX141" y="csY141"/>
                                </a:cxn>
                                <a:cxn ang="0">
                                  <a:pos x="csX142" y="csY142"/>
                                </a:cxn>
                                <a:cxn ang="0">
                                  <a:pos x="csX143" y="csY143"/>
                                </a:cxn>
                                <a:cxn ang="0">
                                  <a:pos x="csX144" y="csY144"/>
                                </a:cxn>
                                <a:cxn ang="0">
                                  <a:pos x="csX145" y="csY145"/>
                                </a:cxn>
                                <a:cxn ang="0">
                                  <a:pos x="csX146" y="csY146"/>
                                </a:cxn>
                                <a:cxn ang="0">
                                  <a:pos x="csX147" y="csY147"/>
                                </a:cxn>
                                <a:cxn ang="0">
                                  <a:pos x="csX148" y="csY148"/>
                                </a:cxn>
                                <a:cxn ang="0">
                                  <a:pos x="csX149" y="csY149"/>
                                </a:cxn>
                                <a:cxn ang="0">
                                  <a:pos x="csX150" y="csY150"/>
                                </a:cxn>
                                <a:cxn ang="0">
                                  <a:pos x="csX151" y="csY151"/>
                                </a:cxn>
                                <a:cxn ang="0">
                                  <a:pos x="csX152" y="csY152"/>
                                </a:cxn>
                                <a:cxn ang="0">
                                  <a:pos x="csX153" y="csY153"/>
                                </a:cxn>
                                <a:cxn ang="0">
                                  <a:pos x="csX154" y="csY154"/>
                                </a:cxn>
                                <a:cxn ang="0">
                                  <a:pos x="csX155" y="csY155"/>
                                </a:cxn>
                                <a:cxn ang="0">
                                  <a:pos x="csX156" y="csY156"/>
                                </a:cxn>
                                <a:cxn ang="0">
                                  <a:pos x="csX157" y="csY157"/>
                                </a:cxn>
                                <a:cxn ang="0">
                                  <a:pos x="csX158" y="csY158"/>
                                </a:cxn>
                                <a:cxn ang="0">
                                  <a:pos x="csX159" y="csY159"/>
                                </a:cxn>
                                <a:cxn ang="0">
                                  <a:pos x="csX160" y="csY160"/>
                                </a:cxn>
                                <a:cxn ang="0">
                                  <a:pos x="csX161" y="csY161"/>
                                </a:cxn>
                                <a:cxn ang="0">
                                  <a:pos x="csX162" y="csY162"/>
                                </a:cxn>
                                <a:cxn ang="0">
                                  <a:pos x="csX163" y="csY163"/>
                                </a:cxn>
                                <a:cxn ang="0">
                                  <a:pos x="csX164" y="csY164"/>
                                </a:cxn>
                                <a:cxn ang="0">
                                  <a:pos x="csX165" y="csY165"/>
                                </a:cxn>
                                <a:cxn ang="0">
                                  <a:pos x="csX166" y="csY166"/>
                                </a:cxn>
                                <a:cxn ang="0">
                                  <a:pos x="csX167" y="csY167"/>
                                </a:cxn>
                                <a:cxn ang="0">
                                  <a:pos x="csX168" y="csY168"/>
                                </a:cxn>
                                <a:cxn ang="0">
                                  <a:pos x="csX169" y="csY169"/>
                                </a:cxn>
                                <a:cxn ang="0">
                                  <a:pos x="csX170" y="csY170"/>
                                </a:cxn>
                                <a:cxn ang="0">
                                  <a:pos x="csX171" y="csY171"/>
                                </a:cxn>
                                <a:cxn ang="0">
                                  <a:pos x="csX172" y="csY172"/>
                                </a:cxn>
                                <a:cxn ang="0">
                                  <a:pos x="csX173" y="csY173"/>
                                </a:cxn>
                                <a:cxn ang="0">
                                  <a:pos x="csX174" y="csY174"/>
                                </a:cxn>
                                <a:cxn ang="0">
                                  <a:pos x="csX175" y="csY175"/>
                                </a:cxn>
                                <a:cxn ang="0">
                                  <a:pos x="csX176" y="csY176"/>
                                </a:cxn>
                                <a:cxn ang="0">
                                  <a:pos x="csX177" y="csY177"/>
                                </a:cxn>
                                <a:cxn ang="0">
                                  <a:pos x="csX178" y="csY178"/>
                                </a:cxn>
                                <a:cxn ang="0">
                                  <a:pos x="csX179" y="csY179"/>
                                </a:cxn>
                                <a:cxn ang="0">
                                  <a:pos x="csX180" y="csY180"/>
                                </a:cxn>
                                <a:cxn ang="0">
                                  <a:pos x="csX181" y="csY181"/>
                                </a:cxn>
                                <a:cxn ang="0">
                                  <a:pos x="csX182" y="csY182"/>
                                </a:cxn>
                                <a:cxn ang="0">
                                  <a:pos x="csX183" y="csY183"/>
                                </a:cxn>
                                <a:cxn ang="0">
                                  <a:pos x="csX184" y="csY184"/>
                                </a:cxn>
                                <a:cxn ang="0">
                                  <a:pos x="csX185" y="csY185"/>
                                </a:cxn>
                                <a:cxn ang="0">
                                  <a:pos x="csX186" y="csY186"/>
                                </a:cxn>
                                <a:cxn ang="0">
                                  <a:pos x="csX187" y="csY187"/>
                                </a:cxn>
                                <a:cxn ang="0">
                                  <a:pos x="csX188" y="csY188"/>
                                </a:cxn>
                                <a:cxn ang="0">
                                  <a:pos x="csX189" y="csY189"/>
                                </a:cxn>
                                <a:cxn ang="0">
                                  <a:pos x="csX190" y="csY190"/>
                                </a:cxn>
                                <a:cxn ang="0">
                                  <a:pos x="csX191" y="csY191"/>
                                </a:cxn>
                                <a:cxn ang="0">
                                  <a:pos x="csX192" y="csY192"/>
                                </a:cxn>
                                <a:cxn ang="0">
                                  <a:pos x="csX193" y="csY193"/>
                                </a:cxn>
                                <a:cxn ang="0">
                                  <a:pos x="csX194" y="csY194"/>
                                </a:cxn>
                                <a:cxn ang="0">
                                  <a:pos x="csX195" y="csY195"/>
                                </a:cxn>
                                <a:cxn ang="0">
                                  <a:pos x="csX196" y="csY196"/>
                                </a:cxn>
                                <a:cxn ang="0">
                                  <a:pos x="csX197" y="csY197"/>
                                </a:cxn>
                                <a:cxn ang="0">
                                  <a:pos x="csX198" y="csY198"/>
                                </a:cxn>
                                <a:cxn ang="0">
                                  <a:pos x="csX199" y="csY199"/>
                                </a:cxn>
                                <a:cxn ang="0">
                                  <a:pos x="csX200" y="csY200"/>
                                </a:cxn>
                                <a:cxn ang="0">
                                  <a:pos x="csX201" y="csY201"/>
                                </a:cxn>
                                <a:cxn ang="0">
                                  <a:pos x="csX202" y="csY202"/>
                                </a:cxn>
                                <a:cxn ang="0">
                                  <a:pos x="csX203" y="csY203"/>
                                </a:cxn>
                                <a:cxn ang="0">
                                  <a:pos x="csX204" y="csY204"/>
                                </a:cxn>
                                <a:cxn ang="0">
                                  <a:pos x="csX205" y="csY205"/>
                                </a:cxn>
                                <a:cxn ang="0">
                                  <a:pos x="csX206" y="csY206"/>
                                </a:cxn>
                                <a:cxn ang="0">
                                  <a:pos x="csX207" y="csY207"/>
                                </a:cxn>
                                <a:cxn ang="0">
                                  <a:pos x="csX208" y="csY208"/>
                                </a:cxn>
                                <a:cxn ang="0">
                                  <a:pos x="csX209" y="csY209"/>
                                </a:cxn>
                                <a:cxn ang="0">
                                  <a:pos x="csX210" y="csY210"/>
                                </a:cxn>
                                <a:cxn ang="0">
                                  <a:pos x="csX211" y="csY211"/>
                                </a:cxn>
                                <a:cxn ang="0">
                                  <a:pos x="csX212" y="csY212"/>
                                </a:cxn>
                                <a:cxn ang="0">
                                  <a:pos x="csX213" y="csY213"/>
                                </a:cxn>
                                <a:cxn ang="0">
                                  <a:pos x="csX214" y="csY214"/>
                                </a:cxn>
                                <a:cxn ang="0">
                                  <a:pos x="csX215" y="csY215"/>
                                </a:cxn>
                                <a:cxn ang="0">
                                  <a:pos x="csX216" y="csY216"/>
                                </a:cxn>
                                <a:cxn ang="0">
                                  <a:pos x="csX217" y="csY217"/>
                                </a:cxn>
                                <a:cxn ang="0">
                                  <a:pos x="csX218" y="csY218"/>
                                </a:cxn>
                                <a:cxn ang="0">
                                  <a:pos x="csX219" y="csY219"/>
                                </a:cxn>
                                <a:cxn ang="0">
                                  <a:pos x="csX220" y="csY220"/>
                                </a:cxn>
                                <a:cxn ang="0">
                                  <a:pos x="csX221" y="csY221"/>
                                </a:cxn>
                                <a:cxn ang="0">
                                  <a:pos x="csX222" y="csY222"/>
                                </a:cxn>
                                <a:cxn ang="0">
                                  <a:pos x="csX223" y="csY223"/>
                                </a:cxn>
                                <a:cxn ang="0">
                                  <a:pos x="csX224" y="csY224"/>
                                </a:cxn>
                                <a:cxn ang="0">
                                  <a:pos x="csX225" y="csY225"/>
                                </a:cxn>
                                <a:cxn ang="0">
                                  <a:pos x="csX226" y="csY226"/>
                                </a:cxn>
                                <a:cxn ang="0">
                                  <a:pos x="csX227" y="csY227"/>
                                </a:cxn>
                                <a:cxn ang="0">
                                  <a:pos x="csX228" y="csY228"/>
                                </a:cxn>
                                <a:cxn ang="0">
                                  <a:pos x="csX229" y="csY229"/>
                                </a:cxn>
                                <a:cxn ang="0">
                                  <a:pos x="csX230" y="csY230"/>
                                </a:cxn>
                                <a:cxn ang="0">
                                  <a:pos x="csX231" y="csY231"/>
                                </a:cxn>
                                <a:cxn ang="0">
                                  <a:pos x="csX232" y="csY232"/>
                                </a:cxn>
                                <a:cxn ang="0">
                                  <a:pos x="csX233" y="csY233"/>
                                </a:cxn>
                                <a:cxn ang="0">
                                  <a:pos x="csX234" y="csY234"/>
                                </a:cxn>
                                <a:cxn ang="0">
                                  <a:pos x="csX235" y="csY235"/>
                                </a:cxn>
                                <a:cxn ang="0">
                                  <a:pos x="csX236" y="csY236"/>
                                </a:cxn>
                                <a:cxn ang="0">
                                  <a:pos x="csX237" y="csY237"/>
                                </a:cxn>
                                <a:cxn ang="0">
                                  <a:pos x="csX238" y="csY238"/>
                                </a:cxn>
                                <a:cxn ang="0">
                                  <a:pos x="csX239" y="csY239"/>
                                </a:cxn>
                                <a:cxn ang="0">
                                  <a:pos x="csX240" y="csY240"/>
                                </a:cxn>
                                <a:cxn ang="0">
                                  <a:pos x="csX241" y="csY241"/>
                                </a:cxn>
                                <a:cxn ang="0">
                                  <a:pos x="csX242" y="csY242"/>
                                </a:cxn>
                                <a:cxn ang="0">
                                  <a:pos x="csX243" y="csY243"/>
                                </a:cxn>
                                <a:cxn ang="0">
                                  <a:pos x="csX244" y="csY244"/>
                                </a:cxn>
                                <a:cxn ang="0">
                                  <a:pos x="csX245" y="csY245"/>
                                </a:cxn>
                                <a:cxn ang="0">
                                  <a:pos x="csX246" y="csY246"/>
                                </a:cxn>
                                <a:cxn ang="0">
                                  <a:pos x="csX247" y="csY247"/>
                                </a:cxn>
                                <a:cxn ang="0">
                                  <a:pos x="csX248" y="csY248"/>
                                </a:cxn>
                                <a:cxn ang="0">
                                  <a:pos x="csX249" y="csY249"/>
                                </a:cxn>
                                <a:cxn ang="0">
                                  <a:pos x="csX250" y="csY250"/>
                                </a:cxn>
                                <a:cxn ang="0">
                                  <a:pos x="csX251" y="csY251"/>
                                </a:cxn>
                                <a:cxn ang="0">
                                  <a:pos x="csX252" y="csY252"/>
                                </a:cxn>
                                <a:cxn ang="0">
                                  <a:pos x="csX253" y="csY253"/>
                                </a:cxn>
                                <a:cxn ang="0">
                                  <a:pos x="csX254" y="csY254"/>
                                </a:cxn>
                                <a:cxn ang="0">
                                  <a:pos x="csX255" y="csY255"/>
                                </a:cxn>
                                <a:cxn ang="0">
                                  <a:pos x="csX256" y="csY256"/>
                                </a:cxn>
                                <a:cxn ang="0">
                                  <a:pos x="csX257" y="csY257"/>
                                </a:cxn>
                                <a:cxn ang="0">
                                  <a:pos x="csX258" y="csY258"/>
                                </a:cxn>
                                <a:cxn ang="0">
                                  <a:pos x="csX259" y="csY259"/>
                                </a:cxn>
                                <a:cxn ang="0">
                                  <a:pos x="csX260" y="csY260"/>
                                </a:cxn>
                                <a:cxn ang="0">
                                  <a:pos x="csX261" y="csY261"/>
                                </a:cxn>
                                <a:cxn ang="0">
                                  <a:pos x="csX262" y="csY262"/>
                                </a:cxn>
                                <a:cxn ang="0">
                                  <a:pos x="csX263" y="csY263"/>
                                </a:cxn>
                                <a:cxn ang="0">
                                  <a:pos x="csX264" y="csY264"/>
                                </a:cxn>
                                <a:cxn ang="0">
                                  <a:pos x="csX265" y="csY265"/>
                                </a:cxn>
                                <a:cxn ang="0">
                                  <a:pos x="csX266" y="csY266"/>
                                </a:cxn>
                                <a:cxn ang="0">
                                  <a:pos x="csX267" y="csY267"/>
                                </a:cxn>
                                <a:cxn ang="0">
                                  <a:pos x="csX268" y="csY268"/>
                                </a:cxn>
                                <a:cxn ang="0">
                                  <a:pos x="csX269" y="csY269"/>
                                </a:cxn>
                                <a:cxn ang="0">
                                  <a:pos x="csX270" y="csY270"/>
                                </a:cxn>
                                <a:cxn ang="0">
                                  <a:pos x="csX271" y="csY271"/>
                                </a:cxn>
                                <a:cxn ang="0">
                                  <a:pos x="csX272" y="csY272"/>
                                </a:cxn>
                                <a:cxn ang="0">
                                  <a:pos x="csX273" y="csY273"/>
                                </a:cxn>
                                <a:cxn ang="0">
                                  <a:pos x="csX274" y="csY274"/>
                                </a:cxn>
                                <a:cxn ang="0">
                                  <a:pos x="csX275" y="csY275"/>
                                </a:cxn>
                                <a:cxn ang="0">
                                  <a:pos x="csX276" y="csY276"/>
                                </a:cxn>
                                <a:cxn ang="0">
                                  <a:pos x="csX277" y="csY277"/>
                                </a:cxn>
                                <a:cxn ang="0">
                                  <a:pos x="csX278" y="csY278"/>
                                </a:cxn>
                                <a:cxn ang="0">
                                  <a:pos x="csX279" y="csY279"/>
                                </a:cxn>
                                <a:cxn ang="0">
                                  <a:pos x="csX280" y="csY280"/>
                                </a:cxn>
                                <a:cxn ang="0">
                                  <a:pos x="csX281" y="csY281"/>
                                </a:cxn>
                                <a:cxn ang="0">
                                  <a:pos x="csX282" y="csY282"/>
                                </a:cxn>
                                <a:cxn ang="0">
                                  <a:pos x="csX283" y="csY283"/>
                                </a:cxn>
                                <a:cxn ang="0">
                                  <a:pos x="csX284" y="csY284"/>
                                </a:cxn>
                                <a:cxn ang="0">
                                  <a:pos x="csX285" y="csY285"/>
                                </a:cxn>
                                <a:cxn ang="0">
                                  <a:pos x="csX286" y="csY286"/>
                                </a:cxn>
                                <a:cxn ang="0">
                                  <a:pos x="csX287" y="csY287"/>
                                </a:cxn>
                                <a:cxn ang="0">
                                  <a:pos x="csX288" y="csY288"/>
                                </a:cxn>
                                <a:cxn ang="0">
                                  <a:pos x="csX289" y="csY289"/>
                                </a:cxn>
                                <a:cxn ang="0">
                                  <a:pos x="csX290" y="csY290"/>
                                </a:cxn>
                                <a:cxn ang="0">
                                  <a:pos x="csX291" y="csY291"/>
                                </a:cxn>
                                <a:cxn ang="0">
                                  <a:pos x="csX292" y="csY292"/>
                                </a:cxn>
                                <a:cxn ang="0">
                                  <a:pos x="csX293" y="csY293"/>
                                </a:cxn>
                                <a:cxn ang="0">
                                  <a:pos x="csX294" y="csY294"/>
                                </a:cxn>
                                <a:cxn ang="0">
                                  <a:pos x="csX295" y="csY295"/>
                                </a:cxn>
                                <a:cxn ang="0">
                                  <a:pos x="csX296" y="csY296"/>
                                </a:cxn>
                                <a:cxn ang="0">
                                  <a:pos x="csX297" y="csY297"/>
                                </a:cxn>
                                <a:cxn ang="0">
                                  <a:pos x="csX298" y="csY298"/>
                                </a:cxn>
                                <a:cxn ang="0">
                                  <a:pos x="csX299" y="csY299"/>
                                </a:cxn>
                                <a:cxn ang="0">
                                  <a:pos x="csX300" y="csY300"/>
                                </a:cxn>
                                <a:cxn ang="0">
                                  <a:pos x="csX301" y="csY301"/>
                                </a:cxn>
                                <a:cxn ang="0">
                                  <a:pos x="csX302" y="csY302"/>
                                </a:cxn>
                                <a:cxn ang="0">
                                  <a:pos x="csX303" y="csY303"/>
                                </a:cxn>
                                <a:cxn ang="0">
                                  <a:pos x="csX304" y="csY304"/>
                                </a:cxn>
                                <a:cxn ang="0">
                                  <a:pos x="csX305" y="csY305"/>
                                </a:cxn>
                                <a:cxn ang="0">
                                  <a:pos x="csX306" y="csY306"/>
                                </a:cxn>
                                <a:cxn ang="0">
                                  <a:pos x="csX307" y="csY307"/>
                                </a:cxn>
                                <a:cxn ang="0">
                                  <a:pos x="csX308" y="csY308"/>
                                </a:cxn>
                                <a:cxn ang="0">
                                  <a:pos x="csX309" y="csY309"/>
                                </a:cxn>
                                <a:cxn ang="0">
                                  <a:pos x="csX310" y="csY310"/>
                                </a:cxn>
                                <a:cxn ang="0">
                                  <a:pos x="csX311" y="csY311"/>
                                </a:cxn>
                                <a:cxn ang="0">
                                  <a:pos x="csX312" y="csY312"/>
                                </a:cxn>
                                <a:cxn ang="0">
                                  <a:pos x="csX313" y="csY313"/>
                                </a:cxn>
                                <a:cxn ang="0">
                                  <a:pos x="csX314" y="csY314"/>
                                </a:cxn>
                                <a:cxn ang="0">
                                  <a:pos x="csX315" y="csY315"/>
                                </a:cxn>
                                <a:cxn ang="0">
                                  <a:pos x="csX316" y="csY316"/>
                                </a:cxn>
                                <a:cxn ang="0">
                                  <a:pos x="csX317" y="csY317"/>
                                </a:cxn>
                                <a:cxn ang="0">
                                  <a:pos x="csX318" y="csY318"/>
                                </a:cxn>
                                <a:cxn ang="0">
                                  <a:pos x="csX319" y="csY319"/>
                                </a:cxn>
                                <a:cxn ang="0">
                                  <a:pos x="csX320" y="csY320"/>
                                </a:cxn>
                                <a:cxn ang="0">
                                  <a:pos x="csX321" y="csY321"/>
                                </a:cxn>
                              </a:cxnLst>
                              <a:rect l="l" t="t" r="r" b="b"/>
                              <a:pathLst>
                                <a:path w="249847" h="87321">
                                  <a:moveTo>
                                    <a:pt x="127185" y="61177"/>
                                  </a:moveTo>
                                  <a:cubicBezTo>
                                    <a:pt x="126931" y="62065"/>
                                    <a:pt x="126296" y="62827"/>
                                    <a:pt x="126296" y="63842"/>
                                  </a:cubicBezTo>
                                  <a:lnTo>
                                    <a:pt x="126042" y="63842"/>
                                  </a:lnTo>
                                  <a:cubicBezTo>
                                    <a:pt x="126296" y="62827"/>
                                    <a:pt x="125153" y="62065"/>
                                    <a:pt x="125407" y="60923"/>
                                  </a:cubicBezTo>
                                  <a:cubicBezTo>
                                    <a:pt x="124772" y="60035"/>
                                    <a:pt x="124772" y="58766"/>
                                    <a:pt x="124264" y="57877"/>
                                  </a:cubicBezTo>
                                  <a:cubicBezTo>
                                    <a:pt x="123502" y="56608"/>
                                    <a:pt x="124899" y="56101"/>
                                    <a:pt x="125407" y="55212"/>
                                  </a:cubicBezTo>
                                  <a:cubicBezTo>
                                    <a:pt x="126423" y="55720"/>
                                    <a:pt x="126931" y="56735"/>
                                    <a:pt x="127693" y="57624"/>
                                  </a:cubicBezTo>
                                  <a:cubicBezTo>
                                    <a:pt x="128201" y="58893"/>
                                    <a:pt x="127185" y="59908"/>
                                    <a:pt x="127185" y="61177"/>
                                  </a:cubicBezTo>
                                  <a:moveTo>
                                    <a:pt x="249475" y="32495"/>
                                  </a:moveTo>
                                  <a:cubicBezTo>
                                    <a:pt x="248205" y="30210"/>
                                    <a:pt x="246173" y="29322"/>
                                    <a:pt x="243760" y="29322"/>
                                  </a:cubicBezTo>
                                  <a:cubicBezTo>
                                    <a:pt x="241728" y="29449"/>
                                    <a:pt x="240332" y="30845"/>
                                    <a:pt x="239443" y="32495"/>
                                  </a:cubicBezTo>
                                  <a:cubicBezTo>
                                    <a:pt x="238934" y="34145"/>
                                    <a:pt x="239570" y="35795"/>
                                    <a:pt x="240840" y="36810"/>
                                  </a:cubicBezTo>
                                  <a:cubicBezTo>
                                    <a:pt x="241347" y="37064"/>
                                    <a:pt x="242109" y="36937"/>
                                    <a:pt x="242363" y="36429"/>
                                  </a:cubicBezTo>
                                  <a:cubicBezTo>
                                    <a:pt x="242744" y="35414"/>
                                    <a:pt x="241601" y="35414"/>
                                    <a:pt x="241474" y="34652"/>
                                  </a:cubicBezTo>
                                  <a:cubicBezTo>
                                    <a:pt x="241221" y="33510"/>
                                    <a:pt x="241474" y="32622"/>
                                    <a:pt x="242363" y="31987"/>
                                  </a:cubicBezTo>
                                  <a:cubicBezTo>
                                    <a:pt x="243125" y="31226"/>
                                    <a:pt x="244395" y="31606"/>
                                    <a:pt x="245411" y="31606"/>
                                  </a:cubicBezTo>
                                  <a:cubicBezTo>
                                    <a:pt x="246300" y="32241"/>
                                    <a:pt x="247316" y="32749"/>
                                    <a:pt x="247697" y="33891"/>
                                  </a:cubicBezTo>
                                  <a:cubicBezTo>
                                    <a:pt x="248205" y="35160"/>
                                    <a:pt x="248205" y="36683"/>
                                    <a:pt x="247697" y="37952"/>
                                  </a:cubicBezTo>
                                  <a:cubicBezTo>
                                    <a:pt x="246808" y="39856"/>
                                    <a:pt x="244903" y="41379"/>
                                    <a:pt x="242871" y="41886"/>
                                  </a:cubicBezTo>
                                  <a:cubicBezTo>
                                    <a:pt x="236522" y="42775"/>
                                    <a:pt x="166424" y="42521"/>
                                    <a:pt x="166424" y="42521"/>
                                  </a:cubicBezTo>
                                  <a:cubicBezTo>
                                    <a:pt x="158170" y="43282"/>
                                    <a:pt x="148773" y="40998"/>
                                    <a:pt x="141789" y="45313"/>
                                  </a:cubicBezTo>
                                  <a:cubicBezTo>
                                    <a:pt x="138487" y="46836"/>
                                    <a:pt x="136963" y="50390"/>
                                    <a:pt x="136074" y="53562"/>
                                  </a:cubicBezTo>
                                  <a:cubicBezTo>
                                    <a:pt x="134042" y="55466"/>
                                    <a:pt x="131757" y="57624"/>
                                    <a:pt x="130106" y="59654"/>
                                  </a:cubicBezTo>
                                  <a:lnTo>
                                    <a:pt x="129852" y="59400"/>
                                  </a:lnTo>
                                  <a:cubicBezTo>
                                    <a:pt x="130233" y="57497"/>
                                    <a:pt x="131122" y="55974"/>
                                    <a:pt x="131503" y="54070"/>
                                  </a:cubicBezTo>
                                  <a:cubicBezTo>
                                    <a:pt x="132645" y="52547"/>
                                    <a:pt x="132645" y="50390"/>
                                    <a:pt x="133534" y="48740"/>
                                  </a:cubicBezTo>
                                  <a:cubicBezTo>
                                    <a:pt x="136455" y="44044"/>
                                    <a:pt x="139249" y="39221"/>
                                    <a:pt x="143820" y="35921"/>
                                  </a:cubicBezTo>
                                  <a:cubicBezTo>
                                    <a:pt x="145725" y="33383"/>
                                    <a:pt x="149154" y="33891"/>
                                    <a:pt x="152075" y="33891"/>
                                  </a:cubicBezTo>
                                  <a:cubicBezTo>
                                    <a:pt x="155249" y="35287"/>
                                    <a:pt x="158932" y="35795"/>
                                    <a:pt x="162742" y="35414"/>
                                  </a:cubicBezTo>
                                  <a:cubicBezTo>
                                    <a:pt x="162869" y="35287"/>
                                    <a:pt x="162996" y="35160"/>
                                    <a:pt x="162996" y="34906"/>
                                  </a:cubicBezTo>
                                  <a:cubicBezTo>
                                    <a:pt x="161980" y="33891"/>
                                    <a:pt x="160202" y="33510"/>
                                    <a:pt x="158932" y="32495"/>
                                  </a:cubicBezTo>
                                  <a:cubicBezTo>
                                    <a:pt x="155884" y="30972"/>
                                    <a:pt x="152964" y="33002"/>
                                    <a:pt x="149662" y="32749"/>
                                  </a:cubicBezTo>
                                  <a:cubicBezTo>
                                    <a:pt x="149535" y="32622"/>
                                    <a:pt x="149408" y="32495"/>
                                    <a:pt x="149408" y="32241"/>
                                  </a:cubicBezTo>
                                  <a:cubicBezTo>
                                    <a:pt x="152329" y="30083"/>
                                    <a:pt x="155630" y="28561"/>
                                    <a:pt x="158932" y="27164"/>
                                  </a:cubicBezTo>
                                  <a:cubicBezTo>
                                    <a:pt x="161599" y="25642"/>
                                    <a:pt x="164520" y="24880"/>
                                    <a:pt x="167313" y="23865"/>
                                  </a:cubicBezTo>
                                  <a:cubicBezTo>
                                    <a:pt x="168456" y="23865"/>
                                    <a:pt x="169599" y="22849"/>
                                    <a:pt x="170615" y="23611"/>
                                  </a:cubicBezTo>
                                  <a:lnTo>
                                    <a:pt x="174678" y="22596"/>
                                  </a:lnTo>
                                  <a:cubicBezTo>
                                    <a:pt x="174678" y="22596"/>
                                    <a:pt x="174933" y="22849"/>
                                    <a:pt x="175314" y="22849"/>
                                  </a:cubicBezTo>
                                  <a:cubicBezTo>
                                    <a:pt x="178742" y="21707"/>
                                    <a:pt x="183187" y="22849"/>
                                    <a:pt x="187123" y="22723"/>
                                  </a:cubicBezTo>
                                  <a:lnTo>
                                    <a:pt x="187631" y="23230"/>
                                  </a:lnTo>
                                  <a:lnTo>
                                    <a:pt x="191314" y="24119"/>
                                  </a:lnTo>
                                  <a:cubicBezTo>
                                    <a:pt x="192711" y="24245"/>
                                    <a:pt x="193346" y="25895"/>
                                    <a:pt x="194743" y="26022"/>
                                  </a:cubicBezTo>
                                  <a:cubicBezTo>
                                    <a:pt x="195505" y="24880"/>
                                    <a:pt x="193854" y="24499"/>
                                    <a:pt x="193473" y="23738"/>
                                  </a:cubicBezTo>
                                  <a:cubicBezTo>
                                    <a:pt x="195124" y="23357"/>
                                    <a:pt x="197028" y="23738"/>
                                    <a:pt x="198552" y="24499"/>
                                  </a:cubicBezTo>
                                  <a:lnTo>
                                    <a:pt x="197790" y="25388"/>
                                  </a:lnTo>
                                  <a:cubicBezTo>
                                    <a:pt x="197282" y="26276"/>
                                    <a:pt x="198045" y="26911"/>
                                    <a:pt x="198679" y="27164"/>
                                  </a:cubicBezTo>
                                  <a:cubicBezTo>
                                    <a:pt x="199187" y="27291"/>
                                    <a:pt x="199568" y="26911"/>
                                    <a:pt x="199949" y="26784"/>
                                  </a:cubicBezTo>
                                  <a:cubicBezTo>
                                    <a:pt x="200965" y="26022"/>
                                    <a:pt x="199949" y="25388"/>
                                    <a:pt x="200203" y="24753"/>
                                  </a:cubicBezTo>
                                  <a:cubicBezTo>
                                    <a:pt x="205918" y="25768"/>
                                    <a:pt x="211378" y="27164"/>
                                    <a:pt x="216585" y="29449"/>
                                  </a:cubicBezTo>
                                  <a:cubicBezTo>
                                    <a:pt x="217981" y="29957"/>
                                    <a:pt x="219379" y="30972"/>
                                    <a:pt x="221029" y="30972"/>
                                  </a:cubicBezTo>
                                  <a:cubicBezTo>
                                    <a:pt x="219379" y="29449"/>
                                    <a:pt x="217220" y="28687"/>
                                    <a:pt x="215188" y="27926"/>
                                  </a:cubicBezTo>
                                  <a:cubicBezTo>
                                    <a:pt x="213918" y="27164"/>
                                    <a:pt x="212013" y="27038"/>
                                    <a:pt x="210997" y="26022"/>
                                  </a:cubicBezTo>
                                  <a:cubicBezTo>
                                    <a:pt x="211251" y="25642"/>
                                    <a:pt x="211759" y="25768"/>
                                    <a:pt x="212013" y="25515"/>
                                  </a:cubicBezTo>
                                  <a:cubicBezTo>
                                    <a:pt x="214680" y="25261"/>
                                    <a:pt x="216839" y="23230"/>
                                    <a:pt x="218743" y="21200"/>
                                  </a:cubicBezTo>
                                  <a:cubicBezTo>
                                    <a:pt x="218870" y="20692"/>
                                    <a:pt x="219759" y="20946"/>
                                    <a:pt x="219632" y="20311"/>
                                  </a:cubicBezTo>
                                  <a:cubicBezTo>
                                    <a:pt x="218998" y="19550"/>
                                    <a:pt x="217728" y="20565"/>
                                    <a:pt x="216839" y="20438"/>
                                  </a:cubicBezTo>
                                  <a:cubicBezTo>
                                    <a:pt x="213664" y="21073"/>
                                    <a:pt x="212267" y="24880"/>
                                    <a:pt x="208965" y="25515"/>
                                  </a:cubicBezTo>
                                  <a:cubicBezTo>
                                    <a:pt x="205029" y="24626"/>
                                    <a:pt x="201092" y="23611"/>
                                    <a:pt x="197156" y="22596"/>
                                  </a:cubicBezTo>
                                  <a:cubicBezTo>
                                    <a:pt x="195251" y="22342"/>
                                    <a:pt x="193219" y="22088"/>
                                    <a:pt x="191441" y="21326"/>
                                  </a:cubicBezTo>
                                  <a:lnTo>
                                    <a:pt x="187123" y="20946"/>
                                  </a:lnTo>
                                  <a:lnTo>
                                    <a:pt x="179250" y="20946"/>
                                  </a:lnTo>
                                  <a:cubicBezTo>
                                    <a:pt x="179250" y="20946"/>
                                    <a:pt x="178996" y="20692"/>
                                    <a:pt x="178996" y="20438"/>
                                  </a:cubicBezTo>
                                  <a:cubicBezTo>
                                    <a:pt x="181790" y="19677"/>
                                    <a:pt x="184203" y="18154"/>
                                    <a:pt x="186870" y="17392"/>
                                  </a:cubicBezTo>
                                  <a:lnTo>
                                    <a:pt x="207442" y="8001"/>
                                  </a:lnTo>
                                  <a:cubicBezTo>
                                    <a:pt x="209600" y="6097"/>
                                    <a:pt x="211505" y="3939"/>
                                    <a:pt x="213283" y="1655"/>
                                  </a:cubicBezTo>
                                  <a:cubicBezTo>
                                    <a:pt x="213283" y="1020"/>
                                    <a:pt x="213029" y="386"/>
                                    <a:pt x="212394" y="132"/>
                                  </a:cubicBezTo>
                                  <a:cubicBezTo>
                                    <a:pt x="211886" y="-122"/>
                                    <a:pt x="211251" y="5"/>
                                    <a:pt x="210870" y="386"/>
                                  </a:cubicBezTo>
                                  <a:cubicBezTo>
                                    <a:pt x="209981" y="1147"/>
                                    <a:pt x="210870" y="1909"/>
                                    <a:pt x="210870" y="2797"/>
                                  </a:cubicBezTo>
                                  <a:cubicBezTo>
                                    <a:pt x="209981" y="4066"/>
                                    <a:pt x="208457" y="5082"/>
                                    <a:pt x="207314" y="5843"/>
                                  </a:cubicBezTo>
                                  <a:cubicBezTo>
                                    <a:pt x="207061" y="5843"/>
                                    <a:pt x="186108" y="15362"/>
                                    <a:pt x="186108" y="15362"/>
                                  </a:cubicBezTo>
                                  <a:cubicBezTo>
                                    <a:pt x="183060" y="16631"/>
                                    <a:pt x="180012" y="18154"/>
                                    <a:pt x="176710" y="18788"/>
                                  </a:cubicBezTo>
                                  <a:lnTo>
                                    <a:pt x="172266" y="19423"/>
                                  </a:lnTo>
                                  <a:cubicBezTo>
                                    <a:pt x="172012" y="20311"/>
                                    <a:pt x="171250" y="20946"/>
                                    <a:pt x="170361" y="21200"/>
                                  </a:cubicBezTo>
                                  <a:cubicBezTo>
                                    <a:pt x="169091" y="21453"/>
                                    <a:pt x="168075" y="22215"/>
                                    <a:pt x="166805" y="22215"/>
                                  </a:cubicBezTo>
                                  <a:cubicBezTo>
                                    <a:pt x="156773" y="26149"/>
                                    <a:pt x="146487" y="30210"/>
                                    <a:pt x="138487" y="38079"/>
                                  </a:cubicBezTo>
                                  <a:cubicBezTo>
                                    <a:pt x="138995" y="37191"/>
                                    <a:pt x="139122" y="36048"/>
                                    <a:pt x="139249" y="34779"/>
                                  </a:cubicBezTo>
                                  <a:cubicBezTo>
                                    <a:pt x="139122" y="33637"/>
                                    <a:pt x="139249" y="32368"/>
                                    <a:pt x="138360" y="31353"/>
                                  </a:cubicBezTo>
                                  <a:cubicBezTo>
                                    <a:pt x="138233" y="30972"/>
                                    <a:pt x="137598" y="29703"/>
                                    <a:pt x="137852" y="29195"/>
                                  </a:cubicBezTo>
                                  <a:lnTo>
                                    <a:pt x="136709" y="29957"/>
                                  </a:lnTo>
                                  <a:cubicBezTo>
                                    <a:pt x="136074" y="31733"/>
                                    <a:pt x="135439" y="34779"/>
                                    <a:pt x="136074" y="36556"/>
                                  </a:cubicBezTo>
                                  <a:cubicBezTo>
                                    <a:pt x="136328" y="37952"/>
                                    <a:pt x="137471" y="39602"/>
                                    <a:pt x="136328" y="40744"/>
                                  </a:cubicBezTo>
                                  <a:cubicBezTo>
                                    <a:pt x="132645" y="45186"/>
                                    <a:pt x="130614" y="50643"/>
                                    <a:pt x="128074" y="55720"/>
                                  </a:cubicBezTo>
                                  <a:cubicBezTo>
                                    <a:pt x="127185" y="55593"/>
                                    <a:pt x="126677" y="54705"/>
                                    <a:pt x="126296" y="53816"/>
                                  </a:cubicBezTo>
                                  <a:cubicBezTo>
                                    <a:pt x="128963" y="50516"/>
                                    <a:pt x="130994" y="46709"/>
                                    <a:pt x="131757" y="42521"/>
                                  </a:cubicBezTo>
                                  <a:cubicBezTo>
                                    <a:pt x="132264" y="42140"/>
                                    <a:pt x="131883" y="41125"/>
                                    <a:pt x="132392" y="40617"/>
                                  </a:cubicBezTo>
                                  <a:cubicBezTo>
                                    <a:pt x="132264" y="39348"/>
                                    <a:pt x="133026" y="38206"/>
                                    <a:pt x="132392" y="37191"/>
                                  </a:cubicBezTo>
                                  <a:cubicBezTo>
                                    <a:pt x="132900" y="35541"/>
                                    <a:pt x="130106" y="33891"/>
                                    <a:pt x="131883" y="32876"/>
                                  </a:cubicBezTo>
                                  <a:lnTo>
                                    <a:pt x="130487" y="33637"/>
                                  </a:lnTo>
                                  <a:cubicBezTo>
                                    <a:pt x="127185" y="37952"/>
                                    <a:pt x="132264" y="44425"/>
                                    <a:pt x="128455" y="48613"/>
                                  </a:cubicBezTo>
                                  <a:lnTo>
                                    <a:pt x="128455" y="48993"/>
                                  </a:lnTo>
                                  <a:cubicBezTo>
                                    <a:pt x="127439" y="50390"/>
                                    <a:pt x="126804" y="51786"/>
                                    <a:pt x="125407" y="52674"/>
                                  </a:cubicBezTo>
                                  <a:cubicBezTo>
                                    <a:pt x="123502" y="51912"/>
                                    <a:pt x="122867" y="49755"/>
                                    <a:pt x="121852" y="48232"/>
                                  </a:cubicBezTo>
                                  <a:cubicBezTo>
                                    <a:pt x="120201" y="46582"/>
                                    <a:pt x="120201" y="43282"/>
                                    <a:pt x="121216" y="40998"/>
                                  </a:cubicBezTo>
                                  <a:cubicBezTo>
                                    <a:pt x="121852" y="38714"/>
                                    <a:pt x="120708" y="36810"/>
                                    <a:pt x="120455" y="34779"/>
                                  </a:cubicBezTo>
                                  <a:lnTo>
                                    <a:pt x="119693" y="34272"/>
                                  </a:lnTo>
                                  <a:cubicBezTo>
                                    <a:pt x="117788" y="36683"/>
                                    <a:pt x="117153" y="40490"/>
                                    <a:pt x="118550" y="43282"/>
                                  </a:cubicBezTo>
                                  <a:cubicBezTo>
                                    <a:pt x="119312" y="44678"/>
                                    <a:pt x="119439" y="46582"/>
                                    <a:pt x="120582" y="47724"/>
                                  </a:cubicBezTo>
                                  <a:cubicBezTo>
                                    <a:pt x="121216" y="50009"/>
                                    <a:pt x="122614" y="51405"/>
                                    <a:pt x="123883" y="53435"/>
                                  </a:cubicBezTo>
                                  <a:cubicBezTo>
                                    <a:pt x="124137" y="54197"/>
                                    <a:pt x="123375" y="54324"/>
                                    <a:pt x="122995" y="54705"/>
                                  </a:cubicBezTo>
                                  <a:cubicBezTo>
                                    <a:pt x="122106" y="54197"/>
                                    <a:pt x="122359" y="52928"/>
                                    <a:pt x="121470" y="52420"/>
                                  </a:cubicBezTo>
                                  <a:cubicBezTo>
                                    <a:pt x="118931" y="46963"/>
                                    <a:pt x="115629" y="42648"/>
                                    <a:pt x="111692" y="38206"/>
                                  </a:cubicBezTo>
                                  <a:cubicBezTo>
                                    <a:pt x="111565" y="37571"/>
                                    <a:pt x="110803" y="36937"/>
                                    <a:pt x="111184" y="36175"/>
                                  </a:cubicBezTo>
                                  <a:cubicBezTo>
                                    <a:pt x="112581" y="34779"/>
                                    <a:pt x="112962" y="32114"/>
                                    <a:pt x="112200" y="30337"/>
                                  </a:cubicBezTo>
                                  <a:cubicBezTo>
                                    <a:pt x="112073" y="29957"/>
                                    <a:pt x="111565" y="29449"/>
                                    <a:pt x="111692" y="29068"/>
                                  </a:cubicBezTo>
                                  <a:lnTo>
                                    <a:pt x="110550" y="28180"/>
                                  </a:lnTo>
                                  <a:cubicBezTo>
                                    <a:pt x="110677" y="30845"/>
                                    <a:pt x="108899" y="33256"/>
                                    <a:pt x="109661" y="36175"/>
                                  </a:cubicBezTo>
                                  <a:lnTo>
                                    <a:pt x="109661" y="36175"/>
                                  </a:lnTo>
                                  <a:cubicBezTo>
                                    <a:pt x="101787" y="30337"/>
                                    <a:pt x="93025" y="25007"/>
                                    <a:pt x="84009" y="20819"/>
                                  </a:cubicBezTo>
                                  <a:lnTo>
                                    <a:pt x="83247" y="22723"/>
                                  </a:lnTo>
                                  <a:cubicBezTo>
                                    <a:pt x="85533" y="23357"/>
                                    <a:pt x="91501" y="26911"/>
                                    <a:pt x="91501" y="26911"/>
                                  </a:cubicBezTo>
                                  <a:cubicBezTo>
                                    <a:pt x="94168" y="27926"/>
                                    <a:pt x="96708" y="29576"/>
                                    <a:pt x="99247" y="30972"/>
                                  </a:cubicBezTo>
                                  <a:cubicBezTo>
                                    <a:pt x="109661" y="36810"/>
                                    <a:pt x="116645" y="46328"/>
                                    <a:pt x="121344" y="57116"/>
                                  </a:cubicBezTo>
                                  <a:cubicBezTo>
                                    <a:pt x="121344" y="58004"/>
                                    <a:pt x="122233" y="58893"/>
                                    <a:pt x="121597" y="59781"/>
                                  </a:cubicBezTo>
                                  <a:cubicBezTo>
                                    <a:pt x="119947" y="57370"/>
                                    <a:pt x="117661" y="55847"/>
                                    <a:pt x="115756" y="53943"/>
                                  </a:cubicBezTo>
                                  <a:cubicBezTo>
                                    <a:pt x="115248" y="50263"/>
                                    <a:pt x="113089" y="46836"/>
                                    <a:pt x="109915" y="45313"/>
                                  </a:cubicBezTo>
                                  <a:cubicBezTo>
                                    <a:pt x="108772" y="43663"/>
                                    <a:pt x="106359" y="43409"/>
                                    <a:pt x="104327" y="42902"/>
                                  </a:cubicBezTo>
                                  <a:lnTo>
                                    <a:pt x="76390" y="42902"/>
                                  </a:lnTo>
                                  <a:cubicBezTo>
                                    <a:pt x="53659" y="42394"/>
                                    <a:pt x="32833" y="43409"/>
                                    <a:pt x="10229" y="43029"/>
                                  </a:cubicBezTo>
                                  <a:cubicBezTo>
                                    <a:pt x="7054" y="42648"/>
                                    <a:pt x="3244" y="41633"/>
                                    <a:pt x="2356" y="38333"/>
                                  </a:cubicBezTo>
                                  <a:cubicBezTo>
                                    <a:pt x="1721" y="37191"/>
                                    <a:pt x="1721" y="35160"/>
                                    <a:pt x="2356" y="34145"/>
                                  </a:cubicBezTo>
                                  <a:cubicBezTo>
                                    <a:pt x="3244" y="32622"/>
                                    <a:pt x="4769" y="32241"/>
                                    <a:pt x="6292" y="31987"/>
                                  </a:cubicBezTo>
                                  <a:cubicBezTo>
                                    <a:pt x="7562" y="32114"/>
                                    <a:pt x="8324" y="33256"/>
                                    <a:pt x="8959" y="34145"/>
                                  </a:cubicBezTo>
                                  <a:cubicBezTo>
                                    <a:pt x="8959" y="35160"/>
                                    <a:pt x="8070" y="36048"/>
                                    <a:pt x="7689" y="36937"/>
                                  </a:cubicBezTo>
                                  <a:cubicBezTo>
                                    <a:pt x="7689" y="37191"/>
                                    <a:pt x="8070" y="37825"/>
                                    <a:pt x="8578" y="37571"/>
                                  </a:cubicBezTo>
                                  <a:cubicBezTo>
                                    <a:pt x="9594" y="37191"/>
                                    <a:pt x="10356" y="36175"/>
                                    <a:pt x="10610" y="35160"/>
                                  </a:cubicBezTo>
                                  <a:cubicBezTo>
                                    <a:pt x="10610" y="34652"/>
                                    <a:pt x="10864" y="33891"/>
                                    <a:pt x="10356" y="33510"/>
                                  </a:cubicBezTo>
                                  <a:cubicBezTo>
                                    <a:pt x="9848" y="31860"/>
                                    <a:pt x="8197" y="30718"/>
                                    <a:pt x="6800" y="30337"/>
                                  </a:cubicBezTo>
                                  <a:cubicBezTo>
                                    <a:pt x="4895" y="30210"/>
                                    <a:pt x="2863" y="30718"/>
                                    <a:pt x="1594" y="32114"/>
                                  </a:cubicBezTo>
                                  <a:cubicBezTo>
                                    <a:pt x="-311" y="33637"/>
                                    <a:pt x="-184" y="36429"/>
                                    <a:pt x="324" y="38587"/>
                                  </a:cubicBezTo>
                                  <a:cubicBezTo>
                                    <a:pt x="1594" y="42013"/>
                                    <a:pt x="5149" y="44298"/>
                                    <a:pt x="8578" y="44805"/>
                                  </a:cubicBezTo>
                                  <a:lnTo>
                                    <a:pt x="83374" y="45059"/>
                                  </a:lnTo>
                                  <a:cubicBezTo>
                                    <a:pt x="90739" y="45440"/>
                                    <a:pt x="98866" y="44171"/>
                                    <a:pt x="106359" y="45694"/>
                                  </a:cubicBezTo>
                                  <a:cubicBezTo>
                                    <a:pt x="109026" y="46582"/>
                                    <a:pt x="111946" y="48613"/>
                                    <a:pt x="112581" y="51532"/>
                                  </a:cubicBezTo>
                                  <a:cubicBezTo>
                                    <a:pt x="112581" y="51659"/>
                                    <a:pt x="112328" y="51532"/>
                                    <a:pt x="112073" y="51532"/>
                                  </a:cubicBezTo>
                                  <a:cubicBezTo>
                                    <a:pt x="105978" y="47597"/>
                                    <a:pt x="97978" y="46074"/>
                                    <a:pt x="90231" y="47090"/>
                                  </a:cubicBezTo>
                                  <a:cubicBezTo>
                                    <a:pt x="87184" y="46963"/>
                                    <a:pt x="84390" y="48105"/>
                                    <a:pt x="81596" y="48867"/>
                                  </a:cubicBezTo>
                                  <a:cubicBezTo>
                                    <a:pt x="80199" y="49120"/>
                                    <a:pt x="78802" y="48486"/>
                                    <a:pt x="77787" y="47597"/>
                                  </a:cubicBezTo>
                                  <a:cubicBezTo>
                                    <a:pt x="74993" y="45059"/>
                                    <a:pt x="70167" y="45313"/>
                                    <a:pt x="66612" y="46201"/>
                                  </a:cubicBezTo>
                                  <a:cubicBezTo>
                                    <a:pt x="66612" y="46455"/>
                                    <a:pt x="66612" y="46709"/>
                                    <a:pt x="66612" y="46709"/>
                                  </a:cubicBezTo>
                                  <a:cubicBezTo>
                                    <a:pt x="70421" y="46328"/>
                                    <a:pt x="72580" y="49628"/>
                                    <a:pt x="76009" y="50009"/>
                                  </a:cubicBezTo>
                                  <a:cubicBezTo>
                                    <a:pt x="76771" y="50136"/>
                                    <a:pt x="77406" y="49247"/>
                                    <a:pt x="78041" y="50009"/>
                                  </a:cubicBezTo>
                                  <a:cubicBezTo>
                                    <a:pt x="74485" y="51659"/>
                                    <a:pt x="71056" y="53689"/>
                                    <a:pt x="67374" y="54831"/>
                                  </a:cubicBezTo>
                                  <a:cubicBezTo>
                                    <a:pt x="66231" y="54578"/>
                                    <a:pt x="65596" y="53562"/>
                                    <a:pt x="64707" y="52928"/>
                                  </a:cubicBezTo>
                                  <a:cubicBezTo>
                                    <a:pt x="63310" y="51278"/>
                                    <a:pt x="60516" y="52039"/>
                                    <a:pt x="58611" y="51912"/>
                                  </a:cubicBezTo>
                                  <a:cubicBezTo>
                                    <a:pt x="57976" y="52039"/>
                                    <a:pt x="57341" y="51659"/>
                                    <a:pt x="56833" y="51912"/>
                                  </a:cubicBezTo>
                                  <a:cubicBezTo>
                                    <a:pt x="57469" y="53182"/>
                                    <a:pt x="58865" y="53816"/>
                                    <a:pt x="60135" y="54451"/>
                                  </a:cubicBezTo>
                                  <a:cubicBezTo>
                                    <a:pt x="62040" y="55339"/>
                                    <a:pt x="64326" y="54451"/>
                                    <a:pt x="66104" y="55593"/>
                                  </a:cubicBezTo>
                                  <a:cubicBezTo>
                                    <a:pt x="65596" y="56101"/>
                                    <a:pt x="64961" y="56354"/>
                                    <a:pt x="64453" y="56735"/>
                                  </a:cubicBezTo>
                                  <a:cubicBezTo>
                                    <a:pt x="60897" y="58131"/>
                                    <a:pt x="57849" y="61431"/>
                                    <a:pt x="53786" y="61177"/>
                                  </a:cubicBezTo>
                                  <a:cubicBezTo>
                                    <a:pt x="49595" y="61685"/>
                                    <a:pt x="45277" y="60416"/>
                                    <a:pt x="42357" y="57497"/>
                                  </a:cubicBezTo>
                                  <a:cubicBezTo>
                                    <a:pt x="41087" y="54451"/>
                                    <a:pt x="38039" y="52801"/>
                                    <a:pt x="34610" y="53055"/>
                                  </a:cubicBezTo>
                                  <a:cubicBezTo>
                                    <a:pt x="34357" y="53182"/>
                                    <a:pt x="34103" y="53182"/>
                                    <a:pt x="34103" y="53562"/>
                                  </a:cubicBezTo>
                                  <a:cubicBezTo>
                                    <a:pt x="35753" y="54578"/>
                                    <a:pt x="37150" y="56608"/>
                                    <a:pt x="38801" y="57750"/>
                                  </a:cubicBezTo>
                                  <a:cubicBezTo>
                                    <a:pt x="39817" y="59020"/>
                                    <a:pt x="41976" y="57750"/>
                                    <a:pt x="42992" y="59273"/>
                                  </a:cubicBezTo>
                                  <a:cubicBezTo>
                                    <a:pt x="44516" y="60289"/>
                                    <a:pt x="46294" y="61177"/>
                                    <a:pt x="47944" y="61431"/>
                                  </a:cubicBezTo>
                                  <a:cubicBezTo>
                                    <a:pt x="49214" y="61939"/>
                                    <a:pt x="50611" y="62192"/>
                                    <a:pt x="52008" y="62573"/>
                                  </a:cubicBezTo>
                                  <a:lnTo>
                                    <a:pt x="51500" y="62827"/>
                                  </a:lnTo>
                                  <a:cubicBezTo>
                                    <a:pt x="44516" y="65111"/>
                                    <a:pt x="36388" y="65365"/>
                                    <a:pt x="28642" y="65111"/>
                                  </a:cubicBezTo>
                                  <a:cubicBezTo>
                                    <a:pt x="26356" y="65111"/>
                                    <a:pt x="24071" y="64350"/>
                                    <a:pt x="21785" y="64350"/>
                                  </a:cubicBezTo>
                                  <a:cubicBezTo>
                                    <a:pt x="22166" y="64858"/>
                                    <a:pt x="22928" y="65238"/>
                                    <a:pt x="23690" y="65492"/>
                                  </a:cubicBezTo>
                                  <a:cubicBezTo>
                                    <a:pt x="23054" y="65873"/>
                                    <a:pt x="22420" y="66000"/>
                                    <a:pt x="21658" y="66127"/>
                                  </a:cubicBezTo>
                                  <a:cubicBezTo>
                                    <a:pt x="20769" y="66381"/>
                                    <a:pt x="19626" y="66381"/>
                                    <a:pt x="18737" y="66888"/>
                                  </a:cubicBezTo>
                                  <a:cubicBezTo>
                                    <a:pt x="17467" y="66888"/>
                                    <a:pt x="16451" y="67269"/>
                                    <a:pt x="15435" y="67650"/>
                                  </a:cubicBezTo>
                                  <a:cubicBezTo>
                                    <a:pt x="14166" y="69046"/>
                                    <a:pt x="12642" y="70569"/>
                                    <a:pt x="10991" y="71203"/>
                                  </a:cubicBezTo>
                                  <a:cubicBezTo>
                                    <a:pt x="10991" y="71457"/>
                                    <a:pt x="10991" y="71965"/>
                                    <a:pt x="11245" y="71965"/>
                                  </a:cubicBezTo>
                                  <a:cubicBezTo>
                                    <a:pt x="12642" y="71330"/>
                                    <a:pt x="14546" y="71838"/>
                                    <a:pt x="16070" y="71203"/>
                                  </a:cubicBezTo>
                                  <a:cubicBezTo>
                                    <a:pt x="18610" y="70949"/>
                                    <a:pt x="20134" y="68157"/>
                                    <a:pt x="22039" y="67015"/>
                                  </a:cubicBezTo>
                                  <a:cubicBezTo>
                                    <a:pt x="24198" y="65365"/>
                                    <a:pt x="27245" y="65746"/>
                                    <a:pt x="29912" y="66127"/>
                                  </a:cubicBezTo>
                                  <a:cubicBezTo>
                                    <a:pt x="31436" y="66507"/>
                                    <a:pt x="29785" y="67142"/>
                                    <a:pt x="30166" y="68157"/>
                                  </a:cubicBezTo>
                                  <a:cubicBezTo>
                                    <a:pt x="30801" y="68665"/>
                                    <a:pt x="31309" y="69300"/>
                                    <a:pt x="32198" y="69046"/>
                                  </a:cubicBezTo>
                                  <a:cubicBezTo>
                                    <a:pt x="32325" y="68919"/>
                                    <a:pt x="32452" y="68665"/>
                                    <a:pt x="32706" y="68665"/>
                                  </a:cubicBezTo>
                                  <a:cubicBezTo>
                                    <a:pt x="33214" y="68030"/>
                                    <a:pt x="33087" y="67396"/>
                                    <a:pt x="32706" y="66761"/>
                                  </a:cubicBezTo>
                                  <a:cubicBezTo>
                                    <a:pt x="33722" y="66000"/>
                                    <a:pt x="35246" y="66761"/>
                                    <a:pt x="36388" y="66381"/>
                                  </a:cubicBezTo>
                                  <a:cubicBezTo>
                                    <a:pt x="39309" y="66381"/>
                                    <a:pt x="42230" y="65619"/>
                                    <a:pt x="45024" y="65619"/>
                                  </a:cubicBezTo>
                                  <a:cubicBezTo>
                                    <a:pt x="45532" y="65619"/>
                                    <a:pt x="46040" y="65111"/>
                                    <a:pt x="46547" y="65619"/>
                                  </a:cubicBezTo>
                                  <a:cubicBezTo>
                                    <a:pt x="46294" y="66254"/>
                                    <a:pt x="45532" y="66381"/>
                                    <a:pt x="45785" y="67142"/>
                                  </a:cubicBezTo>
                                  <a:cubicBezTo>
                                    <a:pt x="45913" y="67903"/>
                                    <a:pt x="46674" y="68157"/>
                                    <a:pt x="47309" y="68284"/>
                                  </a:cubicBezTo>
                                  <a:cubicBezTo>
                                    <a:pt x="48071" y="68030"/>
                                    <a:pt x="48706" y="67396"/>
                                    <a:pt x="48452" y="66381"/>
                                  </a:cubicBezTo>
                                  <a:cubicBezTo>
                                    <a:pt x="48325" y="65873"/>
                                    <a:pt x="47690" y="65746"/>
                                    <a:pt x="47309" y="65492"/>
                                  </a:cubicBezTo>
                                  <a:cubicBezTo>
                                    <a:pt x="48960" y="64731"/>
                                    <a:pt x="50738" y="64477"/>
                                    <a:pt x="52389" y="63715"/>
                                  </a:cubicBezTo>
                                  <a:cubicBezTo>
                                    <a:pt x="53532" y="63462"/>
                                    <a:pt x="54675" y="63081"/>
                                    <a:pt x="55691" y="62573"/>
                                  </a:cubicBezTo>
                                  <a:cubicBezTo>
                                    <a:pt x="56707" y="62573"/>
                                    <a:pt x="57595" y="61558"/>
                                    <a:pt x="58484" y="61939"/>
                                  </a:cubicBezTo>
                                  <a:cubicBezTo>
                                    <a:pt x="58103" y="63208"/>
                                    <a:pt x="57595" y="64477"/>
                                    <a:pt x="56833" y="65619"/>
                                  </a:cubicBezTo>
                                  <a:cubicBezTo>
                                    <a:pt x="55564" y="69680"/>
                                    <a:pt x="54675" y="75138"/>
                                    <a:pt x="56833" y="79072"/>
                                  </a:cubicBezTo>
                                  <a:cubicBezTo>
                                    <a:pt x="57088" y="79072"/>
                                    <a:pt x="57088" y="79072"/>
                                    <a:pt x="57341" y="78945"/>
                                  </a:cubicBezTo>
                                  <a:cubicBezTo>
                                    <a:pt x="55691" y="74884"/>
                                    <a:pt x="56707" y="70061"/>
                                    <a:pt x="57976" y="66254"/>
                                  </a:cubicBezTo>
                                  <a:cubicBezTo>
                                    <a:pt x="59119" y="59654"/>
                                    <a:pt x="65850" y="57750"/>
                                    <a:pt x="70675" y="55212"/>
                                  </a:cubicBezTo>
                                  <a:lnTo>
                                    <a:pt x="70929" y="55466"/>
                                  </a:lnTo>
                                  <a:cubicBezTo>
                                    <a:pt x="69659" y="58893"/>
                                    <a:pt x="67755" y="62065"/>
                                    <a:pt x="68008" y="66254"/>
                                  </a:cubicBezTo>
                                  <a:cubicBezTo>
                                    <a:pt x="68136" y="66888"/>
                                    <a:pt x="67755" y="67650"/>
                                    <a:pt x="68008" y="68157"/>
                                  </a:cubicBezTo>
                                  <a:cubicBezTo>
                                    <a:pt x="69278" y="67396"/>
                                    <a:pt x="70167" y="65873"/>
                                    <a:pt x="70802" y="64604"/>
                                  </a:cubicBezTo>
                                  <a:cubicBezTo>
                                    <a:pt x="71310" y="61177"/>
                                    <a:pt x="69405" y="56735"/>
                                    <a:pt x="72834" y="54197"/>
                                  </a:cubicBezTo>
                                  <a:cubicBezTo>
                                    <a:pt x="79183" y="51786"/>
                                    <a:pt x="85025" y="48486"/>
                                    <a:pt x="92390" y="48359"/>
                                  </a:cubicBezTo>
                                  <a:cubicBezTo>
                                    <a:pt x="92644" y="48613"/>
                                    <a:pt x="93152" y="48232"/>
                                    <a:pt x="93279" y="48613"/>
                                  </a:cubicBezTo>
                                  <a:cubicBezTo>
                                    <a:pt x="91755" y="50263"/>
                                    <a:pt x="89469" y="51912"/>
                                    <a:pt x="88835" y="54070"/>
                                  </a:cubicBezTo>
                                  <a:cubicBezTo>
                                    <a:pt x="86422" y="57497"/>
                                    <a:pt x="86422" y="63335"/>
                                    <a:pt x="87565" y="67523"/>
                                  </a:cubicBezTo>
                                  <a:cubicBezTo>
                                    <a:pt x="88327" y="69934"/>
                                    <a:pt x="86168" y="71203"/>
                                    <a:pt x="85152" y="73107"/>
                                  </a:cubicBezTo>
                                  <a:cubicBezTo>
                                    <a:pt x="84644" y="73741"/>
                                    <a:pt x="84517" y="74884"/>
                                    <a:pt x="84136" y="75645"/>
                                  </a:cubicBezTo>
                                  <a:lnTo>
                                    <a:pt x="85660" y="75645"/>
                                  </a:lnTo>
                                  <a:cubicBezTo>
                                    <a:pt x="86930" y="74376"/>
                                    <a:pt x="88199" y="72726"/>
                                    <a:pt x="88327" y="70696"/>
                                  </a:cubicBezTo>
                                  <a:cubicBezTo>
                                    <a:pt x="88454" y="71457"/>
                                    <a:pt x="89216" y="72092"/>
                                    <a:pt x="89723" y="72219"/>
                                  </a:cubicBezTo>
                                  <a:cubicBezTo>
                                    <a:pt x="90231" y="71330"/>
                                    <a:pt x="89216" y="70696"/>
                                    <a:pt x="89216" y="69934"/>
                                  </a:cubicBezTo>
                                  <a:cubicBezTo>
                                    <a:pt x="90486" y="69300"/>
                                    <a:pt x="90993" y="70822"/>
                                    <a:pt x="92009" y="71076"/>
                                  </a:cubicBezTo>
                                  <a:cubicBezTo>
                                    <a:pt x="93660" y="71457"/>
                                    <a:pt x="95057" y="72092"/>
                                    <a:pt x="96708" y="72092"/>
                                  </a:cubicBezTo>
                                  <a:lnTo>
                                    <a:pt x="97216" y="71584"/>
                                  </a:lnTo>
                                  <a:cubicBezTo>
                                    <a:pt x="95565" y="68919"/>
                                    <a:pt x="92136" y="68538"/>
                                    <a:pt x="89216" y="68284"/>
                                  </a:cubicBezTo>
                                  <a:cubicBezTo>
                                    <a:pt x="87692" y="65746"/>
                                    <a:pt x="87692" y="62573"/>
                                    <a:pt x="87819" y="59527"/>
                                  </a:cubicBezTo>
                                  <a:cubicBezTo>
                                    <a:pt x="88073" y="57877"/>
                                    <a:pt x="88454" y="56228"/>
                                    <a:pt x="89342" y="54705"/>
                                  </a:cubicBezTo>
                                  <a:cubicBezTo>
                                    <a:pt x="89723" y="53562"/>
                                    <a:pt x="90739" y="52674"/>
                                    <a:pt x="91501" y="51786"/>
                                  </a:cubicBezTo>
                                  <a:cubicBezTo>
                                    <a:pt x="92898" y="50516"/>
                                    <a:pt x="94676" y="49501"/>
                                    <a:pt x="96327" y="49120"/>
                                  </a:cubicBezTo>
                                  <a:lnTo>
                                    <a:pt x="96581" y="49120"/>
                                  </a:lnTo>
                                  <a:cubicBezTo>
                                    <a:pt x="96581" y="49120"/>
                                    <a:pt x="96581" y="49374"/>
                                    <a:pt x="96581" y="49374"/>
                                  </a:cubicBezTo>
                                  <a:cubicBezTo>
                                    <a:pt x="94549" y="51024"/>
                                    <a:pt x="94295" y="53309"/>
                                    <a:pt x="93025" y="55212"/>
                                  </a:cubicBezTo>
                                  <a:cubicBezTo>
                                    <a:pt x="91755" y="57116"/>
                                    <a:pt x="91120" y="59781"/>
                                    <a:pt x="92390" y="61939"/>
                                  </a:cubicBezTo>
                                  <a:cubicBezTo>
                                    <a:pt x="92898" y="62954"/>
                                    <a:pt x="92644" y="64477"/>
                                    <a:pt x="93660" y="65238"/>
                                  </a:cubicBezTo>
                                  <a:cubicBezTo>
                                    <a:pt x="94676" y="63842"/>
                                    <a:pt x="94676" y="62065"/>
                                    <a:pt x="95311" y="60543"/>
                                  </a:cubicBezTo>
                                  <a:cubicBezTo>
                                    <a:pt x="95057" y="58004"/>
                                    <a:pt x="93533" y="55593"/>
                                    <a:pt x="95057" y="53055"/>
                                  </a:cubicBezTo>
                                  <a:cubicBezTo>
                                    <a:pt x="95819" y="51151"/>
                                    <a:pt x="97470" y="50390"/>
                                    <a:pt x="99247" y="49628"/>
                                  </a:cubicBezTo>
                                  <a:cubicBezTo>
                                    <a:pt x="103438" y="49247"/>
                                    <a:pt x="107121" y="51405"/>
                                    <a:pt x="110803" y="53055"/>
                                  </a:cubicBezTo>
                                  <a:cubicBezTo>
                                    <a:pt x="111565" y="53562"/>
                                    <a:pt x="112835" y="54070"/>
                                    <a:pt x="113089" y="55212"/>
                                  </a:cubicBezTo>
                                  <a:cubicBezTo>
                                    <a:pt x="113089" y="57243"/>
                                    <a:pt x="111819" y="59400"/>
                                    <a:pt x="110296" y="60416"/>
                                  </a:cubicBezTo>
                                  <a:cubicBezTo>
                                    <a:pt x="108264" y="61685"/>
                                    <a:pt x="105216" y="61812"/>
                                    <a:pt x="103311" y="60416"/>
                                  </a:cubicBezTo>
                                  <a:cubicBezTo>
                                    <a:pt x="102168" y="59273"/>
                                    <a:pt x="101660" y="57243"/>
                                    <a:pt x="102041" y="55720"/>
                                  </a:cubicBezTo>
                                  <a:cubicBezTo>
                                    <a:pt x="102930" y="54831"/>
                                    <a:pt x="104073" y="53943"/>
                                    <a:pt x="105470" y="54451"/>
                                  </a:cubicBezTo>
                                  <a:cubicBezTo>
                                    <a:pt x="106232" y="54831"/>
                                    <a:pt x="106867" y="55593"/>
                                    <a:pt x="107883" y="55212"/>
                                  </a:cubicBezTo>
                                  <a:cubicBezTo>
                                    <a:pt x="108264" y="54958"/>
                                    <a:pt x="108391" y="54324"/>
                                    <a:pt x="108137" y="53943"/>
                                  </a:cubicBezTo>
                                  <a:cubicBezTo>
                                    <a:pt x="107248" y="53435"/>
                                    <a:pt x="106994" y="52293"/>
                                    <a:pt x="105851" y="52166"/>
                                  </a:cubicBezTo>
                                  <a:cubicBezTo>
                                    <a:pt x="104454" y="51912"/>
                                    <a:pt x="102676" y="52039"/>
                                    <a:pt x="101660" y="53055"/>
                                  </a:cubicBezTo>
                                  <a:cubicBezTo>
                                    <a:pt x="100010" y="54451"/>
                                    <a:pt x="99502" y="56481"/>
                                    <a:pt x="99883" y="58512"/>
                                  </a:cubicBezTo>
                                  <a:cubicBezTo>
                                    <a:pt x="100391" y="60923"/>
                                    <a:pt x="102295" y="62827"/>
                                    <a:pt x="104708" y="63462"/>
                                  </a:cubicBezTo>
                                  <a:cubicBezTo>
                                    <a:pt x="108264" y="64350"/>
                                    <a:pt x="111946" y="63208"/>
                                    <a:pt x="114232" y="60162"/>
                                  </a:cubicBezTo>
                                  <a:cubicBezTo>
                                    <a:pt x="115121" y="59147"/>
                                    <a:pt x="115375" y="58131"/>
                                    <a:pt x="115883" y="56862"/>
                                  </a:cubicBezTo>
                                  <a:cubicBezTo>
                                    <a:pt x="119566" y="59147"/>
                                    <a:pt x="122359" y="63081"/>
                                    <a:pt x="123756" y="67142"/>
                                  </a:cubicBezTo>
                                  <a:cubicBezTo>
                                    <a:pt x="123756" y="68411"/>
                                    <a:pt x="124137" y="69807"/>
                                    <a:pt x="123756" y="71076"/>
                                  </a:cubicBezTo>
                                  <a:lnTo>
                                    <a:pt x="126423" y="71330"/>
                                  </a:lnTo>
                                  <a:cubicBezTo>
                                    <a:pt x="126423" y="71330"/>
                                    <a:pt x="126423" y="70061"/>
                                    <a:pt x="126677" y="69426"/>
                                  </a:cubicBezTo>
                                  <a:cubicBezTo>
                                    <a:pt x="127693" y="64350"/>
                                    <a:pt x="130868" y="60035"/>
                                    <a:pt x="134550" y="56735"/>
                                  </a:cubicBezTo>
                                  <a:cubicBezTo>
                                    <a:pt x="135820" y="55974"/>
                                    <a:pt x="135566" y="57750"/>
                                    <a:pt x="135820" y="58258"/>
                                  </a:cubicBezTo>
                                  <a:cubicBezTo>
                                    <a:pt x="136963" y="61177"/>
                                    <a:pt x="139630" y="63335"/>
                                    <a:pt x="142550" y="64096"/>
                                  </a:cubicBezTo>
                                  <a:cubicBezTo>
                                    <a:pt x="145725" y="64604"/>
                                    <a:pt x="148900" y="63842"/>
                                    <a:pt x="150805" y="61431"/>
                                  </a:cubicBezTo>
                                  <a:cubicBezTo>
                                    <a:pt x="151821" y="59527"/>
                                    <a:pt x="153091" y="56862"/>
                                    <a:pt x="151313" y="54958"/>
                                  </a:cubicBezTo>
                                  <a:cubicBezTo>
                                    <a:pt x="150170" y="53689"/>
                                    <a:pt x="148773" y="52928"/>
                                    <a:pt x="147122" y="52928"/>
                                  </a:cubicBezTo>
                                  <a:cubicBezTo>
                                    <a:pt x="145090" y="52928"/>
                                    <a:pt x="143948" y="54324"/>
                                    <a:pt x="142931" y="55847"/>
                                  </a:cubicBezTo>
                                  <a:cubicBezTo>
                                    <a:pt x="142931" y="56481"/>
                                    <a:pt x="142931" y="57116"/>
                                    <a:pt x="143439" y="57497"/>
                                  </a:cubicBezTo>
                                  <a:cubicBezTo>
                                    <a:pt x="143693" y="57497"/>
                                    <a:pt x="144328" y="57497"/>
                                    <a:pt x="144582" y="57116"/>
                                  </a:cubicBezTo>
                                  <a:cubicBezTo>
                                    <a:pt x="144709" y="55974"/>
                                    <a:pt x="145725" y="55466"/>
                                    <a:pt x="146614" y="54831"/>
                                  </a:cubicBezTo>
                                  <a:cubicBezTo>
                                    <a:pt x="147503" y="54324"/>
                                    <a:pt x="148392" y="54831"/>
                                    <a:pt x="149027" y="55339"/>
                                  </a:cubicBezTo>
                                  <a:cubicBezTo>
                                    <a:pt x="149916" y="56101"/>
                                    <a:pt x="150043" y="57243"/>
                                    <a:pt x="150170" y="58385"/>
                                  </a:cubicBezTo>
                                  <a:cubicBezTo>
                                    <a:pt x="150043" y="59908"/>
                                    <a:pt x="149027" y="61431"/>
                                    <a:pt x="147630" y="62065"/>
                                  </a:cubicBezTo>
                                  <a:cubicBezTo>
                                    <a:pt x="145471" y="63208"/>
                                    <a:pt x="142169" y="62700"/>
                                    <a:pt x="140265" y="61304"/>
                                  </a:cubicBezTo>
                                  <a:cubicBezTo>
                                    <a:pt x="139376" y="60289"/>
                                    <a:pt x="138868" y="59147"/>
                                    <a:pt x="138106" y="57877"/>
                                  </a:cubicBezTo>
                                  <a:cubicBezTo>
                                    <a:pt x="137979" y="56608"/>
                                    <a:pt x="137471" y="55593"/>
                                    <a:pt x="138106" y="54324"/>
                                  </a:cubicBezTo>
                                  <a:cubicBezTo>
                                    <a:pt x="141535" y="52293"/>
                                    <a:pt x="145090" y="50897"/>
                                    <a:pt x="149154" y="50390"/>
                                  </a:cubicBezTo>
                                  <a:cubicBezTo>
                                    <a:pt x="150805" y="50643"/>
                                    <a:pt x="152202" y="51786"/>
                                    <a:pt x="153217" y="52928"/>
                                  </a:cubicBezTo>
                                  <a:cubicBezTo>
                                    <a:pt x="156773" y="56608"/>
                                    <a:pt x="152455" y="61685"/>
                                    <a:pt x="154868" y="65746"/>
                                  </a:cubicBezTo>
                                  <a:cubicBezTo>
                                    <a:pt x="155757" y="65619"/>
                                    <a:pt x="155757" y="64350"/>
                                    <a:pt x="156138" y="63588"/>
                                  </a:cubicBezTo>
                                  <a:cubicBezTo>
                                    <a:pt x="157281" y="60796"/>
                                    <a:pt x="155884" y="57750"/>
                                    <a:pt x="155123" y="55085"/>
                                  </a:cubicBezTo>
                                  <a:cubicBezTo>
                                    <a:pt x="154234" y="53309"/>
                                    <a:pt x="153725" y="51912"/>
                                    <a:pt x="152202" y="50516"/>
                                  </a:cubicBezTo>
                                  <a:cubicBezTo>
                                    <a:pt x="152583" y="50390"/>
                                    <a:pt x="152710" y="50390"/>
                                    <a:pt x="153091" y="50390"/>
                                  </a:cubicBezTo>
                                  <a:cubicBezTo>
                                    <a:pt x="154742" y="51532"/>
                                    <a:pt x="156519" y="52674"/>
                                    <a:pt x="157789" y="54451"/>
                                  </a:cubicBezTo>
                                  <a:cubicBezTo>
                                    <a:pt x="160075" y="58131"/>
                                    <a:pt x="161218" y="62446"/>
                                    <a:pt x="160837" y="67142"/>
                                  </a:cubicBezTo>
                                  <a:cubicBezTo>
                                    <a:pt x="160202" y="69426"/>
                                    <a:pt x="157789" y="70569"/>
                                    <a:pt x="155884" y="71457"/>
                                  </a:cubicBezTo>
                                  <a:cubicBezTo>
                                    <a:pt x="155123" y="72092"/>
                                    <a:pt x="154234" y="72980"/>
                                    <a:pt x="153853" y="73995"/>
                                  </a:cubicBezTo>
                                  <a:cubicBezTo>
                                    <a:pt x="154742" y="74503"/>
                                    <a:pt x="156138" y="73995"/>
                                    <a:pt x="157027" y="73615"/>
                                  </a:cubicBezTo>
                                  <a:cubicBezTo>
                                    <a:pt x="158424" y="73107"/>
                                    <a:pt x="159313" y="71203"/>
                                    <a:pt x="160329" y="70315"/>
                                  </a:cubicBezTo>
                                  <a:cubicBezTo>
                                    <a:pt x="160456" y="70315"/>
                                    <a:pt x="160329" y="70569"/>
                                    <a:pt x="160456" y="70822"/>
                                  </a:cubicBezTo>
                                  <a:cubicBezTo>
                                    <a:pt x="160456" y="71711"/>
                                    <a:pt x="160075" y="72853"/>
                                    <a:pt x="160837" y="73107"/>
                                  </a:cubicBezTo>
                                  <a:cubicBezTo>
                                    <a:pt x="161218" y="71965"/>
                                    <a:pt x="161345" y="70442"/>
                                    <a:pt x="161599" y="69173"/>
                                  </a:cubicBezTo>
                                  <a:cubicBezTo>
                                    <a:pt x="162615" y="70315"/>
                                    <a:pt x="162742" y="71711"/>
                                    <a:pt x="162996" y="73107"/>
                                  </a:cubicBezTo>
                                  <a:cubicBezTo>
                                    <a:pt x="163631" y="74503"/>
                                    <a:pt x="164900" y="76407"/>
                                    <a:pt x="166679" y="76660"/>
                                  </a:cubicBezTo>
                                  <a:cubicBezTo>
                                    <a:pt x="167186" y="75899"/>
                                    <a:pt x="166679" y="75264"/>
                                    <a:pt x="166424" y="74630"/>
                                  </a:cubicBezTo>
                                  <a:cubicBezTo>
                                    <a:pt x="166170" y="72726"/>
                                    <a:pt x="164520" y="71711"/>
                                    <a:pt x="163504" y="70315"/>
                                  </a:cubicBezTo>
                                  <a:cubicBezTo>
                                    <a:pt x="160837" y="66634"/>
                                    <a:pt x="162107" y="60796"/>
                                    <a:pt x="159948" y="56608"/>
                                  </a:cubicBezTo>
                                  <a:cubicBezTo>
                                    <a:pt x="159186" y="54324"/>
                                    <a:pt x="157535" y="52674"/>
                                    <a:pt x="155757" y="50897"/>
                                  </a:cubicBezTo>
                                  <a:lnTo>
                                    <a:pt x="156011" y="50516"/>
                                  </a:lnTo>
                                  <a:cubicBezTo>
                                    <a:pt x="159821" y="50516"/>
                                    <a:pt x="162996" y="51659"/>
                                    <a:pt x="166424" y="52420"/>
                                  </a:cubicBezTo>
                                  <a:cubicBezTo>
                                    <a:pt x="170615" y="54451"/>
                                    <a:pt x="176837" y="54070"/>
                                    <a:pt x="178869" y="59527"/>
                                  </a:cubicBezTo>
                                  <a:cubicBezTo>
                                    <a:pt x="179758" y="62573"/>
                                    <a:pt x="181155" y="65492"/>
                                    <a:pt x="183314" y="67903"/>
                                  </a:cubicBezTo>
                                  <a:lnTo>
                                    <a:pt x="183568" y="67903"/>
                                  </a:lnTo>
                                  <a:cubicBezTo>
                                    <a:pt x="184076" y="67015"/>
                                    <a:pt x="184076" y="65619"/>
                                    <a:pt x="183568" y="64858"/>
                                  </a:cubicBezTo>
                                  <a:cubicBezTo>
                                    <a:pt x="183060" y="60923"/>
                                    <a:pt x="179758" y="60035"/>
                                    <a:pt x="177980" y="56735"/>
                                  </a:cubicBezTo>
                                  <a:lnTo>
                                    <a:pt x="178234" y="56481"/>
                                  </a:lnTo>
                                  <a:cubicBezTo>
                                    <a:pt x="180139" y="56989"/>
                                    <a:pt x="182044" y="57497"/>
                                    <a:pt x="183822" y="58258"/>
                                  </a:cubicBezTo>
                                  <a:cubicBezTo>
                                    <a:pt x="190044" y="59908"/>
                                    <a:pt x="194235" y="66000"/>
                                    <a:pt x="194997" y="72219"/>
                                  </a:cubicBezTo>
                                  <a:cubicBezTo>
                                    <a:pt x="194997" y="77168"/>
                                    <a:pt x="194108" y="81229"/>
                                    <a:pt x="192203" y="85417"/>
                                  </a:cubicBezTo>
                                  <a:cubicBezTo>
                                    <a:pt x="191949" y="86052"/>
                                    <a:pt x="190933" y="86687"/>
                                    <a:pt x="191568" y="87321"/>
                                  </a:cubicBezTo>
                                  <a:cubicBezTo>
                                    <a:pt x="192457" y="86687"/>
                                    <a:pt x="192584" y="85671"/>
                                    <a:pt x="193092" y="85037"/>
                                  </a:cubicBezTo>
                                  <a:cubicBezTo>
                                    <a:pt x="195632" y="80722"/>
                                    <a:pt x="196901" y="74884"/>
                                    <a:pt x="195632" y="69426"/>
                                  </a:cubicBezTo>
                                  <a:cubicBezTo>
                                    <a:pt x="195632" y="68411"/>
                                    <a:pt x="194362" y="67650"/>
                                    <a:pt x="194870" y="66634"/>
                                  </a:cubicBezTo>
                                  <a:cubicBezTo>
                                    <a:pt x="195251" y="67142"/>
                                    <a:pt x="195759" y="67142"/>
                                    <a:pt x="196139" y="67269"/>
                                  </a:cubicBezTo>
                                  <a:cubicBezTo>
                                    <a:pt x="196648" y="67015"/>
                                    <a:pt x="197282" y="67015"/>
                                    <a:pt x="197537" y="66381"/>
                                  </a:cubicBezTo>
                                  <a:cubicBezTo>
                                    <a:pt x="197537" y="65873"/>
                                    <a:pt x="197917" y="65365"/>
                                    <a:pt x="197537" y="64984"/>
                                  </a:cubicBezTo>
                                  <a:cubicBezTo>
                                    <a:pt x="197028" y="64350"/>
                                    <a:pt x="196139" y="64350"/>
                                    <a:pt x="195378" y="64477"/>
                                  </a:cubicBezTo>
                                  <a:cubicBezTo>
                                    <a:pt x="194997" y="64984"/>
                                    <a:pt x="194489" y="65619"/>
                                    <a:pt x="194489" y="66127"/>
                                  </a:cubicBezTo>
                                  <a:cubicBezTo>
                                    <a:pt x="193727" y="64858"/>
                                    <a:pt x="192965" y="63081"/>
                                    <a:pt x="191695" y="62065"/>
                                  </a:cubicBezTo>
                                  <a:lnTo>
                                    <a:pt x="191695" y="61812"/>
                                  </a:lnTo>
                                  <a:cubicBezTo>
                                    <a:pt x="195251" y="62954"/>
                                    <a:pt x="198426" y="64731"/>
                                    <a:pt x="201981" y="65619"/>
                                  </a:cubicBezTo>
                                  <a:cubicBezTo>
                                    <a:pt x="202743" y="66127"/>
                                    <a:pt x="203632" y="66507"/>
                                    <a:pt x="204648" y="66507"/>
                                  </a:cubicBezTo>
                                  <a:cubicBezTo>
                                    <a:pt x="207695" y="67650"/>
                                    <a:pt x="210997" y="68157"/>
                                    <a:pt x="214172" y="68919"/>
                                  </a:cubicBezTo>
                                  <a:cubicBezTo>
                                    <a:pt x="216458" y="68665"/>
                                    <a:pt x="218362" y="69807"/>
                                    <a:pt x="220648" y="69173"/>
                                  </a:cubicBezTo>
                                  <a:lnTo>
                                    <a:pt x="220648" y="69173"/>
                                  </a:lnTo>
                                  <a:cubicBezTo>
                                    <a:pt x="220648" y="69173"/>
                                    <a:pt x="220648" y="69173"/>
                                    <a:pt x="220648" y="69173"/>
                                  </a:cubicBezTo>
                                  <a:cubicBezTo>
                                    <a:pt x="219759" y="68157"/>
                                    <a:pt x="217981" y="69173"/>
                                    <a:pt x="216966" y="68284"/>
                                  </a:cubicBezTo>
                                  <a:cubicBezTo>
                                    <a:pt x="211632" y="67777"/>
                                    <a:pt x="206553" y="66381"/>
                                    <a:pt x="201854" y="64477"/>
                                  </a:cubicBezTo>
                                  <a:cubicBezTo>
                                    <a:pt x="201854" y="64223"/>
                                    <a:pt x="202235" y="64350"/>
                                    <a:pt x="202489" y="64350"/>
                                  </a:cubicBezTo>
                                  <a:cubicBezTo>
                                    <a:pt x="203251" y="63969"/>
                                    <a:pt x="203759" y="63208"/>
                                    <a:pt x="203759" y="62446"/>
                                  </a:cubicBezTo>
                                  <a:cubicBezTo>
                                    <a:pt x="203378" y="61939"/>
                                    <a:pt x="202743" y="61558"/>
                                    <a:pt x="201981" y="61558"/>
                                  </a:cubicBezTo>
                                  <a:cubicBezTo>
                                    <a:pt x="201473" y="61812"/>
                                    <a:pt x="200838" y="62319"/>
                                    <a:pt x="200838" y="62827"/>
                                  </a:cubicBezTo>
                                  <a:cubicBezTo>
                                    <a:pt x="200838" y="63462"/>
                                    <a:pt x="201473" y="64096"/>
                                    <a:pt x="201981" y="64350"/>
                                  </a:cubicBezTo>
                                  <a:cubicBezTo>
                                    <a:pt x="201854" y="64477"/>
                                    <a:pt x="201473" y="64350"/>
                                    <a:pt x="201346" y="64350"/>
                                  </a:cubicBezTo>
                                  <a:cubicBezTo>
                                    <a:pt x="198933" y="63335"/>
                                    <a:pt x="196648" y="62319"/>
                                    <a:pt x="194362" y="61177"/>
                                  </a:cubicBezTo>
                                  <a:cubicBezTo>
                                    <a:pt x="193473" y="61050"/>
                                    <a:pt x="192838" y="60289"/>
                                    <a:pt x="191949" y="60162"/>
                                  </a:cubicBezTo>
                                  <a:cubicBezTo>
                                    <a:pt x="190171" y="59273"/>
                                    <a:pt x="188393" y="58512"/>
                                    <a:pt x="186615" y="57750"/>
                                  </a:cubicBezTo>
                                  <a:cubicBezTo>
                                    <a:pt x="181663" y="55212"/>
                                    <a:pt x="176203" y="53816"/>
                                    <a:pt x="170996" y="51912"/>
                                  </a:cubicBezTo>
                                  <a:cubicBezTo>
                                    <a:pt x="169853" y="51659"/>
                                    <a:pt x="168710" y="51278"/>
                                    <a:pt x="167694" y="51024"/>
                                  </a:cubicBezTo>
                                  <a:cubicBezTo>
                                    <a:pt x="165789" y="50516"/>
                                    <a:pt x="163885" y="50009"/>
                                    <a:pt x="161980" y="49501"/>
                                  </a:cubicBezTo>
                                  <a:cubicBezTo>
                                    <a:pt x="155503" y="47851"/>
                                    <a:pt x="146614" y="47724"/>
                                    <a:pt x="141027" y="51278"/>
                                  </a:cubicBezTo>
                                  <a:cubicBezTo>
                                    <a:pt x="140138" y="51024"/>
                                    <a:pt x="139630" y="52420"/>
                                    <a:pt x="139122" y="51532"/>
                                  </a:cubicBezTo>
                                  <a:cubicBezTo>
                                    <a:pt x="140773" y="47217"/>
                                    <a:pt x="145471" y="45821"/>
                                    <a:pt x="149662" y="45694"/>
                                  </a:cubicBezTo>
                                  <a:cubicBezTo>
                                    <a:pt x="180520" y="45440"/>
                                    <a:pt x="209473" y="45186"/>
                                    <a:pt x="239823" y="44678"/>
                                  </a:cubicBezTo>
                                  <a:cubicBezTo>
                                    <a:pt x="243379" y="44678"/>
                                    <a:pt x="246808" y="43409"/>
                                    <a:pt x="248713" y="40237"/>
                                  </a:cubicBezTo>
                                  <a:cubicBezTo>
                                    <a:pt x="249983" y="38333"/>
                                    <a:pt x="250237" y="35160"/>
                                    <a:pt x="249221" y="3312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68681561" name="Freeform: Shape 1368681561"/>
                          <wps:cNvSpPr/>
                          <wps:spPr>
                            <a:xfrm>
                              <a:off x="5706426" y="243540"/>
                              <a:ext cx="11583" cy="4439"/>
                            </a:xfrm>
                            <a:custGeom>
                              <a:avLst/>
                              <a:gdLst>
                                <a:gd name="csX0" fmla="*/ 11259 w 11583"/>
                                <a:gd name="csY0" fmla="*/ 124 h 4439"/>
                                <a:gd name="csX1" fmla="*/ 11512 w 11583"/>
                                <a:gd name="csY1" fmla="*/ 886 h 4439"/>
                                <a:gd name="csX2" fmla="*/ 1226 w 11583"/>
                                <a:gd name="csY2" fmla="*/ 4186 h 4439"/>
                                <a:gd name="csX3" fmla="*/ 211 w 11583"/>
                                <a:gd name="csY3" fmla="*/ 4439 h 4439"/>
                                <a:gd name="csX4" fmla="*/ 83 w 11583"/>
                                <a:gd name="csY4" fmla="*/ 3932 h 4439"/>
                                <a:gd name="csX5" fmla="*/ 11259 w 11583"/>
                                <a:gd name="csY5" fmla="*/ 251 h 443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11583" h="4439">
                                  <a:moveTo>
                                    <a:pt x="11259" y="124"/>
                                  </a:moveTo>
                                  <a:cubicBezTo>
                                    <a:pt x="11259" y="124"/>
                                    <a:pt x="11767" y="378"/>
                                    <a:pt x="11512" y="886"/>
                                  </a:cubicBezTo>
                                  <a:cubicBezTo>
                                    <a:pt x="8846" y="3297"/>
                                    <a:pt x="5036" y="3932"/>
                                    <a:pt x="1226" y="4186"/>
                                  </a:cubicBezTo>
                                  <a:cubicBezTo>
                                    <a:pt x="973" y="4186"/>
                                    <a:pt x="592" y="4439"/>
                                    <a:pt x="211" y="4439"/>
                                  </a:cubicBezTo>
                                  <a:cubicBezTo>
                                    <a:pt x="-44" y="4313"/>
                                    <a:pt x="-44" y="4059"/>
                                    <a:pt x="83" y="3932"/>
                                  </a:cubicBezTo>
                                  <a:cubicBezTo>
                                    <a:pt x="2877" y="886"/>
                                    <a:pt x="7068" y="-637"/>
                                    <a:pt x="11259" y="25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83867464" name="Freeform: Shape 783867464"/>
                          <wps:cNvSpPr/>
                          <wps:spPr>
                            <a:xfrm>
                              <a:off x="5702250" y="244126"/>
                              <a:ext cx="3046" cy="2964"/>
                            </a:xfrm>
                            <a:custGeom>
                              <a:avLst/>
                              <a:gdLst>
                                <a:gd name="csX0" fmla="*/ 2990 w 3046"/>
                                <a:gd name="csY0" fmla="*/ 807 h 2964"/>
                                <a:gd name="csX1" fmla="*/ 1720 w 3046"/>
                                <a:gd name="csY1" fmla="*/ 2965 h 2964"/>
                                <a:gd name="csX2" fmla="*/ 69 w 3046"/>
                                <a:gd name="csY2" fmla="*/ 1695 h 2964"/>
                                <a:gd name="csX3" fmla="*/ 577 w 3046"/>
                                <a:gd name="csY3" fmla="*/ 426 h 2964"/>
                                <a:gd name="csX4" fmla="*/ 2990 w 3046"/>
                                <a:gd name="csY4" fmla="*/ 934 h 296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046" h="2964">
                                  <a:moveTo>
                                    <a:pt x="2990" y="807"/>
                                  </a:moveTo>
                                  <a:cubicBezTo>
                                    <a:pt x="3244" y="1949"/>
                                    <a:pt x="2609" y="2457"/>
                                    <a:pt x="1720" y="2965"/>
                                  </a:cubicBezTo>
                                  <a:cubicBezTo>
                                    <a:pt x="831" y="2965"/>
                                    <a:pt x="450" y="2330"/>
                                    <a:pt x="69" y="1695"/>
                                  </a:cubicBezTo>
                                  <a:cubicBezTo>
                                    <a:pt x="-185" y="1061"/>
                                    <a:pt x="323" y="807"/>
                                    <a:pt x="577" y="426"/>
                                  </a:cubicBezTo>
                                  <a:cubicBezTo>
                                    <a:pt x="1212" y="-208"/>
                                    <a:pt x="2609" y="-208"/>
                                    <a:pt x="2990" y="93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9493647" name="Freeform: Shape 29493647"/>
                          <wps:cNvSpPr/>
                          <wps:spPr>
                            <a:xfrm>
                              <a:off x="5556283" y="244426"/>
                              <a:ext cx="2793" cy="2712"/>
                            </a:xfrm>
                            <a:custGeom>
                              <a:avLst/>
                              <a:gdLst>
                                <a:gd name="csX0" fmla="*/ 2794 w 2793"/>
                                <a:gd name="csY0" fmla="*/ 635 h 2712"/>
                                <a:gd name="csX1" fmla="*/ 2412 w 2793"/>
                                <a:gd name="csY1" fmla="*/ 2284 h 2712"/>
                                <a:gd name="csX2" fmla="*/ 1016 w 2793"/>
                                <a:gd name="csY2" fmla="*/ 2665 h 2712"/>
                                <a:gd name="csX3" fmla="*/ 0 w 2793"/>
                                <a:gd name="csY3" fmla="*/ 1523 h 2712"/>
                                <a:gd name="csX4" fmla="*/ 1016 w 2793"/>
                                <a:gd name="csY4" fmla="*/ 0 h 2712"/>
                                <a:gd name="csX5" fmla="*/ 2794 w 2793"/>
                                <a:gd name="csY5" fmla="*/ 635 h 271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793" h="2712">
                                  <a:moveTo>
                                    <a:pt x="2794" y="635"/>
                                  </a:moveTo>
                                  <a:cubicBezTo>
                                    <a:pt x="2794" y="635"/>
                                    <a:pt x="2794" y="1904"/>
                                    <a:pt x="2412" y="2284"/>
                                  </a:cubicBezTo>
                                  <a:cubicBezTo>
                                    <a:pt x="2159" y="2665"/>
                                    <a:pt x="1397" y="2792"/>
                                    <a:pt x="1016" y="2665"/>
                                  </a:cubicBezTo>
                                  <a:cubicBezTo>
                                    <a:pt x="508" y="2665"/>
                                    <a:pt x="127" y="1904"/>
                                    <a:pt x="0" y="1523"/>
                                  </a:cubicBezTo>
                                  <a:cubicBezTo>
                                    <a:pt x="0" y="761"/>
                                    <a:pt x="381" y="381"/>
                                    <a:pt x="1016" y="0"/>
                                  </a:cubicBezTo>
                                  <a:cubicBezTo>
                                    <a:pt x="1651" y="0"/>
                                    <a:pt x="2286" y="0"/>
                                    <a:pt x="2794" y="6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98410569" name="Freeform: Shape 298410569"/>
                          <wps:cNvSpPr/>
                          <wps:spPr>
                            <a:xfrm>
                              <a:off x="5535993" y="244933"/>
                              <a:ext cx="9368" cy="5853"/>
                            </a:xfrm>
                            <a:custGeom>
                              <a:avLst/>
                              <a:gdLst>
                                <a:gd name="csX0" fmla="*/ 9242 w 9368"/>
                                <a:gd name="csY0" fmla="*/ 5203 h 5853"/>
                                <a:gd name="csX1" fmla="*/ 9242 w 9368"/>
                                <a:gd name="csY1" fmla="*/ 5711 h 5853"/>
                                <a:gd name="csX2" fmla="*/ 4290 w 9368"/>
                                <a:gd name="csY2" fmla="*/ 4569 h 5853"/>
                                <a:gd name="csX3" fmla="*/ 226 w 9368"/>
                                <a:gd name="csY3" fmla="*/ 761 h 5853"/>
                                <a:gd name="csX4" fmla="*/ 226 w 9368"/>
                                <a:gd name="csY4" fmla="*/ 0 h 5853"/>
                                <a:gd name="csX5" fmla="*/ 9369 w 9368"/>
                                <a:gd name="csY5" fmla="*/ 5203 h 585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9368" h="5853">
                                  <a:moveTo>
                                    <a:pt x="9242" y="5203"/>
                                  </a:moveTo>
                                  <a:lnTo>
                                    <a:pt x="9242" y="5711"/>
                                  </a:lnTo>
                                  <a:cubicBezTo>
                                    <a:pt x="7337" y="6092"/>
                                    <a:pt x="5559" y="5711"/>
                                    <a:pt x="4290" y="4569"/>
                                  </a:cubicBezTo>
                                  <a:cubicBezTo>
                                    <a:pt x="3273" y="3046"/>
                                    <a:pt x="2004" y="1523"/>
                                    <a:pt x="226" y="761"/>
                                  </a:cubicBezTo>
                                  <a:cubicBezTo>
                                    <a:pt x="226" y="508"/>
                                    <a:pt x="-282" y="254"/>
                                    <a:pt x="226" y="0"/>
                                  </a:cubicBezTo>
                                  <a:cubicBezTo>
                                    <a:pt x="4036" y="0"/>
                                    <a:pt x="6321" y="3046"/>
                                    <a:pt x="9369" y="520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41484170" name="Freeform: Shape 1641484170"/>
                          <wps:cNvSpPr/>
                          <wps:spPr>
                            <a:xfrm>
                              <a:off x="5721367" y="244933"/>
                              <a:ext cx="7999" cy="7535"/>
                            </a:xfrm>
                            <a:custGeom>
                              <a:avLst/>
                              <a:gdLst>
                                <a:gd name="csX0" fmla="*/ 8000 w 7999"/>
                                <a:gd name="csY0" fmla="*/ 0 h 7535"/>
                                <a:gd name="csX1" fmla="*/ 1524 w 7999"/>
                                <a:gd name="csY1" fmla="*/ 7107 h 7535"/>
                                <a:gd name="csX2" fmla="*/ 0 w 7999"/>
                                <a:gd name="csY2" fmla="*/ 7361 h 7535"/>
                                <a:gd name="csX3" fmla="*/ 6857 w 7999"/>
                                <a:gd name="csY3" fmla="*/ 0 h 7535"/>
                                <a:gd name="csX4" fmla="*/ 8000 w 7999"/>
                                <a:gd name="csY4" fmla="*/ 0 h 753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7999" h="7535">
                                  <a:moveTo>
                                    <a:pt x="8000" y="0"/>
                                  </a:moveTo>
                                  <a:cubicBezTo>
                                    <a:pt x="6222" y="2665"/>
                                    <a:pt x="4699" y="5838"/>
                                    <a:pt x="1524" y="7107"/>
                                  </a:cubicBezTo>
                                  <a:cubicBezTo>
                                    <a:pt x="1016" y="7107"/>
                                    <a:pt x="508" y="7869"/>
                                    <a:pt x="0" y="7361"/>
                                  </a:cubicBezTo>
                                  <a:cubicBezTo>
                                    <a:pt x="1270" y="4442"/>
                                    <a:pt x="3809" y="1269"/>
                                    <a:pt x="6857" y="0"/>
                                  </a:cubicBezTo>
                                  <a:cubicBezTo>
                                    <a:pt x="7111" y="0"/>
                                    <a:pt x="7619" y="0"/>
                                    <a:pt x="8000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36429187" name="Freeform: Shape 1636429187"/>
                          <wps:cNvSpPr/>
                          <wps:spPr>
                            <a:xfrm>
                              <a:off x="5561050" y="245036"/>
                              <a:ext cx="2471" cy="2435"/>
                            </a:xfrm>
                            <a:custGeom>
                              <a:avLst/>
                              <a:gdLst>
                                <a:gd name="csX0" fmla="*/ 2471 w 2471"/>
                                <a:gd name="csY0" fmla="*/ 913 h 2435"/>
                                <a:gd name="csX1" fmla="*/ 1328 w 2471"/>
                                <a:gd name="csY1" fmla="*/ 2436 h 2435"/>
                                <a:gd name="csX2" fmla="*/ 58 w 2471"/>
                                <a:gd name="csY2" fmla="*/ 1547 h 2435"/>
                                <a:gd name="csX3" fmla="*/ 820 w 2471"/>
                                <a:gd name="csY3" fmla="*/ 24 h 2435"/>
                                <a:gd name="csX4" fmla="*/ 2471 w 2471"/>
                                <a:gd name="csY4" fmla="*/ 913 h 243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471" h="2435">
                                  <a:moveTo>
                                    <a:pt x="2471" y="913"/>
                                  </a:moveTo>
                                  <a:cubicBezTo>
                                    <a:pt x="2471" y="1801"/>
                                    <a:pt x="1963" y="1928"/>
                                    <a:pt x="1328" y="2436"/>
                                  </a:cubicBezTo>
                                  <a:cubicBezTo>
                                    <a:pt x="693" y="2436"/>
                                    <a:pt x="439" y="2055"/>
                                    <a:pt x="58" y="1547"/>
                                  </a:cubicBezTo>
                                  <a:cubicBezTo>
                                    <a:pt x="-196" y="786"/>
                                    <a:pt x="439" y="405"/>
                                    <a:pt x="820" y="24"/>
                                  </a:cubicBezTo>
                                  <a:cubicBezTo>
                                    <a:pt x="1455" y="-103"/>
                                    <a:pt x="2090" y="278"/>
                                    <a:pt x="2471" y="91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48468180" name="Freeform: Shape 1248468180"/>
                          <wps:cNvSpPr/>
                          <wps:spPr>
                            <a:xfrm>
                              <a:off x="5732449" y="245822"/>
                              <a:ext cx="6569" cy="8249"/>
                            </a:xfrm>
                            <a:custGeom>
                              <a:avLst/>
                              <a:gdLst>
                                <a:gd name="csX0" fmla="*/ 6569 w 6569"/>
                                <a:gd name="csY0" fmla="*/ 508 h 8249"/>
                                <a:gd name="csX1" fmla="*/ 5427 w 6569"/>
                                <a:gd name="csY1" fmla="*/ 4061 h 8249"/>
                                <a:gd name="csX2" fmla="*/ 93 w 6569"/>
                                <a:gd name="csY2" fmla="*/ 8249 h 8249"/>
                                <a:gd name="csX3" fmla="*/ 982 w 6569"/>
                                <a:gd name="csY3" fmla="*/ 5965 h 8249"/>
                                <a:gd name="csX4" fmla="*/ 6061 w 6569"/>
                                <a:gd name="csY4" fmla="*/ 0 h 8249"/>
                                <a:gd name="csX5" fmla="*/ 6442 w 6569"/>
                                <a:gd name="csY5" fmla="*/ 508 h 824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6569" h="8249">
                                  <a:moveTo>
                                    <a:pt x="6569" y="508"/>
                                  </a:moveTo>
                                  <a:cubicBezTo>
                                    <a:pt x="5935" y="1523"/>
                                    <a:pt x="6188" y="3046"/>
                                    <a:pt x="5427" y="4061"/>
                                  </a:cubicBezTo>
                                  <a:cubicBezTo>
                                    <a:pt x="3903" y="5838"/>
                                    <a:pt x="2633" y="7869"/>
                                    <a:pt x="93" y="8249"/>
                                  </a:cubicBezTo>
                                  <a:cubicBezTo>
                                    <a:pt x="-288" y="7488"/>
                                    <a:pt x="601" y="6726"/>
                                    <a:pt x="982" y="5965"/>
                                  </a:cubicBezTo>
                                  <a:cubicBezTo>
                                    <a:pt x="1998" y="3680"/>
                                    <a:pt x="3649" y="1015"/>
                                    <a:pt x="6061" y="0"/>
                                  </a:cubicBezTo>
                                  <a:lnTo>
                                    <a:pt x="6442" y="5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04837894" name="Freeform: Shape 1004837894"/>
                          <wps:cNvSpPr/>
                          <wps:spPr>
                            <a:xfrm>
                              <a:off x="5518978" y="246348"/>
                              <a:ext cx="2735" cy="2778"/>
                            </a:xfrm>
                            <a:custGeom>
                              <a:avLst/>
                              <a:gdLst>
                                <a:gd name="csX0" fmla="*/ 2510 w 2735"/>
                                <a:gd name="csY0" fmla="*/ 743 h 2778"/>
                                <a:gd name="csX1" fmla="*/ 2510 w 2735"/>
                                <a:gd name="csY1" fmla="*/ 2393 h 2778"/>
                                <a:gd name="csX2" fmla="*/ 732 w 2735"/>
                                <a:gd name="csY2" fmla="*/ 2647 h 2778"/>
                                <a:gd name="csX3" fmla="*/ 97 w 2735"/>
                                <a:gd name="csY3" fmla="*/ 743 h 2778"/>
                                <a:gd name="csX4" fmla="*/ 2510 w 2735"/>
                                <a:gd name="csY4" fmla="*/ 616 h 277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35" h="2778">
                                  <a:moveTo>
                                    <a:pt x="2510" y="743"/>
                                  </a:moveTo>
                                  <a:cubicBezTo>
                                    <a:pt x="2510" y="743"/>
                                    <a:pt x="3018" y="1885"/>
                                    <a:pt x="2510" y="2393"/>
                                  </a:cubicBezTo>
                                  <a:cubicBezTo>
                                    <a:pt x="2002" y="2774"/>
                                    <a:pt x="1367" y="2901"/>
                                    <a:pt x="732" y="2647"/>
                                  </a:cubicBezTo>
                                  <a:cubicBezTo>
                                    <a:pt x="97" y="2266"/>
                                    <a:pt x="-157" y="1378"/>
                                    <a:pt x="97" y="743"/>
                                  </a:cubicBezTo>
                                  <a:cubicBezTo>
                                    <a:pt x="605" y="-18"/>
                                    <a:pt x="2002" y="-399"/>
                                    <a:pt x="2510" y="61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60593770" name="Freeform: Shape 1060593770"/>
                          <wps:cNvSpPr/>
                          <wps:spPr>
                            <a:xfrm>
                              <a:off x="5514376" y="247247"/>
                              <a:ext cx="2920" cy="2786"/>
                            </a:xfrm>
                            <a:custGeom>
                              <a:avLst/>
                              <a:gdLst>
                                <a:gd name="csX0" fmla="*/ 2667 w 2920"/>
                                <a:gd name="csY0" fmla="*/ 732 h 2786"/>
                                <a:gd name="csX1" fmla="*/ 2921 w 2920"/>
                                <a:gd name="csY1" fmla="*/ 1874 h 2786"/>
                                <a:gd name="csX2" fmla="*/ 1778 w 2920"/>
                                <a:gd name="csY2" fmla="*/ 2762 h 2786"/>
                                <a:gd name="csX3" fmla="*/ 0 w 2920"/>
                                <a:gd name="csY3" fmla="*/ 1747 h 2786"/>
                                <a:gd name="csX4" fmla="*/ 762 w 2920"/>
                                <a:gd name="csY4" fmla="*/ 97 h 2786"/>
                                <a:gd name="csX5" fmla="*/ 2667 w 2920"/>
                                <a:gd name="csY5" fmla="*/ 732 h 278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20" h="2786">
                                  <a:moveTo>
                                    <a:pt x="2667" y="732"/>
                                  </a:moveTo>
                                  <a:cubicBezTo>
                                    <a:pt x="2667" y="732"/>
                                    <a:pt x="2921" y="1493"/>
                                    <a:pt x="2921" y="1874"/>
                                  </a:cubicBezTo>
                                  <a:cubicBezTo>
                                    <a:pt x="2667" y="2255"/>
                                    <a:pt x="2286" y="2762"/>
                                    <a:pt x="1778" y="2762"/>
                                  </a:cubicBezTo>
                                  <a:cubicBezTo>
                                    <a:pt x="889" y="2889"/>
                                    <a:pt x="381" y="2509"/>
                                    <a:pt x="0" y="1747"/>
                                  </a:cubicBezTo>
                                  <a:cubicBezTo>
                                    <a:pt x="0" y="986"/>
                                    <a:pt x="127" y="478"/>
                                    <a:pt x="762" y="97"/>
                                  </a:cubicBezTo>
                                  <a:cubicBezTo>
                                    <a:pt x="1524" y="-157"/>
                                    <a:pt x="2286" y="97"/>
                                    <a:pt x="2667" y="73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9219256" name="Freeform: Shape 199219256"/>
                          <wps:cNvSpPr/>
                          <wps:spPr>
                            <a:xfrm>
                              <a:off x="5523266" y="247979"/>
                              <a:ext cx="2954" cy="2577"/>
                            </a:xfrm>
                            <a:custGeom>
                              <a:avLst/>
                              <a:gdLst>
                                <a:gd name="csX0" fmla="*/ 2920 w 2954"/>
                                <a:gd name="csY0" fmla="*/ 508 h 2577"/>
                                <a:gd name="csX1" fmla="*/ 2286 w 2954"/>
                                <a:gd name="csY1" fmla="*/ 2411 h 2577"/>
                                <a:gd name="csX2" fmla="*/ 0 w 2954"/>
                                <a:gd name="csY2" fmla="*/ 1523 h 2577"/>
                                <a:gd name="csX3" fmla="*/ 889 w 2954"/>
                                <a:gd name="csY3" fmla="*/ 0 h 2577"/>
                                <a:gd name="csX4" fmla="*/ 2920 w 2954"/>
                                <a:gd name="csY4" fmla="*/ 635 h 257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54" h="2577">
                                  <a:moveTo>
                                    <a:pt x="2920" y="508"/>
                                  </a:moveTo>
                                  <a:cubicBezTo>
                                    <a:pt x="2920" y="508"/>
                                    <a:pt x="3175" y="2157"/>
                                    <a:pt x="2286" y="2411"/>
                                  </a:cubicBezTo>
                                  <a:cubicBezTo>
                                    <a:pt x="1143" y="2919"/>
                                    <a:pt x="635" y="2157"/>
                                    <a:pt x="0" y="1523"/>
                                  </a:cubicBezTo>
                                  <a:cubicBezTo>
                                    <a:pt x="0" y="761"/>
                                    <a:pt x="381" y="254"/>
                                    <a:pt x="889" y="0"/>
                                  </a:cubicBezTo>
                                  <a:cubicBezTo>
                                    <a:pt x="1651" y="0"/>
                                    <a:pt x="2286" y="0"/>
                                    <a:pt x="2920" y="6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33895631" name="Freeform: Shape 533895631"/>
                          <wps:cNvSpPr/>
                          <wps:spPr>
                            <a:xfrm>
                              <a:off x="5536190" y="248867"/>
                              <a:ext cx="2822" cy="2411"/>
                            </a:xfrm>
                            <a:custGeom>
                              <a:avLst/>
                              <a:gdLst>
                                <a:gd name="csX0" fmla="*/ 2568 w 2822"/>
                                <a:gd name="csY0" fmla="*/ 635 h 2411"/>
                                <a:gd name="csX1" fmla="*/ 2060 w 2822"/>
                                <a:gd name="csY1" fmla="*/ 2158 h 2411"/>
                                <a:gd name="csX2" fmla="*/ 664 w 2822"/>
                                <a:gd name="csY2" fmla="*/ 2284 h 2411"/>
                                <a:gd name="csX3" fmla="*/ 155 w 2822"/>
                                <a:gd name="csY3" fmla="*/ 888 h 2411"/>
                                <a:gd name="csX4" fmla="*/ 1298 w 2822"/>
                                <a:gd name="csY4" fmla="*/ 0 h 2411"/>
                                <a:gd name="csX5" fmla="*/ 2822 w 2822"/>
                                <a:gd name="csY5" fmla="*/ 635 h 241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822" h="2411">
                                  <a:moveTo>
                                    <a:pt x="2568" y="635"/>
                                  </a:moveTo>
                                  <a:cubicBezTo>
                                    <a:pt x="2568" y="635"/>
                                    <a:pt x="2568" y="1904"/>
                                    <a:pt x="2060" y="2158"/>
                                  </a:cubicBezTo>
                                  <a:cubicBezTo>
                                    <a:pt x="1679" y="2538"/>
                                    <a:pt x="917" y="2411"/>
                                    <a:pt x="664" y="2284"/>
                                  </a:cubicBezTo>
                                  <a:cubicBezTo>
                                    <a:pt x="536" y="1777"/>
                                    <a:pt x="-353" y="1396"/>
                                    <a:pt x="155" y="888"/>
                                  </a:cubicBezTo>
                                  <a:cubicBezTo>
                                    <a:pt x="409" y="508"/>
                                    <a:pt x="790" y="254"/>
                                    <a:pt x="1298" y="0"/>
                                  </a:cubicBezTo>
                                  <a:cubicBezTo>
                                    <a:pt x="1806" y="254"/>
                                    <a:pt x="2441" y="0"/>
                                    <a:pt x="2822" y="6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52812634" name="Freeform: Shape 452812634"/>
                          <wps:cNvSpPr/>
                          <wps:spPr>
                            <a:xfrm>
                              <a:off x="5743406" y="248867"/>
                              <a:ext cx="2978" cy="2411"/>
                            </a:xfrm>
                            <a:custGeom>
                              <a:avLst/>
                              <a:gdLst>
                                <a:gd name="csX0" fmla="*/ 2978 w 2978"/>
                                <a:gd name="csY0" fmla="*/ 1142 h 2411"/>
                                <a:gd name="csX1" fmla="*/ 1835 w 2978"/>
                                <a:gd name="csY1" fmla="*/ 2411 h 2411"/>
                                <a:gd name="csX2" fmla="*/ 57 w 2978"/>
                                <a:gd name="csY2" fmla="*/ 1523 h 2411"/>
                                <a:gd name="csX3" fmla="*/ 1073 w 2978"/>
                                <a:gd name="csY3" fmla="*/ 0 h 2411"/>
                                <a:gd name="csX4" fmla="*/ 2978 w 2978"/>
                                <a:gd name="csY4" fmla="*/ 1142 h 241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78" h="2411">
                                  <a:moveTo>
                                    <a:pt x="2978" y="1142"/>
                                  </a:moveTo>
                                  <a:cubicBezTo>
                                    <a:pt x="2978" y="1142"/>
                                    <a:pt x="2470" y="2411"/>
                                    <a:pt x="1835" y="2411"/>
                                  </a:cubicBezTo>
                                  <a:cubicBezTo>
                                    <a:pt x="1200" y="2411"/>
                                    <a:pt x="438" y="2284"/>
                                    <a:pt x="57" y="1523"/>
                                  </a:cubicBezTo>
                                  <a:cubicBezTo>
                                    <a:pt x="-197" y="635"/>
                                    <a:pt x="438" y="254"/>
                                    <a:pt x="1073" y="0"/>
                                  </a:cubicBezTo>
                                  <a:cubicBezTo>
                                    <a:pt x="1835" y="0"/>
                                    <a:pt x="2851" y="254"/>
                                    <a:pt x="2978" y="114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87480143" name="Freeform: Shape 887480143"/>
                          <wps:cNvSpPr/>
                          <wps:spPr>
                            <a:xfrm>
                              <a:off x="5728986" y="249121"/>
                              <a:ext cx="3301" cy="2701"/>
                            </a:xfrm>
                            <a:custGeom>
                              <a:avLst/>
                              <a:gdLst>
                                <a:gd name="csX0" fmla="*/ 3302 w 3301"/>
                                <a:gd name="csY0" fmla="*/ 1269 h 2701"/>
                                <a:gd name="csX1" fmla="*/ 2413 w 3301"/>
                                <a:gd name="csY1" fmla="*/ 2538 h 2701"/>
                                <a:gd name="csX2" fmla="*/ 0 w 3301"/>
                                <a:gd name="csY2" fmla="*/ 1396 h 2701"/>
                                <a:gd name="csX3" fmla="*/ 1270 w 3301"/>
                                <a:gd name="csY3" fmla="*/ 0 h 2701"/>
                                <a:gd name="csX4" fmla="*/ 3302 w 3301"/>
                                <a:gd name="csY4" fmla="*/ 1269 h 270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301" h="2701">
                                  <a:moveTo>
                                    <a:pt x="3302" y="1269"/>
                                  </a:moveTo>
                                  <a:cubicBezTo>
                                    <a:pt x="3302" y="1269"/>
                                    <a:pt x="2667" y="2411"/>
                                    <a:pt x="2413" y="2538"/>
                                  </a:cubicBezTo>
                                  <a:cubicBezTo>
                                    <a:pt x="1397" y="3046"/>
                                    <a:pt x="381" y="2284"/>
                                    <a:pt x="0" y="1396"/>
                                  </a:cubicBezTo>
                                  <a:cubicBezTo>
                                    <a:pt x="127" y="761"/>
                                    <a:pt x="762" y="254"/>
                                    <a:pt x="1270" y="0"/>
                                  </a:cubicBezTo>
                                  <a:cubicBezTo>
                                    <a:pt x="2286" y="0"/>
                                    <a:pt x="2794" y="508"/>
                                    <a:pt x="3302" y="126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72838737" name="Freeform: Shape 1372838737"/>
                          <wps:cNvSpPr/>
                          <wps:spPr>
                            <a:xfrm>
                              <a:off x="5738971" y="249427"/>
                              <a:ext cx="2840" cy="2238"/>
                            </a:xfrm>
                            <a:custGeom>
                              <a:avLst/>
                              <a:gdLst>
                                <a:gd name="csX0" fmla="*/ 2841 w 2840"/>
                                <a:gd name="csY0" fmla="*/ 837 h 2238"/>
                                <a:gd name="csX1" fmla="*/ 2206 w 2840"/>
                                <a:gd name="csY1" fmla="*/ 2106 h 2238"/>
                                <a:gd name="csX2" fmla="*/ 301 w 2840"/>
                                <a:gd name="csY2" fmla="*/ 1852 h 2238"/>
                                <a:gd name="csX3" fmla="*/ 555 w 2840"/>
                                <a:gd name="csY3" fmla="*/ 202 h 2238"/>
                                <a:gd name="csX4" fmla="*/ 2841 w 2840"/>
                                <a:gd name="csY4" fmla="*/ 837 h 22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840" h="2238">
                                  <a:moveTo>
                                    <a:pt x="2841" y="837"/>
                                  </a:moveTo>
                                  <a:cubicBezTo>
                                    <a:pt x="2841" y="837"/>
                                    <a:pt x="2587" y="1979"/>
                                    <a:pt x="2206" y="2106"/>
                                  </a:cubicBezTo>
                                  <a:cubicBezTo>
                                    <a:pt x="1571" y="2360"/>
                                    <a:pt x="809" y="2233"/>
                                    <a:pt x="301" y="1852"/>
                                  </a:cubicBezTo>
                                  <a:cubicBezTo>
                                    <a:pt x="-334" y="1218"/>
                                    <a:pt x="174" y="710"/>
                                    <a:pt x="555" y="202"/>
                                  </a:cubicBezTo>
                                  <a:cubicBezTo>
                                    <a:pt x="1317" y="-178"/>
                                    <a:pt x="2587" y="-51"/>
                                    <a:pt x="2841" y="83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77361919" name="Freeform: Shape 977361919"/>
                          <wps:cNvSpPr/>
                          <wps:spPr>
                            <a:xfrm>
                              <a:off x="5516916" y="250577"/>
                              <a:ext cx="2666" cy="2859"/>
                            </a:xfrm>
                            <a:custGeom>
                              <a:avLst/>
                              <a:gdLst>
                                <a:gd name="csX0" fmla="*/ 2540 w 2666"/>
                                <a:gd name="csY0" fmla="*/ 956 h 2859"/>
                                <a:gd name="csX1" fmla="*/ 1651 w 2666"/>
                                <a:gd name="csY1" fmla="*/ 2860 h 2859"/>
                                <a:gd name="csX2" fmla="*/ 0 w 2666"/>
                                <a:gd name="csY2" fmla="*/ 1717 h 2859"/>
                                <a:gd name="csX3" fmla="*/ 762 w 2666"/>
                                <a:gd name="csY3" fmla="*/ 68 h 2859"/>
                                <a:gd name="csX4" fmla="*/ 2667 w 2666"/>
                                <a:gd name="csY4" fmla="*/ 829 h 285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666" h="2859">
                                  <a:moveTo>
                                    <a:pt x="2540" y="956"/>
                                  </a:moveTo>
                                  <a:cubicBezTo>
                                    <a:pt x="2667" y="1844"/>
                                    <a:pt x="2413" y="2606"/>
                                    <a:pt x="1651" y="2860"/>
                                  </a:cubicBezTo>
                                  <a:cubicBezTo>
                                    <a:pt x="1016" y="2860"/>
                                    <a:pt x="254" y="2479"/>
                                    <a:pt x="0" y="1717"/>
                                  </a:cubicBezTo>
                                  <a:cubicBezTo>
                                    <a:pt x="0" y="956"/>
                                    <a:pt x="127" y="321"/>
                                    <a:pt x="762" y="68"/>
                                  </a:cubicBezTo>
                                  <a:cubicBezTo>
                                    <a:pt x="1524" y="-186"/>
                                    <a:pt x="2159" y="321"/>
                                    <a:pt x="2667" y="82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38180775" name="Freeform: Shape 1838180775"/>
                          <wps:cNvSpPr/>
                          <wps:spPr>
                            <a:xfrm>
                              <a:off x="5725536" y="251584"/>
                              <a:ext cx="3069" cy="2900"/>
                            </a:xfrm>
                            <a:custGeom>
                              <a:avLst/>
                              <a:gdLst>
                                <a:gd name="csX0" fmla="*/ 2942 w 3069"/>
                                <a:gd name="csY0" fmla="*/ 837 h 2900"/>
                                <a:gd name="csX1" fmla="*/ 1799 w 3069"/>
                                <a:gd name="csY1" fmla="*/ 2867 h 2900"/>
                                <a:gd name="csX2" fmla="*/ 402 w 3069"/>
                                <a:gd name="csY2" fmla="*/ 2360 h 2900"/>
                                <a:gd name="csX3" fmla="*/ 402 w 3069"/>
                                <a:gd name="csY3" fmla="*/ 710 h 2900"/>
                                <a:gd name="csX4" fmla="*/ 3069 w 3069"/>
                                <a:gd name="csY4" fmla="*/ 837 h 290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069" h="2900">
                                  <a:moveTo>
                                    <a:pt x="2942" y="837"/>
                                  </a:moveTo>
                                  <a:cubicBezTo>
                                    <a:pt x="3196" y="1725"/>
                                    <a:pt x="2688" y="2486"/>
                                    <a:pt x="1799" y="2867"/>
                                  </a:cubicBezTo>
                                  <a:cubicBezTo>
                                    <a:pt x="1164" y="2994"/>
                                    <a:pt x="783" y="2740"/>
                                    <a:pt x="402" y="2360"/>
                                  </a:cubicBezTo>
                                  <a:cubicBezTo>
                                    <a:pt x="149" y="1979"/>
                                    <a:pt x="-360" y="1090"/>
                                    <a:pt x="402" y="710"/>
                                  </a:cubicBezTo>
                                  <a:cubicBezTo>
                                    <a:pt x="1037" y="-433"/>
                                    <a:pt x="2561" y="-52"/>
                                    <a:pt x="3069" y="83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95559731" name="Freeform: Shape 2095559731"/>
                          <wps:cNvSpPr/>
                          <wps:spPr>
                            <a:xfrm>
                              <a:off x="5558119" y="252371"/>
                              <a:ext cx="2780" cy="2608"/>
                            </a:xfrm>
                            <a:custGeom>
                              <a:avLst/>
                              <a:gdLst>
                                <a:gd name="csX0" fmla="*/ 2735 w 2780"/>
                                <a:gd name="csY0" fmla="*/ 939 h 2608"/>
                                <a:gd name="csX1" fmla="*/ 1846 w 2780"/>
                                <a:gd name="csY1" fmla="*/ 2462 h 2608"/>
                                <a:gd name="csX2" fmla="*/ 703 w 2780"/>
                                <a:gd name="csY2" fmla="*/ 2462 h 2608"/>
                                <a:gd name="csX3" fmla="*/ 68 w 2780"/>
                                <a:gd name="csY3" fmla="*/ 812 h 2608"/>
                                <a:gd name="csX4" fmla="*/ 1084 w 2780"/>
                                <a:gd name="csY4" fmla="*/ 50 h 2608"/>
                                <a:gd name="csX5" fmla="*/ 2735 w 2780"/>
                                <a:gd name="csY5" fmla="*/ 1066 h 260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780" h="2608">
                                  <a:moveTo>
                                    <a:pt x="2735" y="939"/>
                                  </a:moveTo>
                                  <a:cubicBezTo>
                                    <a:pt x="2989" y="1827"/>
                                    <a:pt x="2100" y="1954"/>
                                    <a:pt x="1846" y="2462"/>
                                  </a:cubicBezTo>
                                  <a:cubicBezTo>
                                    <a:pt x="1592" y="2589"/>
                                    <a:pt x="957" y="2716"/>
                                    <a:pt x="703" y="2462"/>
                                  </a:cubicBezTo>
                                  <a:cubicBezTo>
                                    <a:pt x="322" y="1954"/>
                                    <a:pt x="-186" y="1573"/>
                                    <a:pt x="68" y="812"/>
                                  </a:cubicBezTo>
                                  <a:cubicBezTo>
                                    <a:pt x="449" y="558"/>
                                    <a:pt x="576" y="177"/>
                                    <a:pt x="1084" y="50"/>
                                  </a:cubicBezTo>
                                  <a:cubicBezTo>
                                    <a:pt x="1973" y="-203"/>
                                    <a:pt x="2227" y="558"/>
                                    <a:pt x="2735" y="106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22675857" name="Freeform: Shape 2022675857"/>
                          <wps:cNvSpPr/>
                          <wps:spPr>
                            <a:xfrm>
                              <a:off x="5742066" y="252675"/>
                              <a:ext cx="2920" cy="2670"/>
                            </a:xfrm>
                            <a:custGeom>
                              <a:avLst/>
                              <a:gdLst>
                                <a:gd name="csX0" fmla="*/ 2921 w 2920"/>
                                <a:gd name="csY0" fmla="*/ 1142 h 2670"/>
                                <a:gd name="csX1" fmla="*/ 2540 w 2920"/>
                                <a:gd name="csY1" fmla="*/ 2284 h 2670"/>
                                <a:gd name="csX2" fmla="*/ 762 w 2920"/>
                                <a:gd name="csY2" fmla="*/ 2538 h 2670"/>
                                <a:gd name="csX3" fmla="*/ 0 w 2920"/>
                                <a:gd name="csY3" fmla="*/ 888 h 2670"/>
                                <a:gd name="csX4" fmla="*/ 1016 w 2920"/>
                                <a:gd name="csY4" fmla="*/ 0 h 2670"/>
                                <a:gd name="csX5" fmla="*/ 2794 w 2920"/>
                                <a:gd name="csY5" fmla="*/ 1015 h 267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20" h="2670">
                                  <a:moveTo>
                                    <a:pt x="2921" y="1142"/>
                                  </a:moveTo>
                                  <a:cubicBezTo>
                                    <a:pt x="2921" y="1142"/>
                                    <a:pt x="2667" y="1904"/>
                                    <a:pt x="2540" y="2284"/>
                                  </a:cubicBezTo>
                                  <a:cubicBezTo>
                                    <a:pt x="2032" y="2665"/>
                                    <a:pt x="1270" y="2792"/>
                                    <a:pt x="762" y="2538"/>
                                  </a:cubicBezTo>
                                  <a:cubicBezTo>
                                    <a:pt x="0" y="2158"/>
                                    <a:pt x="0" y="1523"/>
                                    <a:pt x="0" y="888"/>
                                  </a:cubicBezTo>
                                  <a:cubicBezTo>
                                    <a:pt x="508" y="635"/>
                                    <a:pt x="508" y="127"/>
                                    <a:pt x="1016" y="0"/>
                                  </a:cubicBezTo>
                                  <a:cubicBezTo>
                                    <a:pt x="1651" y="0"/>
                                    <a:pt x="2540" y="254"/>
                                    <a:pt x="2794" y="101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68729585" name="Freeform: Shape 868729585"/>
                          <wps:cNvSpPr/>
                          <wps:spPr>
                            <a:xfrm>
                              <a:off x="5733431" y="252908"/>
                              <a:ext cx="9651" cy="7762"/>
                            </a:xfrm>
                            <a:custGeom>
                              <a:avLst/>
                              <a:gdLst>
                                <a:gd name="csX0" fmla="*/ 6857 w 9651"/>
                                <a:gd name="csY0" fmla="*/ 1163 h 7762"/>
                                <a:gd name="csX1" fmla="*/ 5715 w 9651"/>
                                <a:gd name="csY1" fmla="*/ 2812 h 7762"/>
                                <a:gd name="csX2" fmla="*/ 4826 w 9651"/>
                                <a:gd name="csY2" fmla="*/ 3066 h 7762"/>
                                <a:gd name="csX3" fmla="*/ 9651 w 9651"/>
                                <a:gd name="csY3" fmla="*/ 7127 h 7762"/>
                                <a:gd name="csX4" fmla="*/ 9651 w 9651"/>
                                <a:gd name="csY4" fmla="*/ 7762 h 7762"/>
                                <a:gd name="csX5" fmla="*/ 2032 w 9651"/>
                                <a:gd name="csY5" fmla="*/ 4843 h 7762"/>
                                <a:gd name="csX6" fmla="*/ 0 w 9651"/>
                                <a:gd name="csY6" fmla="*/ 3955 h 7762"/>
                                <a:gd name="csX7" fmla="*/ 4191 w 9651"/>
                                <a:gd name="csY7" fmla="*/ 3193 h 7762"/>
                                <a:gd name="csX8" fmla="*/ 4318 w 9651"/>
                                <a:gd name="csY8" fmla="*/ 401 h 7762"/>
                                <a:gd name="csX9" fmla="*/ 5715 w 9651"/>
                                <a:gd name="csY9" fmla="*/ 20 h 7762"/>
                                <a:gd name="csX10" fmla="*/ 6857 w 9651"/>
                                <a:gd name="csY10" fmla="*/ 1036 h 776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</a:cxnLst>
                              <a:rect l="l" t="t" r="r" b="b"/>
                              <a:pathLst>
                                <a:path w="9651" h="7762">
                                  <a:moveTo>
                                    <a:pt x="6857" y="1163"/>
                                  </a:moveTo>
                                  <a:cubicBezTo>
                                    <a:pt x="7111" y="2051"/>
                                    <a:pt x="6349" y="2559"/>
                                    <a:pt x="5715" y="2812"/>
                                  </a:cubicBezTo>
                                  <a:cubicBezTo>
                                    <a:pt x="5460" y="2812"/>
                                    <a:pt x="4953" y="2686"/>
                                    <a:pt x="4826" y="3066"/>
                                  </a:cubicBezTo>
                                  <a:cubicBezTo>
                                    <a:pt x="6857" y="4082"/>
                                    <a:pt x="8000" y="5731"/>
                                    <a:pt x="9651" y="7127"/>
                                  </a:cubicBezTo>
                                  <a:lnTo>
                                    <a:pt x="9651" y="7762"/>
                                  </a:lnTo>
                                  <a:cubicBezTo>
                                    <a:pt x="6857" y="7762"/>
                                    <a:pt x="4064" y="7001"/>
                                    <a:pt x="2032" y="4843"/>
                                  </a:cubicBezTo>
                                  <a:cubicBezTo>
                                    <a:pt x="1524" y="4462"/>
                                    <a:pt x="635" y="4462"/>
                                    <a:pt x="0" y="3955"/>
                                  </a:cubicBezTo>
                                  <a:cubicBezTo>
                                    <a:pt x="1016" y="2939"/>
                                    <a:pt x="2794" y="3320"/>
                                    <a:pt x="4191" y="3193"/>
                                  </a:cubicBezTo>
                                  <a:cubicBezTo>
                                    <a:pt x="5207" y="2051"/>
                                    <a:pt x="3048" y="1290"/>
                                    <a:pt x="4318" y="401"/>
                                  </a:cubicBezTo>
                                  <a:cubicBezTo>
                                    <a:pt x="4826" y="401"/>
                                    <a:pt x="5079" y="-107"/>
                                    <a:pt x="5715" y="20"/>
                                  </a:cubicBezTo>
                                  <a:cubicBezTo>
                                    <a:pt x="6222" y="274"/>
                                    <a:pt x="6604" y="655"/>
                                    <a:pt x="6857" y="103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92321561" name="Freeform: Shape 492321561"/>
                          <wps:cNvSpPr/>
                          <wps:spPr>
                            <a:xfrm>
                              <a:off x="5705943" y="253077"/>
                              <a:ext cx="2852" cy="2683"/>
                            </a:xfrm>
                            <a:custGeom>
                              <a:avLst/>
                              <a:gdLst>
                                <a:gd name="csX0" fmla="*/ 2852 w 2852"/>
                                <a:gd name="csY0" fmla="*/ 994 h 2683"/>
                                <a:gd name="csX1" fmla="*/ 2471 w 2852"/>
                                <a:gd name="csY1" fmla="*/ 2263 h 2683"/>
                                <a:gd name="csX2" fmla="*/ 820 w 2852"/>
                                <a:gd name="csY2" fmla="*/ 2517 h 2683"/>
                                <a:gd name="csX3" fmla="*/ 58 w 2852"/>
                                <a:gd name="csY3" fmla="*/ 740 h 2683"/>
                                <a:gd name="csX4" fmla="*/ 2852 w 2852"/>
                                <a:gd name="csY4" fmla="*/ 994 h 268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852" h="2683">
                                  <a:moveTo>
                                    <a:pt x="2852" y="994"/>
                                  </a:moveTo>
                                  <a:cubicBezTo>
                                    <a:pt x="2852" y="994"/>
                                    <a:pt x="2598" y="1882"/>
                                    <a:pt x="2471" y="2263"/>
                                  </a:cubicBezTo>
                                  <a:cubicBezTo>
                                    <a:pt x="1963" y="2771"/>
                                    <a:pt x="1328" y="2771"/>
                                    <a:pt x="820" y="2517"/>
                                  </a:cubicBezTo>
                                  <a:cubicBezTo>
                                    <a:pt x="439" y="2009"/>
                                    <a:pt x="-196" y="1502"/>
                                    <a:pt x="58" y="740"/>
                                  </a:cubicBezTo>
                                  <a:cubicBezTo>
                                    <a:pt x="693" y="-402"/>
                                    <a:pt x="2725" y="-148"/>
                                    <a:pt x="2852" y="99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33578396" name="Freeform: Shape 1033578396"/>
                          <wps:cNvSpPr/>
                          <wps:spPr>
                            <a:xfrm>
                              <a:off x="5534187" y="255669"/>
                              <a:ext cx="2674" cy="2463"/>
                            </a:xfrm>
                            <a:custGeom>
                              <a:avLst/>
                              <a:gdLst>
                                <a:gd name="csX0" fmla="*/ 2667 w 2674"/>
                                <a:gd name="csY0" fmla="*/ 1194 h 2463"/>
                                <a:gd name="csX1" fmla="*/ 1397 w 2674"/>
                                <a:gd name="csY1" fmla="*/ 2463 h 2463"/>
                                <a:gd name="csX2" fmla="*/ 0 w 2674"/>
                                <a:gd name="csY2" fmla="*/ 1575 h 2463"/>
                                <a:gd name="csX3" fmla="*/ 381 w 2674"/>
                                <a:gd name="csY3" fmla="*/ 306 h 2463"/>
                                <a:gd name="csX4" fmla="*/ 2667 w 2674"/>
                                <a:gd name="csY4" fmla="*/ 1194 h 246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674" h="2463">
                                  <a:moveTo>
                                    <a:pt x="2667" y="1194"/>
                                  </a:moveTo>
                                  <a:cubicBezTo>
                                    <a:pt x="2413" y="1956"/>
                                    <a:pt x="2159" y="2336"/>
                                    <a:pt x="1397" y="2463"/>
                                  </a:cubicBezTo>
                                  <a:cubicBezTo>
                                    <a:pt x="762" y="2463"/>
                                    <a:pt x="254" y="2209"/>
                                    <a:pt x="0" y="1575"/>
                                  </a:cubicBezTo>
                                  <a:cubicBezTo>
                                    <a:pt x="0" y="1067"/>
                                    <a:pt x="254" y="686"/>
                                    <a:pt x="381" y="306"/>
                                  </a:cubicBezTo>
                                  <a:cubicBezTo>
                                    <a:pt x="1270" y="-329"/>
                                    <a:pt x="2794" y="52"/>
                                    <a:pt x="2667" y="119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04398504" name="Freeform: Shape 1604398504"/>
                          <wps:cNvSpPr/>
                          <wps:spPr>
                            <a:xfrm>
                              <a:off x="5535296" y="255721"/>
                              <a:ext cx="7779" cy="7995"/>
                            </a:xfrm>
                            <a:custGeom>
                              <a:avLst/>
                              <a:gdLst>
                                <a:gd name="csX0" fmla="*/ 7780 w 7779"/>
                                <a:gd name="csY0" fmla="*/ 127 h 7995"/>
                                <a:gd name="csX1" fmla="*/ 6256 w 7779"/>
                                <a:gd name="csY1" fmla="*/ 2919 h 7995"/>
                                <a:gd name="csX2" fmla="*/ 33 w 7779"/>
                                <a:gd name="csY2" fmla="*/ 7996 h 7995"/>
                                <a:gd name="csX3" fmla="*/ 1303 w 7779"/>
                                <a:gd name="csY3" fmla="*/ 5711 h 7995"/>
                                <a:gd name="csX4" fmla="*/ 7272 w 7779"/>
                                <a:gd name="csY4" fmla="*/ 0 h 7995"/>
                                <a:gd name="csX5" fmla="*/ 7780 w 7779"/>
                                <a:gd name="csY5" fmla="*/ 0 h 799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7779" h="7995">
                                  <a:moveTo>
                                    <a:pt x="7780" y="127"/>
                                  </a:moveTo>
                                  <a:cubicBezTo>
                                    <a:pt x="7780" y="1269"/>
                                    <a:pt x="6637" y="1777"/>
                                    <a:pt x="6256" y="2919"/>
                                  </a:cubicBezTo>
                                  <a:cubicBezTo>
                                    <a:pt x="5113" y="5457"/>
                                    <a:pt x="2954" y="7742"/>
                                    <a:pt x="33" y="7996"/>
                                  </a:cubicBezTo>
                                  <a:cubicBezTo>
                                    <a:pt x="-220" y="7234"/>
                                    <a:pt x="1049" y="6473"/>
                                    <a:pt x="1303" y="5711"/>
                                  </a:cubicBezTo>
                                  <a:cubicBezTo>
                                    <a:pt x="2573" y="3046"/>
                                    <a:pt x="4986" y="1650"/>
                                    <a:pt x="7272" y="0"/>
                                  </a:cubicBezTo>
                                  <a:lnTo>
                                    <a:pt x="77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07242511" name="Freeform: Shape 1107242511"/>
                          <wps:cNvSpPr/>
                          <wps:spPr>
                            <a:xfrm>
                              <a:off x="5703622" y="255701"/>
                              <a:ext cx="3268" cy="3006"/>
                            </a:xfrm>
                            <a:custGeom>
                              <a:avLst/>
                              <a:gdLst>
                                <a:gd name="csX0" fmla="*/ 3268 w 3268"/>
                                <a:gd name="csY0" fmla="*/ 1162 h 3006"/>
                                <a:gd name="csX1" fmla="*/ 1998 w 3268"/>
                                <a:gd name="csY1" fmla="*/ 2938 h 3006"/>
                                <a:gd name="csX2" fmla="*/ 347 w 3268"/>
                                <a:gd name="csY2" fmla="*/ 2304 h 3006"/>
                                <a:gd name="csX3" fmla="*/ 347 w 3268"/>
                                <a:gd name="csY3" fmla="*/ 400 h 3006"/>
                                <a:gd name="csX4" fmla="*/ 3141 w 3268"/>
                                <a:gd name="csY4" fmla="*/ 1035 h 300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268" h="3006">
                                  <a:moveTo>
                                    <a:pt x="3268" y="1162"/>
                                  </a:moveTo>
                                  <a:cubicBezTo>
                                    <a:pt x="3268" y="2050"/>
                                    <a:pt x="2506" y="2685"/>
                                    <a:pt x="1998" y="2938"/>
                                  </a:cubicBezTo>
                                  <a:cubicBezTo>
                                    <a:pt x="1236" y="3192"/>
                                    <a:pt x="728" y="2685"/>
                                    <a:pt x="347" y="2304"/>
                                  </a:cubicBezTo>
                                  <a:cubicBezTo>
                                    <a:pt x="-287" y="1669"/>
                                    <a:pt x="94" y="1035"/>
                                    <a:pt x="347" y="400"/>
                                  </a:cubicBezTo>
                                  <a:cubicBezTo>
                                    <a:pt x="1236" y="-488"/>
                                    <a:pt x="2633" y="273"/>
                                    <a:pt x="3141" y="10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65108842" name="Freeform: Shape 465108842"/>
                          <wps:cNvSpPr/>
                          <wps:spPr>
                            <a:xfrm>
                              <a:off x="5708542" y="256482"/>
                              <a:ext cx="3174" cy="2665"/>
                            </a:xfrm>
                            <a:custGeom>
                              <a:avLst/>
                              <a:gdLst>
                                <a:gd name="csX0" fmla="*/ 3175 w 3174"/>
                                <a:gd name="csY0" fmla="*/ 1015 h 2665"/>
                                <a:gd name="csX1" fmla="*/ 1778 w 3174"/>
                                <a:gd name="csY1" fmla="*/ 2665 h 2665"/>
                                <a:gd name="csX2" fmla="*/ 1016 w 3174"/>
                                <a:gd name="csY2" fmla="*/ 2538 h 2665"/>
                                <a:gd name="csX3" fmla="*/ 0 w 3174"/>
                                <a:gd name="csY3" fmla="*/ 1142 h 2665"/>
                                <a:gd name="csX4" fmla="*/ 1016 w 3174"/>
                                <a:gd name="csY4" fmla="*/ 0 h 2665"/>
                                <a:gd name="csX5" fmla="*/ 3048 w 3174"/>
                                <a:gd name="csY5" fmla="*/ 888 h 266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174" h="2665">
                                  <a:moveTo>
                                    <a:pt x="3175" y="1015"/>
                                  </a:moveTo>
                                  <a:cubicBezTo>
                                    <a:pt x="3175" y="1904"/>
                                    <a:pt x="2540" y="2538"/>
                                    <a:pt x="1778" y="2665"/>
                                  </a:cubicBezTo>
                                  <a:cubicBezTo>
                                    <a:pt x="1651" y="2411"/>
                                    <a:pt x="1270" y="2665"/>
                                    <a:pt x="1016" y="2538"/>
                                  </a:cubicBezTo>
                                  <a:cubicBezTo>
                                    <a:pt x="508" y="2284"/>
                                    <a:pt x="0" y="1777"/>
                                    <a:pt x="0" y="1142"/>
                                  </a:cubicBezTo>
                                  <a:cubicBezTo>
                                    <a:pt x="381" y="761"/>
                                    <a:pt x="508" y="127"/>
                                    <a:pt x="1016" y="0"/>
                                  </a:cubicBezTo>
                                  <a:cubicBezTo>
                                    <a:pt x="1778" y="0"/>
                                    <a:pt x="2921" y="0"/>
                                    <a:pt x="3048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59474509" name="Freeform: Shape 559474509"/>
                          <wps:cNvSpPr/>
                          <wps:spPr>
                            <a:xfrm>
                              <a:off x="5552456" y="256551"/>
                              <a:ext cx="2556" cy="2469"/>
                            </a:xfrm>
                            <a:custGeom>
                              <a:avLst/>
                              <a:gdLst>
                                <a:gd name="csX0" fmla="*/ 2556 w 2556"/>
                                <a:gd name="csY0" fmla="*/ 819 h 2469"/>
                                <a:gd name="csX1" fmla="*/ 1414 w 2556"/>
                                <a:gd name="csY1" fmla="*/ 2469 h 2469"/>
                                <a:gd name="csX2" fmla="*/ 17 w 2556"/>
                                <a:gd name="csY2" fmla="*/ 1581 h 2469"/>
                                <a:gd name="csX3" fmla="*/ 906 w 2556"/>
                                <a:gd name="csY3" fmla="*/ 58 h 2469"/>
                                <a:gd name="csX4" fmla="*/ 2556 w 2556"/>
                                <a:gd name="csY4" fmla="*/ 946 h 246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56" h="2469">
                                  <a:moveTo>
                                    <a:pt x="2556" y="819"/>
                                  </a:moveTo>
                                  <a:cubicBezTo>
                                    <a:pt x="2556" y="1708"/>
                                    <a:pt x="2048" y="2088"/>
                                    <a:pt x="1414" y="2469"/>
                                  </a:cubicBezTo>
                                  <a:cubicBezTo>
                                    <a:pt x="778" y="2469"/>
                                    <a:pt x="271" y="2088"/>
                                    <a:pt x="17" y="1581"/>
                                  </a:cubicBezTo>
                                  <a:cubicBezTo>
                                    <a:pt x="-111" y="819"/>
                                    <a:pt x="525" y="439"/>
                                    <a:pt x="906" y="58"/>
                                  </a:cubicBezTo>
                                  <a:cubicBezTo>
                                    <a:pt x="1795" y="-196"/>
                                    <a:pt x="2048" y="439"/>
                                    <a:pt x="2556" y="94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02146675" name="Freeform: Shape 1202146675"/>
                          <wps:cNvSpPr/>
                          <wps:spPr>
                            <a:xfrm>
                              <a:off x="5557298" y="256482"/>
                              <a:ext cx="2920" cy="2411"/>
                            </a:xfrm>
                            <a:custGeom>
                              <a:avLst/>
                              <a:gdLst>
                                <a:gd name="csX0" fmla="*/ 2921 w 2920"/>
                                <a:gd name="csY0" fmla="*/ 1142 h 2411"/>
                                <a:gd name="csX1" fmla="*/ 1397 w 2920"/>
                                <a:gd name="csY1" fmla="*/ 2411 h 2411"/>
                                <a:gd name="csX2" fmla="*/ 0 w 2920"/>
                                <a:gd name="csY2" fmla="*/ 1523 h 2411"/>
                                <a:gd name="csX3" fmla="*/ 1016 w 2920"/>
                                <a:gd name="csY3" fmla="*/ 0 h 2411"/>
                                <a:gd name="csX4" fmla="*/ 2794 w 2920"/>
                                <a:gd name="csY4" fmla="*/ 1142 h 241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920" h="2411">
                                  <a:moveTo>
                                    <a:pt x="2921" y="1142"/>
                                  </a:moveTo>
                                  <a:cubicBezTo>
                                    <a:pt x="2667" y="1904"/>
                                    <a:pt x="2159" y="2284"/>
                                    <a:pt x="1397" y="2411"/>
                                  </a:cubicBezTo>
                                  <a:cubicBezTo>
                                    <a:pt x="889" y="2284"/>
                                    <a:pt x="254" y="2158"/>
                                    <a:pt x="0" y="1523"/>
                                  </a:cubicBezTo>
                                  <a:cubicBezTo>
                                    <a:pt x="0" y="761"/>
                                    <a:pt x="508" y="381"/>
                                    <a:pt x="1016" y="0"/>
                                  </a:cubicBezTo>
                                  <a:cubicBezTo>
                                    <a:pt x="1778" y="0"/>
                                    <a:pt x="2667" y="254"/>
                                    <a:pt x="2794" y="114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07820427" name="Freeform: Shape 807820427"/>
                          <wps:cNvSpPr/>
                          <wps:spPr>
                            <a:xfrm>
                              <a:off x="5721621" y="256743"/>
                              <a:ext cx="7503" cy="7717"/>
                            </a:xfrm>
                            <a:custGeom>
                              <a:avLst/>
                              <a:gdLst>
                                <a:gd name="csX0" fmla="*/ 6603 w 7503"/>
                                <a:gd name="csY0" fmla="*/ 6338 h 7717"/>
                                <a:gd name="csX1" fmla="*/ 7492 w 7503"/>
                                <a:gd name="csY1" fmla="*/ 7607 h 7717"/>
                                <a:gd name="csX2" fmla="*/ 4064 w 7503"/>
                                <a:gd name="csY2" fmla="*/ 6465 h 7717"/>
                                <a:gd name="csX3" fmla="*/ 0 w 7503"/>
                                <a:gd name="csY3" fmla="*/ 246 h 7717"/>
                                <a:gd name="csX4" fmla="*/ 2032 w 7503"/>
                                <a:gd name="csY4" fmla="*/ 627 h 7717"/>
                                <a:gd name="csX5" fmla="*/ 6477 w 7503"/>
                                <a:gd name="csY5" fmla="*/ 6211 h 771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7503" h="7717">
                                  <a:moveTo>
                                    <a:pt x="6603" y="6338"/>
                                  </a:moveTo>
                                  <a:cubicBezTo>
                                    <a:pt x="6603" y="6338"/>
                                    <a:pt x="7619" y="7100"/>
                                    <a:pt x="7492" y="7607"/>
                                  </a:cubicBezTo>
                                  <a:cubicBezTo>
                                    <a:pt x="6222" y="8115"/>
                                    <a:pt x="5207" y="6719"/>
                                    <a:pt x="4064" y="6465"/>
                                  </a:cubicBezTo>
                                  <a:cubicBezTo>
                                    <a:pt x="2159" y="4562"/>
                                    <a:pt x="889" y="2531"/>
                                    <a:pt x="0" y="246"/>
                                  </a:cubicBezTo>
                                  <a:cubicBezTo>
                                    <a:pt x="762" y="-388"/>
                                    <a:pt x="1397" y="373"/>
                                    <a:pt x="2032" y="627"/>
                                  </a:cubicBezTo>
                                  <a:cubicBezTo>
                                    <a:pt x="3809" y="2150"/>
                                    <a:pt x="5460" y="4054"/>
                                    <a:pt x="6477" y="621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18509256" name="Freeform: Shape 1318509256"/>
                          <wps:cNvSpPr/>
                          <wps:spPr>
                            <a:xfrm>
                              <a:off x="5728107" y="256990"/>
                              <a:ext cx="3070" cy="2888"/>
                            </a:xfrm>
                            <a:custGeom>
                              <a:avLst/>
                              <a:gdLst>
                                <a:gd name="csX0" fmla="*/ 3038 w 3070"/>
                                <a:gd name="csY0" fmla="*/ 635 h 2888"/>
                                <a:gd name="csX1" fmla="*/ 2911 w 3070"/>
                                <a:gd name="csY1" fmla="*/ 2284 h 2888"/>
                                <a:gd name="csX2" fmla="*/ 753 w 3070"/>
                                <a:gd name="csY2" fmla="*/ 2792 h 2888"/>
                                <a:gd name="csX3" fmla="*/ 117 w 3070"/>
                                <a:gd name="csY3" fmla="*/ 1015 h 2888"/>
                                <a:gd name="csX4" fmla="*/ 1515 w 3070"/>
                                <a:gd name="csY4" fmla="*/ 0 h 2888"/>
                                <a:gd name="csX5" fmla="*/ 3038 w 3070"/>
                                <a:gd name="csY5" fmla="*/ 635 h 288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070" h="2888">
                                  <a:moveTo>
                                    <a:pt x="3038" y="635"/>
                                  </a:moveTo>
                                  <a:cubicBezTo>
                                    <a:pt x="3038" y="635"/>
                                    <a:pt x="3165" y="1777"/>
                                    <a:pt x="2911" y="2284"/>
                                  </a:cubicBezTo>
                                  <a:cubicBezTo>
                                    <a:pt x="2404" y="3046"/>
                                    <a:pt x="1515" y="2919"/>
                                    <a:pt x="753" y="2792"/>
                                  </a:cubicBezTo>
                                  <a:cubicBezTo>
                                    <a:pt x="372" y="2284"/>
                                    <a:pt x="-264" y="1650"/>
                                    <a:pt x="117" y="1015"/>
                                  </a:cubicBezTo>
                                  <a:cubicBezTo>
                                    <a:pt x="372" y="381"/>
                                    <a:pt x="1006" y="254"/>
                                    <a:pt x="1515" y="0"/>
                                  </a:cubicBezTo>
                                  <a:cubicBezTo>
                                    <a:pt x="2022" y="0"/>
                                    <a:pt x="2404" y="381"/>
                                    <a:pt x="3038" y="63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22490125" name="Freeform: Shape 422490125"/>
                          <wps:cNvSpPr/>
                          <wps:spPr>
                            <a:xfrm>
                              <a:off x="5564825" y="259114"/>
                              <a:ext cx="2546" cy="2486"/>
                            </a:xfrm>
                            <a:custGeom>
                              <a:avLst/>
                              <a:gdLst>
                                <a:gd name="csX0" fmla="*/ 2506 w 2546"/>
                                <a:gd name="csY0" fmla="*/ 541 h 2486"/>
                                <a:gd name="csX1" fmla="*/ 1998 w 2546"/>
                                <a:gd name="csY1" fmla="*/ 2444 h 2486"/>
                                <a:gd name="csX2" fmla="*/ 93 w 2546"/>
                                <a:gd name="csY2" fmla="*/ 1556 h 2486"/>
                                <a:gd name="csX3" fmla="*/ 982 w 2546"/>
                                <a:gd name="csY3" fmla="*/ 33 h 2486"/>
                                <a:gd name="csX4" fmla="*/ 2506 w 2546"/>
                                <a:gd name="csY4" fmla="*/ 541 h 248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46" h="2486">
                                  <a:moveTo>
                                    <a:pt x="2506" y="541"/>
                                  </a:moveTo>
                                  <a:cubicBezTo>
                                    <a:pt x="2506" y="541"/>
                                    <a:pt x="2760" y="2064"/>
                                    <a:pt x="1998" y="2444"/>
                                  </a:cubicBezTo>
                                  <a:cubicBezTo>
                                    <a:pt x="1363" y="2571"/>
                                    <a:pt x="347" y="2444"/>
                                    <a:pt x="93" y="1556"/>
                                  </a:cubicBezTo>
                                  <a:cubicBezTo>
                                    <a:pt x="-288" y="668"/>
                                    <a:pt x="601" y="541"/>
                                    <a:pt x="982" y="33"/>
                                  </a:cubicBezTo>
                                  <a:cubicBezTo>
                                    <a:pt x="1617" y="-94"/>
                                    <a:pt x="1998" y="160"/>
                                    <a:pt x="2506" y="54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7066823" name="Freeform: Shape 37066823"/>
                          <wps:cNvSpPr/>
                          <wps:spPr>
                            <a:xfrm>
                              <a:off x="5707349" y="261347"/>
                              <a:ext cx="6270" cy="10365"/>
                            </a:xfrm>
                            <a:custGeom>
                              <a:avLst/>
                              <a:gdLst>
                                <a:gd name="csX0" fmla="*/ 4114 w 6270"/>
                                <a:gd name="csY0" fmla="*/ 3385 h 10365"/>
                                <a:gd name="csX1" fmla="*/ 6145 w 6270"/>
                                <a:gd name="csY1" fmla="*/ 8842 h 10365"/>
                                <a:gd name="csX2" fmla="*/ 6145 w 6270"/>
                                <a:gd name="csY2" fmla="*/ 10365 h 10365"/>
                                <a:gd name="csX3" fmla="*/ 5891 w 6270"/>
                                <a:gd name="csY3" fmla="*/ 10365 h 10365"/>
                                <a:gd name="csX4" fmla="*/ 304 w 6270"/>
                                <a:gd name="csY4" fmla="*/ 974 h 10365"/>
                                <a:gd name="csX5" fmla="*/ 50 w 6270"/>
                                <a:gd name="csY5" fmla="*/ 212 h 10365"/>
                                <a:gd name="csX6" fmla="*/ 2082 w 6270"/>
                                <a:gd name="csY6" fmla="*/ 1101 h 10365"/>
                                <a:gd name="csX7" fmla="*/ 4240 w 6270"/>
                                <a:gd name="csY7" fmla="*/ 3385 h 1036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</a:cxnLst>
                              <a:rect l="l" t="t" r="r" b="b"/>
                              <a:pathLst>
                                <a:path w="6270" h="10365">
                                  <a:moveTo>
                                    <a:pt x="4114" y="3385"/>
                                  </a:moveTo>
                                  <a:cubicBezTo>
                                    <a:pt x="5129" y="4908"/>
                                    <a:pt x="5891" y="6812"/>
                                    <a:pt x="6145" y="8842"/>
                                  </a:cubicBezTo>
                                  <a:cubicBezTo>
                                    <a:pt x="5891" y="9350"/>
                                    <a:pt x="6526" y="9984"/>
                                    <a:pt x="6145" y="10365"/>
                                  </a:cubicBezTo>
                                  <a:lnTo>
                                    <a:pt x="5891" y="10365"/>
                                  </a:lnTo>
                                  <a:cubicBezTo>
                                    <a:pt x="2463" y="7827"/>
                                    <a:pt x="1701" y="4400"/>
                                    <a:pt x="304" y="974"/>
                                  </a:cubicBezTo>
                                  <a:cubicBezTo>
                                    <a:pt x="50" y="847"/>
                                    <a:pt x="-77" y="466"/>
                                    <a:pt x="50" y="212"/>
                                  </a:cubicBezTo>
                                  <a:cubicBezTo>
                                    <a:pt x="812" y="-549"/>
                                    <a:pt x="1320" y="974"/>
                                    <a:pt x="2082" y="1101"/>
                                  </a:cubicBezTo>
                                  <a:lnTo>
                                    <a:pt x="4240" y="33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66896620" name="Freeform: Shape 1366896620"/>
                          <wps:cNvSpPr/>
                          <wps:spPr>
                            <a:xfrm>
                              <a:off x="5566442" y="261265"/>
                              <a:ext cx="10920" cy="3347"/>
                            </a:xfrm>
                            <a:custGeom>
                              <a:avLst/>
                              <a:gdLst>
                                <a:gd name="csX0" fmla="*/ 10921 w 10920"/>
                                <a:gd name="csY0" fmla="*/ 801 h 3347"/>
                                <a:gd name="csX1" fmla="*/ 10921 w 10920"/>
                                <a:gd name="csY1" fmla="*/ 928 h 3347"/>
                                <a:gd name="csX2" fmla="*/ 0 w 10920"/>
                                <a:gd name="csY2" fmla="*/ 2324 h 3347"/>
                                <a:gd name="csX3" fmla="*/ 381 w 10920"/>
                                <a:gd name="csY3" fmla="*/ 1563 h 3347"/>
                                <a:gd name="csX4" fmla="*/ 7111 w 10920"/>
                                <a:gd name="csY4" fmla="*/ 40 h 3347"/>
                                <a:gd name="csX5" fmla="*/ 10794 w 10920"/>
                                <a:gd name="csY5" fmla="*/ 674 h 33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10920" h="3347">
                                  <a:moveTo>
                                    <a:pt x="10921" y="801"/>
                                  </a:moveTo>
                                  <a:cubicBezTo>
                                    <a:pt x="10921" y="801"/>
                                    <a:pt x="10921" y="928"/>
                                    <a:pt x="10921" y="928"/>
                                  </a:cubicBezTo>
                                  <a:cubicBezTo>
                                    <a:pt x="7873" y="3086"/>
                                    <a:pt x="3556" y="4355"/>
                                    <a:pt x="0" y="2324"/>
                                  </a:cubicBezTo>
                                  <a:cubicBezTo>
                                    <a:pt x="0" y="2070"/>
                                    <a:pt x="0" y="1690"/>
                                    <a:pt x="381" y="1563"/>
                                  </a:cubicBezTo>
                                  <a:cubicBezTo>
                                    <a:pt x="2667" y="801"/>
                                    <a:pt x="4826" y="-214"/>
                                    <a:pt x="7111" y="40"/>
                                  </a:cubicBezTo>
                                  <a:lnTo>
                                    <a:pt x="10794" y="6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58319995" name="Freeform: Shape 1658319995"/>
                          <wps:cNvSpPr/>
                          <wps:spPr>
                            <a:xfrm>
                              <a:off x="5549806" y="261813"/>
                              <a:ext cx="10032" cy="7007"/>
                            </a:xfrm>
                            <a:custGeom>
                              <a:avLst/>
                              <a:gdLst>
                                <a:gd name="csX0" fmla="*/ 10032 w 10032"/>
                                <a:gd name="csY0" fmla="*/ 635 h 7007"/>
                                <a:gd name="csX1" fmla="*/ 1778 w 10032"/>
                                <a:gd name="csY1" fmla="*/ 6219 h 7007"/>
                                <a:gd name="csX2" fmla="*/ 0 w 10032"/>
                                <a:gd name="csY2" fmla="*/ 6853 h 7007"/>
                                <a:gd name="csX3" fmla="*/ 10032 w 10032"/>
                                <a:gd name="csY3" fmla="*/ 0 h 7007"/>
                                <a:gd name="csX4" fmla="*/ 10032 w 10032"/>
                                <a:gd name="csY4" fmla="*/ 635 h 700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0032" h="7007">
                                  <a:moveTo>
                                    <a:pt x="10032" y="635"/>
                                  </a:moveTo>
                                  <a:cubicBezTo>
                                    <a:pt x="7365" y="2284"/>
                                    <a:pt x="5079" y="5457"/>
                                    <a:pt x="1778" y="6219"/>
                                  </a:cubicBezTo>
                                  <a:cubicBezTo>
                                    <a:pt x="1143" y="6473"/>
                                    <a:pt x="762" y="7361"/>
                                    <a:pt x="0" y="6853"/>
                                  </a:cubicBezTo>
                                  <a:cubicBezTo>
                                    <a:pt x="1397" y="2665"/>
                                    <a:pt x="5968" y="381"/>
                                    <a:pt x="10032" y="0"/>
                                  </a:cubicBezTo>
                                  <a:lnTo>
                                    <a:pt x="10032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42862215" name="Freeform: Shape 1942862215"/>
                          <wps:cNvSpPr/>
                          <wps:spPr>
                            <a:xfrm>
                              <a:off x="5704097" y="265239"/>
                              <a:ext cx="2793" cy="2696"/>
                            </a:xfrm>
                            <a:custGeom>
                              <a:avLst/>
                              <a:gdLst>
                                <a:gd name="csX0" fmla="*/ 2794 w 2793"/>
                                <a:gd name="csY0" fmla="*/ 761 h 2696"/>
                                <a:gd name="csX1" fmla="*/ 2159 w 2793"/>
                                <a:gd name="csY1" fmla="*/ 2411 h 2696"/>
                                <a:gd name="csX2" fmla="*/ 762 w 2793"/>
                                <a:gd name="csY2" fmla="*/ 2411 h 2696"/>
                                <a:gd name="csX3" fmla="*/ 0 w 2793"/>
                                <a:gd name="csY3" fmla="*/ 888 h 2696"/>
                                <a:gd name="csX4" fmla="*/ 1143 w 2793"/>
                                <a:gd name="csY4" fmla="*/ 0 h 2696"/>
                                <a:gd name="csX5" fmla="*/ 2794 w 2793"/>
                                <a:gd name="csY5" fmla="*/ 761 h 269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793" h="2696">
                                  <a:moveTo>
                                    <a:pt x="2794" y="761"/>
                                  </a:moveTo>
                                  <a:cubicBezTo>
                                    <a:pt x="2794" y="761"/>
                                    <a:pt x="2794" y="2284"/>
                                    <a:pt x="2159" y="2411"/>
                                  </a:cubicBezTo>
                                  <a:cubicBezTo>
                                    <a:pt x="1778" y="2792"/>
                                    <a:pt x="1016" y="2792"/>
                                    <a:pt x="762" y="2411"/>
                                  </a:cubicBezTo>
                                  <a:cubicBezTo>
                                    <a:pt x="0" y="2158"/>
                                    <a:pt x="0" y="1396"/>
                                    <a:pt x="0" y="888"/>
                                  </a:cubicBezTo>
                                  <a:cubicBezTo>
                                    <a:pt x="254" y="381"/>
                                    <a:pt x="762" y="254"/>
                                    <a:pt x="1143" y="0"/>
                                  </a:cubicBezTo>
                                  <a:cubicBezTo>
                                    <a:pt x="1778" y="127"/>
                                    <a:pt x="2413" y="127"/>
                                    <a:pt x="2794" y="76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82478700" name="Freeform: Shape 282478700"/>
                          <wps:cNvSpPr/>
                          <wps:spPr>
                            <a:xfrm>
                              <a:off x="5690382" y="266085"/>
                              <a:ext cx="10158" cy="2652"/>
                            </a:xfrm>
                            <a:custGeom>
                              <a:avLst/>
                              <a:gdLst>
                                <a:gd name="csX0" fmla="*/ 10159 w 10158"/>
                                <a:gd name="csY0" fmla="*/ 296 h 2652"/>
                                <a:gd name="csX1" fmla="*/ 7365 w 10158"/>
                                <a:gd name="csY1" fmla="*/ 2327 h 2652"/>
                                <a:gd name="csX2" fmla="*/ 0 w 10158"/>
                                <a:gd name="csY2" fmla="*/ 1438 h 2652"/>
                                <a:gd name="csX3" fmla="*/ 1270 w 10158"/>
                                <a:gd name="csY3" fmla="*/ 677 h 2652"/>
                                <a:gd name="csX4" fmla="*/ 9143 w 10158"/>
                                <a:gd name="csY4" fmla="*/ 296 h 2652"/>
                                <a:gd name="csX5" fmla="*/ 10159 w 10158"/>
                                <a:gd name="csY5" fmla="*/ 296 h 265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10158" h="2652">
                                  <a:moveTo>
                                    <a:pt x="10159" y="296"/>
                                  </a:moveTo>
                                  <a:cubicBezTo>
                                    <a:pt x="9651" y="1438"/>
                                    <a:pt x="8381" y="1946"/>
                                    <a:pt x="7365" y="2327"/>
                                  </a:cubicBezTo>
                                  <a:cubicBezTo>
                                    <a:pt x="4699" y="3215"/>
                                    <a:pt x="2413" y="2073"/>
                                    <a:pt x="0" y="1438"/>
                                  </a:cubicBezTo>
                                  <a:cubicBezTo>
                                    <a:pt x="0" y="804"/>
                                    <a:pt x="889" y="1058"/>
                                    <a:pt x="1270" y="677"/>
                                  </a:cubicBezTo>
                                  <a:cubicBezTo>
                                    <a:pt x="3809" y="169"/>
                                    <a:pt x="6476" y="-338"/>
                                    <a:pt x="9143" y="296"/>
                                  </a:cubicBezTo>
                                  <a:cubicBezTo>
                                    <a:pt x="9397" y="169"/>
                                    <a:pt x="9905" y="42"/>
                                    <a:pt x="10159" y="29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5607065" name="Freeform: Shape 115607065"/>
                          <wps:cNvSpPr/>
                          <wps:spPr>
                            <a:xfrm>
                              <a:off x="5557032" y="267397"/>
                              <a:ext cx="2932" cy="2643"/>
                            </a:xfrm>
                            <a:custGeom>
                              <a:avLst/>
                              <a:gdLst>
                                <a:gd name="csX0" fmla="*/ 2806 w 2932"/>
                                <a:gd name="csY0" fmla="*/ 1269 h 2643"/>
                                <a:gd name="csX1" fmla="*/ 1917 w 2932"/>
                                <a:gd name="csY1" fmla="*/ 2538 h 2643"/>
                                <a:gd name="csX2" fmla="*/ 393 w 2932"/>
                                <a:gd name="csY2" fmla="*/ 2284 h 2643"/>
                                <a:gd name="csX3" fmla="*/ 139 w 2932"/>
                                <a:gd name="csY3" fmla="*/ 888 h 2643"/>
                                <a:gd name="csX4" fmla="*/ 1409 w 2932"/>
                                <a:gd name="csY4" fmla="*/ 0 h 2643"/>
                                <a:gd name="csX5" fmla="*/ 2933 w 2932"/>
                                <a:gd name="csY5" fmla="*/ 1269 h 264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32" h="2643">
                                  <a:moveTo>
                                    <a:pt x="2806" y="1269"/>
                                  </a:moveTo>
                                  <a:cubicBezTo>
                                    <a:pt x="2806" y="1269"/>
                                    <a:pt x="2552" y="2284"/>
                                    <a:pt x="1917" y="2538"/>
                                  </a:cubicBezTo>
                                  <a:cubicBezTo>
                                    <a:pt x="1409" y="2792"/>
                                    <a:pt x="901" y="2538"/>
                                    <a:pt x="393" y="2284"/>
                                  </a:cubicBezTo>
                                  <a:cubicBezTo>
                                    <a:pt x="266" y="1777"/>
                                    <a:pt x="-242" y="1396"/>
                                    <a:pt x="139" y="888"/>
                                  </a:cubicBezTo>
                                  <a:cubicBezTo>
                                    <a:pt x="266" y="381"/>
                                    <a:pt x="901" y="254"/>
                                    <a:pt x="1409" y="0"/>
                                  </a:cubicBezTo>
                                  <a:cubicBezTo>
                                    <a:pt x="2171" y="0"/>
                                    <a:pt x="2806" y="508"/>
                                    <a:pt x="2933" y="126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84726692" name="Freeform: Shape 1284726692"/>
                          <wps:cNvSpPr/>
                          <wps:spPr>
                            <a:xfrm>
                              <a:off x="5561384" y="268158"/>
                              <a:ext cx="3026" cy="2698"/>
                            </a:xfrm>
                            <a:custGeom>
                              <a:avLst/>
                              <a:gdLst>
                                <a:gd name="csX0" fmla="*/ 3026 w 3026"/>
                                <a:gd name="csY0" fmla="*/ 1142 h 2698"/>
                                <a:gd name="csX1" fmla="*/ 1883 w 3026"/>
                                <a:gd name="csY1" fmla="*/ 2665 h 2698"/>
                                <a:gd name="csX2" fmla="*/ 359 w 3026"/>
                                <a:gd name="csY2" fmla="*/ 2158 h 2698"/>
                                <a:gd name="csX3" fmla="*/ 105 w 3026"/>
                                <a:gd name="csY3" fmla="*/ 635 h 2698"/>
                                <a:gd name="csX4" fmla="*/ 1248 w 3026"/>
                                <a:gd name="csY4" fmla="*/ 0 h 2698"/>
                                <a:gd name="csX5" fmla="*/ 3026 w 3026"/>
                                <a:gd name="csY5" fmla="*/ 1269 h 269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026" h="2698">
                                  <a:moveTo>
                                    <a:pt x="3026" y="1142"/>
                                  </a:moveTo>
                                  <a:cubicBezTo>
                                    <a:pt x="3026" y="1142"/>
                                    <a:pt x="2518" y="2284"/>
                                    <a:pt x="1883" y="2665"/>
                                  </a:cubicBezTo>
                                  <a:cubicBezTo>
                                    <a:pt x="1248" y="2792"/>
                                    <a:pt x="740" y="2538"/>
                                    <a:pt x="359" y="2158"/>
                                  </a:cubicBezTo>
                                  <a:cubicBezTo>
                                    <a:pt x="105" y="1650"/>
                                    <a:pt x="-149" y="1142"/>
                                    <a:pt x="105" y="635"/>
                                  </a:cubicBezTo>
                                  <a:cubicBezTo>
                                    <a:pt x="232" y="254"/>
                                    <a:pt x="740" y="127"/>
                                    <a:pt x="1248" y="0"/>
                                  </a:cubicBezTo>
                                  <a:cubicBezTo>
                                    <a:pt x="2010" y="0"/>
                                    <a:pt x="2772" y="635"/>
                                    <a:pt x="3026" y="1269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17299901" name="Freeform: Shape 1617299901"/>
                          <wps:cNvSpPr/>
                          <wps:spPr>
                            <a:xfrm>
                              <a:off x="5702275" y="268811"/>
                              <a:ext cx="3345" cy="3248"/>
                            </a:xfrm>
                            <a:custGeom>
                              <a:avLst/>
                              <a:gdLst>
                                <a:gd name="csX0" fmla="*/ 3219 w 3345"/>
                                <a:gd name="csY0" fmla="*/ 1250 h 3248"/>
                                <a:gd name="csX1" fmla="*/ 2711 w 3345"/>
                                <a:gd name="csY1" fmla="*/ 2773 h 3248"/>
                                <a:gd name="csX2" fmla="*/ 1060 w 3345"/>
                                <a:gd name="csY2" fmla="*/ 3027 h 3248"/>
                                <a:gd name="csX3" fmla="*/ 171 w 3345"/>
                                <a:gd name="csY3" fmla="*/ 1885 h 3248"/>
                                <a:gd name="csX4" fmla="*/ 679 w 3345"/>
                                <a:gd name="csY4" fmla="*/ 362 h 3248"/>
                                <a:gd name="csX5" fmla="*/ 3345 w 3345"/>
                                <a:gd name="csY5" fmla="*/ 1250 h 324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3345" h="3248">
                                  <a:moveTo>
                                    <a:pt x="3219" y="1250"/>
                                  </a:moveTo>
                                  <a:cubicBezTo>
                                    <a:pt x="3219" y="1250"/>
                                    <a:pt x="2964" y="2266"/>
                                    <a:pt x="2711" y="2773"/>
                                  </a:cubicBezTo>
                                  <a:cubicBezTo>
                                    <a:pt x="2330" y="3281"/>
                                    <a:pt x="1568" y="3408"/>
                                    <a:pt x="1060" y="3027"/>
                                  </a:cubicBezTo>
                                  <a:cubicBezTo>
                                    <a:pt x="552" y="3027"/>
                                    <a:pt x="298" y="2266"/>
                                    <a:pt x="171" y="1885"/>
                                  </a:cubicBezTo>
                                  <a:cubicBezTo>
                                    <a:pt x="-337" y="1250"/>
                                    <a:pt x="425" y="870"/>
                                    <a:pt x="679" y="362"/>
                                  </a:cubicBezTo>
                                  <a:cubicBezTo>
                                    <a:pt x="1568" y="-399"/>
                                    <a:pt x="2964" y="108"/>
                                    <a:pt x="3345" y="125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90622045" name="Freeform: Shape 1490622045"/>
                          <wps:cNvSpPr/>
                          <wps:spPr>
                            <a:xfrm>
                              <a:off x="5706416" y="269242"/>
                              <a:ext cx="2668" cy="2934"/>
                            </a:xfrm>
                            <a:custGeom>
                              <a:avLst/>
                              <a:gdLst>
                                <a:gd name="csX0" fmla="*/ 2506 w 2668"/>
                                <a:gd name="csY0" fmla="*/ 693 h 2934"/>
                                <a:gd name="csX1" fmla="*/ 2633 w 2668"/>
                                <a:gd name="csY1" fmla="*/ 1836 h 2934"/>
                                <a:gd name="csX2" fmla="*/ 982 w 2668"/>
                                <a:gd name="csY2" fmla="*/ 2851 h 2934"/>
                                <a:gd name="csX3" fmla="*/ 93 w 2668"/>
                                <a:gd name="csY3" fmla="*/ 2216 h 2934"/>
                                <a:gd name="csX4" fmla="*/ 982 w 2668"/>
                                <a:gd name="csY4" fmla="*/ 59 h 2934"/>
                                <a:gd name="csX5" fmla="*/ 2506 w 2668"/>
                                <a:gd name="csY5" fmla="*/ 693 h 293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668" h="2934">
                                  <a:moveTo>
                                    <a:pt x="2506" y="693"/>
                                  </a:moveTo>
                                  <a:cubicBezTo>
                                    <a:pt x="2506" y="693"/>
                                    <a:pt x="2760" y="1455"/>
                                    <a:pt x="2633" y="1836"/>
                                  </a:cubicBezTo>
                                  <a:cubicBezTo>
                                    <a:pt x="2125" y="2216"/>
                                    <a:pt x="1871" y="3232"/>
                                    <a:pt x="982" y="2851"/>
                                  </a:cubicBezTo>
                                  <a:cubicBezTo>
                                    <a:pt x="474" y="2978"/>
                                    <a:pt x="220" y="2343"/>
                                    <a:pt x="93" y="2216"/>
                                  </a:cubicBezTo>
                                  <a:cubicBezTo>
                                    <a:pt x="-161" y="1455"/>
                                    <a:pt x="93" y="313"/>
                                    <a:pt x="982" y="59"/>
                                  </a:cubicBezTo>
                                  <a:cubicBezTo>
                                    <a:pt x="1617" y="-195"/>
                                    <a:pt x="2125" y="440"/>
                                    <a:pt x="2506" y="69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28043010" name="Freeform: Shape 2128043010"/>
                          <wps:cNvSpPr/>
                          <wps:spPr>
                            <a:xfrm>
                              <a:off x="5558568" y="271204"/>
                              <a:ext cx="3079" cy="3230"/>
                            </a:xfrm>
                            <a:custGeom>
                              <a:avLst/>
                              <a:gdLst>
                                <a:gd name="csX0" fmla="*/ 3048 w 3079"/>
                                <a:gd name="csY0" fmla="*/ 1015 h 3230"/>
                                <a:gd name="csX1" fmla="*/ 2286 w 3079"/>
                                <a:gd name="csY1" fmla="*/ 3173 h 3230"/>
                                <a:gd name="csX2" fmla="*/ 0 w 3079"/>
                                <a:gd name="csY2" fmla="*/ 2284 h 3230"/>
                                <a:gd name="csX3" fmla="*/ 889 w 3079"/>
                                <a:gd name="csY3" fmla="*/ 0 h 3230"/>
                                <a:gd name="csX4" fmla="*/ 2920 w 3079"/>
                                <a:gd name="csY4" fmla="*/ 1015 h 323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079" h="3230">
                                  <a:moveTo>
                                    <a:pt x="3048" y="1015"/>
                                  </a:moveTo>
                                  <a:cubicBezTo>
                                    <a:pt x="3175" y="1904"/>
                                    <a:pt x="2920" y="2665"/>
                                    <a:pt x="2286" y="3173"/>
                                  </a:cubicBezTo>
                                  <a:cubicBezTo>
                                    <a:pt x="1397" y="3300"/>
                                    <a:pt x="381" y="3300"/>
                                    <a:pt x="0" y="2284"/>
                                  </a:cubicBezTo>
                                  <a:cubicBezTo>
                                    <a:pt x="0" y="1523"/>
                                    <a:pt x="0" y="508"/>
                                    <a:pt x="889" y="0"/>
                                  </a:cubicBezTo>
                                  <a:cubicBezTo>
                                    <a:pt x="1651" y="0"/>
                                    <a:pt x="2540" y="0"/>
                                    <a:pt x="2920" y="101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01745361" name="Freeform: Shape 801745361"/>
                          <wps:cNvSpPr/>
                          <wps:spPr>
                            <a:xfrm>
                              <a:off x="5559457" y="271839"/>
                              <a:ext cx="6476" cy="6984"/>
                            </a:xfrm>
                            <a:custGeom>
                              <a:avLst/>
                              <a:gdLst>
                                <a:gd name="csX0" fmla="*/ 6476 w 6476"/>
                                <a:gd name="csY0" fmla="*/ 0 h 6984"/>
                                <a:gd name="csX1" fmla="*/ 3682 w 6476"/>
                                <a:gd name="csY1" fmla="*/ 6092 h 6984"/>
                                <a:gd name="csX2" fmla="*/ 0 w 6476"/>
                                <a:gd name="csY2" fmla="*/ 6726 h 6984"/>
                                <a:gd name="csX3" fmla="*/ 0 w 6476"/>
                                <a:gd name="csY3" fmla="*/ 6346 h 6984"/>
                                <a:gd name="csX4" fmla="*/ 6476 w 6476"/>
                                <a:gd name="csY4" fmla="*/ 127 h 698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6476" h="6984">
                                  <a:moveTo>
                                    <a:pt x="6476" y="0"/>
                                  </a:moveTo>
                                  <a:cubicBezTo>
                                    <a:pt x="6349" y="2158"/>
                                    <a:pt x="5841" y="4823"/>
                                    <a:pt x="3682" y="6092"/>
                                  </a:cubicBezTo>
                                  <a:cubicBezTo>
                                    <a:pt x="2412" y="6346"/>
                                    <a:pt x="1270" y="7488"/>
                                    <a:pt x="0" y="6726"/>
                                  </a:cubicBezTo>
                                  <a:lnTo>
                                    <a:pt x="0" y="6346"/>
                                  </a:lnTo>
                                  <a:cubicBezTo>
                                    <a:pt x="1651" y="4061"/>
                                    <a:pt x="4571" y="2284"/>
                                    <a:pt x="6476" y="127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81042049" name="Freeform: Shape 1581042049"/>
                          <wps:cNvSpPr/>
                          <wps:spPr>
                            <a:xfrm>
                              <a:off x="5690509" y="272473"/>
                              <a:ext cx="2920" cy="2704"/>
                            </a:xfrm>
                            <a:custGeom>
                              <a:avLst/>
                              <a:gdLst>
                                <a:gd name="csX0" fmla="*/ 2921 w 2920"/>
                                <a:gd name="csY0" fmla="*/ 1142 h 2704"/>
                                <a:gd name="csX1" fmla="*/ 2413 w 2920"/>
                                <a:gd name="csY1" fmla="*/ 2411 h 2704"/>
                                <a:gd name="csX2" fmla="*/ 508 w 2920"/>
                                <a:gd name="csY2" fmla="*/ 2411 h 2704"/>
                                <a:gd name="csX3" fmla="*/ 127 w 2920"/>
                                <a:gd name="csY3" fmla="*/ 888 h 2704"/>
                                <a:gd name="csX4" fmla="*/ 1143 w 2920"/>
                                <a:gd name="csY4" fmla="*/ 0 h 2704"/>
                                <a:gd name="csX5" fmla="*/ 2794 w 2920"/>
                                <a:gd name="csY5" fmla="*/ 1015 h 270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2920" h="2704">
                                  <a:moveTo>
                                    <a:pt x="2921" y="1142"/>
                                  </a:moveTo>
                                  <a:cubicBezTo>
                                    <a:pt x="2921" y="1142"/>
                                    <a:pt x="2667" y="2031"/>
                                    <a:pt x="2413" y="2411"/>
                                  </a:cubicBezTo>
                                  <a:cubicBezTo>
                                    <a:pt x="1905" y="2919"/>
                                    <a:pt x="1143" y="2665"/>
                                    <a:pt x="508" y="2411"/>
                                  </a:cubicBezTo>
                                  <a:cubicBezTo>
                                    <a:pt x="0" y="2158"/>
                                    <a:pt x="-127" y="1396"/>
                                    <a:pt x="127" y="888"/>
                                  </a:cubicBezTo>
                                  <a:cubicBezTo>
                                    <a:pt x="254" y="381"/>
                                    <a:pt x="762" y="127"/>
                                    <a:pt x="1143" y="0"/>
                                  </a:cubicBezTo>
                                  <a:cubicBezTo>
                                    <a:pt x="1778" y="0"/>
                                    <a:pt x="2413" y="508"/>
                                    <a:pt x="2794" y="1015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5722737" name="Freeform: Shape 105722737"/>
                          <wps:cNvSpPr/>
                          <wps:spPr>
                            <a:xfrm>
                              <a:off x="5569743" y="272898"/>
                              <a:ext cx="4952" cy="10371"/>
                            </a:xfrm>
                            <a:custGeom>
                              <a:avLst/>
                              <a:gdLst>
                                <a:gd name="csX0" fmla="*/ 3937 w 4952"/>
                                <a:gd name="csY0" fmla="*/ 4271 h 10371"/>
                                <a:gd name="csX1" fmla="*/ 4952 w 4952"/>
                                <a:gd name="csY1" fmla="*/ 10363 h 10371"/>
                                <a:gd name="csX2" fmla="*/ 2286 w 4952"/>
                                <a:gd name="csY2" fmla="*/ 8333 h 10371"/>
                                <a:gd name="csX3" fmla="*/ 0 w 4952"/>
                                <a:gd name="csY3" fmla="*/ 210 h 10371"/>
                                <a:gd name="csX4" fmla="*/ 508 w 4952"/>
                                <a:gd name="csY4" fmla="*/ 83 h 10371"/>
                                <a:gd name="csX5" fmla="*/ 3429 w 4952"/>
                                <a:gd name="csY5" fmla="*/ 3383 h 10371"/>
                                <a:gd name="csX6" fmla="*/ 3809 w 4952"/>
                                <a:gd name="csY6" fmla="*/ 4398 h 1037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</a:cxnLst>
                              <a:rect l="l" t="t" r="r" b="b"/>
                              <a:pathLst>
                                <a:path w="4952" h="10371">
                                  <a:moveTo>
                                    <a:pt x="3937" y="4271"/>
                                  </a:moveTo>
                                  <a:cubicBezTo>
                                    <a:pt x="4952" y="6048"/>
                                    <a:pt x="4444" y="8460"/>
                                    <a:pt x="4952" y="10363"/>
                                  </a:cubicBezTo>
                                  <a:cubicBezTo>
                                    <a:pt x="3682" y="10490"/>
                                    <a:pt x="3048" y="9094"/>
                                    <a:pt x="2286" y="8333"/>
                                  </a:cubicBezTo>
                                  <a:cubicBezTo>
                                    <a:pt x="635" y="6048"/>
                                    <a:pt x="889" y="2875"/>
                                    <a:pt x="0" y="210"/>
                                  </a:cubicBezTo>
                                  <a:cubicBezTo>
                                    <a:pt x="127" y="-44"/>
                                    <a:pt x="381" y="-44"/>
                                    <a:pt x="508" y="83"/>
                                  </a:cubicBezTo>
                                  <a:cubicBezTo>
                                    <a:pt x="1651" y="845"/>
                                    <a:pt x="2540" y="2368"/>
                                    <a:pt x="3429" y="3383"/>
                                  </a:cubicBezTo>
                                  <a:cubicBezTo>
                                    <a:pt x="3301" y="3891"/>
                                    <a:pt x="3937" y="3891"/>
                                    <a:pt x="3809" y="439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28705030" name="Freeform: Shape 1428705030"/>
                          <wps:cNvSpPr/>
                          <wps:spPr>
                            <a:xfrm>
                              <a:off x="5694641" y="273268"/>
                              <a:ext cx="2597" cy="2123"/>
                            </a:xfrm>
                            <a:custGeom>
                              <a:avLst/>
                              <a:gdLst>
                                <a:gd name="csX0" fmla="*/ 2598 w 2597"/>
                                <a:gd name="csY0" fmla="*/ 982 h 2123"/>
                                <a:gd name="csX1" fmla="*/ 1455 w 2597"/>
                                <a:gd name="csY1" fmla="*/ 2124 h 2123"/>
                                <a:gd name="csX2" fmla="*/ 58 w 2597"/>
                                <a:gd name="csY2" fmla="*/ 1489 h 2123"/>
                                <a:gd name="csX3" fmla="*/ 820 w 2597"/>
                                <a:gd name="csY3" fmla="*/ 93 h 2123"/>
                                <a:gd name="csX4" fmla="*/ 2598 w 2597"/>
                                <a:gd name="csY4" fmla="*/ 982 h 212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597" h="2123">
                                  <a:moveTo>
                                    <a:pt x="2598" y="982"/>
                                  </a:moveTo>
                                  <a:cubicBezTo>
                                    <a:pt x="2598" y="982"/>
                                    <a:pt x="1836" y="1743"/>
                                    <a:pt x="1455" y="2124"/>
                                  </a:cubicBezTo>
                                  <a:cubicBezTo>
                                    <a:pt x="947" y="2124"/>
                                    <a:pt x="439" y="1870"/>
                                    <a:pt x="58" y="1489"/>
                                  </a:cubicBezTo>
                                  <a:cubicBezTo>
                                    <a:pt x="-196" y="728"/>
                                    <a:pt x="439" y="474"/>
                                    <a:pt x="820" y="93"/>
                                  </a:cubicBezTo>
                                  <a:cubicBezTo>
                                    <a:pt x="1582" y="-161"/>
                                    <a:pt x="2344" y="93"/>
                                    <a:pt x="2598" y="98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91378333" name="Freeform: Shape 1791378333"/>
                          <wps:cNvSpPr/>
                          <wps:spPr>
                            <a:xfrm>
                              <a:off x="5701411" y="274250"/>
                              <a:ext cx="4971" cy="7412"/>
                            </a:xfrm>
                            <a:custGeom>
                              <a:avLst/>
                              <a:gdLst>
                                <a:gd name="csX0" fmla="*/ 4972 w 4971"/>
                                <a:gd name="csY0" fmla="*/ 6853 h 7412"/>
                                <a:gd name="csX1" fmla="*/ 4464 w 4971"/>
                                <a:gd name="csY1" fmla="*/ 7361 h 7412"/>
                                <a:gd name="csX2" fmla="*/ 4210 w 4971"/>
                                <a:gd name="csY2" fmla="*/ 7361 h 7412"/>
                                <a:gd name="csX3" fmla="*/ 19 w 4971"/>
                                <a:gd name="csY3" fmla="*/ 0 h 7412"/>
                                <a:gd name="csX4" fmla="*/ 527 w 4971"/>
                                <a:gd name="csY4" fmla="*/ 0 h 7412"/>
                                <a:gd name="csX5" fmla="*/ 4972 w 4971"/>
                                <a:gd name="csY5" fmla="*/ 6853 h 741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</a:cxnLst>
                              <a:rect l="l" t="t" r="r" b="b"/>
                              <a:pathLst>
                                <a:path w="4971" h="7412">
                                  <a:moveTo>
                                    <a:pt x="4972" y="6853"/>
                                  </a:moveTo>
                                  <a:cubicBezTo>
                                    <a:pt x="4972" y="6853"/>
                                    <a:pt x="4972" y="7615"/>
                                    <a:pt x="4464" y="7361"/>
                                  </a:cubicBezTo>
                                  <a:lnTo>
                                    <a:pt x="4210" y="7361"/>
                                  </a:lnTo>
                                  <a:cubicBezTo>
                                    <a:pt x="2051" y="5330"/>
                                    <a:pt x="-235" y="3046"/>
                                    <a:pt x="19" y="0"/>
                                  </a:cubicBezTo>
                                  <a:lnTo>
                                    <a:pt x="527" y="0"/>
                                  </a:lnTo>
                                  <a:cubicBezTo>
                                    <a:pt x="2559" y="1650"/>
                                    <a:pt x="4972" y="3680"/>
                                    <a:pt x="4972" y="685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91573337" name="Freeform: Shape 991573337"/>
                          <wps:cNvSpPr/>
                          <wps:spPr>
                            <a:xfrm>
                              <a:off x="5697620" y="277619"/>
                              <a:ext cx="3047" cy="2705"/>
                            </a:xfrm>
                            <a:custGeom>
                              <a:avLst/>
                              <a:gdLst>
                                <a:gd name="csX0" fmla="*/ 3048 w 3047"/>
                                <a:gd name="csY0" fmla="*/ 1073 h 2705"/>
                                <a:gd name="csX1" fmla="*/ 2286 w 3047"/>
                                <a:gd name="csY1" fmla="*/ 2596 h 2705"/>
                                <a:gd name="csX2" fmla="*/ 0 w 3047"/>
                                <a:gd name="csY2" fmla="*/ 1580 h 2705"/>
                                <a:gd name="csX3" fmla="*/ 1143 w 3047"/>
                                <a:gd name="csY3" fmla="*/ 57 h 2705"/>
                                <a:gd name="csX4" fmla="*/ 3048 w 3047"/>
                                <a:gd name="csY4" fmla="*/ 1073 h 270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3047" h="2705">
                                  <a:moveTo>
                                    <a:pt x="3048" y="1073"/>
                                  </a:moveTo>
                                  <a:cubicBezTo>
                                    <a:pt x="3048" y="1073"/>
                                    <a:pt x="2794" y="2215"/>
                                    <a:pt x="2286" y="2596"/>
                                  </a:cubicBezTo>
                                  <a:cubicBezTo>
                                    <a:pt x="1397" y="2849"/>
                                    <a:pt x="127" y="2722"/>
                                    <a:pt x="0" y="1580"/>
                                  </a:cubicBezTo>
                                  <a:cubicBezTo>
                                    <a:pt x="0" y="819"/>
                                    <a:pt x="762" y="438"/>
                                    <a:pt x="1143" y="57"/>
                                  </a:cubicBezTo>
                                  <a:cubicBezTo>
                                    <a:pt x="2032" y="-197"/>
                                    <a:pt x="2667" y="438"/>
                                    <a:pt x="3048" y="107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9888576" name="Freeform: Shape 119888576"/>
                          <wps:cNvSpPr/>
                          <wps:spPr>
                            <a:xfrm>
                              <a:off x="5689366" y="278692"/>
                              <a:ext cx="6669" cy="8122"/>
                            </a:xfrm>
                            <a:custGeom>
                              <a:avLst/>
                              <a:gdLst>
                                <a:gd name="csX0" fmla="*/ 6223 w 6669"/>
                                <a:gd name="csY0" fmla="*/ 1650 h 8122"/>
                                <a:gd name="csX1" fmla="*/ 254 w 6669"/>
                                <a:gd name="csY1" fmla="*/ 8122 h 8122"/>
                                <a:gd name="csX2" fmla="*/ 127 w 6669"/>
                                <a:gd name="csY2" fmla="*/ 6980 h 8122"/>
                                <a:gd name="csX3" fmla="*/ 6095 w 6669"/>
                                <a:gd name="csY3" fmla="*/ 0 h 8122"/>
                                <a:gd name="csX4" fmla="*/ 6349 w 6669"/>
                                <a:gd name="csY4" fmla="*/ 1650 h 812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6669" h="8122">
                                  <a:moveTo>
                                    <a:pt x="6223" y="1650"/>
                                  </a:moveTo>
                                  <a:cubicBezTo>
                                    <a:pt x="5079" y="4569"/>
                                    <a:pt x="2159" y="5965"/>
                                    <a:pt x="254" y="8122"/>
                                  </a:cubicBezTo>
                                  <a:cubicBezTo>
                                    <a:pt x="-127" y="7869"/>
                                    <a:pt x="0" y="7234"/>
                                    <a:pt x="127" y="6980"/>
                                  </a:cubicBezTo>
                                  <a:cubicBezTo>
                                    <a:pt x="889" y="4061"/>
                                    <a:pt x="3175" y="1142"/>
                                    <a:pt x="6095" y="0"/>
                                  </a:cubicBezTo>
                                  <a:cubicBezTo>
                                    <a:pt x="7365" y="127"/>
                                    <a:pt x="6095" y="1015"/>
                                    <a:pt x="6349" y="165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68649102" name="Freeform: Shape 268649102"/>
                          <wps:cNvSpPr/>
                          <wps:spPr>
                            <a:xfrm>
                              <a:off x="5698509" y="281714"/>
                              <a:ext cx="2793" cy="2308"/>
                            </a:xfrm>
                            <a:custGeom>
                              <a:avLst/>
                              <a:gdLst>
                                <a:gd name="csX0" fmla="*/ 2794 w 2793"/>
                                <a:gd name="csY0" fmla="*/ 913 h 2308"/>
                                <a:gd name="csX1" fmla="*/ 1651 w 2793"/>
                                <a:gd name="csY1" fmla="*/ 2309 h 2308"/>
                                <a:gd name="csX2" fmla="*/ 0 w 2793"/>
                                <a:gd name="csY2" fmla="*/ 1420 h 2308"/>
                                <a:gd name="csX3" fmla="*/ 1016 w 2793"/>
                                <a:gd name="csY3" fmla="*/ 24 h 2308"/>
                                <a:gd name="csX4" fmla="*/ 2794 w 2793"/>
                                <a:gd name="csY4" fmla="*/ 913 h 230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93" h="2308">
                                  <a:moveTo>
                                    <a:pt x="2794" y="913"/>
                                  </a:moveTo>
                                  <a:cubicBezTo>
                                    <a:pt x="2794" y="1674"/>
                                    <a:pt x="2159" y="1928"/>
                                    <a:pt x="1651" y="2309"/>
                                  </a:cubicBezTo>
                                  <a:cubicBezTo>
                                    <a:pt x="1016" y="2309"/>
                                    <a:pt x="381" y="2055"/>
                                    <a:pt x="0" y="1420"/>
                                  </a:cubicBezTo>
                                  <a:cubicBezTo>
                                    <a:pt x="0" y="659"/>
                                    <a:pt x="508" y="405"/>
                                    <a:pt x="1016" y="24"/>
                                  </a:cubicBezTo>
                                  <a:cubicBezTo>
                                    <a:pt x="1778" y="-103"/>
                                    <a:pt x="2540" y="278"/>
                                    <a:pt x="2794" y="91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48895609" name="Freeform: Shape 1248895609"/>
                          <wps:cNvSpPr/>
                          <wps:spPr>
                            <a:xfrm>
                              <a:off x="5619396" y="142007"/>
                              <a:ext cx="26667" cy="3807"/>
                            </a:xfrm>
                            <a:custGeom>
                              <a:avLst/>
                              <a:gdLst>
                                <a:gd name="csX0" fmla="*/ 24762 w 26667"/>
                                <a:gd name="csY0" fmla="*/ 635 h 3807"/>
                                <a:gd name="csX1" fmla="*/ 23873 w 26667"/>
                                <a:gd name="csY1" fmla="*/ 635 h 3807"/>
                                <a:gd name="csX2" fmla="*/ 24762 w 26667"/>
                                <a:gd name="csY2" fmla="*/ 3300 h 3807"/>
                                <a:gd name="csX3" fmla="*/ 24762 w 26667"/>
                                <a:gd name="csY3" fmla="*/ 635 h 3807"/>
                                <a:gd name="csX4" fmla="*/ 17905 w 26667"/>
                                <a:gd name="csY4" fmla="*/ 3427 h 3807"/>
                                <a:gd name="csX5" fmla="*/ 16762 w 26667"/>
                                <a:gd name="csY5" fmla="*/ 761 h 3807"/>
                                <a:gd name="csX6" fmla="*/ 14604 w 26667"/>
                                <a:gd name="csY6" fmla="*/ 761 h 3807"/>
                                <a:gd name="csX7" fmla="*/ 15619 w 26667"/>
                                <a:gd name="csY7" fmla="*/ 3427 h 3807"/>
                                <a:gd name="csX8" fmla="*/ 17905 w 26667"/>
                                <a:gd name="csY8" fmla="*/ 3427 h 3807"/>
                                <a:gd name="csX9" fmla="*/ 8635 w 26667"/>
                                <a:gd name="csY9" fmla="*/ 3427 h 3807"/>
                                <a:gd name="csX10" fmla="*/ 7492 w 26667"/>
                                <a:gd name="csY10" fmla="*/ 761 h 3807"/>
                                <a:gd name="csX11" fmla="*/ 5333 w 26667"/>
                                <a:gd name="csY11" fmla="*/ 761 h 3807"/>
                                <a:gd name="csX12" fmla="*/ 6349 w 26667"/>
                                <a:gd name="csY12" fmla="*/ 3427 h 3807"/>
                                <a:gd name="csX13" fmla="*/ 8635 w 26667"/>
                                <a:gd name="csY13" fmla="*/ 3427 h 3807"/>
                                <a:gd name="csX14" fmla="*/ 24762 w 26667"/>
                                <a:gd name="csY14" fmla="*/ 0 h 3807"/>
                                <a:gd name="csX15" fmla="*/ 26667 w 26667"/>
                                <a:gd name="csY15" fmla="*/ 1904 h 3807"/>
                                <a:gd name="csX16" fmla="*/ 24762 w 26667"/>
                                <a:gd name="csY16" fmla="*/ 3807 h 3807"/>
                                <a:gd name="csX17" fmla="*/ 1905 w 26667"/>
                                <a:gd name="csY17" fmla="*/ 3807 h 3807"/>
                                <a:gd name="csX18" fmla="*/ 0 w 26667"/>
                                <a:gd name="csY18" fmla="*/ 1904 h 3807"/>
                                <a:gd name="csX19" fmla="*/ 1905 w 26667"/>
                                <a:gd name="csY19" fmla="*/ 0 h 3807"/>
                                <a:gd name="csX20" fmla="*/ 24762 w 26667"/>
                                <a:gd name="csY20" fmla="*/ 0 h 380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26667" h="3807">
                                  <a:moveTo>
                                    <a:pt x="24762" y="635"/>
                                  </a:moveTo>
                                  <a:lnTo>
                                    <a:pt x="23873" y="635"/>
                                  </a:lnTo>
                                  <a:cubicBezTo>
                                    <a:pt x="21588" y="635"/>
                                    <a:pt x="23493" y="3300"/>
                                    <a:pt x="24762" y="3300"/>
                                  </a:cubicBezTo>
                                  <a:cubicBezTo>
                                    <a:pt x="26286" y="3300"/>
                                    <a:pt x="26286" y="635"/>
                                    <a:pt x="24762" y="635"/>
                                  </a:cubicBezTo>
                                  <a:moveTo>
                                    <a:pt x="17905" y="3427"/>
                                  </a:moveTo>
                                  <a:cubicBezTo>
                                    <a:pt x="20064" y="3427"/>
                                    <a:pt x="17905" y="761"/>
                                    <a:pt x="16762" y="761"/>
                                  </a:cubicBezTo>
                                  <a:lnTo>
                                    <a:pt x="14604" y="761"/>
                                  </a:lnTo>
                                  <a:cubicBezTo>
                                    <a:pt x="12317" y="761"/>
                                    <a:pt x="14476" y="3427"/>
                                    <a:pt x="15619" y="3427"/>
                                  </a:cubicBezTo>
                                  <a:lnTo>
                                    <a:pt x="17905" y="3427"/>
                                  </a:lnTo>
                                  <a:close/>
                                  <a:moveTo>
                                    <a:pt x="8635" y="3427"/>
                                  </a:moveTo>
                                  <a:cubicBezTo>
                                    <a:pt x="10921" y="3427"/>
                                    <a:pt x="8762" y="761"/>
                                    <a:pt x="7492" y="761"/>
                                  </a:cubicBezTo>
                                  <a:lnTo>
                                    <a:pt x="5333" y="761"/>
                                  </a:lnTo>
                                  <a:cubicBezTo>
                                    <a:pt x="3048" y="761"/>
                                    <a:pt x="5206" y="3427"/>
                                    <a:pt x="6349" y="3427"/>
                                  </a:cubicBezTo>
                                  <a:lnTo>
                                    <a:pt x="8635" y="3427"/>
                                  </a:lnTo>
                                  <a:close/>
                                  <a:moveTo>
                                    <a:pt x="24762" y="0"/>
                                  </a:moveTo>
                                  <a:cubicBezTo>
                                    <a:pt x="25779" y="0"/>
                                    <a:pt x="26667" y="888"/>
                                    <a:pt x="26667" y="1904"/>
                                  </a:cubicBezTo>
                                  <a:cubicBezTo>
                                    <a:pt x="26667" y="2919"/>
                                    <a:pt x="25779" y="3807"/>
                                    <a:pt x="24762" y="3807"/>
                                  </a:cubicBezTo>
                                  <a:lnTo>
                                    <a:pt x="1905" y="3807"/>
                                  </a:lnTo>
                                  <a:cubicBezTo>
                                    <a:pt x="889" y="3807"/>
                                    <a:pt x="0" y="2919"/>
                                    <a:pt x="0" y="1904"/>
                                  </a:cubicBezTo>
                                  <a:cubicBezTo>
                                    <a:pt x="0" y="888"/>
                                    <a:pt x="889" y="0"/>
                                    <a:pt x="1905" y="0"/>
                                  </a:cubicBezTo>
                                  <a:lnTo>
                                    <a:pt x="247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73625624" name="Freeform: Shape 1173625624"/>
                          <wps:cNvSpPr/>
                          <wps:spPr>
                            <a:xfrm>
                              <a:off x="5640476" y="168151"/>
                              <a:ext cx="12064" cy="19417"/>
                            </a:xfrm>
                            <a:custGeom>
                              <a:avLst/>
                              <a:gdLst>
                                <a:gd name="csX0" fmla="*/ 3810 w 12064"/>
                                <a:gd name="csY0" fmla="*/ 9265 h 19417"/>
                                <a:gd name="csX1" fmla="*/ 6223 w 12064"/>
                                <a:gd name="csY1" fmla="*/ 9645 h 19417"/>
                                <a:gd name="csX2" fmla="*/ 8635 w 12064"/>
                                <a:gd name="csY2" fmla="*/ 9265 h 19417"/>
                                <a:gd name="csX3" fmla="*/ 6223 w 12064"/>
                                <a:gd name="csY3" fmla="*/ 8376 h 19417"/>
                                <a:gd name="csX4" fmla="*/ 3810 w 12064"/>
                                <a:gd name="csY4" fmla="*/ 9265 h 19417"/>
                                <a:gd name="csX5" fmla="*/ 8000 w 12064"/>
                                <a:gd name="csY5" fmla="*/ 11676 h 19417"/>
                                <a:gd name="csX6" fmla="*/ 9016 w 12064"/>
                                <a:gd name="csY6" fmla="*/ 9138 h 19417"/>
                                <a:gd name="csX7" fmla="*/ 5842 w 12064"/>
                                <a:gd name="csY7" fmla="*/ 6599 h 19417"/>
                                <a:gd name="csX8" fmla="*/ 2921 w 12064"/>
                                <a:gd name="csY8" fmla="*/ 9011 h 19417"/>
                                <a:gd name="csX9" fmla="*/ 4445 w 12064"/>
                                <a:gd name="csY9" fmla="*/ 11549 h 19417"/>
                                <a:gd name="csX10" fmla="*/ 7874 w 12064"/>
                                <a:gd name="csY10" fmla="*/ 11549 h 19417"/>
                                <a:gd name="csX11" fmla="*/ 1651 w 12064"/>
                                <a:gd name="csY11" fmla="*/ 0 h 19417"/>
                                <a:gd name="csX12" fmla="*/ 5968 w 12064"/>
                                <a:gd name="csY12" fmla="*/ 1650 h 19417"/>
                                <a:gd name="csX13" fmla="*/ 10286 w 12064"/>
                                <a:gd name="csY13" fmla="*/ 0 h 19417"/>
                                <a:gd name="csX14" fmla="*/ 8635 w 12064"/>
                                <a:gd name="csY14" fmla="*/ 6473 h 19417"/>
                                <a:gd name="csX15" fmla="*/ 12064 w 12064"/>
                                <a:gd name="csY15" fmla="*/ 5711 h 19417"/>
                                <a:gd name="csX16" fmla="*/ 10921 w 12064"/>
                                <a:gd name="csY16" fmla="*/ 9645 h 19417"/>
                                <a:gd name="csX17" fmla="*/ 12064 w 12064"/>
                                <a:gd name="csY17" fmla="*/ 13326 h 19417"/>
                                <a:gd name="csX18" fmla="*/ 9016 w 12064"/>
                                <a:gd name="csY18" fmla="*/ 12564 h 19417"/>
                                <a:gd name="csX19" fmla="*/ 10286 w 12064"/>
                                <a:gd name="csY19" fmla="*/ 19418 h 19417"/>
                                <a:gd name="csX20" fmla="*/ 5968 w 12064"/>
                                <a:gd name="csY20" fmla="*/ 17768 h 19417"/>
                                <a:gd name="csX21" fmla="*/ 1651 w 12064"/>
                                <a:gd name="csY21" fmla="*/ 19418 h 19417"/>
                                <a:gd name="csX22" fmla="*/ 3429 w 12064"/>
                                <a:gd name="csY22" fmla="*/ 12564 h 19417"/>
                                <a:gd name="csX23" fmla="*/ 0 w 12064"/>
                                <a:gd name="csY23" fmla="*/ 13580 h 19417"/>
                                <a:gd name="csX24" fmla="*/ 889 w 12064"/>
                                <a:gd name="csY24" fmla="*/ 9645 h 19417"/>
                                <a:gd name="csX25" fmla="*/ 0 w 12064"/>
                                <a:gd name="csY25" fmla="*/ 5965 h 19417"/>
                                <a:gd name="csX26" fmla="*/ 3302 w 12064"/>
                                <a:gd name="csY26" fmla="*/ 6473 h 19417"/>
                                <a:gd name="csX27" fmla="*/ 1651 w 12064"/>
                                <a:gd name="csY27" fmla="*/ 0 h 1941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</a:cxnLst>
                              <a:rect l="l" t="t" r="r" b="b"/>
                              <a:pathLst>
                                <a:path w="12064" h="19417">
                                  <a:moveTo>
                                    <a:pt x="3810" y="9265"/>
                                  </a:moveTo>
                                  <a:cubicBezTo>
                                    <a:pt x="3810" y="10280"/>
                                    <a:pt x="5207" y="9645"/>
                                    <a:pt x="6223" y="9645"/>
                                  </a:cubicBezTo>
                                  <a:cubicBezTo>
                                    <a:pt x="7238" y="9645"/>
                                    <a:pt x="8635" y="10280"/>
                                    <a:pt x="8635" y="9265"/>
                                  </a:cubicBezTo>
                                  <a:cubicBezTo>
                                    <a:pt x="8635" y="7869"/>
                                    <a:pt x="7238" y="8376"/>
                                    <a:pt x="6223" y="8376"/>
                                  </a:cubicBezTo>
                                  <a:cubicBezTo>
                                    <a:pt x="5207" y="8376"/>
                                    <a:pt x="3810" y="7869"/>
                                    <a:pt x="3810" y="9265"/>
                                  </a:cubicBezTo>
                                  <a:moveTo>
                                    <a:pt x="8000" y="11676"/>
                                  </a:moveTo>
                                  <a:cubicBezTo>
                                    <a:pt x="9016" y="11676"/>
                                    <a:pt x="9016" y="10280"/>
                                    <a:pt x="9016" y="9138"/>
                                  </a:cubicBezTo>
                                  <a:cubicBezTo>
                                    <a:pt x="9016" y="6473"/>
                                    <a:pt x="6985" y="9138"/>
                                    <a:pt x="5842" y="6599"/>
                                  </a:cubicBezTo>
                                  <a:cubicBezTo>
                                    <a:pt x="5080" y="8757"/>
                                    <a:pt x="2921" y="6726"/>
                                    <a:pt x="2921" y="9011"/>
                                  </a:cubicBezTo>
                                  <a:cubicBezTo>
                                    <a:pt x="2921" y="10534"/>
                                    <a:pt x="2921" y="11549"/>
                                    <a:pt x="4445" y="11549"/>
                                  </a:cubicBezTo>
                                  <a:lnTo>
                                    <a:pt x="7874" y="11549"/>
                                  </a:lnTo>
                                  <a:close/>
                                  <a:moveTo>
                                    <a:pt x="1651" y="0"/>
                                  </a:moveTo>
                                  <a:lnTo>
                                    <a:pt x="5968" y="1650"/>
                                  </a:lnTo>
                                  <a:lnTo>
                                    <a:pt x="10286" y="0"/>
                                  </a:lnTo>
                                  <a:lnTo>
                                    <a:pt x="8635" y="6473"/>
                                  </a:lnTo>
                                  <a:lnTo>
                                    <a:pt x="12064" y="5711"/>
                                  </a:lnTo>
                                  <a:lnTo>
                                    <a:pt x="10921" y="9645"/>
                                  </a:lnTo>
                                  <a:lnTo>
                                    <a:pt x="12064" y="13326"/>
                                  </a:lnTo>
                                  <a:lnTo>
                                    <a:pt x="9016" y="12564"/>
                                  </a:lnTo>
                                  <a:lnTo>
                                    <a:pt x="10286" y="19418"/>
                                  </a:lnTo>
                                  <a:lnTo>
                                    <a:pt x="5968" y="17768"/>
                                  </a:lnTo>
                                  <a:lnTo>
                                    <a:pt x="1651" y="19418"/>
                                  </a:lnTo>
                                  <a:lnTo>
                                    <a:pt x="3429" y="12564"/>
                                  </a:lnTo>
                                  <a:lnTo>
                                    <a:pt x="0" y="13580"/>
                                  </a:lnTo>
                                  <a:lnTo>
                                    <a:pt x="889" y="9645"/>
                                  </a:lnTo>
                                  <a:lnTo>
                                    <a:pt x="0" y="5965"/>
                                  </a:lnTo>
                                  <a:lnTo>
                                    <a:pt x="3302" y="6473"/>
                                  </a:lnTo>
                                  <a:lnTo>
                                    <a:pt x="16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1629571120" name="Freeform: Shape 1629571120"/>
                        <wps:cNvSpPr/>
                        <wps:spPr>
                          <a:xfrm>
                            <a:off x="5631203" y="174747"/>
                            <a:ext cx="2793" cy="2918"/>
                          </a:xfrm>
                          <a:custGeom>
                            <a:avLst/>
                            <a:gdLst>
                              <a:gd name="csX0" fmla="*/ 889 w 2793"/>
                              <a:gd name="csY0" fmla="*/ 761 h 2918"/>
                              <a:gd name="csX1" fmla="*/ 127 w 2793"/>
                              <a:gd name="csY1" fmla="*/ 635 h 2918"/>
                              <a:gd name="csX2" fmla="*/ 508 w 2793"/>
                              <a:gd name="csY2" fmla="*/ 1396 h 2918"/>
                              <a:gd name="csX3" fmla="*/ 0 w 2793"/>
                              <a:gd name="csY3" fmla="*/ 1904 h 2918"/>
                              <a:gd name="csX4" fmla="*/ 762 w 2793"/>
                              <a:gd name="csY4" fmla="*/ 2031 h 2918"/>
                              <a:gd name="csX5" fmla="*/ 762 w 2793"/>
                              <a:gd name="csY5" fmla="*/ 2919 h 2918"/>
                              <a:gd name="csX6" fmla="*/ 1397 w 2793"/>
                              <a:gd name="csY6" fmla="*/ 2411 h 2918"/>
                              <a:gd name="csX7" fmla="*/ 2032 w 2793"/>
                              <a:gd name="csY7" fmla="*/ 2919 h 2918"/>
                              <a:gd name="csX8" fmla="*/ 2032 w 2793"/>
                              <a:gd name="csY8" fmla="*/ 2031 h 2918"/>
                              <a:gd name="csX9" fmla="*/ 2794 w 2793"/>
                              <a:gd name="csY9" fmla="*/ 1904 h 2918"/>
                              <a:gd name="csX10" fmla="*/ 2286 w 2793"/>
                              <a:gd name="csY10" fmla="*/ 1396 h 2918"/>
                              <a:gd name="csX11" fmla="*/ 2540 w 2793"/>
                              <a:gd name="csY11" fmla="*/ 635 h 2918"/>
                              <a:gd name="csX12" fmla="*/ 1778 w 2793"/>
                              <a:gd name="csY12" fmla="*/ 761 h 2918"/>
                              <a:gd name="csX13" fmla="*/ 1397 w 2793"/>
                              <a:gd name="csY13" fmla="*/ 0 h 2918"/>
                              <a:gd name="csX14" fmla="*/ 889 w 2793"/>
                              <a:gd name="csY14" fmla="*/ 761 h 291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2793" h="2918">
                                <a:moveTo>
                                  <a:pt x="889" y="761"/>
                                </a:moveTo>
                                <a:lnTo>
                                  <a:pt x="127" y="635"/>
                                </a:lnTo>
                                <a:lnTo>
                                  <a:pt x="508" y="1396"/>
                                </a:lnTo>
                                <a:lnTo>
                                  <a:pt x="0" y="1904"/>
                                </a:lnTo>
                                <a:lnTo>
                                  <a:pt x="762" y="2031"/>
                                </a:lnTo>
                                <a:lnTo>
                                  <a:pt x="762" y="2919"/>
                                </a:lnTo>
                                <a:lnTo>
                                  <a:pt x="1397" y="2411"/>
                                </a:lnTo>
                                <a:lnTo>
                                  <a:pt x="2032" y="2919"/>
                                </a:lnTo>
                                <a:lnTo>
                                  <a:pt x="2032" y="2031"/>
                                </a:lnTo>
                                <a:lnTo>
                                  <a:pt x="2794" y="1904"/>
                                </a:lnTo>
                                <a:lnTo>
                                  <a:pt x="2286" y="1396"/>
                                </a:lnTo>
                                <a:lnTo>
                                  <a:pt x="2540" y="635"/>
                                </a:lnTo>
                                <a:lnTo>
                                  <a:pt x="1778" y="761"/>
                                </a:lnTo>
                                <a:lnTo>
                                  <a:pt x="1397" y="0"/>
                                </a:lnTo>
                                <a:lnTo>
                                  <a:pt x="889" y="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386482601" name="Freeform: Shape 1386482601"/>
                        <wps:cNvSpPr/>
                        <wps:spPr>
                          <a:xfrm>
                            <a:off x="5627774" y="179062"/>
                            <a:ext cx="2920" cy="2919"/>
                          </a:xfrm>
                          <a:custGeom>
                            <a:avLst/>
                            <a:gdLst>
                              <a:gd name="csX0" fmla="*/ 1016 w 2920"/>
                              <a:gd name="csY0" fmla="*/ 761 h 2919"/>
                              <a:gd name="csX1" fmla="*/ 254 w 2920"/>
                              <a:gd name="csY1" fmla="*/ 761 h 2919"/>
                              <a:gd name="csX2" fmla="*/ 635 w 2920"/>
                              <a:gd name="csY2" fmla="*/ 1396 h 2919"/>
                              <a:gd name="csX3" fmla="*/ 0 w 2920"/>
                              <a:gd name="csY3" fmla="*/ 2031 h 2919"/>
                              <a:gd name="csX4" fmla="*/ 762 w 2920"/>
                              <a:gd name="csY4" fmla="*/ 2158 h 2919"/>
                              <a:gd name="csX5" fmla="*/ 762 w 2920"/>
                              <a:gd name="csY5" fmla="*/ 2919 h 2919"/>
                              <a:gd name="csX6" fmla="*/ 1397 w 2920"/>
                              <a:gd name="csY6" fmla="*/ 2411 h 2919"/>
                              <a:gd name="csX7" fmla="*/ 2159 w 2920"/>
                              <a:gd name="csY7" fmla="*/ 2919 h 2919"/>
                              <a:gd name="csX8" fmla="*/ 2159 w 2920"/>
                              <a:gd name="csY8" fmla="*/ 2158 h 2919"/>
                              <a:gd name="csX9" fmla="*/ 2921 w 2920"/>
                              <a:gd name="csY9" fmla="*/ 2031 h 2919"/>
                              <a:gd name="csX10" fmla="*/ 2286 w 2920"/>
                              <a:gd name="csY10" fmla="*/ 1396 h 2919"/>
                              <a:gd name="csX11" fmla="*/ 2667 w 2920"/>
                              <a:gd name="csY11" fmla="*/ 761 h 2919"/>
                              <a:gd name="csX12" fmla="*/ 1905 w 2920"/>
                              <a:gd name="csY12" fmla="*/ 761 h 2919"/>
                              <a:gd name="csX13" fmla="*/ 1397 w 2920"/>
                              <a:gd name="csY13" fmla="*/ 0 h 2919"/>
                              <a:gd name="csX14" fmla="*/ 1016 w 2920"/>
                              <a:gd name="csY14" fmla="*/ 761 h 291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2920" h="2919">
                                <a:moveTo>
                                  <a:pt x="1016" y="761"/>
                                </a:moveTo>
                                <a:lnTo>
                                  <a:pt x="254" y="761"/>
                                </a:lnTo>
                                <a:lnTo>
                                  <a:pt x="635" y="1396"/>
                                </a:lnTo>
                                <a:lnTo>
                                  <a:pt x="0" y="2031"/>
                                </a:lnTo>
                                <a:lnTo>
                                  <a:pt x="762" y="2158"/>
                                </a:lnTo>
                                <a:lnTo>
                                  <a:pt x="762" y="2919"/>
                                </a:lnTo>
                                <a:lnTo>
                                  <a:pt x="1397" y="2411"/>
                                </a:lnTo>
                                <a:lnTo>
                                  <a:pt x="2159" y="2919"/>
                                </a:lnTo>
                                <a:lnTo>
                                  <a:pt x="2159" y="2158"/>
                                </a:lnTo>
                                <a:lnTo>
                                  <a:pt x="2921" y="2031"/>
                                </a:lnTo>
                                <a:lnTo>
                                  <a:pt x="2286" y="1396"/>
                                </a:lnTo>
                                <a:lnTo>
                                  <a:pt x="2667" y="761"/>
                                </a:lnTo>
                                <a:lnTo>
                                  <a:pt x="1905" y="761"/>
                                </a:lnTo>
                                <a:lnTo>
                                  <a:pt x="1397" y="0"/>
                                </a:lnTo>
                                <a:lnTo>
                                  <a:pt x="1016" y="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753111025" name="Freeform: Shape 753111025"/>
                        <wps:cNvSpPr/>
                        <wps:spPr>
                          <a:xfrm>
                            <a:off x="5633488" y="178555"/>
                            <a:ext cx="2920" cy="2919"/>
                          </a:xfrm>
                          <a:custGeom>
                            <a:avLst/>
                            <a:gdLst>
                              <a:gd name="csX0" fmla="*/ 1016 w 2920"/>
                              <a:gd name="csY0" fmla="*/ 761 h 2919"/>
                              <a:gd name="csX1" fmla="*/ 254 w 2920"/>
                              <a:gd name="csY1" fmla="*/ 635 h 2919"/>
                              <a:gd name="csX2" fmla="*/ 635 w 2920"/>
                              <a:gd name="csY2" fmla="*/ 1396 h 2919"/>
                              <a:gd name="csX3" fmla="*/ 0 w 2920"/>
                              <a:gd name="csY3" fmla="*/ 1904 h 2919"/>
                              <a:gd name="csX4" fmla="*/ 762 w 2920"/>
                              <a:gd name="csY4" fmla="*/ 2031 h 2919"/>
                              <a:gd name="csX5" fmla="*/ 762 w 2920"/>
                              <a:gd name="csY5" fmla="*/ 2919 h 2919"/>
                              <a:gd name="csX6" fmla="*/ 1397 w 2920"/>
                              <a:gd name="csY6" fmla="*/ 2411 h 2919"/>
                              <a:gd name="csX7" fmla="*/ 2159 w 2920"/>
                              <a:gd name="csY7" fmla="*/ 2919 h 2919"/>
                              <a:gd name="csX8" fmla="*/ 2159 w 2920"/>
                              <a:gd name="csY8" fmla="*/ 2031 h 2919"/>
                              <a:gd name="csX9" fmla="*/ 2921 w 2920"/>
                              <a:gd name="csY9" fmla="*/ 1904 h 2919"/>
                              <a:gd name="csX10" fmla="*/ 2286 w 2920"/>
                              <a:gd name="csY10" fmla="*/ 1396 h 2919"/>
                              <a:gd name="csX11" fmla="*/ 2667 w 2920"/>
                              <a:gd name="csY11" fmla="*/ 635 h 2919"/>
                              <a:gd name="csX12" fmla="*/ 1905 w 2920"/>
                              <a:gd name="csY12" fmla="*/ 761 h 2919"/>
                              <a:gd name="csX13" fmla="*/ 1397 w 2920"/>
                              <a:gd name="csY13" fmla="*/ 0 h 2919"/>
                              <a:gd name="csX14" fmla="*/ 1016 w 2920"/>
                              <a:gd name="csY14" fmla="*/ 761 h 291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2920" h="2919">
                                <a:moveTo>
                                  <a:pt x="1016" y="761"/>
                                </a:moveTo>
                                <a:lnTo>
                                  <a:pt x="254" y="635"/>
                                </a:lnTo>
                                <a:lnTo>
                                  <a:pt x="635" y="1396"/>
                                </a:lnTo>
                                <a:lnTo>
                                  <a:pt x="0" y="1904"/>
                                </a:lnTo>
                                <a:lnTo>
                                  <a:pt x="762" y="2031"/>
                                </a:lnTo>
                                <a:lnTo>
                                  <a:pt x="762" y="2919"/>
                                </a:lnTo>
                                <a:lnTo>
                                  <a:pt x="1397" y="2411"/>
                                </a:lnTo>
                                <a:lnTo>
                                  <a:pt x="2159" y="2919"/>
                                </a:lnTo>
                                <a:lnTo>
                                  <a:pt x="2159" y="2031"/>
                                </a:lnTo>
                                <a:lnTo>
                                  <a:pt x="2921" y="1904"/>
                                </a:lnTo>
                                <a:lnTo>
                                  <a:pt x="2286" y="1396"/>
                                </a:lnTo>
                                <a:lnTo>
                                  <a:pt x="2667" y="635"/>
                                </a:lnTo>
                                <a:lnTo>
                                  <a:pt x="1905" y="761"/>
                                </a:lnTo>
                                <a:lnTo>
                                  <a:pt x="1397" y="0"/>
                                </a:lnTo>
                                <a:lnTo>
                                  <a:pt x="1016" y="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605447617" name="Freeform: Shape 1605447617"/>
                        <wps:cNvSpPr/>
                        <wps:spPr>
                          <a:xfrm>
                            <a:off x="5634504" y="182997"/>
                            <a:ext cx="1650" cy="1649"/>
                          </a:xfrm>
                          <a:custGeom>
                            <a:avLst/>
                            <a:gdLst>
                              <a:gd name="csX0" fmla="*/ 508 w 1650"/>
                              <a:gd name="csY0" fmla="*/ 508 h 1649"/>
                              <a:gd name="csX1" fmla="*/ 127 w 1650"/>
                              <a:gd name="csY1" fmla="*/ 508 h 1649"/>
                              <a:gd name="csX2" fmla="*/ 381 w 1650"/>
                              <a:gd name="csY2" fmla="*/ 888 h 1649"/>
                              <a:gd name="csX3" fmla="*/ 0 w 1650"/>
                              <a:gd name="csY3" fmla="*/ 1142 h 1649"/>
                              <a:gd name="csX4" fmla="*/ 381 w 1650"/>
                              <a:gd name="csY4" fmla="*/ 1269 h 1649"/>
                              <a:gd name="csX5" fmla="*/ 381 w 1650"/>
                              <a:gd name="csY5" fmla="*/ 1650 h 1649"/>
                              <a:gd name="csX6" fmla="*/ 762 w 1650"/>
                              <a:gd name="csY6" fmla="*/ 1396 h 1649"/>
                              <a:gd name="csX7" fmla="*/ 1143 w 1650"/>
                              <a:gd name="csY7" fmla="*/ 1650 h 1649"/>
                              <a:gd name="csX8" fmla="*/ 1143 w 1650"/>
                              <a:gd name="csY8" fmla="*/ 1269 h 1649"/>
                              <a:gd name="csX9" fmla="*/ 1651 w 1650"/>
                              <a:gd name="csY9" fmla="*/ 1142 h 1649"/>
                              <a:gd name="csX10" fmla="*/ 1270 w 1650"/>
                              <a:gd name="csY10" fmla="*/ 888 h 1649"/>
                              <a:gd name="csX11" fmla="*/ 1524 w 1650"/>
                              <a:gd name="csY11" fmla="*/ 508 h 1649"/>
                              <a:gd name="csX12" fmla="*/ 1016 w 1650"/>
                              <a:gd name="csY12" fmla="*/ 508 h 1649"/>
                              <a:gd name="csX13" fmla="*/ 762 w 1650"/>
                              <a:gd name="csY13" fmla="*/ 0 h 1649"/>
                              <a:gd name="csX14" fmla="*/ 508 w 1650"/>
                              <a:gd name="csY14" fmla="*/ 508 h 164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1650" h="1649">
                                <a:moveTo>
                                  <a:pt x="508" y="508"/>
                                </a:moveTo>
                                <a:lnTo>
                                  <a:pt x="127" y="508"/>
                                </a:lnTo>
                                <a:lnTo>
                                  <a:pt x="381" y="888"/>
                                </a:lnTo>
                                <a:lnTo>
                                  <a:pt x="0" y="1142"/>
                                </a:lnTo>
                                <a:lnTo>
                                  <a:pt x="381" y="1269"/>
                                </a:lnTo>
                                <a:lnTo>
                                  <a:pt x="381" y="1650"/>
                                </a:lnTo>
                                <a:lnTo>
                                  <a:pt x="762" y="1396"/>
                                </a:lnTo>
                                <a:lnTo>
                                  <a:pt x="1143" y="1650"/>
                                </a:lnTo>
                                <a:lnTo>
                                  <a:pt x="1143" y="1269"/>
                                </a:lnTo>
                                <a:lnTo>
                                  <a:pt x="1651" y="1142"/>
                                </a:lnTo>
                                <a:lnTo>
                                  <a:pt x="1270" y="888"/>
                                </a:lnTo>
                                <a:lnTo>
                                  <a:pt x="1524" y="508"/>
                                </a:lnTo>
                                <a:lnTo>
                                  <a:pt x="1016" y="508"/>
                                </a:lnTo>
                                <a:lnTo>
                                  <a:pt x="762" y="0"/>
                                </a:lnTo>
                                <a:lnTo>
                                  <a:pt x="508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405492571" name="Freeform: Shape 405492571"/>
                        <wps:cNvSpPr/>
                        <wps:spPr>
                          <a:xfrm>
                            <a:off x="5628409" y="183377"/>
                            <a:ext cx="4825" cy="5076"/>
                          </a:xfrm>
                          <a:custGeom>
                            <a:avLst/>
                            <a:gdLst>
                              <a:gd name="csX0" fmla="*/ 1651 w 4825"/>
                              <a:gd name="csY0" fmla="*/ 1396 h 5076"/>
                              <a:gd name="csX1" fmla="*/ 254 w 4825"/>
                              <a:gd name="csY1" fmla="*/ 1269 h 5076"/>
                              <a:gd name="csX2" fmla="*/ 889 w 4825"/>
                              <a:gd name="csY2" fmla="*/ 2411 h 5076"/>
                              <a:gd name="csX3" fmla="*/ 0 w 4825"/>
                              <a:gd name="csY3" fmla="*/ 3427 h 5076"/>
                              <a:gd name="csX4" fmla="*/ 1143 w 4825"/>
                              <a:gd name="csY4" fmla="*/ 3680 h 5076"/>
                              <a:gd name="csX5" fmla="*/ 1143 w 4825"/>
                              <a:gd name="csY5" fmla="*/ 5077 h 5076"/>
                              <a:gd name="csX6" fmla="*/ 2413 w 4825"/>
                              <a:gd name="csY6" fmla="*/ 4188 h 5076"/>
                              <a:gd name="csX7" fmla="*/ 3556 w 4825"/>
                              <a:gd name="csY7" fmla="*/ 5077 h 5076"/>
                              <a:gd name="csX8" fmla="*/ 3556 w 4825"/>
                              <a:gd name="csY8" fmla="*/ 3680 h 5076"/>
                              <a:gd name="csX9" fmla="*/ 4826 w 4825"/>
                              <a:gd name="csY9" fmla="*/ 3427 h 5076"/>
                              <a:gd name="csX10" fmla="*/ 3809 w 4825"/>
                              <a:gd name="csY10" fmla="*/ 2411 h 5076"/>
                              <a:gd name="csX11" fmla="*/ 4445 w 4825"/>
                              <a:gd name="csY11" fmla="*/ 1269 h 5076"/>
                              <a:gd name="csX12" fmla="*/ 3175 w 4825"/>
                              <a:gd name="csY12" fmla="*/ 1396 h 5076"/>
                              <a:gd name="csX13" fmla="*/ 2413 w 4825"/>
                              <a:gd name="csY13" fmla="*/ 0 h 5076"/>
                              <a:gd name="csX14" fmla="*/ 1651 w 4825"/>
                              <a:gd name="csY14" fmla="*/ 1396 h 507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4825" h="5076">
                                <a:moveTo>
                                  <a:pt x="1651" y="1396"/>
                                </a:moveTo>
                                <a:lnTo>
                                  <a:pt x="254" y="1269"/>
                                </a:lnTo>
                                <a:lnTo>
                                  <a:pt x="889" y="2411"/>
                                </a:lnTo>
                                <a:lnTo>
                                  <a:pt x="0" y="3427"/>
                                </a:lnTo>
                                <a:lnTo>
                                  <a:pt x="1143" y="3680"/>
                                </a:lnTo>
                                <a:lnTo>
                                  <a:pt x="1143" y="5077"/>
                                </a:lnTo>
                                <a:lnTo>
                                  <a:pt x="2413" y="4188"/>
                                </a:lnTo>
                                <a:lnTo>
                                  <a:pt x="3556" y="5077"/>
                                </a:lnTo>
                                <a:lnTo>
                                  <a:pt x="3556" y="3680"/>
                                </a:lnTo>
                                <a:lnTo>
                                  <a:pt x="4826" y="3427"/>
                                </a:lnTo>
                                <a:lnTo>
                                  <a:pt x="3809" y="2411"/>
                                </a:lnTo>
                                <a:lnTo>
                                  <a:pt x="4445" y="1269"/>
                                </a:lnTo>
                                <a:lnTo>
                                  <a:pt x="3175" y="1396"/>
                                </a:lnTo>
                                <a:lnTo>
                                  <a:pt x="2413" y="0"/>
                                </a:lnTo>
                                <a:lnTo>
                                  <a:pt x="1651" y="1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1011415" name="Freeform: Shape 21011415"/>
                        <wps:cNvSpPr/>
                        <wps:spPr>
                          <a:xfrm>
                            <a:off x="5620409" y="115356"/>
                            <a:ext cx="23873" cy="23477"/>
                          </a:xfrm>
                          <a:custGeom>
                            <a:avLst/>
                            <a:gdLst>
                              <a:gd name="csX0" fmla="*/ 11937 w 23873"/>
                              <a:gd name="csY0" fmla="*/ 0 h 23478"/>
                              <a:gd name="csX1" fmla="*/ 9143 w 23873"/>
                              <a:gd name="csY1" fmla="*/ 6726 h 23478"/>
                              <a:gd name="csX2" fmla="*/ 2286 w 23873"/>
                              <a:gd name="csY2" fmla="*/ 4696 h 23478"/>
                              <a:gd name="csX3" fmla="*/ 5841 w 23873"/>
                              <a:gd name="csY3" fmla="*/ 10914 h 23478"/>
                              <a:gd name="csX4" fmla="*/ 0 w 23873"/>
                              <a:gd name="csY4" fmla="*/ 15103 h 23478"/>
                              <a:gd name="csX5" fmla="*/ 6984 w 23873"/>
                              <a:gd name="csY5" fmla="*/ 16245 h 23478"/>
                              <a:gd name="csX6" fmla="*/ 6603 w 23873"/>
                              <a:gd name="csY6" fmla="*/ 23479 h 23478"/>
                              <a:gd name="csX7" fmla="*/ 11937 w 23873"/>
                              <a:gd name="csY7" fmla="*/ 18656 h 23478"/>
                              <a:gd name="csX8" fmla="*/ 17270 w 23873"/>
                              <a:gd name="csY8" fmla="*/ 23479 h 23478"/>
                              <a:gd name="csX9" fmla="*/ 16763 w 23873"/>
                              <a:gd name="csY9" fmla="*/ 16245 h 23478"/>
                              <a:gd name="csX10" fmla="*/ 23874 w 23873"/>
                              <a:gd name="csY10" fmla="*/ 15103 h 23478"/>
                              <a:gd name="csX11" fmla="*/ 18032 w 23873"/>
                              <a:gd name="csY11" fmla="*/ 10914 h 23478"/>
                              <a:gd name="csX12" fmla="*/ 21461 w 23873"/>
                              <a:gd name="csY12" fmla="*/ 4696 h 23478"/>
                              <a:gd name="csX13" fmla="*/ 14604 w 23873"/>
                              <a:gd name="csY13" fmla="*/ 6726 h 23478"/>
                              <a:gd name="csX14" fmla="*/ 11937 w 23873"/>
                              <a:gd name="csY14" fmla="*/ 0 h 2347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23873" h="23478">
                                <a:moveTo>
                                  <a:pt x="11937" y="0"/>
                                </a:moveTo>
                                <a:lnTo>
                                  <a:pt x="9143" y="6726"/>
                                </a:lnTo>
                                <a:lnTo>
                                  <a:pt x="2286" y="4696"/>
                                </a:lnTo>
                                <a:lnTo>
                                  <a:pt x="5841" y="10914"/>
                                </a:lnTo>
                                <a:lnTo>
                                  <a:pt x="0" y="15103"/>
                                </a:lnTo>
                                <a:lnTo>
                                  <a:pt x="6984" y="16245"/>
                                </a:lnTo>
                                <a:lnTo>
                                  <a:pt x="6603" y="23479"/>
                                </a:lnTo>
                                <a:lnTo>
                                  <a:pt x="11937" y="18656"/>
                                </a:lnTo>
                                <a:lnTo>
                                  <a:pt x="17270" y="23479"/>
                                </a:lnTo>
                                <a:lnTo>
                                  <a:pt x="16763" y="16245"/>
                                </a:lnTo>
                                <a:lnTo>
                                  <a:pt x="23874" y="15103"/>
                                </a:lnTo>
                                <a:lnTo>
                                  <a:pt x="18032" y="10914"/>
                                </a:lnTo>
                                <a:lnTo>
                                  <a:pt x="21461" y="4696"/>
                                </a:lnTo>
                                <a:lnTo>
                                  <a:pt x="14604" y="6726"/>
                                </a:lnTo>
                                <a:lnTo>
                                  <a:pt x="11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1500050630" name="Graphic 1"/>
                        <wpg:cNvGrpSpPr/>
                        <wpg:grpSpPr>
                          <a:xfrm>
                            <a:off x="5521204" y="160534"/>
                            <a:ext cx="166773" cy="137791"/>
                            <a:chOff x="5521105" y="160534"/>
                            <a:chExt cx="166773" cy="137799"/>
                          </a:xfrm>
                          <a:solidFill>
                            <a:srgbClr val="000000"/>
                          </a:solidFill>
                        </wpg:grpSpPr>
                        <wps:wsp>
                          <wps:cNvPr id="2055574416" name="Freeform: Shape 2055574416"/>
                          <wps:cNvSpPr/>
                          <wps:spPr>
                            <a:xfrm>
                              <a:off x="5597044" y="264222"/>
                              <a:ext cx="10653" cy="10481"/>
                            </a:xfrm>
                            <a:custGeom>
                              <a:avLst/>
                              <a:gdLst>
                                <a:gd name="csX0" fmla="*/ 10413 w 10653"/>
                                <a:gd name="csY0" fmla="*/ 508 h 10481"/>
                                <a:gd name="csX1" fmla="*/ 9524 w 10653"/>
                                <a:gd name="csY1" fmla="*/ 1904 h 10481"/>
                                <a:gd name="csX2" fmla="*/ 10540 w 10653"/>
                                <a:gd name="csY2" fmla="*/ 5965 h 10481"/>
                                <a:gd name="csX3" fmla="*/ 10286 w 10653"/>
                                <a:gd name="csY3" fmla="*/ 8630 h 10481"/>
                                <a:gd name="csX4" fmla="*/ 7492 w 10653"/>
                                <a:gd name="csY4" fmla="*/ 10280 h 10481"/>
                                <a:gd name="csX5" fmla="*/ 4190 w 10653"/>
                                <a:gd name="csY5" fmla="*/ 10280 h 10481"/>
                                <a:gd name="csX6" fmla="*/ 2540 w 10653"/>
                                <a:gd name="csY6" fmla="*/ 8249 h 10481"/>
                                <a:gd name="csX7" fmla="*/ 1524 w 10653"/>
                                <a:gd name="csY7" fmla="*/ 3934 h 10481"/>
                                <a:gd name="csX8" fmla="*/ 0 w 10653"/>
                                <a:gd name="csY8" fmla="*/ 3046 h 10481"/>
                                <a:gd name="csX9" fmla="*/ 0 w 10653"/>
                                <a:gd name="csY9" fmla="*/ 2665 h 10481"/>
                                <a:gd name="csX10" fmla="*/ 5079 w 10653"/>
                                <a:gd name="csY10" fmla="*/ 1396 h 10481"/>
                                <a:gd name="csX11" fmla="*/ 5079 w 10653"/>
                                <a:gd name="csY11" fmla="*/ 1650 h 10481"/>
                                <a:gd name="csX12" fmla="*/ 3937 w 10653"/>
                                <a:gd name="csY12" fmla="*/ 3173 h 10481"/>
                                <a:gd name="csX13" fmla="*/ 4952 w 10653"/>
                                <a:gd name="csY13" fmla="*/ 7488 h 10481"/>
                                <a:gd name="csX14" fmla="*/ 7746 w 10653"/>
                                <a:gd name="csY14" fmla="*/ 9392 h 10481"/>
                                <a:gd name="csX15" fmla="*/ 9778 w 10653"/>
                                <a:gd name="csY15" fmla="*/ 5965 h 10481"/>
                                <a:gd name="csX16" fmla="*/ 8889 w 10653"/>
                                <a:gd name="csY16" fmla="*/ 2031 h 10481"/>
                                <a:gd name="csX17" fmla="*/ 7111 w 10653"/>
                                <a:gd name="csY17" fmla="*/ 1142 h 10481"/>
                                <a:gd name="csX18" fmla="*/ 7111 w 10653"/>
                                <a:gd name="csY18" fmla="*/ 761 h 10481"/>
                                <a:gd name="csX19" fmla="*/ 10413 w 10653"/>
                                <a:gd name="csY19" fmla="*/ 0 h 10481"/>
                                <a:gd name="csX20" fmla="*/ 10413 w 10653"/>
                                <a:gd name="csY20" fmla="*/ 254 h 1048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0653" h="10481">
                                  <a:moveTo>
                                    <a:pt x="10413" y="508"/>
                                  </a:moveTo>
                                  <a:cubicBezTo>
                                    <a:pt x="9651" y="761"/>
                                    <a:pt x="9270" y="1015"/>
                                    <a:pt x="9524" y="1904"/>
                                  </a:cubicBezTo>
                                  <a:lnTo>
                                    <a:pt x="10540" y="5965"/>
                                  </a:lnTo>
                                  <a:cubicBezTo>
                                    <a:pt x="10667" y="6726"/>
                                    <a:pt x="10794" y="7869"/>
                                    <a:pt x="10286" y="8630"/>
                                  </a:cubicBezTo>
                                  <a:cubicBezTo>
                                    <a:pt x="9651" y="9518"/>
                                    <a:pt x="8381" y="10026"/>
                                    <a:pt x="7492" y="10280"/>
                                  </a:cubicBezTo>
                                  <a:cubicBezTo>
                                    <a:pt x="6857" y="10407"/>
                                    <a:pt x="5333" y="10661"/>
                                    <a:pt x="4190" y="10280"/>
                                  </a:cubicBezTo>
                                  <a:cubicBezTo>
                                    <a:pt x="3429" y="9899"/>
                                    <a:pt x="2920" y="9645"/>
                                    <a:pt x="2540" y="8249"/>
                                  </a:cubicBezTo>
                                  <a:lnTo>
                                    <a:pt x="1524" y="3934"/>
                                  </a:lnTo>
                                  <a:cubicBezTo>
                                    <a:pt x="1270" y="2919"/>
                                    <a:pt x="889" y="2919"/>
                                    <a:pt x="0" y="3046"/>
                                  </a:cubicBezTo>
                                  <a:lnTo>
                                    <a:pt x="0" y="2665"/>
                                  </a:lnTo>
                                  <a:cubicBezTo>
                                    <a:pt x="0" y="2665"/>
                                    <a:pt x="5079" y="1396"/>
                                    <a:pt x="5079" y="1396"/>
                                  </a:cubicBezTo>
                                  <a:lnTo>
                                    <a:pt x="5079" y="1650"/>
                                  </a:lnTo>
                                  <a:cubicBezTo>
                                    <a:pt x="4190" y="1904"/>
                                    <a:pt x="3683" y="2031"/>
                                    <a:pt x="3937" y="3173"/>
                                  </a:cubicBezTo>
                                  <a:lnTo>
                                    <a:pt x="4952" y="7488"/>
                                  </a:lnTo>
                                  <a:cubicBezTo>
                                    <a:pt x="5079" y="8249"/>
                                    <a:pt x="5588" y="10026"/>
                                    <a:pt x="7746" y="9392"/>
                                  </a:cubicBezTo>
                                  <a:cubicBezTo>
                                    <a:pt x="10413" y="8757"/>
                                    <a:pt x="10032" y="6853"/>
                                    <a:pt x="9778" y="5965"/>
                                  </a:cubicBezTo>
                                  <a:lnTo>
                                    <a:pt x="8889" y="2031"/>
                                  </a:lnTo>
                                  <a:cubicBezTo>
                                    <a:pt x="8762" y="1269"/>
                                    <a:pt x="8381" y="888"/>
                                    <a:pt x="7111" y="1142"/>
                                  </a:cubicBezTo>
                                  <a:lnTo>
                                    <a:pt x="7111" y="761"/>
                                  </a:lnTo>
                                  <a:cubicBezTo>
                                    <a:pt x="7111" y="761"/>
                                    <a:pt x="10413" y="0"/>
                                    <a:pt x="10413" y="0"/>
                                  </a:cubicBezTo>
                                  <a:lnTo>
                                    <a:pt x="10413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45897087" name="Freeform: Shape 1445897087"/>
                          <wps:cNvSpPr/>
                          <wps:spPr>
                            <a:xfrm>
                              <a:off x="5608949" y="262826"/>
                              <a:ext cx="7829" cy="10279"/>
                            </a:xfrm>
                            <a:custGeom>
                              <a:avLst/>
                              <a:gdLst>
                                <a:gd name="csX0" fmla="*/ 6254 w 7829"/>
                                <a:gd name="csY0" fmla="*/ 2665 h 10279"/>
                                <a:gd name="csX1" fmla="*/ 2699 w 7829"/>
                                <a:gd name="csY1" fmla="*/ 1015 h 10279"/>
                                <a:gd name="csX2" fmla="*/ 1302 w 7829"/>
                                <a:gd name="csY2" fmla="*/ 2538 h 10279"/>
                                <a:gd name="csX3" fmla="*/ 3207 w 7829"/>
                                <a:gd name="csY3" fmla="*/ 3680 h 10279"/>
                                <a:gd name="csX4" fmla="*/ 5619 w 7829"/>
                                <a:gd name="csY4" fmla="*/ 4061 h 10279"/>
                                <a:gd name="csX5" fmla="*/ 7778 w 7829"/>
                                <a:gd name="csY5" fmla="*/ 6092 h 10279"/>
                                <a:gd name="csX6" fmla="*/ 4603 w 7829"/>
                                <a:gd name="csY6" fmla="*/ 9645 h 10279"/>
                                <a:gd name="csX7" fmla="*/ 1937 w 7829"/>
                                <a:gd name="csY7" fmla="*/ 9772 h 10279"/>
                                <a:gd name="csX8" fmla="*/ 1556 w 7829"/>
                                <a:gd name="csY8" fmla="*/ 10280 h 10279"/>
                                <a:gd name="csX9" fmla="*/ 1175 w 7829"/>
                                <a:gd name="csY9" fmla="*/ 10280 h 10279"/>
                                <a:gd name="csX10" fmla="*/ 540 w 7829"/>
                                <a:gd name="csY10" fmla="*/ 7234 h 10279"/>
                                <a:gd name="csX11" fmla="*/ 921 w 7829"/>
                                <a:gd name="csY11" fmla="*/ 7234 h 10279"/>
                                <a:gd name="csX12" fmla="*/ 4730 w 7829"/>
                                <a:gd name="csY12" fmla="*/ 9138 h 10279"/>
                                <a:gd name="csX13" fmla="*/ 6381 w 7829"/>
                                <a:gd name="csY13" fmla="*/ 7234 h 10279"/>
                                <a:gd name="csX14" fmla="*/ 4349 w 7829"/>
                                <a:gd name="csY14" fmla="*/ 6092 h 10279"/>
                                <a:gd name="csX15" fmla="*/ 3207 w 7829"/>
                                <a:gd name="csY15" fmla="*/ 6092 h 10279"/>
                                <a:gd name="csX16" fmla="*/ 32 w 7829"/>
                                <a:gd name="csY16" fmla="*/ 3807 h 10279"/>
                                <a:gd name="csX17" fmla="*/ 2826 w 7829"/>
                                <a:gd name="csY17" fmla="*/ 508 h 10279"/>
                                <a:gd name="csX18" fmla="*/ 5365 w 7829"/>
                                <a:gd name="csY18" fmla="*/ 508 h 10279"/>
                                <a:gd name="csX19" fmla="*/ 5746 w 7829"/>
                                <a:gd name="csY19" fmla="*/ 0 h 10279"/>
                                <a:gd name="csX20" fmla="*/ 6254 w 7829"/>
                                <a:gd name="csY20" fmla="*/ 0 h 10279"/>
                                <a:gd name="csX21" fmla="*/ 6889 w 7829"/>
                                <a:gd name="csY21" fmla="*/ 2665 h 10279"/>
                                <a:gd name="csX22" fmla="*/ 6508 w 7829"/>
                                <a:gd name="csY22" fmla="*/ 2665 h 1027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7829" h="10279">
                                  <a:moveTo>
                                    <a:pt x="6254" y="2665"/>
                                  </a:moveTo>
                                  <a:cubicBezTo>
                                    <a:pt x="5746" y="1777"/>
                                    <a:pt x="4477" y="508"/>
                                    <a:pt x="2699" y="1015"/>
                                  </a:cubicBezTo>
                                  <a:cubicBezTo>
                                    <a:pt x="1937" y="1142"/>
                                    <a:pt x="1175" y="1777"/>
                                    <a:pt x="1302" y="2538"/>
                                  </a:cubicBezTo>
                                  <a:cubicBezTo>
                                    <a:pt x="1429" y="3173"/>
                                    <a:pt x="1810" y="3427"/>
                                    <a:pt x="3207" y="3680"/>
                                  </a:cubicBezTo>
                                  <a:lnTo>
                                    <a:pt x="5619" y="4061"/>
                                  </a:lnTo>
                                  <a:cubicBezTo>
                                    <a:pt x="5619" y="4061"/>
                                    <a:pt x="7524" y="4696"/>
                                    <a:pt x="7778" y="6092"/>
                                  </a:cubicBezTo>
                                  <a:cubicBezTo>
                                    <a:pt x="8032" y="7234"/>
                                    <a:pt x="7397" y="9011"/>
                                    <a:pt x="4603" y="9645"/>
                                  </a:cubicBezTo>
                                  <a:cubicBezTo>
                                    <a:pt x="3207" y="10026"/>
                                    <a:pt x="2318" y="9645"/>
                                    <a:pt x="1937" y="9772"/>
                                  </a:cubicBezTo>
                                  <a:cubicBezTo>
                                    <a:pt x="1683" y="9772"/>
                                    <a:pt x="1556" y="10026"/>
                                    <a:pt x="1556" y="10280"/>
                                  </a:cubicBezTo>
                                  <a:lnTo>
                                    <a:pt x="1175" y="10280"/>
                                  </a:lnTo>
                                  <a:cubicBezTo>
                                    <a:pt x="1175" y="10280"/>
                                    <a:pt x="540" y="7234"/>
                                    <a:pt x="540" y="7234"/>
                                  </a:cubicBezTo>
                                  <a:lnTo>
                                    <a:pt x="921" y="7234"/>
                                  </a:lnTo>
                                  <a:cubicBezTo>
                                    <a:pt x="1556" y="8376"/>
                                    <a:pt x="2699" y="9645"/>
                                    <a:pt x="4730" y="9138"/>
                                  </a:cubicBezTo>
                                  <a:cubicBezTo>
                                    <a:pt x="6635" y="8757"/>
                                    <a:pt x="6381" y="7488"/>
                                    <a:pt x="6381" y="7234"/>
                                  </a:cubicBezTo>
                                  <a:cubicBezTo>
                                    <a:pt x="6254" y="6346"/>
                                    <a:pt x="5365" y="6219"/>
                                    <a:pt x="4349" y="6092"/>
                                  </a:cubicBezTo>
                                  <a:lnTo>
                                    <a:pt x="3207" y="6092"/>
                                  </a:lnTo>
                                  <a:cubicBezTo>
                                    <a:pt x="413" y="5457"/>
                                    <a:pt x="159" y="4315"/>
                                    <a:pt x="32" y="3807"/>
                                  </a:cubicBezTo>
                                  <a:cubicBezTo>
                                    <a:pt x="-95" y="3046"/>
                                    <a:pt x="32" y="1142"/>
                                    <a:pt x="2826" y="508"/>
                                  </a:cubicBezTo>
                                  <a:cubicBezTo>
                                    <a:pt x="4096" y="254"/>
                                    <a:pt x="4858" y="508"/>
                                    <a:pt x="5365" y="508"/>
                                  </a:cubicBezTo>
                                  <a:cubicBezTo>
                                    <a:pt x="5746" y="508"/>
                                    <a:pt x="5746" y="254"/>
                                    <a:pt x="5746" y="0"/>
                                  </a:cubicBezTo>
                                  <a:lnTo>
                                    <a:pt x="6254" y="0"/>
                                  </a:lnTo>
                                  <a:cubicBezTo>
                                    <a:pt x="6254" y="0"/>
                                    <a:pt x="6889" y="2665"/>
                                    <a:pt x="6889" y="2665"/>
                                  </a:cubicBezTo>
                                  <a:lnTo>
                                    <a:pt x="6508" y="26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45539176" name="Freeform: Shape 2145539176"/>
                          <wps:cNvSpPr/>
                          <wps:spPr>
                            <a:xfrm>
                              <a:off x="5616854" y="261557"/>
                              <a:ext cx="9651" cy="9518"/>
                            </a:xfrm>
                            <a:custGeom>
                              <a:avLst/>
                              <a:gdLst>
                                <a:gd name="csX0" fmla="*/ 8381 w 9651"/>
                                <a:gd name="csY0" fmla="*/ 9011 h 9518"/>
                                <a:gd name="csX1" fmla="*/ 2794 w 9651"/>
                                <a:gd name="csY1" fmla="*/ 9518 h 9518"/>
                                <a:gd name="csX2" fmla="*/ 2794 w 9651"/>
                                <a:gd name="csY2" fmla="*/ 9138 h 9518"/>
                                <a:gd name="csX3" fmla="*/ 4190 w 9651"/>
                                <a:gd name="csY3" fmla="*/ 7742 h 9518"/>
                                <a:gd name="csX4" fmla="*/ 3556 w 9651"/>
                                <a:gd name="csY4" fmla="*/ 888 h 9518"/>
                                <a:gd name="csX5" fmla="*/ 762 w 9651"/>
                                <a:gd name="csY5" fmla="*/ 3427 h 9518"/>
                                <a:gd name="csX6" fmla="*/ 254 w 9651"/>
                                <a:gd name="csY6" fmla="*/ 3427 h 9518"/>
                                <a:gd name="csX7" fmla="*/ 0 w 9651"/>
                                <a:gd name="csY7" fmla="*/ 888 h 9518"/>
                                <a:gd name="csX8" fmla="*/ 9397 w 9651"/>
                                <a:gd name="csY8" fmla="*/ 0 h 9518"/>
                                <a:gd name="csX9" fmla="*/ 9651 w 9651"/>
                                <a:gd name="csY9" fmla="*/ 2665 h 9518"/>
                                <a:gd name="csX10" fmla="*/ 9143 w 9651"/>
                                <a:gd name="csY10" fmla="*/ 2665 h 9518"/>
                                <a:gd name="csX11" fmla="*/ 5968 w 9651"/>
                                <a:gd name="csY11" fmla="*/ 761 h 9518"/>
                                <a:gd name="csX12" fmla="*/ 6603 w 9651"/>
                                <a:gd name="csY12" fmla="*/ 7615 h 9518"/>
                                <a:gd name="csX13" fmla="*/ 8254 w 9651"/>
                                <a:gd name="csY13" fmla="*/ 8630 h 9518"/>
                                <a:gd name="csX14" fmla="*/ 8254 w 9651"/>
                                <a:gd name="csY14" fmla="*/ 9011 h 951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9651" h="9518">
                                  <a:moveTo>
                                    <a:pt x="8381" y="9011"/>
                                  </a:moveTo>
                                  <a:lnTo>
                                    <a:pt x="2794" y="9518"/>
                                  </a:lnTo>
                                  <a:lnTo>
                                    <a:pt x="2794" y="9138"/>
                                  </a:lnTo>
                                  <a:cubicBezTo>
                                    <a:pt x="3937" y="9011"/>
                                    <a:pt x="4318" y="8884"/>
                                    <a:pt x="4190" y="7742"/>
                                  </a:cubicBezTo>
                                  <a:lnTo>
                                    <a:pt x="3556" y="888"/>
                                  </a:lnTo>
                                  <a:cubicBezTo>
                                    <a:pt x="2540" y="1015"/>
                                    <a:pt x="889" y="1269"/>
                                    <a:pt x="762" y="3427"/>
                                  </a:cubicBezTo>
                                  <a:lnTo>
                                    <a:pt x="254" y="3427"/>
                                  </a:lnTo>
                                  <a:cubicBezTo>
                                    <a:pt x="254" y="3427"/>
                                    <a:pt x="0" y="888"/>
                                    <a:pt x="0" y="888"/>
                                  </a:cubicBezTo>
                                  <a:lnTo>
                                    <a:pt x="9397" y="0"/>
                                  </a:lnTo>
                                  <a:lnTo>
                                    <a:pt x="9651" y="2665"/>
                                  </a:lnTo>
                                  <a:lnTo>
                                    <a:pt x="9143" y="2665"/>
                                  </a:lnTo>
                                  <a:cubicBezTo>
                                    <a:pt x="8635" y="635"/>
                                    <a:pt x="6984" y="761"/>
                                    <a:pt x="5968" y="761"/>
                                  </a:cubicBezTo>
                                  <a:lnTo>
                                    <a:pt x="6603" y="7615"/>
                                  </a:lnTo>
                                  <a:cubicBezTo>
                                    <a:pt x="6603" y="8757"/>
                                    <a:pt x="7111" y="8757"/>
                                    <a:pt x="8254" y="8630"/>
                                  </a:cubicBezTo>
                                  <a:lnTo>
                                    <a:pt x="8254" y="90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45897132" name="Freeform: Shape 745897132"/>
                          <wps:cNvSpPr/>
                          <wps:spPr>
                            <a:xfrm>
                              <a:off x="5627521" y="261557"/>
                              <a:ext cx="10794" cy="9137"/>
                            </a:xfrm>
                            <a:custGeom>
                              <a:avLst/>
                              <a:gdLst>
                                <a:gd name="csX0" fmla="*/ 4064 w 10794"/>
                                <a:gd name="csY0" fmla="*/ 4442 h 9137"/>
                                <a:gd name="csX1" fmla="*/ 6984 w 10794"/>
                                <a:gd name="csY1" fmla="*/ 2411 h 9137"/>
                                <a:gd name="csX2" fmla="*/ 5079 w 10794"/>
                                <a:gd name="csY2" fmla="*/ 508 h 9137"/>
                                <a:gd name="csX3" fmla="*/ 4064 w 10794"/>
                                <a:gd name="csY3" fmla="*/ 1015 h 9137"/>
                                <a:gd name="csX4" fmla="*/ 4064 w 10794"/>
                                <a:gd name="csY4" fmla="*/ 4442 h 9137"/>
                                <a:gd name="csX5" fmla="*/ 10794 w 10794"/>
                                <a:gd name="csY5" fmla="*/ 9011 h 9137"/>
                                <a:gd name="csX6" fmla="*/ 7619 w 10794"/>
                                <a:gd name="csY6" fmla="*/ 9011 h 9137"/>
                                <a:gd name="csX7" fmla="*/ 4445 w 10794"/>
                                <a:gd name="csY7" fmla="*/ 4823 h 9137"/>
                                <a:gd name="csX8" fmla="*/ 4064 w 10794"/>
                                <a:gd name="csY8" fmla="*/ 4823 h 9137"/>
                                <a:gd name="csX9" fmla="*/ 4064 w 10794"/>
                                <a:gd name="csY9" fmla="*/ 7361 h 9137"/>
                                <a:gd name="csX10" fmla="*/ 5334 w 10794"/>
                                <a:gd name="csY10" fmla="*/ 8630 h 9137"/>
                                <a:gd name="csX11" fmla="*/ 5334 w 10794"/>
                                <a:gd name="csY11" fmla="*/ 9011 h 9137"/>
                                <a:gd name="csX12" fmla="*/ 0 w 10794"/>
                                <a:gd name="csY12" fmla="*/ 9011 h 9137"/>
                                <a:gd name="csX13" fmla="*/ 0 w 10794"/>
                                <a:gd name="csY13" fmla="*/ 8630 h 9137"/>
                                <a:gd name="csX14" fmla="*/ 1397 w 10794"/>
                                <a:gd name="csY14" fmla="*/ 7488 h 9137"/>
                                <a:gd name="csX15" fmla="*/ 1397 w 10794"/>
                                <a:gd name="csY15" fmla="*/ 1650 h 9137"/>
                                <a:gd name="csX16" fmla="*/ 127 w 10794"/>
                                <a:gd name="csY16" fmla="*/ 381 h 9137"/>
                                <a:gd name="csX17" fmla="*/ 127 w 10794"/>
                                <a:gd name="csY17" fmla="*/ 0 h 9137"/>
                                <a:gd name="csX18" fmla="*/ 5207 w 10794"/>
                                <a:gd name="csY18" fmla="*/ 0 h 9137"/>
                                <a:gd name="csX19" fmla="*/ 9524 w 10794"/>
                                <a:gd name="csY19" fmla="*/ 2538 h 9137"/>
                                <a:gd name="csX20" fmla="*/ 6984 w 10794"/>
                                <a:gd name="csY20" fmla="*/ 4696 h 9137"/>
                                <a:gd name="csX21" fmla="*/ 10032 w 10794"/>
                                <a:gd name="csY21" fmla="*/ 8503 h 9137"/>
                                <a:gd name="csX22" fmla="*/ 10667 w 10794"/>
                                <a:gd name="csY22" fmla="*/ 8757 h 9137"/>
                                <a:gd name="csX23" fmla="*/ 10667 w 10794"/>
                                <a:gd name="csY23" fmla="*/ 9138 h 913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</a:cxnLst>
                              <a:rect l="l" t="t" r="r" b="b"/>
                              <a:pathLst>
                                <a:path w="10794" h="9137">
                                  <a:moveTo>
                                    <a:pt x="4064" y="4442"/>
                                  </a:moveTo>
                                  <a:cubicBezTo>
                                    <a:pt x="6096" y="4442"/>
                                    <a:pt x="6984" y="4188"/>
                                    <a:pt x="6984" y="2411"/>
                                  </a:cubicBezTo>
                                  <a:cubicBezTo>
                                    <a:pt x="6984" y="1142"/>
                                    <a:pt x="6349" y="508"/>
                                    <a:pt x="5079" y="508"/>
                                  </a:cubicBezTo>
                                  <a:cubicBezTo>
                                    <a:pt x="4190" y="508"/>
                                    <a:pt x="4190" y="635"/>
                                    <a:pt x="4064" y="1015"/>
                                  </a:cubicBezTo>
                                  <a:lnTo>
                                    <a:pt x="4064" y="4442"/>
                                  </a:lnTo>
                                  <a:close/>
                                  <a:moveTo>
                                    <a:pt x="10794" y="9011"/>
                                  </a:moveTo>
                                  <a:lnTo>
                                    <a:pt x="7619" y="9011"/>
                                  </a:lnTo>
                                  <a:cubicBezTo>
                                    <a:pt x="7619" y="9011"/>
                                    <a:pt x="4445" y="4823"/>
                                    <a:pt x="4445" y="4823"/>
                                  </a:cubicBezTo>
                                  <a:lnTo>
                                    <a:pt x="4064" y="4823"/>
                                  </a:lnTo>
                                  <a:lnTo>
                                    <a:pt x="4064" y="7361"/>
                                  </a:lnTo>
                                  <a:cubicBezTo>
                                    <a:pt x="4064" y="8376"/>
                                    <a:pt x="4318" y="8503"/>
                                    <a:pt x="5334" y="8630"/>
                                  </a:cubicBezTo>
                                  <a:lnTo>
                                    <a:pt x="5334" y="9011"/>
                                  </a:lnTo>
                                  <a:cubicBezTo>
                                    <a:pt x="5334" y="9011"/>
                                    <a:pt x="0" y="9011"/>
                                    <a:pt x="0" y="9011"/>
                                  </a:cubicBezTo>
                                  <a:lnTo>
                                    <a:pt x="0" y="8630"/>
                                  </a:lnTo>
                                  <a:cubicBezTo>
                                    <a:pt x="1143" y="8630"/>
                                    <a:pt x="1397" y="8630"/>
                                    <a:pt x="1397" y="7488"/>
                                  </a:cubicBezTo>
                                  <a:lnTo>
                                    <a:pt x="1397" y="1650"/>
                                  </a:lnTo>
                                  <a:cubicBezTo>
                                    <a:pt x="1524" y="508"/>
                                    <a:pt x="1016" y="508"/>
                                    <a:pt x="127" y="381"/>
                                  </a:cubicBezTo>
                                  <a:lnTo>
                                    <a:pt x="127" y="0"/>
                                  </a:lnTo>
                                  <a:lnTo>
                                    <a:pt x="5207" y="0"/>
                                  </a:lnTo>
                                  <a:cubicBezTo>
                                    <a:pt x="6349" y="127"/>
                                    <a:pt x="9651" y="254"/>
                                    <a:pt x="9524" y="2538"/>
                                  </a:cubicBezTo>
                                  <a:cubicBezTo>
                                    <a:pt x="9524" y="4188"/>
                                    <a:pt x="7873" y="4569"/>
                                    <a:pt x="6984" y="4696"/>
                                  </a:cubicBezTo>
                                  <a:lnTo>
                                    <a:pt x="10032" y="8503"/>
                                  </a:lnTo>
                                  <a:cubicBezTo>
                                    <a:pt x="10032" y="8503"/>
                                    <a:pt x="10540" y="8757"/>
                                    <a:pt x="10667" y="8757"/>
                                  </a:cubicBezTo>
                                  <a:lnTo>
                                    <a:pt x="10667" y="91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96895833" name="Freeform: Shape 1896895833"/>
                          <wps:cNvSpPr/>
                          <wps:spPr>
                            <a:xfrm>
                              <a:off x="5637934" y="262572"/>
                              <a:ext cx="10666" cy="9772"/>
                            </a:xfrm>
                            <a:custGeom>
                              <a:avLst/>
                              <a:gdLst>
                                <a:gd name="csX0" fmla="*/ 6349 w 10666"/>
                                <a:gd name="csY0" fmla="*/ 5711 h 9772"/>
                                <a:gd name="csX1" fmla="*/ 5207 w 10666"/>
                                <a:gd name="csY1" fmla="*/ 2411 h 9772"/>
                                <a:gd name="csX2" fmla="*/ 3301 w 10666"/>
                                <a:gd name="csY2" fmla="*/ 5330 h 9772"/>
                                <a:gd name="csX3" fmla="*/ 6349 w 10666"/>
                                <a:gd name="csY3" fmla="*/ 5711 h 9772"/>
                                <a:gd name="csX4" fmla="*/ 10667 w 10666"/>
                                <a:gd name="csY4" fmla="*/ 9392 h 9772"/>
                                <a:gd name="csX5" fmla="*/ 5588 w 10666"/>
                                <a:gd name="csY5" fmla="*/ 8757 h 9772"/>
                                <a:gd name="csX6" fmla="*/ 5588 w 10666"/>
                                <a:gd name="csY6" fmla="*/ 8376 h 9772"/>
                                <a:gd name="csX7" fmla="*/ 6984 w 10666"/>
                                <a:gd name="csY7" fmla="*/ 7995 h 9772"/>
                                <a:gd name="csX8" fmla="*/ 6476 w 10666"/>
                                <a:gd name="csY8" fmla="*/ 6219 h 9772"/>
                                <a:gd name="csX9" fmla="*/ 2920 w 10666"/>
                                <a:gd name="csY9" fmla="*/ 5838 h 9772"/>
                                <a:gd name="csX10" fmla="*/ 2032 w 10666"/>
                                <a:gd name="csY10" fmla="*/ 7488 h 9772"/>
                                <a:gd name="csX11" fmla="*/ 3175 w 10666"/>
                                <a:gd name="csY11" fmla="*/ 8249 h 9772"/>
                                <a:gd name="csX12" fmla="*/ 3175 w 10666"/>
                                <a:gd name="csY12" fmla="*/ 8630 h 9772"/>
                                <a:gd name="csX13" fmla="*/ 0 w 10666"/>
                                <a:gd name="csY13" fmla="*/ 8249 h 9772"/>
                                <a:gd name="csX14" fmla="*/ 0 w 10666"/>
                                <a:gd name="csY14" fmla="*/ 7995 h 9772"/>
                                <a:gd name="csX15" fmla="*/ 1778 w 10666"/>
                                <a:gd name="csY15" fmla="*/ 6726 h 9772"/>
                                <a:gd name="csX16" fmla="*/ 6095 w 10666"/>
                                <a:gd name="csY16" fmla="*/ 0 h 9772"/>
                                <a:gd name="csX17" fmla="*/ 6476 w 10666"/>
                                <a:gd name="csY17" fmla="*/ 0 h 9772"/>
                                <a:gd name="csX18" fmla="*/ 9143 w 10666"/>
                                <a:gd name="csY18" fmla="*/ 7361 h 9772"/>
                                <a:gd name="csX19" fmla="*/ 10667 w 10666"/>
                                <a:gd name="csY19" fmla="*/ 9392 h 9772"/>
                                <a:gd name="csX20" fmla="*/ 10667 w 10666"/>
                                <a:gd name="csY20" fmla="*/ 9772 h 977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0666" h="9772">
                                  <a:moveTo>
                                    <a:pt x="6349" y="5711"/>
                                  </a:moveTo>
                                  <a:lnTo>
                                    <a:pt x="5207" y="2411"/>
                                  </a:lnTo>
                                  <a:lnTo>
                                    <a:pt x="3301" y="5330"/>
                                  </a:lnTo>
                                  <a:lnTo>
                                    <a:pt x="6349" y="5711"/>
                                  </a:lnTo>
                                  <a:close/>
                                  <a:moveTo>
                                    <a:pt x="10667" y="9392"/>
                                  </a:moveTo>
                                  <a:lnTo>
                                    <a:pt x="5588" y="8757"/>
                                  </a:lnTo>
                                  <a:lnTo>
                                    <a:pt x="5588" y="8376"/>
                                  </a:lnTo>
                                  <a:cubicBezTo>
                                    <a:pt x="6603" y="8376"/>
                                    <a:pt x="6857" y="8376"/>
                                    <a:pt x="6984" y="7995"/>
                                  </a:cubicBezTo>
                                  <a:cubicBezTo>
                                    <a:pt x="6984" y="7615"/>
                                    <a:pt x="6603" y="6599"/>
                                    <a:pt x="6476" y="6219"/>
                                  </a:cubicBezTo>
                                  <a:lnTo>
                                    <a:pt x="2920" y="5838"/>
                                  </a:lnTo>
                                  <a:cubicBezTo>
                                    <a:pt x="2413" y="6726"/>
                                    <a:pt x="2032" y="7234"/>
                                    <a:pt x="2032" y="7488"/>
                                  </a:cubicBezTo>
                                  <a:cubicBezTo>
                                    <a:pt x="2032" y="7995"/>
                                    <a:pt x="2667" y="8122"/>
                                    <a:pt x="3175" y="8249"/>
                                  </a:cubicBezTo>
                                  <a:lnTo>
                                    <a:pt x="3175" y="8630"/>
                                  </a:lnTo>
                                  <a:cubicBezTo>
                                    <a:pt x="3175" y="8630"/>
                                    <a:pt x="0" y="8249"/>
                                    <a:pt x="0" y="8249"/>
                                  </a:cubicBezTo>
                                  <a:lnTo>
                                    <a:pt x="0" y="7995"/>
                                  </a:lnTo>
                                  <a:cubicBezTo>
                                    <a:pt x="889" y="7995"/>
                                    <a:pt x="1143" y="7615"/>
                                    <a:pt x="1778" y="6726"/>
                                  </a:cubicBezTo>
                                  <a:lnTo>
                                    <a:pt x="6095" y="0"/>
                                  </a:lnTo>
                                  <a:lnTo>
                                    <a:pt x="6476" y="0"/>
                                  </a:lnTo>
                                  <a:cubicBezTo>
                                    <a:pt x="6476" y="0"/>
                                    <a:pt x="9143" y="7361"/>
                                    <a:pt x="9143" y="7361"/>
                                  </a:cubicBezTo>
                                  <a:cubicBezTo>
                                    <a:pt x="9651" y="8884"/>
                                    <a:pt x="9905" y="9392"/>
                                    <a:pt x="10667" y="9392"/>
                                  </a:cubicBezTo>
                                  <a:lnTo>
                                    <a:pt x="10667" y="97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58121767" name="Freeform: Shape 758121767"/>
                          <wps:cNvSpPr/>
                          <wps:spPr>
                            <a:xfrm>
                              <a:off x="5648855" y="263460"/>
                              <a:ext cx="10032" cy="10533"/>
                            </a:xfrm>
                            <a:custGeom>
                              <a:avLst/>
                              <a:gdLst>
                                <a:gd name="csX0" fmla="*/ 8889 w 10032"/>
                                <a:gd name="csY0" fmla="*/ 10280 h 10533"/>
                                <a:gd name="csX1" fmla="*/ 0 w 10032"/>
                                <a:gd name="csY1" fmla="*/ 8630 h 10533"/>
                                <a:gd name="csX2" fmla="*/ 0 w 10032"/>
                                <a:gd name="csY2" fmla="*/ 8376 h 10533"/>
                                <a:gd name="csX3" fmla="*/ 1524 w 10032"/>
                                <a:gd name="csY3" fmla="*/ 7742 h 10533"/>
                                <a:gd name="csX4" fmla="*/ 2667 w 10032"/>
                                <a:gd name="csY4" fmla="*/ 1523 h 10533"/>
                                <a:gd name="csX5" fmla="*/ 1524 w 10032"/>
                                <a:gd name="csY5" fmla="*/ 381 h 10533"/>
                                <a:gd name="csX6" fmla="*/ 1524 w 10032"/>
                                <a:gd name="csY6" fmla="*/ 0 h 10533"/>
                                <a:gd name="csX7" fmla="*/ 6985 w 10032"/>
                                <a:gd name="csY7" fmla="*/ 1015 h 10533"/>
                                <a:gd name="csX8" fmla="*/ 6985 w 10032"/>
                                <a:gd name="csY8" fmla="*/ 1396 h 10533"/>
                                <a:gd name="csX9" fmla="*/ 5207 w 10032"/>
                                <a:gd name="csY9" fmla="*/ 2284 h 10533"/>
                                <a:gd name="csX10" fmla="*/ 4064 w 10032"/>
                                <a:gd name="csY10" fmla="*/ 8376 h 10533"/>
                                <a:gd name="csX11" fmla="*/ 5334 w 10032"/>
                                <a:gd name="csY11" fmla="*/ 9392 h 10533"/>
                                <a:gd name="csX12" fmla="*/ 9651 w 10032"/>
                                <a:gd name="csY12" fmla="*/ 7615 h 10533"/>
                                <a:gd name="csX13" fmla="*/ 10032 w 10032"/>
                                <a:gd name="csY13" fmla="*/ 7615 h 10533"/>
                                <a:gd name="csX14" fmla="*/ 8889 w 10032"/>
                                <a:gd name="csY14" fmla="*/ 10534 h 1053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10032" h="10533">
                                  <a:moveTo>
                                    <a:pt x="8889" y="10280"/>
                                  </a:moveTo>
                                  <a:lnTo>
                                    <a:pt x="0" y="8630"/>
                                  </a:lnTo>
                                  <a:lnTo>
                                    <a:pt x="0" y="8376"/>
                                  </a:lnTo>
                                  <a:cubicBezTo>
                                    <a:pt x="1016" y="8376"/>
                                    <a:pt x="1397" y="8376"/>
                                    <a:pt x="1524" y="7742"/>
                                  </a:cubicBezTo>
                                  <a:lnTo>
                                    <a:pt x="2667" y="1523"/>
                                  </a:lnTo>
                                  <a:cubicBezTo>
                                    <a:pt x="2794" y="635"/>
                                    <a:pt x="2159" y="508"/>
                                    <a:pt x="1524" y="381"/>
                                  </a:cubicBezTo>
                                  <a:lnTo>
                                    <a:pt x="1524" y="0"/>
                                  </a:lnTo>
                                  <a:cubicBezTo>
                                    <a:pt x="1524" y="0"/>
                                    <a:pt x="6985" y="1015"/>
                                    <a:pt x="6985" y="1015"/>
                                  </a:cubicBezTo>
                                  <a:lnTo>
                                    <a:pt x="6985" y="1396"/>
                                  </a:lnTo>
                                  <a:cubicBezTo>
                                    <a:pt x="5842" y="1269"/>
                                    <a:pt x="5334" y="1142"/>
                                    <a:pt x="5207" y="2284"/>
                                  </a:cubicBezTo>
                                  <a:lnTo>
                                    <a:pt x="4064" y="8376"/>
                                  </a:lnTo>
                                  <a:cubicBezTo>
                                    <a:pt x="4064" y="8376"/>
                                    <a:pt x="4318" y="9138"/>
                                    <a:pt x="5334" y="9392"/>
                                  </a:cubicBezTo>
                                  <a:cubicBezTo>
                                    <a:pt x="7619" y="9772"/>
                                    <a:pt x="8762" y="8884"/>
                                    <a:pt x="9651" y="7615"/>
                                  </a:cubicBezTo>
                                  <a:lnTo>
                                    <a:pt x="10032" y="7615"/>
                                  </a:lnTo>
                                  <a:cubicBezTo>
                                    <a:pt x="10032" y="7615"/>
                                    <a:pt x="8889" y="10534"/>
                                    <a:pt x="8889" y="1053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84103408" name="Freeform: Shape 1184103408"/>
                          <wps:cNvSpPr/>
                          <wps:spPr>
                            <a:xfrm>
                              <a:off x="5658379" y="265364"/>
                              <a:ext cx="7111" cy="9772"/>
                            </a:xfrm>
                            <a:custGeom>
                              <a:avLst/>
                              <a:gdLst>
                                <a:gd name="csX0" fmla="*/ 5334 w 7111"/>
                                <a:gd name="csY0" fmla="*/ 9772 h 9772"/>
                                <a:gd name="csX1" fmla="*/ 0 w 7111"/>
                                <a:gd name="csY1" fmla="*/ 8630 h 9772"/>
                                <a:gd name="csX2" fmla="*/ 0 w 7111"/>
                                <a:gd name="csY2" fmla="*/ 8376 h 9772"/>
                                <a:gd name="csX3" fmla="*/ 1651 w 7111"/>
                                <a:gd name="csY3" fmla="*/ 7742 h 9772"/>
                                <a:gd name="csX4" fmla="*/ 2921 w 7111"/>
                                <a:gd name="csY4" fmla="*/ 1523 h 9772"/>
                                <a:gd name="csX5" fmla="*/ 1651 w 7111"/>
                                <a:gd name="csY5" fmla="*/ 254 h 9772"/>
                                <a:gd name="csX6" fmla="*/ 1651 w 7111"/>
                                <a:gd name="csY6" fmla="*/ 0 h 9772"/>
                                <a:gd name="csX7" fmla="*/ 7111 w 7111"/>
                                <a:gd name="csY7" fmla="*/ 1142 h 9772"/>
                                <a:gd name="csX8" fmla="*/ 7111 w 7111"/>
                                <a:gd name="csY8" fmla="*/ 1396 h 9772"/>
                                <a:gd name="csX9" fmla="*/ 5461 w 7111"/>
                                <a:gd name="csY9" fmla="*/ 2031 h 9772"/>
                                <a:gd name="csX10" fmla="*/ 4191 w 7111"/>
                                <a:gd name="csY10" fmla="*/ 8249 h 9772"/>
                                <a:gd name="csX11" fmla="*/ 5461 w 7111"/>
                                <a:gd name="csY11" fmla="*/ 9518 h 9772"/>
                                <a:gd name="csX12" fmla="*/ 5461 w 7111"/>
                                <a:gd name="csY12" fmla="*/ 9772 h 977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</a:cxnLst>
                              <a:rect l="l" t="t" r="r" b="b"/>
                              <a:pathLst>
                                <a:path w="7111" h="9772">
                                  <a:moveTo>
                                    <a:pt x="5334" y="9772"/>
                                  </a:moveTo>
                                  <a:lnTo>
                                    <a:pt x="0" y="8630"/>
                                  </a:lnTo>
                                  <a:lnTo>
                                    <a:pt x="0" y="8376"/>
                                  </a:lnTo>
                                  <a:cubicBezTo>
                                    <a:pt x="889" y="8376"/>
                                    <a:pt x="1524" y="8503"/>
                                    <a:pt x="1651" y="7742"/>
                                  </a:cubicBezTo>
                                  <a:lnTo>
                                    <a:pt x="2921" y="1523"/>
                                  </a:lnTo>
                                  <a:cubicBezTo>
                                    <a:pt x="3048" y="635"/>
                                    <a:pt x="2413" y="508"/>
                                    <a:pt x="1651" y="254"/>
                                  </a:cubicBezTo>
                                  <a:lnTo>
                                    <a:pt x="1651" y="0"/>
                                  </a:lnTo>
                                  <a:cubicBezTo>
                                    <a:pt x="1651" y="0"/>
                                    <a:pt x="7111" y="1142"/>
                                    <a:pt x="7111" y="1142"/>
                                  </a:cubicBezTo>
                                  <a:lnTo>
                                    <a:pt x="7111" y="1396"/>
                                  </a:lnTo>
                                  <a:cubicBezTo>
                                    <a:pt x="6349" y="1396"/>
                                    <a:pt x="5588" y="1142"/>
                                    <a:pt x="5461" y="2031"/>
                                  </a:cubicBezTo>
                                  <a:lnTo>
                                    <a:pt x="4191" y="8249"/>
                                  </a:lnTo>
                                  <a:cubicBezTo>
                                    <a:pt x="4064" y="9138"/>
                                    <a:pt x="4572" y="9265"/>
                                    <a:pt x="5461" y="9518"/>
                                  </a:cubicBezTo>
                                  <a:lnTo>
                                    <a:pt x="5461" y="97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34547779" name="Freeform: Shape 1434547779"/>
                          <wps:cNvSpPr/>
                          <wps:spPr>
                            <a:xfrm>
                              <a:off x="5663967" y="266760"/>
                              <a:ext cx="10666" cy="9772"/>
                            </a:xfrm>
                            <a:custGeom>
                              <a:avLst/>
                              <a:gdLst>
                                <a:gd name="csX0" fmla="*/ 6223 w 10666"/>
                                <a:gd name="csY0" fmla="*/ 6219 h 9772"/>
                                <a:gd name="csX1" fmla="*/ 4953 w 10666"/>
                                <a:gd name="csY1" fmla="*/ 2919 h 9772"/>
                                <a:gd name="csX2" fmla="*/ 3175 w 10666"/>
                                <a:gd name="csY2" fmla="*/ 5965 h 9772"/>
                                <a:gd name="csX3" fmla="*/ 6223 w 10666"/>
                                <a:gd name="csY3" fmla="*/ 6219 h 9772"/>
                                <a:gd name="csX4" fmla="*/ 10667 w 10666"/>
                                <a:gd name="csY4" fmla="*/ 9772 h 9772"/>
                                <a:gd name="csX5" fmla="*/ 5588 w 10666"/>
                                <a:gd name="csY5" fmla="*/ 9265 h 9772"/>
                                <a:gd name="csX6" fmla="*/ 5588 w 10666"/>
                                <a:gd name="csY6" fmla="*/ 8884 h 9772"/>
                                <a:gd name="csX7" fmla="*/ 6857 w 10666"/>
                                <a:gd name="csY7" fmla="*/ 8503 h 9772"/>
                                <a:gd name="csX8" fmla="*/ 6349 w 10666"/>
                                <a:gd name="csY8" fmla="*/ 6726 h 9772"/>
                                <a:gd name="csX9" fmla="*/ 2794 w 10666"/>
                                <a:gd name="csY9" fmla="*/ 6346 h 9772"/>
                                <a:gd name="csX10" fmla="*/ 1905 w 10666"/>
                                <a:gd name="csY10" fmla="*/ 7995 h 9772"/>
                                <a:gd name="csX11" fmla="*/ 3175 w 10666"/>
                                <a:gd name="csY11" fmla="*/ 8630 h 9772"/>
                                <a:gd name="csX12" fmla="*/ 3175 w 10666"/>
                                <a:gd name="csY12" fmla="*/ 9011 h 9772"/>
                                <a:gd name="csX13" fmla="*/ 0 w 10666"/>
                                <a:gd name="csY13" fmla="*/ 8630 h 9772"/>
                                <a:gd name="csX14" fmla="*/ 0 w 10666"/>
                                <a:gd name="csY14" fmla="*/ 8249 h 9772"/>
                                <a:gd name="csX15" fmla="*/ 1778 w 10666"/>
                                <a:gd name="csY15" fmla="*/ 6853 h 9772"/>
                                <a:gd name="csX16" fmla="*/ 5968 w 10666"/>
                                <a:gd name="csY16" fmla="*/ 0 h 9772"/>
                                <a:gd name="csX17" fmla="*/ 6349 w 10666"/>
                                <a:gd name="csY17" fmla="*/ 0 h 9772"/>
                                <a:gd name="csX18" fmla="*/ 9143 w 10666"/>
                                <a:gd name="csY18" fmla="*/ 7361 h 9772"/>
                                <a:gd name="csX19" fmla="*/ 10667 w 10666"/>
                                <a:gd name="csY19" fmla="*/ 9392 h 9772"/>
                                <a:gd name="csX20" fmla="*/ 10667 w 10666"/>
                                <a:gd name="csY20" fmla="*/ 9772 h 977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0666" h="9772">
                                  <a:moveTo>
                                    <a:pt x="6223" y="6219"/>
                                  </a:moveTo>
                                  <a:lnTo>
                                    <a:pt x="4953" y="2919"/>
                                  </a:lnTo>
                                  <a:lnTo>
                                    <a:pt x="3175" y="5965"/>
                                  </a:lnTo>
                                  <a:lnTo>
                                    <a:pt x="6223" y="6219"/>
                                  </a:lnTo>
                                  <a:close/>
                                  <a:moveTo>
                                    <a:pt x="10667" y="9772"/>
                                  </a:moveTo>
                                  <a:lnTo>
                                    <a:pt x="5588" y="9265"/>
                                  </a:lnTo>
                                  <a:lnTo>
                                    <a:pt x="5588" y="8884"/>
                                  </a:lnTo>
                                  <a:cubicBezTo>
                                    <a:pt x="6604" y="8884"/>
                                    <a:pt x="6857" y="8884"/>
                                    <a:pt x="6857" y="8503"/>
                                  </a:cubicBezTo>
                                  <a:cubicBezTo>
                                    <a:pt x="6857" y="8122"/>
                                    <a:pt x="6477" y="7107"/>
                                    <a:pt x="6349" y="6726"/>
                                  </a:cubicBezTo>
                                  <a:lnTo>
                                    <a:pt x="2794" y="6346"/>
                                  </a:lnTo>
                                  <a:cubicBezTo>
                                    <a:pt x="2286" y="7234"/>
                                    <a:pt x="1905" y="7742"/>
                                    <a:pt x="1905" y="7995"/>
                                  </a:cubicBezTo>
                                  <a:cubicBezTo>
                                    <a:pt x="1905" y="8503"/>
                                    <a:pt x="2667" y="8630"/>
                                    <a:pt x="3175" y="8630"/>
                                  </a:cubicBezTo>
                                  <a:lnTo>
                                    <a:pt x="3175" y="9011"/>
                                  </a:lnTo>
                                  <a:cubicBezTo>
                                    <a:pt x="3175" y="9011"/>
                                    <a:pt x="0" y="8630"/>
                                    <a:pt x="0" y="8630"/>
                                  </a:cubicBezTo>
                                  <a:lnTo>
                                    <a:pt x="0" y="8249"/>
                                  </a:lnTo>
                                  <a:cubicBezTo>
                                    <a:pt x="889" y="8249"/>
                                    <a:pt x="1143" y="7869"/>
                                    <a:pt x="1778" y="6853"/>
                                  </a:cubicBezTo>
                                  <a:lnTo>
                                    <a:pt x="5968" y="0"/>
                                  </a:lnTo>
                                  <a:lnTo>
                                    <a:pt x="6349" y="0"/>
                                  </a:lnTo>
                                  <a:cubicBezTo>
                                    <a:pt x="6349" y="0"/>
                                    <a:pt x="9143" y="7361"/>
                                    <a:pt x="9143" y="7361"/>
                                  </a:cubicBezTo>
                                  <a:cubicBezTo>
                                    <a:pt x="9651" y="8884"/>
                                    <a:pt x="9905" y="9265"/>
                                    <a:pt x="10667" y="9392"/>
                                  </a:cubicBezTo>
                                  <a:lnTo>
                                    <a:pt x="10667" y="97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4742061" name="Freeform: Shape 54742061"/>
                          <wps:cNvSpPr/>
                          <wps:spPr>
                            <a:xfrm>
                              <a:off x="5628918" y="167387"/>
                              <a:ext cx="5587" cy="5837"/>
                            </a:xfrm>
                            <a:custGeom>
                              <a:avLst/>
                              <a:gdLst>
                                <a:gd name="csX0" fmla="*/ 2793 w 5587"/>
                                <a:gd name="csY0" fmla="*/ 3554 h 5837"/>
                                <a:gd name="csX1" fmla="*/ 635 w 5587"/>
                                <a:gd name="csY1" fmla="*/ 3046 h 5837"/>
                                <a:gd name="csX2" fmla="*/ 2667 w 5587"/>
                                <a:gd name="csY2" fmla="*/ 1904 h 5837"/>
                                <a:gd name="csX3" fmla="*/ 5079 w 5587"/>
                                <a:gd name="csY3" fmla="*/ 3046 h 5837"/>
                                <a:gd name="csX4" fmla="*/ 2920 w 5587"/>
                                <a:gd name="csY4" fmla="*/ 3554 h 5837"/>
                                <a:gd name="csX5" fmla="*/ 5587 w 5587"/>
                                <a:gd name="csY5" fmla="*/ 2919 h 5837"/>
                                <a:gd name="csX6" fmla="*/ 2793 w 5587"/>
                                <a:gd name="csY6" fmla="*/ 0 h 5837"/>
                                <a:gd name="csX7" fmla="*/ 0 w 5587"/>
                                <a:gd name="csY7" fmla="*/ 2792 h 5837"/>
                                <a:gd name="csX8" fmla="*/ 635 w 5587"/>
                                <a:gd name="csY8" fmla="*/ 4569 h 5837"/>
                                <a:gd name="csX9" fmla="*/ 635 w 5587"/>
                                <a:gd name="csY9" fmla="*/ 5457 h 5837"/>
                                <a:gd name="csX10" fmla="*/ 1016 w 5587"/>
                                <a:gd name="csY10" fmla="*/ 5838 h 5837"/>
                                <a:gd name="csX11" fmla="*/ 4318 w 5587"/>
                                <a:gd name="csY11" fmla="*/ 5838 h 5837"/>
                                <a:gd name="csX12" fmla="*/ 4699 w 5587"/>
                                <a:gd name="csY12" fmla="*/ 5457 h 5837"/>
                                <a:gd name="csX13" fmla="*/ 4699 w 5587"/>
                                <a:gd name="csY13" fmla="*/ 4442 h 5837"/>
                                <a:gd name="csX14" fmla="*/ 5333 w 5587"/>
                                <a:gd name="csY14" fmla="*/ 2792 h 583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5587" h="5837">
                                  <a:moveTo>
                                    <a:pt x="2793" y="3554"/>
                                  </a:moveTo>
                                  <a:cubicBezTo>
                                    <a:pt x="1905" y="3554"/>
                                    <a:pt x="635" y="4188"/>
                                    <a:pt x="635" y="3046"/>
                                  </a:cubicBezTo>
                                  <a:cubicBezTo>
                                    <a:pt x="635" y="1523"/>
                                    <a:pt x="1651" y="1904"/>
                                    <a:pt x="2667" y="1904"/>
                                  </a:cubicBezTo>
                                  <a:cubicBezTo>
                                    <a:pt x="3682" y="1904"/>
                                    <a:pt x="5079" y="1523"/>
                                    <a:pt x="5079" y="3046"/>
                                  </a:cubicBezTo>
                                  <a:cubicBezTo>
                                    <a:pt x="5079" y="4188"/>
                                    <a:pt x="3809" y="3554"/>
                                    <a:pt x="2920" y="3554"/>
                                  </a:cubicBezTo>
                                  <a:moveTo>
                                    <a:pt x="5587" y="2919"/>
                                  </a:moveTo>
                                  <a:cubicBezTo>
                                    <a:pt x="5587" y="-254"/>
                                    <a:pt x="3809" y="2665"/>
                                    <a:pt x="2793" y="0"/>
                                  </a:cubicBezTo>
                                  <a:cubicBezTo>
                                    <a:pt x="2031" y="2284"/>
                                    <a:pt x="0" y="381"/>
                                    <a:pt x="0" y="2792"/>
                                  </a:cubicBezTo>
                                  <a:cubicBezTo>
                                    <a:pt x="0" y="3680"/>
                                    <a:pt x="254" y="4315"/>
                                    <a:pt x="635" y="4569"/>
                                  </a:cubicBezTo>
                                  <a:lnTo>
                                    <a:pt x="635" y="5457"/>
                                  </a:lnTo>
                                  <a:cubicBezTo>
                                    <a:pt x="635" y="5457"/>
                                    <a:pt x="889" y="5838"/>
                                    <a:pt x="1016" y="5838"/>
                                  </a:cubicBezTo>
                                  <a:lnTo>
                                    <a:pt x="4318" y="5838"/>
                                  </a:lnTo>
                                  <a:cubicBezTo>
                                    <a:pt x="4318" y="5838"/>
                                    <a:pt x="4699" y="5711"/>
                                    <a:pt x="4699" y="5457"/>
                                  </a:cubicBezTo>
                                  <a:lnTo>
                                    <a:pt x="4699" y="4442"/>
                                  </a:lnTo>
                                  <a:cubicBezTo>
                                    <a:pt x="4699" y="4442"/>
                                    <a:pt x="5333" y="3554"/>
                                    <a:pt x="5333" y="279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12093940" name="Freeform: Shape 412093940"/>
                          <wps:cNvSpPr/>
                          <wps:spPr>
                            <a:xfrm>
                              <a:off x="5660665" y="206604"/>
                              <a:ext cx="2793" cy="2538"/>
                            </a:xfrm>
                            <a:custGeom>
                              <a:avLst/>
                              <a:gdLst>
                                <a:gd name="csX0" fmla="*/ 1397 w 2793"/>
                                <a:gd name="csY0" fmla="*/ 2538 h 2538"/>
                                <a:gd name="csX1" fmla="*/ 2793 w 2793"/>
                                <a:gd name="csY1" fmla="*/ 1269 h 2538"/>
                                <a:gd name="csX2" fmla="*/ 1397 w 2793"/>
                                <a:gd name="csY2" fmla="*/ 0 h 2538"/>
                                <a:gd name="csX3" fmla="*/ 0 w 2793"/>
                                <a:gd name="csY3" fmla="*/ 1269 h 2538"/>
                                <a:gd name="csX4" fmla="*/ 1397 w 2793"/>
                                <a:gd name="csY4" fmla="*/ 2538 h 25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93" h="2538">
                                  <a:moveTo>
                                    <a:pt x="1397" y="2538"/>
                                  </a:moveTo>
                                  <a:cubicBezTo>
                                    <a:pt x="2159" y="2538"/>
                                    <a:pt x="2793" y="2031"/>
                                    <a:pt x="2793" y="1269"/>
                                  </a:cubicBezTo>
                                  <a:cubicBezTo>
                                    <a:pt x="2793" y="508"/>
                                    <a:pt x="2159" y="0"/>
                                    <a:pt x="1397" y="0"/>
                                  </a:cubicBezTo>
                                  <a:cubicBezTo>
                                    <a:pt x="635" y="0"/>
                                    <a:pt x="0" y="635"/>
                                    <a:pt x="0" y="1269"/>
                                  </a:cubicBezTo>
                                  <a:cubicBezTo>
                                    <a:pt x="0" y="1904"/>
                                    <a:pt x="635" y="2538"/>
                                    <a:pt x="1397" y="253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73702174" name="Freeform: Shape 1673702174"/>
                          <wps:cNvSpPr/>
                          <wps:spPr>
                            <a:xfrm>
                              <a:off x="5654570" y="162311"/>
                              <a:ext cx="1396" cy="2157"/>
                            </a:xfrm>
                            <a:custGeom>
                              <a:avLst/>
                              <a:gdLst>
                                <a:gd name="csX0" fmla="*/ 635 w 1396"/>
                                <a:gd name="csY0" fmla="*/ 0 h 2157"/>
                                <a:gd name="csX1" fmla="*/ 0 w 1396"/>
                                <a:gd name="csY1" fmla="*/ 1396 h 2157"/>
                                <a:gd name="csX2" fmla="*/ 762 w 1396"/>
                                <a:gd name="csY2" fmla="*/ 2158 h 2157"/>
                                <a:gd name="csX3" fmla="*/ 1397 w 1396"/>
                                <a:gd name="csY3" fmla="*/ 1396 h 2157"/>
                                <a:gd name="csX4" fmla="*/ 762 w 1396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396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8"/>
                                    <a:pt x="762" y="2158"/>
                                  </a:cubicBezTo>
                                  <a:cubicBezTo>
                                    <a:pt x="1270" y="2158"/>
                                    <a:pt x="1397" y="1777"/>
                                    <a:pt x="1397" y="1396"/>
                                  </a:cubicBezTo>
                                  <a:cubicBezTo>
                                    <a:pt x="1397" y="1396"/>
                                    <a:pt x="762" y="0"/>
                                    <a:pt x="762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113773" name="Freeform: Shape 6113773"/>
                          <wps:cNvSpPr/>
                          <wps:spPr>
                            <a:xfrm>
                              <a:off x="5608092" y="162311"/>
                              <a:ext cx="1269" cy="2157"/>
                            </a:xfrm>
                            <a:custGeom>
                              <a:avLst/>
                              <a:gdLst>
                                <a:gd name="csX0" fmla="*/ 635 w 1269"/>
                                <a:gd name="csY0" fmla="*/ 0 h 2157"/>
                                <a:gd name="csX1" fmla="*/ 0 w 1269"/>
                                <a:gd name="csY1" fmla="*/ 1396 h 2157"/>
                                <a:gd name="csX2" fmla="*/ 635 w 1269"/>
                                <a:gd name="csY2" fmla="*/ 2158 h 2157"/>
                                <a:gd name="csX3" fmla="*/ 1270 w 1269"/>
                                <a:gd name="csY3" fmla="*/ 1396 h 2157"/>
                                <a:gd name="csX4" fmla="*/ 635 w 1269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69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8"/>
                                    <a:pt x="635" y="2158"/>
                                  </a:cubicBezTo>
                                  <a:cubicBezTo>
                                    <a:pt x="1016" y="2158"/>
                                    <a:pt x="1270" y="1777"/>
                                    <a:pt x="1270" y="1396"/>
                                  </a:cubicBezTo>
                                  <a:cubicBezTo>
                                    <a:pt x="1270" y="1396"/>
                                    <a:pt x="635" y="0"/>
                                    <a:pt x="635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43571821" name="Freeform: Shape 1443571821"/>
                          <wps:cNvSpPr/>
                          <wps:spPr>
                            <a:xfrm>
                              <a:off x="5619648" y="162311"/>
                              <a:ext cx="1269" cy="2157"/>
                            </a:xfrm>
                            <a:custGeom>
                              <a:avLst/>
                              <a:gdLst>
                                <a:gd name="csX0" fmla="*/ 635 w 1269"/>
                                <a:gd name="csY0" fmla="*/ 0 h 2157"/>
                                <a:gd name="csX1" fmla="*/ 0 w 1269"/>
                                <a:gd name="csY1" fmla="*/ 1396 h 2157"/>
                                <a:gd name="csX2" fmla="*/ 635 w 1269"/>
                                <a:gd name="csY2" fmla="*/ 2158 h 2157"/>
                                <a:gd name="csX3" fmla="*/ 1270 w 1269"/>
                                <a:gd name="csY3" fmla="*/ 1396 h 2157"/>
                                <a:gd name="csX4" fmla="*/ 635 w 1269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69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8"/>
                                    <a:pt x="635" y="2158"/>
                                  </a:cubicBezTo>
                                  <a:cubicBezTo>
                                    <a:pt x="1016" y="2158"/>
                                    <a:pt x="1270" y="1777"/>
                                    <a:pt x="1270" y="1396"/>
                                  </a:cubicBezTo>
                                  <a:cubicBezTo>
                                    <a:pt x="1270" y="1396"/>
                                    <a:pt x="635" y="0"/>
                                    <a:pt x="635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42888818" name="Freeform: Shape 2142888818"/>
                          <wps:cNvSpPr/>
                          <wps:spPr>
                            <a:xfrm>
                              <a:off x="5631330" y="162311"/>
                              <a:ext cx="1397" cy="2157"/>
                            </a:xfrm>
                            <a:custGeom>
                              <a:avLst/>
                              <a:gdLst>
                                <a:gd name="csX0" fmla="*/ 635 w 1397"/>
                                <a:gd name="csY0" fmla="*/ 0 h 2157"/>
                                <a:gd name="csX1" fmla="*/ 0 w 1397"/>
                                <a:gd name="csY1" fmla="*/ 1396 h 2157"/>
                                <a:gd name="csX2" fmla="*/ 762 w 1397"/>
                                <a:gd name="csY2" fmla="*/ 2158 h 2157"/>
                                <a:gd name="csX3" fmla="*/ 1397 w 1397"/>
                                <a:gd name="csY3" fmla="*/ 1396 h 2157"/>
                                <a:gd name="csX4" fmla="*/ 762 w 1397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397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8"/>
                                    <a:pt x="762" y="2158"/>
                                  </a:cubicBezTo>
                                  <a:cubicBezTo>
                                    <a:pt x="1270" y="2158"/>
                                    <a:pt x="1397" y="1777"/>
                                    <a:pt x="1397" y="1396"/>
                                  </a:cubicBezTo>
                                  <a:cubicBezTo>
                                    <a:pt x="1397" y="1396"/>
                                    <a:pt x="762" y="0"/>
                                    <a:pt x="762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4371870" name="Freeform: Shape 214371870"/>
                          <wps:cNvSpPr/>
                          <wps:spPr>
                            <a:xfrm>
                              <a:off x="5642886" y="162311"/>
                              <a:ext cx="1269" cy="2157"/>
                            </a:xfrm>
                            <a:custGeom>
                              <a:avLst/>
                              <a:gdLst>
                                <a:gd name="csX0" fmla="*/ 635 w 1269"/>
                                <a:gd name="csY0" fmla="*/ 0 h 2157"/>
                                <a:gd name="csX1" fmla="*/ 0 w 1269"/>
                                <a:gd name="csY1" fmla="*/ 1396 h 2157"/>
                                <a:gd name="csX2" fmla="*/ 635 w 1269"/>
                                <a:gd name="csY2" fmla="*/ 2158 h 2157"/>
                                <a:gd name="csX3" fmla="*/ 1270 w 1269"/>
                                <a:gd name="csY3" fmla="*/ 1396 h 2157"/>
                                <a:gd name="csX4" fmla="*/ 635 w 1269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69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8"/>
                                    <a:pt x="635" y="2158"/>
                                  </a:cubicBezTo>
                                  <a:cubicBezTo>
                                    <a:pt x="1016" y="2158"/>
                                    <a:pt x="1270" y="1777"/>
                                    <a:pt x="1270" y="1396"/>
                                  </a:cubicBezTo>
                                  <a:cubicBezTo>
                                    <a:pt x="1270" y="1396"/>
                                    <a:pt x="635" y="0"/>
                                    <a:pt x="635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61361894" name="Freeform: Shape 1361361894"/>
                          <wps:cNvSpPr/>
                          <wps:spPr>
                            <a:xfrm>
                              <a:off x="5608092" y="178302"/>
                              <a:ext cx="1269" cy="2157"/>
                            </a:xfrm>
                            <a:custGeom>
                              <a:avLst/>
                              <a:gdLst>
                                <a:gd name="csX0" fmla="*/ 635 w 1269"/>
                                <a:gd name="csY0" fmla="*/ 0 h 2157"/>
                                <a:gd name="csX1" fmla="*/ 1270 w 1269"/>
                                <a:gd name="csY1" fmla="*/ 1396 h 2157"/>
                                <a:gd name="csX2" fmla="*/ 635 w 1269"/>
                                <a:gd name="csY2" fmla="*/ 2158 h 2157"/>
                                <a:gd name="csX3" fmla="*/ 0 w 1269"/>
                                <a:gd name="csY3" fmla="*/ 1396 h 2157"/>
                                <a:gd name="csX4" fmla="*/ 762 w 1269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69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1270" y="1142"/>
                                    <a:pt x="1270" y="1396"/>
                                  </a:cubicBezTo>
                                  <a:cubicBezTo>
                                    <a:pt x="1270" y="1777"/>
                                    <a:pt x="1016" y="2158"/>
                                    <a:pt x="635" y="2158"/>
                                  </a:cubicBezTo>
                                  <a:cubicBezTo>
                                    <a:pt x="254" y="2158"/>
                                    <a:pt x="0" y="1777"/>
                                    <a:pt x="0" y="1396"/>
                                  </a:cubicBezTo>
                                  <a:cubicBezTo>
                                    <a:pt x="0" y="1396"/>
                                    <a:pt x="762" y="0"/>
                                    <a:pt x="762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19182745" name="Freeform: Shape 1119182745"/>
                          <wps:cNvSpPr/>
                          <wps:spPr>
                            <a:xfrm>
                              <a:off x="5608092" y="193785"/>
                              <a:ext cx="1269" cy="2157"/>
                            </a:xfrm>
                            <a:custGeom>
                              <a:avLst/>
                              <a:gdLst>
                                <a:gd name="csX0" fmla="*/ 635 w 1269"/>
                                <a:gd name="csY0" fmla="*/ 0 h 2157"/>
                                <a:gd name="csX1" fmla="*/ 1270 w 1269"/>
                                <a:gd name="csY1" fmla="*/ 1396 h 2157"/>
                                <a:gd name="csX2" fmla="*/ 635 w 1269"/>
                                <a:gd name="csY2" fmla="*/ 2158 h 2157"/>
                                <a:gd name="csX3" fmla="*/ 0 w 1269"/>
                                <a:gd name="csY3" fmla="*/ 1396 h 2157"/>
                                <a:gd name="csX4" fmla="*/ 762 w 1269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69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1270" y="1142"/>
                                    <a:pt x="1270" y="1396"/>
                                  </a:cubicBezTo>
                                  <a:cubicBezTo>
                                    <a:pt x="1270" y="1777"/>
                                    <a:pt x="1016" y="2158"/>
                                    <a:pt x="635" y="2158"/>
                                  </a:cubicBezTo>
                                  <a:cubicBezTo>
                                    <a:pt x="254" y="2158"/>
                                    <a:pt x="0" y="1777"/>
                                    <a:pt x="0" y="1396"/>
                                  </a:cubicBezTo>
                                  <a:cubicBezTo>
                                    <a:pt x="0" y="1396"/>
                                    <a:pt x="762" y="0"/>
                                    <a:pt x="762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11408906" name="Freeform: Shape 1711408906"/>
                          <wps:cNvSpPr/>
                          <wps:spPr>
                            <a:xfrm>
                              <a:off x="5609870" y="205969"/>
                              <a:ext cx="1396" cy="2157"/>
                            </a:xfrm>
                            <a:custGeom>
                              <a:avLst/>
                              <a:gdLst>
                                <a:gd name="csX0" fmla="*/ 762 w 1396"/>
                                <a:gd name="csY0" fmla="*/ 0 h 2157"/>
                                <a:gd name="csX1" fmla="*/ 1397 w 1396"/>
                                <a:gd name="csY1" fmla="*/ 1396 h 2157"/>
                                <a:gd name="csX2" fmla="*/ 635 w 1396"/>
                                <a:gd name="csY2" fmla="*/ 2158 h 2157"/>
                                <a:gd name="csX3" fmla="*/ 0 w 1396"/>
                                <a:gd name="csY3" fmla="*/ 1396 h 2157"/>
                                <a:gd name="csX4" fmla="*/ 762 w 1396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396" h="2157">
                                  <a:moveTo>
                                    <a:pt x="762" y="0"/>
                                  </a:moveTo>
                                  <a:cubicBezTo>
                                    <a:pt x="762" y="0"/>
                                    <a:pt x="1397" y="1142"/>
                                    <a:pt x="1397" y="1396"/>
                                  </a:cubicBezTo>
                                  <a:cubicBezTo>
                                    <a:pt x="1397" y="1777"/>
                                    <a:pt x="1143" y="2158"/>
                                    <a:pt x="635" y="2158"/>
                                  </a:cubicBezTo>
                                  <a:cubicBezTo>
                                    <a:pt x="127" y="2158"/>
                                    <a:pt x="0" y="1777"/>
                                    <a:pt x="0" y="1396"/>
                                  </a:cubicBezTo>
                                  <a:cubicBezTo>
                                    <a:pt x="0" y="1396"/>
                                    <a:pt x="762" y="0"/>
                                    <a:pt x="762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28470760" name="Freeform: Shape 2128470760"/>
                          <wps:cNvSpPr/>
                          <wps:spPr>
                            <a:xfrm>
                              <a:off x="5619648" y="212442"/>
                              <a:ext cx="1396" cy="2157"/>
                            </a:xfrm>
                            <a:custGeom>
                              <a:avLst/>
                              <a:gdLst>
                                <a:gd name="csX0" fmla="*/ 762 w 1396"/>
                                <a:gd name="csY0" fmla="*/ 0 h 2157"/>
                                <a:gd name="csX1" fmla="*/ 1397 w 1396"/>
                                <a:gd name="csY1" fmla="*/ 1396 h 2157"/>
                                <a:gd name="csX2" fmla="*/ 635 w 1396"/>
                                <a:gd name="csY2" fmla="*/ 2158 h 2157"/>
                                <a:gd name="csX3" fmla="*/ 0 w 1396"/>
                                <a:gd name="csY3" fmla="*/ 1396 h 2157"/>
                                <a:gd name="csX4" fmla="*/ 762 w 1396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396" h="2157">
                                  <a:moveTo>
                                    <a:pt x="762" y="0"/>
                                  </a:moveTo>
                                  <a:cubicBezTo>
                                    <a:pt x="762" y="0"/>
                                    <a:pt x="1397" y="1142"/>
                                    <a:pt x="1397" y="1396"/>
                                  </a:cubicBezTo>
                                  <a:cubicBezTo>
                                    <a:pt x="1397" y="1777"/>
                                    <a:pt x="1143" y="2158"/>
                                    <a:pt x="635" y="2158"/>
                                  </a:cubicBezTo>
                                  <a:cubicBezTo>
                                    <a:pt x="127" y="2158"/>
                                    <a:pt x="0" y="1777"/>
                                    <a:pt x="0" y="1396"/>
                                  </a:cubicBezTo>
                                  <a:cubicBezTo>
                                    <a:pt x="0" y="1396"/>
                                    <a:pt x="762" y="0"/>
                                    <a:pt x="762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6642310" name="Freeform: Shape 26642310"/>
                          <wps:cNvSpPr/>
                          <wps:spPr>
                            <a:xfrm>
                              <a:off x="5655204" y="178302"/>
                              <a:ext cx="1269" cy="2157"/>
                            </a:xfrm>
                            <a:custGeom>
                              <a:avLst/>
                              <a:gdLst>
                                <a:gd name="csX0" fmla="*/ 635 w 1269"/>
                                <a:gd name="csY0" fmla="*/ 0 h 2157"/>
                                <a:gd name="csX1" fmla="*/ 0 w 1269"/>
                                <a:gd name="csY1" fmla="*/ 1396 h 2157"/>
                                <a:gd name="csX2" fmla="*/ 635 w 1269"/>
                                <a:gd name="csY2" fmla="*/ 2158 h 2157"/>
                                <a:gd name="csX3" fmla="*/ 1270 w 1269"/>
                                <a:gd name="csY3" fmla="*/ 1396 h 2157"/>
                                <a:gd name="csX4" fmla="*/ 635 w 1269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69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8"/>
                                    <a:pt x="635" y="2158"/>
                                  </a:cubicBezTo>
                                  <a:cubicBezTo>
                                    <a:pt x="1016" y="2158"/>
                                    <a:pt x="1270" y="1777"/>
                                    <a:pt x="1270" y="1396"/>
                                  </a:cubicBezTo>
                                  <a:cubicBezTo>
                                    <a:pt x="1270" y="1396"/>
                                    <a:pt x="635" y="0"/>
                                    <a:pt x="635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33284637" name="Freeform: Shape 533284637"/>
                          <wps:cNvSpPr/>
                          <wps:spPr>
                            <a:xfrm>
                              <a:off x="5655204" y="193785"/>
                              <a:ext cx="1269" cy="2157"/>
                            </a:xfrm>
                            <a:custGeom>
                              <a:avLst/>
                              <a:gdLst>
                                <a:gd name="csX0" fmla="*/ 635 w 1269"/>
                                <a:gd name="csY0" fmla="*/ 0 h 2157"/>
                                <a:gd name="csX1" fmla="*/ 0 w 1269"/>
                                <a:gd name="csY1" fmla="*/ 1396 h 2157"/>
                                <a:gd name="csX2" fmla="*/ 635 w 1269"/>
                                <a:gd name="csY2" fmla="*/ 2158 h 2157"/>
                                <a:gd name="csX3" fmla="*/ 1270 w 1269"/>
                                <a:gd name="csY3" fmla="*/ 1396 h 2157"/>
                                <a:gd name="csX4" fmla="*/ 635 w 1269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69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8"/>
                                    <a:pt x="635" y="2158"/>
                                  </a:cubicBezTo>
                                  <a:cubicBezTo>
                                    <a:pt x="1016" y="2158"/>
                                    <a:pt x="1270" y="1777"/>
                                    <a:pt x="1270" y="1396"/>
                                  </a:cubicBezTo>
                                  <a:cubicBezTo>
                                    <a:pt x="1270" y="1396"/>
                                    <a:pt x="635" y="0"/>
                                    <a:pt x="635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17997543" name="Freeform: Shape 1317997543"/>
                          <wps:cNvSpPr/>
                          <wps:spPr>
                            <a:xfrm>
                              <a:off x="5653300" y="205969"/>
                              <a:ext cx="1397" cy="2157"/>
                            </a:xfrm>
                            <a:custGeom>
                              <a:avLst/>
                              <a:gdLst>
                                <a:gd name="csX0" fmla="*/ 635 w 1397"/>
                                <a:gd name="csY0" fmla="*/ 0 h 2157"/>
                                <a:gd name="csX1" fmla="*/ 0 w 1397"/>
                                <a:gd name="csY1" fmla="*/ 1396 h 2157"/>
                                <a:gd name="csX2" fmla="*/ 762 w 1397"/>
                                <a:gd name="csY2" fmla="*/ 2158 h 2157"/>
                                <a:gd name="csX3" fmla="*/ 1397 w 1397"/>
                                <a:gd name="csY3" fmla="*/ 1396 h 2157"/>
                                <a:gd name="csX4" fmla="*/ 762 w 1397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397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8"/>
                                    <a:pt x="762" y="2158"/>
                                  </a:cubicBezTo>
                                  <a:cubicBezTo>
                                    <a:pt x="1270" y="2158"/>
                                    <a:pt x="1397" y="1777"/>
                                    <a:pt x="1397" y="1396"/>
                                  </a:cubicBezTo>
                                  <a:cubicBezTo>
                                    <a:pt x="1397" y="1396"/>
                                    <a:pt x="762" y="0"/>
                                    <a:pt x="762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02868238" name="Freeform: Shape 1802868238"/>
                          <wps:cNvSpPr/>
                          <wps:spPr>
                            <a:xfrm>
                              <a:off x="5643522" y="212442"/>
                              <a:ext cx="1269" cy="2157"/>
                            </a:xfrm>
                            <a:custGeom>
                              <a:avLst/>
                              <a:gdLst>
                                <a:gd name="csX0" fmla="*/ 635 w 1269"/>
                                <a:gd name="csY0" fmla="*/ 0 h 2157"/>
                                <a:gd name="csX1" fmla="*/ 0 w 1269"/>
                                <a:gd name="csY1" fmla="*/ 1396 h 2157"/>
                                <a:gd name="csX2" fmla="*/ 635 w 1269"/>
                                <a:gd name="csY2" fmla="*/ 2158 h 2157"/>
                                <a:gd name="csX3" fmla="*/ 1270 w 1269"/>
                                <a:gd name="csY3" fmla="*/ 1396 h 2157"/>
                                <a:gd name="csX4" fmla="*/ 635 w 1269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69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8"/>
                                    <a:pt x="635" y="2158"/>
                                  </a:cubicBezTo>
                                  <a:cubicBezTo>
                                    <a:pt x="1016" y="2158"/>
                                    <a:pt x="1270" y="1777"/>
                                    <a:pt x="1270" y="1396"/>
                                  </a:cubicBezTo>
                                  <a:cubicBezTo>
                                    <a:pt x="1270" y="1396"/>
                                    <a:pt x="635" y="0"/>
                                    <a:pt x="635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40578601" name="Freeform: Shape 2140578601"/>
                          <wps:cNvSpPr/>
                          <wps:spPr>
                            <a:xfrm>
                              <a:off x="5631711" y="219422"/>
                              <a:ext cx="1269" cy="2157"/>
                            </a:xfrm>
                            <a:custGeom>
                              <a:avLst/>
                              <a:gdLst>
                                <a:gd name="csX0" fmla="*/ 635 w 1269"/>
                                <a:gd name="csY0" fmla="*/ 0 h 2157"/>
                                <a:gd name="csX1" fmla="*/ 0 w 1269"/>
                                <a:gd name="csY1" fmla="*/ 1396 h 2157"/>
                                <a:gd name="csX2" fmla="*/ 635 w 1269"/>
                                <a:gd name="csY2" fmla="*/ 2157 h 2157"/>
                                <a:gd name="csX3" fmla="*/ 1270 w 1269"/>
                                <a:gd name="csY3" fmla="*/ 1396 h 2157"/>
                                <a:gd name="csX4" fmla="*/ 635 w 1269"/>
                                <a:gd name="csY4" fmla="*/ 0 h 215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269" h="2157">
                                  <a:moveTo>
                                    <a:pt x="635" y="0"/>
                                  </a:moveTo>
                                  <a:cubicBezTo>
                                    <a:pt x="635" y="0"/>
                                    <a:pt x="0" y="1142"/>
                                    <a:pt x="0" y="1396"/>
                                  </a:cubicBezTo>
                                  <a:cubicBezTo>
                                    <a:pt x="0" y="1777"/>
                                    <a:pt x="254" y="2157"/>
                                    <a:pt x="635" y="2157"/>
                                  </a:cubicBezTo>
                                  <a:cubicBezTo>
                                    <a:pt x="1016" y="2157"/>
                                    <a:pt x="1270" y="1777"/>
                                    <a:pt x="1270" y="1396"/>
                                  </a:cubicBezTo>
                                  <a:cubicBezTo>
                                    <a:pt x="1270" y="1396"/>
                                    <a:pt x="635" y="0"/>
                                    <a:pt x="635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3577187" name="Freeform: Shape 203577187"/>
                          <wps:cNvSpPr/>
                          <wps:spPr>
                            <a:xfrm>
                              <a:off x="5640093" y="194019"/>
                              <a:ext cx="12572" cy="12330"/>
                            </a:xfrm>
                            <a:custGeom>
                              <a:avLst/>
                              <a:gdLst>
                                <a:gd name="csX0" fmla="*/ 11175 w 12572"/>
                                <a:gd name="csY0" fmla="*/ 2305 h 12330"/>
                                <a:gd name="csX1" fmla="*/ 12191 w 12572"/>
                                <a:gd name="csY1" fmla="*/ 2432 h 12330"/>
                                <a:gd name="csX2" fmla="*/ 12572 w 12572"/>
                                <a:gd name="csY2" fmla="*/ 1163 h 12330"/>
                                <a:gd name="csX3" fmla="*/ 11810 w 12572"/>
                                <a:gd name="csY3" fmla="*/ 655 h 12330"/>
                                <a:gd name="csX4" fmla="*/ 8508 w 12572"/>
                                <a:gd name="csY4" fmla="*/ 2305 h 12330"/>
                                <a:gd name="csX5" fmla="*/ 9651 w 12572"/>
                                <a:gd name="csY5" fmla="*/ 4208 h 12330"/>
                                <a:gd name="csX6" fmla="*/ 10413 w 12572"/>
                                <a:gd name="csY6" fmla="*/ 4716 h 12330"/>
                                <a:gd name="csX7" fmla="*/ 9905 w 12572"/>
                                <a:gd name="csY7" fmla="*/ 5351 h 12330"/>
                                <a:gd name="csX8" fmla="*/ 6857 w 12572"/>
                                <a:gd name="csY8" fmla="*/ 4589 h 12330"/>
                                <a:gd name="csX9" fmla="*/ 6857 w 12572"/>
                                <a:gd name="csY9" fmla="*/ 1163 h 12330"/>
                                <a:gd name="csX10" fmla="*/ 7111 w 12572"/>
                                <a:gd name="csY10" fmla="*/ 528 h 12330"/>
                                <a:gd name="csX11" fmla="*/ 4953 w 12572"/>
                                <a:gd name="csY11" fmla="*/ 274 h 12330"/>
                                <a:gd name="csX12" fmla="*/ 2286 w 12572"/>
                                <a:gd name="csY12" fmla="*/ 1670 h 12330"/>
                                <a:gd name="csX13" fmla="*/ 2921 w 12572"/>
                                <a:gd name="csY13" fmla="*/ 2812 h 12330"/>
                                <a:gd name="csX14" fmla="*/ 3429 w 12572"/>
                                <a:gd name="csY14" fmla="*/ 3066 h 12330"/>
                                <a:gd name="csX15" fmla="*/ 2667 w 12572"/>
                                <a:gd name="csY15" fmla="*/ 3447 h 12330"/>
                                <a:gd name="csX16" fmla="*/ 2921 w 12572"/>
                                <a:gd name="csY16" fmla="*/ 4208 h 12330"/>
                                <a:gd name="csX17" fmla="*/ 1651 w 12572"/>
                                <a:gd name="csY17" fmla="*/ 3320 h 12330"/>
                                <a:gd name="csX18" fmla="*/ 889 w 12572"/>
                                <a:gd name="csY18" fmla="*/ 1543 h 12330"/>
                                <a:gd name="csX19" fmla="*/ 254 w 12572"/>
                                <a:gd name="csY19" fmla="*/ 1797 h 12330"/>
                                <a:gd name="csX20" fmla="*/ 0 w 12572"/>
                                <a:gd name="csY20" fmla="*/ 3066 h 12330"/>
                                <a:gd name="csX21" fmla="*/ 254 w 12572"/>
                                <a:gd name="csY21" fmla="*/ 4335 h 12330"/>
                                <a:gd name="csX22" fmla="*/ 3048 w 12572"/>
                                <a:gd name="csY22" fmla="*/ 7001 h 12330"/>
                                <a:gd name="csX23" fmla="*/ 889 w 12572"/>
                                <a:gd name="csY23" fmla="*/ 10935 h 12330"/>
                                <a:gd name="csX24" fmla="*/ 508 w 12572"/>
                                <a:gd name="csY24" fmla="*/ 12077 h 12330"/>
                                <a:gd name="csX25" fmla="*/ 889 w 12572"/>
                                <a:gd name="csY25" fmla="*/ 12331 h 12330"/>
                                <a:gd name="csX26" fmla="*/ 3556 w 12572"/>
                                <a:gd name="csY26" fmla="*/ 10046 h 12330"/>
                                <a:gd name="csX27" fmla="*/ 4953 w 12572"/>
                                <a:gd name="csY27" fmla="*/ 8143 h 12330"/>
                                <a:gd name="csX28" fmla="*/ 6604 w 12572"/>
                                <a:gd name="csY28" fmla="*/ 8904 h 12330"/>
                                <a:gd name="csX29" fmla="*/ 4572 w 12572"/>
                                <a:gd name="csY29" fmla="*/ 11062 h 12330"/>
                                <a:gd name="csX30" fmla="*/ 4572 w 12572"/>
                                <a:gd name="csY30" fmla="*/ 11696 h 12330"/>
                                <a:gd name="csX31" fmla="*/ 6096 w 12572"/>
                                <a:gd name="csY31" fmla="*/ 11950 h 12330"/>
                                <a:gd name="csX32" fmla="*/ 9016 w 12572"/>
                                <a:gd name="csY32" fmla="*/ 9158 h 12330"/>
                                <a:gd name="csX33" fmla="*/ 8508 w 12572"/>
                                <a:gd name="csY33" fmla="*/ 10808 h 12330"/>
                                <a:gd name="csX34" fmla="*/ 10540 w 12572"/>
                                <a:gd name="csY34" fmla="*/ 10046 h 12330"/>
                                <a:gd name="csX35" fmla="*/ 10921 w 12572"/>
                                <a:gd name="csY35" fmla="*/ 7127 h 12330"/>
                                <a:gd name="csX36" fmla="*/ 12064 w 12572"/>
                                <a:gd name="csY36" fmla="*/ 4462 h 12330"/>
                                <a:gd name="csX37" fmla="*/ 9905 w 12572"/>
                                <a:gd name="csY37" fmla="*/ 2178 h 12330"/>
                                <a:gd name="csX38" fmla="*/ 11429 w 12572"/>
                                <a:gd name="csY38" fmla="*/ 2178 h 1233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</a:cxnLst>
                              <a:rect l="l" t="t" r="r" b="b"/>
                              <a:pathLst>
                                <a:path w="12572" h="12330">
                                  <a:moveTo>
                                    <a:pt x="11175" y="2305"/>
                                  </a:moveTo>
                                  <a:cubicBezTo>
                                    <a:pt x="11175" y="2305"/>
                                    <a:pt x="11683" y="2559"/>
                                    <a:pt x="12191" y="2432"/>
                                  </a:cubicBezTo>
                                  <a:lnTo>
                                    <a:pt x="12572" y="1163"/>
                                  </a:lnTo>
                                  <a:cubicBezTo>
                                    <a:pt x="12572" y="1163"/>
                                    <a:pt x="12064" y="528"/>
                                    <a:pt x="11810" y="655"/>
                                  </a:cubicBezTo>
                                  <a:cubicBezTo>
                                    <a:pt x="10540" y="909"/>
                                    <a:pt x="9270" y="1036"/>
                                    <a:pt x="8508" y="2305"/>
                                  </a:cubicBezTo>
                                  <a:cubicBezTo>
                                    <a:pt x="8508" y="3066"/>
                                    <a:pt x="9143" y="3828"/>
                                    <a:pt x="9651" y="4208"/>
                                  </a:cubicBezTo>
                                  <a:cubicBezTo>
                                    <a:pt x="10032" y="4082"/>
                                    <a:pt x="10159" y="4462"/>
                                    <a:pt x="10413" y="4716"/>
                                  </a:cubicBezTo>
                                  <a:cubicBezTo>
                                    <a:pt x="10413" y="5097"/>
                                    <a:pt x="10286" y="5351"/>
                                    <a:pt x="9905" y="5351"/>
                                  </a:cubicBezTo>
                                  <a:cubicBezTo>
                                    <a:pt x="9016" y="4462"/>
                                    <a:pt x="7492" y="5604"/>
                                    <a:pt x="6857" y="4589"/>
                                  </a:cubicBezTo>
                                  <a:cubicBezTo>
                                    <a:pt x="7111" y="3447"/>
                                    <a:pt x="7746" y="2178"/>
                                    <a:pt x="6857" y="1163"/>
                                  </a:cubicBezTo>
                                  <a:cubicBezTo>
                                    <a:pt x="6857" y="909"/>
                                    <a:pt x="7238" y="782"/>
                                    <a:pt x="7111" y="528"/>
                                  </a:cubicBezTo>
                                  <a:cubicBezTo>
                                    <a:pt x="6730" y="-487"/>
                                    <a:pt x="5715" y="274"/>
                                    <a:pt x="4953" y="274"/>
                                  </a:cubicBezTo>
                                  <a:cubicBezTo>
                                    <a:pt x="3810" y="147"/>
                                    <a:pt x="2921" y="655"/>
                                    <a:pt x="2286" y="1670"/>
                                  </a:cubicBezTo>
                                  <a:cubicBezTo>
                                    <a:pt x="2286" y="2051"/>
                                    <a:pt x="2540" y="2432"/>
                                    <a:pt x="2921" y="2812"/>
                                  </a:cubicBezTo>
                                  <a:cubicBezTo>
                                    <a:pt x="3175" y="2812"/>
                                    <a:pt x="3302" y="2812"/>
                                    <a:pt x="3429" y="3066"/>
                                  </a:cubicBezTo>
                                  <a:lnTo>
                                    <a:pt x="2667" y="3447"/>
                                  </a:lnTo>
                                  <a:cubicBezTo>
                                    <a:pt x="2667" y="3447"/>
                                    <a:pt x="2921" y="3955"/>
                                    <a:pt x="2921" y="4208"/>
                                  </a:cubicBezTo>
                                  <a:cubicBezTo>
                                    <a:pt x="2413" y="4462"/>
                                    <a:pt x="1905" y="3701"/>
                                    <a:pt x="1651" y="3320"/>
                                  </a:cubicBezTo>
                                  <a:cubicBezTo>
                                    <a:pt x="1651" y="2685"/>
                                    <a:pt x="1651" y="1670"/>
                                    <a:pt x="889" y="1543"/>
                                  </a:cubicBezTo>
                                  <a:cubicBezTo>
                                    <a:pt x="762" y="1543"/>
                                    <a:pt x="254" y="1797"/>
                                    <a:pt x="254" y="1797"/>
                                  </a:cubicBezTo>
                                  <a:cubicBezTo>
                                    <a:pt x="127" y="2051"/>
                                    <a:pt x="0" y="2432"/>
                                    <a:pt x="0" y="3066"/>
                                  </a:cubicBezTo>
                                  <a:cubicBezTo>
                                    <a:pt x="0" y="3701"/>
                                    <a:pt x="254" y="4335"/>
                                    <a:pt x="254" y="4335"/>
                                  </a:cubicBezTo>
                                  <a:cubicBezTo>
                                    <a:pt x="254" y="4335"/>
                                    <a:pt x="2540" y="5985"/>
                                    <a:pt x="3048" y="7001"/>
                                  </a:cubicBezTo>
                                  <a:cubicBezTo>
                                    <a:pt x="2413" y="8270"/>
                                    <a:pt x="2413" y="10173"/>
                                    <a:pt x="889" y="10935"/>
                                  </a:cubicBezTo>
                                  <a:cubicBezTo>
                                    <a:pt x="508" y="11189"/>
                                    <a:pt x="508" y="11696"/>
                                    <a:pt x="508" y="12077"/>
                                  </a:cubicBezTo>
                                  <a:lnTo>
                                    <a:pt x="889" y="12331"/>
                                  </a:lnTo>
                                  <a:cubicBezTo>
                                    <a:pt x="1905" y="11823"/>
                                    <a:pt x="3683" y="11696"/>
                                    <a:pt x="3556" y="10046"/>
                                  </a:cubicBezTo>
                                  <a:cubicBezTo>
                                    <a:pt x="3937" y="9412"/>
                                    <a:pt x="4318" y="8650"/>
                                    <a:pt x="4953" y="8143"/>
                                  </a:cubicBezTo>
                                  <a:cubicBezTo>
                                    <a:pt x="5715" y="8016"/>
                                    <a:pt x="6349" y="8397"/>
                                    <a:pt x="6604" y="8904"/>
                                  </a:cubicBezTo>
                                  <a:cubicBezTo>
                                    <a:pt x="6349" y="10046"/>
                                    <a:pt x="5588" y="10808"/>
                                    <a:pt x="4572" y="11062"/>
                                  </a:cubicBezTo>
                                  <a:cubicBezTo>
                                    <a:pt x="4445" y="11189"/>
                                    <a:pt x="4572" y="11442"/>
                                    <a:pt x="4572" y="11696"/>
                                  </a:cubicBezTo>
                                  <a:cubicBezTo>
                                    <a:pt x="4826" y="12204"/>
                                    <a:pt x="5715" y="11950"/>
                                    <a:pt x="6096" y="11950"/>
                                  </a:cubicBezTo>
                                  <a:cubicBezTo>
                                    <a:pt x="7366" y="11189"/>
                                    <a:pt x="7874" y="9666"/>
                                    <a:pt x="9016" y="9158"/>
                                  </a:cubicBezTo>
                                  <a:cubicBezTo>
                                    <a:pt x="9143" y="9919"/>
                                    <a:pt x="7492" y="10173"/>
                                    <a:pt x="8508" y="10808"/>
                                  </a:cubicBezTo>
                                  <a:cubicBezTo>
                                    <a:pt x="9143" y="10681"/>
                                    <a:pt x="10032" y="10808"/>
                                    <a:pt x="10540" y="10046"/>
                                  </a:cubicBezTo>
                                  <a:cubicBezTo>
                                    <a:pt x="10032" y="8777"/>
                                    <a:pt x="12318" y="8143"/>
                                    <a:pt x="10921" y="7127"/>
                                  </a:cubicBezTo>
                                  <a:cubicBezTo>
                                    <a:pt x="10921" y="5985"/>
                                    <a:pt x="12064" y="5604"/>
                                    <a:pt x="12064" y="4462"/>
                                  </a:cubicBezTo>
                                  <a:cubicBezTo>
                                    <a:pt x="11683" y="3320"/>
                                    <a:pt x="10286" y="3320"/>
                                    <a:pt x="9905" y="2178"/>
                                  </a:cubicBezTo>
                                  <a:cubicBezTo>
                                    <a:pt x="10286" y="1924"/>
                                    <a:pt x="11048" y="1924"/>
                                    <a:pt x="11429" y="217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91077949" name="Freeform: Shape 291077949"/>
                          <wps:cNvSpPr/>
                          <wps:spPr>
                            <a:xfrm>
                              <a:off x="5596409" y="207111"/>
                              <a:ext cx="2793" cy="2538"/>
                            </a:xfrm>
                            <a:custGeom>
                              <a:avLst/>
                              <a:gdLst>
                                <a:gd name="csX0" fmla="*/ 1397 w 2793"/>
                                <a:gd name="csY0" fmla="*/ 2538 h 2538"/>
                                <a:gd name="csX1" fmla="*/ 2794 w 2793"/>
                                <a:gd name="csY1" fmla="*/ 1269 h 2538"/>
                                <a:gd name="csX2" fmla="*/ 1397 w 2793"/>
                                <a:gd name="csY2" fmla="*/ 0 h 2538"/>
                                <a:gd name="csX3" fmla="*/ 0 w 2793"/>
                                <a:gd name="csY3" fmla="*/ 1269 h 2538"/>
                                <a:gd name="csX4" fmla="*/ 1397 w 2793"/>
                                <a:gd name="csY4" fmla="*/ 2538 h 253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93" h="2538">
                                  <a:moveTo>
                                    <a:pt x="1397" y="2538"/>
                                  </a:moveTo>
                                  <a:cubicBezTo>
                                    <a:pt x="2159" y="2538"/>
                                    <a:pt x="2794" y="2031"/>
                                    <a:pt x="2794" y="1269"/>
                                  </a:cubicBezTo>
                                  <a:cubicBezTo>
                                    <a:pt x="2794" y="508"/>
                                    <a:pt x="2159" y="0"/>
                                    <a:pt x="1397" y="0"/>
                                  </a:cubicBezTo>
                                  <a:cubicBezTo>
                                    <a:pt x="635" y="0"/>
                                    <a:pt x="0" y="635"/>
                                    <a:pt x="0" y="1269"/>
                                  </a:cubicBezTo>
                                  <a:cubicBezTo>
                                    <a:pt x="0" y="1904"/>
                                    <a:pt x="635" y="2538"/>
                                    <a:pt x="1397" y="253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58535721" name="Freeform: Shape 1458535721"/>
                          <wps:cNvSpPr/>
                          <wps:spPr>
                            <a:xfrm>
                              <a:off x="5521105" y="250896"/>
                              <a:ext cx="2793" cy="2792"/>
                            </a:xfrm>
                            <a:custGeom>
                              <a:avLst/>
                              <a:gdLst>
                                <a:gd name="csX0" fmla="*/ 1397 w 2793"/>
                                <a:gd name="csY0" fmla="*/ 2792 h 2792"/>
                                <a:gd name="csX1" fmla="*/ 2794 w 2793"/>
                                <a:gd name="csY1" fmla="*/ 1396 h 2792"/>
                                <a:gd name="csX2" fmla="*/ 1397 w 2793"/>
                                <a:gd name="csY2" fmla="*/ 0 h 2792"/>
                                <a:gd name="csX3" fmla="*/ 0 w 2793"/>
                                <a:gd name="csY3" fmla="*/ 1396 h 2792"/>
                                <a:gd name="csX4" fmla="*/ 1397 w 2793"/>
                                <a:gd name="csY4" fmla="*/ 2792 h 279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2793" h="2792">
                                  <a:moveTo>
                                    <a:pt x="1397" y="2792"/>
                                  </a:moveTo>
                                  <a:cubicBezTo>
                                    <a:pt x="2159" y="2792"/>
                                    <a:pt x="2794" y="2158"/>
                                    <a:pt x="2794" y="1396"/>
                                  </a:cubicBezTo>
                                  <a:cubicBezTo>
                                    <a:pt x="2794" y="635"/>
                                    <a:pt x="2159" y="0"/>
                                    <a:pt x="1397" y="0"/>
                                  </a:cubicBezTo>
                                  <a:cubicBezTo>
                                    <a:pt x="635" y="0"/>
                                    <a:pt x="0" y="635"/>
                                    <a:pt x="0" y="1396"/>
                                  </a:cubicBezTo>
                                  <a:cubicBezTo>
                                    <a:pt x="0" y="2158"/>
                                    <a:pt x="635" y="2792"/>
                                    <a:pt x="1397" y="279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85893002" name="Freeform: Shape 2085893002"/>
                          <wps:cNvSpPr/>
                          <wps:spPr>
                            <a:xfrm>
                              <a:off x="5570122" y="264095"/>
                              <a:ext cx="380" cy="253"/>
                            </a:xfrm>
                            <a:custGeom>
                              <a:avLst/>
                              <a:gdLst>
                                <a:gd name="csX0" fmla="*/ 127 w 380"/>
                                <a:gd name="csY0" fmla="*/ 127 h 253"/>
                                <a:gd name="csX1" fmla="*/ 127 w 380"/>
                                <a:gd name="csY1" fmla="*/ 127 h 253"/>
                                <a:gd name="csX2" fmla="*/ 127 w 380"/>
                                <a:gd name="csY2" fmla="*/ 127 h 253"/>
                                <a:gd name="csX3" fmla="*/ 127 w 380"/>
                                <a:gd name="csY3" fmla="*/ 127 h 253"/>
                                <a:gd name="csX4" fmla="*/ 127 w 380"/>
                                <a:gd name="csY4" fmla="*/ 127 h 253"/>
                                <a:gd name="csX5" fmla="*/ 381 w 380"/>
                                <a:gd name="csY5" fmla="*/ 254 h 253"/>
                                <a:gd name="csX6" fmla="*/ 127 w 380"/>
                                <a:gd name="csY6" fmla="*/ 254 h 253"/>
                                <a:gd name="csX7" fmla="*/ 127 w 380"/>
                                <a:gd name="csY7" fmla="*/ 254 h 253"/>
                                <a:gd name="csX8" fmla="*/ 127 w 380"/>
                                <a:gd name="csY8" fmla="*/ 254 h 253"/>
                                <a:gd name="csX9" fmla="*/ 127 w 380"/>
                                <a:gd name="csY9" fmla="*/ 254 h 253"/>
                                <a:gd name="csX10" fmla="*/ 127 w 380"/>
                                <a:gd name="csY10" fmla="*/ 254 h 253"/>
                                <a:gd name="csX11" fmla="*/ 0 w 380"/>
                                <a:gd name="csY11" fmla="*/ 254 h 253"/>
                                <a:gd name="csX12" fmla="*/ 0 w 380"/>
                                <a:gd name="csY12" fmla="*/ 254 h 253"/>
                                <a:gd name="csX13" fmla="*/ 0 w 380"/>
                                <a:gd name="csY13" fmla="*/ 254 h 253"/>
                                <a:gd name="csX14" fmla="*/ 0 w 380"/>
                                <a:gd name="csY14" fmla="*/ 254 h 253"/>
                                <a:gd name="csX15" fmla="*/ 0 w 380"/>
                                <a:gd name="csY15" fmla="*/ 0 h 253"/>
                                <a:gd name="csX16" fmla="*/ 127 w 380"/>
                                <a:gd name="csY16" fmla="*/ 0 h 253"/>
                                <a:gd name="csX17" fmla="*/ 254 w 380"/>
                                <a:gd name="csY17" fmla="*/ 0 h 253"/>
                                <a:gd name="csX18" fmla="*/ 254 w 380"/>
                                <a:gd name="csY18" fmla="*/ 0 h 253"/>
                                <a:gd name="csX19" fmla="*/ 254 w 380"/>
                                <a:gd name="csY19" fmla="*/ 0 h 253"/>
                                <a:gd name="csX20" fmla="*/ 254 w 380"/>
                                <a:gd name="csY20" fmla="*/ 0 h 253"/>
                                <a:gd name="csX21" fmla="*/ 254 w 380"/>
                                <a:gd name="csY21" fmla="*/ 0 h 25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</a:cxnLst>
                              <a:rect l="l" t="t" r="r" b="b"/>
                              <a:pathLst>
                                <a:path w="380" h="253">
                                  <a:moveTo>
                                    <a:pt x="127" y="127"/>
                                  </a:moveTo>
                                  <a:cubicBezTo>
                                    <a:pt x="127" y="127"/>
                                    <a:pt x="127" y="127"/>
                                    <a:pt x="127" y="127"/>
                                  </a:cubicBezTo>
                                  <a:cubicBezTo>
                                    <a:pt x="127" y="127"/>
                                    <a:pt x="127" y="127"/>
                                    <a:pt x="127" y="127"/>
                                  </a:cubicBezTo>
                                  <a:cubicBezTo>
                                    <a:pt x="127" y="127"/>
                                    <a:pt x="127" y="127"/>
                                    <a:pt x="127" y="127"/>
                                  </a:cubicBezTo>
                                  <a:lnTo>
                                    <a:pt x="127" y="127"/>
                                  </a:lnTo>
                                  <a:close/>
                                  <a:moveTo>
                                    <a:pt x="381" y="254"/>
                                  </a:moveTo>
                                  <a:lnTo>
                                    <a:pt x="127" y="254"/>
                                  </a:lnTo>
                                  <a:cubicBezTo>
                                    <a:pt x="127" y="254"/>
                                    <a:pt x="127" y="254"/>
                                    <a:pt x="127" y="254"/>
                                  </a:cubicBezTo>
                                  <a:lnTo>
                                    <a:pt x="127" y="254"/>
                                  </a:lnTo>
                                  <a:cubicBezTo>
                                    <a:pt x="127" y="254"/>
                                    <a:pt x="127" y="254"/>
                                    <a:pt x="127" y="254"/>
                                  </a:cubicBezTo>
                                  <a:lnTo>
                                    <a:pt x="127" y="254"/>
                                  </a:lnTo>
                                  <a:cubicBezTo>
                                    <a:pt x="127" y="254"/>
                                    <a:pt x="0" y="254"/>
                                    <a:pt x="0" y="254"/>
                                  </a:cubicBezTo>
                                  <a:lnTo>
                                    <a:pt x="0" y="254"/>
                                  </a:lnTo>
                                  <a:cubicBezTo>
                                    <a:pt x="0" y="254"/>
                                    <a:pt x="0" y="254"/>
                                    <a:pt x="0" y="254"/>
                                  </a:cubicBezTo>
                                  <a:lnTo>
                                    <a:pt x="0" y="254"/>
                                  </a:lnTo>
                                  <a:cubicBezTo>
                                    <a:pt x="0" y="254"/>
                                    <a:pt x="0" y="0"/>
                                    <a:pt x="0" y="0"/>
                                  </a:cubicBezTo>
                                  <a:lnTo>
                                    <a:pt x="127" y="0"/>
                                  </a:lnTo>
                                  <a:cubicBezTo>
                                    <a:pt x="127" y="0"/>
                                    <a:pt x="254" y="0"/>
                                    <a:pt x="254" y="0"/>
                                  </a:cubicBezTo>
                                  <a:cubicBezTo>
                                    <a:pt x="254" y="0"/>
                                    <a:pt x="254" y="0"/>
                                    <a:pt x="254" y="0"/>
                                  </a:cubicBezTo>
                                  <a:lnTo>
                                    <a:pt x="254" y="0"/>
                                  </a:lnTo>
                                  <a:cubicBezTo>
                                    <a:pt x="254" y="0"/>
                                    <a:pt x="254" y="0"/>
                                    <a:pt x="254" y="0"/>
                                  </a:cubicBezTo>
                                  <a:lnTo>
                                    <a:pt x="2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28297574" name="Freeform: Shape 128297574"/>
                          <wps:cNvSpPr/>
                          <wps:spPr>
                            <a:xfrm>
                              <a:off x="5570630" y="264222"/>
                              <a:ext cx="12698" cy="12691"/>
                            </a:xfrm>
                            <a:custGeom>
                              <a:avLst/>
                              <a:gdLst>
                                <a:gd name="csX0" fmla="*/ 0 w 12698"/>
                                <a:gd name="csY0" fmla="*/ 0 h 12691"/>
                                <a:gd name="csX1" fmla="*/ 0 w 12698"/>
                                <a:gd name="csY1" fmla="*/ 0 h 12691"/>
                                <a:gd name="csX2" fmla="*/ 0 w 12698"/>
                                <a:gd name="csY2" fmla="*/ 0 h 12691"/>
                                <a:gd name="csX3" fmla="*/ 0 w 12698"/>
                                <a:gd name="csY3" fmla="*/ 0 h 12691"/>
                                <a:gd name="csX4" fmla="*/ 0 w 12698"/>
                                <a:gd name="csY4" fmla="*/ 0 h 12691"/>
                                <a:gd name="csX5" fmla="*/ 0 w 12698"/>
                                <a:gd name="csY5" fmla="*/ 0 h 12691"/>
                                <a:gd name="csX6" fmla="*/ 0 w 12698"/>
                                <a:gd name="csY6" fmla="*/ 0 h 12691"/>
                                <a:gd name="csX7" fmla="*/ 0 w 12698"/>
                                <a:gd name="csY7" fmla="*/ 0 h 12691"/>
                                <a:gd name="csX8" fmla="*/ 0 w 12698"/>
                                <a:gd name="csY8" fmla="*/ 0 h 12691"/>
                                <a:gd name="csX9" fmla="*/ 0 w 12698"/>
                                <a:gd name="csY9" fmla="*/ 0 h 12691"/>
                                <a:gd name="csX10" fmla="*/ 0 w 12698"/>
                                <a:gd name="csY10" fmla="*/ 0 h 12691"/>
                                <a:gd name="csX11" fmla="*/ 0 w 12698"/>
                                <a:gd name="csY11" fmla="*/ 0 h 12691"/>
                                <a:gd name="csX12" fmla="*/ 0 w 12698"/>
                                <a:gd name="csY12" fmla="*/ 0 h 12691"/>
                                <a:gd name="csX13" fmla="*/ 0 w 12698"/>
                                <a:gd name="csY13" fmla="*/ 0 h 12691"/>
                                <a:gd name="csX14" fmla="*/ 0 w 12698"/>
                                <a:gd name="csY14" fmla="*/ 0 h 12691"/>
                                <a:gd name="csX15" fmla="*/ 0 w 12698"/>
                                <a:gd name="csY15" fmla="*/ 0 h 12691"/>
                                <a:gd name="csX16" fmla="*/ 0 w 12698"/>
                                <a:gd name="csY16" fmla="*/ 0 h 12691"/>
                                <a:gd name="csX17" fmla="*/ 0 w 12698"/>
                                <a:gd name="csY17" fmla="*/ 0 h 12691"/>
                                <a:gd name="csX18" fmla="*/ 0 w 12698"/>
                                <a:gd name="csY18" fmla="*/ 0 h 12691"/>
                                <a:gd name="csX19" fmla="*/ 0 w 12698"/>
                                <a:gd name="csY19" fmla="*/ 0 h 12691"/>
                                <a:gd name="csX20" fmla="*/ 0 w 12698"/>
                                <a:gd name="csY20" fmla="*/ 0 h 1269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2698" h="12691">
                                  <a:moveTo>
                                    <a:pt x="0" y="0"/>
                                  </a:move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lnTo>
                                    <a:pt x="0" y="0"/>
                                  </a:ln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lnTo>
                                    <a:pt x="0" y="0"/>
                                  </a:ln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lnTo>
                                    <a:pt x="0" y="0"/>
                                  </a:ln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lnTo>
                                    <a:pt x="0" y="0"/>
                                  </a:ln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39690737" name="Freeform: Shape 439690737"/>
                          <wps:cNvSpPr/>
                          <wps:spPr>
                            <a:xfrm>
                              <a:off x="5570757" y="264095"/>
                              <a:ext cx="380" cy="253"/>
                            </a:xfrm>
                            <a:custGeom>
                              <a:avLst/>
                              <a:gdLst>
                                <a:gd name="csX0" fmla="*/ 381 w 380"/>
                                <a:gd name="csY0" fmla="*/ 0 h 253"/>
                                <a:gd name="csX1" fmla="*/ 381 w 380"/>
                                <a:gd name="csY1" fmla="*/ 0 h 253"/>
                                <a:gd name="csX2" fmla="*/ 254 w 380"/>
                                <a:gd name="csY2" fmla="*/ 254 h 253"/>
                                <a:gd name="csX3" fmla="*/ 254 w 380"/>
                                <a:gd name="csY3" fmla="*/ 254 h 253"/>
                                <a:gd name="csX4" fmla="*/ 127 w 380"/>
                                <a:gd name="csY4" fmla="*/ 127 h 253"/>
                                <a:gd name="csX5" fmla="*/ 127 w 380"/>
                                <a:gd name="csY5" fmla="*/ 254 h 253"/>
                                <a:gd name="csX6" fmla="*/ 0 w 380"/>
                                <a:gd name="csY6" fmla="*/ 0 h 253"/>
                                <a:gd name="csX7" fmla="*/ 0 w 380"/>
                                <a:gd name="csY7" fmla="*/ 0 h 253"/>
                                <a:gd name="csX8" fmla="*/ 0 w 380"/>
                                <a:gd name="csY8" fmla="*/ 0 h 253"/>
                                <a:gd name="csX9" fmla="*/ 127 w 380"/>
                                <a:gd name="csY9" fmla="*/ 0 h 253"/>
                                <a:gd name="csX10" fmla="*/ 127 w 380"/>
                                <a:gd name="csY10" fmla="*/ 0 h 253"/>
                                <a:gd name="csX11" fmla="*/ 0 w 380"/>
                                <a:gd name="csY11" fmla="*/ 0 h 253"/>
                                <a:gd name="csX12" fmla="*/ 0 w 380"/>
                                <a:gd name="csY12" fmla="*/ 0 h 253"/>
                                <a:gd name="csX13" fmla="*/ 127 w 380"/>
                                <a:gd name="csY13" fmla="*/ 127 h 253"/>
                                <a:gd name="csX14" fmla="*/ 127 w 380"/>
                                <a:gd name="csY14" fmla="*/ 0 h 253"/>
                                <a:gd name="csX15" fmla="*/ 127 w 380"/>
                                <a:gd name="csY15" fmla="*/ 0 h 253"/>
                                <a:gd name="csX16" fmla="*/ 127 w 380"/>
                                <a:gd name="csY16" fmla="*/ 0 h 253"/>
                                <a:gd name="csX17" fmla="*/ 127 w 380"/>
                                <a:gd name="csY17" fmla="*/ 0 h 253"/>
                                <a:gd name="csX18" fmla="*/ 254 w 380"/>
                                <a:gd name="csY18" fmla="*/ 0 h 253"/>
                                <a:gd name="csX19" fmla="*/ 254 w 380"/>
                                <a:gd name="csY19" fmla="*/ 0 h 253"/>
                                <a:gd name="csX20" fmla="*/ 254 w 380"/>
                                <a:gd name="csY20" fmla="*/ 0 h 253"/>
                                <a:gd name="csX21" fmla="*/ 254 w 380"/>
                                <a:gd name="csY21" fmla="*/ 0 h 253"/>
                                <a:gd name="csX22" fmla="*/ 254 w 380"/>
                                <a:gd name="csY22" fmla="*/ 127 h 253"/>
                                <a:gd name="csX23" fmla="*/ 381 w 380"/>
                                <a:gd name="csY23" fmla="*/ 0 h 253"/>
                                <a:gd name="csX24" fmla="*/ 381 w 380"/>
                                <a:gd name="csY24" fmla="*/ 0 h 253"/>
                                <a:gd name="csX25" fmla="*/ 254 w 380"/>
                                <a:gd name="csY25" fmla="*/ 0 h 253"/>
                                <a:gd name="csX26" fmla="*/ 254 w 380"/>
                                <a:gd name="csY26" fmla="*/ 0 h 253"/>
                                <a:gd name="csX27" fmla="*/ 381 w 380"/>
                                <a:gd name="csY27" fmla="*/ 0 h 253"/>
                                <a:gd name="csX28" fmla="*/ 381 w 380"/>
                                <a:gd name="csY28" fmla="*/ 0 h 25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</a:cxnLst>
                              <a:rect l="l" t="t" r="r" b="b"/>
                              <a:pathLst>
                                <a:path w="380" h="253">
                                  <a:moveTo>
                                    <a:pt x="381" y="0"/>
                                  </a:moveTo>
                                  <a:lnTo>
                                    <a:pt x="381" y="0"/>
                                  </a:lnTo>
                                  <a:lnTo>
                                    <a:pt x="254" y="254"/>
                                  </a:lnTo>
                                  <a:lnTo>
                                    <a:pt x="254" y="254"/>
                                  </a:lnTo>
                                  <a:lnTo>
                                    <a:pt x="127" y="127"/>
                                  </a:lnTo>
                                  <a:lnTo>
                                    <a:pt x="127" y="2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27" y="127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254" y="127"/>
                                  </a:lnTo>
                                  <a:lnTo>
                                    <a:pt x="381" y="0"/>
                                  </a:lnTo>
                                  <a:lnTo>
                                    <a:pt x="381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381" y="0"/>
                                  </a:lnTo>
                                  <a:lnTo>
                                    <a:pt x="3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24346173" name="Freeform: Shape 524346173"/>
                          <wps:cNvSpPr/>
                          <wps:spPr>
                            <a:xfrm>
                              <a:off x="5570884" y="264095"/>
                              <a:ext cx="380" cy="380"/>
                            </a:xfrm>
                            <a:custGeom>
                              <a:avLst/>
                              <a:gdLst>
                                <a:gd name="csX0" fmla="*/ 381 w 380"/>
                                <a:gd name="csY0" fmla="*/ 127 h 380"/>
                                <a:gd name="csX1" fmla="*/ 381 w 380"/>
                                <a:gd name="csY1" fmla="*/ 127 h 380"/>
                                <a:gd name="csX2" fmla="*/ 381 w 380"/>
                                <a:gd name="csY2" fmla="*/ 0 h 380"/>
                                <a:gd name="csX3" fmla="*/ 381 w 380"/>
                                <a:gd name="csY3" fmla="*/ 0 h 380"/>
                                <a:gd name="csX4" fmla="*/ 381 w 380"/>
                                <a:gd name="csY4" fmla="*/ 0 h 380"/>
                                <a:gd name="csX5" fmla="*/ 254 w 380"/>
                                <a:gd name="csY5" fmla="*/ 254 h 380"/>
                                <a:gd name="csX6" fmla="*/ 254 w 380"/>
                                <a:gd name="csY6" fmla="*/ 254 h 380"/>
                                <a:gd name="csX7" fmla="*/ 254 w 380"/>
                                <a:gd name="csY7" fmla="*/ 254 h 380"/>
                                <a:gd name="csX8" fmla="*/ 254 w 380"/>
                                <a:gd name="csY8" fmla="*/ 254 h 380"/>
                                <a:gd name="csX9" fmla="*/ 254 w 380"/>
                                <a:gd name="csY9" fmla="*/ 254 h 380"/>
                                <a:gd name="csX10" fmla="*/ 254 w 380"/>
                                <a:gd name="csY10" fmla="*/ 254 h 380"/>
                                <a:gd name="csX11" fmla="*/ 254 w 380"/>
                                <a:gd name="csY11" fmla="*/ 254 h 380"/>
                                <a:gd name="csX12" fmla="*/ 0 w 380"/>
                                <a:gd name="csY12" fmla="*/ 381 h 380"/>
                                <a:gd name="csX13" fmla="*/ 0 w 380"/>
                                <a:gd name="csY13" fmla="*/ 381 h 38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380" h="380">
                                  <a:moveTo>
                                    <a:pt x="381" y="127"/>
                                  </a:moveTo>
                                  <a:lnTo>
                                    <a:pt x="381" y="127"/>
                                  </a:lnTo>
                                  <a:cubicBezTo>
                                    <a:pt x="381" y="127"/>
                                    <a:pt x="381" y="0"/>
                                    <a:pt x="381" y="0"/>
                                  </a:cubicBezTo>
                                  <a:cubicBezTo>
                                    <a:pt x="381" y="0"/>
                                    <a:pt x="381" y="0"/>
                                    <a:pt x="381" y="0"/>
                                  </a:cubicBezTo>
                                  <a:cubicBezTo>
                                    <a:pt x="381" y="0"/>
                                    <a:pt x="381" y="0"/>
                                    <a:pt x="381" y="0"/>
                                  </a:cubicBezTo>
                                  <a:moveTo>
                                    <a:pt x="254" y="254"/>
                                  </a:moveTo>
                                  <a:cubicBezTo>
                                    <a:pt x="254" y="254"/>
                                    <a:pt x="254" y="254"/>
                                    <a:pt x="254" y="254"/>
                                  </a:cubicBezTo>
                                  <a:cubicBezTo>
                                    <a:pt x="254" y="254"/>
                                    <a:pt x="254" y="254"/>
                                    <a:pt x="254" y="254"/>
                                  </a:cubicBezTo>
                                  <a:lnTo>
                                    <a:pt x="254" y="254"/>
                                  </a:lnTo>
                                  <a:cubicBezTo>
                                    <a:pt x="254" y="254"/>
                                    <a:pt x="254" y="254"/>
                                    <a:pt x="254" y="254"/>
                                  </a:cubicBezTo>
                                  <a:cubicBezTo>
                                    <a:pt x="254" y="254"/>
                                    <a:pt x="254" y="254"/>
                                    <a:pt x="254" y="254"/>
                                  </a:cubicBezTo>
                                  <a:cubicBezTo>
                                    <a:pt x="254" y="254"/>
                                    <a:pt x="254" y="254"/>
                                    <a:pt x="254" y="254"/>
                                  </a:cubicBezTo>
                                  <a:cubicBezTo>
                                    <a:pt x="254" y="254"/>
                                    <a:pt x="254" y="381"/>
                                    <a:pt x="0" y="381"/>
                                  </a:cubicBez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77597222" name="Freeform: Shape 1677597222"/>
                          <wps:cNvSpPr/>
                          <wps:spPr>
                            <a:xfrm>
                              <a:off x="5571265" y="264095"/>
                              <a:ext cx="126" cy="126"/>
                            </a:xfrm>
                            <a:custGeom>
                              <a:avLst/>
                              <a:gdLst>
                                <a:gd name="csX0" fmla="*/ 127 w 126"/>
                                <a:gd name="csY0" fmla="*/ 127 h 126"/>
                                <a:gd name="csX1" fmla="*/ 127 w 126"/>
                                <a:gd name="csY1" fmla="*/ 127 h 126"/>
                                <a:gd name="csX2" fmla="*/ 127 w 126"/>
                                <a:gd name="csY2" fmla="*/ 127 h 126"/>
                                <a:gd name="csX3" fmla="*/ 0 w 126"/>
                                <a:gd name="csY3" fmla="*/ 127 h 126"/>
                                <a:gd name="csX4" fmla="*/ 0 w 126"/>
                                <a:gd name="csY4" fmla="*/ 127 h 126"/>
                                <a:gd name="csX5" fmla="*/ 0 w 126"/>
                                <a:gd name="csY5" fmla="*/ 127 h 126"/>
                                <a:gd name="csX6" fmla="*/ 0 w 126"/>
                                <a:gd name="csY6" fmla="*/ 127 h 126"/>
                                <a:gd name="csX7" fmla="*/ 0 w 126"/>
                                <a:gd name="csY7" fmla="*/ 127 h 126"/>
                                <a:gd name="csX8" fmla="*/ 0 w 126"/>
                                <a:gd name="csY8" fmla="*/ 127 h 126"/>
                                <a:gd name="csX9" fmla="*/ 0 w 126"/>
                                <a:gd name="csY9" fmla="*/ 127 h 126"/>
                                <a:gd name="csX10" fmla="*/ 0 w 126"/>
                                <a:gd name="csY10" fmla="*/ 127 h 126"/>
                                <a:gd name="csX11" fmla="*/ 127 w 126"/>
                                <a:gd name="csY11" fmla="*/ 0 h 126"/>
                                <a:gd name="csX12" fmla="*/ 127 w 126"/>
                                <a:gd name="csY12" fmla="*/ 0 h 126"/>
                                <a:gd name="csX13" fmla="*/ 0 w 126"/>
                                <a:gd name="csY13" fmla="*/ 0 h 126"/>
                                <a:gd name="csX14" fmla="*/ 0 w 126"/>
                                <a:gd name="csY14" fmla="*/ 0 h 12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</a:cxnLst>
                              <a:rect l="l" t="t" r="r" b="b"/>
                              <a:pathLst>
                                <a:path w="126" h="126">
                                  <a:moveTo>
                                    <a:pt x="127" y="127"/>
                                  </a:moveTo>
                                  <a:cubicBezTo>
                                    <a:pt x="127" y="127"/>
                                    <a:pt x="127" y="127"/>
                                    <a:pt x="127" y="127"/>
                                  </a:cubicBezTo>
                                  <a:cubicBezTo>
                                    <a:pt x="127" y="127"/>
                                    <a:pt x="127" y="127"/>
                                    <a:pt x="127" y="127"/>
                                  </a:cubicBezTo>
                                  <a:cubicBezTo>
                                    <a:pt x="127" y="127"/>
                                    <a:pt x="127" y="127"/>
                                    <a:pt x="0" y="127"/>
                                  </a:cubicBezTo>
                                  <a:cubicBezTo>
                                    <a:pt x="0" y="127"/>
                                    <a:pt x="0" y="127"/>
                                    <a:pt x="0" y="127"/>
                                  </a:cubicBezTo>
                                  <a:cubicBezTo>
                                    <a:pt x="0" y="127"/>
                                    <a:pt x="0" y="127"/>
                                    <a:pt x="0" y="127"/>
                                  </a:cubicBezTo>
                                  <a:cubicBezTo>
                                    <a:pt x="0" y="127"/>
                                    <a:pt x="0" y="127"/>
                                    <a:pt x="0" y="127"/>
                                  </a:cubicBezTo>
                                  <a:cubicBezTo>
                                    <a:pt x="0" y="127"/>
                                    <a:pt x="0" y="127"/>
                                    <a:pt x="0" y="127"/>
                                  </a:cubicBezTo>
                                  <a:cubicBezTo>
                                    <a:pt x="0" y="127"/>
                                    <a:pt x="0" y="127"/>
                                    <a:pt x="0" y="127"/>
                                  </a:cubicBezTo>
                                  <a:cubicBezTo>
                                    <a:pt x="0" y="127"/>
                                    <a:pt x="0" y="127"/>
                                    <a:pt x="0" y="127"/>
                                  </a:cubicBezTo>
                                  <a:lnTo>
                                    <a:pt x="0" y="127"/>
                                  </a:lnTo>
                                  <a:cubicBezTo>
                                    <a:pt x="0" y="127"/>
                                    <a:pt x="127" y="0"/>
                                    <a:pt x="127" y="0"/>
                                  </a:cubicBezTo>
                                  <a:lnTo>
                                    <a:pt x="127" y="0"/>
                                  </a:lnTo>
                                  <a:cubicBezTo>
                                    <a:pt x="127" y="0"/>
                                    <a:pt x="0" y="0"/>
                                    <a:pt x="0" y="0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13672981" name="Freeform: Shape 1613672981"/>
                          <wps:cNvSpPr/>
                          <wps:spPr>
                            <a:xfrm>
                              <a:off x="5605425" y="160534"/>
                              <a:ext cx="53589" cy="63837"/>
                            </a:xfrm>
                            <a:custGeom>
                              <a:avLst/>
                              <a:gdLst>
                                <a:gd name="csX0" fmla="*/ 52065 w 53589"/>
                                <a:gd name="csY0" fmla="*/ 41374 h 63837"/>
                                <a:gd name="csX1" fmla="*/ 48636 w 53589"/>
                                <a:gd name="csY1" fmla="*/ 48481 h 63837"/>
                                <a:gd name="csX2" fmla="*/ 28445 w 53589"/>
                                <a:gd name="csY2" fmla="*/ 61299 h 63837"/>
                                <a:gd name="csX3" fmla="*/ 28445 w 53589"/>
                                <a:gd name="csY3" fmla="*/ 61299 h 63837"/>
                                <a:gd name="csX4" fmla="*/ 26921 w 53589"/>
                                <a:gd name="csY4" fmla="*/ 61807 h 63837"/>
                                <a:gd name="csX5" fmla="*/ 25398 w 53589"/>
                                <a:gd name="csY5" fmla="*/ 61172 h 63837"/>
                                <a:gd name="csX6" fmla="*/ 5207 w 53589"/>
                                <a:gd name="csY6" fmla="*/ 48354 h 63837"/>
                                <a:gd name="csX7" fmla="*/ 1778 w 53589"/>
                                <a:gd name="csY7" fmla="*/ 41247 h 63837"/>
                                <a:gd name="csX8" fmla="*/ 1778 w 53589"/>
                                <a:gd name="csY8" fmla="*/ 1142 h 63837"/>
                                <a:gd name="csX9" fmla="*/ 52319 w 53589"/>
                                <a:gd name="csY9" fmla="*/ 1142 h 63837"/>
                                <a:gd name="csX10" fmla="*/ 52319 w 53589"/>
                                <a:gd name="csY10" fmla="*/ 41247 h 63837"/>
                                <a:gd name="csX11" fmla="*/ 53589 w 53589"/>
                                <a:gd name="csY11" fmla="*/ 0 h 63837"/>
                                <a:gd name="csX12" fmla="*/ 53589 w 53589"/>
                                <a:gd name="csY12" fmla="*/ 0 h 63837"/>
                                <a:gd name="csX13" fmla="*/ 0 w 53589"/>
                                <a:gd name="csY13" fmla="*/ 0 h 63837"/>
                                <a:gd name="csX14" fmla="*/ 0 w 53589"/>
                                <a:gd name="csY14" fmla="*/ 0 h 63837"/>
                                <a:gd name="csX15" fmla="*/ 0 w 53589"/>
                                <a:gd name="csY15" fmla="*/ 0 h 63837"/>
                                <a:gd name="csX16" fmla="*/ 0 w 53589"/>
                                <a:gd name="csY16" fmla="*/ 40993 h 63837"/>
                                <a:gd name="csX17" fmla="*/ 4190 w 53589"/>
                                <a:gd name="csY17" fmla="*/ 49877 h 63837"/>
                                <a:gd name="csX18" fmla="*/ 24762 w 53589"/>
                                <a:gd name="csY18" fmla="*/ 62949 h 63837"/>
                                <a:gd name="csX19" fmla="*/ 26668 w 53589"/>
                                <a:gd name="csY19" fmla="*/ 63837 h 63837"/>
                                <a:gd name="csX20" fmla="*/ 28318 w 53589"/>
                                <a:gd name="csY20" fmla="*/ 63203 h 63837"/>
                                <a:gd name="csX21" fmla="*/ 49271 w 53589"/>
                                <a:gd name="csY21" fmla="*/ 49877 h 63837"/>
                                <a:gd name="csX22" fmla="*/ 53462 w 53589"/>
                                <a:gd name="csY22" fmla="*/ 40993 h 63837"/>
                                <a:gd name="csX23" fmla="*/ 53462 w 53589"/>
                                <a:gd name="csY23" fmla="*/ 0 h 63837"/>
                                <a:gd name="csX24" fmla="*/ 53462 w 53589"/>
                                <a:gd name="csY24" fmla="*/ 0 h 6383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</a:cxnLst>
                              <a:rect l="l" t="t" r="r" b="b"/>
                              <a:pathLst>
                                <a:path w="53589" h="63837">
                                  <a:moveTo>
                                    <a:pt x="52065" y="41374"/>
                                  </a:moveTo>
                                  <a:cubicBezTo>
                                    <a:pt x="51811" y="44419"/>
                                    <a:pt x="50795" y="47085"/>
                                    <a:pt x="48636" y="48481"/>
                                  </a:cubicBezTo>
                                  <a:lnTo>
                                    <a:pt x="28445" y="61299"/>
                                  </a:lnTo>
                                  <a:lnTo>
                                    <a:pt x="28445" y="61299"/>
                                  </a:lnTo>
                                  <a:cubicBezTo>
                                    <a:pt x="28445" y="61299"/>
                                    <a:pt x="27430" y="61807"/>
                                    <a:pt x="26921" y="61807"/>
                                  </a:cubicBezTo>
                                  <a:cubicBezTo>
                                    <a:pt x="26413" y="61807"/>
                                    <a:pt x="25779" y="61553"/>
                                    <a:pt x="25398" y="61172"/>
                                  </a:cubicBezTo>
                                  <a:lnTo>
                                    <a:pt x="5207" y="48354"/>
                                  </a:lnTo>
                                  <a:cubicBezTo>
                                    <a:pt x="3048" y="46958"/>
                                    <a:pt x="2032" y="44293"/>
                                    <a:pt x="1778" y="41247"/>
                                  </a:cubicBezTo>
                                  <a:lnTo>
                                    <a:pt x="1778" y="1142"/>
                                  </a:lnTo>
                                  <a:lnTo>
                                    <a:pt x="52319" y="1142"/>
                                  </a:lnTo>
                                  <a:lnTo>
                                    <a:pt x="52319" y="41247"/>
                                  </a:lnTo>
                                  <a:close/>
                                  <a:moveTo>
                                    <a:pt x="53589" y="0"/>
                                  </a:moveTo>
                                  <a:lnTo>
                                    <a:pt x="53589" y="0"/>
                                  </a:lnTo>
                                  <a:cubicBezTo>
                                    <a:pt x="53589" y="0"/>
                                    <a:pt x="0" y="0"/>
                                    <a:pt x="0" y="0"/>
                                  </a:cubicBezTo>
                                  <a:lnTo>
                                    <a:pt x="0" y="0"/>
                                  </a:ln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lnTo>
                                    <a:pt x="0" y="40993"/>
                                  </a:lnTo>
                                  <a:cubicBezTo>
                                    <a:pt x="0" y="45181"/>
                                    <a:pt x="1778" y="48861"/>
                                    <a:pt x="4190" y="49877"/>
                                  </a:cubicBezTo>
                                  <a:lnTo>
                                    <a:pt x="24762" y="62949"/>
                                  </a:lnTo>
                                  <a:cubicBezTo>
                                    <a:pt x="24762" y="62949"/>
                                    <a:pt x="25905" y="63837"/>
                                    <a:pt x="26668" y="63837"/>
                                  </a:cubicBezTo>
                                  <a:cubicBezTo>
                                    <a:pt x="27302" y="63837"/>
                                    <a:pt x="27937" y="63583"/>
                                    <a:pt x="28318" y="63203"/>
                                  </a:cubicBezTo>
                                  <a:lnTo>
                                    <a:pt x="49271" y="49877"/>
                                  </a:lnTo>
                                  <a:cubicBezTo>
                                    <a:pt x="51684" y="48735"/>
                                    <a:pt x="53462" y="45054"/>
                                    <a:pt x="53462" y="40993"/>
                                  </a:cubicBezTo>
                                  <a:lnTo>
                                    <a:pt x="53462" y="0"/>
                                  </a:lnTo>
                                  <a:cubicBezTo>
                                    <a:pt x="53462" y="0"/>
                                    <a:pt x="53462" y="0"/>
                                    <a:pt x="5346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37076792" name="Freeform: Shape 437076792"/>
                          <wps:cNvSpPr/>
                          <wps:spPr>
                            <a:xfrm>
                              <a:off x="5639458" y="219929"/>
                              <a:ext cx="634" cy="253"/>
                            </a:xfrm>
                            <a:custGeom>
                              <a:avLst/>
                              <a:gdLst>
                                <a:gd name="csX0" fmla="*/ 0 w 634"/>
                                <a:gd name="csY0" fmla="*/ 254 h 253"/>
                                <a:gd name="csX1" fmla="*/ 635 w 634"/>
                                <a:gd name="csY1" fmla="*/ 0 h 253"/>
                                <a:gd name="csX2" fmla="*/ 0 w 634"/>
                                <a:gd name="csY2" fmla="*/ 254 h 25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</a:cxnLst>
                              <a:rect l="l" t="t" r="r" b="b"/>
                              <a:pathLst>
                                <a:path w="634" h="253">
                                  <a:moveTo>
                                    <a:pt x="0" y="254"/>
                                  </a:moveTo>
                                  <a:lnTo>
                                    <a:pt x="635" y="0"/>
                                  </a:lnTo>
                                  <a:cubicBezTo>
                                    <a:pt x="635" y="0"/>
                                    <a:pt x="127" y="254"/>
                                    <a:pt x="0" y="25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88633977" name="Freeform: Shape 288633977"/>
                          <wps:cNvSpPr/>
                          <wps:spPr>
                            <a:xfrm>
                              <a:off x="5588409" y="267775"/>
                              <a:ext cx="10666" cy="9645"/>
                            </a:xfrm>
                            <a:custGeom>
                              <a:avLst/>
                              <a:gdLst>
                                <a:gd name="csX0" fmla="*/ 5460 w 10666"/>
                                <a:gd name="csY0" fmla="*/ 5838 h 9645"/>
                                <a:gd name="csX1" fmla="*/ 3556 w 10666"/>
                                <a:gd name="csY1" fmla="*/ 2792 h 9645"/>
                                <a:gd name="csX2" fmla="*/ 2413 w 10666"/>
                                <a:gd name="csY2" fmla="*/ 6092 h 9645"/>
                                <a:gd name="csX3" fmla="*/ 5460 w 10666"/>
                                <a:gd name="csY3" fmla="*/ 5711 h 9645"/>
                                <a:gd name="csX4" fmla="*/ 10667 w 10666"/>
                                <a:gd name="csY4" fmla="*/ 8376 h 9645"/>
                                <a:gd name="csX5" fmla="*/ 5588 w 10666"/>
                                <a:gd name="csY5" fmla="*/ 9011 h 9645"/>
                                <a:gd name="csX6" fmla="*/ 5588 w 10666"/>
                                <a:gd name="csY6" fmla="*/ 8630 h 9645"/>
                                <a:gd name="csX7" fmla="*/ 6730 w 10666"/>
                                <a:gd name="csY7" fmla="*/ 7995 h 9645"/>
                                <a:gd name="csX8" fmla="*/ 5841 w 10666"/>
                                <a:gd name="csY8" fmla="*/ 6346 h 9645"/>
                                <a:gd name="csX9" fmla="*/ 2286 w 10666"/>
                                <a:gd name="csY9" fmla="*/ 6726 h 9645"/>
                                <a:gd name="csX10" fmla="*/ 1778 w 10666"/>
                                <a:gd name="csY10" fmla="*/ 8503 h 9645"/>
                                <a:gd name="csX11" fmla="*/ 3175 w 10666"/>
                                <a:gd name="csY11" fmla="*/ 8884 h 9645"/>
                                <a:gd name="csX12" fmla="*/ 3175 w 10666"/>
                                <a:gd name="csY12" fmla="*/ 9265 h 9645"/>
                                <a:gd name="csX13" fmla="*/ 0 w 10666"/>
                                <a:gd name="csY13" fmla="*/ 9645 h 9645"/>
                                <a:gd name="csX14" fmla="*/ 0 w 10666"/>
                                <a:gd name="csY14" fmla="*/ 9265 h 9645"/>
                                <a:gd name="csX15" fmla="*/ 1270 w 10666"/>
                                <a:gd name="csY15" fmla="*/ 7615 h 9645"/>
                                <a:gd name="csX16" fmla="*/ 3937 w 10666"/>
                                <a:gd name="csY16" fmla="*/ 0 h 9645"/>
                                <a:gd name="csX17" fmla="*/ 4318 w 10666"/>
                                <a:gd name="csY17" fmla="*/ 0 h 9645"/>
                                <a:gd name="csX18" fmla="*/ 8635 w 10666"/>
                                <a:gd name="csY18" fmla="*/ 6473 h 9645"/>
                                <a:gd name="csX19" fmla="*/ 10540 w 10666"/>
                                <a:gd name="csY19" fmla="*/ 8122 h 9645"/>
                                <a:gd name="csX20" fmla="*/ 10540 w 10666"/>
                                <a:gd name="csY20" fmla="*/ 8503 h 964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0666" h="9645">
                                  <a:moveTo>
                                    <a:pt x="5460" y="5838"/>
                                  </a:moveTo>
                                  <a:lnTo>
                                    <a:pt x="3556" y="2792"/>
                                  </a:lnTo>
                                  <a:lnTo>
                                    <a:pt x="2413" y="6092"/>
                                  </a:lnTo>
                                  <a:lnTo>
                                    <a:pt x="5460" y="5711"/>
                                  </a:lnTo>
                                  <a:close/>
                                  <a:moveTo>
                                    <a:pt x="10667" y="8376"/>
                                  </a:moveTo>
                                  <a:lnTo>
                                    <a:pt x="5588" y="9011"/>
                                  </a:lnTo>
                                  <a:lnTo>
                                    <a:pt x="5588" y="8630"/>
                                  </a:lnTo>
                                  <a:cubicBezTo>
                                    <a:pt x="6476" y="8503"/>
                                    <a:pt x="6730" y="8376"/>
                                    <a:pt x="6730" y="7995"/>
                                  </a:cubicBezTo>
                                  <a:cubicBezTo>
                                    <a:pt x="6730" y="7615"/>
                                    <a:pt x="6095" y="6726"/>
                                    <a:pt x="5841" y="6346"/>
                                  </a:cubicBezTo>
                                  <a:lnTo>
                                    <a:pt x="2286" y="6726"/>
                                  </a:lnTo>
                                  <a:cubicBezTo>
                                    <a:pt x="1905" y="7742"/>
                                    <a:pt x="1778" y="8249"/>
                                    <a:pt x="1778" y="8503"/>
                                  </a:cubicBezTo>
                                  <a:cubicBezTo>
                                    <a:pt x="1778" y="9011"/>
                                    <a:pt x="2540" y="8884"/>
                                    <a:pt x="3175" y="8884"/>
                                  </a:cubicBezTo>
                                  <a:lnTo>
                                    <a:pt x="3175" y="9265"/>
                                  </a:lnTo>
                                  <a:cubicBezTo>
                                    <a:pt x="3175" y="9265"/>
                                    <a:pt x="0" y="9645"/>
                                    <a:pt x="0" y="9645"/>
                                  </a:cubicBezTo>
                                  <a:lnTo>
                                    <a:pt x="0" y="9265"/>
                                  </a:lnTo>
                                  <a:cubicBezTo>
                                    <a:pt x="762" y="9011"/>
                                    <a:pt x="1016" y="8630"/>
                                    <a:pt x="1270" y="7615"/>
                                  </a:cubicBezTo>
                                  <a:lnTo>
                                    <a:pt x="3937" y="0"/>
                                  </a:lnTo>
                                  <a:lnTo>
                                    <a:pt x="4318" y="0"/>
                                  </a:lnTo>
                                  <a:cubicBezTo>
                                    <a:pt x="4318" y="0"/>
                                    <a:pt x="8635" y="6473"/>
                                    <a:pt x="8635" y="6473"/>
                                  </a:cubicBezTo>
                                  <a:cubicBezTo>
                                    <a:pt x="9524" y="7742"/>
                                    <a:pt x="9778" y="8249"/>
                                    <a:pt x="10540" y="8122"/>
                                  </a:cubicBezTo>
                                  <a:lnTo>
                                    <a:pt x="10540" y="85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51391646" name="Freeform: Shape 451391646"/>
                          <wps:cNvSpPr/>
                          <wps:spPr>
                            <a:xfrm>
                              <a:off x="5569233" y="251831"/>
                              <a:ext cx="118645" cy="46502"/>
                            </a:xfrm>
                            <a:custGeom>
                              <a:avLst/>
                              <a:gdLst>
                                <a:gd name="csX0" fmla="*/ 116575 w 118645"/>
                                <a:gd name="csY0" fmla="*/ 8076 h 46502"/>
                                <a:gd name="csX1" fmla="*/ 113273 w 118645"/>
                                <a:gd name="csY1" fmla="*/ 10741 h 46502"/>
                                <a:gd name="csX2" fmla="*/ 114417 w 118645"/>
                                <a:gd name="csY2" fmla="*/ 5410 h 46502"/>
                                <a:gd name="csX3" fmla="*/ 109591 w 118645"/>
                                <a:gd name="csY3" fmla="*/ 3887 h 46502"/>
                                <a:gd name="csX4" fmla="*/ 108956 w 118645"/>
                                <a:gd name="csY4" fmla="*/ 5791 h 46502"/>
                                <a:gd name="csX5" fmla="*/ 108702 w 118645"/>
                                <a:gd name="csY5" fmla="*/ 8329 h 46502"/>
                                <a:gd name="csX6" fmla="*/ 106670 w 118645"/>
                                <a:gd name="csY6" fmla="*/ 5918 h 46502"/>
                                <a:gd name="csX7" fmla="*/ 109083 w 118645"/>
                                <a:gd name="csY7" fmla="*/ 1857 h 46502"/>
                                <a:gd name="csX8" fmla="*/ 113528 w 118645"/>
                                <a:gd name="csY8" fmla="*/ 1984 h 46502"/>
                                <a:gd name="csX9" fmla="*/ 116067 w 118645"/>
                                <a:gd name="csY9" fmla="*/ 3634 h 46502"/>
                                <a:gd name="csX10" fmla="*/ 116702 w 118645"/>
                                <a:gd name="csY10" fmla="*/ 8076 h 46502"/>
                                <a:gd name="csX11" fmla="*/ 110353 w 118645"/>
                                <a:gd name="csY11" fmla="*/ 8837 h 46502"/>
                                <a:gd name="csX12" fmla="*/ 112511 w 118645"/>
                                <a:gd name="csY12" fmla="*/ 6299 h 46502"/>
                                <a:gd name="csX13" fmla="*/ 112004 w 118645"/>
                                <a:gd name="csY13" fmla="*/ 8329 h 46502"/>
                                <a:gd name="csX14" fmla="*/ 110353 w 118645"/>
                                <a:gd name="csY14" fmla="*/ 8837 h 46502"/>
                                <a:gd name="csX15" fmla="*/ 111242 w 118645"/>
                                <a:gd name="csY15" fmla="*/ 10741 h 46502"/>
                                <a:gd name="csX16" fmla="*/ 109591 w 118645"/>
                                <a:gd name="csY16" fmla="*/ 12137 h 46502"/>
                                <a:gd name="csX17" fmla="*/ 107686 w 118645"/>
                                <a:gd name="csY17" fmla="*/ 12137 h 46502"/>
                                <a:gd name="csX18" fmla="*/ 107432 w 118645"/>
                                <a:gd name="csY18" fmla="*/ 9979 h 46502"/>
                                <a:gd name="csX19" fmla="*/ 111242 w 118645"/>
                                <a:gd name="csY19" fmla="*/ 10741 h 46502"/>
                                <a:gd name="csX20" fmla="*/ 113273 w 118645"/>
                                <a:gd name="csY20" fmla="*/ 20132 h 46502"/>
                                <a:gd name="csX21" fmla="*/ 112385 w 118645"/>
                                <a:gd name="csY21" fmla="*/ 22797 h 46502"/>
                                <a:gd name="csX22" fmla="*/ 110226 w 118645"/>
                                <a:gd name="csY22" fmla="*/ 25463 h 46502"/>
                                <a:gd name="csX23" fmla="*/ 83177 w 118645"/>
                                <a:gd name="csY23" fmla="*/ 22797 h 46502"/>
                                <a:gd name="csX24" fmla="*/ 43684 w 118645"/>
                                <a:gd name="csY24" fmla="*/ 22163 h 46502"/>
                                <a:gd name="csX25" fmla="*/ 26287 w 118645"/>
                                <a:gd name="csY25" fmla="*/ 26224 h 46502"/>
                                <a:gd name="csX26" fmla="*/ 15493 w 118645"/>
                                <a:gd name="csY26" fmla="*/ 26224 h 46502"/>
                                <a:gd name="csX27" fmla="*/ 13080 w 118645"/>
                                <a:gd name="csY27" fmla="*/ 18863 h 46502"/>
                                <a:gd name="csX28" fmla="*/ 12445 w 118645"/>
                                <a:gd name="csY28" fmla="*/ 13533 h 46502"/>
                                <a:gd name="csX29" fmla="*/ 12191 w 118645"/>
                                <a:gd name="csY29" fmla="*/ 11502 h 46502"/>
                                <a:gd name="csX30" fmla="*/ 15746 w 118645"/>
                                <a:gd name="csY30" fmla="*/ 12771 h 46502"/>
                                <a:gd name="csX31" fmla="*/ 34033 w 118645"/>
                                <a:gd name="csY31" fmla="*/ 10868 h 46502"/>
                                <a:gd name="csX32" fmla="*/ 51811 w 118645"/>
                                <a:gd name="csY32" fmla="*/ 8202 h 46502"/>
                                <a:gd name="csX33" fmla="*/ 72383 w 118645"/>
                                <a:gd name="csY33" fmla="*/ 8964 h 46502"/>
                                <a:gd name="csX34" fmla="*/ 78479 w 118645"/>
                                <a:gd name="csY34" fmla="*/ 9725 h 46502"/>
                                <a:gd name="csX35" fmla="*/ 91177 w 118645"/>
                                <a:gd name="csY35" fmla="*/ 11756 h 46502"/>
                                <a:gd name="csX36" fmla="*/ 93463 w 118645"/>
                                <a:gd name="csY36" fmla="*/ 12137 h 46502"/>
                                <a:gd name="csX37" fmla="*/ 114797 w 118645"/>
                                <a:gd name="csY37" fmla="*/ 12137 h 46502"/>
                                <a:gd name="csX38" fmla="*/ 113273 w 118645"/>
                                <a:gd name="csY38" fmla="*/ 20259 h 46502"/>
                                <a:gd name="csX39" fmla="*/ 74288 w 118645"/>
                                <a:gd name="csY39" fmla="*/ 25843 h 46502"/>
                                <a:gd name="csX40" fmla="*/ 75050 w 118645"/>
                                <a:gd name="csY40" fmla="*/ 29270 h 46502"/>
                                <a:gd name="csX41" fmla="*/ 71367 w 118645"/>
                                <a:gd name="csY41" fmla="*/ 31047 h 46502"/>
                                <a:gd name="csX42" fmla="*/ 69590 w 118645"/>
                                <a:gd name="csY42" fmla="*/ 30539 h 46502"/>
                                <a:gd name="csX43" fmla="*/ 69335 w 118645"/>
                                <a:gd name="csY43" fmla="*/ 29778 h 46502"/>
                                <a:gd name="csX44" fmla="*/ 68955 w 118645"/>
                                <a:gd name="csY44" fmla="*/ 26859 h 46502"/>
                                <a:gd name="csX45" fmla="*/ 74415 w 118645"/>
                                <a:gd name="csY45" fmla="*/ 25843 h 46502"/>
                                <a:gd name="csX46" fmla="*/ 75939 w 118645"/>
                                <a:gd name="csY46" fmla="*/ 26097 h 46502"/>
                                <a:gd name="csX47" fmla="*/ 76955 w 118645"/>
                                <a:gd name="csY47" fmla="*/ 28128 h 46502"/>
                                <a:gd name="csX48" fmla="*/ 74288 w 118645"/>
                                <a:gd name="csY48" fmla="*/ 31935 h 46502"/>
                                <a:gd name="csX49" fmla="*/ 71240 w 118645"/>
                                <a:gd name="csY49" fmla="*/ 32189 h 46502"/>
                                <a:gd name="csX50" fmla="*/ 75812 w 118645"/>
                                <a:gd name="csY50" fmla="*/ 29524 h 46502"/>
                                <a:gd name="csX51" fmla="*/ 75812 w 118645"/>
                                <a:gd name="csY51" fmla="*/ 26097 h 46502"/>
                                <a:gd name="csX52" fmla="*/ 77971 w 118645"/>
                                <a:gd name="csY52" fmla="*/ 36377 h 46502"/>
                                <a:gd name="csX53" fmla="*/ 77844 w 118645"/>
                                <a:gd name="csY53" fmla="*/ 36631 h 46502"/>
                                <a:gd name="csX54" fmla="*/ 72510 w 118645"/>
                                <a:gd name="csY54" fmla="*/ 34220 h 46502"/>
                                <a:gd name="csX55" fmla="*/ 72510 w 118645"/>
                                <a:gd name="csY55" fmla="*/ 33839 h 46502"/>
                                <a:gd name="csX56" fmla="*/ 78098 w 118645"/>
                                <a:gd name="csY56" fmla="*/ 36377 h 46502"/>
                                <a:gd name="csX57" fmla="*/ 75050 w 118645"/>
                                <a:gd name="csY57" fmla="*/ 43611 h 46502"/>
                                <a:gd name="csX58" fmla="*/ 74415 w 118645"/>
                                <a:gd name="csY58" fmla="*/ 43611 h 46502"/>
                                <a:gd name="csX59" fmla="*/ 69590 w 118645"/>
                                <a:gd name="csY59" fmla="*/ 34347 h 46502"/>
                                <a:gd name="csX60" fmla="*/ 69844 w 118645"/>
                                <a:gd name="csY60" fmla="*/ 34347 h 46502"/>
                                <a:gd name="csX61" fmla="*/ 75050 w 118645"/>
                                <a:gd name="csY61" fmla="*/ 43611 h 46502"/>
                                <a:gd name="csX62" fmla="*/ 71240 w 118645"/>
                                <a:gd name="csY62" fmla="*/ 41707 h 46502"/>
                                <a:gd name="csX63" fmla="*/ 70859 w 118645"/>
                                <a:gd name="csY63" fmla="*/ 41707 h 46502"/>
                                <a:gd name="csX64" fmla="*/ 70733 w 118645"/>
                                <a:gd name="csY64" fmla="*/ 40185 h 46502"/>
                                <a:gd name="csX65" fmla="*/ 71240 w 118645"/>
                                <a:gd name="csY65" fmla="*/ 41707 h 46502"/>
                                <a:gd name="csX66" fmla="*/ 69082 w 118645"/>
                                <a:gd name="csY66" fmla="*/ 37012 h 46502"/>
                                <a:gd name="csX67" fmla="*/ 69463 w 118645"/>
                                <a:gd name="csY67" fmla="*/ 38788 h 46502"/>
                                <a:gd name="csX68" fmla="*/ 69082 w 118645"/>
                                <a:gd name="csY68" fmla="*/ 37012 h 46502"/>
                                <a:gd name="csX69" fmla="*/ 68701 w 118645"/>
                                <a:gd name="csY69" fmla="*/ 31935 h 46502"/>
                                <a:gd name="csX70" fmla="*/ 68827 w 118645"/>
                                <a:gd name="csY70" fmla="*/ 31935 h 46502"/>
                                <a:gd name="csX71" fmla="*/ 68827 w 118645"/>
                                <a:gd name="csY71" fmla="*/ 32189 h 46502"/>
                                <a:gd name="csX72" fmla="*/ 68701 w 118645"/>
                                <a:gd name="csY72" fmla="*/ 32189 h 46502"/>
                                <a:gd name="csX73" fmla="*/ 68701 w 118645"/>
                                <a:gd name="csY73" fmla="*/ 31935 h 46502"/>
                                <a:gd name="csX74" fmla="*/ 64129 w 118645"/>
                                <a:gd name="csY74" fmla="*/ 43357 h 46502"/>
                                <a:gd name="csX75" fmla="*/ 59049 w 118645"/>
                                <a:gd name="csY75" fmla="*/ 43103 h 46502"/>
                                <a:gd name="csX76" fmla="*/ 58541 w 118645"/>
                                <a:gd name="csY76" fmla="*/ 41581 h 46502"/>
                                <a:gd name="csX77" fmla="*/ 61970 w 118645"/>
                                <a:gd name="csY77" fmla="*/ 41581 h 46502"/>
                                <a:gd name="csX78" fmla="*/ 67304 w 118645"/>
                                <a:gd name="csY78" fmla="*/ 41707 h 46502"/>
                                <a:gd name="csX79" fmla="*/ 69590 w 118645"/>
                                <a:gd name="csY79" fmla="*/ 41961 h 46502"/>
                                <a:gd name="csX80" fmla="*/ 64002 w 118645"/>
                                <a:gd name="csY80" fmla="*/ 43484 h 46502"/>
                                <a:gd name="csX81" fmla="*/ 60827 w 118645"/>
                                <a:gd name="csY81" fmla="*/ 34093 h 46502"/>
                                <a:gd name="csX82" fmla="*/ 61208 w 118645"/>
                                <a:gd name="csY82" fmla="*/ 33458 h 46502"/>
                                <a:gd name="csX83" fmla="*/ 58668 w 118645"/>
                                <a:gd name="csY83" fmla="*/ 39042 h 46502"/>
                                <a:gd name="csX84" fmla="*/ 60827 w 118645"/>
                                <a:gd name="csY84" fmla="*/ 34093 h 46502"/>
                                <a:gd name="csX85" fmla="*/ 62986 w 118645"/>
                                <a:gd name="csY85" fmla="*/ 32697 h 46502"/>
                                <a:gd name="csX86" fmla="*/ 65272 w 118645"/>
                                <a:gd name="csY86" fmla="*/ 34220 h 46502"/>
                                <a:gd name="csX87" fmla="*/ 68320 w 118645"/>
                                <a:gd name="csY87" fmla="*/ 39804 h 46502"/>
                                <a:gd name="csX88" fmla="*/ 62986 w 118645"/>
                                <a:gd name="csY88" fmla="*/ 40819 h 46502"/>
                                <a:gd name="csX89" fmla="*/ 60192 w 118645"/>
                                <a:gd name="csY89" fmla="*/ 40058 h 46502"/>
                                <a:gd name="csX90" fmla="*/ 62986 w 118645"/>
                                <a:gd name="csY90" fmla="*/ 32697 h 46502"/>
                                <a:gd name="csX91" fmla="*/ 62732 w 118645"/>
                                <a:gd name="csY91" fmla="*/ 29651 h 46502"/>
                                <a:gd name="csX92" fmla="*/ 62478 w 118645"/>
                                <a:gd name="csY92" fmla="*/ 29651 h 46502"/>
                                <a:gd name="csX93" fmla="*/ 62986 w 118645"/>
                                <a:gd name="csY93" fmla="*/ 29143 h 46502"/>
                                <a:gd name="csX94" fmla="*/ 62859 w 118645"/>
                                <a:gd name="csY94" fmla="*/ 29651 h 46502"/>
                                <a:gd name="csX95" fmla="*/ 64510 w 118645"/>
                                <a:gd name="csY95" fmla="*/ 29905 h 46502"/>
                                <a:gd name="csX96" fmla="*/ 65780 w 118645"/>
                                <a:gd name="csY96" fmla="*/ 28762 h 46502"/>
                                <a:gd name="csX97" fmla="*/ 65907 w 118645"/>
                                <a:gd name="csY97" fmla="*/ 29016 h 46502"/>
                                <a:gd name="csX98" fmla="*/ 64510 w 118645"/>
                                <a:gd name="csY98" fmla="*/ 29905 h 46502"/>
                                <a:gd name="csX99" fmla="*/ 65526 w 118645"/>
                                <a:gd name="csY99" fmla="*/ 31047 h 46502"/>
                                <a:gd name="csX100" fmla="*/ 66288 w 118645"/>
                                <a:gd name="csY100" fmla="*/ 31047 h 46502"/>
                                <a:gd name="csX101" fmla="*/ 65526 w 118645"/>
                                <a:gd name="csY101" fmla="*/ 31047 h 46502"/>
                                <a:gd name="csX102" fmla="*/ 67685 w 118645"/>
                                <a:gd name="csY102" fmla="*/ 33458 h 46502"/>
                                <a:gd name="csX103" fmla="*/ 67558 w 118645"/>
                                <a:gd name="csY103" fmla="*/ 33966 h 46502"/>
                                <a:gd name="csX104" fmla="*/ 65780 w 118645"/>
                                <a:gd name="csY104" fmla="*/ 32570 h 46502"/>
                                <a:gd name="csX105" fmla="*/ 67685 w 118645"/>
                                <a:gd name="csY105" fmla="*/ 33458 h 46502"/>
                                <a:gd name="csX106" fmla="*/ 67431 w 118645"/>
                                <a:gd name="csY106" fmla="*/ 28889 h 46502"/>
                                <a:gd name="csX107" fmla="*/ 67431 w 118645"/>
                                <a:gd name="csY107" fmla="*/ 28889 h 46502"/>
                                <a:gd name="csX108" fmla="*/ 67431 w 118645"/>
                                <a:gd name="csY108" fmla="*/ 28635 h 46502"/>
                                <a:gd name="csX109" fmla="*/ 67431 w 118645"/>
                                <a:gd name="csY109" fmla="*/ 28635 h 46502"/>
                                <a:gd name="csX110" fmla="*/ 67431 w 118645"/>
                                <a:gd name="csY110" fmla="*/ 28889 h 46502"/>
                                <a:gd name="csX111" fmla="*/ 70733 w 118645"/>
                                <a:gd name="csY111" fmla="*/ 23940 h 46502"/>
                                <a:gd name="csX112" fmla="*/ 68193 w 118645"/>
                                <a:gd name="csY112" fmla="*/ 25590 h 46502"/>
                                <a:gd name="csX113" fmla="*/ 70733 w 118645"/>
                                <a:gd name="csY113" fmla="*/ 23940 h 46502"/>
                                <a:gd name="csX114" fmla="*/ 66923 w 118645"/>
                                <a:gd name="csY114" fmla="*/ 22924 h 46502"/>
                                <a:gd name="csX115" fmla="*/ 67939 w 118645"/>
                                <a:gd name="csY115" fmla="*/ 22417 h 46502"/>
                                <a:gd name="csX116" fmla="*/ 70352 w 118645"/>
                                <a:gd name="csY116" fmla="*/ 22417 h 46502"/>
                                <a:gd name="csX117" fmla="*/ 66923 w 118645"/>
                                <a:gd name="csY117" fmla="*/ 22924 h 46502"/>
                                <a:gd name="csX118" fmla="*/ 61208 w 118645"/>
                                <a:gd name="csY118" fmla="*/ 25082 h 46502"/>
                                <a:gd name="csX119" fmla="*/ 62351 w 118645"/>
                                <a:gd name="csY119" fmla="*/ 22163 h 46502"/>
                                <a:gd name="csX120" fmla="*/ 64383 w 118645"/>
                                <a:gd name="csY120" fmla="*/ 22417 h 46502"/>
                                <a:gd name="csX121" fmla="*/ 64383 w 118645"/>
                                <a:gd name="csY121" fmla="*/ 27366 h 46502"/>
                                <a:gd name="csX122" fmla="*/ 61970 w 118645"/>
                                <a:gd name="csY122" fmla="*/ 27620 h 46502"/>
                                <a:gd name="csX123" fmla="*/ 61208 w 118645"/>
                                <a:gd name="csY123" fmla="*/ 24955 h 46502"/>
                                <a:gd name="csX124" fmla="*/ 60066 w 118645"/>
                                <a:gd name="csY124" fmla="*/ 29905 h 46502"/>
                                <a:gd name="csX125" fmla="*/ 60319 w 118645"/>
                                <a:gd name="csY125" fmla="*/ 28762 h 46502"/>
                                <a:gd name="csX126" fmla="*/ 61208 w 118645"/>
                                <a:gd name="csY126" fmla="*/ 29270 h 46502"/>
                                <a:gd name="csX127" fmla="*/ 60066 w 118645"/>
                                <a:gd name="csY127" fmla="*/ 29778 h 46502"/>
                                <a:gd name="csX128" fmla="*/ 60066 w 118645"/>
                                <a:gd name="csY128" fmla="*/ 26351 h 46502"/>
                                <a:gd name="csX129" fmla="*/ 60066 w 118645"/>
                                <a:gd name="csY129" fmla="*/ 26351 h 46502"/>
                                <a:gd name="csX130" fmla="*/ 60066 w 118645"/>
                                <a:gd name="csY130" fmla="*/ 25463 h 46502"/>
                                <a:gd name="csX131" fmla="*/ 60066 w 118645"/>
                                <a:gd name="csY131" fmla="*/ 25463 h 46502"/>
                                <a:gd name="csX132" fmla="*/ 60066 w 118645"/>
                                <a:gd name="csY132" fmla="*/ 26351 h 46502"/>
                                <a:gd name="csX133" fmla="*/ 59049 w 118645"/>
                                <a:gd name="csY133" fmla="*/ 23940 h 46502"/>
                                <a:gd name="csX134" fmla="*/ 56383 w 118645"/>
                                <a:gd name="csY134" fmla="*/ 22544 h 46502"/>
                                <a:gd name="csX135" fmla="*/ 59303 w 118645"/>
                                <a:gd name="csY135" fmla="*/ 22544 h 46502"/>
                                <a:gd name="csX136" fmla="*/ 59049 w 118645"/>
                                <a:gd name="csY136" fmla="*/ 24067 h 46502"/>
                                <a:gd name="csX137" fmla="*/ 58288 w 118645"/>
                                <a:gd name="csY137" fmla="*/ 30285 h 46502"/>
                                <a:gd name="csX138" fmla="*/ 59558 w 118645"/>
                                <a:gd name="csY138" fmla="*/ 26986 h 46502"/>
                                <a:gd name="csX139" fmla="*/ 58288 w 118645"/>
                                <a:gd name="csY139" fmla="*/ 30285 h 46502"/>
                                <a:gd name="csX140" fmla="*/ 56637 w 118645"/>
                                <a:gd name="csY140" fmla="*/ 30285 h 46502"/>
                                <a:gd name="csX141" fmla="*/ 52954 w 118645"/>
                                <a:gd name="csY141" fmla="*/ 29397 h 46502"/>
                                <a:gd name="csX142" fmla="*/ 52954 w 118645"/>
                                <a:gd name="csY142" fmla="*/ 26859 h 46502"/>
                                <a:gd name="csX143" fmla="*/ 58541 w 118645"/>
                                <a:gd name="csY143" fmla="*/ 25843 h 46502"/>
                                <a:gd name="csX144" fmla="*/ 56637 w 118645"/>
                                <a:gd name="csY144" fmla="*/ 30285 h 46502"/>
                                <a:gd name="csX145" fmla="*/ 57272 w 118645"/>
                                <a:gd name="csY145" fmla="*/ 32316 h 46502"/>
                                <a:gd name="csX146" fmla="*/ 57272 w 118645"/>
                                <a:gd name="csY146" fmla="*/ 32570 h 46502"/>
                                <a:gd name="csX147" fmla="*/ 57145 w 118645"/>
                                <a:gd name="csY147" fmla="*/ 32570 h 46502"/>
                                <a:gd name="csX148" fmla="*/ 57145 w 118645"/>
                                <a:gd name="csY148" fmla="*/ 32316 h 46502"/>
                                <a:gd name="csX149" fmla="*/ 57145 w 118645"/>
                                <a:gd name="csY149" fmla="*/ 32316 h 46502"/>
                                <a:gd name="csX150" fmla="*/ 57399 w 118645"/>
                                <a:gd name="csY150" fmla="*/ 32316 h 46502"/>
                                <a:gd name="csX151" fmla="*/ 57145 w 118645"/>
                                <a:gd name="csY151" fmla="*/ 32316 h 46502"/>
                                <a:gd name="csX152" fmla="*/ 57272 w 118645"/>
                                <a:gd name="csY152" fmla="*/ 32316 h 46502"/>
                                <a:gd name="csX153" fmla="*/ 55367 w 118645"/>
                                <a:gd name="csY153" fmla="*/ 36758 h 46502"/>
                                <a:gd name="csX154" fmla="*/ 51557 w 118645"/>
                                <a:gd name="csY154" fmla="*/ 43992 h 46502"/>
                                <a:gd name="csX155" fmla="*/ 50287 w 118645"/>
                                <a:gd name="csY155" fmla="*/ 44500 h 46502"/>
                                <a:gd name="csX156" fmla="*/ 51811 w 118645"/>
                                <a:gd name="csY156" fmla="*/ 41581 h 46502"/>
                                <a:gd name="csX157" fmla="*/ 55748 w 118645"/>
                                <a:gd name="csY157" fmla="*/ 35235 h 46502"/>
                                <a:gd name="csX158" fmla="*/ 55240 w 118645"/>
                                <a:gd name="csY158" fmla="*/ 36631 h 46502"/>
                                <a:gd name="csX159" fmla="*/ 48002 w 118645"/>
                                <a:gd name="csY159" fmla="*/ 35996 h 46502"/>
                                <a:gd name="csX160" fmla="*/ 53843 w 118645"/>
                                <a:gd name="csY160" fmla="*/ 34347 h 46502"/>
                                <a:gd name="csX161" fmla="*/ 48002 w 118645"/>
                                <a:gd name="csY161" fmla="*/ 35996 h 46502"/>
                                <a:gd name="csX162" fmla="*/ 50795 w 118645"/>
                                <a:gd name="csY162" fmla="*/ 30666 h 46502"/>
                                <a:gd name="csX163" fmla="*/ 53208 w 118645"/>
                                <a:gd name="csY163" fmla="*/ 23686 h 46502"/>
                                <a:gd name="csX164" fmla="*/ 56510 w 118645"/>
                                <a:gd name="csY164" fmla="*/ 23813 h 46502"/>
                                <a:gd name="csX165" fmla="*/ 51557 w 118645"/>
                                <a:gd name="csY165" fmla="*/ 27366 h 46502"/>
                                <a:gd name="csX166" fmla="*/ 51811 w 118645"/>
                                <a:gd name="csY166" fmla="*/ 29778 h 46502"/>
                                <a:gd name="csX167" fmla="*/ 55621 w 118645"/>
                                <a:gd name="csY167" fmla="*/ 31808 h 46502"/>
                                <a:gd name="csX168" fmla="*/ 54859 w 118645"/>
                                <a:gd name="csY168" fmla="*/ 32697 h 46502"/>
                                <a:gd name="csX169" fmla="*/ 50668 w 118645"/>
                                <a:gd name="csY169" fmla="*/ 30666 h 46502"/>
                                <a:gd name="csX170" fmla="*/ 14731 w 118645"/>
                                <a:gd name="csY170" fmla="*/ 5791 h 46502"/>
                                <a:gd name="csX171" fmla="*/ 15620 w 118645"/>
                                <a:gd name="csY171" fmla="*/ 4141 h 46502"/>
                                <a:gd name="csX172" fmla="*/ 17016 w 118645"/>
                                <a:gd name="csY172" fmla="*/ 4649 h 46502"/>
                                <a:gd name="csX173" fmla="*/ 16635 w 118645"/>
                                <a:gd name="csY173" fmla="*/ 7314 h 46502"/>
                                <a:gd name="csX174" fmla="*/ 14731 w 118645"/>
                                <a:gd name="csY174" fmla="*/ 5791 h 46502"/>
                                <a:gd name="csX175" fmla="*/ 14985 w 118645"/>
                                <a:gd name="csY175" fmla="*/ 8456 h 46502"/>
                                <a:gd name="csX176" fmla="*/ 19175 w 118645"/>
                                <a:gd name="csY176" fmla="*/ 9218 h 46502"/>
                                <a:gd name="csX177" fmla="*/ 18794 w 118645"/>
                                <a:gd name="csY177" fmla="*/ 11883 h 46502"/>
                                <a:gd name="csX178" fmla="*/ 15112 w 118645"/>
                                <a:gd name="csY178" fmla="*/ 10487 h 46502"/>
                                <a:gd name="csX179" fmla="*/ 15112 w 118645"/>
                                <a:gd name="csY179" fmla="*/ 8583 h 46502"/>
                                <a:gd name="csX180" fmla="*/ 11302 w 118645"/>
                                <a:gd name="csY180" fmla="*/ 6172 h 46502"/>
                                <a:gd name="csX181" fmla="*/ 13080 w 118645"/>
                                <a:gd name="csY181" fmla="*/ 2238 h 46502"/>
                                <a:gd name="csX182" fmla="*/ 19175 w 118645"/>
                                <a:gd name="csY182" fmla="*/ 2491 h 46502"/>
                                <a:gd name="csX183" fmla="*/ 20445 w 118645"/>
                                <a:gd name="csY183" fmla="*/ 4014 h 46502"/>
                                <a:gd name="csX184" fmla="*/ 19302 w 118645"/>
                                <a:gd name="csY184" fmla="*/ 7441 h 46502"/>
                                <a:gd name="csX185" fmla="*/ 18540 w 118645"/>
                                <a:gd name="csY185" fmla="*/ 7441 h 46502"/>
                                <a:gd name="csX186" fmla="*/ 19048 w 118645"/>
                                <a:gd name="csY186" fmla="*/ 4014 h 46502"/>
                                <a:gd name="csX187" fmla="*/ 17524 w 118645"/>
                                <a:gd name="csY187" fmla="*/ 2618 h 46502"/>
                                <a:gd name="csX188" fmla="*/ 14096 w 118645"/>
                                <a:gd name="csY188" fmla="*/ 3380 h 46502"/>
                                <a:gd name="csX189" fmla="*/ 13080 w 118645"/>
                                <a:gd name="csY189" fmla="*/ 6806 h 46502"/>
                                <a:gd name="csX190" fmla="*/ 13461 w 118645"/>
                                <a:gd name="csY190" fmla="*/ 9725 h 46502"/>
                                <a:gd name="csX191" fmla="*/ 13207 w 118645"/>
                                <a:gd name="csY191" fmla="*/ 9979 h 46502"/>
                                <a:gd name="csX192" fmla="*/ 11302 w 118645"/>
                                <a:gd name="csY192" fmla="*/ 6045 h 46502"/>
                                <a:gd name="csX193" fmla="*/ 83558 w 118645"/>
                                <a:gd name="csY193" fmla="*/ 39169 h 46502"/>
                                <a:gd name="csX194" fmla="*/ 91813 w 118645"/>
                                <a:gd name="csY194" fmla="*/ 41073 h 46502"/>
                                <a:gd name="csX195" fmla="*/ 89907 w 118645"/>
                                <a:gd name="csY195" fmla="*/ 42596 h 46502"/>
                                <a:gd name="csX196" fmla="*/ 82923 w 118645"/>
                                <a:gd name="csY196" fmla="*/ 39296 h 46502"/>
                                <a:gd name="csX197" fmla="*/ 83558 w 118645"/>
                                <a:gd name="csY197" fmla="*/ 39042 h 46502"/>
                                <a:gd name="csX198" fmla="*/ 35557 w 118645"/>
                                <a:gd name="csY198" fmla="*/ 40438 h 46502"/>
                                <a:gd name="csX199" fmla="*/ 34414 w 118645"/>
                                <a:gd name="csY199" fmla="*/ 39423 h 46502"/>
                                <a:gd name="csX200" fmla="*/ 36954 w 118645"/>
                                <a:gd name="csY200" fmla="*/ 38662 h 46502"/>
                                <a:gd name="csX201" fmla="*/ 43430 w 118645"/>
                                <a:gd name="csY201" fmla="*/ 37773 h 46502"/>
                                <a:gd name="csX202" fmla="*/ 35430 w 118645"/>
                                <a:gd name="csY202" fmla="*/ 40438 h 46502"/>
                                <a:gd name="csX203" fmla="*/ 118607 w 118645"/>
                                <a:gd name="csY203" fmla="*/ 5030 h 46502"/>
                                <a:gd name="csX204" fmla="*/ 113400 w 118645"/>
                                <a:gd name="csY204" fmla="*/ 207 h 46502"/>
                                <a:gd name="csX205" fmla="*/ 106670 w 118645"/>
                                <a:gd name="csY205" fmla="*/ 1857 h 46502"/>
                                <a:gd name="csX206" fmla="*/ 105908 w 118645"/>
                                <a:gd name="csY206" fmla="*/ 10868 h 46502"/>
                                <a:gd name="csX207" fmla="*/ 105400 w 118645"/>
                                <a:gd name="csY207" fmla="*/ 12264 h 46502"/>
                                <a:gd name="csX208" fmla="*/ 72764 w 118645"/>
                                <a:gd name="csY208" fmla="*/ 7314 h 46502"/>
                                <a:gd name="csX209" fmla="*/ 65272 w 118645"/>
                                <a:gd name="csY209" fmla="*/ 6426 h 46502"/>
                                <a:gd name="csX210" fmla="*/ 62224 w 118645"/>
                                <a:gd name="csY210" fmla="*/ 6045 h 46502"/>
                                <a:gd name="csX211" fmla="*/ 34033 w 118645"/>
                                <a:gd name="csY211" fmla="*/ 9218 h 46502"/>
                                <a:gd name="csX212" fmla="*/ 28064 w 118645"/>
                                <a:gd name="csY212" fmla="*/ 10741 h 46502"/>
                                <a:gd name="csX213" fmla="*/ 24255 w 118645"/>
                                <a:gd name="csY213" fmla="*/ 11121 h 46502"/>
                                <a:gd name="csX214" fmla="*/ 21715 w 118645"/>
                                <a:gd name="csY214" fmla="*/ 11756 h 46502"/>
                                <a:gd name="csX215" fmla="*/ 20826 w 118645"/>
                                <a:gd name="csY215" fmla="*/ 11756 h 46502"/>
                                <a:gd name="csX216" fmla="*/ 22096 w 118645"/>
                                <a:gd name="csY216" fmla="*/ 3507 h 46502"/>
                                <a:gd name="csX217" fmla="*/ 16763 w 118645"/>
                                <a:gd name="csY217" fmla="*/ 334 h 46502"/>
                                <a:gd name="csX218" fmla="*/ 10540 w 118645"/>
                                <a:gd name="csY218" fmla="*/ 3507 h 46502"/>
                                <a:gd name="csX219" fmla="*/ 11683 w 118645"/>
                                <a:gd name="csY219" fmla="*/ 15183 h 46502"/>
                                <a:gd name="csX220" fmla="*/ 11683 w 118645"/>
                                <a:gd name="csY220" fmla="*/ 18863 h 46502"/>
                                <a:gd name="csX221" fmla="*/ 3048 w 118645"/>
                                <a:gd name="csY221" fmla="*/ 17086 h 46502"/>
                                <a:gd name="csX222" fmla="*/ 0 w 118645"/>
                                <a:gd name="csY222" fmla="*/ 17975 h 46502"/>
                                <a:gd name="csX223" fmla="*/ 11175 w 118645"/>
                                <a:gd name="csY223" fmla="*/ 19371 h 46502"/>
                                <a:gd name="csX224" fmla="*/ 12318 w 118645"/>
                                <a:gd name="csY224" fmla="*/ 19371 h 46502"/>
                                <a:gd name="csX225" fmla="*/ 13207 w 118645"/>
                                <a:gd name="csY225" fmla="*/ 25843 h 46502"/>
                                <a:gd name="csX226" fmla="*/ 19175 w 118645"/>
                                <a:gd name="csY226" fmla="*/ 28382 h 46502"/>
                                <a:gd name="csX227" fmla="*/ 38985 w 118645"/>
                                <a:gd name="csY227" fmla="*/ 24447 h 46502"/>
                                <a:gd name="csX228" fmla="*/ 41779 w 118645"/>
                                <a:gd name="csY228" fmla="*/ 23813 h 46502"/>
                                <a:gd name="csX229" fmla="*/ 52700 w 118645"/>
                                <a:gd name="csY229" fmla="*/ 22290 h 46502"/>
                                <a:gd name="csX230" fmla="*/ 49398 w 118645"/>
                                <a:gd name="csY230" fmla="*/ 29270 h 46502"/>
                                <a:gd name="csX231" fmla="*/ 51811 w 118645"/>
                                <a:gd name="csY231" fmla="*/ 32824 h 46502"/>
                                <a:gd name="csX232" fmla="*/ 45462 w 118645"/>
                                <a:gd name="csY232" fmla="*/ 36123 h 46502"/>
                                <a:gd name="csX233" fmla="*/ 31747 w 118645"/>
                                <a:gd name="csY233" fmla="*/ 38408 h 46502"/>
                                <a:gd name="csX234" fmla="*/ 33525 w 118645"/>
                                <a:gd name="csY234" fmla="*/ 40058 h 46502"/>
                                <a:gd name="csX235" fmla="*/ 32128 w 118645"/>
                                <a:gd name="csY235" fmla="*/ 41200 h 46502"/>
                                <a:gd name="csX236" fmla="*/ 32636 w 118645"/>
                                <a:gd name="csY236" fmla="*/ 41834 h 46502"/>
                                <a:gd name="csX237" fmla="*/ 34541 w 118645"/>
                                <a:gd name="csY237" fmla="*/ 41073 h 46502"/>
                                <a:gd name="csX238" fmla="*/ 38858 w 118645"/>
                                <a:gd name="csY238" fmla="*/ 40565 h 46502"/>
                                <a:gd name="csX239" fmla="*/ 42795 w 118645"/>
                                <a:gd name="csY239" fmla="*/ 39042 h 46502"/>
                                <a:gd name="csX240" fmla="*/ 46986 w 118645"/>
                                <a:gd name="csY240" fmla="*/ 37012 h 46502"/>
                                <a:gd name="csX241" fmla="*/ 53462 w 118645"/>
                                <a:gd name="csY241" fmla="*/ 36123 h 46502"/>
                                <a:gd name="csX242" fmla="*/ 53462 w 118645"/>
                                <a:gd name="csY242" fmla="*/ 36631 h 46502"/>
                                <a:gd name="csX243" fmla="*/ 48002 w 118645"/>
                                <a:gd name="csY243" fmla="*/ 45134 h 46502"/>
                                <a:gd name="csX244" fmla="*/ 48510 w 118645"/>
                                <a:gd name="csY244" fmla="*/ 46403 h 46502"/>
                                <a:gd name="csX245" fmla="*/ 51557 w 118645"/>
                                <a:gd name="csY245" fmla="*/ 45896 h 46502"/>
                                <a:gd name="csX246" fmla="*/ 56002 w 118645"/>
                                <a:gd name="csY246" fmla="*/ 37646 h 46502"/>
                                <a:gd name="csX247" fmla="*/ 60319 w 118645"/>
                                <a:gd name="csY247" fmla="*/ 31808 h 46502"/>
                                <a:gd name="csX248" fmla="*/ 61462 w 118645"/>
                                <a:gd name="csY248" fmla="*/ 31681 h 46502"/>
                                <a:gd name="csX249" fmla="*/ 57779 w 118645"/>
                                <a:gd name="csY249" fmla="*/ 37139 h 46502"/>
                                <a:gd name="csX250" fmla="*/ 58922 w 118645"/>
                                <a:gd name="csY250" fmla="*/ 43865 h 46502"/>
                                <a:gd name="csX251" fmla="*/ 62478 w 118645"/>
                                <a:gd name="csY251" fmla="*/ 44500 h 46502"/>
                                <a:gd name="csX252" fmla="*/ 71621 w 118645"/>
                                <a:gd name="csY252" fmla="*/ 42469 h 46502"/>
                                <a:gd name="csX253" fmla="*/ 74034 w 118645"/>
                                <a:gd name="csY253" fmla="*/ 44626 h 46502"/>
                                <a:gd name="csX254" fmla="*/ 78098 w 118645"/>
                                <a:gd name="csY254" fmla="*/ 45388 h 46502"/>
                                <a:gd name="csX255" fmla="*/ 76574 w 118645"/>
                                <a:gd name="csY255" fmla="*/ 42977 h 46502"/>
                                <a:gd name="csX256" fmla="*/ 73653 w 118645"/>
                                <a:gd name="csY256" fmla="*/ 38535 h 46502"/>
                                <a:gd name="csX257" fmla="*/ 72383 w 118645"/>
                                <a:gd name="csY257" fmla="*/ 35616 h 46502"/>
                                <a:gd name="csX258" fmla="*/ 76574 w 118645"/>
                                <a:gd name="csY258" fmla="*/ 37266 h 46502"/>
                                <a:gd name="csX259" fmla="*/ 80764 w 118645"/>
                                <a:gd name="csY259" fmla="*/ 38535 h 46502"/>
                                <a:gd name="csX260" fmla="*/ 84574 w 118645"/>
                                <a:gd name="csY260" fmla="*/ 41454 h 46502"/>
                                <a:gd name="csX261" fmla="*/ 90669 w 118645"/>
                                <a:gd name="csY261" fmla="*/ 43357 h 46502"/>
                                <a:gd name="csX262" fmla="*/ 93082 w 118645"/>
                                <a:gd name="csY262" fmla="*/ 43357 h 46502"/>
                                <a:gd name="csX263" fmla="*/ 91939 w 118645"/>
                                <a:gd name="csY263" fmla="*/ 42469 h 46502"/>
                                <a:gd name="csX264" fmla="*/ 93844 w 118645"/>
                                <a:gd name="csY264" fmla="*/ 41200 h 46502"/>
                                <a:gd name="csX265" fmla="*/ 92955 w 118645"/>
                                <a:gd name="csY265" fmla="*/ 40565 h 46502"/>
                                <a:gd name="csX266" fmla="*/ 88384 w 118645"/>
                                <a:gd name="csY266" fmla="*/ 39423 h 46502"/>
                                <a:gd name="csX267" fmla="*/ 85717 w 118645"/>
                                <a:gd name="csY267" fmla="*/ 38535 h 46502"/>
                                <a:gd name="csX268" fmla="*/ 74923 w 118645"/>
                                <a:gd name="csY268" fmla="*/ 32824 h 46502"/>
                                <a:gd name="csX269" fmla="*/ 77590 w 118645"/>
                                <a:gd name="csY269" fmla="*/ 30285 h 46502"/>
                                <a:gd name="csX270" fmla="*/ 77844 w 118645"/>
                                <a:gd name="csY270" fmla="*/ 26224 h 46502"/>
                                <a:gd name="csX271" fmla="*/ 72256 w 118645"/>
                                <a:gd name="csY271" fmla="*/ 22797 h 46502"/>
                                <a:gd name="csX272" fmla="*/ 72510 w 118645"/>
                                <a:gd name="csY272" fmla="*/ 22544 h 46502"/>
                                <a:gd name="csX273" fmla="*/ 80764 w 118645"/>
                                <a:gd name="csY273" fmla="*/ 23559 h 46502"/>
                                <a:gd name="csX274" fmla="*/ 102733 w 118645"/>
                                <a:gd name="csY274" fmla="*/ 27493 h 46502"/>
                                <a:gd name="csX275" fmla="*/ 114289 w 118645"/>
                                <a:gd name="csY275" fmla="*/ 23686 h 46502"/>
                                <a:gd name="csX276" fmla="*/ 115559 w 118645"/>
                                <a:gd name="csY276" fmla="*/ 16452 h 46502"/>
                                <a:gd name="csX277" fmla="*/ 118607 w 118645"/>
                                <a:gd name="csY277" fmla="*/ 4776 h 4650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  <a:cxn ang="0">
                                  <a:pos x="csX53" y="csY53"/>
                                </a:cxn>
                                <a:cxn ang="0">
                                  <a:pos x="csX54" y="csY54"/>
                                </a:cxn>
                                <a:cxn ang="0">
                                  <a:pos x="csX55" y="csY55"/>
                                </a:cxn>
                                <a:cxn ang="0">
                                  <a:pos x="csX56" y="csY56"/>
                                </a:cxn>
                                <a:cxn ang="0">
                                  <a:pos x="csX57" y="csY57"/>
                                </a:cxn>
                                <a:cxn ang="0">
                                  <a:pos x="csX58" y="csY58"/>
                                </a:cxn>
                                <a:cxn ang="0">
                                  <a:pos x="csX59" y="csY59"/>
                                </a:cxn>
                                <a:cxn ang="0">
                                  <a:pos x="csX60" y="csY60"/>
                                </a:cxn>
                                <a:cxn ang="0">
                                  <a:pos x="csX61" y="csY61"/>
                                </a:cxn>
                                <a:cxn ang="0">
                                  <a:pos x="csX62" y="csY62"/>
                                </a:cxn>
                                <a:cxn ang="0">
                                  <a:pos x="csX63" y="csY63"/>
                                </a:cxn>
                                <a:cxn ang="0">
                                  <a:pos x="csX64" y="csY64"/>
                                </a:cxn>
                                <a:cxn ang="0">
                                  <a:pos x="csX65" y="csY65"/>
                                </a:cxn>
                                <a:cxn ang="0">
                                  <a:pos x="csX66" y="csY66"/>
                                </a:cxn>
                                <a:cxn ang="0">
                                  <a:pos x="csX67" y="csY67"/>
                                </a:cxn>
                                <a:cxn ang="0">
                                  <a:pos x="csX68" y="csY68"/>
                                </a:cxn>
                                <a:cxn ang="0">
                                  <a:pos x="csX69" y="csY69"/>
                                </a:cxn>
                                <a:cxn ang="0">
                                  <a:pos x="csX70" y="csY70"/>
                                </a:cxn>
                                <a:cxn ang="0">
                                  <a:pos x="csX71" y="csY71"/>
                                </a:cxn>
                                <a:cxn ang="0">
                                  <a:pos x="csX72" y="csY72"/>
                                </a:cxn>
                                <a:cxn ang="0">
                                  <a:pos x="csX73" y="csY73"/>
                                </a:cxn>
                                <a:cxn ang="0">
                                  <a:pos x="csX74" y="csY74"/>
                                </a:cxn>
                                <a:cxn ang="0">
                                  <a:pos x="csX75" y="csY75"/>
                                </a:cxn>
                                <a:cxn ang="0">
                                  <a:pos x="csX76" y="csY76"/>
                                </a:cxn>
                                <a:cxn ang="0">
                                  <a:pos x="csX77" y="csY77"/>
                                </a:cxn>
                                <a:cxn ang="0">
                                  <a:pos x="csX78" y="csY78"/>
                                </a:cxn>
                                <a:cxn ang="0">
                                  <a:pos x="csX79" y="csY79"/>
                                </a:cxn>
                                <a:cxn ang="0">
                                  <a:pos x="csX80" y="csY80"/>
                                </a:cxn>
                                <a:cxn ang="0">
                                  <a:pos x="csX81" y="csY81"/>
                                </a:cxn>
                                <a:cxn ang="0">
                                  <a:pos x="csX82" y="csY82"/>
                                </a:cxn>
                                <a:cxn ang="0">
                                  <a:pos x="csX83" y="csY83"/>
                                </a:cxn>
                                <a:cxn ang="0">
                                  <a:pos x="csX84" y="csY84"/>
                                </a:cxn>
                                <a:cxn ang="0">
                                  <a:pos x="csX85" y="csY85"/>
                                </a:cxn>
                                <a:cxn ang="0">
                                  <a:pos x="csX86" y="csY86"/>
                                </a:cxn>
                                <a:cxn ang="0">
                                  <a:pos x="csX87" y="csY87"/>
                                </a:cxn>
                                <a:cxn ang="0">
                                  <a:pos x="csX88" y="csY88"/>
                                </a:cxn>
                                <a:cxn ang="0">
                                  <a:pos x="csX89" y="csY89"/>
                                </a:cxn>
                                <a:cxn ang="0">
                                  <a:pos x="csX90" y="csY90"/>
                                </a:cxn>
                                <a:cxn ang="0">
                                  <a:pos x="csX91" y="csY91"/>
                                </a:cxn>
                                <a:cxn ang="0">
                                  <a:pos x="csX92" y="csY92"/>
                                </a:cxn>
                                <a:cxn ang="0">
                                  <a:pos x="csX93" y="csY93"/>
                                </a:cxn>
                                <a:cxn ang="0">
                                  <a:pos x="csX94" y="csY94"/>
                                </a:cxn>
                                <a:cxn ang="0">
                                  <a:pos x="csX95" y="csY95"/>
                                </a:cxn>
                                <a:cxn ang="0">
                                  <a:pos x="csX96" y="csY96"/>
                                </a:cxn>
                                <a:cxn ang="0">
                                  <a:pos x="csX97" y="csY97"/>
                                </a:cxn>
                                <a:cxn ang="0">
                                  <a:pos x="csX98" y="csY98"/>
                                </a:cxn>
                                <a:cxn ang="0">
                                  <a:pos x="csX99" y="csY99"/>
                                </a:cxn>
                                <a:cxn ang="0">
                                  <a:pos x="csX100" y="csY100"/>
                                </a:cxn>
                                <a:cxn ang="0">
                                  <a:pos x="csX101" y="csY101"/>
                                </a:cxn>
                                <a:cxn ang="0">
                                  <a:pos x="csX102" y="csY102"/>
                                </a:cxn>
                                <a:cxn ang="0">
                                  <a:pos x="csX103" y="csY103"/>
                                </a:cxn>
                                <a:cxn ang="0">
                                  <a:pos x="csX104" y="csY104"/>
                                </a:cxn>
                                <a:cxn ang="0">
                                  <a:pos x="csX105" y="csY105"/>
                                </a:cxn>
                                <a:cxn ang="0">
                                  <a:pos x="csX106" y="csY106"/>
                                </a:cxn>
                                <a:cxn ang="0">
                                  <a:pos x="csX107" y="csY107"/>
                                </a:cxn>
                                <a:cxn ang="0">
                                  <a:pos x="csX108" y="csY108"/>
                                </a:cxn>
                                <a:cxn ang="0">
                                  <a:pos x="csX109" y="csY109"/>
                                </a:cxn>
                                <a:cxn ang="0">
                                  <a:pos x="csX110" y="csY110"/>
                                </a:cxn>
                                <a:cxn ang="0">
                                  <a:pos x="csX111" y="csY111"/>
                                </a:cxn>
                                <a:cxn ang="0">
                                  <a:pos x="csX112" y="csY112"/>
                                </a:cxn>
                                <a:cxn ang="0">
                                  <a:pos x="csX113" y="csY113"/>
                                </a:cxn>
                                <a:cxn ang="0">
                                  <a:pos x="csX114" y="csY114"/>
                                </a:cxn>
                                <a:cxn ang="0">
                                  <a:pos x="csX115" y="csY115"/>
                                </a:cxn>
                                <a:cxn ang="0">
                                  <a:pos x="csX116" y="csY116"/>
                                </a:cxn>
                                <a:cxn ang="0">
                                  <a:pos x="csX117" y="csY117"/>
                                </a:cxn>
                                <a:cxn ang="0">
                                  <a:pos x="csX118" y="csY118"/>
                                </a:cxn>
                                <a:cxn ang="0">
                                  <a:pos x="csX119" y="csY119"/>
                                </a:cxn>
                                <a:cxn ang="0">
                                  <a:pos x="csX120" y="csY120"/>
                                </a:cxn>
                                <a:cxn ang="0">
                                  <a:pos x="csX121" y="csY121"/>
                                </a:cxn>
                                <a:cxn ang="0">
                                  <a:pos x="csX122" y="csY122"/>
                                </a:cxn>
                                <a:cxn ang="0">
                                  <a:pos x="csX123" y="csY123"/>
                                </a:cxn>
                                <a:cxn ang="0">
                                  <a:pos x="csX124" y="csY124"/>
                                </a:cxn>
                                <a:cxn ang="0">
                                  <a:pos x="csX125" y="csY125"/>
                                </a:cxn>
                                <a:cxn ang="0">
                                  <a:pos x="csX126" y="csY126"/>
                                </a:cxn>
                                <a:cxn ang="0">
                                  <a:pos x="csX127" y="csY127"/>
                                </a:cxn>
                                <a:cxn ang="0">
                                  <a:pos x="csX128" y="csY128"/>
                                </a:cxn>
                                <a:cxn ang="0">
                                  <a:pos x="csX129" y="csY129"/>
                                </a:cxn>
                                <a:cxn ang="0">
                                  <a:pos x="csX130" y="csY130"/>
                                </a:cxn>
                                <a:cxn ang="0">
                                  <a:pos x="csX131" y="csY131"/>
                                </a:cxn>
                                <a:cxn ang="0">
                                  <a:pos x="csX132" y="csY132"/>
                                </a:cxn>
                                <a:cxn ang="0">
                                  <a:pos x="csX133" y="csY133"/>
                                </a:cxn>
                                <a:cxn ang="0">
                                  <a:pos x="csX134" y="csY134"/>
                                </a:cxn>
                                <a:cxn ang="0">
                                  <a:pos x="csX135" y="csY135"/>
                                </a:cxn>
                                <a:cxn ang="0">
                                  <a:pos x="csX136" y="csY136"/>
                                </a:cxn>
                                <a:cxn ang="0">
                                  <a:pos x="csX137" y="csY137"/>
                                </a:cxn>
                                <a:cxn ang="0">
                                  <a:pos x="csX138" y="csY138"/>
                                </a:cxn>
                                <a:cxn ang="0">
                                  <a:pos x="csX139" y="csY139"/>
                                </a:cxn>
                                <a:cxn ang="0">
                                  <a:pos x="csX140" y="csY140"/>
                                </a:cxn>
                                <a:cxn ang="0">
                                  <a:pos x="csX141" y="csY141"/>
                                </a:cxn>
                                <a:cxn ang="0">
                                  <a:pos x="csX142" y="csY142"/>
                                </a:cxn>
                                <a:cxn ang="0">
                                  <a:pos x="csX143" y="csY143"/>
                                </a:cxn>
                                <a:cxn ang="0">
                                  <a:pos x="csX144" y="csY144"/>
                                </a:cxn>
                                <a:cxn ang="0">
                                  <a:pos x="csX145" y="csY145"/>
                                </a:cxn>
                                <a:cxn ang="0">
                                  <a:pos x="csX146" y="csY146"/>
                                </a:cxn>
                                <a:cxn ang="0">
                                  <a:pos x="csX147" y="csY147"/>
                                </a:cxn>
                                <a:cxn ang="0">
                                  <a:pos x="csX148" y="csY148"/>
                                </a:cxn>
                                <a:cxn ang="0">
                                  <a:pos x="csX149" y="csY149"/>
                                </a:cxn>
                                <a:cxn ang="0">
                                  <a:pos x="csX150" y="csY150"/>
                                </a:cxn>
                                <a:cxn ang="0">
                                  <a:pos x="csX151" y="csY151"/>
                                </a:cxn>
                                <a:cxn ang="0">
                                  <a:pos x="csX152" y="csY152"/>
                                </a:cxn>
                                <a:cxn ang="0">
                                  <a:pos x="csX153" y="csY153"/>
                                </a:cxn>
                                <a:cxn ang="0">
                                  <a:pos x="csX154" y="csY154"/>
                                </a:cxn>
                                <a:cxn ang="0">
                                  <a:pos x="csX155" y="csY155"/>
                                </a:cxn>
                                <a:cxn ang="0">
                                  <a:pos x="csX156" y="csY156"/>
                                </a:cxn>
                                <a:cxn ang="0">
                                  <a:pos x="csX157" y="csY157"/>
                                </a:cxn>
                                <a:cxn ang="0">
                                  <a:pos x="csX158" y="csY158"/>
                                </a:cxn>
                                <a:cxn ang="0">
                                  <a:pos x="csX159" y="csY159"/>
                                </a:cxn>
                                <a:cxn ang="0">
                                  <a:pos x="csX160" y="csY160"/>
                                </a:cxn>
                                <a:cxn ang="0">
                                  <a:pos x="csX161" y="csY161"/>
                                </a:cxn>
                                <a:cxn ang="0">
                                  <a:pos x="csX162" y="csY162"/>
                                </a:cxn>
                                <a:cxn ang="0">
                                  <a:pos x="csX163" y="csY163"/>
                                </a:cxn>
                                <a:cxn ang="0">
                                  <a:pos x="csX164" y="csY164"/>
                                </a:cxn>
                                <a:cxn ang="0">
                                  <a:pos x="csX165" y="csY165"/>
                                </a:cxn>
                                <a:cxn ang="0">
                                  <a:pos x="csX166" y="csY166"/>
                                </a:cxn>
                                <a:cxn ang="0">
                                  <a:pos x="csX167" y="csY167"/>
                                </a:cxn>
                                <a:cxn ang="0">
                                  <a:pos x="csX168" y="csY168"/>
                                </a:cxn>
                                <a:cxn ang="0">
                                  <a:pos x="csX169" y="csY169"/>
                                </a:cxn>
                                <a:cxn ang="0">
                                  <a:pos x="csX170" y="csY170"/>
                                </a:cxn>
                                <a:cxn ang="0">
                                  <a:pos x="csX171" y="csY171"/>
                                </a:cxn>
                                <a:cxn ang="0">
                                  <a:pos x="csX172" y="csY172"/>
                                </a:cxn>
                                <a:cxn ang="0">
                                  <a:pos x="csX173" y="csY173"/>
                                </a:cxn>
                                <a:cxn ang="0">
                                  <a:pos x="csX174" y="csY174"/>
                                </a:cxn>
                                <a:cxn ang="0">
                                  <a:pos x="csX175" y="csY175"/>
                                </a:cxn>
                                <a:cxn ang="0">
                                  <a:pos x="csX176" y="csY176"/>
                                </a:cxn>
                                <a:cxn ang="0">
                                  <a:pos x="csX177" y="csY177"/>
                                </a:cxn>
                                <a:cxn ang="0">
                                  <a:pos x="csX178" y="csY178"/>
                                </a:cxn>
                                <a:cxn ang="0">
                                  <a:pos x="csX179" y="csY179"/>
                                </a:cxn>
                                <a:cxn ang="0">
                                  <a:pos x="csX180" y="csY180"/>
                                </a:cxn>
                                <a:cxn ang="0">
                                  <a:pos x="csX181" y="csY181"/>
                                </a:cxn>
                                <a:cxn ang="0">
                                  <a:pos x="csX182" y="csY182"/>
                                </a:cxn>
                                <a:cxn ang="0">
                                  <a:pos x="csX183" y="csY183"/>
                                </a:cxn>
                                <a:cxn ang="0">
                                  <a:pos x="csX184" y="csY184"/>
                                </a:cxn>
                                <a:cxn ang="0">
                                  <a:pos x="csX185" y="csY185"/>
                                </a:cxn>
                                <a:cxn ang="0">
                                  <a:pos x="csX186" y="csY186"/>
                                </a:cxn>
                                <a:cxn ang="0">
                                  <a:pos x="csX187" y="csY187"/>
                                </a:cxn>
                                <a:cxn ang="0">
                                  <a:pos x="csX188" y="csY188"/>
                                </a:cxn>
                                <a:cxn ang="0">
                                  <a:pos x="csX189" y="csY189"/>
                                </a:cxn>
                                <a:cxn ang="0">
                                  <a:pos x="csX190" y="csY190"/>
                                </a:cxn>
                                <a:cxn ang="0">
                                  <a:pos x="csX191" y="csY191"/>
                                </a:cxn>
                                <a:cxn ang="0">
                                  <a:pos x="csX192" y="csY192"/>
                                </a:cxn>
                                <a:cxn ang="0">
                                  <a:pos x="csX193" y="csY193"/>
                                </a:cxn>
                                <a:cxn ang="0">
                                  <a:pos x="csX194" y="csY194"/>
                                </a:cxn>
                                <a:cxn ang="0">
                                  <a:pos x="csX195" y="csY195"/>
                                </a:cxn>
                                <a:cxn ang="0">
                                  <a:pos x="csX196" y="csY196"/>
                                </a:cxn>
                                <a:cxn ang="0">
                                  <a:pos x="csX197" y="csY197"/>
                                </a:cxn>
                                <a:cxn ang="0">
                                  <a:pos x="csX198" y="csY198"/>
                                </a:cxn>
                                <a:cxn ang="0">
                                  <a:pos x="csX199" y="csY199"/>
                                </a:cxn>
                                <a:cxn ang="0">
                                  <a:pos x="csX200" y="csY200"/>
                                </a:cxn>
                                <a:cxn ang="0">
                                  <a:pos x="csX201" y="csY201"/>
                                </a:cxn>
                                <a:cxn ang="0">
                                  <a:pos x="csX202" y="csY202"/>
                                </a:cxn>
                                <a:cxn ang="0">
                                  <a:pos x="csX203" y="csY203"/>
                                </a:cxn>
                                <a:cxn ang="0">
                                  <a:pos x="csX204" y="csY204"/>
                                </a:cxn>
                                <a:cxn ang="0">
                                  <a:pos x="csX205" y="csY205"/>
                                </a:cxn>
                                <a:cxn ang="0">
                                  <a:pos x="csX206" y="csY206"/>
                                </a:cxn>
                                <a:cxn ang="0">
                                  <a:pos x="csX207" y="csY207"/>
                                </a:cxn>
                                <a:cxn ang="0">
                                  <a:pos x="csX208" y="csY208"/>
                                </a:cxn>
                                <a:cxn ang="0">
                                  <a:pos x="csX209" y="csY209"/>
                                </a:cxn>
                                <a:cxn ang="0">
                                  <a:pos x="csX210" y="csY210"/>
                                </a:cxn>
                                <a:cxn ang="0">
                                  <a:pos x="csX211" y="csY211"/>
                                </a:cxn>
                                <a:cxn ang="0">
                                  <a:pos x="csX212" y="csY212"/>
                                </a:cxn>
                                <a:cxn ang="0">
                                  <a:pos x="csX213" y="csY213"/>
                                </a:cxn>
                                <a:cxn ang="0">
                                  <a:pos x="csX214" y="csY214"/>
                                </a:cxn>
                                <a:cxn ang="0">
                                  <a:pos x="csX215" y="csY215"/>
                                </a:cxn>
                                <a:cxn ang="0">
                                  <a:pos x="csX216" y="csY216"/>
                                </a:cxn>
                                <a:cxn ang="0">
                                  <a:pos x="csX217" y="csY217"/>
                                </a:cxn>
                                <a:cxn ang="0">
                                  <a:pos x="csX218" y="csY218"/>
                                </a:cxn>
                                <a:cxn ang="0">
                                  <a:pos x="csX219" y="csY219"/>
                                </a:cxn>
                                <a:cxn ang="0">
                                  <a:pos x="csX220" y="csY220"/>
                                </a:cxn>
                                <a:cxn ang="0">
                                  <a:pos x="csX221" y="csY221"/>
                                </a:cxn>
                                <a:cxn ang="0">
                                  <a:pos x="csX222" y="csY222"/>
                                </a:cxn>
                                <a:cxn ang="0">
                                  <a:pos x="csX223" y="csY223"/>
                                </a:cxn>
                                <a:cxn ang="0">
                                  <a:pos x="csX224" y="csY224"/>
                                </a:cxn>
                                <a:cxn ang="0">
                                  <a:pos x="csX225" y="csY225"/>
                                </a:cxn>
                                <a:cxn ang="0">
                                  <a:pos x="csX226" y="csY226"/>
                                </a:cxn>
                                <a:cxn ang="0">
                                  <a:pos x="csX227" y="csY227"/>
                                </a:cxn>
                                <a:cxn ang="0">
                                  <a:pos x="csX228" y="csY228"/>
                                </a:cxn>
                                <a:cxn ang="0">
                                  <a:pos x="csX229" y="csY229"/>
                                </a:cxn>
                                <a:cxn ang="0">
                                  <a:pos x="csX230" y="csY230"/>
                                </a:cxn>
                                <a:cxn ang="0">
                                  <a:pos x="csX231" y="csY231"/>
                                </a:cxn>
                                <a:cxn ang="0">
                                  <a:pos x="csX232" y="csY232"/>
                                </a:cxn>
                                <a:cxn ang="0">
                                  <a:pos x="csX233" y="csY233"/>
                                </a:cxn>
                                <a:cxn ang="0">
                                  <a:pos x="csX234" y="csY234"/>
                                </a:cxn>
                                <a:cxn ang="0">
                                  <a:pos x="csX235" y="csY235"/>
                                </a:cxn>
                                <a:cxn ang="0">
                                  <a:pos x="csX236" y="csY236"/>
                                </a:cxn>
                                <a:cxn ang="0">
                                  <a:pos x="csX237" y="csY237"/>
                                </a:cxn>
                                <a:cxn ang="0">
                                  <a:pos x="csX238" y="csY238"/>
                                </a:cxn>
                                <a:cxn ang="0">
                                  <a:pos x="csX239" y="csY239"/>
                                </a:cxn>
                                <a:cxn ang="0">
                                  <a:pos x="csX240" y="csY240"/>
                                </a:cxn>
                                <a:cxn ang="0">
                                  <a:pos x="csX241" y="csY241"/>
                                </a:cxn>
                                <a:cxn ang="0">
                                  <a:pos x="csX242" y="csY242"/>
                                </a:cxn>
                                <a:cxn ang="0">
                                  <a:pos x="csX243" y="csY243"/>
                                </a:cxn>
                                <a:cxn ang="0">
                                  <a:pos x="csX244" y="csY244"/>
                                </a:cxn>
                                <a:cxn ang="0">
                                  <a:pos x="csX245" y="csY245"/>
                                </a:cxn>
                                <a:cxn ang="0">
                                  <a:pos x="csX246" y="csY246"/>
                                </a:cxn>
                                <a:cxn ang="0">
                                  <a:pos x="csX247" y="csY247"/>
                                </a:cxn>
                                <a:cxn ang="0">
                                  <a:pos x="csX248" y="csY248"/>
                                </a:cxn>
                                <a:cxn ang="0">
                                  <a:pos x="csX249" y="csY249"/>
                                </a:cxn>
                                <a:cxn ang="0">
                                  <a:pos x="csX250" y="csY250"/>
                                </a:cxn>
                                <a:cxn ang="0">
                                  <a:pos x="csX251" y="csY251"/>
                                </a:cxn>
                                <a:cxn ang="0">
                                  <a:pos x="csX252" y="csY252"/>
                                </a:cxn>
                                <a:cxn ang="0">
                                  <a:pos x="csX253" y="csY253"/>
                                </a:cxn>
                                <a:cxn ang="0">
                                  <a:pos x="csX254" y="csY254"/>
                                </a:cxn>
                                <a:cxn ang="0">
                                  <a:pos x="csX255" y="csY255"/>
                                </a:cxn>
                                <a:cxn ang="0">
                                  <a:pos x="csX256" y="csY256"/>
                                </a:cxn>
                                <a:cxn ang="0">
                                  <a:pos x="csX257" y="csY257"/>
                                </a:cxn>
                                <a:cxn ang="0">
                                  <a:pos x="csX258" y="csY258"/>
                                </a:cxn>
                                <a:cxn ang="0">
                                  <a:pos x="csX259" y="csY259"/>
                                </a:cxn>
                                <a:cxn ang="0">
                                  <a:pos x="csX260" y="csY260"/>
                                </a:cxn>
                                <a:cxn ang="0">
                                  <a:pos x="csX261" y="csY261"/>
                                </a:cxn>
                                <a:cxn ang="0">
                                  <a:pos x="csX262" y="csY262"/>
                                </a:cxn>
                                <a:cxn ang="0">
                                  <a:pos x="csX263" y="csY263"/>
                                </a:cxn>
                                <a:cxn ang="0">
                                  <a:pos x="csX264" y="csY264"/>
                                </a:cxn>
                                <a:cxn ang="0">
                                  <a:pos x="csX265" y="csY265"/>
                                </a:cxn>
                                <a:cxn ang="0">
                                  <a:pos x="csX266" y="csY266"/>
                                </a:cxn>
                                <a:cxn ang="0">
                                  <a:pos x="csX267" y="csY267"/>
                                </a:cxn>
                                <a:cxn ang="0">
                                  <a:pos x="csX268" y="csY268"/>
                                </a:cxn>
                                <a:cxn ang="0">
                                  <a:pos x="csX269" y="csY269"/>
                                </a:cxn>
                                <a:cxn ang="0">
                                  <a:pos x="csX270" y="csY270"/>
                                </a:cxn>
                                <a:cxn ang="0">
                                  <a:pos x="csX271" y="csY271"/>
                                </a:cxn>
                                <a:cxn ang="0">
                                  <a:pos x="csX272" y="csY272"/>
                                </a:cxn>
                                <a:cxn ang="0">
                                  <a:pos x="csX273" y="csY273"/>
                                </a:cxn>
                                <a:cxn ang="0">
                                  <a:pos x="csX274" y="csY274"/>
                                </a:cxn>
                                <a:cxn ang="0">
                                  <a:pos x="csX275" y="csY275"/>
                                </a:cxn>
                                <a:cxn ang="0">
                                  <a:pos x="csX276" y="csY276"/>
                                </a:cxn>
                                <a:cxn ang="0">
                                  <a:pos x="csX277" y="csY277"/>
                                </a:cxn>
                              </a:cxnLst>
                              <a:rect l="l" t="t" r="r" b="b"/>
                              <a:pathLst>
                                <a:path w="118645" h="46502">
                                  <a:moveTo>
                                    <a:pt x="116575" y="8076"/>
                                  </a:moveTo>
                                  <a:cubicBezTo>
                                    <a:pt x="115813" y="9472"/>
                                    <a:pt x="114797" y="10487"/>
                                    <a:pt x="113273" y="10741"/>
                                  </a:cubicBezTo>
                                  <a:cubicBezTo>
                                    <a:pt x="113273" y="8837"/>
                                    <a:pt x="115051" y="7568"/>
                                    <a:pt x="114417" y="5410"/>
                                  </a:cubicBezTo>
                                  <a:cubicBezTo>
                                    <a:pt x="113400" y="3887"/>
                                    <a:pt x="111369" y="3507"/>
                                    <a:pt x="109591" y="3887"/>
                                  </a:cubicBezTo>
                                  <a:cubicBezTo>
                                    <a:pt x="108956" y="4395"/>
                                    <a:pt x="109210" y="5157"/>
                                    <a:pt x="108956" y="5791"/>
                                  </a:cubicBezTo>
                                  <a:lnTo>
                                    <a:pt x="108702" y="8329"/>
                                  </a:lnTo>
                                  <a:cubicBezTo>
                                    <a:pt x="107178" y="8329"/>
                                    <a:pt x="107051" y="6933"/>
                                    <a:pt x="106670" y="5918"/>
                                  </a:cubicBezTo>
                                  <a:cubicBezTo>
                                    <a:pt x="106670" y="4268"/>
                                    <a:pt x="107432" y="2618"/>
                                    <a:pt x="109083" y="1857"/>
                                  </a:cubicBezTo>
                                  <a:cubicBezTo>
                                    <a:pt x="110353" y="1222"/>
                                    <a:pt x="112258" y="1349"/>
                                    <a:pt x="113528" y="1984"/>
                                  </a:cubicBezTo>
                                  <a:cubicBezTo>
                                    <a:pt x="114543" y="2238"/>
                                    <a:pt x="115686" y="2745"/>
                                    <a:pt x="116067" y="3634"/>
                                  </a:cubicBezTo>
                                  <a:cubicBezTo>
                                    <a:pt x="117210" y="4776"/>
                                    <a:pt x="116956" y="6680"/>
                                    <a:pt x="116702" y="8076"/>
                                  </a:cubicBezTo>
                                  <a:moveTo>
                                    <a:pt x="110353" y="8837"/>
                                  </a:moveTo>
                                  <a:cubicBezTo>
                                    <a:pt x="111242" y="7949"/>
                                    <a:pt x="110099" y="3126"/>
                                    <a:pt x="112511" y="6299"/>
                                  </a:cubicBezTo>
                                  <a:cubicBezTo>
                                    <a:pt x="112511" y="6933"/>
                                    <a:pt x="112511" y="7822"/>
                                    <a:pt x="112004" y="8329"/>
                                  </a:cubicBezTo>
                                  <a:cubicBezTo>
                                    <a:pt x="111623" y="8710"/>
                                    <a:pt x="110988" y="9218"/>
                                    <a:pt x="110353" y="8837"/>
                                  </a:cubicBezTo>
                                  <a:moveTo>
                                    <a:pt x="111242" y="10741"/>
                                  </a:moveTo>
                                  <a:cubicBezTo>
                                    <a:pt x="111242" y="12010"/>
                                    <a:pt x="110226" y="11629"/>
                                    <a:pt x="109591" y="12137"/>
                                  </a:cubicBezTo>
                                  <a:lnTo>
                                    <a:pt x="107686" y="12137"/>
                                  </a:lnTo>
                                  <a:cubicBezTo>
                                    <a:pt x="107686" y="12137"/>
                                    <a:pt x="107432" y="10614"/>
                                    <a:pt x="107432" y="9979"/>
                                  </a:cubicBezTo>
                                  <a:cubicBezTo>
                                    <a:pt x="108702" y="10233"/>
                                    <a:pt x="110099" y="10233"/>
                                    <a:pt x="111242" y="10741"/>
                                  </a:cubicBezTo>
                                  <a:moveTo>
                                    <a:pt x="113273" y="20132"/>
                                  </a:moveTo>
                                  <a:cubicBezTo>
                                    <a:pt x="112638" y="20894"/>
                                    <a:pt x="113273" y="22163"/>
                                    <a:pt x="112385" y="22797"/>
                                  </a:cubicBezTo>
                                  <a:cubicBezTo>
                                    <a:pt x="112385" y="24193"/>
                                    <a:pt x="111242" y="24828"/>
                                    <a:pt x="110226" y="25463"/>
                                  </a:cubicBezTo>
                                  <a:cubicBezTo>
                                    <a:pt x="101083" y="27493"/>
                                    <a:pt x="92066" y="24320"/>
                                    <a:pt x="83177" y="22797"/>
                                  </a:cubicBezTo>
                                  <a:cubicBezTo>
                                    <a:pt x="70733" y="20132"/>
                                    <a:pt x="56383" y="19371"/>
                                    <a:pt x="43684" y="22163"/>
                                  </a:cubicBezTo>
                                  <a:cubicBezTo>
                                    <a:pt x="37716" y="23305"/>
                                    <a:pt x="32001" y="24701"/>
                                    <a:pt x="26287" y="26224"/>
                                  </a:cubicBezTo>
                                  <a:cubicBezTo>
                                    <a:pt x="22731" y="26732"/>
                                    <a:pt x="18921" y="27239"/>
                                    <a:pt x="15493" y="26224"/>
                                  </a:cubicBezTo>
                                  <a:cubicBezTo>
                                    <a:pt x="12699" y="24955"/>
                                    <a:pt x="13842" y="21275"/>
                                    <a:pt x="13080" y="18863"/>
                                  </a:cubicBezTo>
                                  <a:cubicBezTo>
                                    <a:pt x="13207" y="16959"/>
                                    <a:pt x="12572" y="15437"/>
                                    <a:pt x="12445" y="13533"/>
                                  </a:cubicBezTo>
                                  <a:cubicBezTo>
                                    <a:pt x="12191" y="12898"/>
                                    <a:pt x="12064" y="12137"/>
                                    <a:pt x="12191" y="11502"/>
                                  </a:cubicBezTo>
                                  <a:cubicBezTo>
                                    <a:pt x="13334" y="11629"/>
                                    <a:pt x="14476" y="12518"/>
                                    <a:pt x="15746" y="12771"/>
                                  </a:cubicBezTo>
                                  <a:cubicBezTo>
                                    <a:pt x="22223" y="14040"/>
                                    <a:pt x="27938" y="11883"/>
                                    <a:pt x="34033" y="10868"/>
                                  </a:cubicBezTo>
                                  <a:cubicBezTo>
                                    <a:pt x="39747" y="9599"/>
                                    <a:pt x="45716" y="8583"/>
                                    <a:pt x="51811" y="8202"/>
                                  </a:cubicBezTo>
                                  <a:cubicBezTo>
                                    <a:pt x="58796" y="8202"/>
                                    <a:pt x="65780" y="7695"/>
                                    <a:pt x="72383" y="8964"/>
                                  </a:cubicBezTo>
                                  <a:cubicBezTo>
                                    <a:pt x="74542" y="8964"/>
                                    <a:pt x="76320" y="9599"/>
                                    <a:pt x="78479" y="9725"/>
                                  </a:cubicBezTo>
                                  <a:cubicBezTo>
                                    <a:pt x="82796" y="10233"/>
                                    <a:pt x="86860" y="11375"/>
                                    <a:pt x="91177" y="11756"/>
                                  </a:cubicBezTo>
                                  <a:cubicBezTo>
                                    <a:pt x="91813" y="12010"/>
                                    <a:pt x="92701" y="12010"/>
                                    <a:pt x="93463" y="12137"/>
                                  </a:cubicBezTo>
                                  <a:cubicBezTo>
                                    <a:pt x="100448" y="13279"/>
                                    <a:pt x="108194" y="15183"/>
                                    <a:pt x="114797" y="12137"/>
                                  </a:cubicBezTo>
                                  <a:cubicBezTo>
                                    <a:pt x="114797" y="14929"/>
                                    <a:pt x="113655" y="17467"/>
                                    <a:pt x="113273" y="20259"/>
                                  </a:cubicBezTo>
                                  <a:moveTo>
                                    <a:pt x="74288" y="25843"/>
                                  </a:moveTo>
                                  <a:cubicBezTo>
                                    <a:pt x="74669" y="26986"/>
                                    <a:pt x="75304" y="28001"/>
                                    <a:pt x="75050" y="29270"/>
                                  </a:cubicBezTo>
                                  <a:cubicBezTo>
                                    <a:pt x="74288" y="30793"/>
                                    <a:pt x="72764" y="30793"/>
                                    <a:pt x="71367" y="31047"/>
                                  </a:cubicBezTo>
                                  <a:cubicBezTo>
                                    <a:pt x="70733" y="31047"/>
                                    <a:pt x="70097" y="30920"/>
                                    <a:pt x="69590" y="30539"/>
                                  </a:cubicBezTo>
                                  <a:cubicBezTo>
                                    <a:pt x="69590" y="30285"/>
                                    <a:pt x="69590" y="30031"/>
                                    <a:pt x="69335" y="29778"/>
                                  </a:cubicBezTo>
                                  <a:cubicBezTo>
                                    <a:pt x="69590" y="28762"/>
                                    <a:pt x="67558" y="27747"/>
                                    <a:pt x="68955" y="26859"/>
                                  </a:cubicBezTo>
                                  <a:cubicBezTo>
                                    <a:pt x="70224" y="25716"/>
                                    <a:pt x="73145" y="23051"/>
                                    <a:pt x="74415" y="25843"/>
                                  </a:cubicBezTo>
                                  <a:moveTo>
                                    <a:pt x="75939" y="26097"/>
                                  </a:moveTo>
                                  <a:cubicBezTo>
                                    <a:pt x="76828" y="26351"/>
                                    <a:pt x="76955" y="27366"/>
                                    <a:pt x="76955" y="28128"/>
                                  </a:cubicBezTo>
                                  <a:cubicBezTo>
                                    <a:pt x="76955" y="29778"/>
                                    <a:pt x="75939" y="31301"/>
                                    <a:pt x="74288" y="31935"/>
                                  </a:cubicBezTo>
                                  <a:cubicBezTo>
                                    <a:pt x="73399" y="32443"/>
                                    <a:pt x="72129" y="32570"/>
                                    <a:pt x="71240" y="32189"/>
                                  </a:cubicBezTo>
                                  <a:cubicBezTo>
                                    <a:pt x="73145" y="32189"/>
                                    <a:pt x="75050" y="31428"/>
                                    <a:pt x="75812" y="29524"/>
                                  </a:cubicBezTo>
                                  <a:lnTo>
                                    <a:pt x="75812" y="26097"/>
                                  </a:lnTo>
                                  <a:close/>
                                  <a:moveTo>
                                    <a:pt x="77971" y="36377"/>
                                  </a:moveTo>
                                  <a:cubicBezTo>
                                    <a:pt x="77971" y="36377"/>
                                    <a:pt x="77844" y="36631"/>
                                    <a:pt x="77844" y="36631"/>
                                  </a:cubicBezTo>
                                  <a:cubicBezTo>
                                    <a:pt x="75558" y="36631"/>
                                    <a:pt x="74161" y="35362"/>
                                    <a:pt x="72510" y="34220"/>
                                  </a:cubicBezTo>
                                  <a:lnTo>
                                    <a:pt x="72510" y="33839"/>
                                  </a:lnTo>
                                  <a:cubicBezTo>
                                    <a:pt x="74542" y="33966"/>
                                    <a:pt x="76193" y="35362"/>
                                    <a:pt x="78098" y="36377"/>
                                  </a:cubicBezTo>
                                  <a:moveTo>
                                    <a:pt x="75050" y="43611"/>
                                  </a:moveTo>
                                  <a:cubicBezTo>
                                    <a:pt x="75050" y="43611"/>
                                    <a:pt x="74542" y="43865"/>
                                    <a:pt x="74415" y="43611"/>
                                  </a:cubicBezTo>
                                  <a:cubicBezTo>
                                    <a:pt x="72129" y="40692"/>
                                    <a:pt x="70986" y="37519"/>
                                    <a:pt x="69590" y="34347"/>
                                  </a:cubicBezTo>
                                  <a:lnTo>
                                    <a:pt x="69844" y="34347"/>
                                  </a:lnTo>
                                  <a:cubicBezTo>
                                    <a:pt x="71748" y="37266"/>
                                    <a:pt x="73145" y="40565"/>
                                    <a:pt x="75050" y="43611"/>
                                  </a:cubicBezTo>
                                  <a:moveTo>
                                    <a:pt x="71240" y="41707"/>
                                  </a:moveTo>
                                  <a:lnTo>
                                    <a:pt x="70859" y="41707"/>
                                  </a:lnTo>
                                  <a:cubicBezTo>
                                    <a:pt x="70859" y="41707"/>
                                    <a:pt x="70605" y="40692"/>
                                    <a:pt x="70733" y="40185"/>
                                  </a:cubicBezTo>
                                  <a:cubicBezTo>
                                    <a:pt x="71240" y="40565"/>
                                    <a:pt x="71621" y="41073"/>
                                    <a:pt x="71240" y="41707"/>
                                  </a:cubicBezTo>
                                  <a:moveTo>
                                    <a:pt x="69082" y="37012"/>
                                  </a:moveTo>
                                  <a:cubicBezTo>
                                    <a:pt x="69082" y="37773"/>
                                    <a:pt x="69971" y="38154"/>
                                    <a:pt x="69463" y="38788"/>
                                  </a:cubicBezTo>
                                  <a:cubicBezTo>
                                    <a:pt x="69335" y="38408"/>
                                    <a:pt x="68827" y="37773"/>
                                    <a:pt x="69082" y="37012"/>
                                  </a:cubicBezTo>
                                  <a:moveTo>
                                    <a:pt x="68701" y="31935"/>
                                  </a:moveTo>
                                  <a:lnTo>
                                    <a:pt x="68827" y="31935"/>
                                  </a:lnTo>
                                  <a:lnTo>
                                    <a:pt x="68827" y="32189"/>
                                  </a:lnTo>
                                  <a:lnTo>
                                    <a:pt x="68701" y="32189"/>
                                  </a:lnTo>
                                  <a:lnTo>
                                    <a:pt x="68701" y="31935"/>
                                  </a:lnTo>
                                  <a:close/>
                                  <a:moveTo>
                                    <a:pt x="64129" y="43357"/>
                                  </a:moveTo>
                                  <a:cubicBezTo>
                                    <a:pt x="62732" y="43357"/>
                                    <a:pt x="60447" y="44246"/>
                                    <a:pt x="59049" y="43103"/>
                                  </a:cubicBezTo>
                                  <a:cubicBezTo>
                                    <a:pt x="59049" y="42469"/>
                                    <a:pt x="58415" y="42215"/>
                                    <a:pt x="58541" y="41581"/>
                                  </a:cubicBezTo>
                                  <a:cubicBezTo>
                                    <a:pt x="59811" y="41073"/>
                                    <a:pt x="60827" y="42596"/>
                                    <a:pt x="61970" y="41581"/>
                                  </a:cubicBezTo>
                                  <a:cubicBezTo>
                                    <a:pt x="63748" y="41581"/>
                                    <a:pt x="65653" y="41327"/>
                                    <a:pt x="67304" y="41707"/>
                                  </a:cubicBezTo>
                                  <a:cubicBezTo>
                                    <a:pt x="68193" y="41961"/>
                                    <a:pt x="69463" y="40311"/>
                                    <a:pt x="69590" y="41961"/>
                                  </a:cubicBezTo>
                                  <a:cubicBezTo>
                                    <a:pt x="68955" y="44500"/>
                                    <a:pt x="65907" y="42723"/>
                                    <a:pt x="64002" y="43484"/>
                                  </a:cubicBezTo>
                                  <a:moveTo>
                                    <a:pt x="60827" y="34093"/>
                                  </a:moveTo>
                                  <a:lnTo>
                                    <a:pt x="61208" y="33458"/>
                                  </a:lnTo>
                                  <a:cubicBezTo>
                                    <a:pt x="60573" y="35362"/>
                                    <a:pt x="59685" y="37266"/>
                                    <a:pt x="58668" y="39042"/>
                                  </a:cubicBezTo>
                                  <a:cubicBezTo>
                                    <a:pt x="58160" y="37139"/>
                                    <a:pt x="60066" y="35743"/>
                                    <a:pt x="60827" y="34093"/>
                                  </a:cubicBezTo>
                                  <a:moveTo>
                                    <a:pt x="62986" y="32697"/>
                                  </a:moveTo>
                                  <a:cubicBezTo>
                                    <a:pt x="64002" y="31554"/>
                                    <a:pt x="64891" y="33331"/>
                                    <a:pt x="65272" y="34220"/>
                                  </a:cubicBezTo>
                                  <a:cubicBezTo>
                                    <a:pt x="66415" y="35869"/>
                                    <a:pt x="69463" y="37519"/>
                                    <a:pt x="68320" y="39804"/>
                                  </a:cubicBezTo>
                                  <a:cubicBezTo>
                                    <a:pt x="66923" y="41073"/>
                                    <a:pt x="64510" y="39804"/>
                                    <a:pt x="62986" y="40819"/>
                                  </a:cubicBezTo>
                                  <a:cubicBezTo>
                                    <a:pt x="62097" y="40819"/>
                                    <a:pt x="60700" y="40946"/>
                                    <a:pt x="60192" y="40058"/>
                                  </a:cubicBezTo>
                                  <a:cubicBezTo>
                                    <a:pt x="61081" y="37646"/>
                                    <a:pt x="61843" y="34854"/>
                                    <a:pt x="62986" y="32697"/>
                                  </a:cubicBezTo>
                                  <a:moveTo>
                                    <a:pt x="62732" y="29651"/>
                                  </a:moveTo>
                                  <a:lnTo>
                                    <a:pt x="62478" y="29651"/>
                                  </a:lnTo>
                                  <a:lnTo>
                                    <a:pt x="62986" y="29143"/>
                                  </a:lnTo>
                                  <a:cubicBezTo>
                                    <a:pt x="62986" y="29143"/>
                                    <a:pt x="62986" y="29397"/>
                                    <a:pt x="62859" y="29651"/>
                                  </a:cubicBezTo>
                                  <a:moveTo>
                                    <a:pt x="64510" y="29905"/>
                                  </a:moveTo>
                                  <a:cubicBezTo>
                                    <a:pt x="64510" y="29905"/>
                                    <a:pt x="65272" y="28762"/>
                                    <a:pt x="65780" y="28762"/>
                                  </a:cubicBezTo>
                                  <a:cubicBezTo>
                                    <a:pt x="65780" y="28762"/>
                                    <a:pt x="65780" y="28889"/>
                                    <a:pt x="65907" y="29016"/>
                                  </a:cubicBezTo>
                                  <a:cubicBezTo>
                                    <a:pt x="65399" y="29397"/>
                                    <a:pt x="65018" y="29778"/>
                                    <a:pt x="64510" y="29905"/>
                                  </a:cubicBezTo>
                                  <a:moveTo>
                                    <a:pt x="65526" y="31047"/>
                                  </a:moveTo>
                                  <a:cubicBezTo>
                                    <a:pt x="65526" y="31047"/>
                                    <a:pt x="66034" y="30920"/>
                                    <a:pt x="66288" y="31047"/>
                                  </a:cubicBezTo>
                                  <a:lnTo>
                                    <a:pt x="65526" y="31047"/>
                                  </a:lnTo>
                                  <a:close/>
                                  <a:moveTo>
                                    <a:pt x="67685" y="33458"/>
                                  </a:moveTo>
                                  <a:cubicBezTo>
                                    <a:pt x="67685" y="33458"/>
                                    <a:pt x="67685" y="33839"/>
                                    <a:pt x="67558" y="33966"/>
                                  </a:cubicBezTo>
                                  <a:lnTo>
                                    <a:pt x="65780" y="32570"/>
                                  </a:lnTo>
                                  <a:cubicBezTo>
                                    <a:pt x="66669" y="32443"/>
                                    <a:pt x="67177" y="32824"/>
                                    <a:pt x="67685" y="33458"/>
                                  </a:cubicBezTo>
                                  <a:moveTo>
                                    <a:pt x="67431" y="28889"/>
                                  </a:moveTo>
                                  <a:lnTo>
                                    <a:pt x="67431" y="28889"/>
                                  </a:lnTo>
                                  <a:lnTo>
                                    <a:pt x="67431" y="28635"/>
                                  </a:lnTo>
                                  <a:lnTo>
                                    <a:pt x="67431" y="28635"/>
                                  </a:lnTo>
                                  <a:lnTo>
                                    <a:pt x="67431" y="28889"/>
                                  </a:lnTo>
                                  <a:close/>
                                  <a:moveTo>
                                    <a:pt x="70733" y="23940"/>
                                  </a:moveTo>
                                  <a:cubicBezTo>
                                    <a:pt x="69844" y="24193"/>
                                    <a:pt x="69082" y="25336"/>
                                    <a:pt x="68193" y="25590"/>
                                  </a:cubicBezTo>
                                  <a:cubicBezTo>
                                    <a:pt x="68701" y="24701"/>
                                    <a:pt x="69844" y="23940"/>
                                    <a:pt x="70733" y="23940"/>
                                  </a:cubicBezTo>
                                  <a:moveTo>
                                    <a:pt x="66923" y="22924"/>
                                  </a:moveTo>
                                  <a:cubicBezTo>
                                    <a:pt x="66796" y="22163"/>
                                    <a:pt x="67558" y="22797"/>
                                    <a:pt x="67939" y="22417"/>
                                  </a:cubicBezTo>
                                  <a:lnTo>
                                    <a:pt x="70352" y="22417"/>
                                  </a:lnTo>
                                  <a:cubicBezTo>
                                    <a:pt x="69082" y="22417"/>
                                    <a:pt x="67558" y="25336"/>
                                    <a:pt x="66923" y="22924"/>
                                  </a:cubicBezTo>
                                  <a:moveTo>
                                    <a:pt x="61208" y="25082"/>
                                  </a:moveTo>
                                  <a:cubicBezTo>
                                    <a:pt x="61589" y="23940"/>
                                    <a:pt x="61716" y="23051"/>
                                    <a:pt x="62351" y="22163"/>
                                  </a:cubicBezTo>
                                  <a:cubicBezTo>
                                    <a:pt x="63113" y="22163"/>
                                    <a:pt x="63748" y="22163"/>
                                    <a:pt x="64383" y="22417"/>
                                  </a:cubicBezTo>
                                  <a:cubicBezTo>
                                    <a:pt x="64510" y="23940"/>
                                    <a:pt x="66415" y="26097"/>
                                    <a:pt x="64383" y="27366"/>
                                  </a:cubicBezTo>
                                  <a:cubicBezTo>
                                    <a:pt x="63748" y="27620"/>
                                    <a:pt x="62732" y="28382"/>
                                    <a:pt x="61970" y="27620"/>
                                  </a:cubicBezTo>
                                  <a:cubicBezTo>
                                    <a:pt x="60954" y="26732"/>
                                    <a:pt x="60827" y="25970"/>
                                    <a:pt x="61208" y="24955"/>
                                  </a:cubicBezTo>
                                  <a:moveTo>
                                    <a:pt x="60066" y="29905"/>
                                  </a:moveTo>
                                  <a:cubicBezTo>
                                    <a:pt x="60066" y="29905"/>
                                    <a:pt x="60192" y="29143"/>
                                    <a:pt x="60319" y="28762"/>
                                  </a:cubicBezTo>
                                  <a:cubicBezTo>
                                    <a:pt x="60700" y="28382"/>
                                    <a:pt x="61081" y="29016"/>
                                    <a:pt x="61208" y="29270"/>
                                  </a:cubicBezTo>
                                  <a:cubicBezTo>
                                    <a:pt x="60954" y="29651"/>
                                    <a:pt x="60447" y="29905"/>
                                    <a:pt x="60066" y="29778"/>
                                  </a:cubicBezTo>
                                  <a:moveTo>
                                    <a:pt x="60066" y="26351"/>
                                  </a:moveTo>
                                  <a:lnTo>
                                    <a:pt x="60066" y="26351"/>
                                  </a:lnTo>
                                  <a:lnTo>
                                    <a:pt x="60066" y="25463"/>
                                  </a:lnTo>
                                  <a:lnTo>
                                    <a:pt x="60066" y="25463"/>
                                  </a:lnTo>
                                  <a:lnTo>
                                    <a:pt x="60066" y="26351"/>
                                  </a:lnTo>
                                  <a:close/>
                                  <a:moveTo>
                                    <a:pt x="59049" y="23940"/>
                                  </a:moveTo>
                                  <a:cubicBezTo>
                                    <a:pt x="58034" y="23686"/>
                                    <a:pt x="57526" y="22544"/>
                                    <a:pt x="56383" y="22544"/>
                                  </a:cubicBezTo>
                                  <a:cubicBezTo>
                                    <a:pt x="57272" y="22163"/>
                                    <a:pt x="58288" y="22290"/>
                                    <a:pt x="59303" y="22544"/>
                                  </a:cubicBezTo>
                                  <a:cubicBezTo>
                                    <a:pt x="59685" y="23051"/>
                                    <a:pt x="59049" y="23559"/>
                                    <a:pt x="59049" y="24067"/>
                                  </a:cubicBezTo>
                                  <a:moveTo>
                                    <a:pt x="58288" y="30285"/>
                                  </a:moveTo>
                                  <a:cubicBezTo>
                                    <a:pt x="58541" y="29270"/>
                                    <a:pt x="58922" y="28001"/>
                                    <a:pt x="59558" y="26986"/>
                                  </a:cubicBezTo>
                                  <a:cubicBezTo>
                                    <a:pt x="59558" y="28001"/>
                                    <a:pt x="59049" y="29397"/>
                                    <a:pt x="58288" y="30285"/>
                                  </a:cubicBezTo>
                                  <a:moveTo>
                                    <a:pt x="56637" y="30285"/>
                                  </a:moveTo>
                                  <a:cubicBezTo>
                                    <a:pt x="55367" y="30158"/>
                                    <a:pt x="54097" y="29778"/>
                                    <a:pt x="52954" y="29397"/>
                                  </a:cubicBezTo>
                                  <a:cubicBezTo>
                                    <a:pt x="52192" y="28635"/>
                                    <a:pt x="52954" y="27747"/>
                                    <a:pt x="52954" y="26859"/>
                                  </a:cubicBezTo>
                                  <a:cubicBezTo>
                                    <a:pt x="53970" y="25209"/>
                                    <a:pt x="57145" y="24320"/>
                                    <a:pt x="58541" y="25843"/>
                                  </a:cubicBezTo>
                                  <a:cubicBezTo>
                                    <a:pt x="58288" y="27493"/>
                                    <a:pt x="57653" y="29016"/>
                                    <a:pt x="56637" y="30285"/>
                                  </a:cubicBezTo>
                                  <a:moveTo>
                                    <a:pt x="57272" y="32316"/>
                                  </a:moveTo>
                                  <a:lnTo>
                                    <a:pt x="57272" y="32570"/>
                                  </a:lnTo>
                                  <a:lnTo>
                                    <a:pt x="57145" y="32570"/>
                                  </a:lnTo>
                                  <a:lnTo>
                                    <a:pt x="57145" y="32316"/>
                                  </a:lnTo>
                                  <a:lnTo>
                                    <a:pt x="57145" y="32316"/>
                                  </a:lnTo>
                                  <a:cubicBezTo>
                                    <a:pt x="57145" y="32316"/>
                                    <a:pt x="57399" y="32316"/>
                                    <a:pt x="57399" y="32316"/>
                                  </a:cubicBezTo>
                                  <a:cubicBezTo>
                                    <a:pt x="57399" y="32316"/>
                                    <a:pt x="57145" y="32316"/>
                                    <a:pt x="57145" y="32316"/>
                                  </a:cubicBezTo>
                                  <a:lnTo>
                                    <a:pt x="57272" y="32316"/>
                                  </a:lnTo>
                                  <a:close/>
                                  <a:moveTo>
                                    <a:pt x="55367" y="36758"/>
                                  </a:moveTo>
                                  <a:cubicBezTo>
                                    <a:pt x="54224" y="39169"/>
                                    <a:pt x="53081" y="41581"/>
                                    <a:pt x="51557" y="43992"/>
                                  </a:cubicBezTo>
                                  <a:cubicBezTo>
                                    <a:pt x="51430" y="44373"/>
                                    <a:pt x="50795" y="44500"/>
                                    <a:pt x="50287" y="44500"/>
                                  </a:cubicBezTo>
                                  <a:cubicBezTo>
                                    <a:pt x="50287" y="43357"/>
                                    <a:pt x="51430" y="42596"/>
                                    <a:pt x="51811" y="41581"/>
                                  </a:cubicBezTo>
                                  <a:cubicBezTo>
                                    <a:pt x="53462" y="39550"/>
                                    <a:pt x="53843" y="37266"/>
                                    <a:pt x="55748" y="35235"/>
                                  </a:cubicBezTo>
                                  <a:cubicBezTo>
                                    <a:pt x="56256" y="35743"/>
                                    <a:pt x="55240" y="35996"/>
                                    <a:pt x="55240" y="36631"/>
                                  </a:cubicBezTo>
                                  <a:moveTo>
                                    <a:pt x="48002" y="35996"/>
                                  </a:moveTo>
                                  <a:cubicBezTo>
                                    <a:pt x="49906" y="35235"/>
                                    <a:pt x="51811" y="33585"/>
                                    <a:pt x="53843" y="34347"/>
                                  </a:cubicBezTo>
                                  <a:cubicBezTo>
                                    <a:pt x="52319" y="35489"/>
                                    <a:pt x="50033" y="35996"/>
                                    <a:pt x="48002" y="35996"/>
                                  </a:cubicBezTo>
                                  <a:moveTo>
                                    <a:pt x="50795" y="30666"/>
                                  </a:moveTo>
                                  <a:cubicBezTo>
                                    <a:pt x="50414" y="28001"/>
                                    <a:pt x="51557" y="25590"/>
                                    <a:pt x="53208" y="23686"/>
                                  </a:cubicBezTo>
                                  <a:cubicBezTo>
                                    <a:pt x="54224" y="23432"/>
                                    <a:pt x="55494" y="23178"/>
                                    <a:pt x="56510" y="23813"/>
                                  </a:cubicBezTo>
                                  <a:cubicBezTo>
                                    <a:pt x="54478" y="24320"/>
                                    <a:pt x="51938" y="24828"/>
                                    <a:pt x="51557" y="27366"/>
                                  </a:cubicBezTo>
                                  <a:cubicBezTo>
                                    <a:pt x="51557" y="28382"/>
                                    <a:pt x="51303" y="28889"/>
                                    <a:pt x="51811" y="29778"/>
                                  </a:cubicBezTo>
                                  <a:cubicBezTo>
                                    <a:pt x="52700" y="31301"/>
                                    <a:pt x="54605" y="30666"/>
                                    <a:pt x="55621" y="31808"/>
                                  </a:cubicBezTo>
                                  <a:cubicBezTo>
                                    <a:pt x="55621" y="32189"/>
                                    <a:pt x="55367" y="32697"/>
                                    <a:pt x="54859" y="32697"/>
                                  </a:cubicBezTo>
                                  <a:cubicBezTo>
                                    <a:pt x="53589" y="31935"/>
                                    <a:pt x="51938" y="31681"/>
                                    <a:pt x="50668" y="30666"/>
                                  </a:cubicBezTo>
                                  <a:moveTo>
                                    <a:pt x="14731" y="5791"/>
                                  </a:moveTo>
                                  <a:cubicBezTo>
                                    <a:pt x="14731" y="5791"/>
                                    <a:pt x="14731" y="4268"/>
                                    <a:pt x="15620" y="4141"/>
                                  </a:cubicBezTo>
                                  <a:cubicBezTo>
                                    <a:pt x="16127" y="4014"/>
                                    <a:pt x="17016" y="4014"/>
                                    <a:pt x="17016" y="4649"/>
                                  </a:cubicBezTo>
                                  <a:cubicBezTo>
                                    <a:pt x="17016" y="5537"/>
                                    <a:pt x="16889" y="6553"/>
                                    <a:pt x="16635" y="7314"/>
                                  </a:cubicBezTo>
                                  <a:cubicBezTo>
                                    <a:pt x="15493" y="7314"/>
                                    <a:pt x="14985" y="6806"/>
                                    <a:pt x="14731" y="5791"/>
                                  </a:cubicBezTo>
                                  <a:moveTo>
                                    <a:pt x="14985" y="8456"/>
                                  </a:moveTo>
                                  <a:cubicBezTo>
                                    <a:pt x="16127" y="9345"/>
                                    <a:pt x="17778" y="8964"/>
                                    <a:pt x="19175" y="9218"/>
                                  </a:cubicBezTo>
                                  <a:cubicBezTo>
                                    <a:pt x="19429" y="10106"/>
                                    <a:pt x="19429" y="11121"/>
                                    <a:pt x="18794" y="11883"/>
                                  </a:cubicBezTo>
                                  <a:cubicBezTo>
                                    <a:pt x="17524" y="11629"/>
                                    <a:pt x="15746" y="11756"/>
                                    <a:pt x="15112" y="10487"/>
                                  </a:cubicBezTo>
                                  <a:cubicBezTo>
                                    <a:pt x="15239" y="9979"/>
                                    <a:pt x="14857" y="9218"/>
                                    <a:pt x="15112" y="8583"/>
                                  </a:cubicBezTo>
                                  <a:moveTo>
                                    <a:pt x="11302" y="6172"/>
                                  </a:moveTo>
                                  <a:cubicBezTo>
                                    <a:pt x="11556" y="4776"/>
                                    <a:pt x="11810" y="3253"/>
                                    <a:pt x="13080" y="2238"/>
                                  </a:cubicBezTo>
                                  <a:cubicBezTo>
                                    <a:pt x="14985" y="1222"/>
                                    <a:pt x="17524" y="1476"/>
                                    <a:pt x="19175" y="2491"/>
                                  </a:cubicBezTo>
                                  <a:cubicBezTo>
                                    <a:pt x="19683" y="2745"/>
                                    <a:pt x="20064" y="3253"/>
                                    <a:pt x="20445" y="4014"/>
                                  </a:cubicBezTo>
                                  <a:cubicBezTo>
                                    <a:pt x="20826" y="5283"/>
                                    <a:pt x="20191" y="6680"/>
                                    <a:pt x="19302" y="7441"/>
                                  </a:cubicBezTo>
                                  <a:lnTo>
                                    <a:pt x="18540" y="7441"/>
                                  </a:lnTo>
                                  <a:cubicBezTo>
                                    <a:pt x="18540" y="6172"/>
                                    <a:pt x="18540" y="4903"/>
                                    <a:pt x="19048" y="4014"/>
                                  </a:cubicBezTo>
                                  <a:cubicBezTo>
                                    <a:pt x="19048" y="3126"/>
                                    <a:pt x="18159" y="2999"/>
                                    <a:pt x="17524" y="2618"/>
                                  </a:cubicBezTo>
                                  <a:cubicBezTo>
                                    <a:pt x="16254" y="2238"/>
                                    <a:pt x="15112" y="2872"/>
                                    <a:pt x="14096" y="3380"/>
                                  </a:cubicBezTo>
                                  <a:cubicBezTo>
                                    <a:pt x="13334" y="4268"/>
                                    <a:pt x="12699" y="5410"/>
                                    <a:pt x="13080" y="6806"/>
                                  </a:cubicBezTo>
                                  <a:cubicBezTo>
                                    <a:pt x="13588" y="7695"/>
                                    <a:pt x="13080" y="8837"/>
                                    <a:pt x="13461" y="9725"/>
                                  </a:cubicBezTo>
                                  <a:lnTo>
                                    <a:pt x="13207" y="9979"/>
                                  </a:lnTo>
                                  <a:cubicBezTo>
                                    <a:pt x="12318" y="8964"/>
                                    <a:pt x="11048" y="7949"/>
                                    <a:pt x="11302" y="6045"/>
                                  </a:cubicBezTo>
                                  <a:moveTo>
                                    <a:pt x="83558" y="39169"/>
                                  </a:moveTo>
                                  <a:cubicBezTo>
                                    <a:pt x="85336" y="39931"/>
                                    <a:pt x="89146" y="40819"/>
                                    <a:pt x="91813" y="41073"/>
                                  </a:cubicBezTo>
                                  <a:cubicBezTo>
                                    <a:pt x="91558" y="42088"/>
                                    <a:pt x="89654" y="41073"/>
                                    <a:pt x="89907" y="42596"/>
                                  </a:cubicBezTo>
                                  <a:cubicBezTo>
                                    <a:pt x="87495" y="41707"/>
                                    <a:pt x="84701" y="41200"/>
                                    <a:pt x="82923" y="39296"/>
                                  </a:cubicBezTo>
                                  <a:cubicBezTo>
                                    <a:pt x="83050" y="39296"/>
                                    <a:pt x="83177" y="39042"/>
                                    <a:pt x="83558" y="39042"/>
                                  </a:cubicBezTo>
                                  <a:moveTo>
                                    <a:pt x="35557" y="40438"/>
                                  </a:moveTo>
                                  <a:lnTo>
                                    <a:pt x="34414" y="39423"/>
                                  </a:lnTo>
                                  <a:cubicBezTo>
                                    <a:pt x="34922" y="38788"/>
                                    <a:pt x="36065" y="39169"/>
                                    <a:pt x="36954" y="38662"/>
                                  </a:cubicBezTo>
                                  <a:cubicBezTo>
                                    <a:pt x="38985" y="38027"/>
                                    <a:pt x="41271" y="37266"/>
                                    <a:pt x="43430" y="37773"/>
                                  </a:cubicBezTo>
                                  <a:cubicBezTo>
                                    <a:pt x="41144" y="39677"/>
                                    <a:pt x="38096" y="39931"/>
                                    <a:pt x="35430" y="40438"/>
                                  </a:cubicBezTo>
                                  <a:moveTo>
                                    <a:pt x="118607" y="5030"/>
                                  </a:moveTo>
                                  <a:cubicBezTo>
                                    <a:pt x="117718" y="2618"/>
                                    <a:pt x="115813" y="968"/>
                                    <a:pt x="113400" y="207"/>
                                  </a:cubicBezTo>
                                  <a:cubicBezTo>
                                    <a:pt x="110988" y="-301"/>
                                    <a:pt x="108321" y="80"/>
                                    <a:pt x="106670" y="1857"/>
                                  </a:cubicBezTo>
                                  <a:cubicBezTo>
                                    <a:pt x="103876" y="4141"/>
                                    <a:pt x="105781" y="7822"/>
                                    <a:pt x="105908" y="10868"/>
                                  </a:cubicBezTo>
                                  <a:cubicBezTo>
                                    <a:pt x="105908" y="11502"/>
                                    <a:pt x="105908" y="12010"/>
                                    <a:pt x="105400" y="12264"/>
                                  </a:cubicBezTo>
                                  <a:cubicBezTo>
                                    <a:pt x="94225" y="11248"/>
                                    <a:pt x="83812" y="8456"/>
                                    <a:pt x="72764" y="7314"/>
                                  </a:cubicBezTo>
                                  <a:cubicBezTo>
                                    <a:pt x="70224" y="6933"/>
                                    <a:pt x="67685" y="7060"/>
                                    <a:pt x="65272" y="6426"/>
                                  </a:cubicBezTo>
                                  <a:lnTo>
                                    <a:pt x="62224" y="6045"/>
                                  </a:lnTo>
                                  <a:cubicBezTo>
                                    <a:pt x="52573" y="6299"/>
                                    <a:pt x="43049" y="6933"/>
                                    <a:pt x="34033" y="9218"/>
                                  </a:cubicBezTo>
                                  <a:cubicBezTo>
                                    <a:pt x="32128" y="9852"/>
                                    <a:pt x="29969" y="9979"/>
                                    <a:pt x="28064" y="10741"/>
                                  </a:cubicBezTo>
                                  <a:cubicBezTo>
                                    <a:pt x="26668" y="10487"/>
                                    <a:pt x="25525" y="11502"/>
                                    <a:pt x="24255" y="11121"/>
                                  </a:cubicBezTo>
                                  <a:lnTo>
                                    <a:pt x="21715" y="11756"/>
                                  </a:lnTo>
                                  <a:cubicBezTo>
                                    <a:pt x="21715" y="11756"/>
                                    <a:pt x="21207" y="11756"/>
                                    <a:pt x="20826" y="11756"/>
                                  </a:cubicBezTo>
                                  <a:cubicBezTo>
                                    <a:pt x="19556" y="8583"/>
                                    <a:pt x="23239" y="6680"/>
                                    <a:pt x="22096" y="3507"/>
                                  </a:cubicBezTo>
                                  <a:cubicBezTo>
                                    <a:pt x="21080" y="1730"/>
                                    <a:pt x="19048" y="80"/>
                                    <a:pt x="16763" y="334"/>
                                  </a:cubicBezTo>
                                  <a:cubicBezTo>
                                    <a:pt x="14096" y="80"/>
                                    <a:pt x="11810" y="1476"/>
                                    <a:pt x="10540" y="3507"/>
                                  </a:cubicBezTo>
                                  <a:cubicBezTo>
                                    <a:pt x="8762" y="7441"/>
                                    <a:pt x="11048" y="11375"/>
                                    <a:pt x="11683" y="15183"/>
                                  </a:cubicBezTo>
                                  <a:cubicBezTo>
                                    <a:pt x="11556" y="16452"/>
                                    <a:pt x="12953" y="17848"/>
                                    <a:pt x="11683" y="18863"/>
                                  </a:cubicBezTo>
                                  <a:cubicBezTo>
                                    <a:pt x="9270" y="17213"/>
                                    <a:pt x="5968" y="16198"/>
                                    <a:pt x="3048" y="17086"/>
                                  </a:cubicBezTo>
                                  <a:cubicBezTo>
                                    <a:pt x="2159" y="17594"/>
                                    <a:pt x="381" y="16959"/>
                                    <a:pt x="0" y="17975"/>
                                  </a:cubicBezTo>
                                  <a:cubicBezTo>
                                    <a:pt x="3302" y="19752"/>
                                    <a:pt x="7492" y="19498"/>
                                    <a:pt x="11175" y="19371"/>
                                  </a:cubicBezTo>
                                  <a:cubicBezTo>
                                    <a:pt x="11683" y="19244"/>
                                    <a:pt x="11937" y="19117"/>
                                    <a:pt x="12318" y="19371"/>
                                  </a:cubicBezTo>
                                  <a:cubicBezTo>
                                    <a:pt x="12572" y="21401"/>
                                    <a:pt x="11937" y="24067"/>
                                    <a:pt x="13207" y="25843"/>
                                  </a:cubicBezTo>
                                  <a:cubicBezTo>
                                    <a:pt x="14604" y="27747"/>
                                    <a:pt x="16889" y="28128"/>
                                    <a:pt x="19175" y="28382"/>
                                  </a:cubicBezTo>
                                  <a:cubicBezTo>
                                    <a:pt x="26287" y="28128"/>
                                    <a:pt x="32509" y="26097"/>
                                    <a:pt x="38985" y="24447"/>
                                  </a:cubicBezTo>
                                  <a:cubicBezTo>
                                    <a:pt x="40001" y="24447"/>
                                    <a:pt x="40763" y="23813"/>
                                    <a:pt x="41779" y="23813"/>
                                  </a:cubicBezTo>
                                  <a:cubicBezTo>
                                    <a:pt x="45208" y="23051"/>
                                    <a:pt x="49017" y="22417"/>
                                    <a:pt x="52700" y="22290"/>
                                  </a:cubicBezTo>
                                  <a:cubicBezTo>
                                    <a:pt x="51049" y="24320"/>
                                    <a:pt x="50161" y="26732"/>
                                    <a:pt x="49398" y="29270"/>
                                  </a:cubicBezTo>
                                  <a:cubicBezTo>
                                    <a:pt x="48510" y="31301"/>
                                    <a:pt x="51049" y="31681"/>
                                    <a:pt x="51811" y="32824"/>
                                  </a:cubicBezTo>
                                  <a:cubicBezTo>
                                    <a:pt x="49398" y="33585"/>
                                    <a:pt x="47748" y="35108"/>
                                    <a:pt x="45462" y="36123"/>
                                  </a:cubicBezTo>
                                  <a:cubicBezTo>
                                    <a:pt x="40509" y="35996"/>
                                    <a:pt x="36446" y="37900"/>
                                    <a:pt x="31747" y="38408"/>
                                  </a:cubicBezTo>
                                  <a:cubicBezTo>
                                    <a:pt x="31747" y="39423"/>
                                    <a:pt x="33398" y="39169"/>
                                    <a:pt x="33525" y="40058"/>
                                  </a:cubicBezTo>
                                  <a:cubicBezTo>
                                    <a:pt x="33271" y="40819"/>
                                    <a:pt x="32636" y="40819"/>
                                    <a:pt x="32128" y="41200"/>
                                  </a:cubicBezTo>
                                  <a:cubicBezTo>
                                    <a:pt x="32128" y="41707"/>
                                    <a:pt x="32128" y="41707"/>
                                    <a:pt x="32636" y="41834"/>
                                  </a:cubicBezTo>
                                  <a:cubicBezTo>
                                    <a:pt x="33144" y="41327"/>
                                    <a:pt x="34033" y="41707"/>
                                    <a:pt x="34541" y="41073"/>
                                  </a:cubicBezTo>
                                  <a:cubicBezTo>
                                    <a:pt x="36065" y="41073"/>
                                    <a:pt x="37335" y="40565"/>
                                    <a:pt x="38858" y="40565"/>
                                  </a:cubicBezTo>
                                  <a:cubicBezTo>
                                    <a:pt x="40128" y="40058"/>
                                    <a:pt x="41652" y="39931"/>
                                    <a:pt x="42795" y="39042"/>
                                  </a:cubicBezTo>
                                  <a:cubicBezTo>
                                    <a:pt x="44446" y="38535"/>
                                    <a:pt x="45462" y="37519"/>
                                    <a:pt x="46986" y="37012"/>
                                  </a:cubicBezTo>
                                  <a:cubicBezTo>
                                    <a:pt x="49271" y="37012"/>
                                    <a:pt x="51430" y="36250"/>
                                    <a:pt x="53462" y="36123"/>
                                  </a:cubicBezTo>
                                  <a:lnTo>
                                    <a:pt x="53462" y="36631"/>
                                  </a:lnTo>
                                  <a:cubicBezTo>
                                    <a:pt x="51684" y="39550"/>
                                    <a:pt x="49906" y="42469"/>
                                    <a:pt x="48002" y="45134"/>
                                  </a:cubicBezTo>
                                  <a:cubicBezTo>
                                    <a:pt x="47748" y="45642"/>
                                    <a:pt x="48002" y="46276"/>
                                    <a:pt x="48510" y="46403"/>
                                  </a:cubicBezTo>
                                  <a:cubicBezTo>
                                    <a:pt x="49652" y="46657"/>
                                    <a:pt x="50668" y="46403"/>
                                    <a:pt x="51557" y="45896"/>
                                  </a:cubicBezTo>
                                  <a:cubicBezTo>
                                    <a:pt x="53208" y="43103"/>
                                    <a:pt x="54605" y="40438"/>
                                    <a:pt x="56002" y="37646"/>
                                  </a:cubicBezTo>
                                  <a:cubicBezTo>
                                    <a:pt x="56510" y="34981"/>
                                    <a:pt x="58415" y="33585"/>
                                    <a:pt x="60319" y="31808"/>
                                  </a:cubicBezTo>
                                  <a:cubicBezTo>
                                    <a:pt x="60573" y="31681"/>
                                    <a:pt x="61081" y="31174"/>
                                    <a:pt x="61462" y="31681"/>
                                  </a:cubicBezTo>
                                  <a:cubicBezTo>
                                    <a:pt x="59938" y="33458"/>
                                    <a:pt x="58922" y="35108"/>
                                    <a:pt x="57779" y="37139"/>
                                  </a:cubicBezTo>
                                  <a:cubicBezTo>
                                    <a:pt x="57145" y="39296"/>
                                    <a:pt x="57018" y="42088"/>
                                    <a:pt x="58922" y="43865"/>
                                  </a:cubicBezTo>
                                  <a:cubicBezTo>
                                    <a:pt x="59811" y="44626"/>
                                    <a:pt x="61208" y="44373"/>
                                    <a:pt x="62478" y="44500"/>
                                  </a:cubicBezTo>
                                  <a:cubicBezTo>
                                    <a:pt x="65526" y="42977"/>
                                    <a:pt x="69335" y="45388"/>
                                    <a:pt x="71621" y="42469"/>
                                  </a:cubicBezTo>
                                  <a:cubicBezTo>
                                    <a:pt x="73018" y="42215"/>
                                    <a:pt x="73272" y="43865"/>
                                    <a:pt x="74034" y="44626"/>
                                  </a:cubicBezTo>
                                  <a:cubicBezTo>
                                    <a:pt x="75304" y="45007"/>
                                    <a:pt x="76701" y="46276"/>
                                    <a:pt x="78098" y="45388"/>
                                  </a:cubicBezTo>
                                  <a:cubicBezTo>
                                    <a:pt x="78098" y="44500"/>
                                    <a:pt x="77082" y="43738"/>
                                    <a:pt x="76574" y="42977"/>
                                  </a:cubicBezTo>
                                  <a:cubicBezTo>
                                    <a:pt x="75685" y="41327"/>
                                    <a:pt x="74542" y="40058"/>
                                    <a:pt x="73653" y="38535"/>
                                  </a:cubicBezTo>
                                  <a:cubicBezTo>
                                    <a:pt x="73272" y="37392"/>
                                    <a:pt x="72637" y="36758"/>
                                    <a:pt x="72383" y="35616"/>
                                  </a:cubicBezTo>
                                  <a:cubicBezTo>
                                    <a:pt x="73780" y="36123"/>
                                    <a:pt x="75050" y="37012"/>
                                    <a:pt x="76574" y="37266"/>
                                  </a:cubicBezTo>
                                  <a:cubicBezTo>
                                    <a:pt x="77844" y="37773"/>
                                    <a:pt x="79495" y="37773"/>
                                    <a:pt x="80764" y="38535"/>
                                  </a:cubicBezTo>
                                  <a:cubicBezTo>
                                    <a:pt x="81780" y="39804"/>
                                    <a:pt x="83304" y="40565"/>
                                    <a:pt x="84574" y="41454"/>
                                  </a:cubicBezTo>
                                  <a:cubicBezTo>
                                    <a:pt x="86479" y="42342"/>
                                    <a:pt x="88638" y="42596"/>
                                    <a:pt x="90669" y="43357"/>
                                  </a:cubicBezTo>
                                  <a:cubicBezTo>
                                    <a:pt x="91432" y="43357"/>
                                    <a:pt x="92575" y="43992"/>
                                    <a:pt x="93082" y="43357"/>
                                  </a:cubicBezTo>
                                  <a:cubicBezTo>
                                    <a:pt x="92828" y="42977"/>
                                    <a:pt x="92447" y="42723"/>
                                    <a:pt x="91939" y="42469"/>
                                  </a:cubicBezTo>
                                  <a:cubicBezTo>
                                    <a:pt x="91686" y="41454"/>
                                    <a:pt x="93336" y="41961"/>
                                    <a:pt x="93844" y="41200"/>
                                  </a:cubicBezTo>
                                  <a:cubicBezTo>
                                    <a:pt x="93717" y="40819"/>
                                    <a:pt x="93336" y="40692"/>
                                    <a:pt x="92955" y="40565"/>
                                  </a:cubicBezTo>
                                  <a:cubicBezTo>
                                    <a:pt x="91813" y="39931"/>
                                    <a:pt x="89146" y="39804"/>
                                    <a:pt x="88384" y="39423"/>
                                  </a:cubicBezTo>
                                  <a:cubicBezTo>
                                    <a:pt x="87495" y="39296"/>
                                    <a:pt x="86606" y="38915"/>
                                    <a:pt x="85717" y="38535"/>
                                  </a:cubicBezTo>
                                  <a:cubicBezTo>
                                    <a:pt x="81145" y="38535"/>
                                    <a:pt x="78606" y="34347"/>
                                    <a:pt x="74923" y="32824"/>
                                  </a:cubicBezTo>
                                  <a:cubicBezTo>
                                    <a:pt x="75812" y="32062"/>
                                    <a:pt x="77082" y="31428"/>
                                    <a:pt x="77590" y="30285"/>
                                  </a:cubicBezTo>
                                  <a:cubicBezTo>
                                    <a:pt x="78225" y="29270"/>
                                    <a:pt x="78479" y="27366"/>
                                    <a:pt x="77844" y="26224"/>
                                  </a:cubicBezTo>
                                  <a:cubicBezTo>
                                    <a:pt x="77209" y="23813"/>
                                    <a:pt x="74034" y="24193"/>
                                    <a:pt x="72256" y="22797"/>
                                  </a:cubicBezTo>
                                  <a:lnTo>
                                    <a:pt x="72510" y="22544"/>
                                  </a:lnTo>
                                  <a:cubicBezTo>
                                    <a:pt x="75558" y="22417"/>
                                    <a:pt x="78098" y="23051"/>
                                    <a:pt x="80764" y="23559"/>
                                  </a:cubicBezTo>
                                  <a:cubicBezTo>
                                    <a:pt x="88130" y="24574"/>
                                    <a:pt x="94987" y="27366"/>
                                    <a:pt x="102733" y="27493"/>
                                  </a:cubicBezTo>
                                  <a:cubicBezTo>
                                    <a:pt x="106924" y="27493"/>
                                    <a:pt x="112258" y="27747"/>
                                    <a:pt x="114289" y="23686"/>
                                  </a:cubicBezTo>
                                  <a:cubicBezTo>
                                    <a:pt x="114670" y="21275"/>
                                    <a:pt x="115178" y="18863"/>
                                    <a:pt x="115559" y="16452"/>
                                  </a:cubicBezTo>
                                  <a:cubicBezTo>
                                    <a:pt x="116448" y="12518"/>
                                    <a:pt x="118988" y="8964"/>
                                    <a:pt x="118607" y="4776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393886824" name="Rectangle 393886824"/>
                        <wps:cNvSpPr/>
                        <wps:spPr>
                          <a:xfrm>
                            <a:off x="5390944" y="379953"/>
                            <a:ext cx="482802" cy="21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g:grpSp>
                        <wpg:cNvPr id="355441454" name="Graphic 1"/>
                        <wpg:cNvGrpSpPr/>
                        <wpg:grpSpPr>
                          <a:xfrm>
                            <a:off x="5411475" y="403300"/>
                            <a:ext cx="441792" cy="91878"/>
                            <a:chOff x="5411389" y="403303"/>
                            <a:chExt cx="441792" cy="91885"/>
                          </a:xfrm>
                          <a:solidFill>
                            <a:srgbClr val="000000"/>
                          </a:solidFill>
                        </wpg:grpSpPr>
                        <wps:wsp>
                          <wps:cNvPr id="1889925722" name="Freeform: Shape 1889925722"/>
                          <wps:cNvSpPr/>
                          <wps:spPr>
                            <a:xfrm>
                              <a:off x="5411389" y="404192"/>
                              <a:ext cx="30985" cy="30585"/>
                            </a:xfrm>
                            <a:custGeom>
                              <a:avLst/>
                              <a:gdLst>
                                <a:gd name="csX0" fmla="*/ 11810 w 30985"/>
                                <a:gd name="csY0" fmla="*/ 1650 h 30585"/>
                                <a:gd name="csX1" fmla="*/ 11810 w 30985"/>
                                <a:gd name="csY1" fmla="*/ 25636 h 30585"/>
                                <a:gd name="csX2" fmla="*/ 11937 w 30985"/>
                                <a:gd name="csY2" fmla="*/ 27921 h 30585"/>
                                <a:gd name="csX3" fmla="*/ 12572 w 30985"/>
                                <a:gd name="csY3" fmla="*/ 28555 h 30585"/>
                                <a:gd name="csX4" fmla="*/ 14350 w 30985"/>
                                <a:gd name="csY4" fmla="*/ 28936 h 30585"/>
                                <a:gd name="csX5" fmla="*/ 20064 w 30985"/>
                                <a:gd name="csY5" fmla="*/ 26398 h 30585"/>
                                <a:gd name="csX6" fmla="*/ 22731 w 30985"/>
                                <a:gd name="csY6" fmla="*/ 15610 h 30585"/>
                                <a:gd name="csX7" fmla="*/ 20826 w 30985"/>
                                <a:gd name="csY7" fmla="*/ 6219 h 30585"/>
                                <a:gd name="csX8" fmla="*/ 17016 w 30985"/>
                                <a:gd name="csY8" fmla="*/ 2411 h 30585"/>
                                <a:gd name="csX9" fmla="*/ 11556 w 30985"/>
                                <a:gd name="csY9" fmla="*/ 1777 h 30585"/>
                                <a:gd name="csX10" fmla="*/ 127 w 30985"/>
                                <a:gd name="csY10" fmla="*/ 30586 h 30585"/>
                                <a:gd name="csX11" fmla="*/ 127 w 30985"/>
                                <a:gd name="csY11" fmla="*/ 29698 h 30585"/>
                                <a:gd name="csX12" fmla="*/ 1143 w 30985"/>
                                <a:gd name="csY12" fmla="*/ 29698 h 30585"/>
                                <a:gd name="csX13" fmla="*/ 3175 w 30985"/>
                                <a:gd name="csY13" fmla="*/ 29317 h 30585"/>
                                <a:gd name="csX14" fmla="*/ 4190 w 30985"/>
                                <a:gd name="csY14" fmla="*/ 28175 h 30585"/>
                                <a:gd name="csX15" fmla="*/ 4318 w 30985"/>
                                <a:gd name="csY15" fmla="*/ 25383 h 30585"/>
                                <a:gd name="csX16" fmla="*/ 4318 w 30985"/>
                                <a:gd name="csY16" fmla="*/ 5203 h 30585"/>
                                <a:gd name="csX17" fmla="*/ 4063 w 30985"/>
                                <a:gd name="csY17" fmla="*/ 2284 h 30585"/>
                                <a:gd name="csX18" fmla="*/ 3048 w 30985"/>
                                <a:gd name="csY18" fmla="*/ 1269 h 30585"/>
                                <a:gd name="csX19" fmla="*/ 1016 w 30985"/>
                                <a:gd name="csY19" fmla="*/ 888 h 30585"/>
                                <a:gd name="csX20" fmla="*/ 0 w 30985"/>
                                <a:gd name="csY20" fmla="*/ 888 h 30585"/>
                                <a:gd name="csX21" fmla="*/ 0 w 30985"/>
                                <a:gd name="csY21" fmla="*/ 0 h 30585"/>
                                <a:gd name="csX22" fmla="*/ 13715 w 30985"/>
                                <a:gd name="csY22" fmla="*/ 0 h 30585"/>
                                <a:gd name="csX23" fmla="*/ 22604 w 30985"/>
                                <a:gd name="csY23" fmla="*/ 1523 h 30585"/>
                                <a:gd name="csX24" fmla="*/ 28826 w 30985"/>
                                <a:gd name="csY24" fmla="*/ 7107 h 30585"/>
                                <a:gd name="csX25" fmla="*/ 30985 w 30985"/>
                                <a:gd name="csY25" fmla="*/ 15483 h 30585"/>
                                <a:gd name="csX26" fmla="*/ 29969 w 30985"/>
                                <a:gd name="csY26" fmla="*/ 21448 h 30585"/>
                                <a:gd name="csX27" fmla="*/ 27302 w 30985"/>
                                <a:gd name="csY27" fmla="*/ 25890 h 30585"/>
                                <a:gd name="csX28" fmla="*/ 23493 w 30985"/>
                                <a:gd name="csY28" fmla="*/ 28682 h 30585"/>
                                <a:gd name="csX29" fmla="*/ 18159 w 30985"/>
                                <a:gd name="csY29" fmla="*/ 30332 h 30585"/>
                                <a:gd name="csX30" fmla="*/ 13842 w 30985"/>
                                <a:gd name="csY30" fmla="*/ 30586 h 30585"/>
                                <a:gd name="csX31" fmla="*/ 127 w 30985"/>
                                <a:gd name="csY31" fmla="*/ 30586 h 3058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</a:cxnLst>
                              <a:rect l="l" t="t" r="r" b="b"/>
                              <a:pathLst>
                                <a:path w="30985" h="30585">
                                  <a:moveTo>
                                    <a:pt x="11810" y="1650"/>
                                  </a:moveTo>
                                  <a:lnTo>
                                    <a:pt x="11810" y="25636"/>
                                  </a:lnTo>
                                  <a:cubicBezTo>
                                    <a:pt x="11810" y="26906"/>
                                    <a:pt x="11810" y="27667"/>
                                    <a:pt x="11937" y="27921"/>
                                  </a:cubicBezTo>
                                  <a:cubicBezTo>
                                    <a:pt x="11937" y="28175"/>
                                    <a:pt x="12318" y="28428"/>
                                    <a:pt x="12572" y="28555"/>
                                  </a:cubicBezTo>
                                  <a:cubicBezTo>
                                    <a:pt x="12953" y="28809"/>
                                    <a:pt x="13587" y="28936"/>
                                    <a:pt x="14350" y="28936"/>
                                  </a:cubicBezTo>
                                  <a:cubicBezTo>
                                    <a:pt x="16889" y="28936"/>
                                    <a:pt x="18794" y="28048"/>
                                    <a:pt x="20064" y="26398"/>
                                  </a:cubicBezTo>
                                  <a:cubicBezTo>
                                    <a:pt x="21842" y="24113"/>
                                    <a:pt x="22731" y="20433"/>
                                    <a:pt x="22731" y="15610"/>
                                  </a:cubicBezTo>
                                  <a:cubicBezTo>
                                    <a:pt x="22731" y="11676"/>
                                    <a:pt x="22096" y="8503"/>
                                    <a:pt x="20826" y="6219"/>
                                  </a:cubicBezTo>
                                  <a:cubicBezTo>
                                    <a:pt x="19810" y="4442"/>
                                    <a:pt x="18540" y="3173"/>
                                    <a:pt x="17016" y="2411"/>
                                  </a:cubicBezTo>
                                  <a:cubicBezTo>
                                    <a:pt x="15874" y="1904"/>
                                    <a:pt x="14096" y="1777"/>
                                    <a:pt x="11556" y="1777"/>
                                  </a:cubicBezTo>
                                  <a:moveTo>
                                    <a:pt x="127" y="30586"/>
                                  </a:moveTo>
                                  <a:lnTo>
                                    <a:pt x="127" y="29698"/>
                                  </a:lnTo>
                                  <a:lnTo>
                                    <a:pt x="1143" y="29698"/>
                                  </a:lnTo>
                                  <a:cubicBezTo>
                                    <a:pt x="2032" y="29698"/>
                                    <a:pt x="2667" y="29571"/>
                                    <a:pt x="3175" y="29317"/>
                                  </a:cubicBezTo>
                                  <a:cubicBezTo>
                                    <a:pt x="3682" y="29063"/>
                                    <a:pt x="3937" y="28682"/>
                                    <a:pt x="4190" y="28175"/>
                                  </a:cubicBezTo>
                                  <a:cubicBezTo>
                                    <a:pt x="4190" y="27794"/>
                                    <a:pt x="4318" y="26906"/>
                                    <a:pt x="4318" y="25383"/>
                                  </a:cubicBezTo>
                                  <a:lnTo>
                                    <a:pt x="4318" y="5203"/>
                                  </a:lnTo>
                                  <a:cubicBezTo>
                                    <a:pt x="4318" y="3680"/>
                                    <a:pt x="4318" y="2665"/>
                                    <a:pt x="4063" y="2284"/>
                                  </a:cubicBezTo>
                                  <a:cubicBezTo>
                                    <a:pt x="3937" y="1904"/>
                                    <a:pt x="3556" y="1523"/>
                                    <a:pt x="3048" y="1269"/>
                                  </a:cubicBezTo>
                                  <a:cubicBezTo>
                                    <a:pt x="2540" y="1015"/>
                                    <a:pt x="1905" y="888"/>
                                    <a:pt x="1016" y="888"/>
                                  </a:cubicBez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715" y="0"/>
                                  </a:lnTo>
                                  <a:cubicBezTo>
                                    <a:pt x="17397" y="0"/>
                                    <a:pt x="20318" y="508"/>
                                    <a:pt x="22604" y="1523"/>
                                  </a:cubicBezTo>
                                  <a:cubicBezTo>
                                    <a:pt x="25271" y="2792"/>
                                    <a:pt x="27430" y="4569"/>
                                    <a:pt x="28826" y="7107"/>
                                  </a:cubicBezTo>
                                  <a:cubicBezTo>
                                    <a:pt x="30223" y="9645"/>
                                    <a:pt x="30985" y="12311"/>
                                    <a:pt x="30985" y="15483"/>
                                  </a:cubicBezTo>
                                  <a:cubicBezTo>
                                    <a:pt x="30985" y="17641"/>
                                    <a:pt x="30604" y="19671"/>
                                    <a:pt x="29969" y="21448"/>
                                  </a:cubicBezTo>
                                  <a:cubicBezTo>
                                    <a:pt x="29334" y="23225"/>
                                    <a:pt x="28445" y="24748"/>
                                    <a:pt x="27302" y="25890"/>
                                  </a:cubicBezTo>
                                  <a:cubicBezTo>
                                    <a:pt x="26160" y="27032"/>
                                    <a:pt x="24890" y="28048"/>
                                    <a:pt x="23493" y="28682"/>
                                  </a:cubicBezTo>
                                  <a:cubicBezTo>
                                    <a:pt x="22096" y="29444"/>
                                    <a:pt x="20318" y="29951"/>
                                    <a:pt x="18159" y="30332"/>
                                  </a:cubicBezTo>
                                  <a:cubicBezTo>
                                    <a:pt x="17270" y="30459"/>
                                    <a:pt x="15746" y="30586"/>
                                    <a:pt x="13842" y="30586"/>
                                  </a:cubicBezTo>
                                  <a:lnTo>
                                    <a:pt x="127" y="305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67272604" name="Freeform: Shape 1067272604"/>
                          <wps:cNvSpPr/>
                          <wps:spPr>
                            <a:xfrm>
                              <a:off x="5446311" y="412949"/>
                              <a:ext cx="17778" cy="22463"/>
                            </a:xfrm>
                            <a:custGeom>
                              <a:avLst/>
                              <a:gdLst>
                                <a:gd name="csX0" fmla="*/ 11937 w 17778"/>
                                <a:gd name="csY0" fmla="*/ 9011 h 22463"/>
                                <a:gd name="csX1" fmla="*/ 11556 w 17778"/>
                                <a:gd name="csY1" fmla="*/ 4061 h 22463"/>
                                <a:gd name="csX2" fmla="*/ 10286 w 17778"/>
                                <a:gd name="csY2" fmla="*/ 2031 h 22463"/>
                                <a:gd name="csX3" fmla="*/ 9016 w 17778"/>
                                <a:gd name="csY3" fmla="*/ 1650 h 22463"/>
                                <a:gd name="csX4" fmla="*/ 7111 w 17778"/>
                                <a:gd name="csY4" fmla="*/ 2792 h 22463"/>
                                <a:gd name="csX5" fmla="*/ 5714 w 17778"/>
                                <a:gd name="csY5" fmla="*/ 8249 h 22463"/>
                                <a:gd name="csX6" fmla="*/ 5714 w 17778"/>
                                <a:gd name="csY6" fmla="*/ 9011 h 22463"/>
                                <a:gd name="csX7" fmla="*/ 11810 w 17778"/>
                                <a:gd name="csY7" fmla="*/ 9011 h 22463"/>
                                <a:gd name="csX8" fmla="*/ 17524 w 17778"/>
                                <a:gd name="csY8" fmla="*/ 10407 h 22463"/>
                                <a:gd name="csX9" fmla="*/ 5968 w 17778"/>
                                <a:gd name="csY9" fmla="*/ 10407 h 22463"/>
                                <a:gd name="csX10" fmla="*/ 8254 w 17778"/>
                                <a:gd name="csY10" fmla="*/ 17006 h 22463"/>
                                <a:gd name="csX11" fmla="*/ 12064 w 17778"/>
                                <a:gd name="csY11" fmla="*/ 18910 h 22463"/>
                                <a:gd name="csX12" fmla="*/ 14476 w 17778"/>
                                <a:gd name="csY12" fmla="*/ 18149 h 22463"/>
                                <a:gd name="csX13" fmla="*/ 16889 w 17778"/>
                                <a:gd name="csY13" fmla="*/ 15483 h 22463"/>
                                <a:gd name="csX14" fmla="*/ 17651 w 17778"/>
                                <a:gd name="csY14" fmla="*/ 15991 h 22463"/>
                                <a:gd name="csX15" fmla="*/ 13842 w 17778"/>
                                <a:gd name="csY15" fmla="*/ 20941 h 22463"/>
                                <a:gd name="csX16" fmla="*/ 9016 w 17778"/>
                                <a:gd name="csY16" fmla="*/ 22464 h 22463"/>
                                <a:gd name="csX17" fmla="*/ 1905 w 17778"/>
                                <a:gd name="csY17" fmla="*/ 18783 h 22463"/>
                                <a:gd name="csX18" fmla="*/ 0 w 17778"/>
                                <a:gd name="csY18" fmla="*/ 11549 h 22463"/>
                                <a:gd name="csX19" fmla="*/ 2920 w 17778"/>
                                <a:gd name="csY19" fmla="*/ 3173 h 22463"/>
                                <a:gd name="csX20" fmla="*/ 9651 w 17778"/>
                                <a:gd name="csY20" fmla="*/ 0 h 22463"/>
                                <a:gd name="csX21" fmla="*/ 15238 w 17778"/>
                                <a:gd name="csY21" fmla="*/ 2665 h 22463"/>
                                <a:gd name="csX22" fmla="*/ 17778 w 17778"/>
                                <a:gd name="csY22" fmla="*/ 10534 h 2246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7778" h="22463">
                                  <a:moveTo>
                                    <a:pt x="11937" y="9011"/>
                                  </a:moveTo>
                                  <a:cubicBezTo>
                                    <a:pt x="11937" y="6599"/>
                                    <a:pt x="11810" y="4950"/>
                                    <a:pt x="11556" y="4061"/>
                                  </a:cubicBezTo>
                                  <a:cubicBezTo>
                                    <a:pt x="11302" y="3173"/>
                                    <a:pt x="10921" y="2411"/>
                                    <a:pt x="10286" y="2031"/>
                                  </a:cubicBezTo>
                                  <a:cubicBezTo>
                                    <a:pt x="10032" y="1777"/>
                                    <a:pt x="9524" y="1650"/>
                                    <a:pt x="9016" y="1650"/>
                                  </a:cubicBezTo>
                                  <a:cubicBezTo>
                                    <a:pt x="8254" y="1650"/>
                                    <a:pt x="7619" y="2031"/>
                                    <a:pt x="7111" y="2792"/>
                                  </a:cubicBezTo>
                                  <a:cubicBezTo>
                                    <a:pt x="6222" y="4188"/>
                                    <a:pt x="5714" y="5965"/>
                                    <a:pt x="5714" y="8249"/>
                                  </a:cubicBezTo>
                                  <a:lnTo>
                                    <a:pt x="5714" y="9011"/>
                                  </a:lnTo>
                                  <a:lnTo>
                                    <a:pt x="11810" y="9011"/>
                                  </a:lnTo>
                                  <a:close/>
                                  <a:moveTo>
                                    <a:pt x="17524" y="10407"/>
                                  </a:moveTo>
                                  <a:lnTo>
                                    <a:pt x="5968" y="10407"/>
                                  </a:lnTo>
                                  <a:cubicBezTo>
                                    <a:pt x="5968" y="13199"/>
                                    <a:pt x="6857" y="15483"/>
                                    <a:pt x="8254" y="17006"/>
                                  </a:cubicBezTo>
                                  <a:cubicBezTo>
                                    <a:pt x="9270" y="18275"/>
                                    <a:pt x="10540" y="18910"/>
                                    <a:pt x="12064" y="18910"/>
                                  </a:cubicBezTo>
                                  <a:cubicBezTo>
                                    <a:pt x="12953" y="18910"/>
                                    <a:pt x="13842" y="18656"/>
                                    <a:pt x="14476" y="18149"/>
                                  </a:cubicBezTo>
                                  <a:cubicBezTo>
                                    <a:pt x="15238" y="17641"/>
                                    <a:pt x="16000" y="16752"/>
                                    <a:pt x="16889" y="15483"/>
                                  </a:cubicBezTo>
                                  <a:lnTo>
                                    <a:pt x="17651" y="15991"/>
                                  </a:lnTo>
                                  <a:cubicBezTo>
                                    <a:pt x="16508" y="18275"/>
                                    <a:pt x="15238" y="19925"/>
                                    <a:pt x="13842" y="20941"/>
                                  </a:cubicBezTo>
                                  <a:cubicBezTo>
                                    <a:pt x="12445" y="21956"/>
                                    <a:pt x="10794" y="22464"/>
                                    <a:pt x="9016" y="22464"/>
                                  </a:cubicBezTo>
                                  <a:cubicBezTo>
                                    <a:pt x="5841" y="22464"/>
                                    <a:pt x="3556" y="21194"/>
                                    <a:pt x="1905" y="18783"/>
                                  </a:cubicBezTo>
                                  <a:cubicBezTo>
                                    <a:pt x="635" y="16879"/>
                                    <a:pt x="0" y="14468"/>
                                    <a:pt x="0" y="11549"/>
                                  </a:cubicBezTo>
                                  <a:cubicBezTo>
                                    <a:pt x="0" y="7995"/>
                                    <a:pt x="889" y="5203"/>
                                    <a:pt x="2920" y="3173"/>
                                  </a:cubicBezTo>
                                  <a:cubicBezTo>
                                    <a:pt x="4826" y="1142"/>
                                    <a:pt x="7111" y="0"/>
                                    <a:pt x="9651" y="0"/>
                                  </a:cubicBezTo>
                                  <a:cubicBezTo>
                                    <a:pt x="11810" y="0"/>
                                    <a:pt x="13715" y="888"/>
                                    <a:pt x="15238" y="2665"/>
                                  </a:cubicBezTo>
                                  <a:cubicBezTo>
                                    <a:pt x="16762" y="4442"/>
                                    <a:pt x="17651" y="6980"/>
                                    <a:pt x="17778" y="1053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72528165" name="Freeform: Shape 672528165"/>
                          <wps:cNvSpPr/>
                          <wps:spPr>
                            <a:xfrm>
                              <a:off x="5465613" y="412949"/>
                              <a:ext cx="22984" cy="31728"/>
                            </a:xfrm>
                            <a:custGeom>
                              <a:avLst/>
                              <a:gdLst>
                                <a:gd name="csX0" fmla="*/ 8889 w 22984"/>
                                <a:gd name="csY0" fmla="*/ 17387 h 31728"/>
                                <a:gd name="csX1" fmla="*/ 13080 w 22984"/>
                                <a:gd name="csY1" fmla="*/ 20179 h 31728"/>
                                <a:gd name="csX2" fmla="*/ 15112 w 22984"/>
                                <a:gd name="csY2" fmla="*/ 18910 h 31728"/>
                                <a:gd name="csX3" fmla="*/ 16254 w 22984"/>
                                <a:gd name="csY3" fmla="*/ 11676 h 31728"/>
                                <a:gd name="csX4" fmla="*/ 14985 w 22984"/>
                                <a:gd name="csY4" fmla="*/ 4188 h 31728"/>
                                <a:gd name="csX5" fmla="*/ 12699 w 22984"/>
                                <a:gd name="csY5" fmla="*/ 2792 h 31728"/>
                                <a:gd name="csX6" fmla="*/ 8889 w 22984"/>
                                <a:gd name="csY6" fmla="*/ 6092 h 31728"/>
                                <a:gd name="csX7" fmla="*/ 8889 w 22984"/>
                                <a:gd name="csY7" fmla="*/ 17387 h 31728"/>
                                <a:gd name="csX8" fmla="*/ 8889 w 22984"/>
                                <a:gd name="csY8" fmla="*/ 19671 h 31728"/>
                                <a:gd name="csX9" fmla="*/ 8889 w 22984"/>
                                <a:gd name="csY9" fmla="*/ 27540 h 31728"/>
                                <a:gd name="csX10" fmla="*/ 9143 w 22984"/>
                                <a:gd name="csY10" fmla="*/ 29698 h 31728"/>
                                <a:gd name="csX11" fmla="*/ 9905 w 22984"/>
                                <a:gd name="csY11" fmla="*/ 30586 h 31728"/>
                                <a:gd name="csX12" fmla="*/ 12064 w 22984"/>
                                <a:gd name="csY12" fmla="*/ 30840 h 31728"/>
                                <a:gd name="csX13" fmla="*/ 12064 w 22984"/>
                                <a:gd name="csY13" fmla="*/ 31728 h 31728"/>
                                <a:gd name="csX14" fmla="*/ 0 w 22984"/>
                                <a:gd name="csY14" fmla="*/ 31728 h 31728"/>
                                <a:gd name="csX15" fmla="*/ 0 w 22984"/>
                                <a:gd name="csY15" fmla="*/ 30840 h 31728"/>
                                <a:gd name="csX16" fmla="*/ 2032 w 22984"/>
                                <a:gd name="csY16" fmla="*/ 30078 h 31728"/>
                                <a:gd name="csX17" fmla="*/ 2540 w 22984"/>
                                <a:gd name="csY17" fmla="*/ 27413 h 31728"/>
                                <a:gd name="csX18" fmla="*/ 2540 w 22984"/>
                                <a:gd name="csY18" fmla="*/ 5076 h 31728"/>
                                <a:gd name="csX19" fmla="*/ 2032 w 22984"/>
                                <a:gd name="csY19" fmla="*/ 2157 h 31728"/>
                                <a:gd name="csX20" fmla="*/ 0 w 22984"/>
                                <a:gd name="csY20" fmla="*/ 1396 h 31728"/>
                                <a:gd name="csX21" fmla="*/ 0 w 22984"/>
                                <a:gd name="csY21" fmla="*/ 508 h 31728"/>
                                <a:gd name="csX22" fmla="*/ 8889 w 22984"/>
                                <a:gd name="csY22" fmla="*/ 508 h 31728"/>
                                <a:gd name="csX23" fmla="*/ 8889 w 22984"/>
                                <a:gd name="csY23" fmla="*/ 3300 h 31728"/>
                                <a:gd name="csX24" fmla="*/ 11175 w 22984"/>
                                <a:gd name="csY24" fmla="*/ 1015 h 31728"/>
                                <a:gd name="csX25" fmla="*/ 14731 w 22984"/>
                                <a:gd name="csY25" fmla="*/ 0 h 31728"/>
                                <a:gd name="csX26" fmla="*/ 19048 w 22984"/>
                                <a:gd name="csY26" fmla="*/ 1523 h 31728"/>
                                <a:gd name="csX27" fmla="*/ 21969 w 22984"/>
                                <a:gd name="csY27" fmla="*/ 5584 h 31728"/>
                                <a:gd name="csX28" fmla="*/ 22985 w 22984"/>
                                <a:gd name="csY28" fmla="*/ 11168 h 31728"/>
                                <a:gd name="csX29" fmla="*/ 21969 w 22984"/>
                                <a:gd name="csY29" fmla="*/ 17006 h 31728"/>
                                <a:gd name="csX30" fmla="*/ 18921 w 22984"/>
                                <a:gd name="csY30" fmla="*/ 21068 h 31728"/>
                                <a:gd name="csX31" fmla="*/ 14604 w 22984"/>
                                <a:gd name="csY31" fmla="*/ 22464 h 31728"/>
                                <a:gd name="csX32" fmla="*/ 11302 w 22984"/>
                                <a:gd name="csY32" fmla="*/ 21702 h 31728"/>
                                <a:gd name="csX33" fmla="*/ 8889 w 22984"/>
                                <a:gd name="csY33" fmla="*/ 19671 h 3172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</a:cxnLst>
                              <a:rect l="l" t="t" r="r" b="b"/>
                              <a:pathLst>
                                <a:path w="22984" h="31728">
                                  <a:moveTo>
                                    <a:pt x="8889" y="17387"/>
                                  </a:moveTo>
                                  <a:cubicBezTo>
                                    <a:pt x="10159" y="19164"/>
                                    <a:pt x="11556" y="20179"/>
                                    <a:pt x="13080" y="20179"/>
                                  </a:cubicBezTo>
                                  <a:cubicBezTo>
                                    <a:pt x="13842" y="20179"/>
                                    <a:pt x="14604" y="19798"/>
                                    <a:pt x="15112" y="18910"/>
                                  </a:cubicBezTo>
                                  <a:cubicBezTo>
                                    <a:pt x="15874" y="17641"/>
                                    <a:pt x="16254" y="15230"/>
                                    <a:pt x="16254" y="11676"/>
                                  </a:cubicBezTo>
                                  <a:cubicBezTo>
                                    <a:pt x="16254" y="8122"/>
                                    <a:pt x="15874" y="5457"/>
                                    <a:pt x="14985" y="4188"/>
                                  </a:cubicBezTo>
                                  <a:cubicBezTo>
                                    <a:pt x="14350" y="3300"/>
                                    <a:pt x="13588" y="2792"/>
                                    <a:pt x="12699" y="2792"/>
                                  </a:cubicBezTo>
                                  <a:cubicBezTo>
                                    <a:pt x="11175" y="2792"/>
                                    <a:pt x="9905" y="3934"/>
                                    <a:pt x="8889" y="6092"/>
                                  </a:cubicBezTo>
                                  <a:lnTo>
                                    <a:pt x="8889" y="17387"/>
                                  </a:lnTo>
                                  <a:close/>
                                  <a:moveTo>
                                    <a:pt x="8889" y="19671"/>
                                  </a:moveTo>
                                  <a:lnTo>
                                    <a:pt x="8889" y="27540"/>
                                  </a:lnTo>
                                  <a:cubicBezTo>
                                    <a:pt x="8889" y="28682"/>
                                    <a:pt x="8889" y="29317"/>
                                    <a:pt x="9143" y="29698"/>
                                  </a:cubicBezTo>
                                  <a:cubicBezTo>
                                    <a:pt x="9270" y="30078"/>
                                    <a:pt x="9524" y="30332"/>
                                    <a:pt x="9905" y="30586"/>
                                  </a:cubicBezTo>
                                  <a:cubicBezTo>
                                    <a:pt x="10286" y="30840"/>
                                    <a:pt x="10921" y="30840"/>
                                    <a:pt x="12064" y="30840"/>
                                  </a:cubicBezTo>
                                  <a:lnTo>
                                    <a:pt x="12064" y="31728"/>
                                  </a:lnTo>
                                  <a:lnTo>
                                    <a:pt x="0" y="31728"/>
                                  </a:lnTo>
                                  <a:lnTo>
                                    <a:pt x="0" y="30840"/>
                                  </a:lnTo>
                                  <a:cubicBezTo>
                                    <a:pt x="889" y="30840"/>
                                    <a:pt x="1651" y="30586"/>
                                    <a:pt x="2032" y="30078"/>
                                  </a:cubicBezTo>
                                  <a:cubicBezTo>
                                    <a:pt x="2286" y="29698"/>
                                    <a:pt x="2540" y="28809"/>
                                    <a:pt x="2540" y="27413"/>
                                  </a:cubicBezTo>
                                  <a:lnTo>
                                    <a:pt x="2540" y="5076"/>
                                  </a:lnTo>
                                  <a:cubicBezTo>
                                    <a:pt x="2540" y="3554"/>
                                    <a:pt x="2413" y="2665"/>
                                    <a:pt x="2032" y="2157"/>
                                  </a:cubicBezTo>
                                  <a:cubicBezTo>
                                    <a:pt x="1651" y="1777"/>
                                    <a:pt x="1016" y="1523"/>
                                    <a:pt x="0" y="1396"/>
                                  </a:cubicBezTo>
                                  <a:lnTo>
                                    <a:pt x="0" y="508"/>
                                  </a:lnTo>
                                  <a:lnTo>
                                    <a:pt x="8889" y="508"/>
                                  </a:lnTo>
                                  <a:lnTo>
                                    <a:pt x="8889" y="3300"/>
                                  </a:lnTo>
                                  <a:cubicBezTo>
                                    <a:pt x="9651" y="2157"/>
                                    <a:pt x="10413" y="1396"/>
                                    <a:pt x="11175" y="1015"/>
                                  </a:cubicBezTo>
                                  <a:cubicBezTo>
                                    <a:pt x="12318" y="254"/>
                                    <a:pt x="13461" y="0"/>
                                    <a:pt x="14731" y="0"/>
                                  </a:cubicBezTo>
                                  <a:cubicBezTo>
                                    <a:pt x="16254" y="0"/>
                                    <a:pt x="17652" y="508"/>
                                    <a:pt x="19048" y="1523"/>
                                  </a:cubicBezTo>
                                  <a:cubicBezTo>
                                    <a:pt x="20318" y="2538"/>
                                    <a:pt x="21334" y="3807"/>
                                    <a:pt x="21969" y="5584"/>
                                  </a:cubicBezTo>
                                  <a:cubicBezTo>
                                    <a:pt x="22604" y="7361"/>
                                    <a:pt x="22985" y="9138"/>
                                    <a:pt x="22985" y="11168"/>
                                  </a:cubicBezTo>
                                  <a:cubicBezTo>
                                    <a:pt x="22985" y="13326"/>
                                    <a:pt x="22604" y="15230"/>
                                    <a:pt x="21969" y="17006"/>
                                  </a:cubicBezTo>
                                  <a:cubicBezTo>
                                    <a:pt x="21334" y="18783"/>
                                    <a:pt x="20318" y="20179"/>
                                    <a:pt x="18921" y="21068"/>
                                  </a:cubicBezTo>
                                  <a:cubicBezTo>
                                    <a:pt x="17652" y="21956"/>
                                    <a:pt x="16127" y="22464"/>
                                    <a:pt x="14604" y="22464"/>
                                  </a:cubicBezTo>
                                  <a:cubicBezTo>
                                    <a:pt x="13461" y="22464"/>
                                    <a:pt x="12318" y="22210"/>
                                    <a:pt x="11302" y="21702"/>
                                  </a:cubicBezTo>
                                  <a:cubicBezTo>
                                    <a:pt x="10540" y="21321"/>
                                    <a:pt x="9778" y="20687"/>
                                    <a:pt x="8889" y="1967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59645271" name="Freeform: Shape 759645271"/>
                          <wps:cNvSpPr/>
                          <wps:spPr>
                            <a:xfrm>
                              <a:off x="5492026" y="413076"/>
                              <a:ext cx="20191" cy="21955"/>
                            </a:xfrm>
                            <a:custGeom>
                              <a:avLst/>
                              <a:gdLst>
                                <a:gd name="csX0" fmla="*/ 11175 w 20191"/>
                                <a:gd name="csY0" fmla="*/ 16879 h 21955"/>
                                <a:gd name="csX1" fmla="*/ 11175 w 20191"/>
                                <a:gd name="csY1" fmla="*/ 9772 h 21955"/>
                                <a:gd name="csX2" fmla="*/ 7112 w 20191"/>
                                <a:gd name="csY2" fmla="*/ 13199 h 21955"/>
                                <a:gd name="csX3" fmla="*/ 6223 w 20191"/>
                                <a:gd name="csY3" fmla="*/ 15610 h 21955"/>
                                <a:gd name="csX4" fmla="*/ 6985 w 20191"/>
                                <a:gd name="csY4" fmla="*/ 17387 h 21955"/>
                                <a:gd name="csX5" fmla="*/ 8508 w 20191"/>
                                <a:gd name="csY5" fmla="*/ 18022 h 21955"/>
                                <a:gd name="csX6" fmla="*/ 11175 w 20191"/>
                                <a:gd name="csY6" fmla="*/ 16752 h 21955"/>
                                <a:gd name="csX7" fmla="*/ 11175 w 20191"/>
                                <a:gd name="csY7" fmla="*/ 18529 h 21955"/>
                                <a:gd name="csX8" fmla="*/ 4191 w 20191"/>
                                <a:gd name="csY8" fmla="*/ 21956 h 21955"/>
                                <a:gd name="csX9" fmla="*/ 1143 w 20191"/>
                                <a:gd name="csY9" fmla="*/ 20814 h 21955"/>
                                <a:gd name="csX10" fmla="*/ 0 w 20191"/>
                                <a:gd name="csY10" fmla="*/ 17895 h 21955"/>
                                <a:gd name="csX11" fmla="*/ 2032 w 20191"/>
                                <a:gd name="csY11" fmla="*/ 13580 h 21955"/>
                                <a:gd name="csX12" fmla="*/ 11175 w 20191"/>
                                <a:gd name="csY12" fmla="*/ 8503 h 21955"/>
                                <a:gd name="csX13" fmla="*/ 11175 w 20191"/>
                                <a:gd name="csY13" fmla="*/ 6346 h 21955"/>
                                <a:gd name="csX14" fmla="*/ 10921 w 20191"/>
                                <a:gd name="csY14" fmla="*/ 3300 h 21955"/>
                                <a:gd name="csX15" fmla="*/ 9905 w 20191"/>
                                <a:gd name="csY15" fmla="*/ 2158 h 21955"/>
                                <a:gd name="csX16" fmla="*/ 8255 w 20191"/>
                                <a:gd name="csY16" fmla="*/ 1650 h 21955"/>
                                <a:gd name="csX17" fmla="*/ 5842 w 20191"/>
                                <a:gd name="csY17" fmla="*/ 2284 h 21955"/>
                                <a:gd name="csX18" fmla="*/ 5207 w 20191"/>
                                <a:gd name="csY18" fmla="*/ 3300 h 21955"/>
                                <a:gd name="csX19" fmla="*/ 5842 w 20191"/>
                                <a:gd name="csY19" fmla="*/ 4442 h 21955"/>
                                <a:gd name="csX20" fmla="*/ 6731 w 20191"/>
                                <a:gd name="csY20" fmla="*/ 6346 h 21955"/>
                                <a:gd name="csX21" fmla="*/ 5968 w 20191"/>
                                <a:gd name="csY21" fmla="*/ 8249 h 21955"/>
                                <a:gd name="csX22" fmla="*/ 3810 w 20191"/>
                                <a:gd name="csY22" fmla="*/ 9011 h 21955"/>
                                <a:gd name="csX23" fmla="*/ 1397 w 20191"/>
                                <a:gd name="csY23" fmla="*/ 8122 h 21955"/>
                                <a:gd name="csX24" fmla="*/ 381 w 20191"/>
                                <a:gd name="csY24" fmla="*/ 6092 h 21955"/>
                                <a:gd name="csX25" fmla="*/ 1651 w 20191"/>
                                <a:gd name="csY25" fmla="*/ 3046 h 21955"/>
                                <a:gd name="csX26" fmla="*/ 5207 w 20191"/>
                                <a:gd name="csY26" fmla="*/ 761 h 21955"/>
                                <a:gd name="csX27" fmla="*/ 10032 w 20191"/>
                                <a:gd name="csY27" fmla="*/ 0 h 21955"/>
                                <a:gd name="csX28" fmla="*/ 14858 w 20191"/>
                                <a:gd name="csY28" fmla="*/ 1269 h 21955"/>
                                <a:gd name="csX29" fmla="*/ 17143 w 20191"/>
                                <a:gd name="csY29" fmla="*/ 4061 h 21955"/>
                                <a:gd name="csX30" fmla="*/ 17524 w 20191"/>
                                <a:gd name="csY30" fmla="*/ 8376 h 21955"/>
                                <a:gd name="csX31" fmla="*/ 17524 w 20191"/>
                                <a:gd name="csY31" fmla="*/ 16626 h 21955"/>
                                <a:gd name="csX32" fmla="*/ 17524 w 20191"/>
                                <a:gd name="csY32" fmla="*/ 18402 h 21955"/>
                                <a:gd name="csX33" fmla="*/ 17905 w 20191"/>
                                <a:gd name="csY33" fmla="*/ 18910 h 21955"/>
                                <a:gd name="csX34" fmla="*/ 18413 w 20191"/>
                                <a:gd name="csY34" fmla="*/ 19037 h 21955"/>
                                <a:gd name="csX35" fmla="*/ 19556 w 20191"/>
                                <a:gd name="csY35" fmla="*/ 18149 h 21955"/>
                                <a:gd name="csX36" fmla="*/ 20191 w 20191"/>
                                <a:gd name="csY36" fmla="*/ 18656 h 21955"/>
                                <a:gd name="csX37" fmla="*/ 17905 w 20191"/>
                                <a:gd name="csY37" fmla="*/ 21068 h 21955"/>
                                <a:gd name="csX38" fmla="*/ 15112 w 20191"/>
                                <a:gd name="csY38" fmla="*/ 21829 h 21955"/>
                                <a:gd name="csX39" fmla="*/ 12318 w 20191"/>
                                <a:gd name="csY39" fmla="*/ 20941 h 21955"/>
                                <a:gd name="csX40" fmla="*/ 11048 w 20191"/>
                                <a:gd name="csY40" fmla="*/ 1840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</a:cxnLst>
                              <a:rect l="l" t="t" r="r" b="b"/>
                              <a:pathLst>
                                <a:path w="20191" h="21955">
                                  <a:moveTo>
                                    <a:pt x="11175" y="16879"/>
                                  </a:moveTo>
                                  <a:lnTo>
                                    <a:pt x="11175" y="9772"/>
                                  </a:lnTo>
                                  <a:cubicBezTo>
                                    <a:pt x="9397" y="10788"/>
                                    <a:pt x="8000" y="11930"/>
                                    <a:pt x="7112" y="13199"/>
                                  </a:cubicBezTo>
                                  <a:cubicBezTo>
                                    <a:pt x="6477" y="13960"/>
                                    <a:pt x="6223" y="14849"/>
                                    <a:pt x="6223" y="15610"/>
                                  </a:cubicBezTo>
                                  <a:cubicBezTo>
                                    <a:pt x="6223" y="16245"/>
                                    <a:pt x="6477" y="16879"/>
                                    <a:pt x="6985" y="17387"/>
                                  </a:cubicBezTo>
                                  <a:cubicBezTo>
                                    <a:pt x="7366" y="17768"/>
                                    <a:pt x="7874" y="18022"/>
                                    <a:pt x="8508" y="18022"/>
                                  </a:cubicBezTo>
                                  <a:cubicBezTo>
                                    <a:pt x="9270" y="18022"/>
                                    <a:pt x="10159" y="17641"/>
                                    <a:pt x="11175" y="16752"/>
                                  </a:cubicBezTo>
                                  <a:moveTo>
                                    <a:pt x="11175" y="18529"/>
                                  </a:moveTo>
                                  <a:cubicBezTo>
                                    <a:pt x="8635" y="20814"/>
                                    <a:pt x="6223" y="21956"/>
                                    <a:pt x="4191" y="21956"/>
                                  </a:cubicBezTo>
                                  <a:cubicBezTo>
                                    <a:pt x="3048" y="21956"/>
                                    <a:pt x="2032" y="21575"/>
                                    <a:pt x="1143" y="20814"/>
                                  </a:cubicBezTo>
                                  <a:cubicBezTo>
                                    <a:pt x="381" y="20052"/>
                                    <a:pt x="0" y="19037"/>
                                    <a:pt x="0" y="17895"/>
                                  </a:cubicBezTo>
                                  <a:cubicBezTo>
                                    <a:pt x="0" y="16245"/>
                                    <a:pt x="635" y="14849"/>
                                    <a:pt x="2032" y="13580"/>
                                  </a:cubicBezTo>
                                  <a:cubicBezTo>
                                    <a:pt x="3429" y="12311"/>
                                    <a:pt x="6477" y="10534"/>
                                    <a:pt x="11175" y="8503"/>
                                  </a:cubicBezTo>
                                  <a:lnTo>
                                    <a:pt x="11175" y="6346"/>
                                  </a:lnTo>
                                  <a:cubicBezTo>
                                    <a:pt x="11175" y="4696"/>
                                    <a:pt x="11175" y="3807"/>
                                    <a:pt x="10921" y="3300"/>
                                  </a:cubicBezTo>
                                  <a:cubicBezTo>
                                    <a:pt x="10794" y="2919"/>
                                    <a:pt x="10413" y="2538"/>
                                    <a:pt x="9905" y="2158"/>
                                  </a:cubicBezTo>
                                  <a:cubicBezTo>
                                    <a:pt x="9397" y="1777"/>
                                    <a:pt x="8889" y="1650"/>
                                    <a:pt x="8255" y="1650"/>
                                  </a:cubicBezTo>
                                  <a:cubicBezTo>
                                    <a:pt x="7238" y="1650"/>
                                    <a:pt x="6477" y="1904"/>
                                    <a:pt x="5842" y="2284"/>
                                  </a:cubicBezTo>
                                  <a:cubicBezTo>
                                    <a:pt x="5461" y="2538"/>
                                    <a:pt x="5207" y="2919"/>
                                    <a:pt x="5207" y="3300"/>
                                  </a:cubicBezTo>
                                  <a:cubicBezTo>
                                    <a:pt x="5207" y="3680"/>
                                    <a:pt x="5461" y="4061"/>
                                    <a:pt x="5842" y="4442"/>
                                  </a:cubicBezTo>
                                  <a:cubicBezTo>
                                    <a:pt x="6477" y="5077"/>
                                    <a:pt x="6731" y="5711"/>
                                    <a:pt x="6731" y="6346"/>
                                  </a:cubicBezTo>
                                  <a:cubicBezTo>
                                    <a:pt x="6731" y="7107"/>
                                    <a:pt x="6477" y="7742"/>
                                    <a:pt x="5968" y="8249"/>
                                  </a:cubicBezTo>
                                  <a:cubicBezTo>
                                    <a:pt x="5461" y="8757"/>
                                    <a:pt x="4699" y="9011"/>
                                    <a:pt x="3810" y="9011"/>
                                  </a:cubicBezTo>
                                  <a:cubicBezTo>
                                    <a:pt x="2921" y="9011"/>
                                    <a:pt x="2032" y="8757"/>
                                    <a:pt x="1397" y="8122"/>
                                  </a:cubicBezTo>
                                  <a:cubicBezTo>
                                    <a:pt x="762" y="7488"/>
                                    <a:pt x="381" y="6853"/>
                                    <a:pt x="381" y="6092"/>
                                  </a:cubicBezTo>
                                  <a:cubicBezTo>
                                    <a:pt x="381" y="4950"/>
                                    <a:pt x="762" y="3934"/>
                                    <a:pt x="1651" y="3046"/>
                                  </a:cubicBezTo>
                                  <a:cubicBezTo>
                                    <a:pt x="2540" y="2031"/>
                                    <a:pt x="3683" y="1269"/>
                                    <a:pt x="5207" y="761"/>
                                  </a:cubicBezTo>
                                  <a:cubicBezTo>
                                    <a:pt x="6731" y="254"/>
                                    <a:pt x="8381" y="0"/>
                                    <a:pt x="10032" y="0"/>
                                  </a:cubicBezTo>
                                  <a:cubicBezTo>
                                    <a:pt x="12064" y="0"/>
                                    <a:pt x="13588" y="381"/>
                                    <a:pt x="14858" y="1269"/>
                                  </a:cubicBezTo>
                                  <a:cubicBezTo>
                                    <a:pt x="16001" y="2158"/>
                                    <a:pt x="16763" y="3046"/>
                                    <a:pt x="17143" y="4061"/>
                                  </a:cubicBezTo>
                                  <a:cubicBezTo>
                                    <a:pt x="17398" y="4696"/>
                                    <a:pt x="17524" y="6092"/>
                                    <a:pt x="17524" y="8376"/>
                                  </a:cubicBezTo>
                                  <a:lnTo>
                                    <a:pt x="17524" y="16626"/>
                                  </a:lnTo>
                                  <a:cubicBezTo>
                                    <a:pt x="17524" y="17641"/>
                                    <a:pt x="17524" y="18149"/>
                                    <a:pt x="17524" y="18402"/>
                                  </a:cubicBezTo>
                                  <a:cubicBezTo>
                                    <a:pt x="17524" y="18656"/>
                                    <a:pt x="17779" y="18783"/>
                                    <a:pt x="17905" y="18910"/>
                                  </a:cubicBezTo>
                                  <a:cubicBezTo>
                                    <a:pt x="18032" y="18910"/>
                                    <a:pt x="18160" y="19037"/>
                                    <a:pt x="18413" y="19037"/>
                                  </a:cubicBezTo>
                                  <a:cubicBezTo>
                                    <a:pt x="18794" y="19037"/>
                                    <a:pt x="19175" y="18783"/>
                                    <a:pt x="19556" y="18149"/>
                                  </a:cubicBezTo>
                                  <a:lnTo>
                                    <a:pt x="20191" y="18656"/>
                                  </a:lnTo>
                                  <a:cubicBezTo>
                                    <a:pt x="19430" y="19798"/>
                                    <a:pt x="18667" y="20560"/>
                                    <a:pt x="17905" y="21068"/>
                                  </a:cubicBezTo>
                                  <a:cubicBezTo>
                                    <a:pt x="17143" y="21575"/>
                                    <a:pt x="16128" y="21829"/>
                                    <a:pt x="15112" y="21829"/>
                                  </a:cubicBezTo>
                                  <a:cubicBezTo>
                                    <a:pt x="13969" y="21829"/>
                                    <a:pt x="12953" y="21575"/>
                                    <a:pt x="12318" y="20941"/>
                                  </a:cubicBezTo>
                                  <a:cubicBezTo>
                                    <a:pt x="11683" y="20433"/>
                                    <a:pt x="11175" y="19545"/>
                                    <a:pt x="11048" y="1840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52611644" name="Freeform: Shape 852611644"/>
                          <wps:cNvSpPr/>
                          <wps:spPr>
                            <a:xfrm>
                              <a:off x="5514631" y="412949"/>
                              <a:ext cx="18285" cy="21702"/>
                            </a:xfrm>
                            <a:custGeom>
                              <a:avLst/>
                              <a:gdLst>
                                <a:gd name="csX0" fmla="*/ 8762 w 18285"/>
                                <a:gd name="csY0" fmla="*/ 635 h 21702"/>
                                <a:gd name="csX1" fmla="*/ 8762 w 18285"/>
                                <a:gd name="csY1" fmla="*/ 5457 h 21702"/>
                                <a:gd name="csX2" fmla="*/ 12445 w 18285"/>
                                <a:gd name="csY2" fmla="*/ 1142 h 21702"/>
                                <a:gd name="csX3" fmla="*/ 15492 w 18285"/>
                                <a:gd name="csY3" fmla="*/ 0 h 21702"/>
                                <a:gd name="csX4" fmla="*/ 17524 w 18285"/>
                                <a:gd name="csY4" fmla="*/ 761 h 21702"/>
                                <a:gd name="csX5" fmla="*/ 18286 w 18285"/>
                                <a:gd name="csY5" fmla="*/ 2919 h 21702"/>
                                <a:gd name="csX6" fmla="*/ 17524 w 18285"/>
                                <a:gd name="csY6" fmla="*/ 5203 h 21702"/>
                                <a:gd name="csX7" fmla="*/ 15746 w 18285"/>
                                <a:gd name="csY7" fmla="*/ 6092 h 21702"/>
                                <a:gd name="csX8" fmla="*/ 13715 w 18285"/>
                                <a:gd name="csY8" fmla="*/ 5330 h 21702"/>
                                <a:gd name="csX9" fmla="*/ 12699 w 18285"/>
                                <a:gd name="csY9" fmla="*/ 4442 h 21702"/>
                                <a:gd name="csX10" fmla="*/ 12191 w 18285"/>
                                <a:gd name="csY10" fmla="*/ 4442 h 21702"/>
                                <a:gd name="csX11" fmla="*/ 10921 w 18285"/>
                                <a:gd name="csY11" fmla="*/ 4950 h 21702"/>
                                <a:gd name="csX12" fmla="*/ 9524 w 18285"/>
                                <a:gd name="csY12" fmla="*/ 7107 h 21702"/>
                                <a:gd name="csX13" fmla="*/ 8762 w 18285"/>
                                <a:gd name="csY13" fmla="*/ 11930 h 21702"/>
                                <a:gd name="csX14" fmla="*/ 8762 w 18285"/>
                                <a:gd name="csY14" fmla="*/ 18022 h 21702"/>
                                <a:gd name="csX15" fmla="*/ 8889 w 18285"/>
                                <a:gd name="csY15" fmla="*/ 19671 h 21702"/>
                                <a:gd name="csX16" fmla="*/ 9651 w 18285"/>
                                <a:gd name="csY16" fmla="*/ 20560 h 21702"/>
                                <a:gd name="csX17" fmla="*/ 11429 w 18285"/>
                                <a:gd name="csY17" fmla="*/ 20941 h 21702"/>
                                <a:gd name="csX18" fmla="*/ 11429 w 18285"/>
                                <a:gd name="csY18" fmla="*/ 21702 h 21702"/>
                                <a:gd name="csX19" fmla="*/ 0 w 18285"/>
                                <a:gd name="csY19" fmla="*/ 21702 h 21702"/>
                                <a:gd name="csX20" fmla="*/ 0 w 18285"/>
                                <a:gd name="csY20" fmla="*/ 20941 h 21702"/>
                                <a:gd name="csX21" fmla="*/ 1905 w 18285"/>
                                <a:gd name="csY21" fmla="*/ 20179 h 21702"/>
                                <a:gd name="csX22" fmla="*/ 2412 w 18285"/>
                                <a:gd name="csY22" fmla="*/ 16752 h 21702"/>
                                <a:gd name="csX23" fmla="*/ 2412 w 18285"/>
                                <a:gd name="csY23" fmla="*/ 5076 h 21702"/>
                                <a:gd name="csX24" fmla="*/ 2286 w 18285"/>
                                <a:gd name="csY24" fmla="*/ 2792 h 21702"/>
                                <a:gd name="csX25" fmla="*/ 1651 w 18285"/>
                                <a:gd name="csY25" fmla="*/ 1904 h 21702"/>
                                <a:gd name="csX26" fmla="*/ 127 w 18285"/>
                                <a:gd name="csY26" fmla="*/ 1523 h 21702"/>
                                <a:gd name="csX27" fmla="*/ 127 w 18285"/>
                                <a:gd name="csY27" fmla="*/ 635 h 21702"/>
                                <a:gd name="csX28" fmla="*/ 8762 w 18285"/>
                                <a:gd name="csY28" fmla="*/ 635 h 2170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</a:cxnLst>
                              <a:rect l="l" t="t" r="r" b="b"/>
                              <a:pathLst>
                                <a:path w="18285" h="21702">
                                  <a:moveTo>
                                    <a:pt x="8762" y="635"/>
                                  </a:moveTo>
                                  <a:lnTo>
                                    <a:pt x="8762" y="5457"/>
                                  </a:lnTo>
                                  <a:cubicBezTo>
                                    <a:pt x="10159" y="3300"/>
                                    <a:pt x="11429" y="1777"/>
                                    <a:pt x="12445" y="1142"/>
                                  </a:cubicBezTo>
                                  <a:cubicBezTo>
                                    <a:pt x="13461" y="381"/>
                                    <a:pt x="14476" y="0"/>
                                    <a:pt x="15492" y="0"/>
                                  </a:cubicBezTo>
                                  <a:cubicBezTo>
                                    <a:pt x="16381" y="0"/>
                                    <a:pt x="17016" y="254"/>
                                    <a:pt x="17524" y="761"/>
                                  </a:cubicBezTo>
                                  <a:cubicBezTo>
                                    <a:pt x="18032" y="1269"/>
                                    <a:pt x="18286" y="2031"/>
                                    <a:pt x="18286" y="2919"/>
                                  </a:cubicBezTo>
                                  <a:cubicBezTo>
                                    <a:pt x="18286" y="3934"/>
                                    <a:pt x="18032" y="4696"/>
                                    <a:pt x="17524" y="5203"/>
                                  </a:cubicBezTo>
                                  <a:cubicBezTo>
                                    <a:pt x="17016" y="5711"/>
                                    <a:pt x="16381" y="6092"/>
                                    <a:pt x="15746" y="6092"/>
                                  </a:cubicBezTo>
                                  <a:cubicBezTo>
                                    <a:pt x="14985" y="6092"/>
                                    <a:pt x="14223" y="5838"/>
                                    <a:pt x="13715" y="5330"/>
                                  </a:cubicBezTo>
                                  <a:cubicBezTo>
                                    <a:pt x="13080" y="4823"/>
                                    <a:pt x="12826" y="4569"/>
                                    <a:pt x="12699" y="4442"/>
                                  </a:cubicBezTo>
                                  <a:cubicBezTo>
                                    <a:pt x="12572" y="4442"/>
                                    <a:pt x="12317" y="4442"/>
                                    <a:pt x="12191" y="4442"/>
                                  </a:cubicBezTo>
                                  <a:cubicBezTo>
                                    <a:pt x="11810" y="4442"/>
                                    <a:pt x="11302" y="4569"/>
                                    <a:pt x="10921" y="4950"/>
                                  </a:cubicBezTo>
                                  <a:cubicBezTo>
                                    <a:pt x="10286" y="5457"/>
                                    <a:pt x="9778" y="6219"/>
                                    <a:pt x="9524" y="7107"/>
                                  </a:cubicBezTo>
                                  <a:cubicBezTo>
                                    <a:pt x="9016" y="8630"/>
                                    <a:pt x="8762" y="10153"/>
                                    <a:pt x="8762" y="11930"/>
                                  </a:cubicBezTo>
                                  <a:lnTo>
                                    <a:pt x="8762" y="18022"/>
                                  </a:lnTo>
                                  <a:cubicBezTo>
                                    <a:pt x="8762" y="18910"/>
                                    <a:pt x="8762" y="19418"/>
                                    <a:pt x="8889" y="19671"/>
                                  </a:cubicBezTo>
                                  <a:cubicBezTo>
                                    <a:pt x="9016" y="20052"/>
                                    <a:pt x="9397" y="20433"/>
                                    <a:pt x="9651" y="20560"/>
                                  </a:cubicBezTo>
                                  <a:cubicBezTo>
                                    <a:pt x="10032" y="20687"/>
                                    <a:pt x="10667" y="20814"/>
                                    <a:pt x="11429" y="20941"/>
                                  </a:cubicBezTo>
                                  <a:lnTo>
                                    <a:pt x="11429" y="21702"/>
                                  </a:lnTo>
                                  <a:lnTo>
                                    <a:pt x="0" y="21702"/>
                                  </a:lnTo>
                                  <a:lnTo>
                                    <a:pt x="0" y="20941"/>
                                  </a:lnTo>
                                  <a:cubicBezTo>
                                    <a:pt x="889" y="20941"/>
                                    <a:pt x="1524" y="20560"/>
                                    <a:pt x="1905" y="20179"/>
                                  </a:cubicBezTo>
                                  <a:cubicBezTo>
                                    <a:pt x="2159" y="19798"/>
                                    <a:pt x="2412" y="18656"/>
                                    <a:pt x="2412" y="16752"/>
                                  </a:cubicBezTo>
                                  <a:lnTo>
                                    <a:pt x="2412" y="5076"/>
                                  </a:lnTo>
                                  <a:cubicBezTo>
                                    <a:pt x="2412" y="3934"/>
                                    <a:pt x="2412" y="3046"/>
                                    <a:pt x="2286" y="2792"/>
                                  </a:cubicBezTo>
                                  <a:cubicBezTo>
                                    <a:pt x="2159" y="2411"/>
                                    <a:pt x="1905" y="2031"/>
                                    <a:pt x="1651" y="1904"/>
                                  </a:cubicBezTo>
                                  <a:cubicBezTo>
                                    <a:pt x="1397" y="1650"/>
                                    <a:pt x="889" y="1523"/>
                                    <a:pt x="127" y="1523"/>
                                  </a:cubicBezTo>
                                  <a:lnTo>
                                    <a:pt x="127" y="635"/>
                                  </a:lnTo>
                                  <a:lnTo>
                                    <a:pt x="8762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36670678" name="Freeform: Shape 1636670678"/>
                          <wps:cNvSpPr/>
                          <wps:spPr>
                            <a:xfrm>
                              <a:off x="5535203" y="405842"/>
                              <a:ext cx="14349" cy="29316"/>
                            </a:xfrm>
                            <a:custGeom>
                              <a:avLst/>
                              <a:gdLst>
                                <a:gd name="csX0" fmla="*/ 9270 w 14349"/>
                                <a:gd name="csY0" fmla="*/ 0 h 29316"/>
                                <a:gd name="csX1" fmla="*/ 9270 w 14349"/>
                                <a:gd name="csY1" fmla="*/ 7742 h 29316"/>
                                <a:gd name="csX2" fmla="*/ 14350 w 14349"/>
                                <a:gd name="csY2" fmla="*/ 7742 h 29316"/>
                                <a:gd name="csX3" fmla="*/ 14350 w 14349"/>
                                <a:gd name="csY3" fmla="*/ 10026 h 29316"/>
                                <a:gd name="csX4" fmla="*/ 9270 w 14349"/>
                                <a:gd name="csY4" fmla="*/ 10026 h 29316"/>
                                <a:gd name="csX5" fmla="*/ 9270 w 14349"/>
                                <a:gd name="csY5" fmla="*/ 23098 h 29316"/>
                                <a:gd name="csX6" fmla="*/ 9397 w 14349"/>
                                <a:gd name="csY6" fmla="*/ 25509 h 29316"/>
                                <a:gd name="csX7" fmla="*/ 10032 w 14349"/>
                                <a:gd name="csY7" fmla="*/ 26398 h 29316"/>
                                <a:gd name="csX8" fmla="*/ 10794 w 14349"/>
                                <a:gd name="csY8" fmla="*/ 26779 h 29316"/>
                                <a:gd name="csX9" fmla="*/ 13587 w 14349"/>
                                <a:gd name="csY9" fmla="*/ 24494 h 29316"/>
                                <a:gd name="csX10" fmla="*/ 14223 w 14349"/>
                                <a:gd name="csY10" fmla="*/ 25002 h 29316"/>
                                <a:gd name="csX11" fmla="*/ 8254 w 14349"/>
                                <a:gd name="csY11" fmla="*/ 29317 h 29316"/>
                                <a:gd name="csX12" fmla="*/ 4826 w 14349"/>
                                <a:gd name="csY12" fmla="*/ 28175 h 29316"/>
                                <a:gd name="csX13" fmla="*/ 3048 w 14349"/>
                                <a:gd name="csY13" fmla="*/ 25636 h 29316"/>
                                <a:gd name="csX14" fmla="*/ 2794 w 14349"/>
                                <a:gd name="csY14" fmla="*/ 21448 h 29316"/>
                                <a:gd name="csX15" fmla="*/ 2794 w 14349"/>
                                <a:gd name="csY15" fmla="*/ 10026 h 29316"/>
                                <a:gd name="csX16" fmla="*/ 0 w 14349"/>
                                <a:gd name="csY16" fmla="*/ 10026 h 29316"/>
                                <a:gd name="csX17" fmla="*/ 0 w 14349"/>
                                <a:gd name="csY17" fmla="*/ 9265 h 29316"/>
                                <a:gd name="csX18" fmla="*/ 4826 w 14349"/>
                                <a:gd name="csY18" fmla="*/ 5077 h 29316"/>
                                <a:gd name="csX19" fmla="*/ 8381 w 14349"/>
                                <a:gd name="csY19" fmla="*/ 127 h 29316"/>
                                <a:gd name="csX20" fmla="*/ 9143 w 14349"/>
                                <a:gd name="csY20" fmla="*/ 127 h 2931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4349" h="29316">
                                  <a:moveTo>
                                    <a:pt x="9270" y="0"/>
                                  </a:moveTo>
                                  <a:lnTo>
                                    <a:pt x="9270" y="7742"/>
                                  </a:lnTo>
                                  <a:lnTo>
                                    <a:pt x="14350" y="7742"/>
                                  </a:lnTo>
                                  <a:lnTo>
                                    <a:pt x="14350" y="10026"/>
                                  </a:lnTo>
                                  <a:lnTo>
                                    <a:pt x="9270" y="10026"/>
                                  </a:lnTo>
                                  <a:lnTo>
                                    <a:pt x="9270" y="23098"/>
                                  </a:lnTo>
                                  <a:cubicBezTo>
                                    <a:pt x="9270" y="24367"/>
                                    <a:pt x="9270" y="25129"/>
                                    <a:pt x="9397" y="25509"/>
                                  </a:cubicBezTo>
                                  <a:cubicBezTo>
                                    <a:pt x="9397" y="25890"/>
                                    <a:pt x="9651" y="26144"/>
                                    <a:pt x="10032" y="26398"/>
                                  </a:cubicBezTo>
                                  <a:cubicBezTo>
                                    <a:pt x="10286" y="26652"/>
                                    <a:pt x="10540" y="26779"/>
                                    <a:pt x="10794" y="26779"/>
                                  </a:cubicBezTo>
                                  <a:cubicBezTo>
                                    <a:pt x="11810" y="26779"/>
                                    <a:pt x="12699" y="26017"/>
                                    <a:pt x="13587" y="24494"/>
                                  </a:cubicBezTo>
                                  <a:lnTo>
                                    <a:pt x="14223" y="25002"/>
                                  </a:lnTo>
                                  <a:cubicBezTo>
                                    <a:pt x="12953" y="27921"/>
                                    <a:pt x="11048" y="29317"/>
                                    <a:pt x="8254" y="29317"/>
                                  </a:cubicBezTo>
                                  <a:cubicBezTo>
                                    <a:pt x="6857" y="29317"/>
                                    <a:pt x="5841" y="28936"/>
                                    <a:pt x="4826" y="28175"/>
                                  </a:cubicBezTo>
                                  <a:cubicBezTo>
                                    <a:pt x="3937" y="27413"/>
                                    <a:pt x="3301" y="26652"/>
                                    <a:pt x="3048" y="25636"/>
                                  </a:cubicBezTo>
                                  <a:cubicBezTo>
                                    <a:pt x="2920" y="25129"/>
                                    <a:pt x="2794" y="23733"/>
                                    <a:pt x="2794" y="21448"/>
                                  </a:cubicBezTo>
                                  <a:lnTo>
                                    <a:pt x="2794" y="10026"/>
                                  </a:lnTo>
                                  <a:lnTo>
                                    <a:pt x="0" y="10026"/>
                                  </a:lnTo>
                                  <a:lnTo>
                                    <a:pt x="0" y="9265"/>
                                  </a:lnTo>
                                  <a:cubicBezTo>
                                    <a:pt x="1905" y="7869"/>
                                    <a:pt x="3556" y="6473"/>
                                    <a:pt x="4826" y="5077"/>
                                  </a:cubicBezTo>
                                  <a:cubicBezTo>
                                    <a:pt x="6222" y="3554"/>
                                    <a:pt x="7365" y="1904"/>
                                    <a:pt x="8381" y="127"/>
                                  </a:cubicBezTo>
                                  <a:lnTo>
                                    <a:pt x="9143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667024" name="Freeform: Shape 18667024"/>
                          <wps:cNvSpPr/>
                          <wps:spPr>
                            <a:xfrm>
                              <a:off x="5551838" y="412949"/>
                              <a:ext cx="36064" cy="21702"/>
                            </a:xfrm>
                            <a:custGeom>
                              <a:avLst/>
                              <a:gdLst>
                                <a:gd name="csX0" fmla="*/ 9016 w 36064"/>
                                <a:gd name="csY0" fmla="*/ 635 h 21702"/>
                                <a:gd name="csX1" fmla="*/ 9016 w 36064"/>
                                <a:gd name="csY1" fmla="*/ 3427 h 21702"/>
                                <a:gd name="csX2" fmla="*/ 12191 w 36064"/>
                                <a:gd name="csY2" fmla="*/ 761 h 21702"/>
                                <a:gd name="csX3" fmla="*/ 15493 w 36064"/>
                                <a:gd name="csY3" fmla="*/ 0 h 21702"/>
                                <a:gd name="csX4" fmla="*/ 18921 w 36064"/>
                                <a:gd name="csY4" fmla="*/ 888 h 21702"/>
                                <a:gd name="csX5" fmla="*/ 21080 w 36064"/>
                                <a:gd name="csY5" fmla="*/ 3807 h 21702"/>
                                <a:gd name="csX6" fmla="*/ 24509 w 36064"/>
                                <a:gd name="csY6" fmla="*/ 888 h 21702"/>
                                <a:gd name="csX7" fmla="*/ 27937 w 36064"/>
                                <a:gd name="csY7" fmla="*/ 0 h 21702"/>
                                <a:gd name="csX8" fmla="*/ 31493 w 36064"/>
                                <a:gd name="csY8" fmla="*/ 1015 h 21702"/>
                                <a:gd name="csX9" fmla="*/ 33271 w 36064"/>
                                <a:gd name="csY9" fmla="*/ 3554 h 21702"/>
                                <a:gd name="csX10" fmla="*/ 33779 w 36064"/>
                                <a:gd name="csY10" fmla="*/ 8503 h 21702"/>
                                <a:gd name="csX11" fmla="*/ 33779 w 36064"/>
                                <a:gd name="csY11" fmla="*/ 17133 h 21702"/>
                                <a:gd name="csX12" fmla="*/ 34160 w 36064"/>
                                <a:gd name="csY12" fmla="*/ 20179 h 21702"/>
                                <a:gd name="csX13" fmla="*/ 36065 w 36064"/>
                                <a:gd name="csY13" fmla="*/ 20941 h 21702"/>
                                <a:gd name="csX14" fmla="*/ 36065 w 36064"/>
                                <a:gd name="csY14" fmla="*/ 21702 h 21702"/>
                                <a:gd name="csX15" fmla="*/ 25143 w 36064"/>
                                <a:gd name="csY15" fmla="*/ 21702 h 21702"/>
                                <a:gd name="csX16" fmla="*/ 25143 w 36064"/>
                                <a:gd name="csY16" fmla="*/ 20941 h 21702"/>
                                <a:gd name="csX17" fmla="*/ 27049 w 36064"/>
                                <a:gd name="csY17" fmla="*/ 19925 h 21702"/>
                                <a:gd name="csX18" fmla="*/ 27430 w 36064"/>
                                <a:gd name="csY18" fmla="*/ 17133 h 21702"/>
                                <a:gd name="csX19" fmla="*/ 27430 w 36064"/>
                                <a:gd name="csY19" fmla="*/ 7995 h 21702"/>
                                <a:gd name="csX20" fmla="*/ 27175 w 36064"/>
                                <a:gd name="csY20" fmla="*/ 4442 h 21702"/>
                                <a:gd name="csX21" fmla="*/ 26413 w 36064"/>
                                <a:gd name="csY21" fmla="*/ 3300 h 21702"/>
                                <a:gd name="csX22" fmla="*/ 25271 w 36064"/>
                                <a:gd name="csY22" fmla="*/ 2919 h 21702"/>
                                <a:gd name="csX23" fmla="*/ 23239 w 36064"/>
                                <a:gd name="csY23" fmla="*/ 3680 h 21702"/>
                                <a:gd name="csX24" fmla="*/ 21207 w 36064"/>
                                <a:gd name="csY24" fmla="*/ 5838 h 21702"/>
                                <a:gd name="csX25" fmla="*/ 21207 w 36064"/>
                                <a:gd name="csY25" fmla="*/ 17133 h 21702"/>
                                <a:gd name="csX26" fmla="*/ 21588 w 36064"/>
                                <a:gd name="csY26" fmla="*/ 20052 h 21702"/>
                                <a:gd name="csX27" fmla="*/ 23620 w 36064"/>
                                <a:gd name="csY27" fmla="*/ 20941 h 21702"/>
                                <a:gd name="csX28" fmla="*/ 23620 w 36064"/>
                                <a:gd name="csY28" fmla="*/ 21702 h 21702"/>
                                <a:gd name="csX29" fmla="*/ 12699 w 36064"/>
                                <a:gd name="csY29" fmla="*/ 21702 h 21702"/>
                                <a:gd name="csX30" fmla="*/ 12699 w 36064"/>
                                <a:gd name="csY30" fmla="*/ 20941 h 21702"/>
                                <a:gd name="csX31" fmla="*/ 14096 w 36064"/>
                                <a:gd name="csY31" fmla="*/ 20560 h 21702"/>
                                <a:gd name="csX32" fmla="*/ 14731 w 36064"/>
                                <a:gd name="csY32" fmla="*/ 19545 h 21702"/>
                                <a:gd name="csX33" fmla="*/ 14857 w 36064"/>
                                <a:gd name="csY33" fmla="*/ 17133 h 21702"/>
                                <a:gd name="csX34" fmla="*/ 14857 w 36064"/>
                                <a:gd name="csY34" fmla="*/ 7995 h 21702"/>
                                <a:gd name="csX35" fmla="*/ 14604 w 36064"/>
                                <a:gd name="csY35" fmla="*/ 4442 h 21702"/>
                                <a:gd name="csX36" fmla="*/ 13842 w 36064"/>
                                <a:gd name="csY36" fmla="*/ 3300 h 21702"/>
                                <a:gd name="csX37" fmla="*/ 12699 w 36064"/>
                                <a:gd name="csY37" fmla="*/ 2919 h 21702"/>
                                <a:gd name="csX38" fmla="*/ 11048 w 36064"/>
                                <a:gd name="csY38" fmla="*/ 3427 h 21702"/>
                                <a:gd name="csX39" fmla="*/ 8762 w 36064"/>
                                <a:gd name="csY39" fmla="*/ 5838 h 21702"/>
                                <a:gd name="csX40" fmla="*/ 8762 w 36064"/>
                                <a:gd name="csY40" fmla="*/ 17133 h 21702"/>
                                <a:gd name="csX41" fmla="*/ 9143 w 36064"/>
                                <a:gd name="csY41" fmla="*/ 20052 h 21702"/>
                                <a:gd name="csX42" fmla="*/ 10921 w 36064"/>
                                <a:gd name="csY42" fmla="*/ 20941 h 21702"/>
                                <a:gd name="csX43" fmla="*/ 10921 w 36064"/>
                                <a:gd name="csY43" fmla="*/ 21702 h 21702"/>
                                <a:gd name="csX44" fmla="*/ 0 w 36064"/>
                                <a:gd name="csY44" fmla="*/ 21702 h 21702"/>
                                <a:gd name="csX45" fmla="*/ 0 w 36064"/>
                                <a:gd name="csY45" fmla="*/ 20941 h 21702"/>
                                <a:gd name="csX46" fmla="*/ 1905 w 36064"/>
                                <a:gd name="csY46" fmla="*/ 20052 h 21702"/>
                                <a:gd name="csX47" fmla="*/ 2286 w 36064"/>
                                <a:gd name="csY47" fmla="*/ 17133 h 21702"/>
                                <a:gd name="csX48" fmla="*/ 2286 w 36064"/>
                                <a:gd name="csY48" fmla="*/ 5203 h 21702"/>
                                <a:gd name="csX49" fmla="*/ 1905 w 36064"/>
                                <a:gd name="csY49" fmla="*/ 2284 h 21702"/>
                                <a:gd name="csX50" fmla="*/ 0 w 36064"/>
                                <a:gd name="csY50" fmla="*/ 1523 h 21702"/>
                                <a:gd name="csX51" fmla="*/ 0 w 36064"/>
                                <a:gd name="csY51" fmla="*/ 635 h 21702"/>
                                <a:gd name="csX52" fmla="*/ 8635 w 36064"/>
                                <a:gd name="csY52" fmla="*/ 635 h 2170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</a:cxnLst>
                              <a:rect l="l" t="t" r="r" b="b"/>
                              <a:pathLst>
                                <a:path w="36064" h="21702">
                                  <a:moveTo>
                                    <a:pt x="9016" y="635"/>
                                  </a:moveTo>
                                  <a:lnTo>
                                    <a:pt x="9016" y="3427"/>
                                  </a:lnTo>
                                  <a:cubicBezTo>
                                    <a:pt x="10159" y="2157"/>
                                    <a:pt x="11302" y="1269"/>
                                    <a:pt x="12191" y="761"/>
                                  </a:cubicBezTo>
                                  <a:cubicBezTo>
                                    <a:pt x="13080" y="254"/>
                                    <a:pt x="14223" y="0"/>
                                    <a:pt x="15493" y="0"/>
                                  </a:cubicBezTo>
                                  <a:cubicBezTo>
                                    <a:pt x="16889" y="0"/>
                                    <a:pt x="18032" y="381"/>
                                    <a:pt x="18921" y="888"/>
                                  </a:cubicBezTo>
                                  <a:cubicBezTo>
                                    <a:pt x="19810" y="1523"/>
                                    <a:pt x="20572" y="2538"/>
                                    <a:pt x="21080" y="3807"/>
                                  </a:cubicBezTo>
                                  <a:cubicBezTo>
                                    <a:pt x="22350" y="2411"/>
                                    <a:pt x="23493" y="1523"/>
                                    <a:pt x="24509" y="888"/>
                                  </a:cubicBezTo>
                                  <a:cubicBezTo>
                                    <a:pt x="25651" y="254"/>
                                    <a:pt x="26794" y="0"/>
                                    <a:pt x="27937" y="0"/>
                                  </a:cubicBezTo>
                                  <a:cubicBezTo>
                                    <a:pt x="29461" y="0"/>
                                    <a:pt x="30604" y="381"/>
                                    <a:pt x="31493" y="1015"/>
                                  </a:cubicBezTo>
                                  <a:cubicBezTo>
                                    <a:pt x="32382" y="1650"/>
                                    <a:pt x="33017" y="2538"/>
                                    <a:pt x="33271" y="3554"/>
                                  </a:cubicBezTo>
                                  <a:cubicBezTo>
                                    <a:pt x="33652" y="4569"/>
                                    <a:pt x="33779" y="6219"/>
                                    <a:pt x="33779" y="8503"/>
                                  </a:cubicBezTo>
                                  <a:lnTo>
                                    <a:pt x="33779" y="17133"/>
                                  </a:lnTo>
                                  <a:cubicBezTo>
                                    <a:pt x="33779" y="18783"/>
                                    <a:pt x="33906" y="19798"/>
                                    <a:pt x="34160" y="20179"/>
                                  </a:cubicBezTo>
                                  <a:cubicBezTo>
                                    <a:pt x="34414" y="20560"/>
                                    <a:pt x="35048" y="20814"/>
                                    <a:pt x="36065" y="20941"/>
                                  </a:cubicBezTo>
                                  <a:lnTo>
                                    <a:pt x="36065" y="21702"/>
                                  </a:lnTo>
                                  <a:lnTo>
                                    <a:pt x="25143" y="21702"/>
                                  </a:lnTo>
                                  <a:lnTo>
                                    <a:pt x="25143" y="20941"/>
                                  </a:lnTo>
                                  <a:cubicBezTo>
                                    <a:pt x="26032" y="20941"/>
                                    <a:pt x="26668" y="20560"/>
                                    <a:pt x="27049" y="19925"/>
                                  </a:cubicBezTo>
                                  <a:cubicBezTo>
                                    <a:pt x="27302" y="19545"/>
                                    <a:pt x="27430" y="18529"/>
                                    <a:pt x="27430" y="17133"/>
                                  </a:cubicBezTo>
                                  <a:lnTo>
                                    <a:pt x="27430" y="7995"/>
                                  </a:lnTo>
                                  <a:cubicBezTo>
                                    <a:pt x="27430" y="6092"/>
                                    <a:pt x="27430" y="4950"/>
                                    <a:pt x="27175" y="4442"/>
                                  </a:cubicBezTo>
                                  <a:cubicBezTo>
                                    <a:pt x="27049" y="3934"/>
                                    <a:pt x="26794" y="3554"/>
                                    <a:pt x="26413" y="3300"/>
                                  </a:cubicBezTo>
                                  <a:cubicBezTo>
                                    <a:pt x="26032" y="3046"/>
                                    <a:pt x="25651" y="2919"/>
                                    <a:pt x="25271" y="2919"/>
                                  </a:cubicBezTo>
                                  <a:cubicBezTo>
                                    <a:pt x="24636" y="2919"/>
                                    <a:pt x="24001" y="3173"/>
                                    <a:pt x="23239" y="3680"/>
                                  </a:cubicBezTo>
                                  <a:cubicBezTo>
                                    <a:pt x="22604" y="4188"/>
                                    <a:pt x="21969" y="4823"/>
                                    <a:pt x="21207" y="5838"/>
                                  </a:cubicBezTo>
                                  <a:lnTo>
                                    <a:pt x="21207" y="17133"/>
                                  </a:lnTo>
                                  <a:cubicBezTo>
                                    <a:pt x="21207" y="18656"/>
                                    <a:pt x="21334" y="19671"/>
                                    <a:pt x="21588" y="20052"/>
                                  </a:cubicBezTo>
                                  <a:cubicBezTo>
                                    <a:pt x="21969" y="20560"/>
                                    <a:pt x="22604" y="20941"/>
                                    <a:pt x="23620" y="20941"/>
                                  </a:cubicBezTo>
                                  <a:lnTo>
                                    <a:pt x="23620" y="21702"/>
                                  </a:lnTo>
                                  <a:lnTo>
                                    <a:pt x="12699" y="21702"/>
                                  </a:lnTo>
                                  <a:lnTo>
                                    <a:pt x="12699" y="20941"/>
                                  </a:lnTo>
                                  <a:cubicBezTo>
                                    <a:pt x="12699" y="20941"/>
                                    <a:pt x="13715" y="20814"/>
                                    <a:pt x="14096" y="20560"/>
                                  </a:cubicBezTo>
                                  <a:cubicBezTo>
                                    <a:pt x="14476" y="20306"/>
                                    <a:pt x="14731" y="19925"/>
                                    <a:pt x="14731" y="19545"/>
                                  </a:cubicBezTo>
                                  <a:cubicBezTo>
                                    <a:pt x="14731" y="19164"/>
                                    <a:pt x="14857" y="18402"/>
                                    <a:pt x="14857" y="17133"/>
                                  </a:cubicBezTo>
                                  <a:lnTo>
                                    <a:pt x="14857" y="7995"/>
                                  </a:lnTo>
                                  <a:cubicBezTo>
                                    <a:pt x="14857" y="6092"/>
                                    <a:pt x="14857" y="4823"/>
                                    <a:pt x="14604" y="4442"/>
                                  </a:cubicBezTo>
                                  <a:cubicBezTo>
                                    <a:pt x="14476" y="3934"/>
                                    <a:pt x="14223" y="3554"/>
                                    <a:pt x="13842" y="3300"/>
                                  </a:cubicBezTo>
                                  <a:cubicBezTo>
                                    <a:pt x="13461" y="3046"/>
                                    <a:pt x="13080" y="2919"/>
                                    <a:pt x="12699" y="2919"/>
                                  </a:cubicBezTo>
                                  <a:cubicBezTo>
                                    <a:pt x="12064" y="2919"/>
                                    <a:pt x="11556" y="3046"/>
                                    <a:pt x="11048" y="3427"/>
                                  </a:cubicBezTo>
                                  <a:cubicBezTo>
                                    <a:pt x="10286" y="3934"/>
                                    <a:pt x="9651" y="4696"/>
                                    <a:pt x="8762" y="5838"/>
                                  </a:cubicBezTo>
                                  <a:lnTo>
                                    <a:pt x="8762" y="17133"/>
                                  </a:lnTo>
                                  <a:cubicBezTo>
                                    <a:pt x="8762" y="18656"/>
                                    <a:pt x="8889" y="19671"/>
                                    <a:pt x="9143" y="20052"/>
                                  </a:cubicBezTo>
                                  <a:cubicBezTo>
                                    <a:pt x="9397" y="20560"/>
                                    <a:pt x="10032" y="20814"/>
                                    <a:pt x="10921" y="20941"/>
                                  </a:cubicBezTo>
                                  <a:lnTo>
                                    <a:pt x="10921" y="21702"/>
                                  </a:lnTo>
                                  <a:lnTo>
                                    <a:pt x="0" y="21702"/>
                                  </a:lnTo>
                                  <a:lnTo>
                                    <a:pt x="0" y="20941"/>
                                  </a:lnTo>
                                  <a:cubicBezTo>
                                    <a:pt x="889" y="20941"/>
                                    <a:pt x="1524" y="20560"/>
                                    <a:pt x="1905" y="20052"/>
                                  </a:cubicBezTo>
                                  <a:cubicBezTo>
                                    <a:pt x="2159" y="19671"/>
                                    <a:pt x="2286" y="18783"/>
                                    <a:pt x="2286" y="17133"/>
                                  </a:cubicBezTo>
                                  <a:lnTo>
                                    <a:pt x="2286" y="5203"/>
                                  </a:lnTo>
                                  <a:cubicBezTo>
                                    <a:pt x="2286" y="3554"/>
                                    <a:pt x="2159" y="2665"/>
                                    <a:pt x="1905" y="2284"/>
                                  </a:cubicBezTo>
                                  <a:cubicBezTo>
                                    <a:pt x="1651" y="1904"/>
                                    <a:pt x="1016" y="1650"/>
                                    <a:pt x="0" y="1523"/>
                                  </a:cubicBezTo>
                                  <a:lnTo>
                                    <a:pt x="0" y="635"/>
                                  </a:lnTo>
                                  <a:lnTo>
                                    <a:pt x="8635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06239097" name="Freeform: Shape 1106239097"/>
                          <wps:cNvSpPr/>
                          <wps:spPr>
                            <a:xfrm>
                              <a:off x="5590569" y="412949"/>
                              <a:ext cx="17778" cy="22463"/>
                            </a:xfrm>
                            <a:custGeom>
                              <a:avLst/>
                              <a:gdLst>
                                <a:gd name="csX0" fmla="*/ 12064 w 17778"/>
                                <a:gd name="csY0" fmla="*/ 9011 h 22463"/>
                                <a:gd name="csX1" fmla="*/ 11683 w 17778"/>
                                <a:gd name="csY1" fmla="*/ 4061 h 22463"/>
                                <a:gd name="csX2" fmla="*/ 10413 w 17778"/>
                                <a:gd name="csY2" fmla="*/ 2031 h 22463"/>
                                <a:gd name="csX3" fmla="*/ 9143 w 17778"/>
                                <a:gd name="csY3" fmla="*/ 1650 h 22463"/>
                                <a:gd name="csX4" fmla="*/ 7238 w 17778"/>
                                <a:gd name="csY4" fmla="*/ 2792 h 22463"/>
                                <a:gd name="csX5" fmla="*/ 5968 w 17778"/>
                                <a:gd name="csY5" fmla="*/ 8249 h 22463"/>
                                <a:gd name="csX6" fmla="*/ 5968 w 17778"/>
                                <a:gd name="csY6" fmla="*/ 9011 h 22463"/>
                                <a:gd name="csX7" fmla="*/ 12064 w 17778"/>
                                <a:gd name="csY7" fmla="*/ 9011 h 22463"/>
                                <a:gd name="csX8" fmla="*/ 17524 w 17778"/>
                                <a:gd name="csY8" fmla="*/ 10407 h 22463"/>
                                <a:gd name="csX9" fmla="*/ 5968 w 17778"/>
                                <a:gd name="csY9" fmla="*/ 10407 h 22463"/>
                                <a:gd name="csX10" fmla="*/ 8254 w 17778"/>
                                <a:gd name="csY10" fmla="*/ 17006 h 22463"/>
                                <a:gd name="csX11" fmla="*/ 12064 w 17778"/>
                                <a:gd name="csY11" fmla="*/ 18910 h 22463"/>
                                <a:gd name="csX12" fmla="*/ 14477 w 17778"/>
                                <a:gd name="csY12" fmla="*/ 18149 h 22463"/>
                                <a:gd name="csX13" fmla="*/ 16890 w 17778"/>
                                <a:gd name="csY13" fmla="*/ 15483 h 22463"/>
                                <a:gd name="csX14" fmla="*/ 17652 w 17778"/>
                                <a:gd name="csY14" fmla="*/ 15991 h 22463"/>
                                <a:gd name="csX15" fmla="*/ 13842 w 17778"/>
                                <a:gd name="csY15" fmla="*/ 20941 h 22463"/>
                                <a:gd name="csX16" fmla="*/ 9016 w 17778"/>
                                <a:gd name="csY16" fmla="*/ 22464 h 22463"/>
                                <a:gd name="csX17" fmla="*/ 1905 w 17778"/>
                                <a:gd name="csY17" fmla="*/ 18783 h 22463"/>
                                <a:gd name="csX18" fmla="*/ 0 w 17778"/>
                                <a:gd name="csY18" fmla="*/ 11549 h 22463"/>
                                <a:gd name="csX19" fmla="*/ 2921 w 17778"/>
                                <a:gd name="csY19" fmla="*/ 3173 h 22463"/>
                                <a:gd name="csX20" fmla="*/ 9651 w 17778"/>
                                <a:gd name="csY20" fmla="*/ 0 h 22463"/>
                                <a:gd name="csX21" fmla="*/ 15239 w 17778"/>
                                <a:gd name="csY21" fmla="*/ 2665 h 22463"/>
                                <a:gd name="csX22" fmla="*/ 17778 w 17778"/>
                                <a:gd name="csY22" fmla="*/ 10534 h 2246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7778" h="22463">
                                  <a:moveTo>
                                    <a:pt x="12064" y="9011"/>
                                  </a:moveTo>
                                  <a:cubicBezTo>
                                    <a:pt x="12064" y="6599"/>
                                    <a:pt x="11937" y="4950"/>
                                    <a:pt x="11683" y="4061"/>
                                  </a:cubicBezTo>
                                  <a:cubicBezTo>
                                    <a:pt x="11429" y="3173"/>
                                    <a:pt x="11048" y="2411"/>
                                    <a:pt x="10413" y="2031"/>
                                  </a:cubicBezTo>
                                  <a:cubicBezTo>
                                    <a:pt x="10032" y="1777"/>
                                    <a:pt x="9651" y="1650"/>
                                    <a:pt x="9143" y="1650"/>
                                  </a:cubicBezTo>
                                  <a:cubicBezTo>
                                    <a:pt x="8381" y="1650"/>
                                    <a:pt x="7746" y="2031"/>
                                    <a:pt x="7238" y="2792"/>
                                  </a:cubicBezTo>
                                  <a:cubicBezTo>
                                    <a:pt x="6349" y="4188"/>
                                    <a:pt x="5968" y="5965"/>
                                    <a:pt x="5968" y="8249"/>
                                  </a:cubicBezTo>
                                  <a:lnTo>
                                    <a:pt x="5968" y="9011"/>
                                  </a:lnTo>
                                  <a:lnTo>
                                    <a:pt x="12064" y="9011"/>
                                  </a:lnTo>
                                  <a:close/>
                                  <a:moveTo>
                                    <a:pt x="17524" y="10407"/>
                                  </a:moveTo>
                                  <a:lnTo>
                                    <a:pt x="5968" y="10407"/>
                                  </a:lnTo>
                                  <a:cubicBezTo>
                                    <a:pt x="6096" y="13199"/>
                                    <a:pt x="6857" y="15483"/>
                                    <a:pt x="8254" y="17006"/>
                                  </a:cubicBezTo>
                                  <a:cubicBezTo>
                                    <a:pt x="9270" y="18275"/>
                                    <a:pt x="10540" y="18910"/>
                                    <a:pt x="12064" y="18910"/>
                                  </a:cubicBezTo>
                                  <a:cubicBezTo>
                                    <a:pt x="12953" y="18910"/>
                                    <a:pt x="13842" y="18656"/>
                                    <a:pt x="14477" y="18149"/>
                                  </a:cubicBezTo>
                                  <a:cubicBezTo>
                                    <a:pt x="15239" y="17641"/>
                                    <a:pt x="16001" y="16752"/>
                                    <a:pt x="16890" y="15483"/>
                                  </a:cubicBezTo>
                                  <a:lnTo>
                                    <a:pt x="17652" y="15991"/>
                                  </a:lnTo>
                                  <a:cubicBezTo>
                                    <a:pt x="16509" y="18275"/>
                                    <a:pt x="15239" y="19925"/>
                                    <a:pt x="13842" y="20941"/>
                                  </a:cubicBezTo>
                                  <a:cubicBezTo>
                                    <a:pt x="12445" y="21956"/>
                                    <a:pt x="10794" y="22464"/>
                                    <a:pt x="9016" y="22464"/>
                                  </a:cubicBezTo>
                                  <a:cubicBezTo>
                                    <a:pt x="5841" y="22464"/>
                                    <a:pt x="3556" y="21194"/>
                                    <a:pt x="1905" y="18783"/>
                                  </a:cubicBezTo>
                                  <a:cubicBezTo>
                                    <a:pt x="635" y="16879"/>
                                    <a:pt x="0" y="14468"/>
                                    <a:pt x="0" y="11549"/>
                                  </a:cubicBezTo>
                                  <a:cubicBezTo>
                                    <a:pt x="0" y="7995"/>
                                    <a:pt x="1016" y="5203"/>
                                    <a:pt x="2921" y="3173"/>
                                  </a:cubicBezTo>
                                  <a:cubicBezTo>
                                    <a:pt x="4826" y="1142"/>
                                    <a:pt x="7111" y="0"/>
                                    <a:pt x="9651" y="0"/>
                                  </a:cubicBezTo>
                                  <a:cubicBezTo>
                                    <a:pt x="11810" y="0"/>
                                    <a:pt x="13715" y="888"/>
                                    <a:pt x="15239" y="2665"/>
                                  </a:cubicBezTo>
                                  <a:cubicBezTo>
                                    <a:pt x="16763" y="4442"/>
                                    <a:pt x="17652" y="6980"/>
                                    <a:pt x="17778" y="1053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15034919" name="Freeform: Shape 415034919"/>
                          <wps:cNvSpPr/>
                          <wps:spPr>
                            <a:xfrm>
                              <a:off x="5610888" y="413076"/>
                              <a:ext cx="22603" cy="21702"/>
                            </a:xfrm>
                            <a:custGeom>
                              <a:avLst/>
                              <a:gdLst>
                                <a:gd name="csX0" fmla="*/ 8381 w 22603"/>
                                <a:gd name="csY0" fmla="*/ 508 h 21702"/>
                                <a:gd name="csX1" fmla="*/ 8381 w 22603"/>
                                <a:gd name="csY1" fmla="*/ 3300 h 21702"/>
                                <a:gd name="csX2" fmla="*/ 11556 w 22603"/>
                                <a:gd name="csY2" fmla="*/ 761 h 21702"/>
                                <a:gd name="csX3" fmla="*/ 14731 w 22603"/>
                                <a:gd name="csY3" fmla="*/ 0 h 21702"/>
                                <a:gd name="csX4" fmla="*/ 18159 w 22603"/>
                                <a:gd name="csY4" fmla="*/ 1142 h 21702"/>
                                <a:gd name="csX5" fmla="*/ 19937 w 22603"/>
                                <a:gd name="csY5" fmla="*/ 3934 h 21702"/>
                                <a:gd name="csX6" fmla="*/ 20318 w 22603"/>
                                <a:gd name="csY6" fmla="*/ 8884 h 21702"/>
                                <a:gd name="csX7" fmla="*/ 20318 w 22603"/>
                                <a:gd name="csY7" fmla="*/ 17133 h 21702"/>
                                <a:gd name="csX8" fmla="*/ 20699 w 22603"/>
                                <a:gd name="csY8" fmla="*/ 20179 h 21702"/>
                                <a:gd name="csX9" fmla="*/ 22604 w 22603"/>
                                <a:gd name="csY9" fmla="*/ 20941 h 21702"/>
                                <a:gd name="csX10" fmla="*/ 22604 w 22603"/>
                                <a:gd name="csY10" fmla="*/ 21702 h 21702"/>
                                <a:gd name="csX11" fmla="*/ 11937 w 22603"/>
                                <a:gd name="csY11" fmla="*/ 21702 h 21702"/>
                                <a:gd name="csX12" fmla="*/ 11937 w 22603"/>
                                <a:gd name="csY12" fmla="*/ 20941 h 21702"/>
                                <a:gd name="csX13" fmla="*/ 13715 w 22603"/>
                                <a:gd name="csY13" fmla="*/ 19925 h 21702"/>
                                <a:gd name="csX14" fmla="*/ 14096 w 22603"/>
                                <a:gd name="csY14" fmla="*/ 17133 h 21702"/>
                                <a:gd name="csX15" fmla="*/ 14096 w 22603"/>
                                <a:gd name="csY15" fmla="*/ 7742 h 21702"/>
                                <a:gd name="csX16" fmla="*/ 13842 w 22603"/>
                                <a:gd name="csY16" fmla="*/ 4442 h 21702"/>
                                <a:gd name="csX17" fmla="*/ 13207 w 22603"/>
                                <a:gd name="csY17" fmla="*/ 3427 h 21702"/>
                                <a:gd name="csX18" fmla="*/ 12191 w 22603"/>
                                <a:gd name="csY18" fmla="*/ 3046 h 21702"/>
                                <a:gd name="csX19" fmla="*/ 8635 w 22603"/>
                                <a:gd name="csY19" fmla="*/ 5838 h 21702"/>
                                <a:gd name="csX20" fmla="*/ 8635 w 22603"/>
                                <a:gd name="csY20" fmla="*/ 17133 h 21702"/>
                                <a:gd name="csX21" fmla="*/ 9016 w 22603"/>
                                <a:gd name="csY21" fmla="*/ 20179 h 21702"/>
                                <a:gd name="csX22" fmla="*/ 10667 w 22603"/>
                                <a:gd name="csY22" fmla="*/ 20941 h 21702"/>
                                <a:gd name="csX23" fmla="*/ 10667 w 22603"/>
                                <a:gd name="csY23" fmla="*/ 21702 h 21702"/>
                                <a:gd name="csX24" fmla="*/ 0 w 22603"/>
                                <a:gd name="csY24" fmla="*/ 21702 h 21702"/>
                                <a:gd name="csX25" fmla="*/ 0 w 22603"/>
                                <a:gd name="csY25" fmla="*/ 20941 h 21702"/>
                                <a:gd name="csX26" fmla="*/ 1905 w 22603"/>
                                <a:gd name="csY26" fmla="*/ 20052 h 21702"/>
                                <a:gd name="csX27" fmla="*/ 2286 w 22603"/>
                                <a:gd name="csY27" fmla="*/ 17133 h 21702"/>
                                <a:gd name="csX28" fmla="*/ 2286 w 22603"/>
                                <a:gd name="csY28" fmla="*/ 5203 h 21702"/>
                                <a:gd name="csX29" fmla="*/ 1905 w 22603"/>
                                <a:gd name="csY29" fmla="*/ 2284 h 21702"/>
                                <a:gd name="csX30" fmla="*/ 0 w 22603"/>
                                <a:gd name="csY30" fmla="*/ 1523 h 21702"/>
                                <a:gd name="csX31" fmla="*/ 0 w 22603"/>
                                <a:gd name="csY31" fmla="*/ 635 h 21702"/>
                                <a:gd name="csX32" fmla="*/ 8635 w 22603"/>
                                <a:gd name="csY32" fmla="*/ 635 h 2170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</a:cxnLst>
                              <a:rect l="l" t="t" r="r" b="b"/>
                              <a:pathLst>
                                <a:path w="22603" h="21702">
                                  <a:moveTo>
                                    <a:pt x="8381" y="508"/>
                                  </a:moveTo>
                                  <a:lnTo>
                                    <a:pt x="8381" y="3300"/>
                                  </a:lnTo>
                                  <a:cubicBezTo>
                                    <a:pt x="9524" y="2158"/>
                                    <a:pt x="10540" y="1269"/>
                                    <a:pt x="11556" y="761"/>
                                  </a:cubicBezTo>
                                  <a:cubicBezTo>
                                    <a:pt x="12572" y="254"/>
                                    <a:pt x="13588" y="0"/>
                                    <a:pt x="14731" y="0"/>
                                  </a:cubicBezTo>
                                  <a:cubicBezTo>
                                    <a:pt x="16127" y="0"/>
                                    <a:pt x="17270" y="381"/>
                                    <a:pt x="18159" y="1142"/>
                                  </a:cubicBezTo>
                                  <a:cubicBezTo>
                                    <a:pt x="19048" y="1904"/>
                                    <a:pt x="19683" y="2792"/>
                                    <a:pt x="19937" y="3934"/>
                                  </a:cubicBezTo>
                                  <a:cubicBezTo>
                                    <a:pt x="20191" y="4823"/>
                                    <a:pt x="20318" y="6473"/>
                                    <a:pt x="20318" y="8884"/>
                                  </a:cubicBezTo>
                                  <a:lnTo>
                                    <a:pt x="20318" y="17133"/>
                                  </a:lnTo>
                                  <a:cubicBezTo>
                                    <a:pt x="20318" y="18783"/>
                                    <a:pt x="20445" y="19798"/>
                                    <a:pt x="20699" y="20179"/>
                                  </a:cubicBezTo>
                                  <a:cubicBezTo>
                                    <a:pt x="20953" y="20560"/>
                                    <a:pt x="21588" y="20814"/>
                                    <a:pt x="22604" y="20941"/>
                                  </a:cubicBezTo>
                                  <a:lnTo>
                                    <a:pt x="22604" y="21702"/>
                                  </a:lnTo>
                                  <a:lnTo>
                                    <a:pt x="11937" y="21702"/>
                                  </a:lnTo>
                                  <a:lnTo>
                                    <a:pt x="11937" y="20941"/>
                                  </a:lnTo>
                                  <a:cubicBezTo>
                                    <a:pt x="12699" y="20941"/>
                                    <a:pt x="13334" y="20560"/>
                                    <a:pt x="13715" y="19925"/>
                                  </a:cubicBezTo>
                                  <a:cubicBezTo>
                                    <a:pt x="13969" y="19545"/>
                                    <a:pt x="14096" y="18656"/>
                                    <a:pt x="14096" y="17133"/>
                                  </a:cubicBezTo>
                                  <a:lnTo>
                                    <a:pt x="14096" y="7742"/>
                                  </a:lnTo>
                                  <a:cubicBezTo>
                                    <a:pt x="14096" y="5965"/>
                                    <a:pt x="14096" y="4950"/>
                                    <a:pt x="13842" y="4442"/>
                                  </a:cubicBezTo>
                                  <a:cubicBezTo>
                                    <a:pt x="13715" y="3934"/>
                                    <a:pt x="13461" y="3680"/>
                                    <a:pt x="13207" y="3427"/>
                                  </a:cubicBezTo>
                                  <a:cubicBezTo>
                                    <a:pt x="12826" y="3173"/>
                                    <a:pt x="12572" y="3046"/>
                                    <a:pt x="12191" y="3046"/>
                                  </a:cubicBezTo>
                                  <a:cubicBezTo>
                                    <a:pt x="10921" y="3046"/>
                                    <a:pt x="9651" y="3934"/>
                                    <a:pt x="8635" y="5838"/>
                                  </a:cubicBezTo>
                                  <a:lnTo>
                                    <a:pt x="8635" y="17133"/>
                                  </a:lnTo>
                                  <a:cubicBezTo>
                                    <a:pt x="8635" y="18656"/>
                                    <a:pt x="8762" y="19671"/>
                                    <a:pt x="9016" y="20179"/>
                                  </a:cubicBezTo>
                                  <a:cubicBezTo>
                                    <a:pt x="9270" y="20560"/>
                                    <a:pt x="9905" y="20814"/>
                                    <a:pt x="10667" y="20941"/>
                                  </a:cubicBezTo>
                                  <a:lnTo>
                                    <a:pt x="10667" y="21702"/>
                                  </a:lnTo>
                                  <a:lnTo>
                                    <a:pt x="0" y="21702"/>
                                  </a:lnTo>
                                  <a:lnTo>
                                    <a:pt x="0" y="20941"/>
                                  </a:lnTo>
                                  <a:cubicBezTo>
                                    <a:pt x="889" y="20941"/>
                                    <a:pt x="1524" y="20560"/>
                                    <a:pt x="1905" y="20052"/>
                                  </a:cubicBezTo>
                                  <a:cubicBezTo>
                                    <a:pt x="2159" y="19671"/>
                                    <a:pt x="2286" y="18783"/>
                                    <a:pt x="2286" y="17133"/>
                                  </a:cubicBezTo>
                                  <a:lnTo>
                                    <a:pt x="2286" y="5203"/>
                                  </a:lnTo>
                                  <a:cubicBezTo>
                                    <a:pt x="2286" y="3554"/>
                                    <a:pt x="2159" y="2665"/>
                                    <a:pt x="1905" y="2284"/>
                                  </a:cubicBezTo>
                                  <a:cubicBezTo>
                                    <a:pt x="1651" y="1904"/>
                                    <a:pt x="1016" y="1650"/>
                                    <a:pt x="0" y="1523"/>
                                  </a:cubicBezTo>
                                  <a:lnTo>
                                    <a:pt x="0" y="635"/>
                                  </a:lnTo>
                                  <a:lnTo>
                                    <a:pt x="8635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4664847" name="Freeform: Shape 214664847"/>
                          <wps:cNvSpPr/>
                          <wps:spPr>
                            <a:xfrm>
                              <a:off x="5634761" y="405842"/>
                              <a:ext cx="14222" cy="29316"/>
                            </a:xfrm>
                            <a:custGeom>
                              <a:avLst/>
                              <a:gdLst>
                                <a:gd name="csX0" fmla="*/ 9270 w 14222"/>
                                <a:gd name="csY0" fmla="*/ 0 h 29316"/>
                                <a:gd name="csX1" fmla="*/ 9270 w 14222"/>
                                <a:gd name="csY1" fmla="*/ 7742 h 29316"/>
                                <a:gd name="csX2" fmla="*/ 14223 w 14222"/>
                                <a:gd name="csY2" fmla="*/ 7742 h 29316"/>
                                <a:gd name="csX3" fmla="*/ 14223 w 14222"/>
                                <a:gd name="csY3" fmla="*/ 10026 h 29316"/>
                                <a:gd name="csX4" fmla="*/ 9270 w 14222"/>
                                <a:gd name="csY4" fmla="*/ 10026 h 29316"/>
                                <a:gd name="csX5" fmla="*/ 9270 w 14222"/>
                                <a:gd name="csY5" fmla="*/ 23098 h 29316"/>
                                <a:gd name="csX6" fmla="*/ 9397 w 14222"/>
                                <a:gd name="csY6" fmla="*/ 25509 h 29316"/>
                                <a:gd name="csX7" fmla="*/ 10032 w 14222"/>
                                <a:gd name="csY7" fmla="*/ 26398 h 29316"/>
                                <a:gd name="csX8" fmla="*/ 10794 w 14222"/>
                                <a:gd name="csY8" fmla="*/ 26779 h 29316"/>
                                <a:gd name="csX9" fmla="*/ 13588 w 14222"/>
                                <a:gd name="csY9" fmla="*/ 24494 h 29316"/>
                                <a:gd name="csX10" fmla="*/ 14223 w 14222"/>
                                <a:gd name="csY10" fmla="*/ 25002 h 29316"/>
                                <a:gd name="csX11" fmla="*/ 8254 w 14222"/>
                                <a:gd name="csY11" fmla="*/ 29317 h 29316"/>
                                <a:gd name="csX12" fmla="*/ 4826 w 14222"/>
                                <a:gd name="csY12" fmla="*/ 28175 h 29316"/>
                                <a:gd name="csX13" fmla="*/ 3048 w 14222"/>
                                <a:gd name="csY13" fmla="*/ 25636 h 29316"/>
                                <a:gd name="csX14" fmla="*/ 2794 w 14222"/>
                                <a:gd name="csY14" fmla="*/ 21448 h 29316"/>
                                <a:gd name="csX15" fmla="*/ 2794 w 14222"/>
                                <a:gd name="csY15" fmla="*/ 10026 h 29316"/>
                                <a:gd name="csX16" fmla="*/ 0 w 14222"/>
                                <a:gd name="csY16" fmla="*/ 10026 h 29316"/>
                                <a:gd name="csX17" fmla="*/ 0 w 14222"/>
                                <a:gd name="csY17" fmla="*/ 9265 h 29316"/>
                                <a:gd name="csX18" fmla="*/ 4826 w 14222"/>
                                <a:gd name="csY18" fmla="*/ 5077 h 29316"/>
                                <a:gd name="csX19" fmla="*/ 8381 w 14222"/>
                                <a:gd name="csY19" fmla="*/ 127 h 29316"/>
                                <a:gd name="csX20" fmla="*/ 9143 w 14222"/>
                                <a:gd name="csY20" fmla="*/ 127 h 2931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4222" h="29316">
                                  <a:moveTo>
                                    <a:pt x="9270" y="0"/>
                                  </a:moveTo>
                                  <a:lnTo>
                                    <a:pt x="9270" y="7742"/>
                                  </a:lnTo>
                                  <a:lnTo>
                                    <a:pt x="14223" y="7742"/>
                                  </a:lnTo>
                                  <a:lnTo>
                                    <a:pt x="14223" y="10026"/>
                                  </a:lnTo>
                                  <a:lnTo>
                                    <a:pt x="9270" y="10026"/>
                                  </a:lnTo>
                                  <a:lnTo>
                                    <a:pt x="9270" y="23098"/>
                                  </a:lnTo>
                                  <a:cubicBezTo>
                                    <a:pt x="9270" y="24367"/>
                                    <a:pt x="9270" y="25129"/>
                                    <a:pt x="9397" y="25509"/>
                                  </a:cubicBezTo>
                                  <a:cubicBezTo>
                                    <a:pt x="9397" y="25890"/>
                                    <a:pt x="9651" y="26144"/>
                                    <a:pt x="10032" y="26398"/>
                                  </a:cubicBezTo>
                                  <a:cubicBezTo>
                                    <a:pt x="10286" y="26652"/>
                                    <a:pt x="10540" y="26779"/>
                                    <a:pt x="10794" y="26779"/>
                                  </a:cubicBezTo>
                                  <a:cubicBezTo>
                                    <a:pt x="11810" y="26779"/>
                                    <a:pt x="12699" y="26017"/>
                                    <a:pt x="13588" y="24494"/>
                                  </a:cubicBezTo>
                                  <a:lnTo>
                                    <a:pt x="14223" y="25002"/>
                                  </a:lnTo>
                                  <a:cubicBezTo>
                                    <a:pt x="12953" y="27921"/>
                                    <a:pt x="11048" y="29317"/>
                                    <a:pt x="8254" y="29317"/>
                                  </a:cubicBezTo>
                                  <a:cubicBezTo>
                                    <a:pt x="6857" y="29317"/>
                                    <a:pt x="5841" y="28936"/>
                                    <a:pt x="4826" y="28175"/>
                                  </a:cubicBezTo>
                                  <a:cubicBezTo>
                                    <a:pt x="3937" y="27413"/>
                                    <a:pt x="3301" y="26652"/>
                                    <a:pt x="3048" y="25636"/>
                                  </a:cubicBezTo>
                                  <a:cubicBezTo>
                                    <a:pt x="2920" y="25129"/>
                                    <a:pt x="2794" y="23733"/>
                                    <a:pt x="2794" y="21448"/>
                                  </a:cubicBezTo>
                                  <a:lnTo>
                                    <a:pt x="2794" y="10026"/>
                                  </a:lnTo>
                                  <a:lnTo>
                                    <a:pt x="0" y="10026"/>
                                  </a:lnTo>
                                  <a:lnTo>
                                    <a:pt x="0" y="9265"/>
                                  </a:lnTo>
                                  <a:cubicBezTo>
                                    <a:pt x="1905" y="7869"/>
                                    <a:pt x="3556" y="6473"/>
                                    <a:pt x="4826" y="5077"/>
                                  </a:cubicBezTo>
                                  <a:cubicBezTo>
                                    <a:pt x="6222" y="3554"/>
                                    <a:pt x="7365" y="1904"/>
                                    <a:pt x="8381" y="127"/>
                                  </a:cubicBezTo>
                                  <a:lnTo>
                                    <a:pt x="9143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65389208" name="Freeform: Shape 265389208"/>
                          <wps:cNvSpPr/>
                          <wps:spPr>
                            <a:xfrm>
                              <a:off x="5662318" y="412949"/>
                              <a:ext cx="19810" cy="22336"/>
                            </a:xfrm>
                            <a:custGeom>
                              <a:avLst/>
                              <a:gdLst>
                                <a:gd name="csX0" fmla="*/ 9905 w 19810"/>
                                <a:gd name="csY0" fmla="*/ 1650 h 22336"/>
                                <a:gd name="csX1" fmla="*/ 7874 w 19810"/>
                                <a:gd name="csY1" fmla="*/ 2538 h 22336"/>
                                <a:gd name="csX2" fmla="*/ 6730 w 19810"/>
                                <a:gd name="csY2" fmla="*/ 5965 h 22336"/>
                                <a:gd name="csX3" fmla="*/ 6477 w 19810"/>
                                <a:gd name="csY3" fmla="*/ 13072 h 22336"/>
                                <a:gd name="csX4" fmla="*/ 6730 w 19810"/>
                                <a:gd name="csY4" fmla="*/ 17641 h 22336"/>
                                <a:gd name="csX5" fmla="*/ 7746 w 19810"/>
                                <a:gd name="csY5" fmla="*/ 20052 h 22336"/>
                                <a:gd name="csX6" fmla="*/ 9651 w 19810"/>
                                <a:gd name="csY6" fmla="*/ 20941 h 22336"/>
                                <a:gd name="csX7" fmla="*/ 11302 w 19810"/>
                                <a:gd name="csY7" fmla="*/ 20306 h 22336"/>
                                <a:gd name="csX8" fmla="*/ 12445 w 19810"/>
                                <a:gd name="csY8" fmla="*/ 18149 h 22336"/>
                                <a:gd name="csX9" fmla="*/ 12953 w 19810"/>
                                <a:gd name="csY9" fmla="*/ 9518 h 22336"/>
                                <a:gd name="csX10" fmla="*/ 12572 w 19810"/>
                                <a:gd name="csY10" fmla="*/ 4188 h 22336"/>
                                <a:gd name="csX11" fmla="*/ 11302 w 19810"/>
                                <a:gd name="csY11" fmla="*/ 2157 h 22336"/>
                                <a:gd name="csX12" fmla="*/ 9778 w 19810"/>
                                <a:gd name="csY12" fmla="*/ 1650 h 22336"/>
                                <a:gd name="csX13" fmla="*/ 9905 w 19810"/>
                                <a:gd name="csY13" fmla="*/ 0 h 22336"/>
                                <a:gd name="csX14" fmla="*/ 14985 w 19810"/>
                                <a:gd name="csY14" fmla="*/ 1396 h 22336"/>
                                <a:gd name="csX15" fmla="*/ 18541 w 19810"/>
                                <a:gd name="csY15" fmla="*/ 5457 h 22336"/>
                                <a:gd name="csX16" fmla="*/ 19810 w 19810"/>
                                <a:gd name="csY16" fmla="*/ 11168 h 22336"/>
                                <a:gd name="csX17" fmla="*/ 17524 w 19810"/>
                                <a:gd name="csY17" fmla="*/ 18656 h 22336"/>
                                <a:gd name="csX18" fmla="*/ 9905 w 19810"/>
                                <a:gd name="csY18" fmla="*/ 22337 h 22336"/>
                                <a:gd name="csX19" fmla="*/ 2540 w 19810"/>
                                <a:gd name="csY19" fmla="*/ 19037 h 22336"/>
                                <a:gd name="csX20" fmla="*/ 0 w 19810"/>
                                <a:gd name="csY20" fmla="*/ 11295 h 22336"/>
                                <a:gd name="csX21" fmla="*/ 2667 w 19810"/>
                                <a:gd name="csY21" fmla="*/ 3427 h 22336"/>
                                <a:gd name="csX22" fmla="*/ 9905 w 19810"/>
                                <a:gd name="csY22" fmla="*/ 0 h 2233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9810" h="22336">
                                  <a:moveTo>
                                    <a:pt x="9905" y="1650"/>
                                  </a:moveTo>
                                  <a:cubicBezTo>
                                    <a:pt x="9143" y="1650"/>
                                    <a:pt x="8508" y="1904"/>
                                    <a:pt x="7874" y="2538"/>
                                  </a:cubicBezTo>
                                  <a:cubicBezTo>
                                    <a:pt x="7366" y="3173"/>
                                    <a:pt x="6985" y="4315"/>
                                    <a:pt x="6730" y="5965"/>
                                  </a:cubicBezTo>
                                  <a:cubicBezTo>
                                    <a:pt x="6604" y="7742"/>
                                    <a:pt x="6477" y="10026"/>
                                    <a:pt x="6477" y="13072"/>
                                  </a:cubicBezTo>
                                  <a:cubicBezTo>
                                    <a:pt x="6477" y="14722"/>
                                    <a:pt x="6477" y="16245"/>
                                    <a:pt x="6730" y="17641"/>
                                  </a:cubicBezTo>
                                  <a:cubicBezTo>
                                    <a:pt x="6857" y="18783"/>
                                    <a:pt x="7238" y="19545"/>
                                    <a:pt x="7746" y="20052"/>
                                  </a:cubicBezTo>
                                  <a:cubicBezTo>
                                    <a:pt x="8255" y="20560"/>
                                    <a:pt x="8889" y="20941"/>
                                    <a:pt x="9651" y="20941"/>
                                  </a:cubicBezTo>
                                  <a:cubicBezTo>
                                    <a:pt x="10413" y="20941"/>
                                    <a:pt x="10921" y="20814"/>
                                    <a:pt x="11302" y="20306"/>
                                  </a:cubicBezTo>
                                  <a:cubicBezTo>
                                    <a:pt x="11937" y="19798"/>
                                    <a:pt x="12318" y="19037"/>
                                    <a:pt x="12445" y="18149"/>
                                  </a:cubicBezTo>
                                  <a:cubicBezTo>
                                    <a:pt x="12699" y="16752"/>
                                    <a:pt x="12953" y="13833"/>
                                    <a:pt x="12953" y="9518"/>
                                  </a:cubicBezTo>
                                  <a:cubicBezTo>
                                    <a:pt x="12953" y="6980"/>
                                    <a:pt x="12826" y="5203"/>
                                    <a:pt x="12572" y="4188"/>
                                  </a:cubicBezTo>
                                  <a:cubicBezTo>
                                    <a:pt x="12318" y="3173"/>
                                    <a:pt x="11810" y="2538"/>
                                    <a:pt x="11302" y="2157"/>
                                  </a:cubicBezTo>
                                  <a:cubicBezTo>
                                    <a:pt x="10921" y="1904"/>
                                    <a:pt x="10413" y="1650"/>
                                    <a:pt x="9778" y="1650"/>
                                  </a:cubicBezTo>
                                  <a:moveTo>
                                    <a:pt x="9905" y="0"/>
                                  </a:moveTo>
                                  <a:cubicBezTo>
                                    <a:pt x="11683" y="0"/>
                                    <a:pt x="13461" y="508"/>
                                    <a:pt x="14985" y="1396"/>
                                  </a:cubicBezTo>
                                  <a:cubicBezTo>
                                    <a:pt x="16509" y="2284"/>
                                    <a:pt x="17779" y="3680"/>
                                    <a:pt x="18541" y="5457"/>
                                  </a:cubicBezTo>
                                  <a:cubicBezTo>
                                    <a:pt x="19302" y="7234"/>
                                    <a:pt x="19810" y="9138"/>
                                    <a:pt x="19810" y="11168"/>
                                  </a:cubicBezTo>
                                  <a:cubicBezTo>
                                    <a:pt x="19810" y="14214"/>
                                    <a:pt x="19048" y="16626"/>
                                    <a:pt x="17524" y="18656"/>
                                  </a:cubicBezTo>
                                  <a:cubicBezTo>
                                    <a:pt x="15620" y="21068"/>
                                    <a:pt x="13207" y="22337"/>
                                    <a:pt x="9905" y="22337"/>
                                  </a:cubicBezTo>
                                  <a:cubicBezTo>
                                    <a:pt x="6604" y="22337"/>
                                    <a:pt x="4318" y="21194"/>
                                    <a:pt x="2540" y="19037"/>
                                  </a:cubicBezTo>
                                  <a:cubicBezTo>
                                    <a:pt x="762" y="16752"/>
                                    <a:pt x="0" y="14214"/>
                                    <a:pt x="0" y="11295"/>
                                  </a:cubicBezTo>
                                  <a:cubicBezTo>
                                    <a:pt x="0" y="8376"/>
                                    <a:pt x="889" y="5584"/>
                                    <a:pt x="2667" y="3427"/>
                                  </a:cubicBezTo>
                                  <a:cubicBezTo>
                                    <a:pt x="4445" y="1142"/>
                                    <a:pt x="6857" y="0"/>
                                    <a:pt x="9905" y="0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77776062" name="Freeform: Shape 1977776062"/>
                          <wps:cNvSpPr/>
                          <wps:spPr>
                            <a:xfrm>
                              <a:off x="5684541" y="403303"/>
                              <a:ext cx="17651" cy="31474"/>
                            </a:xfrm>
                            <a:custGeom>
                              <a:avLst/>
                              <a:gdLst>
                                <a:gd name="csX0" fmla="*/ 9397 w 17651"/>
                                <a:gd name="csY0" fmla="*/ 12564 h 31474"/>
                                <a:gd name="csX1" fmla="*/ 9397 w 17651"/>
                                <a:gd name="csY1" fmla="*/ 27286 h 31474"/>
                                <a:gd name="csX2" fmla="*/ 9778 w 17651"/>
                                <a:gd name="csY2" fmla="*/ 29951 h 31474"/>
                                <a:gd name="csX3" fmla="*/ 12445 w 17651"/>
                                <a:gd name="csY3" fmla="*/ 30713 h 31474"/>
                                <a:gd name="csX4" fmla="*/ 12445 w 17651"/>
                                <a:gd name="csY4" fmla="*/ 31474 h 31474"/>
                                <a:gd name="csX5" fmla="*/ 0 w 17651"/>
                                <a:gd name="csY5" fmla="*/ 31474 h 31474"/>
                                <a:gd name="csX6" fmla="*/ 0 w 17651"/>
                                <a:gd name="csY6" fmla="*/ 30713 h 31474"/>
                                <a:gd name="csX7" fmla="*/ 2032 w 17651"/>
                                <a:gd name="csY7" fmla="*/ 30332 h 31474"/>
                                <a:gd name="csX8" fmla="*/ 2921 w 17651"/>
                                <a:gd name="csY8" fmla="*/ 29444 h 31474"/>
                                <a:gd name="csX9" fmla="*/ 3175 w 17651"/>
                                <a:gd name="csY9" fmla="*/ 27159 h 31474"/>
                                <a:gd name="csX10" fmla="*/ 3175 w 17651"/>
                                <a:gd name="csY10" fmla="*/ 12437 h 31474"/>
                                <a:gd name="csX11" fmla="*/ 127 w 17651"/>
                                <a:gd name="csY11" fmla="*/ 12437 h 31474"/>
                                <a:gd name="csX12" fmla="*/ 127 w 17651"/>
                                <a:gd name="csY12" fmla="*/ 10280 h 31474"/>
                                <a:gd name="csX13" fmla="*/ 3175 w 17651"/>
                                <a:gd name="csY13" fmla="*/ 10280 h 31474"/>
                                <a:gd name="csX14" fmla="*/ 3175 w 17651"/>
                                <a:gd name="csY14" fmla="*/ 7615 h 31474"/>
                                <a:gd name="csX15" fmla="*/ 5588 w 17651"/>
                                <a:gd name="csY15" fmla="*/ 2158 h 31474"/>
                                <a:gd name="csX16" fmla="*/ 12064 w 17651"/>
                                <a:gd name="csY16" fmla="*/ 0 h 31474"/>
                                <a:gd name="csX17" fmla="*/ 16254 w 17651"/>
                                <a:gd name="csY17" fmla="*/ 1015 h 31474"/>
                                <a:gd name="csX18" fmla="*/ 17652 w 17651"/>
                                <a:gd name="csY18" fmla="*/ 3300 h 31474"/>
                                <a:gd name="csX19" fmla="*/ 16763 w 17651"/>
                                <a:gd name="csY19" fmla="*/ 5077 h 31474"/>
                                <a:gd name="csX20" fmla="*/ 14604 w 17651"/>
                                <a:gd name="csY20" fmla="*/ 5838 h 31474"/>
                                <a:gd name="csX21" fmla="*/ 12699 w 17651"/>
                                <a:gd name="csY21" fmla="*/ 5203 h 31474"/>
                                <a:gd name="csX22" fmla="*/ 12064 w 17651"/>
                                <a:gd name="csY22" fmla="*/ 3807 h 31474"/>
                                <a:gd name="csX23" fmla="*/ 12064 w 17651"/>
                                <a:gd name="csY23" fmla="*/ 2919 h 31474"/>
                                <a:gd name="csX24" fmla="*/ 12064 w 17651"/>
                                <a:gd name="csY24" fmla="*/ 2158 h 31474"/>
                                <a:gd name="csX25" fmla="*/ 11810 w 17651"/>
                                <a:gd name="csY25" fmla="*/ 1523 h 31474"/>
                                <a:gd name="csX26" fmla="*/ 10921 w 17651"/>
                                <a:gd name="csY26" fmla="*/ 1142 h 31474"/>
                                <a:gd name="csX27" fmla="*/ 9778 w 17651"/>
                                <a:gd name="csY27" fmla="*/ 1650 h 31474"/>
                                <a:gd name="csX28" fmla="*/ 9397 w 17651"/>
                                <a:gd name="csY28" fmla="*/ 3427 h 31474"/>
                                <a:gd name="csX29" fmla="*/ 9397 w 17651"/>
                                <a:gd name="csY29" fmla="*/ 7361 h 31474"/>
                                <a:gd name="csX30" fmla="*/ 9397 w 17651"/>
                                <a:gd name="csY30" fmla="*/ 10026 h 31474"/>
                                <a:gd name="csX31" fmla="*/ 12572 w 17651"/>
                                <a:gd name="csY31" fmla="*/ 10026 h 31474"/>
                                <a:gd name="csX32" fmla="*/ 12572 w 17651"/>
                                <a:gd name="csY32" fmla="*/ 12184 h 31474"/>
                                <a:gd name="csX33" fmla="*/ 9397 w 17651"/>
                                <a:gd name="csY33" fmla="*/ 12184 h 3147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</a:cxnLst>
                              <a:rect l="l" t="t" r="r" b="b"/>
                              <a:pathLst>
                                <a:path w="17651" h="31474">
                                  <a:moveTo>
                                    <a:pt x="9397" y="12564"/>
                                  </a:moveTo>
                                  <a:lnTo>
                                    <a:pt x="9397" y="27286"/>
                                  </a:lnTo>
                                  <a:cubicBezTo>
                                    <a:pt x="9397" y="28682"/>
                                    <a:pt x="9524" y="29571"/>
                                    <a:pt x="9778" y="29951"/>
                                  </a:cubicBezTo>
                                  <a:cubicBezTo>
                                    <a:pt x="10286" y="30459"/>
                                    <a:pt x="11175" y="30713"/>
                                    <a:pt x="12445" y="30713"/>
                                  </a:cubicBezTo>
                                  <a:lnTo>
                                    <a:pt x="12445" y="31474"/>
                                  </a:lnTo>
                                  <a:lnTo>
                                    <a:pt x="0" y="31474"/>
                                  </a:lnTo>
                                  <a:lnTo>
                                    <a:pt x="0" y="30713"/>
                                  </a:lnTo>
                                  <a:cubicBezTo>
                                    <a:pt x="889" y="30713"/>
                                    <a:pt x="1651" y="30713"/>
                                    <a:pt x="2032" y="30332"/>
                                  </a:cubicBezTo>
                                  <a:cubicBezTo>
                                    <a:pt x="2413" y="30078"/>
                                    <a:pt x="2667" y="29825"/>
                                    <a:pt x="2921" y="29444"/>
                                  </a:cubicBezTo>
                                  <a:cubicBezTo>
                                    <a:pt x="3048" y="29063"/>
                                    <a:pt x="3175" y="28302"/>
                                    <a:pt x="3175" y="27159"/>
                                  </a:cubicBezTo>
                                  <a:lnTo>
                                    <a:pt x="3175" y="12437"/>
                                  </a:lnTo>
                                  <a:lnTo>
                                    <a:pt x="127" y="12437"/>
                                  </a:lnTo>
                                  <a:lnTo>
                                    <a:pt x="127" y="10280"/>
                                  </a:lnTo>
                                  <a:lnTo>
                                    <a:pt x="3175" y="10280"/>
                                  </a:lnTo>
                                  <a:lnTo>
                                    <a:pt x="3175" y="7615"/>
                                  </a:lnTo>
                                  <a:cubicBezTo>
                                    <a:pt x="3175" y="5457"/>
                                    <a:pt x="3937" y="3680"/>
                                    <a:pt x="5588" y="2158"/>
                                  </a:cubicBezTo>
                                  <a:cubicBezTo>
                                    <a:pt x="7111" y="761"/>
                                    <a:pt x="9397" y="0"/>
                                    <a:pt x="12064" y="0"/>
                                  </a:cubicBezTo>
                                  <a:cubicBezTo>
                                    <a:pt x="13969" y="0"/>
                                    <a:pt x="15366" y="381"/>
                                    <a:pt x="16254" y="1015"/>
                                  </a:cubicBezTo>
                                  <a:cubicBezTo>
                                    <a:pt x="17143" y="1650"/>
                                    <a:pt x="17652" y="2411"/>
                                    <a:pt x="17652" y="3300"/>
                                  </a:cubicBezTo>
                                  <a:cubicBezTo>
                                    <a:pt x="17652" y="3934"/>
                                    <a:pt x="17398" y="4569"/>
                                    <a:pt x="16763" y="5077"/>
                                  </a:cubicBezTo>
                                  <a:cubicBezTo>
                                    <a:pt x="16254" y="5584"/>
                                    <a:pt x="15493" y="5838"/>
                                    <a:pt x="14604" y="5838"/>
                                  </a:cubicBezTo>
                                  <a:cubicBezTo>
                                    <a:pt x="13842" y="5838"/>
                                    <a:pt x="13207" y="5584"/>
                                    <a:pt x="12699" y="5203"/>
                                  </a:cubicBezTo>
                                  <a:cubicBezTo>
                                    <a:pt x="12191" y="4823"/>
                                    <a:pt x="12064" y="4315"/>
                                    <a:pt x="12064" y="3807"/>
                                  </a:cubicBezTo>
                                  <a:cubicBezTo>
                                    <a:pt x="12064" y="3680"/>
                                    <a:pt x="12064" y="3427"/>
                                    <a:pt x="12064" y="2919"/>
                                  </a:cubicBezTo>
                                  <a:cubicBezTo>
                                    <a:pt x="12064" y="2665"/>
                                    <a:pt x="12064" y="2411"/>
                                    <a:pt x="12064" y="2158"/>
                                  </a:cubicBezTo>
                                  <a:cubicBezTo>
                                    <a:pt x="12064" y="1777"/>
                                    <a:pt x="12064" y="1650"/>
                                    <a:pt x="11810" y="1523"/>
                                  </a:cubicBezTo>
                                  <a:cubicBezTo>
                                    <a:pt x="11556" y="1269"/>
                                    <a:pt x="11302" y="1142"/>
                                    <a:pt x="10921" y="1142"/>
                                  </a:cubicBezTo>
                                  <a:cubicBezTo>
                                    <a:pt x="10540" y="1142"/>
                                    <a:pt x="10159" y="1269"/>
                                    <a:pt x="9778" y="1650"/>
                                  </a:cubicBezTo>
                                  <a:cubicBezTo>
                                    <a:pt x="9524" y="2031"/>
                                    <a:pt x="9397" y="2538"/>
                                    <a:pt x="9397" y="3427"/>
                                  </a:cubicBezTo>
                                  <a:lnTo>
                                    <a:pt x="9397" y="7361"/>
                                  </a:lnTo>
                                  <a:cubicBezTo>
                                    <a:pt x="9397" y="7361"/>
                                    <a:pt x="9397" y="10026"/>
                                    <a:pt x="9397" y="10026"/>
                                  </a:cubicBezTo>
                                  <a:lnTo>
                                    <a:pt x="12572" y="10026"/>
                                  </a:lnTo>
                                  <a:lnTo>
                                    <a:pt x="12572" y="12184"/>
                                  </a:lnTo>
                                  <a:lnTo>
                                    <a:pt x="9397" y="12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89256950" name="Freeform: Shape 1689256950"/>
                          <wps:cNvSpPr/>
                          <wps:spPr>
                            <a:xfrm>
                              <a:off x="5710700" y="404065"/>
                              <a:ext cx="34159" cy="31093"/>
                            </a:xfrm>
                            <a:custGeom>
                              <a:avLst/>
                              <a:gdLst>
                                <a:gd name="csX0" fmla="*/ 11683 w 34159"/>
                                <a:gd name="csY0" fmla="*/ 15991 h 31093"/>
                                <a:gd name="csX1" fmla="*/ 11683 w 34159"/>
                                <a:gd name="csY1" fmla="*/ 25509 h 31093"/>
                                <a:gd name="csX2" fmla="*/ 11937 w 34159"/>
                                <a:gd name="csY2" fmla="*/ 28428 h 31093"/>
                                <a:gd name="csX3" fmla="*/ 12953 w 34159"/>
                                <a:gd name="csY3" fmla="*/ 29444 h 31093"/>
                                <a:gd name="csX4" fmla="*/ 14985 w 34159"/>
                                <a:gd name="csY4" fmla="*/ 29824 h 31093"/>
                                <a:gd name="csX5" fmla="*/ 16001 w 34159"/>
                                <a:gd name="csY5" fmla="*/ 29824 h 31093"/>
                                <a:gd name="csX6" fmla="*/ 16001 w 34159"/>
                                <a:gd name="csY6" fmla="*/ 30713 h 31093"/>
                                <a:gd name="csX7" fmla="*/ 0 w 34159"/>
                                <a:gd name="csY7" fmla="*/ 30713 h 31093"/>
                                <a:gd name="csX8" fmla="*/ 0 w 34159"/>
                                <a:gd name="csY8" fmla="*/ 29824 h 31093"/>
                                <a:gd name="csX9" fmla="*/ 1016 w 34159"/>
                                <a:gd name="csY9" fmla="*/ 29824 h 31093"/>
                                <a:gd name="csX10" fmla="*/ 3175 w 34159"/>
                                <a:gd name="csY10" fmla="*/ 29317 h 31093"/>
                                <a:gd name="csX11" fmla="*/ 4064 w 34159"/>
                                <a:gd name="csY11" fmla="*/ 28175 h 31093"/>
                                <a:gd name="csX12" fmla="*/ 4318 w 34159"/>
                                <a:gd name="csY12" fmla="*/ 25383 h 31093"/>
                                <a:gd name="csX13" fmla="*/ 4318 w 34159"/>
                                <a:gd name="csY13" fmla="*/ 5203 h 31093"/>
                                <a:gd name="csX14" fmla="*/ 4064 w 34159"/>
                                <a:gd name="csY14" fmla="*/ 2284 h 31093"/>
                                <a:gd name="csX15" fmla="*/ 3048 w 34159"/>
                                <a:gd name="csY15" fmla="*/ 1269 h 31093"/>
                                <a:gd name="csX16" fmla="*/ 1016 w 34159"/>
                                <a:gd name="csY16" fmla="*/ 888 h 31093"/>
                                <a:gd name="csX17" fmla="*/ 0 w 34159"/>
                                <a:gd name="csY17" fmla="*/ 888 h 31093"/>
                                <a:gd name="csX18" fmla="*/ 0 w 34159"/>
                                <a:gd name="csY18" fmla="*/ 0 h 31093"/>
                                <a:gd name="csX19" fmla="*/ 16001 w 34159"/>
                                <a:gd name="csY19" fmla="*/ 0 h 31093"/>
                                <a:gd name="csX20" fmla="*/ 16001 w 34159"/>
                                <a:gd name="csY20" fmla="*/ 888 h 31093"/>
                                <a:gd name="csX21" fmla="*/ 14985 w 34159"/>
                                <a:gd name="csY21" fmla="*/ 888 h 31093"/>
                                <a:gd name="csX22" fmla="*/ 12826 w 34159"/>
                                <a:gd name="csY22" fmla="*/ 1396 h 31093"/>
                                <a:gd name="csX23" fmla="*/ 11937 w 34159"/>
                                <a:gd name="csY23" fmla="*/ 2538 h 31093"/>
                                <a:gd name="csX24" fmla="*/ 11683 w 34159"/>
                                <a:gd name="csY24" fmla="*/ 5457 h 31093"/>
                                <a:gd name="csX25" fmla="*/ 11683 w 34159"/>
                                <a:gd name="csY25" fmla="*/ 14087 h 31093"/>
                                <a:gd name="csX26" fmla="*/ 22477 w 34159"/>
                                <a:gd name="csY26" fmla="*/ 14087 h 31093"/>
                                <a:gd name="csX27" fmla="*/ 22477 w 34159"/>
                                <a:gd name="csY27" fmla="*/ 5457 h 31093"/>
                                <a:gd name="csX28" fmla="*/ 22223 w 34159"/>
                                <a:gd name="csY28" fmla="*/ 2538 h 31093"/>
                                <a:gd name="csX29" fmla="*/ 21207 w 34159"/>
                                <a:gd name="csY29" fmla="*/ 1523 h 31093"/>
                                <a:gd name="csX30" fmla="*/ 19175 w 34159"/>
                                <a:gd name="csY30" fmla="*/ 1142 h 31093"/>
                                <a:gd name="csX31" fmla="*/ 18160 w 34159"/>
                                <a:gd name="csY31" fmla="*/ 1142 h 31093"/>
                                <a:gd name="csX32" fmla="*/ 18160 w 34159"/>
                                <a:gd name="csY32" fmla="*/ 254 h 31093"/>
                                <a:gd name="csX33" fmla="*/ 34160 w 34159"/>
                                <a:gd name="csY33" fmla="*/ 254 h 31093"/>
                                <a:gd name="csX34" fmla="*/ 34160 w 34159"/>
                                <a:gd name="csY34" fmla="*/ 1142 h 31093"/>
                                <a:gd name="csX35" fmla="*/ 33144 w 34159"/>
                                <a:gd name="csY35" fmla="*/ 1142 h 31093"/>
                                <a:gd name="csX36" fmla="*/ 30985 w 34159"/>
                                <a:gd name="csY36" fmla="*/ 1650 h 31093"/>
                                <a:gd name="csX37" fmla="*/ 30097 w 34159"/>
                                <a:gd name="csY37" fmla="*/ 2792 h 31093"/>
                                <a:gd name="csX38" fmla="*/ 29842 w 34159"/>
                                <a:gd name="csY38" fmla="*/ 5711 h 31093"/>
                                <a:gd name="csX39" fmla="*/ 29842 w 34159"/>
                                <a:gd name="csY39" fmla="*/ 25890 h 31093"/>
                                <a:gd name="csX40" fmla="*/ 30097 w 34159"/>
                                <a:gd name="csY40" fmla="*/ 28809 h 31093"/>
                                <a:gd name="csX41" fmla="*/ 31112 w 34159"/>
                                <a:gd name="csY41" fmla="*/ 29824 h 31093"/>
                                <a:gd name="csX42" fmla="*/ 33144 w 34159"/>
                                <a:gd name="csY42" fmla="*/ 30205 h 31093"/>
                                <a:gd name="csX43" fmla="*/ 34160 w 34159"/>
                                <a:gd name="csY43" fmla="*/ 30205 h 31093"/>
                                <a:gd name="csX44" fmla="*/ 34160 w 34159"/>
                                <a:gd name="csY44" fmla="*/ 31094 h 31093"/>
                                <a:gd name="csX45" fmla="*/ 18160 w 34159"/>
                                <a:gd name="csY45" fmla="*/ 31094 h 31093"/>
                                <a:gd name="csX46" fmla="*/ 18160 w 34159"/>
                                <a:gd name="csY46" fmla="*/ 30205 h 31093"/>
                                <a:gd name="csX47" fmla="*/ 19175 w 34159"/>
                                <a:gd name="csY47" fmla="*/ 30205 h 31093"/>
                                <a:gd name="csX48" fmla="*/ 21334 w 34159"/>
                                <a:gd name="csY48" fmla="*/ 29698 h 31093"/>
                                <a:gd name="csX49" fmla="*/ 22223 w 34159"/>
                                <a:gd name="csY49" fmla="*/ 28555 h 31093"/>
                                <a:gd name="csX50" fmla="*/ 22477 w 34159"/>
                                <a:gd name="csY50" fmla="*/ 25763 h 31093"/>
                                <a:gd name="csX51" fmla="*/ 22477 w 34159"/>
                                <a:gd name="csY51" fmla="*/ 16245 h 31093"/>
                                <a:gd name="csX52" fmla="*/ 11683 w 34159"/>
                                <a:gd name="csY52" fmla="*/ 16245 h 3109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</a:cxnLst>
                              <a:rect l="l" t="t" r="r" b="b"/>
                              <a:pathLst>
                                <a:path w="34159" h="31093">
                                  <a:moveTo>
                                    <a:pt x="11683" y="15991"/>
                                  </a:moveTo>
                                  <a:lnTo>
                                    <a:pt x="11683" y="25509"/>
                                  </a:lnTo>
                                  <a:cubicBezTo>
                                    <a:pt x="11683" y="27032"/>
                                    <a:pt x="11683" y="28048"/>
                                    <a:pt x="11937" y="28428"/>
                                  </a:cubicBezTo>
                                  <a:cubicBezTo>
                                    <a:pt x="12064" y="28809"/>
                                    <a:pt x="12445" y="29190"/>
                                    <a:pt x="12953" y="29444"/>
                                  </a:cubicBezTo>
                                  <a:cubicBezTo>
                                    <a:pt x="13461" y="29698"/>
                                    <a:pt x="14096" y="29824"/>
                                    <a:pt x="14985" y="29824"/>
                                  </a:cubicBezTo>
                                  <a:lnTo>
                                    <a:pt x="16001" y="29824"/>
                                  </a:lnTo>
                                  <a:lnTo>
                                    <a:pt x="16001" y="30713"/>
                                  </a:lnTo>
                                  <a:lnTo>
                                    <a:pt x="0" y="30713"/>
                                  </a:lnTo>
                                  <a:lnTo>
                                    <a:pt x="0" y="29824"/>
                                  </a:lnTo>
                                  <a:lnTo>
                                    <a:pt x="1016" y="29824"/>
                                  </a:lnTo>
                                  <a:cubicBezTo>
                                    <a:pt x="1905" y="29824"/>
                                    <a:pt x="2667" y="29698"/>
                                    <a:pt x="3175" y="29317"/>
                                  </a:cubicBezTo>
                                  <a:cubicBezTo>
                                    <a:pt x="3556" y="29063"/>
                                    <a:pt x="3937" y="28809"/>
                                    <a:pt x="4064" y="28175"/>
                                  </a:cubicBezTo>
                                  <a:cubicBezTo>
                                    <a:pt x="4191" y="27794"/>
                                    <a:pt x="4318" y="26905"/>
                                    <a:pt x="4318" y="25383"/>
                                  </a:cubicBezTo>
                                  <a:lnTo>
                                    <a:pt x="4318" y="5203"/>
                                  </a:lnTo>
                                  <a:cubicBezTo>
                                    <a:pt x="4318" y="3680"/>
                                    <a:pt x="4318" y="2665"/>
                                    <a:pt x="4064" y="2284"/>
                                  </a:cubicBezTo>
                                  <a:cubicBezTo>
                                    <a:pt x="3937" y="1904"/>
                                    <a:pt x="3556" y="1523"/>
                                    <a:pt x="3048" y="1269"/>
                                  </a:cubicBezTo>
                                  <a:cubicBezTo>
                                    <a:pt x="2540" y="1015"/>
                                    <a:pt x="1905" y="888"/>
                                    <a:pt x="1016" y="888"/>
                                  </a:cubicBez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6001" y="0"/>
                                  </a:lnTo>
                                  <a:lnTo>
                                    <a:pt x="16001" y="888"/>
                                  </a:lnTo>
                                  <a:lnTo>
                                    <a:pt x="14985" y="888"/>
                                  </a:lnTo>
                                  <a:cubicBezTo>
                                    <a:pt x="14096" y="888"/>
                                    <a:pt x="13334" y="1015"/>
                                    <a:pt x="12826" y="1396"/>
                                  </a:cubicBezTo>
                                  <a:cubicBezTo>
                                    <a:pt x="12445" y="1650"/>
                                    <a:pt x="12064" y="2031"/>
                                    <a:pt x="11937" y="2538"/>
                                  </a:cubicBezTo>
                                  <a:cubicBezTo>
                                    <a:pt x="11810" y="2919"/>
                                    <a:pt x="11683" y="3807"/>
                                    <a:pt x="11683" y="5457"/>
                                  </a:cubicBezTo>
                                  <a:lnTo>
                                    <a:pt x="11683" y="14087"/>
                                  </a:lnTo>
                                  <a:lnTo>
                                    <a:pt x="22477" y="14087"/>
                                  </a:lnTo>
                                  <a:lnTo>
                                    <a:pt x="22477" y="5457"/>
                                  </a:lnTo>
                                  <a:cubicBezTo>
                                    <a:pt x="22477" y="3934"/>
                                    <a:pt x="22477" y="2919"/>
                                    <a:pt x="22223" y="2538"/>
                                  </a:cubicBezTo>
                                  <a:cubicBezTo>
                                    <a:pt x="22096" y="2157"/>
                                    <a:pt x="21715" y="1777"/>
                                    <a:pt x="21207" y="1523"/>
                                  </a:cubicBezTo>
                                  <a:cubicBezTo>
                                    <a:pt x="20699" y="1269"/>
                                    <a:pt x="19937" y="1142"/>
                                    <a:pt x="19175" y="1142"/>
                                  </a:cubicBezTo>
                                  <a:lnTo>
                                    <a:pt x="18160" y="1142"/>
                                  </a:lnTo>
                                  <a:lnTo>
                                    <a:pt x="18160" y="254"/>
                                  </a:lnTo>
                                  <a:lnTo>
                                    <a:pt x="34160" y="254"/>
                                  </a:lnTo>
                                  <a:lnTo>
                                    <a:pt x="34160" y="1142"/>
                                  </a:lnTo>
                                  <a:lnTo>
                                    <a:pt x="33144" y="1142"/>
                                  </a:lnTo>
                                  <a:cubicBezTo>
                                    <a:pt x="32255" y="1142"/>
                                    <a:pt x="31493" y="1269"/>
                                    <a:pt x="30985" y="1650"/>
                                  </a:cubicBezTo>
                                  <a:cubicBezTo>
                                    <a:pt x="30604" y="1904"/>
                                    <a:pt x="30223" y="2284"/>
                                    <a:pt x="30097" y="2792"/>
                                  </a:cubicBezTo>
                                  <a:cubicBezTo>
                                    <a:pt x="29969" y="3173"/>
                                    <a:pt x="29842" y="4061"/>
                                    <a:pt x="29842" y="5711"/>
                                  </a:cubicBezTo>
                                  <a:lnTo>
                                    <a:pt x="29842" y="25890"/>
                                  </a:lnTo>
                                  <a:cubicBezTo>
                                    <a:pt x="29842" y="27413"/>
                                    <a:pt x="29842" y="28428"/>
                                    <a:pt x="30097" y="28809"/>
                                  </a:cubicBezTo>
                                  <a:cubicBezTo>
                                    <a:pt x="30223" y="29190"/>
                                    <a:pt x="30604" y="29571"/>
                                    <a:pt x="31112" y="29824"/>
                                  </a:cubicBezTo>
                                  <a:cubicBezTo>
                                    <a:pt x="31620" y="30078"/>
                                    <a:pt x="32255" y="30205"/>
                                    <a:pt x="33144" y="30205"/>
                                  </a:cubicBezTo>
                                  <a:lnTo>
                                    <a:pt x="34160" y="30205"/>
                                  </a:lnTo>
                                  <a:lnTo>
                                    <a:pt x="34160" y="31094"/>
                                  </a:lnTo>
                                  <a:lnTo>
                                    <a:pt x="18160" y="31094"/>
                                  </a:lnTo>
                                  <a:lnTo>
                                    <a:pt x="18160" y="30205"/>
                                  </a:lnTo>
                                  <a:lnTo>
                                    <a:pt x="19175" y="30205"/>
                                  </a:lnTo>
                                  <a:cubicBezTo>
                                    <a:pt x="20064" y="30205"/>
                                    <a:pt x="20826" y="30078"/>
                                    <a:pt x="21334" y="29698"/>
                                  </a:cubicBezTo>
                                  <a:cubicBezTo>
                                    <a:pt x="21715" y="29444"/>
                                    <a:pt x="22096" y="29190"/>
                                    <a:pt x="22223" y="28555"/>
                                  </a:cubicBezTo>
                                  <a:cubicBezTo>
                                    <a:pt x="22350" y="28175"/>
                                    <a:pt x="22477" y="27286"/>
                                    <a:pt x="22477" y="25763"/>
                                  </a:cubicBezTo>
                                  <a:lnTo>
                                    <a:pt x="22477" y="16245"/>
                                  </a:lnTo>
                                  <a:lnTo>
                                    <a:pt x="11683" y="16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20253787" name="Freeform: Shape 820253787"/>
                          <wps:cNvSpPr/>
                          <wps:spPr>
                            <a:xfrm>
                              <a:off x="5747019" y="412949"/>
                              <a:ext cx="17778" cy="22463"/>
                            </a:xfrm>
                            <a:custGeom>
                              <a:avLst/>
                              <a:gdLst>
                                <a:gd name="csX0" fmla="*/ 11937 w 17778"/>
                                <a:gd name="csY0" fmla="*/ 9011 h 22463"/>
                                <a:gd name="csX1" fmla="*/ 11556 w 17778"/>
                                <a:gd name="csY1" fmla="*/ 4061 h 22463"/>
                                <a:gd name="csX2" fmla="*/ 10286 w 17778"/>
                                <a:gd name="csY2" fmla="*/ 2031 h 22463"/>
                                <a:gd name="csX3" fmla="*/ 9016 w 17778"/>
                                <a:gd name="csY3" fmla="*/ 1650 h 22463"/>
                                <a:gd name="csX4" fmla="*/ 7111 w 17778"/>
                                <a:gd name="csY4" fmla="*/ 2792 h 22463"/>
                                <a:gd name="csX5" fmla="*/ 5841 w 17778"/>
                                <a:gd name="csY5" fmla="*/ 8249 h 22463"/>
                                <a:gd name="csX6" fmla="*/ 5841 w 17778"/>
                                <a:gd name="csY6" fmla="*/ 9011 h 22463"/>
                                <a:gd name="csX7" fmla="*/ 11937 w 17778"/>
                                <a:gd name="csY7" fmla="*/ 9011 h 22463"/>
                                <a:gd name="csX8" fmla="*/ 17524 w 17778"/>
                                <a:gd name="csY8" fmla="*/ 10407 h 22463"/>
                                <a:gd name="csX9" fmla="*/ 5968 w 17778"/>
                                <a:gd name="csY9" fmla="*/ 10407 h 22463"/>
                                <a:gd name="csX10" fmla="*/ 8254 w 17778"/>
                                <a:gd name="csY10" fmla="*/ 17006 h 22463"/>
                                <a:gd name="csX11" fmla="*/ 12064 w 17778"/>
                                <a:gd name="csY11" fmla="*/ 18910 h 22463"/>
                                <a:gd name="csX12" fmla="*/ 14476 w 17778"/>
                                <a:gd name="csY12" fmla="*/ 18149 h 22463"/>
                                <a:gd name="csX13" fmla="*/ 16889 w 17778"/>
                                <a:gd name="csY13" fmla="*/ 15483 h 22463"/>
                                <a:gd name="csX14" fmla="*/ 17651 w 17778"/>
                                <a:gd name="csY14" fmla="*/ 15991 h 22463"/>
                                <a:gd name="csX15" fmla="*/ 13842 w 17778"/>
                                <a:gd name="csY15" fmla="*/ 20941 h 22463"/>
                                <a:gd name="csX16" fmla="*/ 9016 w 17778"/>
                                <a:gd name="csY16" fmla="*/ 22464 h 22463"/>
                                <a:gd name="csX17" fmla="*/ 1905 w 17778"/>
                                <a:gd name="csY17" fmla="*/ 18783 h 22463"/>
                                <a:gd name="csX18" fmla="*/ 0 w 17778"/>
                                <a:gd name="csY18" fmla="*/ 11549 h 22463"/>
                                <a:gd name="csX19" fmla="*/ 2921 w 17778"/>
                                <a:gd name="csY19" fmla="*/ 3173 h 22463"/>
                                <a:gd name="csX20" fmla="*/ 9651 w 17778"/>
                                <a:gd name="csY20" fmla="*/ 0 h 22463"/>
                                <a:gd name="csX21" fmla="*/ 15239 w 17778"/>
                                <a:gd name="csY21" fmla="*/ 2665 h 22463"/>
                                <a:gd name="csX22" fmla="*/ 17778 w 17778"/>
                                <a:gd name="csY22" fmla="*/ 10534 h 2246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7778" h="22463">
                                  <a:moveTo>
                                    <a:pt x="11937" y="9011"/>
                                  </a:moveTo>
                                  <a:cubicBezTo>
                                    <a:pt x="11937" y="6599"/>
                                    <a:pt x="11810" y="4950"/>
                                    <a:pt x="11556" y="4061"/>
                                  </a:cubicBezTo>
                                  <a:cubicBezTo>
                                    <a:pt x="11302" y="3173"/>
                                    <a:pt x="10921" y="2411"/>
                                    <a:pt x="10286" y="2031"/>
                                  </a:cubicBezTo>
                                  <a:cubicBezTo>
                                    <a:pt x="10032" y="1777"/>
                                    <a:pt x="9524" y="1650"/>
                                    <a:pt x="9016" y="1650"/>
                                  </a:cubicBezTo>
                                  <a:cubicBezTo>
                                    <a:pt x="8254" y="1650"/>
                                    <a:pt x="7619" y="2031"/>
                                    <a:pt x="7111" y="2792"/>
                                  </a:cubicBezTo>
                                  <a:cubicBezTo>
                                    <a:pt x="6222" y="4188"/>
                                    <a:pt x="5841" y="5965"/>
                                    <a:pt x="5841" y="8249"/>
                                  </a:cubicBezTo>
                                  <a:lnTo>
                                    <a:pt x="5841" y="9011"/>
                                  </a:lnTo>
                                  <a:lnTo>
                                    <a:pt x="11937" y="9011"/>
                                  </a:lnTo>
                                  <a:close/>
                                  <a:moveTo>
                                    <a:pt x="17524" y="10407"/>
                                  </a:moveTo>
                                  <a:lnTo>
                                    <a:pt x="5968" y="10407"/>
                                  </a:lnTo>
                                  <a:cubicBezTo>
                                    <a:pt x="6096" y="13199"/>
                                    <a:pt x="6857" y="15483"/>
                                    <a:pt x="8254" y="17006"/>
                                  </a:cubicBezTo>
                                  <a:cubicBezTo>
                                    <a:pt x="9270" y="18275"/>
                                    <a:pt x="10540" y="18910"/>
                                    <a:pt x="12064" y="18910"/>
                                  </a:cubicBezTo>
                                  <a:cubicBezTo>
                                    <a:pt x="12953" y="18910"/>
                                    <a:pt x="13842" y="18656"/>
                                    <a:pt x="14476" y="18149"/>
                                  </a:cubicBezTo>
                                  <a:cubicBezTo>
                                    <a:pt x="15239" y="17641"/>
                                    <a:pt x="16001" y="16752"/>
                                    <a:pt x="16889" y="15483"/>
                                  </a:cubicBezTo>
                                  <a:lnTo>
                                    <a:pt x="17651" y="15991"/>
                                  </a:lnTo>
                                  <a:cubicBezTo>
                                    <a:pt x="16508" y="18275"/>
                                    <a:pt x="15239" y="19925"/>
                                    <a:pt x="13842" y="20941"/>
                                  </a:cubicBezTo>
                                  <a:cubicBezTo>
                                    <a:pt x="12445" y="21956"/>
                                    <a:pt x="10794" y="22464"/>
                                    <a:pt x="9016" y="22464"/>
                                  </a:cubicBezTo>
                                  <a:cubicBezTo>
                                    <a:pt x="5841" y="22464"/>
                                    <a:pt x="3556" y="21194"/>
                                    <a:pt x="1905" y="18783"/>
                                  </a:cubicBezTo>
                                  <a:cubicBezTo>
                                    <a:pt x="635" y="16879"/>
                                    <a:pt x="0" y="14468"/>
                                    <a:pt x="0" y="11549"/>
                                  </a:cubicBezTo>
                                  <a:cubicBezTo>
                                    <a:pt x="0" y="7995"/>
                                    <a:pt x="1016" y="5203"/>
                                    <a:pt x="2921" y="3173"/>
                                  </a:cubicBezTo>
                                  <a:cubicBezTo>
                                    <a:pt x="4826" y="1142"/>
                                    <a:pt x="7111" y="0"/>
                                    <a:pt x="9651" y="0"/>
                                  </a:cubicBezTo>
                                  <a:cubicBezTo>
                                    <a:pt x="11810" y="0"/>
                                    <a:pt x="13715" y="888"/>
                                    <a:pt x="15239" y="2665"/>
                                  </a:cubicBezTo>
                                  <a:cubicBezTo>
                                    <a:pt x="16763" y="4442"/>
                                    <a:pt x="17651" y="6980"/>
                                    <a:pt x="17778" y="1053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26010415" name="Freeform: Shape 1826010415"/>
                          <wps:cNvSpPr/>
                          <wps:spPr>
                            <a:xfrm>
                              <a:off x="5767718" y="413076"/>
                              <a:ext cx="19937" cy="21955"/>
                            </a:xfrm>
                            <a:custGeom>
                              <a:avLst/>
                              <a:gdLst>
                                <a:gd name="csX0" fmla="*/ 11175 w 19937"/>
                                <a:gd name="csY0" fmla="*/ 16879 h 21955"/>
                                <a:gd name="csX1" fmla="*/ 11175 w 19937"/>
                                <a:gd name="csY1" fmla="*/ 9772 h 21955"/>
                                <a:gd name="csX2" fmla="*/ 7111 w 19937"/>
                                <a:gd name="csY2" fmla="*/ 13199 h 21955"/>
                                <a:gd name="csX3" fmla="*/ 6222 w 19937"/>
                                <a:gd name="csY3" fmla="*/ 15610 h 21955"/>
                                <a:gd name="csX4" fmla="*/ 6984 w 19937"/>
                                <a:gd name="csY4" fmla="*/ 17387 h 21955"/>
                                <a:gd name="csX5" fmla="*/ 8508 w 19937"/>
                                <a:gd name="csY5" fmla="*/ 18022 h 21955"/>
                                <a:gd name="csX6" fmla="*/ 11175 w 19937"/>
                                <a:gd name="csY6" fmla="*/ 16752 h 21955"/>
                                <a:gd name="csX7" fmla="*/ 11175 w 19937"/>
                                <a:gd name="csY7" fmla="*/ 18529 h 21955"/>
                                <a:gd name="csX8" fmla="*/ 4190 w 19937"/>
                                <a:gd name="csY8" fmla="*/ 21956 h 21955"/>
                                <a:gd name="csX9" fmla="*/ 1143 w 19937"/>
                                <a:gd name="csY9" fmla="*/ 20814 h 21955"/>
                                <a:gd name="csX10" fmla="*/ 0 w 19937"/>
                                <a:gd name="csY10" fmla="*/ 17895 h 21955"/>
                                <a:gd name="csX11" fmla="*/ 2032 w 19937"/>
                                <a:gd name="csY11" fmla="*/ 13580 h 21955"/>
                                <a:gd name="csX12" fmla="*/ 11048 w 19937"/>
                                <a:gd name="csY12" fmla="*/ 8503 h 21955"/>
                                <a:gd name="csX13" fmla="*/ 11048 w 19937"/>
                                <a:gd name="csY13" fmla="*/ 6346 h 21955"/>
                                <a:gd name="csX14" fmla="*/ 10794 w 19937"/>
                                <a:gd name="csY14" fmla="*/ 3300 h 21955"/>
                                <a:gd name="csX15" fmla="*/ 9778 w 19937"/>
                                <a:gd name="csY15" fmla="*/ 2158 h 21955"/>
                                <a:gd name="csX16" fmla="*/ 8127 w 19937"/>
                                <a:gd name="csY16" fmla="*/ 1650 h 21955"/>
                                <a:gd name="csX17" fmla="*/ 5714 w 19937"/>
                                <a:gd name="csY17" fmla="*/ 2284 h 21955"/>
                                <a:gd name="csX18" fmla="*/ 5079 w 19937"/>
                                <a:gd name="csY18" fmla="*/ 3300 h 21955"/>
                                <a:gd name="csX19" fmla="*/ 5714 w 19937"/>
                                <a:gd name="csY19" fmla="*/ 4442 h 21955"/>
                                <a:gd name="csX20" fmla="*/ 6603 w 19937"/>
                                <a:gd name="csY20" fmla="*/ 6346 h 21955"/>
                                <a:gd name="csX21" fmla="*/ 5714 w 19937"/>
                                <a:gd name="csY21" fmla="*/ 8249 h 21955"/>
                                <a:gd name="csX22" fmla="*/ 3556 w 19937"/>
                                <a:gd name="csY22" fmla="*/ 9011 h 21955"/>
                                <a:gd name="csX23" fmla="*/ 1143 w 19937"/>
                                <a:gd name="csY23" fmla="*/ 8122 h 21955"/>
                                <a:gd name="csX24" fmla="*/ 127 w 19937"/>
                                <a:gd name="csY24" fmla="*/ 6092 h 21955"/>
                                <a:gd name="csX25" fmla="*/ 1397 w 19937"/>
                                <a:gd name="csY25" fmla="*/ 3046 h 21955"/>
                                <a:gd name="csX26" fmla="*/ 4952 w 19937"/>
                                <a:gd name="csY26" fmla="*/ 761 h 21955"/>
                                <a:gd name="csX27" fmla="*/ 9778 w 19937"/>
                                <a:gd name="csY27" fmla="*/ 0 h 21955"/>
                                <a:gd name="csX28" fmla="*/ 14604 w 19937"/>
                                <a:gd name="csY28" fmla="*/ 1269 h 21955"/>
                                <a:gd name="csX29" fmla="*/ 16889 w 19937"/>
                                <a:gd name="csY29" fmla="*/ 4061 h 21955"/>
                                <a:gd name="csX30" fmla="*/ 17270 w 19937"/>
                                <a:gd name="csY30" fmla="*/ 8376 h 21955"/>
                                <a:gd name="csX31" fmla="*/ 17270 w 19937"/>
                                <a:gd name="csY31" fmla="*/ 16626 h 21955"/>
                                <a:gd name="csX32" fmla="*/ 17270 w 19937"/>
                                <a:gd name="csY32" fmla="*/ 18402 h 21955"/>
                                <a:gd name="csX33" fmla="*/ 17651 w 19937"/>
                                <a:gd name="csY33" fmla="*/ 18910 h 21955"/>
                                <a:gd name="csX34" fmla="*/ 18159 w 19937"/>
                                <a:gd name="csY34" fmla="*/ 19037 h 21955"/>
                                <a:gd name="csX35" fmla="*/ 19302 w 19937"/>
                                <a:gd name="csY35" fmla="*/ 18149 h 21955"/>
                                <a:gd name="csX36" fmla="*/ 19937 w 19937"/>
                                <a:gd name="csY36" fmla="*/ 18656 h 21955"/>
                                <a:gd name="csX37" fmla="*/ 17651 w 19937"/>
                                <a:gd name="csY37" fmla="*/ 21068 h 21955"/>
                                <a:gd name="csX38" fmla="*/ 14857 w 19937"/>
                                <a:gd name="csY38" fmla="*/ 21829 h 21955"/>
                                <a:gd name="csX39" fmla="*/ 12064 w 19937"/>
                                <a:gd name="csY39" fmla="*/ 20941 h 21955"/>
                                <a:gd name="csX40" fmla="*/ 10794 w 19937"/>
                                <a:gd name="csY40" fmla="*/ 18402 h 2195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</a:cxnLst>
                              <a:rect l="l" t="t" r="r" b="b"/>
                              <a:pathLst>
                                <a:path w="19937" h="21955">
                                  <a:moveTo>
                                    <a:pt x="11175" y="16879"/>
                                  </a:moveTo>
                                  <a:lnTo>
                                    <a:pt x="11175" y="9772"/>
                                  </a:lnTo>
                                  <a:cubicBezTo>
                                    <a:pt x="9397" y="10788"/>
                                    <a:pt x="8000" y="11930"/>
                                    <a:pt x="7111" y="13199"/>
                                  </a:cubicBezTo>
                                  <a:cubicBezTo>
                                    <a:pt x="6476" y="13960"/>
                                    <a:pt x="6222" y="14849"/>
                                    <a:pt x="6222" y="15610"/>
                                  </a:cubicBezTo>
                                  <a:cubicBezTo>
                                    <a:pt x="6222" y="16245"/>
                                    <a:pt x="6476" y="16879"/>
                                    <a:pt x="6984" y="17387"/>
                                  </a:cubicBezTo>
                                  <a:cubicBezTo>
                                    <a:pt x="7365" y="17768"/>
                                    <a:pt x="7873" y="18022"/>
                                    <a:pt x="8508" y="18022"/>
                                  </a:cubicBezTo>
                                  <a:cubicBezTo>
                                    <a:pt x="9270" y="18022"/>
                                    <a:pt x="10159" y="17641"/>
                                    <a:pt x="11175" y="16752"/>
                                  </a:cubicBezTo>
                                  <a:moveTo>
                                    <a:pt x="11175" y="18529"/>
                                  </a:moveTo>
                                  <a:cubicBezTo>
                                    <a:pt x="8635" y="20814"/>
                                    <a:pt x="6222" y="21956"/>
                                    <a:pt x="4190" y="21956"/>
                                  </a:cubicBezTo>
                                  <a:cubicBezTo>
                                    <a:pt x="3048" y="21956"/>
                                    <a:pt x="2032" y="21575"/>
                                    <a:pt x="1143" y="20814"/>
                                  </a:cubicBezTo>
                                  <a:cubicBezTo>
                                    <a:pt x="381" y="20052"/>
                                    <a:pt x="0" y="19037"/>
                                    <a:pt x="0" y="17895"/>
                                  </a:cubicBezTo>
                                  <a:cubicBezTo>
                                    <a:pt x="0" y="16245"/>
                                    <a:pt x="635" y="14849"/>
                                    <a:pt x="2032" y="13580"/>
                                  </a:cubicBezTo>
                                  <a:cubicBezTo>
                                    <a:pt x="3429" y="12311"/>
                                    <a:pt x="6476" y="10534"/>
                                    <a:pt x="11048" y="8503"/>
                                  </a:cubicBezTo>
                                  <a:lnTo>
                                    <a:pt x="11048" y="6346"/>
                                  </a:lnTo>
                                  <a:cubicBezTo>
                                    <a:pt x="11048" y="4696"/>
                                    <a:pt x="11048" y="3807"/>
                                    <a:pt x="10794" y="3300"/>
                                  </a:cubicBezTo>
                                  <a:cubicBezTo>
                                    <a:pt x="10667" y="2919"/>
                                    <a:pt x="10286" y="2538"/>
                                    <a:pt x="9778" y="2158"/>
                                  </a:cubicBezTo>
                                  <a:cubicBezTo>
                                    <a:pt x="9270" y="1777"/>
                                    <a:pt x="8762" y="1650"/>
                                    <a:pt x="8127" y="1650"/>
                                  </a:cubicBezTo>
                                  <a:cubicBezTo>
                                    <a:pt x="7111" y="1650"/>
                                    <a:pt x="6349" y="1904"/>
                                    <a:pt x="5714" y="2284"/>
                                  </a:cubicBezTo>
                                  <a:cubicBezTo>
                                    <a:pt x="5333" y="2538"/>
                                    <a:pt x="5079" y="2919"/>
                                    <a:pt x="5079" y="3300"/>
                                  </a:cubicBezTo>
                                  <a:cubicBezTo>
                                    <a:pt x="5079" y="3680"/>
                                    <a:pt x="5333" y="4061"/>
                                    <a:pt x="5714" y="4442"/>
                                  </a:cubicBezTo>
                                  <a:cubicBezTo>
                                    <a:pt x="6349" y="5077"/>
                                    <a:pt x="6603" y="5711"/>
                                    <a:pt x="6603" y="6346"/>
                                  </a:cubicBezTo>
                                  <a:cubicBezTo>
                                    <a:pt x="6603" y="7107"/>
                                    <a:pt x="6349" y="7742"/>
                                    <a:pt x="5714" y="8249"/>
                                  </a:cubicBezTo>
                                  <a:cubicBezTo>
                                    <a:pt x="5207" y="8757"/>
                                    <a:pt x="4445" y="9011"/>
                                    <a:pt x="3556" y="9011"/>
                                  </a:cubicBezTo>
                                  <a:cubicBezTo>
                                    <a:pt x="2667" y="9011"/>
                                    <a:pt x="1778" y="8757"/>
                                    <a:pt x="1143" y="8122"/>
                                  </a:cubicBezTo>
                                  <a:cubicBezTo>
                                    <a:pt x="508" y="7488"/>
                                    <a:pt x="127" y="6853"/>
                                    <a:pt x="127" y="6092"/>
                                  </a:cubicBezTo>
                                  <a:cubicBezTo>
                                    <a:pt x="127" y="4950"/>
                                    <a:pt x="508" y="3934"/>
                                    <a:pt x="1397" y="3046"/>
                                  </a:cubicBezTo>
                                  <a:cubicBezTo>
                                    <a:pt x="2286" y="2031"/>
                                    <a:pt x="3429" y="1269"/>
                                    <a:pt x="4952" y="761"/>
                                  </a:cubicBezTo>
                                  <a:cubicBezTo>
                                    <a:pt x="6476" y="254"/>
                                    <a:pt x="8127" y="0"/>
                                    <a:pt x="9778" y="0"/>
                                  </a:cubicBezTo>
                                  <a:cubicBezTo>
                                    <a:pt x="11810" y="0"/>
                                    <a:pt x="13334" y="381"/>
                                    <a:pt x="14604" y="1269"/>
                                  </a:cubicBezTo>
                                  <a:cubicBezTo>
                                    <a:pt x="15746" y="2158"/>
                                    <a:pt x="16508" y="3046"/>
                                    <a:pt x="16889" y="4061"/>
                                  </a:cubicBezTo>
                                  <a:cubicBezTo>
                                    <a:pt x="17143" y="4696"/>
                                    <a:pt x="17270" y="6092"/>
                                    <a:pt x="17270" y="8376"/>
                                  </a:cubicBezTo>
                                  <a:lnTo>
                                    <a:pt x="17270" y="16626"/>
                                  </a:lnTo>
                                  <a:cubicBezTo>
                                    <a:pt x="17270" y="17641"/>
                                    <a:pt x="17270" y="18149"/>
                                    <a:pt x="17270" y="18402"/>
                                  </a:cubicBezTo>
                                  <a:cubicBezTo>
                                    <a:pt x="17270" y="18656"/>
                                    <a:pt x="17524" y="18783"/>
                                    <a:pt x="17651" y="18910"/>
                                  </a:cubicBezTo>
                                  <a:cubicBezTo>
                                    <a:pt x="17778" y="18910"/>
                                    <a:pt x="17905" y="19037"/>
                                    <a:pt x="18159" y="19037"/>
                                  </a:cubicBezTo>
                                  <a:cubicBezTo>
                                    <a:pt x="18540" y="19037"/>
                                    <a:pt x="18921" y="18783"/>
                                    <a:pt x="19302" y="18149"/>
                                  </a:cubicBezTo>
                                  <a:lnTo>
                                    <a:pt x="19937" y="18656"/>
                                  </a:lnTo>
                                  <a:cubicBezTo>
                                    <a:pt x="19175" y="19798"/>
                                    <a:pt x="18413" y="20560"/>
                                    <a:pt x="17651" y="21068"/>
                                  </a:cubicBezTo>
                                  <a:cubicBezTo>
                                    <a:pt x="16889" y="21575"/>
                                    <a:pt x="15874" y="21829"/>
                                    <a:pt x="14857" y="21829"/>
                                  </a:cubicBezTo>
                                  <a:cubicBezTo>
                                    <a:pt x="13715" y="21829"/>
                                    <a:pt x="12699" y="21575"/>
                                    <a:pt x="12064" y="20941"/>
                                  </a:cubicBezTo>
                                  <a:cubicBezTo>
                                    <a:pt x="11429" y="20433"/>
                                    <a:pt x="10921" y="19545"/>
                                    <a:pt x="10794" y="1840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57963290" name="Freeform: Shape 1157963290"/>
                          <wps:cNvSpPr/>
                          <wps:spPr>
                            <a:xfrm>
                              <a:off x="5789941" y="404065"/>
                              <a:ext cx="11555" cy="30712"/>
                            </a:xfrm>
                            <a:custGeom>
                              <a:avLst/>
                              <a:gdLst>
                                <a:gd name="csX0" fmla="*/ 9016 w 11555"/>
                                <a:gd name="csY0" fmla="*/ 0 h 30712"/>
                                <a:gd name="csX1" fmla="*/ 9016 w 11555"/>
                                <a:gd name="csY1" fmla="*/ 26271 h 30712"/>
                                <a:gd name="csX2" fmla="*/ 9524 w 11555"/>
                                <a:gd name="csY2" fmla="*/ 29063 h 30712"/>
                                <a:gd name="csX3" fmla="*/ 11556 w 11555"/>
                                <a:gd name="csY3" fmla="*/ 29824 h 30712"/>
                                <a:gd name="csX4" fmla="*/ 11556 w 11555"/>
                                <a:gd name="csY4" fmla="*/ 30713 h 30712"/>
                                <a:gd name="csX5" fmla="*/ 127 w 11555"/>
                                <a:gd name="csY5" fmla="*/ 30713 h 30712"/>
                                <a:gd name="csX6" fmla="*/ 127 w 11555"/>
                                <a:gd name="csY6" fmla="*/ 29824 h 30712"/>
                                <a:gd name="csX7" fmla="*/ 2159 w 11555"/>
                                <a:gd name="csY7" fmla="*/ 29063 h 30712"/>
                                <a:gd name="csX8" fmla="*/ 2540 w 11555"/>
                                <a:gd name="csY8" fmla="*/ 26271 h 30712"/>
                                <a:gd name="csX9" fmla="*/ 2540 w 11555"/>
                                <a:gd name="csY9" fmla="*/ 4442 h 30712"/>
                                <a:gd name="csX10" fmla="*/ 2032 w 11555"/>
                                <a:gd name="csY10" fmla="*/ 1650 h 30712"/>
                                <a:gd name="csX11" fmla="*/ 0 w 11555"/>
                                <a:gd name="csY11" fmla="*/ 888 h 30712"/>
                                <a:gd name="csX12" fmla="*/ 0 w 11555"/>
                                <a:gd name="csY12" fmla="*/ 0 h 30712"/>
                                <a:gd name="csX13" fmla="*/ 8889 w 11555"/>
                                <a:gd name="csY13" fmla="*/ 0 h 3071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11555" h="30712">
                                  <a:moveTo>
                                    <a:pt x="9016" y="0"/>
                                  </a:moveTo>
                                  <a:lnTo>
                                    <a:pt x="9016" y="26271"/>
                                  </a:lnTo>
                                  <a:cubicBezTo>
                                    <a:pt x="9016" y="27794"/>
                                    <a:pt x="9143" y="28682"/>
                                    <a:pt x="9524" y="29063"/>
                                  </a:cubicBezTo>
                                  <a:cubicBezTo>
                                    <a:pt x="9905" y="29444"/>
                                    <a:pt x="10540" y="29698"/>
                                    <a:pt x="11556" y="29824"/>
                                  </a:cubicBezTo>
                                  <a:lnTo>
                                    <a:pt x="11556" y="30713"/>
                                  </a:lnTo>
                                  <a:lnTo>
                                    <a:pt x="127" y="30713"/>
                                  </a:lnTo>
                                  <a:lnTo>
                                    <a:pt x="127" y="29824"/>
                                  </a:lnTo>
                                  <a:cubicBezTo>
                                    <a:pt x="1016" y="29824"/>
                                    <a:pt x="1778" y="29571"/>
                                    <a:pt x="2159" y="29063"/>
                                  </a:cubicBezTo>
                                  <a:cubicBezTo>
                                    <a:pt x="2413" y="28682"/>
                                    <a:pt x="2540" y="27794"/>
                                    <a:pt x="2540" y="26271"/>
                                  </a:cubicBezTo>
                                  <a:lnTo>
                                    <a:pt x="2540" y="4442"/>
                                  </a:lnTo>
                                  <a:cubicBezTo>
                                    <a:pt x="2540" y="2919"/>
                                    <a:pt x="2413" y="2031"/>
                                    <a:pt x="2032" y="1650"/>
                                  </a:cubicBezTo>
                                  <a:cubicBezTo>
                                    <a:pt x="1651" y="1269"/>
                                    <a:pt x="1016" y="1015"/>
                                    <a:pt x="0" y="888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88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73326959" name="Freeform: Shape 1373326959"/>
                          <wps:cNvSpPr/>
                          <wps:spPr>
                            <a:xfrm>
                              <a:off x="5802386" y="405842"/>
                              <a:ext cx="14223" cy="29316"/>
                            </a:xfrm>
                            <a:custGeom>
                              <a:avLst/>
                              <a:gdLst>
                                <a:gd name="csX0" fmla="*/ 9270 w 14223"/>
                                <a:gd name="csY0" fmla="*/ 0 h 29316"/>
                                <a:gd name="csX1" fmla="*/ 9270 w 14223"/>
                                <a:gd name="csY1" fmla="*/ 7742 h 29316"/>
                                <a:gd name="csX2" fmla="*/ 14223 w 14223"/>
                                <a:gd name="csY2" fmla="*/ 7742 h 29316"/>
                                <a:gd name="csX3" fmla="*/ 14223 w 14223"/>
                                <a:gd name="csY3" fmla="*/ 10026 h 29316"/>
                                <a:gd name="csX4" fmla="*/ 9270 w 14223"/>
                                <a:gd name="csY4" fmla="*/ 10026 h 29316"/>
                                <a:gd name="csX5" fmla="*/ 9270 w 14223"/>
                                <a:gd name="csY5" fmla="*/ 23098 h 29316"/>
                                <a:gd name="csX6" fmla="*/ 9397 w 14223"/>
                                <a:gd name="csY6" fmla="*/ 25509 h 29316"/>
                                <a:gd name="csX7" fmla="*/ 10032 w 14223"/>
                                <a:gd name="csY7" fmla="*/ 26398 h 29316"/>
                                <a:gd name="csX8" fmla="*/ 10794 w 14223"/>
                                <a:gd name="csY8" fmla="*/ 26779 h 29316"/>
                                <a:gd name="csX9" fmla="*/ 13588 w 14223"/>
                                <a:gd name="csY9" fmla="*/ 24494 h 29316"/>
                                <a:gd name="csX10" fmla="*/ 14223 w 14223"/>
                                <a:gd name="csY10" fmla="*/ 25002 h 29316"/>
                                <a:gd name="csX11" fmla="*/ 8255 w 14223"/>
                                <a:gd name="csY11" fmla="*/ 29317 h 29316"/>
                                <a:gd name="csX12" fmla="*/ 4826 w 14223"/>
                                <a:gd name="csY12" fmla="*/ 28175 h 29316"/>
                                <a:gd name="csX13" fmla="*/ 3048 w 14223"/>
                                <a:gd name="csY13" fmla="*/ 25636 h 29316"/>
                                <a:gd name="csX14" fmla="*/ 2794 w 14223"/>
                                <a:gd name="csY14" fmla="*/ 21448 h 29316"/>
                                <a:gd name="csX15" fmla="*/ 2794 w 14223"/>
                                <a:gd name="csY15" fmla="*/ 10026 h 29316"/>
                                <a:gd name="csX16" fmla="*/ 0 w 14223"/>
                                <a:gd name="csY16" fmla="*/ 10026 h 29316"/>
                                <a:gd name="csX17" fmla="*/ 0 w 14223"/>
                                <a:gd name="csY17" fmla="*/ 9265 h 29316"/>
                                <a:gd name="csX18" fmla="*/ 4826 w 14223"/>
                                <a:gd name="csY18" fmla="*/ 5077 h 29316"/>
                                <a:gd name="csX19" fmla="*/ 8381 w 14223"/>
                                <a:gd name="csY19" fmla="*/ 127 h 29316"/>
                                <a:gd name="csX20" fmla="*/ 9143 w 14223"/>
                                <a:gd name="csY20" fmla="*/ 127 h 2931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4223" h="29316">
                                  <a:moveTo>
                                    <a:pt x="9270" y="0"/>
                                  </a:moveTo>
                                  <a:lnTo>
                                    <a:pt x="9270" y="7742"/>
                                  </a:lnTo>
                                  <a:lnTo>
                                    <a:pt x="14223" y="7742"/>
                                  </a:lnTo>
                                  <a:lnTo>
                                    <a:pt x="14223" y="10026"/>
                                  </a:lnTo>
                                  <a:lnTo>
                                    <a:pt x="9270" y="10026"/>
                                  </a:lnTo>
                                  <a:lnTo>
                                    <a:pt x="9270" y="23098"/>
                                  </a:lnTo>
                                  <a:cubicBezTo>
                                    <a:pt x="9270" y="24367"/>
                                    <a:pt x="9270" y="25129"/>
                                    <a:pt x="9397" y="25509"/>
                                  </a:cubicBezTo>
                                  <a:cubicBezTo>
                                    <a:pt x="9397" y="25890"/>
                                    <a:pt x="9778" y="26144"/>
                                    <a:pt x="10032" y="26398"/>
                                  </a:cubicBezTo>
                                  <a:cubicBezTo>
                                    <a:pt x="10286" y="26652"/>
                                    <a:pt x="10540" y="26779"/>
                                    <a:pt x="10794" y="26779"/>
                                  </a:cubicBezTo>
                                  <a:cubicBezTo>
                                    <a:pt x="11810" y="26779"/>
                                    <a:pt x="12699" y="26017"/>
                                    <a:pt x="13588" y="24494"/>
                                  </a:cubicBezTo>
                                  <a:lnTo>
                                    <a:pt x="14223" y="25002"/>
                                  </a:lnTo>
                                  <a:cubicBezTo>
                                    <a:pt x="12953" y="27921"/>
                                    <a:pt x="11048" y="29317"/>
                                    <a:pt x="8255" y="29317"/>
                                  </a:cubicBezTo>
                                  <a:cubicBezTo>
                                    <a:pt x="6857" y="29317"/>
                                    <a:pt x="5842" y="28936"/>
                                    <a:pt x="4826" y="28175"/>
                                  </a:cubicBezTo>
                                  <a:cubicBezTo>
                                    <a:pt x="3937" y="27413"/>
                                    <a:pt x="3302" y="26652"/>
                                    <a:pt x="3048" y="25636"/>
                                  </a:cubicBezTo>
                                  <a:cubicBezTo>
                                    <a:pt x="2921" y="25129"/>
                                    <a:pt x="2794" y="23733"/>
                                    <a:pt x="2794" y="21448"/>
                                  </a:cubicBezTo>
                                  <a:lnTo>
                                    <a:pt x="2794" y="10026"/>
                                  </a:lnTo>
                                  <a:lnTo>
                                    <a:pt x="0" y="10026"/>
                                  </a:lnTo>
                                  <a:lnTo>
                                    <a:pt x="0" y="9265"/>
                                  </a:lnTo>
                                  <a:cubicBezTo>
                                    <a:pt x="1905" y="7869"/>
                                    <a:pt x="3556" y="6473"/>
                                    <a:pt x="4826" y="5077"/>
                                  </a:cubicBezTo>
                                  <a:cubicBezTo>
                                    <a:pt x="6223" y="3554"/>
                                    <a:pt x="7366" y="1904"/>
                                    <a:pt x="8381" y="127"/>
                                  </a:cubicBezTo>
                                  <a:lnTo>
                                    <a:pt x="9143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05949155" name="Freeform: Shape 1505949155"/>
                          <wps:cNvSpPr/>
                          <wps:spPr>
                            <a:xfrm>
                              <a:off x="5818386" y="404065"/>
                              <a:ext cx="23111" cy="30839"/>
                            </a:xfrm>
                            <a:custGeom>
                              <a:avLst/>
                              <a:gdLst>
                                <a:gd name="csX0" fmla="*/ 8762 w 23111"/>
                                <a:gd name="csY0" fmla="*/ 0 h 30839"/>
                                <a:gd name="csX1" fmla="*/ 8762 w 23111"/>
                                <a:gd name="csY1" fmla="*/ 12184 h 30839"/>
                                <a:gd name="csX2" fmla="*/ 11937 w 23111"/>
                                <a:gd name="csY2" fmla="*/ 9645 h 30839"/>
                                <a:gd name="csX3" fmla="*/ 14985 w 23111"/>
                                <a:gd name="csY3" fmla="*/ 8884 h 30839"/>
                                <a:gd name="csX4" fmla="*/ 18413 w 23111"/>
                                <a:gd name="csY4" fmla="*/ 10026 h 30839"/>
                                <a:gd name="csX5" fmla="*/ 20318 w 23111"/>
                                <a:gd name="csY5" fmla="*/ 12691 h 30839"/>
                                <a:gd name="csX6" fmla="*/ 20826 w 23111"/>
                                <a:gd name="csY6" fmla="*/ 17895 h 30839"/>
                                <a:gd name="csX7" fmla="*/ 20826 w 23111"/>
                                <a:gd name="csY7" fmla="*/ 26144 h 30839"/>
                                <a:gd name="csX8" fmla="*/ 21334 w 23111"/>
                                <a:gd name="csY8" fmla="*/ 29190 h 30839"/>
                                <a:gd name="csX9" fmla="*/ 23112 w 23111"/>
                                <a:gd name="csY9" fmla="*/ 29951 h 30839"/>
                                <a:gd name="csX10" fmla="*/ 23112 w 23111"/>
                                <a:gd name="csY10" fmla="*/ 30840 h 30839"/>
                                <a:gd name="csX11" fmla="*/ 12318 w 23111"/>
                                <a:gd name="csY11" fmla="*/ 30840 h 30839"/>
                                <a:gd name="csX12" fmla="*/ 12318 w 23111"/>
                                <a:gd name="csY12" fmla="*/ 29951 h 30839"/>
                                <a:gd name="csX13" fmla="*/ 13969 w 23111"/>
                                <a:gd name="csY13" fmla="*/ 29063 h 30839"/>
                                <a:gd name="csX14" fmla="*/ 14350 w 23111"/>
                                <a:gd name="csY14" fmla="*/ 26144 h 30839"/>
                                <a:gd name="csX15" fmla="*/ 14350 w 23111"/>
                                <a:gd name="csY15" fmla="*/ 16752 h 30839"/>
                                <a:gd name="csX16" fmla="*/ 14096 w 23111"/>
                                <a:gd name="csY16" fmla="*/ 13453 h 30839"/>
                                <a:gd name="csX17" fmla="*/ 13334 w 23111"/>
                                <a:gd name="csY17" fmla="*/ 12437 h 30839"/>
                                <a:gd name="csX18" fmla="*/ 12191 w 23111"/>
                                <a:gd name="csY18" fmla="*/ 12057 h 30839"/>
                                <a:gd name="csX19" fmla="*/ 10413 w 23111"/>
                                <a:gd name="csY19" fmla="*/ 12691 h 30839"/>
                                <a:gd name="csX20" fmla="*/ 8508 w 23111"/>
                                <a:gd name="csY20" fmla="*/ 14849 h 30839"/>
                                <a:gd name="csX21" fmla="*/ 8508 w 23111"/>
                                <a:gd name="csY21" fmla="*/ 26144 h 30839"/>
                                <a:gd name="csX22" fmla="*/ 8889 w 23111"/>
                                <a:gd name="csY22" fmla="*/ 28936 h 30839"/>
                                <a:gd name="csX23" fmla="*/ 10667 w 23111"/>
                                <a:gd name="csY23" fmla="*/ 29824 h 30839"/>
                                <a:gd name="csX24" fmla="*/ 10667 w 23111"/>
                                <a:gd name="csY24" fmla="*/ 30713 h 30839"/>
                                <a:gd name="csX25" fmla="*/ 0 w 23111"/>
                                <a:gd name="csY25" fmla="*/ 30713 h 30839"/>
                                <a:gd name="csX26" fmla="*/ 0 w 23111"/>
                                <a:gd name="csY26" fmla="*/ 29824 h 30839"/>
                                <a:gd name="csX27" fmla="*/ 1905 w 23111"/>
                                <a:gd name="csY27" fmla="*/ 28936 h 30839"/>
                                <a:gd name="csX28" fmla="*/ 2286 w 23111"/>
                                <a:gd name="csY28" fmla="*/ 26017 h 30839"/>
                                <a:gd name="csX29" fmla="*/ 2286 w 23111"/>
                                <a:gd name="csY29" fmla="*/ 4569 h 30839"/>
                                <a:gd name="csX30" fmla="*/ 1905 w 23111"/>
                                <a:gd name="csY30" fmla="*/ 1650 h 30839"/>
                                <a:gd name="csX31" fmla="*/ 0 w 23111"/>
                                <a:gd name="csY31" fmla="*/ 888 h 30839"/>
                                <a:gd name="csX32" fmla="*/ 0 w 23111"/>
                                <a:gd name="csY32" fmla="*/ 0 h 30839"/>
                                <a:gd name="csX33" fmla="*/ 8635 w 23111"/>
                                <a:gd name="csY33" fmla="*/ 0 h 3083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</a:cxnLst>
                              <a:rect l="l" t="t" r="r" b="b"/>
                              <a:pathLst>
                                <a:path w="23111" h="30839">
                                  <a:moveTo>
                                    <a:pt x="8762" y="0"/>
                                  </a:moveTo>
                                  <a:lnTo>
                                    <a:pt x="8762" y="12184"/>
                                  </a:lnTo>
                                  <a:cubicBezTo>
                                    <a:pt x="9905" y="10915"/>
                                    <a:pt x="10921" y="10153"/>
                                    <a:pt x="11937" y="9645"/>
                                  </a:cubicBezTo>
                                  <a:cubicBezTo>
                                    <a:pt x="12953" y="9138"/>
                                    <a:pt x="13842" y="8884"/>
                                    <a:pt x="14985" y="8884"/>
                                  </a:cubicBezTo>
                                  <a:cubicBezTo>
                                    <a:pt x="16254" y="8884"/>
                                    <a:pt x="17397" y="9265"/>
                                    <a:pt x="18413" y="10026"/>
                                  </a:cubicBezTo>
                                  <a:cubicBezTo>
                                    <a:pt x="19302" y="10788"/>
                                    <a:pt x="19937" y="11676"/>
                                    <a:pt x="20318" y="12691"/>
                                  </a:cubicBezTo>
                                  <a:cubicBezTo>
                                    <a:pt x="20572" y="13707"/>
                                    <a:pt x="20826" y="15483"/>
                                    <a:pt x="20826" y="17895"/>
                                  </a:cubicBezTo>
                                  <a:lnTo>
                                    <a:pt x="20826" y="26144"/>
                                  </a:lnTo>
                                  <a:cubicBezTo>
                                    <a:pt x="20826" y="27794"/>
                                    <a:pt x="20953" y="28809"/>
                                    <a:pt x="21334" y="29190"/>
                                  </a:cubicBezTo>
                                  <a:cubicBezTo>
                                    <a:pt x="21588" y="29571"/>
                                    <a:pt x="22223" y="29824"/>
                                    <a:pt x="23112" y="29951"/>
                                  </a:cubicBezTo>
                                  <a:lnTo>
                                    <a:pt x="23112" y="30840"/>
                                  </a:lnTo>
                                  <a:lnTo>
                                    <a:pt x="12318" y="30840"/>
                                  </a:lnTo>
                                  <a:lnTo>
                                    <a:pt x="12318" y="29951"/>
                                  </a:lnTo>
                                  <a:cubicBezTo>
                                    <a:pt x="13080" y="29951"/>
                                    <a:pt x="13588" y="29571"/>
                                    <a:pt x="13969" y="29063"/>
                                  </a:cubicBezTo>
                                  <a:cubicBezTo>
                                    <a:pt x="14223" y="28682"/>
                                    <a:pt x="14350" y="27667"/>
                                    <a:pt x="14350" y="26144"/>
                                  </a:cubicBezTo>
                                  <a:lnTo>
                                    <a:pt x="14350" y="16752"/>
                                  </a:lnTo>
                                  <a:cubicBezTo>
                                    <a:pt x="14350" y="14976"/>
                                    <a:pt x="14350" y="13960"/>
                                    <a:pt x="14096" y="13453"/>
                                  </a:cubicBezTo>
                                  <a:cubicBezTo>
                                    <a:pt x="13969" y="13072"/>
                                    <a:pt x="13715" y="12691"/>
                                    <a:pt x="13334" y="12437"/>
                                  </a:cubicBezTo>
                                  <a:cubicBezTo>
                                    <a:pt x="12953" y="12184"/>
                                    <a:pt x="12699" y="12057"/>
                                    <a:pt x="12191" y="12057"/>
                                  </a:cubicBezTo>
                                  <a:cubicBezTo>
                                    <a:pt x="11556" y="12057"/>
                                    <a:pt x="11048" y="12311"/>
                                    <a:pt x="10413" y="12691"/>
                                  </a:cubicBezTo>
                                  <a:cubicBezTo>
                                    <a:pt x="9778" y="13072"/>
                                    <a:pt x="9270" y="13833"/>
                                    <a:pt x="8508" y="14849"/>
                                  </a:cubicBezTo>
                                  <a:lnTo>
                                    <a:pt x="8508" y="26144"/>
                                  </a:lnTo>
                                  <a:cubicBezTo>
                                    <a:pt x="8508" y="27667"/>
                                    <a:pt x="8508" y="28555"/>
                                    <a:pt x="8889" y="28936"/>
                                  </a:cubicBezTo>
                                  <a:cubicBezTo>
                                    <a:pt x="9143" y="29444"/>
                                    <a:pt x="9778" y="29698"/>
                                    <a:pt x="10667" y="29824"/>
                                  </a:cubicBezTo>
                                  <a:lnTo>
                                    <a:pt x="10667" y="30713"/>
                                  </a:lnTo>
                                  <a:lnTo>
                                    <a:pt x="0" y="30713"/>
                                  </a:lnTo>
                                  <a:lnTo>
                                    <a:pt x="0" y="29824"/>
                                  </a:lnTo>
                                  <a:cubicBezTo>
                                    <a:pt x="889" y="29824"/>
                                    <a:pt x="1524" y="29444"/>
                                    <a:pt x="1905" y="28936"/>
                                  </a:cubicBezTo>
                                  <a:cubicBezTo>
                                    <a:pt x="2159" y="28555"/>
                                    <a:pt x="2286" y="27667"/>
                                    <a:pt x="2286" y="26017"/>
                                  </a:cubicBezTo>
                                  <a:lnTo>
                                    <a:pt x="2286" y="4569"/>
                                  </a:lnTo>
                                  <a:cubicBezTo>
                                    <a:pt x="2286" y="2919"/>
                                    <a:pt x="2159" y="2031"/>
                                    <a:pt x="1905" y="1650"/>
                                  </a:cubicBezTo>
                                  <a:cubicBezTo>
                                    <a:pt x="1651" y="1269"/>
                                    <a:pt x="1016" y="1015"/>
                                    <a:pt x="0" y="888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86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98458002" name="Freeform: Shape 1198458002"/>
                          <wps:cNvSpPr/>
                          <wps:spPr>
                            <a:xfrm>
                              <a:off x="5844546" y="427797"/>
                              <a:ext cx="8635" cy="15102"/>
                            </a:xfrm>
                            <a:custGeom>
                              <a:avLst/>
                              <a:gdLst>
                                <a:gd name="csX0" fmla="*/ 762 w 8635"/>
                                <a:gd name="csY0" fmla="*/ 15103 h 15102"/>
                                <a:gd name="csX1" fmla="*/ 762 w 8635"/>
                                <a:gd name="csY1" fmla="*/ 14087 h 15102"/>
                                <a:gd name="csX2" fmla="*/ 4572 w 8635"/>
                                <a:gd name="csY2" fmla="*/ 11168 h 15102"/>
                                <a:gd name="csX3" fmla="*/ 5715 w 8635"/>
                                <a:gd name="csY3" fmla="*/ 7488 h 15102"/>
                                <a:gd name="csX4" fmla="*/ 5588 w 8635"/>
                                <a:gd name="csY4" fmla="*/ 6853 h 15102"/>
                                <a:gd name="csX5" fmla="*/ 5334 w 8635"/>
                                <a:gd name="csY5" fmla="*/ 6726 h 15102"/>
                                <a:gd name="csX6" fmla="*/ 4953 w 8635"/>
                                <a:gd name="csY6" fmla="*/ 6853 h 15102"/>
                                <a:gd name="csX7" fmla="*/ 3302 w 8635"/>
                                <a:gd name="csY7" fmla="*/ 7234 h 15102"/>
                                <a:gd name="csX8" fmla="*/ 1016 w 8635"/>
                                <a:gd name="csY8" fmla="*/ 6219 h 15102"/>
                                <a:gd name="csX9" fmla="*/ 0 w 8635"/>
                                <a:gd name="csY9" fmla="*/ 3807 h 15102"/>
                                <a:gd name="csX10" fmla="*/ 1143 w 8635"/>
                                <a:gd name="csY10" fmla="*/ 1142 h 15102"/>
                                <a:gd name="csX11" fmla="*/ 3937 w 8635"/>
                                <a:gd name="csY11" fmla="*/ 0 h 15102"/>
                                <a:gd name="csX12" fmla="*/ 7238 w 8635"/>
                                <a:gd name="csY12" fmla="*/ 1523 h 15102"/>
                                <a:gd name="csX13" fmla="*/ 8635 w 8635"/>
                                <a:gd name="csY13" fmla="*/ 5711 h 15102"/>
                                <a:gd name="csX14" fmla="*/ 6730 w 8635"/>
                                <a:gd name="csY14" fmla="*/ 11422 h 15102"/>
                                <a:gd name="csX15" fmla="*/ 889 w 8635"/>
                                <a:gd name="csY15" fmla="*/ 15103 h 1510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</a:cxnLst>
                              <a:rect l="l" t="t" r="r" b="b"/>
                              <a:pathLst>
                                <a:path w="8635" h="15102">
                                  <a:moveTo>
                                    <a:pt x="762" y="15103"/>
                                  </a:moveTo>
                                  <a:lnTo>
                                    <a:pt x="762" y="14087"/>
                                  </a:lnTo>
                                  <a:cubicBezTo>
                                    <a:pt x="2540" y="13326"/>
                                    <a:pt x="3810" y="12311"/>
                                    <a:pt x="4572" y="11168"/>
                                  </a:cubicBezTo>
                                  <a:cubicBezTo>
                                    <a:pt x="5334" y="9899"/>
                                    <a:pt x="5715" y="8757"/>
                                    <a:pt x="5715" y="7488"/>
                                  </a:cubicBezTo>
                                  <a:cubicBezTo>
                                    <a:pt x="5715" y="7234"/>
                                    <a:pt x="5715" y="7107"/>
                                    <a:pt x="5588" y="6853"/>
                                  </a:cubicBezTo>
                                  <a:cubicBezTo>
                                    <a:pt x="5588" y="6853"/>
                                    <a:pt x="5334" y="6726"/>
                                    <a:pt x="5334" y="6726"/>
                                  </a:cubicBezTo>
                                  <a:cubicBezTo>
                                    <a:pt x="5334" y="6726"/>
                                    <a:pt x="5079" y="6726"/>
                                    <a:pt x="4953" y="6853"/>
                                  </a:cubicBezTo>
                                  <a:cubicBezTo>
                                    <a:pt x="4572" y="7107"/>
                                    <a:pt x="3937" y="7234"/>
                                    <a:pt x="3302" y="7234"/>
                                  </a:cubicBezTo>
                                  <a:cubicBezTo>
                                    <a:pt x="2413" y="7234"/>
                                    <a:pt x="1651" y="6853"/>
                                    <a:pt x="1016" y="6219"/>
                                  </a:cubicBezTo>
                                  <a:cubicBezTo>
                                    <a:pt x="381" y="5584"/>
                                    <a:pt x="0" y="4696"/>
                                    <a:pt x="0" y="3807"/>
                                  </a:cubicBezTo>
                                  <a:cubicBezTo>
                                    <a:pt x="0" y="2792"/>
                                    <a:pt x="381" y="1904"/>
                                    <a:pt x="1143" y="1142"/>
                                  </a:cubicBezTo>
                                  <a:cubicBezTo>
                                    <a:pt x="1905" y="381"/>
                                    <a:pt x="2794" y="0"/>
                                    <a:pt x="3937" y="0"/>
                                  </a:cubicBezTo>
                                  <a:cubicBezTo>
                                    <a:pt x="5207" y="0"/>
                                    <a:pt x="6349" y="508"/>
                                    <a:pt x="7238" y="1523"/>
                                  </a:cubicBezTo>
                                  <a:cubicBezTo>
                                    <a:pt x="8127" y="2538"/>
                                    <a:pt x="8635" y="3934"/>
                                    <a:pt x="8635" y="5711"/>
                                  </a:cubicBezTo>
                                  <a:cubicBezTo>
                                    <a:pt x="8635" y="7869"/>
                                    <a:pt x="8000" y="9772"/>
                                    <a:pt x="6730" y="11422"/>
                                  </a:cubicBezTo>
                                  <a:cubicBezTo>
                                    <a:pt x="5460" y="13072"/>
                                    <a:pt x="3556" y="14341"/>
                                    <a:pt x="889" y="15103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6016238" name="Freeform: Shape 96016238"/>
                          <wps:cNvSpPr/>
                          <wps:spPr>
                            <a:xfrm>
                              <a:off x="5419008" y="454576"/>
                              <a:ext cx="30985" cy="30712"/>
                            </a:xfrm>
                            <a:custGeom>
                              <a:avLst/>
                              <a:gdLst>
                                <a:gd name="csX0" fmla="*/ 11683 w 30985"/>
                                <a:gd name="csY0" fmla="*/ 1650 h 30712"/>
                                <a:gd name="csX1" fmla="*/ 11683 w 30985"/>
                                <a:gd name="csY1" fmla="*/ 25509 h 30712"/>
                                <a:gd name="csX2" fmla="*/ 11810 w 30985"/>
                                <a:gd name="csY2" fmla="*/ 27794 h 30712"/>
                                <a:gd name="csX3" fmla="*/ 12445 w 30985"/>
                                <a:gd name="csY3" fmla="*/ 28428 h 30712"/>
                                <a:gd name="csX4" fmla="*/ 14223 w 30985"/>
                                <a:gd name="csY4" fmla="*/ 28809 h 30712"/>
                                <a:gd name="csX5" fmla="*/ 19937 w 30985"/>
                                <a:gd name="csY5" fmla="*/ 26271 h 30712"/>
                                <a:gd name="csX6" fmla="*/ 22604 w 30985"/>
                                <a:gd name="csY6" fmla="*/ 15483 h 30712"/>
                                <a:gd name="csX7" fmla="*/ 20699 w 30985"/>
                                <a:gd name="csY7" fmla="*/ 6092 h 30712"/>
                                <a:gd name="csX8" fmla="*/ 16890 w 30985"/>
                                <a:gd name="csY8" fmla="*/ 2284 h 30712"/>
                                <a:gd name="csX9" fmla="*/ 11429 w 30985"/>
                                <a:gd name="csY9" fmla="*/ 1650 h 30712"/>
                                <a:gd name="csX10" fmla="*/ 0 w 30985"/>
                                <a:gd name="csY10" fmla="*/ 30586 h 30712"/>
                                <a:gd name="csX11" fmla="*/ 0 w 30985"/>
                                <a:gd name="csY11" fmla="*/ 29698 h 30712"/>
                                <a:gd name="csX12" fmla="*/ 1016 w 30985"/>
                                <a:gd name="csY12" fmla="*/ 29698 h 30712"/>
                                <a:gd name="csX13" fmla="*/ 3048 w 30985"/>
                                <a:gd name="csY13" fmla="*/ 29317 h 30712"/>
                                <a:gd name="csX14" fmla="*/ 4064 w 30985"/>
                                <a:gd name="csY14" fmla="*/ 28175 h 30712"/>
                                <a:gd name="csX15" fmla="*/ 4318 w 30985"/>
                                <a:gd name="csY15" fmla="*/ 25383 h 30712"/>
                                <a:gd name="csX16" fmla="*/ 4318 w 30985"/>
                                <a:gd name="csY16" fmla="*/ 5203 h 30712"/>
                                <a:gd name="csX17" fmla="*/ 4064 w 30985"/>
                                <a:gd name="csY17" fmla="*/ 2284 h 30712"/>
                                <a:gd name="csX18" fmla="*/ 3048 w 30985"/>
                                <a:gd name="csY18" fmla="*/ 1269 h 30712"/>
                                <a:gd name="csX19" fmla="*/ 1016 w 30985"/>
                                <a:gd name="csY19" fmla="*/ 888 h 30712"/>
                                <a:gd name="csX20" fmla="*/ 0 w 30985"/>
                                <a:gd name="csY20" fmla="*/ 888 h 30712"/>
                                <a:gd name="csX21" fmla="*/ 0 w 30985"/>
                                <a:gd name="csY21" fmla="*/ 0 h 30712"/>
                                <a:gd name="csX22" fmla="*/ 13715 w 30985"/>
                                <a:gd name="csY22" fmla="*/ 0 h 30712"/>
                                <a:gd name="csX23" fmla="*/ 22604 w 30985"/>
                                <a:gd name="csY23" fmla="*/ 1523 h 30712"/>
                                <a:gd name="csX24" fmla="*/ 28827 w 30985"/>
                                <a:gd name="csY24" fmla="*/ 7107 h 30712"/>
                                <a:gd name="csX25" fmla="*/ 30985 w 30985"/>
                                <a:gd name="csY25" fmla="*/ 15483 h 30712"/>
                                <a:gd name="csX26" fmla="*/ 29969 w 30985"/>
                                <a:gd name="csY26" fmla="*/ 21448 h 30712"/>
                                <a:gd name="csX27" fmla="*/ 27303 w 30985"/>
                                <a:gd name="csY27" fmla="*/ 26017 h 30712"/>
                                <a:gd name="csX28" fmla="*/ 23493 w 30985"/>
                                <a:gd name="csY28" fmla="*/ 28809 h 30712"/>
                                <a:gd name="csX29" fmla="*/ 18160 w 30985"/>
                                <a:gd name="csY29" fmla="*/ 30459 h 30712"/>
                                <a:gd name="csX30" fmla="*/ 13842 w 30985"/>
                                <a:gd name="csY30" fmla="*/ 30713 h 30712"/>
                                <a:gd name="csX31" fmla="*/ 127 w 30985"/>
                                <a:gd name="csY31" fmla="*/ 30713 h 3071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</a:cxnLst>
                              <a:rect l="l" t="t" r="r" b="b"/>
                              <a:pathLst>
                                <a:path w="30985" h="30712">
                                  <a:moveTo>
                                    <a:pt x="11683" y="1650"/>
                                  </a:moveTo>
                                  <a:lnTo>
                                    <a:pt x="11683" y="25509"/>
                                  </a:lnTo>
                                  <a:cubicBezTo>
                                    <a:pt x="11683" y="26779"/>
                                    <a:pt x="11683" y="27540"/>
                                    <a:pt x="11810" y="27794"/>
                                  </a:cubicBezTo>
                                  <a:cubicBezTo>
                                    <a:pt x="11810" y="28048"/>
                                    <a:pt x="12191" y="28302"/>
                                    <a:pt x="12445" y="28428"/>
                                  </a:cubicBezTo>
                                  <a:cubicBezTo>
                                    <a:pt x="12826" y="28682"/>
                                    <a:pt x="13461" y="28809"/>
                                    <a:pt x="14223" y="28809"/>
                                  </a:cubicBezTo>
                                  <a:cubicBezTo>
                                    <a:pt x="16763" y="28809"/>
                                    <a:pt x="18667" y="27921"/>
                                    <a:pt x="19937" y="26271"/>
                                  </a:cubicBezTo>
                                  <a:cubicBezTo>
                                    <a:pt x="21715" y="23987"/>
                                    <a:pt x="22604" y="20306"/>
                                    <a:pt x="22604" y="15483"/>
                                  </a:cubicBezTo>
                                  <a:cubicBezTo>
                                    <a:pt x="22604" y="11549"/>
                                    <a:pt x="21969" y="8376"/>
                                    <a:pt x="20699" y="6092"/>
                                  </a:cubicBezTo>
                                  <a:cubicBezTo>
                                    <a:pt x="19683" y="4315"/>
                                    <a:pt x="18413" y="3046"/>
                                    <a:pt x="16890" y="2284"/>
                                  </a:cubicBezTo>
                                  <a:cubicBezTo>
                                    <a:pt x="15747" y="1777"/>
                                    <a:pt x="13969" y="1650"/>
                                    <a:pt x="11429" y="1650"/>
                                  </a:cubicBezTo>
                                  <a:moveTo>
                                    <a:pt x="0" y="30586"/>
                                  </a:moveTo>
                                  <a:lnTo>
                                    <a:pt x="0" y="29698"/>
                                  </a:lnTo>
                                  <a:lnTo>
                                    <a:pt x="1016" y="29698"/>
                                  </a:lnTo>
                                  <a:cubicBezTo>
                                    <a:pt x="1905" y="29698"/>
                                    <a:pt x="2540" y="29571"/>
                                    <a:pt x="3048" y="29317"/>
                                  </a:cubicBezTo>
                                  <a:cubicBezTo>
                                    <a:pt x="3556" y="29063"/>
                                    <a:pt x="3937" y="28682"/>
                                    <a:pt x="4064" y="28175"/>
                                  </a:cubicBezTo>
                                  <a:cubicBezTo>
                                    <a:pt x="4191" y="27794"/>
                                    <a:pt x="4318" y="26905"/>
                                    <a:pt x="4318" y="25383"/>
                                  </a:cubicBezTo>
                                  <a:lnTo>
                                    <a:pt x="4318" y="5203"/>
                                  </a:lnTo>
                                  <a:cubicBezTo>
                                    <a:pt x="4318" y="3680"/>
                                    <a:pt x="4318" y="2665"/>
                                    <a:pt x="4064" y="2284"/>
                                  </a:cubicBezTo>
                                  <a:cubicBezTo>
                                    <a:pt x="3937" y="1904"/>
                                    <a:pt x="3556" y="1523"/>
                                    <a:pt x="3048" y="1269"/>
                                  </a:cubicBezTo>
                                  <a:cubicBezTo>
                                    <a:pt x="2540" y="1015"/>
                                    <a:pt x="1905" y="888"/>
                                    <a:pt x="1016" y="888"/>
                                  </a:cubicBezTo>
                                  <a:lnTo>
                                    <a:pt x="0" y="88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3715" y="0"/>
                                  </a:lnTo>
                                  <a:cubicBezTo>
                                    <a:pt x="17398" y="0"/>
                                    <a:pt x="20318" y="508"/>
                                    <a:pt x="22604" y="1523"/>
                                  </a:cubicBezTo>
                                  <a:cubicBezTo>
                                    <a:pt x="25271" y="2792"/>
                                    <a:pt x="27430" y="4569"/>
                                    <a:pt x="28827" y="7107"/>
                                  </a:cubicBezTo>
                                  <a:cubicBezTo>
                                    <a:pt x="30223" y="9518"/>
                                    <a:pt x="30985" y="12311"/>
                                    <a:pt x="30985" y="15483"/>
                                  </a:cubicBezTo>
                                  <a:cubicBezTo>
                                    <a:pt x="30985" y="17641"/>
                                    <a:pt x="30604" y="19671"/>
                                    <a:pt x="29969" y="21448"/>
                                  </a:cubicBezTo>
                                  <a:cubicBezTo>
                                    <a:pt x="29208" y="23225"/>
                                    <a:pt x="28446" y="24748"/>
                                    <a:pt x="27303" y="26017"/>
                                  </a:cubicBezTo>
                                  <a:cubicBezTo>
                                    <a:pt x="26160" y="27159"/>
                                    <a:pt x="24890" y="28175"/>
                                    <a:pt x="23493" y="28809"/>
                                  </a:cubicBezTo>
                                  <a:cubicBezTo>
                                    <a:pt x="22096" y="29571"/>
                                    <a:pt x="20318" y="30078"/>
                                    <a:pt x="18160" y="30459"/>
                                  </a:cubicBezTo>
                                  <a:cubicBezTo>
                                    <a:pt x="17271" y="30586"/>
                                    <a:pt x="15747" y="30713"/>
                                    <a:pt x="13842" y="30713"/>
                                  </a:cubicBezTo>
                                  <a:lnTo>
                                    <a:pt x="127" y="307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05129340" name="Freeform: Shape 1705129340"/>
                          <wps:cNvSpPr/>
                          <wps:spPr>
                            <a:xfrm>
                              <a:off x="5452914" y="453815"/>
                              <a:ext cx="11428" cy="31347"/>
                            </a:xfrm>
                            <a:custGeom>
                              <a:avLst/>
                              <a:gdLst>
                                <a:gd name="csX0" fmla="*/ 5715 w 11428"/>
                                <a:gd name="csY0" fmla="*/ 0 h 31347"/>
                                <a:gd name="csX1" fmla="*/ 8254 w 11428"/>
                                <a:gd name="csY1" fmla="*/ 1015 h 31347"/>
                                <a:gd name="csX2" fmla="*/ 9270 w 11428"/>
                                <a:gd name="csY2" fmla="*/ 3427 h 31347"/>
                                <a:gd name="csX3" fmla="*/ 8254 w 11428"/>
                                <a:gd name="csY3" fmla="*/ 5838 h 31347"/>
                                <a:gd name="csX4" fmla="*/ 5715 w 11428"/>
                                <a:gd name="csY4" fmla="*/ 6853 h 31347"/>
                                <a:gd name="csX5" fmla="*/ 3302 w 11428"/>
                                <a:gd name="csY5" fmla="*/ 5838 h 31347"/>
                                <a:gd name="csX6" fmla="*/ 2286 w 11428"/>
                                <a:gd name="csY6" fmla="*/ 3427 h 31347"/>
                                <a:gd name="csX7" fmla="*/ 3302 w 11428"/>
                                <a:gd name="csY7" fmla="*/ 1015 h 31347"/>
                                <a:gd name="csX8" fmla="*/ 5715 w 11428"/>
                                <a:gd name="csY8" fmla="*/ 0 h 31347"/>
                                <a:gd name="csX9" fmla="*/ 8889 w 11428"/>
                                <a:gd name="csY9" fmla="*/ 10153 h 31347"/>
                                <a:gd name="csX10" fmla="*/ 8889 w 11428"/>
                                <a:gd name="csY10" fmla="*/ 26906 h 31347"/>
                                <a:gd name="csX11" fmla="*/ 9397 w 11428"/>
                                <a:gd name="csY11" fmla="*/ 29825 h 31347"/>
                                <a:gd name="csX12" fmla="*/ 11429 w 11428"/>
                                <a:gd name="csY12" fmla="*/ 30586 h 31347"/>
                                <a:gd name="csX13" fmla="*/ 11429 w 11428"/>
                                <a:gd name="csY13" fmla="*/ 31347 h 31347"/>
                                <a:gd name="csX14" fmla="*/ 0 w 11428"/>
                                <a:gd name="csY14" fmla="*/ 31347 h 31347"/>
                                <a:gd name="csX15" fmla="*/ 0 w 11428"/>
                                <a:gd name="csY15" fmla="*/ 30586 h 31347"/>
                                <a:gd name="csX16" fmla="*/ 2032 w 11428"/>
                                <a:gd name="csY16" fmla="*/ 29825 h 31347"/>
                                <a:gd name="csX17" fmla="*/ 2540 w 11428"/>
                                <a:gd name="csY17" fmla="*/ 27032 h 31347"/>
                                <a:gd name="csX18" fmla="*/ 2540 w 11428"/>
                                <a:gd name="csY18" fmla="*/ 14722 h 31347"/>
                                <a:gd name="csX19" fmla="*/ 2032 w 11428"/>
                                <a:gd name="csY19" fmla="*/ 11930 h 31347"/>
                                <a:gd name="csX20" fmla="*/ 0 w 11428"/>
                                <a:gd name="csY20" fmla="*/ 11168 h 31347"/>
                                <a:gd name="csX21" fmla="*/ 0 w 11428"/>
                                <a:gd name="csY21" fmla="*/ 10280 h 31347"/>
                                <a:gd name="csX22" fmla="*/ 8889 w 11428"/>
                                <a:gd name="csY22" fmla="*/ 10280 h 313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1428" h="31347">
                                  <a:moveTo>
                                    <a:pt x="5715" y="0"/>
                                  </a:moveTo>
                                  <a:cubicBezTo>
                                    <a:pt x="6730" y="0"/>
                                    <a:pt x="7492" y="381"/>
                                    <a:pt x="8254" y="1015"/>
                                  </a:cubicBezTo>
                                  <a:cubicBezTo>
                                    <a:pt x="8889" y="1650"/>
                                    <a:pt x="9270" y="2538"/>
                                    <a:pt x="9270" y="3427"/>
                                  </a:cubicBezTo>
                                  <a:cubicBezTo>
                                    <a:pt x="9270" y="4315"/>
                                    <a:pt x="8889" y="5203"/>
                                    <a:pt x="8254" y="5838"/>
                                  </a:cubicBezTo>
                                  <a:cubicBezTo>
                                    <a:pt x="7619" y="6473"/>
                                    <a:pt x="6730" y="6853"/>
                                    <a:pt x="5715" y="6853"/>
                                  </a:cubicBezTo>
                                  <a:cubicBezTo>
                                    <a:pt x="4699" y="6853"/>
                                    <a:pt x="3937" y="6473"/>
                                    <a:pt x="3302" y="5838"/>
                                  </a:cubicBezTo>
                                  <a:cubicBezTo>
                                    <a:pt x="2667" y="5203"/>
                                    <a:pt x="2286" y="4315"/>
                                    <a:pt x="2286" y="3427"/>
                                  </a:cubicBezTo>
                                  <a:cubicBezTo>
                                    <a:pt x="2286" y="2538"/>
                                    <a:pt x="2667" y="1650"/>
                                    <a:pt x="3302" y="1015"/>
                                  </a:cubicBezTo>
                                  <a:cubicBezTo>
                                    <a:pt x="3937" y="381"/>
                                    <a:pt x="4826" y="0"/>
                                    <a:pt x="5715" y="0"/>
                                  </a:cubicBezTo>
                                  <a:moveTo>
                                    <a:pt x="8889" y="10153"/>
                                  </a:moveTo>
                                  <a:lnTo>
                                    <a:pt x="8889" y="26906"/>
                                  </a:lnTo>
                                  <a:cubicBezTo>
                                    <a:pt x="8889" y="28428"/>
                                    <a:pt x="9016" y="29317"/>
                                    <a:pt x="9397" y="29825"/>
                                  </a:cubicBezTo>
                                  <a:cubicBezTo>
                                    <a:pt x="9778" y="30205"/>
                                    <a:pt x="10413" y="30459"/>
                                    <a:pt x="11429" y="30586"/>
                                  </a:cubicBezTo>
                                  <a:lnTo>
                                    <a:pt x="11429" y="31347"/>
                                  </a:lnTo>
                                  <a:lnTo>
                                    <a:pt x="0" y="31347"/>
                                  </a:lnTo>
                                  <a:lnTo>
                                    <a:pt x="0" y="30586"/>
                                  </a:lnTo>
                                  <a:cubicBezTo>
                                    <a:pt x="889" y="30586"/>
                                    <a:pt x="1651" y="30332"/>
                                    <a:pt x="2032" y="29825"/>
                                  </a:cubicBezTo>
                                  <a:cubicBezTo>
                                    <a:pt x="2286" y="29444"/>
                                    <a:pt x="2540" y="28555"/>
                                    <a:pt x="2540" y="27032"/>
                                  </a:cubicBezTo>
                                  <a:lnTo>
                                    <a:pt x="2540" y="14722"/>
                                  </a:lnTo>
                                  <a:cubicBezTo>
                                    <a:pt x="2540" y="13199"/>
                                    <a:pt x="2413" y="12311"/>
                                    <a:pt x="2032" y="11930"/>
                                  </a:cubicBezTo>
                                  <a:cubicBezTo>
                                    <a:pt x="1651" y="11549"/>
                                    <a:pt x="1016" y="11295"/>
                                    <a:pt x="0" y="11168"/>
                                  </a:cubicBezTo>
                                  <a:lnTo>
                                    <a:pt x="0" y="10280"/>
                                  </a:lnTo>
                                  <a:lnTo>
                                    <a:pt x="8889" y="102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35266237" name="Freeform: Shape 1535266237"/>
                          <wps:cNvSpPr/>
                          <wps:spPr>
                            <a:xfrm>
                              <a:off x="5466883" y="463206"/>
                              <a:ext cx="14603" cy="22590"/>
                            </a:xfrm>
                            <a:custGeom>
                              <a:avLst/>
                              <a:gdLst>
                                <a:gd name="csX0" fmla="*/ 13080 w 14603"/>
                                <a:gd name="csY0" fmla="*/ 254 h 22590"/>
                                <a:gd name="csX1" fmla="*/ 13461 w 14603"/>
                                <a:gd name="csY1" fmla="*/ 7488 h 22590"/>
                                <a:gd name="csX2" fmla="*/ 12699 w 14603"/>
                                <a:gd name="csY2" fmla="*/ 7488 h 22590"/>
                                <a:gd name="csX3" fmla="*/ 9905 w 14603"/>
                                <a:gd name="csY3" fmla="*/ 3046 h 22590"/>
                                <a:gd name="csX4" fmla="*/ 6984 w 14603"/>
                                <a:gd name="csY4" fmla="*/ 1904 h 22590"/>
                                <a:gd name="csX5" fmla="*/ 5460 w 14603"/>
                                <a:gd name="csY5" fmla="*/ 2538 h 22590"/>
                                <a:gd name="csX6" fmla="*/ 4826 w 14603"/>
                                <a:gd name="csY6" fmla="*/ 3934 h 22590"/>
                                <a:gd name="csX7" fmla="*/ 5207 w 14603"/>
                                <a:gd name="csY7" fmla="*/ 5077 h 22590"/>
                                <a:gd name="csX8" fmla="*/ 9270 w 14603"/>
                                <a:gd name="csY8" fmla="*/ 8249 h 22590"/>
                                <a:gd name="csX9" fmla="*/ 13588 w 14603"/>
                                <a:gd name="csY9" fmla="*/ 12057 h 22590"/>
                                <a:gd name="csX10" fmla="*/ 14604 w 14603"/>
                                <a:gd name="csY10" fmla="*/ 15610 h 22590"/>
                                <a:gd name="csX11" fmla="*/ 13715 w 14603"/>
                                <a:gd name="csY11" fmla="*/ 19037 h 22590"/>
                                <a:gd name="csX12" fmla="*/ 11175 w 14603"/>
                                <a:gd name="csY12" fmla="*/ 21702 h 22590"/>
                                <a:gd name="csX13" fmla="*/ 7619 w 14603"/>
                                <a:gd name="csY13" fmla="*/ 22590 h 22590"/>
                                <a:gd name="csX14" fmla="*/ 3556 w 14603"/>
                                <a:gd name="csY14" fmla="*/ 21575 h 22590"/>
                                <a:gd name="csX15" fmla="*/ 2667 w 14603"/>
                                <a:gd name="csY15" fmla="*/ 21321 h 22590"/>
                                <a:gd name="csX16" fmla="*/ 1397 w 14603"/>
                                <a:gd name="csY16" fmla="*/ 22464 h 22590"/>
                                <a:gd name="csX17" fmla="*/ 635 w 14603"/>
                                <a:gd name="csY17" fmla="*/ 22464 h 22590"/>
                                <a:gd name="csX18" fmla="*/ 254 w 14603"/>
                                <a:gd name="csY18" fmla="*/ 14849 h 22590"/>
                                <a:gd name="csX19" fmla="*/ 1016 w 14603"/>
                                <a:gd name="csY19" fmla="*/ 14849 h 22590"/>
                                <a:gd name="csX20" fmla="*/ 3809 w 14603"/>
                                <a:gd name="csY20" fmla="*/ 19291 h 22590"/>
                                <a:gd name="csX21" fmla="*/ 7111 w 14603"/>
                                <a:gd name="csY21" fmla="*/ 20814 h 22590"/>
                                <a:gd name="csX22" fmla="*/ 8889 w 14603"/>
                                <a:gd name="csY22" fmla="*/ 20179 h 22590"/>
                                <a:gd name="csX23" fmla="*/ 9651 w 14603"/>
                                <a:gd name="csY23" fmla="*/ 18529 h 22590"/>
                                <a:gd name="csX24" fmla="*/ 9016 w 14603"/>
                                <a:gd name="csY24" fmla="*/ 16626 h 22590"/>
                                <a:gd name="csX25" fmla="*/ 5968 w 14603"/>
                                <a:gd name="csY25" fmla="*/ 14214 h 22590"/>
                                <a:gd name="csX26" fmla="*/ 1524 w 14603"/>
                                <a:gd name="csY26" fmla="*/ 10534 h 22590"/>
                                <a:gd name="csX27" fmla="*/ 0 w 14603"/>
                                <a:gd name="csY27" fmla="*/ 6473 h 22590"/>
                                <a:gd name="csX28" fmla="*/ 1651 w 14603"/>
                                <a:gd name="csY28" fmla="*/ 2031 h 22590"/>
                                <a:gd name="csX29" fmla="*/ 6477 w 14603"/>
                                <a:gd name="csY29" fmla="*/ 0 h 22590"/>
                                <a:gd name="csX30" fmla="*/ 9778 w 14603"/>
                                <a:gd name="csY30" fmla="*/ 761 h 22590"/>
                                <a:gd name="csX31" fmla="*/ 10794 w 14603"/>
                                <a:gd name="csY31" fmla="*/ 1142 h 22590"/>
                                <a:gd name="csX32" fmla="*/ 11429 w 14603"/>
                                <a:gd name="csY32" fmla="*/ 1015 h 22590"/>
                                <a:gd name="csX33" fmla="*/ 12191 w 14603"/>
                                <a:gd name="csY33" fmla="*/ 0 h 22590"/>
                                <a:gd name="csX34" fmla="*/ 12953 w 14603"/>
                                <a:gd name="csY34" fmla="*/ 0 h 2259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</a:cxnLst>
                              <a:rect l="l" t="t" r="r" b="b"/>
                              <a:pathLst>
                                <a:path w="14603" h="22590">
                                  <a:moveTo>
                                    <a:pt x="13080" y="254"/>
                                  </a:moveTo>
                                  <a:lnTo>
                                    <a:pt x="13461" y="7488"/>
                                  </a:lnTo>
                                  <a:lnTo>
                                    <a:pt x="12699" y="7488"/>
                                  </a:lnTo>
                                  <a:cubicBezTo>
                                    <a:pt x="11810" y="5330"/>
                                    <a:pt x="10794" y="3934"/>
                                    <a:pt x="9905" y="3046"/>
                                  </a:cubicBezTo>
                                  <a:cubicBezTo>
                                    <a:pt x="8889" y="2284"/>
                                    <a:pt x="7873" y="1904"/>
                                    <a:pt x="6984" y="1904"/>
                                  </a:cubicBezTo>
                                  <a:cubicBezTo>
                                    <a:pt x="6349" y="1904"/>
                                    <a:pt x="5841" y="2157"/>
                                    <a:pt x="5460" y="2538"/>
                                  </a:cubicBezTo>
                                  <a:cubicBezTo>
                                    <a:pt x="5079" y="2919"/>
                                    <a:pt x="4826" y="3427"/>
                                    <a:pt x="4826" y="3934"/>
                                  </a:cubicBezTo>
                                  <a:cubicBezTo>
                                    <a:pt x="4826" y="4315"/>
                                    <a:pt x="4952" y="4696"/>
                                    <a:pt x="5207" y="5077"/>
                                  </a:cubicBezTo>
                                  <a:cubicBezTo>
                                    <a:pt x="5714" y="5711"/>
                                    <a:pt x="6984" y="6726"/>
                                    <a:pt x="9270" y="8249"/>
                                  </a:cubicBezTo>
                                  <a:cubicBezTo>
                                    <a:pt x="11429" y="9772"/>
                                    <a:pt x="12953" y="11041"/>
                                    <a:pt x="13588" y="12057"/>
                                  </a:cubicBezTo>
                                  <a:cubicBezTo>
                                    <a:pt x="14350" y="13072"/>
                                    <a:pt x="14604" y="14214"/>
                                    <a:pt x="14604" y="15610"/>
                                  </a:cubicBezTo>
                                  <a:cubicBezTo>
                                    <a:pt x="14604" y="16752"/>
                                    <a:pt x="14350" y="17895"/>
                                    <a:pt x="13715" y="19037"/>
                                  </a:cubicBezTo>
                                  <a:cubicBezTo>
                                    <a:pt x="13080" y="20179"/>
                                    <a:pt x="12318" y="21068"/>
                                    <a:pt x="11175" y="21702"/>
                                  </a:cubicBezTo>
                                  <a:cubicBezTo>
                                    <a:pt x="10032" y="22337"/>
                                    <a:pt x="8889" y="22590"/>
                                    <a:pt x="7619" y="22590"/>
                                  </a:cubicBezTo>
                                  <a:cubicBezTo>
                                    <a:pt x="6603" y="22590"/>
                                    <a:pt x="5207" y="22337"/>
                                    <a:pt x="3556" y="21575"/>
                                  </a:cubicBezTo>
                                  <a:cubicBezTo>
                                    <a:pt x="3048" y="21448"/>
                                    <a:pt x="2794" y="21321"/>
                                    <a:pt x="2667" y="21321"/>
                                  </a:cubicBezTo>
                                  <a:cubicBezTo>
                                    <a:pt x="2159" y="21321"/>
                                    <a:pt x="1778" y="21702"/>
                                    <a:pt x="1397" y="22464"/>
                                  </a:cubicBezTo>
                                  <a:lnTo>
                                    <a:pt x="635" y="22464"/>
                                  </a:lnTo>
                                  <a:lnTo>
                                    <a:pt x="254" y="14849"/>
                                  </a:lnTo>
                                  <a:lnTo>
                                    <a:pt x="1016" y="14849"/>
                                  </a:lnTo>
                                  <a:cubicBezTo>
                                    <a:pt x="1651" y="16879"/>
                                    <a:pt x="2667" y="18275"/>
                                    <a:pt x="3809" y="19291"/>
                                  </a:cubicBezTo>
                                  <a:cubicBezTo>
                                    <a:pt x="4952" y="20306"/>
                                    <a:pt x="6095" y="20814"/>
                                    <a:pt x="7111" y="20814"/>
                                  </a:cubicBezTo>
                                  <a:cubicBezTo>
                                    <a:pt x="7873" y="20814"/>
                                    <a:pt x="8381" y="20560"/>
                                    <a:pt x="8889" y="20179"/>
                                  </a:cubicBezTo>
                                  <a:cubicBezTo>
                                    <a:pt x="9397" y="19798"/>
                                    <a:pt x="9651" y="19164"/>
                                    <a:pt x="9651" y="18529"/>
                                  </a:cubicBezTo>
                                  <a:cubicBezTo>
                                    <a:pt x="9651" y="17768"/>
                                    <a:pt x="9397" y="17133"/>
                                    <a:pt x="9016" y="16626"/>
                                  </a:cubicBezTo>
                                  <a:cubicBezTo>
                                    <a:pt x="8635" y="16118"/>
                                    <a:pt x="7619" y="15230"/>
                                    <a:pt x="5968" y="14214"/>
                                  </a:cubicBezTo>
                                  <a:cubicBezTo>
                                    <a:pt x="3683" y="12564"/>
                                    <a:pt x="2159" y="11422"/>
                                    <a:pt x="1524" y="10534"/>
                                  </a:cubicBezTo>
                                  <a:cubicBezTo>
                                    <a:pt x="508" y="9265"/>
                                    <a:pt x="0" y="7869"/>
                                    <a:pt x="0" y="6473"/>
                                  </a:cubicBezTo>
                                  <a:cubicBezTo>
                                    <a:pt x="0" y="4823"/>
                                    <a:pt x="508" y="3300"/>
                                    <a:pt x="1651" y="2031"/>
                                  </a:cubicBezTo>
                                  <a:cubicBezTo>
                                    <a:pt x="2794" y="761"/>
                                    <a:pt x="4445" y="0"/>
                                    <a:pt x="6477" y="0"/>
                                  </a:cubicBezTo>
                                  <a:cubicBezTo>
                                    <a:pt x="7619" y="0"/>
                                    <a:pt x="8762" y="254"/>
                                    <a:pt x="9778" y="761"/>
                                  </a:cubicBezTo>
                                  <a:cubicBezTo>
                                    <a:pt x="10159" y="1015"/>
                                    <a:pt x="10540" y="1142"/>
                                    <a:pt x="10794" y="1142"/>
                                  </a:cubicBezTo>
                                  <a:cubicBezTo>
                                    <a:pt x="11048" y="1142"/>
                                    <a:pt x="11302" y="1142"/>
                                    <a:pt x="11429" y="1015"/>
                                  </a:cubicBezTo>
                                  <a:cubicBezTo>
                                    <a:pt x="11556" y="1015"/>
                                    <a:pt x="11810" y="635"/>
                                    <a:pt x="12191" y="0"/>
                                  </a:cubicBezTo>
                                  <a:lnTo>
                                    <a:pt x="129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77461878" name="Freeform: Shape 1377461878"/>
                          <wps:cNvSpPr/>
                          <wps:spPr>
                            <a:xfrm>
                              <a:off x="5484915" y="463587"/>
                              <a:ext cx="19937" cy="21829"/>
                            </a:xfrm>
                            <a:custGeom>
                              <a:avLst/>
                              <a:gdLst>
                                <a:gd name="csX0" fmla="*/ 11175 w 19937"/>
                                <a:gd name="csY0" fmla="*/ 16752 h 21829"/>
                                <a:gd name="csX1" fmla="*/ 11175 w 19937"/>
                                <a:gd name="csY1" fmla="*/ 9645 h 21829"/>
                                <a:gd name="csX2" fmla="*/ 7111 w 19937"/>
                                <a:gd name="csY2" fmla="*/ 13072 h 21829"/>
                                <a:gd name="csX3" fmla="*/ 6223 w 19937"/>
                                <a:gd name="csY3" fmla="*/ 15483 h 21829"/>
                                <a:gd name="csX4" fmla="*/ 6985 w 19937"/>
                                <a:gd name="csY4" fmla="*/ 17260 h 21829"/>
                                <a:gd name="csX5" fmla="*/ 8508 w 19937"/>
                                <a:gd name="csY5" fmla="*/ 17895 h 21829"/>
                                <a:gd name="csX6" fmla="*/ 11175 w 19937"/>
                                <a:gd name="csY6" fmla="*/ 16626 h 21829"/>
                                <a:gd name="csX7" fmla="*/ 11175 w 19937"/>
                                <a:gd name="csY7" fmla="*/ 18402 h 21829"/>
                                <a:gd name="csX8" fmla="*/ 4191 w 19937"/>
                                <a:gd name="csY8" fmla="*/ 21829 h 21829"/>
                                <a:gd name="csX9" fmla="*/ 1143 w 19937"/>
                                <a:gd name="csY9" fmla="*/ 20687 h 21829"/>
                                <a:gd name="csX10" fmla="*/ 0 w 19937"/>
                                <a:gd name="csY10" fmla="*/ 17768 h 21829"/>
                                <a:gd name="csX11" fmla="*/ 2032 w 19937"/>
                                <a:gd name="csY11" fmla="*/ 13453 h 21829"/>
                                <a:gd name="csX12" fmla="*/ 11048 w 19937"/>
                                <a:gd name="csY12" fmla="*/ 8376 h 21829"/>
                                <a:gd name="csX13" fmla="*/ 11048 w 19937"/>
                                <a:gd name="csY13" fmla="*/ 6219 h 21829"/>
                                <a:gd name="csX14" fmla="*/ 10794 w 19937"/>
                                <a:gd name="csY14" fmla="*/ 3173 h 21829"/>
                                <a:gd name="csX15" fmla="*/ 9778 w 19937"/>
                                <a:gd name="csY15" fmla="*/ 2158 h 21829"/>
                                <a:gd name="csX16" fmla="*/ 8127 w 19937"/>
                                <a:gd name="csY16" fmla="*/ 1650 h 21829"/>
                                <a:gd name="csX17" fmla="*/ 5715 w 19937"/>
                                <a:gd name="csY17" fmla="*/ 2284 h 21829"/>
                                <a:gd name="csX18" fmla="*/ 5080 w 19937"/>
                                <a:gd name="csY18" fmla="*/ 3300 h 21829"/>
                                <a:gd name="csX19" fmla="*/ 5715 w 19937"/>
                                <a:gd name="csY19" fmla="*/ 4442 h 21829"/>
                                <a:gd name="csX20" fmla="*/ 6604 w 19937"/>
                                <a:gd name="csY20" fmla="*/ 6346 h 21829"/>
                                <a:gd name="csX21" fmla="*/ 5715 w 19937"/>
                                <a:gd name="csY21" fmla="*/ 8249 h 21829"/>
                                <a:gd name="csX22" fmla="*/ 3556 w 19937"/>
                                <a:gd name="csY22" fmla="*/ 9011 h 21829"/>
                                <a:gd name="csX23" fmla="*/ 1143 w 19937"/>
                                <a:gd name="csY23" fmla="*/ 8122 h 21829"/>
                                <a:gd name="csX24" fmla="*/ 127 w 19937"/>
                                <a:gd name="csY24" fmla="*/ 6092 h 21829"/>
                                <a:gd name="csX25" fmla="*/ 1397 w 19937"/>
                                <a:gd name="csY25" fmla="*/ 3046 h 21829"/>
                                <a:gd name="csX26" fmla="*/ 4953 w 19937"/>
                                <a:gd name="csY26" fmla="*/ 761 h 21829"/>
                                <a:gd name="csX27" fmla="*/ 9778 w 19937"/>
                                <a:gd name="csY27" fmla="*/ 0 h 21829"/>
                                <a:gd name="csX28" fmla="*/ 14604 w 19937"/>
                                <a:gd name="csY28" fmla="*/ 1269 h 21829"/>
                                <a:gd name="csX29" fmla="*/ 16890 w 19937"/>
                                <a:gd name="csY29" fmla="*/ 4061 h 21829"/>
                                <a:gd name="csX30" fmla="*/ 17271 w 19937"/>
                                <a:gd name="csY30" fmla="*/ 8376 h 21829"/>
                                <a:gd name="csX31" fmla="*/ 17271 w 19937"/>
                                <a:gd name="csY31" fmla="*/ 16626 h 21829"/>
                                <a:gd name="csX32" fmla="*/ 17271 w 19937"/>
                                <a:gd name="csY32" fmla="*/ 18402 h 21829"/>
                                <a:gd name="csX33" fmla="*/ 17652 w 19937"/>
                                <a:gd name="csY33" fmla="*/ 18910 h 21829"/>
                                <a:gd name="csX34" fmla="*/ 18160 w 19937"/>
                                <a:gd name="csY34" fmla="*/ 19037 h 21829"/>
                                <a:gd name="csX35" fmla="*/ 19302 w 19937"/>
                                <a:gd name="csY35" fmla="*/ 18149 h 21829"/>
                                <a:gd name="csX36" fmla="*/ 19937 w 19937"/>
                                <a:gd name="csY36" fmla="*/ 18656 h 21829"/>
                                <a:gd name="csX37" fmla="*/ 17652 w 19937"/>
                                <a:gd name="csY37" fmla="*/ 21068 h 21829"/>
                                <a:gd name="csX38" fmla="*/ 14858 w 19937"/>
                                <a:gd name="csY38" fmla="*/ 21829 h 21829"/>
                                <a:gd name="csX39" fmla="*/ 12064 w 19937"/>
                                <a:gd name="csY39" fmla="*/ 20941 h 21829"/>
                                <a:gd name="csX40" fmla="*/ 10794 w 19937"/>
                                <a:gd name="csY40" fmla="*/ 18402 h 2182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</a:cxnLst>
                              <a:rect l="l" t="t" r="r" b="b"/>
                              <a:pathLst>
                                <a:path w="19937" h="21829">
                                  <a:moveTo>
                                    <a:pt x="11175" y="16752"/>
                                  </a:moveTo>
                                  <a:lnTo>
                                    <a:pt x="11175" y="9645"/>
                                  </a:lnTo>
                                  <a:cubicBezTo>
                                    <a:pt x="9397" y="10661"/>
                                    <a:pt x="8000" y="11803"/>
                                    <a:pt x="7111" y="13072"/>
                                  </a:cubicBezTo>
                                  <a:cubicBezTo>
                                    <a:pt x="6477" y="13833"/>
                                    <a:pt x="6223" y="14722"/>
                                    <a:pt x="6223" y="15483"/>
                                  </a:cubicBezTo>
                                  <a:cubicBezTo>
                                    <a:pt x="6223" y="16118"/>
                                    <a:pt x="6477" y="16752"/>
                                    <a:pt x="6985" y="17260"/>
                                  </a:cubicBezTo>
                                  <a:cubicBezTo>
                                    <a:pt x="7366" y="17641"/>
                                    <a:pt x="7874" y="17895"/>
                                    <a:pt x="8508" y="17895"/>
                                  </a:cubicBezTo>
                                  <a:cubicBezTo>
                                    <a:pt x="9270" y="17895"/>
                                    <a:pt x="10159" y="17514"/>
                                    <a:pt x="11175" y="16626"/>
                                  </a:cubicBezTo>
                                  <a:moveTo>
                                    <a:pt x="11175" y="18402"/>
                                  </a:moveTo>
                                  <a:cubicBezTo>
                                    <a:pt x="8635" y="20687"/>
                                    <a:pt x="6223" y="21829"/>
                                    <a:pt x="4191" y="21829"/>
                                  </a:cubicBezTo>
                                  <a:cubicBezTo>
                                    <a:pt x="3048" y="21829"/>
                                    <a:pt x="2032" y="21448"/>
                                    <a:pt x="1143" y="20687"/>
                                  </a:cubicBezTo>
                                  <a:cubicBezTo>
                                    <a:pt x="381" y="19925"/>
                                    <a:pt x="0" y="18910"/>
                                    <a:pt x="0" y="17768"/>
                                  </a:cubicBezTo>
                                  <a:cubicBezTo>
                                    <a:pt x="0" y="16118"/>
                                    <a:pt x="635" y="14722"/>
                                    <a:pt x="2032" y="13453"/>
                                  </a:cubicBezTo>
                                  <a:cubicBezTo>
                                    <a:pt x="3429" y="12184"/>
                                    <a:pt x="6477" y="10407"/>
                                    <a:pt x="11048" y="8376"/>
                                  </a:cubicBezTo>
                                  <a:lnTo>
                                    <a:pt x="11048" y="6219"/>
                                  </a:lnTo>
                                  <a:cubicBezTo>
                                    <a:pt x="11048" y="4569"/>
                                    <a:pt x="11048" y="3680"/>
                                    <a:pt x="10794" y="3173"/>
                                  </a:cubicBezTo>
                                  <a:cubicBezTo>
                                    <a:pt x="10667" y="2792"/>
                                    <a:pt x="10286" y="2411"/>
                                    <a:pt x="9778" y="2158"/>
                                  </a:cubicBezTo>
                                  <a:cubicBezTo>
                                    <a:pt x="9270" y="1777"/>
                                    <a:pt x="8762" y="1650"/>
                                    <a:pt x="8127" y="1650"/>
                                  </a:cubicBezTo>
                                  <a:cubicBezTo>
                                    <a:pt x="7111" y="1650"/>
                                    <a:pt x="6349" y="1904"/>
                                    <a:pt x="5715" y="2284"/>
                                  </a:cubicBezTo>
                                  <a:cubicBezTo>
                                    <a:pt x="5334" y="2538"/>
                                    <a:pt x="5080" y="2919"/>
                                    <a:pt x="5080" y="3300"/>
                                  </a:cubicBezTo>
                                  <a:cubicBezTo>
                                    <a:pt x="5080" y="3680"/>
                                    <a:pt x="5334" y="4061"/>
                                    <a:pt x="5715" y="4442"/>
                                  </a:cubicBezTo>
                                  <a:cubicBezTo>
                                    <a:pt x="6349" y="5077"/>
                                    <a:pt x="6604" y="5711"/>
                                    <a:pt x="6604" y="6346"/>
                                  </a:cubicBezTo>
                                  <a:cubicBezTo>
                                    <a:pt x="6604" y="7107"/>
                                    <a:pt x="6349" y="7742"/>
                                    <a:pt x="5715" y="8249"/>
                                  </a:cubicBezTo>
                                  <a:cubicBezTo>
                                    <a:pt x="5207" y="8757"/>
                                    <a:pt x="4445" y="9011"/>
                                    <a:pt x="3556" y="9011"/>
                                  </a:cubicBezTo>
                                  <a:cubicBezTo>
                                    <a:pt x="2667" y="9011"/>
                                    <a:pt x="1778" y="8757"/>
                                    <a:pt x="1143" y="8122"/>
                                  </a:cubicBezTo>
                                  <a:cubicBezTo>
                                    <a:pt x="508" y="7488"/>
                                    <a:pt x="127" y="6853"/>
                                    <a:pt x="127" y="6092"/>
                                  </a:cubicBezTo>
                                  <a:cubicBezTo>
                                    <a:pt x="127" y="4950"/>
                                    <a:pt x="508" y="3934"/>
                                    <a:pt x="1397" y="3046"/>
                                  </a:cubicBezTo>
                                  <a:cubicBezTo>
                                    <a:pt x="2286" y="2031"/>
                                    <a:pt x="3429" y="1269"/>
                                    <a:pt x="4953" y="761"/>
                                  </a:cubicBezTo>
                                  <a:cubicBezTo>
                                    <a:pt x="6477" y="254"/>
                                    <a:pt x="8127" y="0"/>
                                    <a:pt x="9778" y="0"/>
                                  </a:cubicBezTo>
                                  <a:cubicBezTo>
                                    <a:pt x="11810" y="0"/>
                                    <a:pt x="13334" y="381"/>
                                    <a:pt x="14604" y="1269"/>
                                  </a:cubicBezTo>
                                  <a:cubicBezTo>
                                    <a:pt x="15747" y="2158"/>
                                    <a:pt x="16509" y="3046"/>
                                    <a:pt x="16890" y="4061"/>
                                  </a:cubicBezTo>
                                  <a:cubicBezTo>
                                    <a:pt x="17143" y="4696"/>
                                    <a:pt x="17271" y="6092"/>
                                    <a:pt x="17271" y="8376"/>
                                  </a:cubicBezTo>
                                  <a:lnTo>
                                    <a:pt x="17271" y="16626"/>
                                  </a:lnTo>
                                  <a:cubicBezTo>
                                    <a:pt x="17271" y="17641"/>
                                    <a:pt x="17271" y="18149"/>
                                    <a:pt x="17271" y="18402"/>
                                  </a:cubicBezTo>
                                  <a:cubicBezTo>
                                    <a:pt x="17271" y="18656"/>
                                    <a:pt x="17524" y="18783"/>
                                    <a:pt x="17652" y="18910"/>
                                  </a:cubicBezTo>
                                  <a:cubicBezTo>
                                    <a:pt x="17779" y="18910"/>
                                    <a:pt x="17905" y="19037"/>
                                    <a:pt x="18160" y="19037"/>
                                  </a:cubicBezTo>
                                  <a:cubicBezTo>
                                    <a:pt x="18541" y="19037"/>
                                    <a:pt x="18922" y="18783"/>
                                    <a:pt x="19302" y="18149"/>
                                  </a:cubicBezTo>
                                  <a:lnTo>
                                    <a:pt x="19937" y="18656"/>
                                  </a:lnTo>
                                  <a:cubicBezTo>
                                    <a:pt x="19175" y="19798"/>
                                    <a:pt x="18413" y="20560"/>
                                    <a:pt x="17652" y="21068"/>
                                  </a:cubicBezTo>
                                  <a:cubicBezTo>
                                    <a:pt x="16890" y="21575"/>
                                    <a:pt x="15874" y="21829"/>
                                    <a:pt x="14858" y="21829"/>
                                  </a:cubicBezTo>
                                  <a:cubicBezTo>
                                    <a:pt x="13715" y="21829"/>
                                    <a:pt x="12699" y="21575"/>
                                    <a:pt x="12064" y="20941"/>
                                  </a:cubicBezTo>
                                  <a:cubicBezTo>
                                    <a:pt x="11429" y="20433"/>
                                    <a:pt x="10921" y="19545"/>
                                    <a:pt x="10794" y="1840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77800094" name="Freeform: Shape 377800094"/>
                          <wps:cNvSpPr/>
                          <wps:spPr>
                            <a:xfrm>
                              <a:off x="5506503" y="454449"/>
                              <a:ext cx="22984" cy="31474"/>
                            </a:xfrm>
                            <a:custGeom>
                              <a:avLst/>
                              <a:gdLst>
                                <a:gd name="csX0" fmla="*/ 8889 w 22984"/>
                                <a:gd name="csY0" fmla="*/ 13707 h 31474"/>
                                <a:gd name="csX1" fmla="*/ 8889 w 22984"/>
                                <a:gd name="csY1" fmla="*/ 23098 h 31474"/>
                                <a:gd name="csX2" fmla="*/ 9016 w 22984"/>
                                <a:gd name="csY2" fmla="*/ 26779 h 31474"/>
                                <a:gd name="csX3" fmla="*/ 10159 w 22984"/>
                                <a:gd name="csY3" fmla="*/ 28936 h 31474"/>
                                <a:gd name="csX4" fmla="*/ 12318 w 22984"/>
                                <a:gd name="csY4" fmla="*/ 29824 h 31474"/>
                                <a:gd name="csX5" fmla="*/ 14350 w 22984"/>
                                <a:gd name="csY5" fmla="*/ 29190 h 31474"/>
                                <a:gd name="csX6" fmla="*/ 15746 w 22984"/>
                                <a:gd name="csY6" fmla="*/ 26652 h 31474"/>
                                <a:gd name="csX7" fmla="*/ 16254 w 22984"/>
                                <a:gd name="csY7" fmla="*/ 19671 h 31474"/>
                                <a:gd name="csX8" fmla="*/ 14985 w 22984"/>
                                <a:gd name="csY8" fmla="*/ 12945 h 31474"/>
                                <a:gd name="csX9" fmla="*/ 12572 w 22984"/>
                                <a:gd name="csY9" fmla="*/ 11676 h 31474"/>
                                <a:gd name="csX10" fmla="*/ 8889 w 22984"/>
                                <a:gd name="csY10" fmla="*/ 13833 h 31474"/>
                                <a:gd name="csX11" fmla="*/ 8889 w 22984"/>
                                <a:gd name="csY11" fmla="*/ 0 h 31474"/>
                                <a:gd name="csX12" fmla="*/ 8889 w 22984"/>
                                <a:gd name="csY12" fmla="*/ 11676 h 31474"/>
                                <a:gd name="csX13" fmla="*/ 14731 w 22984"/>
                                <a:gd name="csY13" fmla="*/ 8884 h 31474"/>
                                <a:gd name="csX14" fmla="*/ 18794 w 22984"/>
                                <a:gd name="csY14" fmla="*/ 10153 h 31474"/>
                                <a:gd name="csX15" fmla="*/ 21842 w 22984"/>
                                <a:gd name="csY15" fmla="*/ 13833 h 31474"/>
                                <a:gd name="csX16" fmla="*/ 22985 w 22984"/>
                                <a:gd name="csY16" fmla="*/ 19291 h 31474"/>
                                <a:gd name="csX17" fmla="*/ 21588 w 22984"/>
                                <a:gd name="csY17" fmla="*/ 25636 h 31474"/>
                                <a:gd name="csX18" fmla="*/ 17905 w 22984"/>
                                <a:gd name="csY18" fmla="*/ 29951 h 31474"/>
                                <a:gd name="csX19" fmla="*/ 12572 w 22984"/>
                                <a:gd name="csY19" fmla="*/ 31474 h 31474"/>
                                <a:gd name="csX20" fmla="*/ 9524 w 22984"/>
                                <a:gd name="csY20" fmla="*/ 30967 h 31474"/>
                                <a:gd name="csX21" fmla="*/ 6857 w 22984"/>
                                <a:gd name="csY21" fmla="*/ 29190 h 31474"/>
                                <a:gd name="csX22" fmla="*/ 3302 w 22984"/>
                                <a:gd name="csY22" fmla="*/ 31474 h 31474"/>
                                <a:gd name="csX23" fmla="*/ 2540 w 22984"/>
                                <a:gd name="csY23" fmla="*/ 31474 h 31474"/>
                                <a:gd name="csX24" fmla="*/ 2540 w 22984"/>
                                <a:gd name="csY24" fmla="*/ 4569 h 31474"/>
                                <a:gd name="csX25" fmla="*/ 2413 w 22984"/>
                                <a:gd name="csY25" fmla="*/ 2284 h 31474"/>
                                <a:gd name="csX26" fmla="*/ 1651 w 22984"/>
                                <a:gd name="csY26" fmla="*/ 1269 h 31474"/>
                                <a:gd name="csX27" fmla="*/ 0 w 22984"/>
                                <a:gd name="csY27" fmla="*/ 888 h 31474"/>
                                <a:gd name="csX28" fmla="*/ 0 w 22984"/>
                                <a:gd name="csY28" fmla="*/ 0 h 31474"/>
                                <a:gd name="csX29" fmla="*/ 8762 w 22984"/>
                                <a:gd name="csY29" fmla="*/ 0 h 3147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</a:cxnLst>
                              <a:rect l="l" t="t" r="r" b="b"/>
                              <a:pathLst>
                                <a:path w="22984" h="31474">
                                  <a:moveTo>
                                    <a:pt x="8889" y="13707"/>
                                  </a:moveTo>
                                  <a:lnTo>
                                    <a:pt x="8889" y="23098"/>
                                  </a:lnTo>
                                  <a:cubicBezTo>
                                    <a:pt x="8889" y="25002"/>
                                    <a:pt x="8889" y="26271"/>
                                    <a:pt x="9016" y="26779"/>
                                  </a:cubicBezTo>
                                  <a:cubicBezTo>
                                    <a:pt x="9143" y="27667"/>
                                    <a:pt x="9524" y="28428"/>
                                    <a:pt x="10159" y="28936"/>
                                  </a:cubicBezTo>
                                  <a:cubicBezTo>
                                    <a:pt x="10794" y="29444"/>
                                    <a:pt x="11429" y="29824"/>
                                    <a:pt x="12318" y="29824"/>
                                  </a:cubicBezTo>
                                  <a:cubicBezTo>
                                    <a:pt x="13080" y="29824"/>
                                    <a:pt x="13715" y="29571"/>
                                    <a:pt x="14350" y="29190"/>
                                  </a:cubicBezTo>
                                  <a:cubicBezTo>
                                    <a:pt x="14858" y="28809"/>
                                    <a:pt x="15365" y="27921"/>
                                    <a:pt x="15746" y="26652"/>
                                  </a:cubicBezTo>
                                  <a:cubicBezTo>
                                    <a:pt x="16127" y="25383"/>
                                    <a:pt x="16254" y="22971"/>
                                    <a:pt x="16254" y="19671"/>
                                  </a:cubicBezTo>
                                  <a:cubicBezTo>
                                    <a:pt x="16254" y="16372"/>
                                    <a:pt x="15874" y="14214"/>
                                    <a:pt x="14985" y="12945"/>
                                  </a:cubicBezTo>
                                  <a:cubicBezTo>
                                    <a:pt x="14350" y="12057"/>
                                    <a:pt x="13588" y="11676"/>
                                    <a:pt x="12572" y="11676"/>
                                  </a:cubicBezTo>
                                  <a:cubicBezTo>
                                    <a:pt x="11302" y="11676"/>
                                    <a:pt x="10032" y="12437"/>
                                    <a:pt x="8889" y="13833"/>
                                  </a:cubicBezTo>
                                  <a:moveTo>
                                    <a:pt x="8889" y="0"/>
                                  </a:moveTo>
                                  <a:lnTo>
                                    <a:pt x="8889" y="11676"/>
                                  </a:lnTo>
                                  <a:cubicBezTo>
                                    <a:pt x="10667" y="9899"/>
                                    <a:pt x="12572" y="8884"/>
                                    <a:pt x="14731" y="8884"/>
                                  </a:cubicBezTo>
                                  <a:cubicBezTo>
                                    <a:pt x="16127" y="8884"/>
                                    <a:pt x="17524" y="9265"/>
                                    <a:pt x="18794" y="10153"/>
                                  </a:cubicBezTo>
                                  <a:cubicBezTo>
                                    <a:pt x="20064" y="11041"/>
                                    <a:pt x="21080" y="12184"/>
                                    <a:pt x="21842" y="13833"/>
                                  </a:cubicBezTo>
                                  <a:cubicBezTo>
                                    <a:pt x="22604" y="15356"/>
                                    <a:pt x="22985" y="17260"/>
                                    <a:pt x="22985" y="19291"/>
                                  </a:cubicBezTo>
                                  <a:cubicBezTo>
                                    <a:pt x="22985" y="21575"/>
                                    <a:pt x="22477" y="23733"/>
                                    <a:pt x="21588" y="25636"/>
                                  </a:cubicBezTo>
                                  <a:cubicBezTo>
                                    <a:pt x="20699" y="27540"/>
                                    <a:pt x="19429" y="28936"/>
                                    <a:pt x="17905" y="29951"/>
                                  </a:cubicBezTo>
                                  <a:cubicBezTo>
                                    <a:pt x="16382" y="30967"/>
                                    <a:pt x="14604" y="31474"/>
                                    <a:pt x="12572" y="31474"/>
                                  </a:cubicBezTo>
                                  <a:cubicBezTo>
                                    <a:pt x="11429" y="31474"/>
                                    <a:pt x="10413" y="31221"/>
                                    <a:pt x="9524" y="30967"/>
                                  </a:cubicBezTo>
                                  <a:cubicBezTo>
                                    <a:pt x="8635" y="30586"/>
                                    <a:pt x="7746" y="29951"/>
                                    <a:pt x="6857" y="29190"/>
                                  </a:cubicBezTo>
                                  <a:lnTo>
                                    <a:pt x="3302" y="31474"/>
                                  </a:lnTo>
                                  <a:lnTo>
                                    <a:pt x="2540" y="31474"/>
                                  </a:lnTo>
                                  <a:lnTo>
                                    <a:pt x="2540" y="4569"/>
                                  </a:lnTo>
                                  <a:cubicBezTo>
                                    <a:pt x="2540" y="3300"/>
                                    <a:pt x="2540" y="2538"/>
                                    <a:pt x="2413" y="2284"/>
                                  </a:cubicBezTo>
                                  <a:cubicBezTo>
                                    <a:pt x="2286" y="1904"/>
                                    <a:pt x="2032" y="1523"/>
                                    <a:pt x="1651" y="1269"/>
                                  </a:cubicBezTo>
                                  <a:cubicBezTo>
                                    <a:pt x="1270" y="1015"/>
                                    <a:pt x="762" y="888"/>
                                    <a:pt x="0" y="888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87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5150364" name="Freeform: Shape 45150364"/>
                          <wps:cNvSpPr/>
                          <wps:spPr>
                            <a:xfrm>
                              <a:off x="5531901" y="453815"/>
                              <a:ext cx="11428" cy="31347"/>
                            </a:xfrm>
                            <a:custGeom>
                              <a:avLst/>
                              <a:gdLst>
                                <a:gd name="csX0" fmla="*/ 5715 w 11428"/>
                                <a:gd name="csY0" fmla="*/ 0 h 31347"/>
                                <a:gd name="csX1" fmla="*/ 8254 w 11428"/>
                                <a:gd name="csY1" fmla="*/ 1015 h 31347"/>
                                <a:gd name="csX2" fmla="*/ 9270 w 11428"/>
                                <a:gd name="csY2" fmla="*/ 3427 h 31347"/>
                                <a:gd name="csX3" fmla="*/ 8254 w 11428"/>
                                <a:gd name="csY3" fmla="*/ 5838 h 31347"/>
                                <a:gd name="csX4" fmla="*/ 5715 w 11428"/>
                                <a:gd name="csY4" fmla="*/ 6853 h 31347"/>
                                <a:gd name="csX5" fmla="*/ 3302 w 11428"/>
                                <a:gd name="csY5" fmla="*/ 5838 h 31347"/>
                                <a:gd name="csX6" fmla="*/ 2286 w 11428"/>
                                <a:gd name="csY6" fmla="*/ 3427 h 31347"/>
                                <a:gd name="csX7" fmla="*/ 3302 w 11428"/>
                                <a:gd name="csY7" fmla="*/ 1015 h 31347"/>
                                <a:gd name="csX8" fmla="*/ 5715 w 11428"/>
                                <a:gd name="csY8" fmla="*/ 0 h 31347"/>
                                <a:gd name="csX9" fmla="*/ 8889 w 11428"/>
                                <a:gd name="csY9" fmla="*/ 10153 h 31347"/>
                                <a:gd name="csX10" fmla="*/ 8889 w 11428"/>
                                <a:gd name="csY10" fmla="*/ 26906 h 31347"/>
                                <a:gd name="csX11" fmla="*/ 9397 w 11428"/>
                                <a:gd name="csY11" fmla="*/ 29825 h 31347"/>
                                <a:gd name="csX12" fmla="*/ 11429 w 11428"/>
                                <a:gd name="csY12" fmla="*/ 30586 h 31347"/>
                                <a:gd name="csX13" fmla="*/ 11429 w 11428"/>
                                <a:gd name="csY13" fmla="*/ 31347 h 31347"/>
                                <a:gd name="csX14" fmla="*/ 0 w 11428"/>
                                <a:gd name="csY14" fmla="*/ 31347 h 31347"/>
                                <a:gd name="csX15" fmla="*/ 0 w 11428"/>
                                <a:gd name="csY15" fmla="*/ 30586 h 31347"/>
                                <a:gd name="csX16" fmla="*/ 2032 w 11428"/>
                                <a:gd name="csY16" fmla="*/ 29825 h 31347"/>
                                <a:gd name="csX17" fmla="*/ 2540 w 11428"/>
                                <a:gd name="csY17" fmla="*/ 27032 h 31347"/>
                                <a:gd name="csX18" fmla="*/ 2540 w 11428"/>
                                <a:gd name="csY18" fmla="*/ 14722 h 31347"/>
                                <a:gd name="csX19" fmla="*/ 2032 w 11428"/>
                                <a:gd name="csY19" fmla="*/ 11930 h 31347"/>
                                <a:gd name="csX20" fmla="*/ 0 w 11428"/>
                                <a:gd name="csY20" fmla="*/ 11168 h 31347"/>
                                <a:gd name="csX21" fmla="*/ 0 w 11428"/>
                                <a:gd name="csY21" fmla="*/ 10280 h 31347"/>
                                <a:gd name="csX22" fmla="*/ 8889 w 11428"/>
                                <a:gd name="csY22" fmla="*/ 10280 h 313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1428" h="31347">
                                  <a:moveTo>
                                    <a:pt x="5715" y="0"/>
                                  </a:moveTo>
                                  <a:cubicBezTo>
                                    <a:pt x="6730" y="0"/>
                                    <a:pt x="7492" y="381"/>
                                    <a:pt x="8254" y="1015"/>
                                  </a:cubicBezTo>
                                  <a:cubicBezTo>
                                    <a:pt x="8889" y="1650"/>
                                    <a:pt x="9270" y="2538"/>
                                    <a:pt x="9270" y="3427"/>
                                  </a:cubicBezTo>
                                  <a:cubicBezTo>
                                    <a:pt x="9270" y="4315"/>
                                    <a:pt x="8889" y="5203"/>
                                    <a:pt x="8254" y="5838"/>
                                  </a:cubicBezTo>
                                  <a:cubicBezTo>
                                    <a:pt x="7619" y="6473"/>
                                    <a:pt x="6730" y="6853"/>
                                    <a:pt x="5715" y="6853"/>
                                  </a:cubicBezTo>
                                  <a:cubicBezTo>
                                    <a:pt x="4699" y="6853"/>
                                    <a:pt x="3937" y="6473"/>
                                    <a:pt x="3302" y="5838"/>
                                  </a:cubicBezTo>
                                  <a:cubicBezTo>
                                    <a:pt x="2667" y="5203"/>
                                    <a:pt x="2286" y="4315"/>
                                    <a:pt x="2286" y="3427"/>
                                  </a:cubicBezTo>
                                  <a:cubicBezTo>
                                    <a:pt x="2286" y="2538"/>
                                    <a:pt x="2667" y="1650"/>
                                    <a:pt x="3302" y="1015"/>
                                  </a:cubicBezTo>
                                  <a:cubicBezTo>
                                    <a:pt x="3937" y="381"/>
                                    <a:pt x="4826" y="0"/>
                                    <a:pt x="5715" y="0"/>
                                  </a:cubicBezTo>
                                  <a:moveTo>
                                    <a:pt x="8889" y="10153"/>
                                  </a:moveTo>
                                  <a:lnTo>
                                    <a:pt x="8889" y="26906"/>
                                  </a:lnTo>
                                  <a:cubicBezTo>
                                    <a:pt x="8889" y="28428"/>
                                    <a:pt x="9016" y="29317"/>
                                    <a:pt x="9397" y="29825"/>
                                  </a:cubicBezTo>
                                  <a:cubicBezTo>
                                    <a:pt x="9778" y="30205"/>
                                    <a:pt x="10413" y="30459"/>
                                    <a:pt x="11429" y="30586"/>
                                  </a:cubicBezTo>
                                  <a:lnTo>
                                    <a:pt x="11429" y="31347"/>
                                  </a:lnTo>
                                  <a:lnTo>
                                    <a:pt x="0" y="31347"/>
                                  </a:lnTo>
                                  <a:lnTo>
                                    <a:pt x="0" y="30586"/>
                                  </a:lnTo>
                                  <a:cubicBezTo>
                                    <a:pt x="889" y="30586"/>
                                    <a:pt x="1651" y="30332"/>
                                    <a:pt x="2032" y="29825"/>
                                  </a:cubicBezTo>
                                  <a:cubicBezTo>
                                    <a:pt x="2286" y="29444"/>
                                    <a:pt x="2540" y="28555"/>
                                    <a:pt x="2540" y="27032"/>
                                  </a:cubicBezTo>
                                  <a:lnTo>
                                    <a:pt x="2540" y="14722"/>
                                  </a:lnTo>
                                  <a:cubicBezTo>
                                    <a:pt x="2540" y="13199"/>
                                    <a:pt x="2413" y="12311"/>
                                    <a:pt x="2032" y="11930"/>
                                  </a:cubicBezTo>
                                  <a:cubicBezTo>
                                    <a:pt x="1651" y="11549"/>
                                    <a:pt x="1016" y="11295"/>
                                    <a:pt x="0" y="11168"/>
                                  </a:cubicBezTo>
                                  <a:lnTo>
                                    <a:pt x="0" y="10280"/>
                                  </a:lnTo>
                                  <a:lnTo>
                                    <a:pt x="8889" y="102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61907683" name="Freeform: Shape 1961907683"/>
                          <wps:cNvSpPr/>
                          <wps:spPr>
                            <a:xfrm>
                              <a:off x="5545615" y="454449"/>
                              <a:ext cx="11555" cy="30712"/>
                            </a:xfrm>
                            <a:custGeom>
                              <a:avLst/>
                              <a:gdLst>
                                <a:gd name="csX0" fmla="*/ 9016 w 11555"/>
                                <a:gd name="csY0" fmla="*/ 0 h 30712"/>
                                <a:gd name="csX1" fmla="*/ 9016 w 11555"/>
                                <a:gd name="csY1" fmla="*/ 26271 h 30712"/>
                                <a:gd name="csX2" fmla="*/ 9524 w 11555"/>
                                <a:gd name="csY2" fmla="*/ 29063 h 30712"/>
                                <a:gd name="csX3" fmla="*/ 11556 w 11555"/>
                                <a:gd name="csY3" fmla="*/ 29824 h 30712"/>
                                <a:gd name="csX4" fmla="*/ 11556 w 11555"/>
                                <a:gd name="csY4" fmla="*/ 30713 h 30712"/>
                                <a:gd name="csX5" fmla="*/ 127 w 11555"/>
                                <a:gd name="csY5" fmla="*/ 30713 h 30712"/>
                                <a:gd name="csX6" fmla="*/ 127 w 11555"/>
                                <a:gd name="csY6" fmla="*/ 29824 h 30712"/>
                                <a:gd name="csX7" fmla="*/ 2159 w 11555"/>
                                <a:gd name="csY7" fmla="*/ 29063 h 30712"/>
                                <a:gd name="csX8" fmla="*/ 2540 w 11555"/>
                                <a:gd name="csY8" fmla="*/ 26271 h 30712"/>
                                <a:gd name="csX9" fmla="*/ 2540 w 11555"/>
                                <a:gd name="csY9" fmla="*/ 4442 h 30712"/>
                                <a:gd name="csX10" fmla="*/ 2032 w 11555"/>
                                <a:gd name="csY10" fmla="*/ 1650 h 30712"/>
                                <a:gd name="csX11" fmla="*/ 0 w 11555"/>
                                <a:gd name="csY11" fmla="*/ 888 h 30712"/>
                                <a:gd name="csX12" fmla="*/ 0 w 11555"/>
                                <a:gd name="csY12" fmla="*/ 0 h 30712"/>
                                <a:gd name="csX13" fmla="*/ 8889 w 11555"/>
                                <a:gd name="csY13" fmla="*/ 0 h 3071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11555" h="30712">
                                  <a:moveTo>
                                    <a:pt x="9016" y="0"/>
                                  </a:moveTo>
                                  <a:lnTo>
                                    <a:pt x="9016" y="26271"/>
                                  </a:lnTo>
                                  <a:cubicBezTo>
                                    <a:pt x="9016" y="27794"/>
                                    <a:pt x="9143" y="28682"/>
                                    <a:pt x="9524" y="29063"/>
                                  </a:cubicBezTo>
                                  <a:cubicBezTo>
                                    <a:pt x="9905" y="29444"/>
                                    <a:pt x="10540" y="29698"/>
                                    <a:pt x="11556" y="29824"/>
                                  </a:cubicBezTo>
                                  <a:lnTo>
                                    <a:pt x="11556" y="30713"/>
                                  </a:lnTo>
                                  <a:lnTo>
                                    <a:pt x="127" y="30713"/>
                                  </a:lnTo>
                                  <a:lnTo>
                                    <a:pt x="127" y="29824"/>
                                  </a:lnTo>
                                  <a:cubicBezTo>
                                    <a:pt x="1016" y="29824"/>
                                    <a:pt x="1778" y="29571"/>
                                    <a:pt x="2159" y="29063"/>
                                  </a:cubicBezTo>
                                  <a:cubicBezTo>
                                    <a:pt x="2413" y="28682"/>
                                    <a:pt x="2540" y="27794"/>
                                    <a:pt x="2540" y="26271"/>
                                  </a:cubicBezTo>
                                  <a:lnTo>
                                    <a:pt x="2540" y="4442"/>
                                  </a:lnTo>
                                  <a:cubicBezTo>
                                    <a:pt x="2540" y="2919"/>
                                    <a:pt x="2413" y="2031"/>
                                    <a:pt x="2032" y="1650"/>
                                  </a:cubicBezTo>
                                  <a:cubicBezTo>
                                    <a:pt x="1651" y="1269"/>
                                    <a:pt x="1016" y="1015"/>
                                    <a:pt x="0" y="888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88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90115306" name="Freeform: Shape 590115306"/>
                          <wps:cNvSpPr/>
                          <wps:spPr>
                            <a:xfrm>
                              <a:off x="5559457" y="453815"/>
                              <a:ext cx="11555" cy="31347"/>
                            </a:xfrm>
                            <a:custGeom>
                              <a:avLst/>
                              <a:gdLst>
                                <a:gd name="csX0" fmla="*/ 5841 w 11555"/>
                                <a:gd name="csY0" fmla="*/ 0 h 31347"/>
                                <a:gd name="csX1" fmla="*/ 8381 w 11555"/>
                                <a:gd name="csY1" fmla="*/ 1015 h 31347"/>
                                <a:gd name="csX2" fmla="*/ 9397 w 11555"/>
                                <a:gd name="csY2" fmla="*/ 3427 h 31347"/>
                                <a:gd name="csX3" fmla="*/ 8381 w 11555"/>
                                <a:gd name="csY3" fmla="*/ 5838 h 31347"/>
                                <a:gd name="csX4" fmla="*/ 5968 w 11555"/>
                                <a:gd name="csY4" fmla="*/ 6853 h 31347"/>
                                <a:gd name="csX5" fmla="*/ 3556 w 11555"/>
                                <a:gd name="csY5" fmla="*/ 5838 h 31347"/>
                                <a:gd name="csX6" fmla="*/ 2540 w 11555"/>
                                <a:gd name="csY6" fmla="*/ 3427 h 31347"/>
                                <a:gd name="csX7" fmla="*/ 3556 w 11555"/>
                                <a:gd name="csY7" fmla="*/ 1015 h 31347"/>
                                <a:gd name="csX8" fmla="*/ 5968 w 11555"/>
                                <a:gd name="csY8" fmla="*/ 0 h 31347"/>
                                <a:gd name="csX9" fmla="*/ 9016 w 11555"/>
                                <a:gd name="csY9" fmla="*/ 10153 h 31347"/>
                                <a:gd name="csX10" fmla="*/ 9016 w 11555"/>
                                <a:gd name="csY10" fmla="*/ 26906 h 31347"/>
                                <a:gd name="csX11" fmla="*/ 9524 w 11555"/>
                                <a:gd name="csY11" fmla="*/ 29825 h 31347"/>
                                <a:gd name="csX12" fmla="*/ 11556 w 11555"/>
                                <a:gd name="csY12" fmla="*/ 30586 h 31347"/>
                                <a:gd name="csX13" fmla="*/ 11556 w 11555"/>
                                <a:gd name="csY13" fmla="*/ 31347 h 31347"/>
                                <a:gd name="csX14" fmla="*/ 127 w 11555"/>
                                <a:gd name="csY14" fmla="*/ 31347 h 31347"/>
                                <a:gd name="csX15" fmla="*/ 127 w 11555"/>
                                <a:gd name="csY15" fmla="*/ 30586 h 31347"/>
                                <a:gd name="csX16" fmla="*/ 2159 w 11555"/>
                                <a:gd name="csY16" fmla="*/ 29825 h 31347"/>
                                <a:gd name="csX17" fmla="*/ 2540 w 11555"/>
                                <a:gd name="csY17" fmla="*/ 27032 h 31347"/>
                                <a:gd name="csX18" fmla="*/ 2540 w 11555"/>
                                <a:gd name="csY18" fmla="*/ 14722 h 31347"/>
                                <a:gd name="csX19" fmla="*/ 2031 w 11555"/>
                                <a:gd name="csY19" fmla="*/ 11930 h 31347"/>
                                <a:gd name="csX20" fmla="*/ 0 w 11555"/>
                                <a:gd name="csY20" fmla="*/ 11168 h 31347"/>
                                <a:gd name="csX21" fmla="*/ 0 w 11555"/>
                                <a:gd name="csY21" fmla="*/ 10280 h 31347"/>
                                <a:gd name="csX22" fmla="*/ 8889 w 11555"/>
                                <a:gd name="csY22" fmla="*/ 10280 h 313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1555" h="31347">
                                  <a:moveTo>
                                    <a:pt x="5841" y="0"/>
                                  </a:moveTo>
                                  <a:cubicBezTo>
                                    <a:pt x="6857" y="0"/>
                                    <a:pt x="7619" y="381"/>
                                    <a:pt x="8381" y="1015"/>
                                  </a:cubicBezTo>
                                  <a:cubicBezTo>
                                    <a:pt x="9016" y="1650"/>
                                    <a:pt x="9397" y="2538"/>
                                    <a:pt x="9397" y="3427"/>
                                  </a:cubicBezTo>
                                  <a:cubicBezTo>
                                    <a:pt x="9397" y="4315"/>
                                    <a:pt x="9016" y="5203"/>
                                    <a:pt x="8381" y="5838"/>
                                  </a:cubicBezTo>
                                  <a:cubicBezTo>
                                    <a:pt x="7746" y="6473"/>
                                    <a:pt x="6857" y="6853"/>
                                    <a:pt x="5968" y="6853"/>
                                  </a:cubicBezTo>
                                  <a:cubicBezTo>
                                    <a:pt x="5079" y="6853"/>
                                    <a:pt x="4190" y="6473"/>
                                    <a:pt x="3556" y="5838"/>
                                  </a:cubicBezTo>
                                  <a:cubicBezTo>
                                    <a:pt x="2920" y="5203"/>
                                    <a:pt x="2540" y="4315"/>
                                    <a:pt x="2540" y="3427"/>
                                  </a:cubicBezTo>
                                  <a:cubicBezTo>
                                    <a:pt x="2540" y="2538"/>
                                    <a:pt x="2920" y="1650"/>
                                    <a:pt x="3556" y="1015"/>
                                  </a:cubicBezTo>
                                  <a:cubicBezTo>
                                    <a:pt x="4190" y="381"/>
                                    <a:pt x="5079" y="0"/>
                                    <a:pt x="5968" y="0"/>
                                  </a:cubicBezTo>
                                  <a:moveTo>
                                    <a:pt x="9016" y="10153"/>
                                  </a:moveTo>
                                  <a:lnTo>
                                    <a:pt x="9016" y="26906"/>
                                  </a:lnTo>
                                  <a:cubicBezTo>
                                    <a:pt x="9016" y="28428"/>
                                    <a:pt x="9143" y="29317"/>
                                    <a:pt x="9524" y="29825"/>
                                  </a:cubicBezTo>
                                  <a:cubicBezTo>
                                    <a:pt x="9905" y="30205"/>
                                    <a:pt x="10540" y="30459"/>
                                    <a:pt x="11556" y="30586"/>
                                  </a:cubicBezTo>
                                  <a:lnTo>
                                    <a:pt x="11556" y="31347"/>
                                  </a:lnTo>
                                  <a:lnTo>
                                    <a:pt x="127" y="31347"/>
                                  </a:lnTo>
                                  <a:lnTo>
                                    <a:pt x="127" y="30586"/>
                                  </a:lnTo>
                                  <a:cubicBezTo>
                                    <a:pt x="1016" y="30586"/>
                                    <a:pt x="1778" y="30332"/>
                                    <a:pt x="2159" y="29825"/>
                                  </a:cubicBezTo>
                                  <a:cubicBezTo>
                                    <a:pt x="2412" y="29444"/>
                                    <a:pt x="2540" y="28555"/>
                                    <a:pt x="2540" y="27032"/>
                                  </a:cubicBezTo>
                                  <a:lnTo>
                                    <a:pt x="2540" y="14722"/>
                                  </a:lnTo>
                                  <a:cubicBezTo>
                                    <a:pt x="2540" y="13199"/>
                                    <a:pt x="2412" y="12311"/>
                                    <a:pt x="2031" y="11930"/>
                                  </a:cubicBezTo>
                                  <a:cubicBezTo>
                                    <a:pt x="1651" y="11549"/>
                                    <a:pt x="1016" y="11295"/>
                                    <a:pt x="0" y="11168"/>
                                  </a:cubicBezTo>
                                  <a:lnTo>
                                    <a:pt x="0" y="10280"/>
                                  </a:lnTo>
                                  <a:lnTo>
                                    <a:pt x="8889" y="102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74696299" name="Freeform: Shape 1474696299"/>
                          <wps:cNvSpPr/>
                          <wps:spPr>
                            <a:xfrm>
                              <a:off x="5571902" y="456226"/>
                              <a:ext cx="14222" cy="29316"/>
                            </a:xfrm>
                            <a:custGeom>
                              <a:avLst/>
                              <a:gdLst>
                                <a:gd name="csX0" fmla="*/ 9270 w 14222"/>
                                <a:gd name="csY0" fmla="*/ 0 h 29316"/>
                                <a:gd name="csX1" fmla="*/ 9270 w 14222"/>
                                <a:gd name="csY1" fmla="*/ 7742 h 29316"/>
                                <a:gd name="csX2" fmla="*/ 14223 w 14222"/>
                                <a:gd name="csY2" fmla="*/ 7742 h 29316"/>
                                <a:gd name="csX3" fmla="*/ 14223 w 14222"/>
                                <a:gd name="csY3" fmla="*/ 10026 h 29316"/>
                                <a:gd name="csX4" fmla="*/ 9270 w 14222"/>
                                <a:gd name="csY4" fmla="*/ 10026 h 29316"/>
                                <a:gd name="csX5" fmla="*/ 9270 w 14222"/>
                                <a:gd name="csY5" fmla="*/ 23098 h 29316"/>
                                <a:gd name="csX6" fmla="*/ 9397 w 14222"/>
                                <a:gd name="csY6" fmla="*/ 25509 h 29316"/>
                                <a:gd name="csX7" fmla="*/ 10032 w 14222"/>
                                <a:gd name="csY7" fmla="*/ 26398 h 29316"/>
                                <a:gd name="csX8" fmla="*/ 10794 w 14222"/>
                                <a:gd name="csY8" fmla="*/ 26779 h 29316"/>
                                <a:gd name="csX9" fmla="*/ 13588 w 14222"/>
                                <a:gd name="csY9" fmla="*/ 24494 h 29316"/>
                                <a:gd name="csX10" fmla="*/ 14223 w 14222"/>
                                <a:gd name="csY10" fmla="*/ 25002 h 29316"/>
                                <a:gd name="csX11" fmla="*/ 8254 w 14222"/>
                                <a:gd name="csY11" fmla="*/ 29317 h 29316"/>
                                <a:gd name="csX12" fmla="*/ 4826 w 14222"/>
                                <a:gd name="csY12" fmla="*/ 28175 h 29316"/>
                                <a:gd name="csX13" fmla="*/ 3048 w 14222"/>
                                <a:gd name="csY13" fmla="*/ 25636 h 29316"/>
                                <a:gd name="csX14" fmla="*/ 2794 w 14222"/>
                                <a:gd name="csY14" fmla="*/ 21448 h 29316"/>
                                <a:gd name="csX15" fmla="*/ 2794 w 14222"/>
                                <a:gd name="csY15" fmla="*/ 10026 h 29316"/>
                                <a:gd name="csX16" fmla="*/ 0 w 14222"/>
                                <a:gd name="csY16" fmla="*/ 10026 h 29316"/>
                                <a:gd name="csX17" fmla="*/ 0 w 14222"/>
                                <a:gd name="csY17" fmla="*/ 9265 h 29316"/>
                                <a:gd name="csX18" fmla="*/ 4826 w 14222"/>
                                <a:gd name="csY18" fmla="*/ 5076 h 29316"/>
                                <a:gd name="csX19" fmla="*/ 8381 w 14222"/>
                                <a:gd name="csY19" fmla="*/ 127 h 29316"/>
                                <a:gd name="csX20" fmla="*/ 9143 w 14222"/>
                                <a:gd name="csY20" fmla="*/ 127 h 2931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</a:cxnLst>
                              <a:rect l="l" t="t" r="r" b="b"/>
                              <a:pathLst>
                                <a:path w="14222" h="29316">
                                  <a:moveTo>
                                    <a:pt x="9270" y="0"/>
                                  </a:moveTo>
                                  <a:lnTo>
                                    <a:pt x="9270" y="7742"/>
                                  </a:lnTo>
                                  <a:lnTo>
                                    <a:pt x="14223" y="7742"/>
                                  </a:lnTo>
                                  <a:lnTo>
                                    <a:pt x="14223" y="10026"/>
                                  </a:lnTo>
                                  <a:lnTo>
                                    <a:pt x="9270" y="10026"/>
                                  </a:lnTo>
                                  <a:lnTo>
                                    <a:pt x="9270" y="23098"/>
                                  </a:lnTo>
                                  <a:cubicBezTo>
                                    <a:pt x="9270" y="24367"/>
                                    <a:pt x="9270" y="25129"/>
                                    <a:pt x="9397" y="25509"/>
                                  </a:cubicBezTo>
                                  <a:cubicBezTo>
                                    <a:pt x="9397" y="25890"/>
                                    <a:pt x="9651" y="26144"/>
                                    <a:pt x="10032" y="26398"/>
                                  </a:cubicBezTo>
                                  <a:cubicBezTo>
                                    <a:pt x="10286" y="26652"/>
                                    <a:pt x="10540" y="26779"/>
                                    <a:pt x="10794" y="26779"/>
                                  </a:cubicBezTo>
                                  <a:cubicBezTo>
                                    <a:pt x="11810" y="26779"/>
                                    <a:pt x="12699" y="26017"/>
                                    <a:pt x="13588" y="24494"/>
                                  </a:cubicBezTo>
                                  <a:lnTo>
                                    <a:pt x="14223" y="25002"/>
                                  </a:lnTo>
                                  <a:cubicBezTo>
                                    <a:pt x="12953" y="27921"/>
                                    <a:pt x="11048" y="29317"/>
                                    <a:pt x="8254" y="29317"/>
                                  </a:cubicBezTo>
                                  <a:cubicBezTo>
                                    <a:pt x="6857" y="29317"/>
                                    <a:pt x="5841" y="28936"/>
                                    <a:pt x="4826" y="28175"/>
                                  </a:cubicBezTo>
                                  <a:cubicBezTo>
                                    <a:pt x="3937" y="27413"/>
                                    <a:pt x="3302" y="26652"/>
                                    <a:pt x="3048" y="25636"/>
                                  </a:cubicBezTo>
                                  <a:cubicBezTo>
                                    <a:pt x="2921" y="25129"/>
                                    <a:pt x="2794" y="23733"/>
                                    <a:pt x="2794" y="21448"/>
                                  </a:cubicBezTo>
                                  <a:lnTo>
                                    <a:pt x="2794" y="10026"/>
                                  </a:lnTo>
                                  <a:lnTo>
                                    <a:pt x="0" y="10026"/>
                                  </a:lnTo>
                                  <a:lnTo>
                                    <a:pt x="0" y="9265"/>
                                  </a:lnTo>
                                  <a:cubicBezTo>
                                    <a:pt x="1905" y="7869"/>
                                    <a:pt x="3556" y="6473"/>
                                    <a:pt x="4826" y="5076"/>
                                  </a:cubicBezTo>
                                  <a:cubicBezTo>
                                    <a:pt x="6223" y="3554"/>
                                    <a:pt x="7366" y="1904"/>
                                    <a:pt x="8381" y="127"/>
                                  </a:cubicBezTo>
                                  <a:lnTo>
                                    <a:pt x="9143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75462749" name="Freeform: Shape 375462749"/>
                          <wps:cNvSpPr/>
                          <wps:spPr>
                            <a:xfrm>
                              <a:off x="5588284" y="463841"/>
                              <a:ext cx="22350" cy="31220"/>
                            </a:xfrm>
                            <a:custGeom>
                              <a:avLst/>
                              <a:gdLst>
                                <a:gd name="csX0" fmla="*/ 10921 w 22350"/>
                                <a:gd name="csY0" fmla="*/ 22210 h 31220"/>
                                <a:gd name="csX1" fmla="*/ 4064 w 22350"/>
                                <a:gd name="csY1" fmla="*/ 6473 h 31220"/>
                                <a:gd name="csX2" fmla="*/ 1778 w 22350"/>
                                <a:gd name="csY2" fmla="*/ 2158 h 31220"/>
                                <a:gd name="csX3" fmla="*/ 0 w 22350"/>
                                <a:gd name="csY3" fmla="*/ 1015 h 31220"/>
                                <a:gd name="csX4" fmla="*/ 0 w 22350"/>
                                <a:gd name="csY4" fmla="*/ 127 h 31220"/>
                                <a:gd name="csX5" fmla="*/ 11302 w 22350"/>
                                <a:gd name="csY5" fmla="*/ 127 h 31220"/>
                                <a:gd name="csX6" fmla="*/ 11302 w 22350"/>
                                <a:gd name="csY6" fmla="*/ 1015 h 31220"/>
                                <a:gd name="csX7" fmla="*/ 9778 w 22350"/>
                                <a:gd name="csY7" fmla="*/ 1396 h 31220"/>
                                <a:gd name="csX8" fmla="*/ 9270 w 22350"/>
                                <a:gd name="csY8" fmla="*/ 2284 h 31220"/>
                                <a:gd name="csX9" fmla="*/ 10413 w 22350"/>
                                <a:gd name="csY9" fmla="*/ 5711 h 31220"/>
                                <a:gd name="csX10" fmla="*/ 13969 w 22350"/>
                                <a:gd name="csY10" fmla="*/ 13960 h 31220"/>
                                <a:gd name="csX11" fmla="*/ 16382 w 22350"/>
                                <a:gd name="csY11" fmla="*/ 7488 h 31220"/>
                                <a:gd name="csX12" fmla="*/ 17651 w 22350"/>
                                <a:gd name="csY12" fmla="*/ 2792 h 31220"/>
                                <a:gd name="csX13" fmla="*/ 17143 w 22350"/>
                                <a:gd name="csY13" fmla="*/ 1396 h 31220"/>
                                <a:gd name="csX14" fmla="*/ 15239 w 22350"/>
                                <a:gd name="csY14" fmla="*/ 888 h 31220"/>
                                <a:gd name="csX15" fmla="*/ 15239 w 22350"/>
                                <a:gd name="csY15" fmla="*/ 0 h 31220"/>
                                <a:gd name="csX16" fmla="*/ 22350 w 22350"/>
                                <a:gd name="csY16" fmla="*/ 0 h 31220"/>
                                <a:gd name="csX17" fmla="*/ 22350 w 22350"/>
                                <a:gd name="csY17" fmla="*/ 888 h 31220"/>
                                <a:gd name="csX18" fmla="*/ 20699 w 22350"/>
                                <a:gd name="csY18" fmla="*/ 1650 h 31220"/>
                                <a:gd name="csX19" fmla="*/ 18540 w 22350"/>
                                <a:gd name="csY19" fmla="*/ 6346 h 31220"/>
                                <a:gd name="csX20" fmla="*/ 12445 w 22350"/>
                                <a:gd name="csY20" fmla="*/ 22083 h 31220"/>
                                <a:gd name="csX21" fmla="*/ 9016 w 22350"/>
                                <a:gd name="csY21" fmla="*/ 29317 h 31220"/>
                                <a:gd name="csX22" fmla="*/ 5079 w 22350"/>
                                <a:gd name="csY22" fmla="*/ 31221 h 31220"/>
                                <a:gd name="csX23" fmla="*/ 2032 w 22350"/>
                                <a:gd name="csY23" fmla="*/ 30078 h 31220"/>
                                <a:gd name="csX24" fmla="*/ 889 w 22350"/>
                                <a:gd name="csY24" fmla="*/ 27540 h 31220"/>
                                <a:gd name="csX25" fmla="*/ 1651 w 22350"/>
                                <a:gd name="csY25" fmla="*/ 25383 h 31220"/>
                                <a:gd name="csX26" fmla="*/ 3556 w 22350"/>
                                <a:gd name="csY26" fmla="*/ 24494 h 31220"/>
                                <a:gd name="csX27" fmla="*/ 5333 w 22350"/>
                                <a:gd name="csY27" fmla="*/ 25256 h 31220"/>
                                <a:gd name="csX28" fmla="*/ 6096 w 22350"/>
                                <a:gd name="csY28" fmla="*/ 27540 h 31220"/>
                                <a:gd name="csX29" fmla="*/ 6349 w 22350"/>
                                <a:gd name="csY29" fmla="*/ 28682 h 31220"/>
                                <a:gd name="csX30" fmla="*/ 6857 w 22350"/>
                                <a:gd name="csY30" fmla="*/ 28936 h 31220"/>
                                <a:gd name="csX31" fmla="*/ 8000 w 22350"/>
                                <a:gd name="csY31" fmla="*/ 28302 h 31220"/>
                                <a:gd name="csX32" fmla="*/ 10159 w 22350"/>
                                <a:gd name="csY32" fmla="*/ 23987 h 31220"/>
                                <a:gd name="csX33" fmla="*/ 10794 w 22350"/>
                                <a:gd name="csY33" fmla="*/ 22210 h 3122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</a:cxnLst>
                              <a:rect l="l" t="t" r="r" b="b"/>
                              <a:pathLst>
                                <a:path w="22350" h="31220">
                                  <a:moveTo>
                                    <a:pt x="10921" y="22210"/>
                                  </a:moveTo>
                                  <a:lnTo>
                                    <a:pt x="4064" y="6473"/>
                                  </a:lnTo>
                                  <a:cubicBezTo>
                                    <a:pt x="3048" y="4061"/>
                                    <a:pt x="2286" y="2665"/>
                                    <a:pt x="1778" y="2158"/>
                                  </a:cubicBezTo>
                                  <a:cubicBezTo>
                                    <a:pt x="1270" y="1650"/>
                                    <a:pt x="635" y="1269"/>
                                    <a:pt x="0" y="1015"/>
                                  </a:cubicBezTo>
                                  <a:lnTo>
                                    <a:pt x="0" y="127"/>
                                  </a:lnTo>
                                  <a:lnTo>
                                    <a:pt x="11302" y="127"/>
                                  </a:lnTo>
                                  <a:lnTo>
                                    <a:pt x="11302" y="1015"/>
                                  </a:lnTo>
                                  <a:cubicBezTo>
                                    <a:pt x="10540" y="1015"/>
                                    <a:pt x="10032" y="1142"/>
                                    <a:pt x="9778" y="1396"/>
                                  </a:cubicBezTo>
                                  <a:cubicBezTo>
                                    <a:pt x="9524" y="1650"/>
                                    <a:pt x="9270" y="1904"/>
                                    <a:pt x="9270" y="2284"/>
                                  </a:cubicBezTo>
                                  <a:cubicBezTo>
                                    <a:pt x="9270" y="2792"/>
                                    <a:pt x="9651" y="3934"/>
                                    <a:pt x="10413" y="5711"/>
                                  </a:cubicBezTo>
                                  <a:lnTo>
                                    <a:pt x="13969" y="13960"/>
                                  </a:lnTo>
                                  <a:lnTo>
                                    <a:pt x="16382" y="7488"/>
                                  </a:lnTo>
                                  <a:cubicBezTo>
                                    <a:pt x="17270" y="5203"/>
                                    <a:pt x="17651" y="3680"/>
                                    <a:pt x="17651" y="2792"/>
                                  </a:cubicBezTo>
                                  <a:cubicBezTo>
                                    <a:pt x="17651" y="2284"/>
                                    <a:pt x="17524" y="1777"/>
                                    <a:pt x="17143" y="1396"/>
                                  </a:cubicBezTo>
                                  <a:cubicBezTo>
                                    <a:pt x="16763" y="1015"/>
                                    <a:pt x="16127" y="888"/>
                                    <a:pt x="15239" y="888"/>
                                  </a:cubicBezTo>
                                  <a:lnTo>
                                    <a:pt x="15239" y="0"/>
                                  </a:lnTo>
                                  <a:lnTo>
                                    <a:pt x="22350" y="0"/>
                                  </a:lnTo>
                                  <a:lnTo>
                                    <a:pt x="22350" y="888"/>
                                  </a:lnTo>
                                  <a:cubicBezTo>
                                    <a:pt x="21588" y="888"/>
                                    <a:pt x="21080" y="1269"/>
                                    <a:pt x="20699" y="1650"/>
                                  </a:cubicBezTo>
                                  <a:cubicBezTo>
                                    <a:pt x="20318" y="2158"/>
                                    <a:pt x="19556" y="3680"/>
                                    <a:pt x="18540" y="6346"/>
                                  </a:cubicBezTo>
                                  <a:lnTo>
                                    <a:pt x="12445" y="22083"/>
                                  </a:lnTo>
                                  <a:cubicBezTo>
                                    <a:pt x="10921" y="26017"/>
                                    <a:pt x="9778" y="28428"/>
                                    <a:pt x="9016" y="29317"/>
                                  </a:cubicBezTo>
                                  <a:cubicBezTo>
                                    <a:pt x="8000" y="30586"/>
                                    <a:pt x="6730" y="31221"/>
                                    <a:pt x="5079" y="31221"/>
                                  </a:cubicBezTo>
                                  <a:cubicBezTo>
                                    <a:pt x="3809" y="31221"/>
                                    <a:pt x="2794" y="30840"/>
                                    <a:pt x="2032" y="30078"/>
                                  </a:cubicBezTo>
                                  <a:cubicBezTo>
                                    <a:pt x="1270" y="29317"/>
                                    <a:pt x="889" y="28555"/>
                                    <a:pt x="889" y="27540"/>
                                  </a:cubicBezTo>
                                  <a:cubicBezTo>
                                    <a:pt x="889" y="26652"/>
                                    <a:pt x="1143" y="25890"/>
                                    <a:pt x="1651" y="25383"/>
                                  </a:cubicBezTo>
                                  <a:cubicBezTo>
                                    <a:pt x="2159" y="24875"/>
                                    <a:pt x="2794" y="24494"/>
                                    <a:pt x="3556" y="24494"/>
                                  </a:cubicBezTo>
                                  <a:cubicBezTo>
                                    <a:pt x="4318" y="24494"/>
                                    <a:pt x="4952" y="24748"/>
                                    <a:pt x="5333" y="25256"/>
                                  </a:cubicBezTo>
                                  <a:cubicBezTo>
                                    <a:pt x="5841" y="25763"/>
                                    <a:pt x="6096" y="26525"/>
                                    <a:pt x="6096" y="27540"/>
                                  </a:cubicBezTo>
                                  <a:cubicBezTo>
                                    <a:pt x="6096" y="28048"/>
                                    <a:pt x="6096" y="28428"/>
                                    <a:pt x="6349" y="28682"/>
                                  </a:cubicBezTo>
                                  <a:cubicBezTo>
                                    <a:pt x="6477" y="28809"/>
                                    <a:pt x="6603" y="28936"/>
                                    <a:pt x="6857" y="28936"/>
                                  </a:cubicBezTo>
                                  <a:cubicBezTo>
                                    <a:pt x="7238" y="28936"/>
                                    <a:pt x="7619" y="28682"/>
                                    <a:pt x="8000" y="28302"/>
                                  </a:cubicBezTo>
                                  <a:cubicBezTo>
                                    <a:pt x="8635" y="27667"/>
                                    <a:pt x="9270" y="26271"/>
                                    <a:pt x="10159" y="23987"/>
                                  </a:cubicBezTo>
                                  <a:lnTo>
                                    <a:pt x="10794" y="222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80906166" name="Freeform: Shape 1880906166"/>
                          <wps:cNvSpPr/>
                          <wps:spPr>
                            <a:xfrm>
                              <a:off x="5624094" y="463587"/>
                              <a:ext cx="20063" cy="21829"/>
                            </a:xfrm>
                            <a:custGeom>
                              <a:avLst/>
                              <a:gdLst>
                                <a:gd name="csX0" fmla="*/ 11302 w 20063"/>
                                <a:gd name="csY0" fmla="*/ 16752 h 21829"/>
                                <a:gd name="csX1" fmla="*/ 11302 w 20063"/>
                                <a:gd name="csY1" fmla="*/ 9645 h 21829"/>
                                <a:gd name="csX2" fmla="*/ 7238 w 20063"/>
                                <a:gd name="csY2" fmla="*/ 13072 h 21829"/>
                                <a:gd name="csX3" fmla="*/ 6349 w 20063"/>
                                <a:gd name="csY3" fmla="*/ 15483 h 21829"/>
                                <a:gd name="csX4" fmla="*/ 7111 w 20063"/>
                                <a:gd name="csY4" fmla="*/ 17260 h 21829"/>
                                <a:gd name="csX5" fmla="*/ 8635 w 20063"/>
                                <a:gd name="csY5" fmla="*/ 17895 h 21829"/>
                                <a:gd name="csX6" fmla="*/ 11302 w 20063"/>
                                <a:gd name="csY6" fmla="*/ 16626 h 21829"/>
                                <a:gd name="csX7" fmla="*/ 11302 w 20063"/>
                                <a:gd name="csY7" fmla="*/ 18402 h 21829"/>
                                <a:gd name="csX8" fmla="*/ 4318 w 20063"/>
                                <a:gd name="csY8" fmla="*/ 21829 h 21829"/>
                                <a:gd name="csX9" fmla="*/ 1270 w 20063"/>
                                <a:gd name="csY9" fmla="*/ 20687 h 21829"/>
                                <a:gd name="csX10" fmla="*/ 0 w 20063"/>
                                <a:gd name="csY10" fmla="*/ 17768 h 21829"/>
                                <a:gd name="csX11" fmla="*/ 2032 w 20063"/>
                                <a:gd name="csY11" fmla="*/ 13453 h 21829"/>
                                <a:gd name="csX12" fmla="*/ 11175 w 20063"/>
                                <a:gd name="csY12" fmla="*/ 8376 h 21829"/>
                                <a:gd name="csX13" fmla="*/ 11175 w 20063"/>
                                <a:gd name="csY13" fmla="*/ 6219 h 21829"/>
                                <a:gd name="csX14" fmla="*/ 10921 w 20063"/>
                                <a:gd name="csY14" fmla="*/ 3173 h 21829"/>
                                <a:gd name="csX15" fmla="*/ 9905 w 20063"/>
                                <a:gd name="csY15" fmla="*/ 2158 h 21829"/>
                                <a:gd name="csX16" fmla="*/ 8254 w 20063"/>
                                <a:gd name="csY16" fmla="*/ 1650 h 21829"/>
                                <a:gd name="csX17" fmla="*/ 5841 w 20063"/>
                                <a:gd name="csY17" fmla="*/ 2284 h 21829"/>
                                <a:gd name="csX18" fmla="*/ 5207 w 20063"/>
                                <a:gd name="csY18" fmla="*/ 3300 h 21829"/>
                                <a:gd name="csX19" fmla="*/ 5841 w 20063"/>
                                <a:gd name="csY19" fmla="*/ 4442 h 21829"/>
                                <a:gd name="csX20" fmla="*/ 6730 w 20063"/>
                                <a:gd name="csY20" fmla="*/ 6346 h 21829"/>
                                <a:gd name="csX21" fmla="*/ 5841 w 20063"/>
                                <a:gd name="csY21" fmla="*/ 8249 h 21829"/>
                                <a:gd name="csX22" fmla="*/ 3682 w 20063"/>
                                <a:gd name="csY22" fmla="*/ 9011 h 21829"/>
                                <a:gd name="csX23" fmla="*/ 1270 w 20063"/>
                                <a:gd name="csY23" fmla="*/ 8122 h 21829"/>
                                <a:gd name="csX24" fmla="*/ 254 w 20063"/>
                                <a:gd name="csY24" fmla="*/ 6092 h 21829"/>
                                <a:gd name="csX25" fmla="*/ 1524 w 20063"/>
                                <a:gd name="csY25" fmla="*/ 3046 h 21829"/>
                                <a:gd name="csX26" fmla="*/ 5079 w 20063"/>
                                <a:gd name="csY26" fmla="*/ 761 h 21829"/>
                                <a:gd name="csX27" fmla="*/ 9905 w 20063"/>
                                <a:gd name="csY27" fmla="*/ 0 h 21829"/>
                                <a:gd name="csX28" fmla="*/ 14731 w 20063"/>
                                <a:gd name="csY28" fmla="*/ 1269 h 21829"/>
                                <a:gd name="csX29" fmla="*/ 17016 w 20063"/>
                                <a:gd name="csY29" fmla="*/ 4061 h 21829"/>
                                <a:gd name="csX30" fmla="*/ 17397 w 20063"/>
                                <a:gd name="csY30" fmla="*/ 8376 h 21829"/>
                                <a:gd name="csX31" fmla="*/ 17397 w 20063"/>
                                <a:gd name="csY31" fmla="*/ 16626 h 21829"/>
                                <a:gd name="csX32" fmla="*/ 17397 w 20063"/>
                                <a:gd name="csY32" fmla="*/ 18402 h 21829"/>
                                <a:gd name="csX33" fmla="*/ 17778 w 20063"/>
                                <a:gd name="csY33" fmla="*/ 18910 h 21829"/>
                                <a:gd name="csX34" fmla="*/ 18286 w 20063"/>
                                <a:gd name="csY34" fmla="*/ 19037 h 21829"/>
                                <a:gd name="csX35" fmla="*/ 19429 w 20063"/>
                                <a:gd name="csY35" fmla="*/ 18149 h 21829"/>
                                <a:gd name="csX36" fmla="*/ 20064 w 20063"/>
                                <a:gd name="csY36" fmla="*/ 18656 h 21829"/>
                                <a:gd name="csX37" fmla="*/ 17778 w 20063"/>
                                <a:gd name="csY37" fmla="*/ 21068 h 21829"/>
                                <a:gd name="csX38" fmla="*/ 14985 w 20063"/>
                                <a:gd name="csY38" fmla="*/ 21829 h 21829"/>
                                <a:gd name="csX39" fmla="*/ 12191 w 20063"/>
                                <a:gd name="csY39" fmla="*/ 20941 h 21829"/>
                                <a:gd name="csX40" fmla="*/ 10921 w 20063"/>
                                <a:gd name="csY40" fmla="*/ 18402 h 21829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</a:cxnLst>
                              <a:rect l="l" t="t" r="r" b="b"/>
                              <a:pathLst>
                                <a:path w="20063" h="21829">
                                  <a:moveTo>
                                    <a:pt x="11302" y="16752"/>
                                  </a:moveTo>
                                  <a:lnTo>
                                    <a:pt x="11302" y="9645"/>
                                  </a:lnTo>
                                  <a:cubicBezTo>
                                    <a:pt x="9524" y="10661"/>
                                    <a:pt x="8127" y="11803"/>
                                    <a:pt x="7238" y="13072"/>
                                  </a:cubicBezTo>
                                  <a:cubicBezTo>
                                    <a:pt x="6603" y="13833"/>
                                    <a:pt x="6349" y="14722"/>
                                    <a:pt x="6349" y="15483"/>
                                  </a:cubicBezTo>
                                  <a:cubicBezTo>
                                    <a:pt x="6349" y="16118"/>
                                    <a:pt x="6603" y="16752"/>
                                    <a:pt x="7111" y="17260"/>
                                  </a:cubicBezTo>
                                  <a:cubicBezTo>
                                    <a:pt x="7492" y="17641"/>
                                    <a:pt x="8000" y="17895"/>
                                    <a:pt x="8635" y="17895"/>
                                  </a:cubicBezTo>
                                  <a:cubicBezTo>
                                    <a:pt x="9397" y="17895"/>
                                    <a:pt x="10286" y="17514"/>
                                    <a:pt x="11302" y="16626"/>
                                  </a:cubicBezTo>
                                  <a:moveTo>
                                    <a:pt x="11302" y="18402"/>
                                  </a:moveTo>
                                  <a:cubicBezTo>
                                    <a:pt x="8762" y="20687"/>
                                    <a:pt x="6349" y="21829"/>
                                    <a:pt x="4318" y="21829"/>
                                  </a:cubicBezTo>
                                  <a:cubicBezTo>
                                    <a:pt x="3175" y="21829"/>
                                    <a:pt x="2159" y="21448"/>
                                    <a:pt x="1270" y="20687"/>
                                  </a:cubicBezTo>
                                  <a:cubicBezTo>
                                    <a:pt x="508" y="19925"/>
                                    <a:pt x="0" y="18910"/>
                                    <a:pt x="0" y="17768"/>
                                  </a:cubicBezTo>
                                  <a:cubicBezTo>
                                    <a:pt x="0" y="16118"/>
                                    <a:pt x="762" y="14722"/>
                                    <a:pt x="2032" y="13453"/>
                                  </a:cubicBezTo>
                                  <a:cubicBezTo>
                                    <a:pt x="3429" y="12184"/>
                                    <a:pt x="6476" y="10407"/>
                                    <a:pt x="11175" y="8376"/>
                                  </a:cubicBezTo>
                                  <a:lnTo>
                                    <a:pt x="11175" y="6219"/>
                                  </a:lnTo>
                                  <a:cubicBezTo>
                                    <a:pt x="11175" y="4569"/>
                                    <a:pt x="11175" y="3680"/>
                                    <a:pt x="10921" y="3173"/>
                                  </a:cubicBezTo>
                                  <a:cubicBezTo>
                                    <a:pt x="10794" y="2792"/>
                                    <a:pt x="10413" y="2411"/>
                                    <a:pt x="9905" y="2158"/>
                                  </a:cubicBezTo>
                                  <a:cubicBezTo>
                                    <a:pt x="9397" y="1777"/>
                                    <a:pt x="8889" y="1650"/>
                                    <a:pt x="8254" y="1650"/>
                                  </a:cubicBezTo>
                                  <a:cubicBezTo>
                                    <a:pt x="7238" y="1650"/>
                                    <a:pt x="6476" y="1904"/>
                                    <a:pt x="5841" y="2284"/>
                                  </a:cubicBezTo>
                                  <a:cubicBezTo>
                                    <a:pt x="5460" y="2538"/>
                                    <a:pt x="5207" y="2919"/>
                                    <a:pt x="5207" y="3300"/>
                                  </a:cubicBezTo>
                                  <a:cubicBezTo>
                                    <a:pt x="5207" y="3680"/>
                                    <a:pt x="5460" y="4061"/>
                                    <a:pt x="5841" y="4442"/>
                                  </a:cubicBezTo>
                                  <a:cubicBezTo>
                                    <a:pt x="6476" y="5077"/>
                                    <a:pt x="6730" y="5711"/>
                                    <a:pt x="6730" y="6346"/>
                                  </a:cubicBezTo>
                                  <a:cubicBezTo>
                                    <a:pt x="6730" y="7107"/>
                                    <a:pt x="6476" y="7742"/>
                                    <a:pt x="5841" y="8249"/>
                                  </a:cubicBezTo>
                                  <a:cubicBezTo>
                                    <a:pt x="5333" y="8757"/>
                                    <a:pt x="4571" y="9011"/>
                                    <a:pt x="3682" y="9011"/>
                                  </a:cubicBezTo>
                                  <a:cubicBezTo>
                                    <a:pt x="2794" y="9011"/>
                                    <a:pt x="1905" y="8757"/>
                                    <a:pt x="1270" y="8122"/>
                                  </a:cubicBezTo>
                                  <a:cubicBezTo>
                                    <a:pt x="635" y="7488"/>
                                    <a:pt x="254" y="6853"/>
                                    <a:pt x="254" y="6092"/>
                                  </a:cubicBezTo>
                                  <a:cubicBezTo>
                                    <a:pt x="254" y="4950"/>
                                    <a:pt x="635" y="3934"/>
                                    <a:pt x="1524" y="3046"/>
                                  </a:cubicBezTo>
                                  <a:cubicBezTo>
                                    <a:pt x="2413" y="2031"/>
                                    <a:pt x="3556" y="1269"/>
                                    <a:pt x="5079" y="761"/>
                                  </a:cubicBezTo>
                                  <a:cubicBezTo>
                                    <a:pt x="6603" y="254"/>
                                    <a:pt x="8254" y="0"/>
                                    <a:pt x="9905" y="0"/>
                                  </a:cubicBezTo>
                                  <a:cubicBezTo>
                                    <a:pt x="11937" y="0"/>
                                    <a:pt x="13461" y="381"/>
                                    <a:pt x="14731" y="1269"/>
                                  </a:cubicBezTo>
                                  <a:cubicBezTo>
                                    <a:pt x="15874" y="2158"/>
                                    <a:pt x="16635" y="3046"/>
                                    <a:pt x="17016" y="4061"/>
                                  </a:cubicBezTo>
                                  <a:cubicBezTo>
                                    <a:pt x="17270" y="4696"/>
                                    <a:pt x="17397" y="6092"/>
                                    <a:pt x="17397" y="8376"/>
                                  </a:cubicBezTo>
                                  <a:lnTo>
                                    <a:pt x="17397" y="16626"/>
                                  </a:lnTo>
                                  <a:cubicBezTo>
                                    <a:pt x="17397" y="17641"/>
                                    <a:pt x="17397" y="18149"/>
                                    <a:pt x="17397" y="18402"/>
                                  </a:cubicBezTo>
                                  <a:cubicBezTo>
                                    <a:pt x="17397" y="18656"/>
                                    <a:pt x="17651" y="18783"/>
                                    <a:pt x="17778" y="18910"/>
                                  </a:cubicBezTo>
                                  <a:cubicBezTo>
                                    <a:pt x="17905" y="18910"/>
                                    <a:pt x="18032" y="19037"/>
                                    <a:pt x="18286" y="19037"/>
                                  </a:cubicBezTo>
                                  <a:cubicBezTo>
                                    <a:pt x="18667" y="19037"/>
                                    <a:pt x="19048" y="18783"/>
                                    <a:pt x="19429" y="18149"/>
                                  </a:cubicBezTo>
                                  <a:lnTo>
                                    <a:pt x="20064" y="18656"/>
                                  </a:lnTo>
                                  <a:cubicBezTo>
                                    <a:pt x="19302" y="19798"/>
                                    <a:pt x="18540" y="20560"/>
                                    <a:pt x="17778" y="21068"/>
                                  </a:cubicBezTo>
                                  <a:cubicBezTo>
                                    <a:pt x="17016" y="21575"/>
                                    <a:pt x="16000" y="21829"/>
                                    <a:pt x="14985" y="21829"/>
                                  </a:cubicBezTo>
                                  <a:cubicBezTo>
                                    <a:pt x="13842" y="21829"/>
                                    <a:pt x="12826" y="21575"/>
                                    <a:pt x="12191" y="20941"/>
                                  </a:cubicBezTo>
                                  <a:cubicBezTo>
                                    <a:pt x="11556" y="20433"/>
                                    <a:pt x="11048" y="19545"/>
                                    <a:pt x="10921" y="18402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26258996" name="Freeform: Shape 226258996"/>
                          <wps:cNvSpPr/>
                          <wps:spPr>
                            <a:xfrm>
                              <a:off x="5647079" y="463460"/>
                              <a:ext cx="22603" cy="21702"/>
                            </a:xfrm>
                            <a:custGeom>
                              <a:avLst/>
                              <a:gdLst>
                                <a:gd name="csX0" fmla="*/ 8381 w 22603"/>
                                <a:gd name="csY0" fmla="*/ 508 h 21702"/>
                                <a:gd name="csX1" fmla="*/ 8381 w 22603"/>
                                <a:gd name="csY1" fmla="*/ 3300 h 21702"/>
                                <a:gd name="csX2" fmla="*/ 11556 w 22603"/>
                                <a:gd name="csY2" fmla="*/ 761 h 21702"/>
                                <a:gd name="csX3" fmla="*/ 14731 w 22603"/>
                                <a:gd name="csY3" fmla="*/ 0 h 21702"/>
                                <a:gd name="csX4" fmla="*/ 18159 w 22603"/>
                                <a:gd name="csY4" fmla="*/ 1142 h 21702"/>
                                <a:gd name="csX5" fmla="*/ 19937 w 22603"/>
                                <a:gd name="csY5" fmla="*/ 3934 h 21702"/>
                                <a:gd name="csX6" fmla="*/ 20318 w 22603"/>
                                <a:gd name="csY6" fmla="*/ 8884 h 21702"/>
                                <a:gd name="csX7" fmla="*/ 20318 w 22603"/>
                                <a:gd name="csY7" fmla="*/ 17133 h 21702"/>
                                <a:gd name="csX8" fmla="*/ 20699 w 22603"/>
                                <a:gd name="csY8" fmla="*/ 20179 h 21702"/>
                                <a:gd name="csX9" fmla="*/ 22604 w 22603"/>
                                <a:gd name="csY9" fmla="*/ 20941 h 21702"/>
                                <a:gd name="csX10" fmla="*/ 22604 w 22603"/>
                                <a:gd name="csY10" fmla="*/ 21702 h 21702"/>
                                <a:gd name="csX11" fmla="*/ 11937 w 22603"/>
                                <a:gd name="csY11" fmla="*/ 21702 h 21702"/>
                                <a:gd name="csX12" fmla="*/ 11937 w 22603"/>
                                <a:gd name="csY12" fmla="*/ 20941 h 21702"/>
                                <a:gd name="csX13" fmla="*/ 13715 w 22603"/>
                                <a:gd name="csY13" fmla="*/ 19925 h 21702"/>
                                <a:gd name="csX14" fmla="*/ 14096 w 22603"/>
                                <a:gd name="csY14" fmla="*/ 17133 h 21702"/>
                                <a:gd name="csX15" fmla="*/ 14096 w 22603"/>
                                <a:gd name="csY15" fmla="*/ 7742 h 21702"/>
                                <a:gd name="csX16" fmla="*/ 13842 w 22603"/>
                                <a:gd name="csY16" fmla="*/ 4442 h 21702"/>
                                <a:gd name="csX17" fmla="*/ 13206 w 22603"/>
                                <a:gd name="csY17" fmla="*/ 3427 h 21702"/>
                                <a:gd name="csX18" fmla="*/ 12191 w 22603"/>
                                <a:gd name="csY18" fmla="*/ 3046 h 21702"/>
                                <a:gd name="csX19" fmla="*/ 8635 w 22603"/>
                                <a:gd name="csY19" fmla="*/ 5838 h 21702"/>
                                <a:gd name="csX20" fmla="*/ 8635 w 22603"/>
                                <a:gd name="csY20" fmla="*/ 17133 h 21702"/>
                                <a:gd name="csX21" fmla="*/ 9016 w 22603"/>
                                <a:gd name="csY21" fmla="*/ 20179 h 21702"/>
                                <a:gd name="csX22" fmla="*/ 10667 w 22603"/>
                                <a:gd name="csY22" fmla="*/ 20941 h 21702"/>
                                <a:gd name="csX23" fmla="*/ 10667 w 22603"/>
                                <a:gd name="csY23" fmla="*/ 21702 h 21702"/>
                                <a:gd name="csX24" fmla="*/ 0 w 22603"/>
                                <a:gd name="csY24" fmla="*/ 21702 h 21702"/>
                                <a:gd name="csX25" fmla="*/ 0 w 22603"/>
                                <a:gd name="csY25" fmla="*/ 20941 h 21702"/>
                                <a:gd name="csX26" fmla="*/ 1905 w 22603"/>
                                <a:gd name="csY26" fmla="*/ 20052 h 21702"/>
                                <a:gd name="csX27" fmla="*/ 2286 w 22603"/>
                                <a:gd name="csY27" fmla="*/ 17133 h 21702"/>
                                <a:gd name="csX28" fmla="*/ 2286 w 22603"/>
                                <a:gd name="csY28" fmla="*/ 5203 h 21702"/>
                                <a:gd name="csX29" fmla="*/ 1905 w 22603"/>
                                <a:gd name="csY29" fmla="*/ 2284 h 21702"/>
                                <a:gd name="csX30" fmla="*/ 0 w 22603"/>
                                <a:gd name="csY30" fmla="*/ 1523 h 21702"/>
                                <a:gd name="csX31" fmla="*/ 0 w 22603"/>
                                <a:gd name="csY31" fmla="*/ 635 h 21702"/>
                                <a:gd name="csX32" fmla="*/ 8635 w 22603"/>
                                <a:gd name="csY32" fmla="*/ 635 h 2170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</a:cxnLst>
                              <a:rect l="l" t="t" r="r" b="b"/>
                              <a:pathLst>
                                <a:path w="22603" h="21702">
                                  <a:moveTo>
                                    <a:pt x="8381" y="508"/>
                                  </a:moveTo>
                                  <a:lnTo>
                                    <a:pt x="8381" y="3300"/>
                                  </a:lnTo>
                                  <a:cubicBezTo>
                                    <a:pt x="9397" y="2157"/>
                                    <a:pt x="10540" y="1269"/>
                                    <a:pt x="11556" y="761"/>
                                  </a:cubicBezTo>
                                  <a:cubicBezTo>
                                    <a:pt x="12572" y="254"/>
                                    <a:pt x="13588" y="0"/>
                                    <a:pt x="14731" y="0"/>
                                  </a:cubicBezTo>
                                  <a:cubicBezTo>
                                    <a:pt x="16127" y="0"/>
                                    <a:pt x="17270" y="381"/>
                                    <a:pt x="18159" y="1142"/>
                                  </a:cubicBezTo>
                                  <a:cubicBezTo>
                                    <a:pt x="19048" y="1904"/>
                                    <a:pt x="19683" y="2792"/>
                                    <a:pt x="19937" y="3934"/>
                                  </a:cubicBezTo>
                                  <a:cubicBezTo>
                                    <a:pt x="20191" y="4823"/>
                                    <a:pt x="20318" y="6473"/>
                                    <a:pt x="20318" y="8884"/>
                                  </a:cubicBezTo>
                                  <a:lnTo>
                                    <a:pt x="20318" y="17133"/>
                                  </a:lnTo>
                                  <a:cubicBezTo>
                                    <a:pt x="20318" y="18783"/>
                                    <a:pt x="20445" y="19798"/>
                                    <a:pt x="20699" y="20179"/>
                                  </a:cubicBezTo>
                                  <a:cubicBezTo>
                                    <a:pt x="20953" y="20560"/>
                                    <a:pt x="21588" y="20814"/>
                                    <a:pt x="22604" y="20941"/>
                                  </a:cubicBezTo>
                                  <a:lnTo>
                                    <a:pt x="22604" y="21702"/>
                                  </a:lnTo>
                                  <a:lnTo>
                                    <a:pt x="11937" y="21702"/>
                                  </a:lnTo>
                                  <a:lnTo>
                                    <a:pt x="11937" y="20941"/>
                                  </a:lnTo>
                                  <a:cubicBezTo>
                                    <a:pt x="12699" y="20941"/>
                                    <a:pt x="13334" y="20560"/>
                                    <a:pt x="13715" y="19925"/>
                                  </a:cubicBezTo>
                                  <a:cubicBezTo>
                                    <a:pt x="13969" y="19545"/>
                                    <a:pt x="14096" y="18656"/>
                                    <a:pt x="14096" y="17133"/>
                                  </a:cubicBezTo>
                                  <a:lnTo>
                                    <a:pt x="14096" y="7742"/>
                                  </a:lnTo>
                                  <a:cubicBezTo>
                                    <a:pt x="14096" y="5965"/>
                                    <a:pt x="14096" y="4950"/>
                                    <a:pt x="13842" y="4442"/>
                                  </a:cubicBezTo>
                                  <a:cubicBezTo>
                                    <a:pt x="13715" y="3934"/>
                                    <a:pt x="13461" y="3680"/>
                                    <a:pt x="13206" y="3427"/>
                                  </a:cubicBezTo>
                                  <a:cubicBezTo>
                                    <a:pt x="12826" y="3173"/>
                                    <a:pt x="12572" y="3046"/>
                                    <a:pt x="12191" y="3046"/>
                                  </a:cubicBezTo>
                                  <a:cubicBezTo>
                                    <a:pt x="10921" y="3046"/>
                                    <a:pt x="9651" y="3934"/>
                                    <a:pt x="8635" y="5838"/>
                                  </a:cubicBezTo>
                                  <a:lnTo>
                                    <a:pt x="8635" y="17133"/>
                                  </a:lnTo>
                                  <a:cubicBezTo>
                                    <a:pt x="8635" y="18656"/>
                                    <a:pt x="8762" y="19671"/>
                                    <a:pt x="9016" y="20179"/>
                                  </a:cubicBezTo>
                                  <a:cubicBezTo>
                                    <a:pt x="9270" y="20560"/>
                                    <a:pt x="9905" y="20814"/>
                                    <a:pt x="10667" y="20941"/>
                                  </a:cubicBezTo>
                                  <a:lnTo>
                                    <a:pt x="10667" y="21702"/>
                                  </a:lnTo>
                                  <a:lnTo>
                                    <a:pt x="0" y="21702"/>
                                  </a:lnTo>
                                  <a:lnTo>
                                    <a:pt x="0" y="20941"/>
                                  </a:lnTo>
                                  <a:cubicBezTo>
                                    <a:pt x="889" y="20941"/>
                                    <a:pt x="1524" y="20560"/>
                                    <a:pt x="1905" y="20052"/>
                                  </a:cubicBezTo>
                                  <a:cubicBezTo>
                                    <a:pt x="2159" y="19671"/>
                                    <a:pt x="2286" y="18783"/>
                                    <a:pt x="2286" y="17133"/>
                                  </a:cubicBezTo>
                                  <a:lnTo>
                                    <a:pt x="2286" y="5203"/>
                                  </a:lnTo>
                                  <a:cubicBezTo>
                                    <a:pt x="2286" y="3554"/>
                                    <a:pt x="2159" y="2665"/>
                                    <a:pt x="1905" y="2284"/>
                                  </a:cubicBezTo>
                                  <a:cubicBezTo>
                                    <a:pt x="1651" y="1904"/>
                                    <a:pt x="1016" y="1650"/>
                                    <a:pt x="0" y="1523"/>
                                  </a:cubicBezTo>
                                  <a:lnTo>
                                    <a:pt x="0" y="635"/>
                                  </a:lnTo>
                                  <a:lnTo>
                                    <a:pt x="8635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23475285" name="Freeform: Shape 2023475285"/>
                          <wps:cNvSpPr/>
                          <wps:spPr>
                            <a:xfrm>
                              <a:off x="5672350" y="454449"/>
                              <a:ext cx="22857" cy="31601"/>
                            </a:xfrm>
                            <a:custGeom>
                              <a:avLst/>
                              <a:gdLst>
                                <a:gd name="csX0" fmla="*/ 13969 w 22857"/>
                                <a:gd name="csY0" fmla="*/ 14341 h 31601"/>
                                <a:gd name="csX1" fmla="*/ 9905 w 22857"/>
                                <a:gd name="csY1" fmla="*/ 11168 h 31601"/>
                                <a:gd name="csX2" fmla="*/ 8508 w 22857"/>
                                <a:gd name="csY2" fmla="*/ 11676 h 31601"/>
                                <a:gd name="csX3" fmla="*/ 7111 w 22857"/>
                                <a:gd name="csY3" fmla="*/ 14087 h 31601"/>
                                <a:gd name="csX4" fmla="*/ 6603 w 22857"/>
                                <a:gd name="csY4" fmla="*/ 19545 h 31601"/>
                                <a:gd name="csX5" fmla="*/ 7238 w 22857"/>
                                <a:gd name="csY5" fmla="*/ 25509 h 31601"/>
                                <a:gd name="csX6" fmla="*/ 8889 w 22857"/>
                                <a:gd name="csY6" fmla="*/ 28302 h 31601"/>
                                <a:gd name="csX7" fmla="*/ 10286 w 22857"/>
                                <a:gd name="csY7" fmla="*/ 28682 h 31601"/>
                                <a:gd name="csX8" fmla="*/ 14096 w 22857"/>
                                <a:gd name="csY8" fmla="*/ 25509 h 31601"/>
                                <a:gd name="csX9" fmla="*/ 14096 w 22857"/>
                                <a:gd name="csY9" fmla="*/ 14341 h 31601"/>
                                <a:gd name="csX10" fmla="*/ 20318 w 22857"/>
                                <a:gd name="csY10" fmla="*/ 0 h 31601"/>
                                <a:gd name="csX11" fmla="*/ 20318 w 22857"/>
                                <a:gd name="csY11" fmla="*/ 24367 h 31601"/>
                                <a:gd name="csX12" fmla="*/ 20445 w 22857"/>
                                <a:gd name="csY12" fmla="*/ 27286 h 31601"/>
                                <a:gd name="csX13" fmla="*/ 21080 w 22857"/>
                                <a:gd name="csY13" fmla="*/ 28428 h 31601"/>
                                <a:gd name="csX14" fmla="*/ 22858 w 22857"/>
                                <a:gd name="csY14" fmla="*/ 28936 h 31601"/>
                                <a:gd name="csX15" fmla="*/ 22858 w 22857"/>
                                <a:gd name="csY15" fmla="*/ 29698 h 31601"/>
                                <a:gd name="csX16" fmla="*/ 13969 w 22857"/>
                                <a:gd name="csY16" fmla="*/ 31474 h 31601"/>
                                <a:gd name="csX17" fmla="*/ 13969 w 22857"/>
                                <a:gd name="csY17" fmla="*/ 28175 h 31601"/>
                                <a:gd name="csX18" fmla="*/ 11048 w 22857"/>
                                <a:gd name="csY18" fmla="*/ 30840 h 31601"/>
                                <a:gd name="csX19" fmla="*/ 8254 w 22857"/>
                                <a:gd name="csY19" fmla="*/ 31601 h 31601"/>
                                <a:gd name="csX20" fmla="*/ 1905 w 22857"/>
                                <a:gd name="csY20" fmla="*/ 27921 h 31601"/>
                                <a:gd name="csX21" fmla="*/ 0 w 22857"/>
                                <a:gd name="csY21" fmla="*/ 20687 h 31601"/>
                                <a:gd name="csX22" fmla="*/ 1143 w 22857"/>
                                <a:gd name="csY22" fmla="*/ 14595 h 31601"/>
                                <a:gd name="csX23" fmla="*/ 4318 w 22857"/>
                                <a:gd name="csY23" fmla="*/ 10534 h 31601"/>
                                <a:gd name="csX24" fmla="*/ 8762 w 22857"/>
                                <a:gd name="csY24" fmla="*/ 9138 h 31601"/>
                                <a:gd name="csX25" fmla="*/ 11429 w 22857"/>
                                <a:gd name="csY25" fmla="*/ 9772 h 31601"/>
                                <a:gd name="csX26" fmla="*/ 13969 w 22857"/>
                                <a:gd name="csY26" fmla="*/ 11803 h 31601"/>
                                <a:gd name="csX27" fmla="*/ 13969 w 22857"/>
                                <a:gd name="csY27" fmla="*/ 5457 h 31601"/>
                                <a:gd name="csX28" fmla="*/ 13715 w 22857"/>
                                <a:gd name="csY28" fmla="*/ 2538 h 31601"/>
                                <a:gd name="csX29" fmla="*/ 12953 w 22857"/>
                                <a:gd name="csY29" fmla="*/ 1523 h 31601"/>
                                <a:gd name="csX30" fmla="*/ 10921 w 22857"/>
                                <a:gd name="csY30" fmla="*/ 1142 h 31601"/>
                                <a:gd name="csX31" fmla="*/ 10921 w 22857"/>
                                <a:gd name="csY31" fmla="*/ 127 h 31601"/>
                                <a:gd name="csX32" fmla="*/ 20318 w 22857"/>
                                <a:gd name="csY32" fmla="*/ 127 h 3160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</a:cxnLst>
                              <a:rect l="l" t="t" r="r" b="b"/>
                              <a:pathLst>
                                <a:path w="22857" h="31601">
                                  <a:moveTo>
                                    <a:pt x="13969" y="14341"/>
                                  </a:moveTo>
                                  <a:cubicBezTo>
                                    <a:pt x="12826" y="12184"/>
                                    <a:pt x="11556" y="11168"/>
                                    <a:pt x="9905" y="11168"/>
                                  </a:cubicBezTo>
                                  <a:cubicBezTo>
                                    <a:pt x="9397" y="11168"/>
                                    <a:pt x="8889" y="11295"/>
                                    <a:pt x="8508" y="11676"/>
                                  </a:cubicBezTo>
                                  <a:cubicBezTo>
                                    <a:pt x="8000" y="12184"/>
                                    <a:pt x="7492" y="12945"/>
                                    <a:pt x="7111" y="14087"/>
                                  </a:cubicBezTo>
                                  <a:cubicBezTo>
                                    <a:pt x="6730" y="15229"/>
                                    <a:pt x="6603" y="17006"/>
                                    <a:pt x="6603" y="19545"/>
                                  </a:cubicBezTo>
                                  <a:cubicBezTo>
                                    <a:pt x="6603" y="22210"/>
                                    <a:pt x="6857" y="24240"/>
                                    <a:pt x="7238" y="25509"/>
                                  </a:cubicBezTo>
                                  <a:cubicBezTo>
                                    <a:pt x="7619" y="26779"/>
                                    <a:pt x="8127" y="27667"/>
                                    <a:pt x="8889" y="28302"/>
                                  </a:cubicBezTo>
                                  <a:cubicBezTo>
                                    <a:pt x="9270" y="28555"/>
                                    <a:pt x="9778" y="28682"/>
                                    <a:pt x="10286" y="28682"/>
                                  </a:cubicBezTo>
                                  <a:cubicBezTo>
                                    <a:pt x="11556" y="28682"/>
                                    <a:pt x="12826" y="27667"/>
                                    <a:pt x="14096" y="25509"/>
                                  </a:cubicBezTo>
                                  <a:lnTo>
                                    <a:pt x="14096" y="14341"/>
                                  </a:lnTo>
                                  <a:close/>
                                  <a:moveTo>
                                    <a:pt x="20318" y="0"/>
                                  </a:moveTo>
                                  <a:lnTo>
                                    <a:pt x="20318" y="24367"/>
                                  </a:lnTo>
                                  <a:cubicBezTo>
                                    <a:pt x="20318" y="26017"/>
                                    <a:pt x="20318" y="27032"/>
                                    <a:pt x="20445" y="27286"/>
                                  </a:cubicBezTo>
                                  <a:cubicBezTo>
                                    <a:pt x="20445" y="27794"/>
                                    <a:pt x="20826" y="28175"/>
                                    <a:pt x="21080" y="28428"/>
                                  </a:cubicBezTo>
                                  <a:cubicBezTo>
                                    <a:pt x="21461" y="28682"/>
                                    <a:pt x="21969" y="28809"/>
                                    <a:pt x="22858" y="28936"/>
                                  </a:cubicBezTo>
                                  <a:lnTo>
                                    <a:pt x="22858" y="29698"/>
                                  </a:lnTo>
                                  <a:lnTo>
                                    <a:pt x="13969" y="31474"/>
                                  </a:lnTo>
                                  <a:lnTo>
                                    <a:pt x="13969" y="28175"/>
                                  </a:lnTo>
                                  <a:cubicBezTo>
                                    <a:pt x="12953" y="29444"/>
                                    <a:pt x="11937" y="30332"/>
                                    <a:pt x="11048" y="30840"/>
                                  </a:cubicBezTo>
                                  <a:cubicBezTo>
                                    <a:pt x="10159" y="31347"/>
                                    <a:pt x="9270" y="31601"/>
                                    <a:pt x="8254" y="31601"/>
                                  </a:cubicBezTo>
                                  <a:cubicBezTo>
                                    <a:pt x="5588" y="31601"/>
                                    <a:pt x="3429" y="30332"/>
                                    <a:pt x="1905" y="27921"/>
                                  </a:cubicBezTo>
                                  <a:cubicBezTo>
                                    <a:pt x="635" y="26017"/>
                                    <a:pt x="0" y="23606"/>
                                    <a:pt x="0" y="20687"/>
                                  </a:cubicBezTo>
                                  <a:cubicBezTo>
                                    <a:pt x="0" y="18402"/>
                                    <a:pt x="381" y="16372"/>
                                    <a:pt x="1143" y="14595"/>
                                  </a:cubicBezTo>
                                  <a:cubicBezTo>
                                    <a:pt x="1905" y="12818"/>
                                    <a:pt x="3048" y="11422"/>
                                    <a:pt x="4318" y="10534"/>
                                  </a:cubicBezTo>
                                  <a:cubicBezTo>
                                    <a:pt x="5715" y="9645"/>
                                    <a:pt x="7111" y="9138"/>
                                    <a:pt x="8762" y="9138"/>
                                  </a:cubicBezTo>
                                  <a:cubicBezTo>
                                    <a:pt x="9778" y="9138"/>
                                    <a:pt x="10667" y="9392"/>
                                    <a:pt x="11429" y="9772"/>
                                  </a:cubicBezTo>
                                  <a:cubicBezTo>
                                    <a:pt x="12191" y="10153"/>
                                    <a:pt x="13080" y="10914"/>
                                    <a:pt x="13969" y="11803"/>
                                  </a:cubicBezTo>
                                  <a:lnTo>
                                    <a:pt x="13969" y="5457"/>
                                  </a:lnTo>
                                  <a:cubicBezTo>
                                    <a:pt x="13969" y="3807"/>
                                    <a:pt x="13969" y="2919"/>
                                    <a:pt x="13715" y="2538"/>
                                  </a:cubicBezTo>
                                  <a:cubicBezTo>
                                    <a:pt x="13588" y="2157"/>
                                    <a:pt x="13207" y="1777"/>
                                    <a:pt x="12953" y="1523"/>
                                  </a:cubicBezTo>
                                  <a:cubicBezTo>
                                    <a:pt x="12572" y="1269"/>
                                    <a:pt x="11937" y="1142"/>
                                    <a:pt x="10921" y="1142"/>
                                  </a:cubicBezTo>
                                  <a:lnTo>
                                    <a:pt x="10921" y="127"/>
                                  </a:lnTo>
                                  <a:lnTo>
                                    <a:pt x="20318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53304302" name="Freeform: Shape 153304302"/>
                          <wps:cNvSpPr/>
                          <wps:spPr>
                            <a:xfrm>
                              <a:off x="5707906" y="453942"/>
                              <a:ext cx="32382" cy="31347"/>
                            </a:xfrm>
                            <a:custGeom>
                              <a:avLst/>
                              <a:gdLst>
                                <a:gd name="csX0" fmla="*/ 18032 w 32382"/>
                                <a:gd name="csY0" fmla="*/ 20814 h 31347"/>
                                <a:gd name="csX1" fmla="*/ 13461 w 32382"/>
                                <a:gd name="csY1" fmla="*/ 10280 h 31347"/>
                                <a:gd name="csX2" fmla="*/ 8762 w 32382"/>
                                <a:gd name="csY2" fmla="*/ 20814 h 31347"/>
                                <a:gd name="csX3" fmla="*/ 18032 w 32382"/>
                                <a:gd name="csY3" fmla="*/ 20814 h 31347"/>
                                <a:gd name="csX4" fmla="*/ 18794 w 32382"/>
                                <a:gd name="csY4" fmla="*/ 22464 h 31347"/>
                                <a:gd name="csX5" fmla="*/ 8000 w 32382"/>
                                <a:gd name="csY5" fmla="*/ 22464 h 31347"/>
                                <a:gd name="csX6" fmla="*/ 6731 w 32382"/>
                                <a:gd name="csY6" fmla="*/ 25509 h 31347"/>
                                <a:gd name="csX7" fmla="*/ 6096 w 32382"/>
                                <a:gd name="csY7" fmla="*/ 28048 h 31347"/>
                                <a:gd name="csX8" fmla="*/ 7112 w 32382"/>
                                <a:gd name="csY8" fmla="*/ 29951 h 31347"/>
                                <a:gd name="csX9" fmla="*/ 10159 w 32382"/>
                                <a:gd name="csY9" fmla="*/ 30459 h 31347"/>
                                <a:gd name="csX10" fmla="*/ 10159 w 32382"/>
                                <a:gd name="csY10" fmla="*/ 31347 h 31347"/>
                                <a:gd name="csX11" fmla="*/ 0 w 32382"/>
                                <a:gd name="csY11" fmla="*/ 31347 h 31347"/>
                                <a:gd name="csX12" fmla="*/ 0 w 32382"/>
                                <a:gd name="csY12" fmla="*/ 30459 h 31347"/>
                                <a:gd name="csX13" fmla="*/ 2667 w 32382"/>
                                <a:gd name="csY13" fmla="*/ 29063 h 31347"/>
                                <a:gd name="csX14" fmla="*/ 5334 w 32382"/>
                                <a:gd name="csY14" fmla="*/ 24494 h 31347"/>
                                <a:gd name="csX15" fmla="*/ 16255 w 32382"/>
                                <a:gd name="csY15" fmla="*/ 0 h 31347"/>
                                <a:gd name="csX16" fmla="*/ 16636 w 32382"/>
                                <a:gd name="csY16" fmla="*/ 0 h 31347"/>
                                <a:gd name="csX17" fmla="*/ 27684 w 32382"/>
                                <a:gd name="csY17" fmla="*/ 25129 h 31347"/>
                                <a:gd name="csX18" fmla="*/ 30223 w 32382"/>
                                <a:gd name="csY18" fmla="*/ 29571 h 31347"/>
                                <a:gd name="csX19" fmla="*/ 32382 w 32382"/>
                                <a:gd name="csY19" fmla="*/ 30332 h 31347"/>
                                <a:gd name="csX20" fmla="*/ 32382 w 32382"/>
                                <a:gd name="csY20" fmla="*/ 31221 h 31347"/>
                                <a:gd name="csX21" fmla="*/ 17524 w 32382"/>
                                <a:gd name="csY21" fmla="*/ 31221 h 31347"/>
                                <a:gd name="csX22" fmla="*/ 17524 w 32382"/>
                                <a:gd name="csY22" fmla="*/ 30332 h 31347"/>
                                <a:gd name="csX23" fmla="*/ 18160 w 32382"/>
                                <a:gd name="csY23" fmla="*/ 30332 h 31347"/>
                                <a:gd name="csX24" fmla="*/ 20699 w 32382"/>
                                <a:gd name="csY24" fmla="*/ 29824 h 31347"/>
                                <a:gd name="csX25" fmla="*/ 21207 w 32382"/>
                                <a:gd name="csY25" fmla="*/ 28809 h 31347"/>
                                <a:gd name="csX26" fmla="*/ 21080 w 32382"/>
                                <a:gd name="csY26" fmla="*/ 27921 h 31347"/>
                                <a:gd name="csX27" fmla="*/ 20445 w 32382"/>
                                <a:gd name="csY27" fmla="*/ 26271 h 31347"/>
                                <a:gd name="csX28" fmla="*/ 18794 w 32382"/>
                                <a:gd name="csY28" fmla="*/ 22464 h 313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</a:cxnLst>
                              <a:rect l="l" t="t" r="r" b="b"/>
                              <a:pathLst>
                                <a:path w="32382" h="31347">
                                  <a:moveTo>
                                    <a:pt x="18032" y="20814"/>
                                  </a:moveTo>
                                  <a:lnTo>
                                    <a:pt x="13461" y="10280"/>
                                  </a:lnTo>
                                  <a:lnTo>
                                    <a:pt x="8762" y="20814"/>
                                  </a:lnTo>
                                  <a:lnTo>
                                    <a:pt x="18032" y="20814"/>
                                  </a:lnTo>
                                  <a:close/>
                                  <a:moveTo>
                                    <a:pt x="18794" y="22464"/>
                                  </a:moveTo>
                                  <a:lnTo>
                                    <a:pt x="8000" y="22464"/>
                                  </a:lnTo>
                                  <a:lnTo>
                                    <a:pt x="6731" y="25509"/>
                                  </a:lnTo>
                                  <a:cubicBezTo>
                                    <a:pt x="6349" y="26525"/>
                                    <a:pt x="6096" y="27286"/>
                                    <a:pt x="6096" y="28048"/>
                                  </a:cubicBezTo>
                                  <a:cubicBezTo>
                                    <a:pt x="6096" y="28936"/>
                                    <a:pt x="6477" y="29571"/>
                                    <a:pt x="7112" y="29951"/>
                                  </a:cubicBezTo>
                                  <a:cubicBezTo>
                                    <a:pt x="7493" y="30205"/>
                                    <a:pt x="8508" y="30332"/>
                                    <a:pt x="10159" y="30459"/>
                                  </a:cubicBezTo>
                                  <a:lnTo>
                                    <a:pt x="10159" y="31347"/>
                                  </a:lnTo>
                                  <a:lnTo>
                                    <a:pt x="0" y="31347"/>
                                  </a:lnTo>
                                  <a:lnTo>
                                    <a:pt x="0" y="30459"/>
                                  </a:lnTo>
                                  <a:cubicBezTo>
                                    <a:pt x="1143" y="30332"/>
                                    <a:pt x="2032" y="29824"/>
                                    <a:pt x="2667" y="29063"/>
                                  </a:cubicBezTo>
                                  <a:cubicBezTo>
                                    <a:pt x="3429" y="28302"/>
                                    <a:pt x="4191" y="26779"/>
                                    <a:pt x="5334" y="24494"/>
                                  </a:cubicBezTo>
                                  <a:lnTo>
                                    <a:pt x="16255" y="0"/>
                                  </a:lnTo>
                                  <a:lnTo>
                                    <a:pt x="16636" y="0"/>
                                  </a:lnTo>
                                  <a:lnTo>
                                    <a:pt x="27684" y="25129"/>
                                  </a:lnTo>
                                  <a:cubicBezTo>
                                    <a:pt x="28699" y="27540"/>
                                    <a:pt x="29588" y="29063"/>
                                    <a:pt x="30223" y="29571"/>
                                  </a:cubicBezTo>
                                  <a:cubicBezTo>
                                    <a:pt x="30731" y="30078"/>
                                    <a:pt x="31493" y="30332"/>
                                    <a:pt x="32382" y="30332"/>
                                  </a:cubicBezTo>
                                  <a:lnTo>
                                    <a:pt x="32382" y="31221"/>
                                  </a:lnTo>
                                  <a:lnTo>
                                    <a:pt x="17524" y="31221"/>
                                  </a:lnTo>
                                  <a:lnTo>
                                    <a:pt x="17524" y="30332"/>
                                  </a:lnTo>
                                  <a:lnTo>
                                    <a:pt x="18160" y="30332"/>
                                  </a:lnTo>
                                  <a:cubicBezTo>
                                    <a:pt x="19302" y="30332"/>
                                    <a:pt x="20191" y="30205"/>
                                    <a:pt x="20699" y="29824"/>
                                  </a:cubicBezTo>
                                  <a:cubicBezTo>
                                    <a:pt x="21080" y="29571"/>
                                    <a:pt x="21207" y="29190"/>
                                    <a:pt x="21207" y="28809"/>
                                  </a:cubicBezTo>
                                  <a:cubicBezTo>
                                    <a:pt x="21207" y="28555"/>
                                    <a:pt x="21207" y="28302"/>
                                    <a:pt x="21080" y="27921"/>
                                  </a:cubicBezTo>
                                  <a:cubicBezTo>
                                    <a:pt x="21080" y="27794"/>
                                    <a:pt x="20826" y="27159"/>
                                    <a:pt x="20445" y="26271"/>
                                  </a:cubicBezTo>
                                  <a:lnTo>
                                    <a:pt x="18794" y="224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16004542" name="Freeform: Shape 1416004542"/>
                          <wps:cNvSpPr/>
                          <wps:spPr>
                            <a:xfrm>
                              <a:off x="5742701" y="463460"/>
                              <a:ext cx="20699" cy="31728"/>
                            </a:xfrm>
                            <a:custGeom>
                              <a:avLst/>
                              <a:gdLst>
                                <a:gd name="csX0" fmla="*/ 9651 w 20699"/>
                                <a:gd name="csY0" fmla="*/ 1396 h 31728"/>
                                <a:gd name="csX1" fmla="*/ 7365 w 20699"/>
                                <a:gd name="csY1" fmla="*/ 2665 h 31728"/>
                                <a:gd name="csX2" fmla="*/ 6476 w 20699"/>
                                <a:gd name="csY2" fmla="*/ 8122 h 31728"/>
                                <a:gd name="csX3" fmla="*/ 7365 w 20699"/>
                                <a:gd name="csY3" fmla="*/ 12818 h 31728"/>
                                <a:gd name="csX4" fmla="*/ 9524 w 20699"/>
                                <a:gd name="csY4" fmla="*/ 14087 h 31728"/>
                                <a:gd name="csX5" fmla="*/ 11810 w 20699"/>
                                <a:gd name="csY5" fmla="*/ 12818 h 31728"/>
                                <a:gd name="csX6" fmla="*/ 12699 w 20699"/>
                                <a:gd name="csY6" fmla="*/ 7996 h 31728"/>
                                <a:gd name="csX7" fmla="*/ 11683 w 20699"/>
                                <a:gd name="csY7" fmla="*/ 2538 h 31728"/>
                                <a:gd name="csX8" fmla="*/ 9651 w 20699"/>
                                <a:gd name="csY8" fmla="*/ 1396 h 31728"/>
                                <a:gd name="csX9" fmla="*/ 8254 w 20699"/>
                                <a:gd name="csY9" fmla="*/ 24875 h 31728"/>
                                <a:gd name="csX10" fmla="*/ 5207 w 20699"/>
                                <a:gd name="csY10" fmla="*/ 25256 h 31728"/>
                                <a:gd name="csX11" fmla="*/ 3937 w 20699"/>
                                <a:gd name="csY11" fmla="*/ 27159 h 31728"/>
                                <a:gd name="csX12" fmla="*/ 5207 w 20699"/>
                                <a:gd name="csY12" fmla="*/ 29190 h 31728"/>
                                <a:gd name="csX13" fmla="*/ 10286 w 20699"/>
                                <a:gd name="csY13" fmla="*/ 30078 h 31728"/>
                                <a:gd name="csX14" fmla="*/ 15238 w 20699"/>
                                <a:gd name="csY14" fmla="*/ 29190 h 31728"/>
                                <a:gd name="csX15" fmla="*/ 17016 w 20699"/>
                                <a:gd name="csY15" fmla="*/ 26905 h 31728"/>
                                <a:gd name="csX16" fmla="*/ 16635 w 20699"/>
                                <a:gd name="csY16" fmla="*/ 26017 h 31728"/>
                                <a:gd name="csX17" fmla="*/ 14731 w 20699"/>
                                <a:gd name="csY17" fmla="*/ 25129 h 31728"/>
                                <a:gd name="csX18" fmla="*/ 8127 w 20699"/>
                                <a:gd name="csY18" fmla="*/ 24875 h 31728"/>
                                <a:gd name="csX19" fmla="*/ 13461 w 20699"/>
                                <a:gd name="csY19" fmla="*/ 761 h 31728"/>
                                <a:gd name="csX20" fmla="*/ 20572 w 20699"/>
                                <a:gd name="csY20" fmla="*/ 761 h 31728"/>
                                <a:gd name="csX21" fmla="*/ 20572 w 20699"/>
                                <a:gd name="csY21" fmla="*/ 3300 h 31728"/>
                                <a:gd name="csX22" fmla="*/ 16508 w 20699"/>
                                <a:gd name="csY22" fmla="*/ 3300 h 31728"/>
                                <a:gd name="csX23" fmla="*/ 18032 w 20699"/>
                                <a:gd name="csY23" fmla="*/ 5330 h 31728"/>
                                <a:gd name="csX24" fmla="*/ 18540 w 20699"/>
                                <a:gd name="csY24" fmla="*/ 7869 h 31728"/>
                                <a:gd name="csX25" fmla="*/ 17270 w 20699"/>
                                <a:gd name="csY25" fmla="*/ 11803 h 31728"/>
                                <a:gd name="csX26" fmla="*/ 13842 w 20699"/>
                                <a:gd name="csY26" fmla="*/ 14468 h 31728"/>
                                <a:gd name="csX27" fmla="*/ 10032 w 20699"/>
                                <a:gd name="csY27" fmla="*/ 15356 h 31728"/>
                                <a:gd name="csX28" fmla="*/ 7365 w 20699"/>
                                <a:gd name="csY28" fmla="*/ 15356 h 31728"/>
                                <a:gd name="csX29" fmla="*/ 5588 w 20699"/>
                                <a:gd name="csY29" fmla="*/ 15991 h 31728"/>
                                <a:gd name="csX30" fmla="*/ 4952 w 20699"/>
                                <a:gd name="csY30" fmla="*/ 17514 h 31728"/>
                                <a:gd name="csX31" fmla="*/ 5588 w 20699"/>
                                <a:gd name="csY31" fmla="*/ 18910 h 31728"/>
                                <a:gd name="csX32" fmla="*/ 7619 w 20699"/>
                                <a:gd name="csY32" fmla="*/ 19418 h 31728"/>
                                <a:gd name="csX33" fmla="*/ 11556 w 20699"/>
                                <a:gd name="csY33" fmla="*/ 19418 h 31728"/>
                                <a:gd name="csX34" fmla="*/ 18159 w 20699"/>
                                <a:gd name="csY34" fmla="*/ 20433 h 31728"/>
                                <a:gd name="csX35" fmla="*/ 20699 w 20699"/>
                                <a:gd name="csY35" fmla="*/ 24875 h 31728"/>
                                <a:gd name="csX36" fmla="*/ 19556 w 20699"/>
                                <a:gd name="csY36" fmla="*/ 28302 h 31728"/>
                                <a:gd name="csX37" fmla="*/ 16508 w 20699"/>
                                <a:gd name="csY37" fmla="*/ 30586 h 31728"/>
                                <a:gd name="csX38" fmla="*/ 9778 w 20699"/>
                                <a:gd name="csY38" fmla="*/ 31728 h 31728"/>
                                <a:gd name="csX39" fmla="*/ 4571 w 20699"/>
                                <a:gd name="csY39" fmla="*/ 31221 h 31728"/>
                                <a:gd name="csX40" fmla="*/ 1143 w 20699"/>
                                <a:gd name="csY40" fmla="*/ 29698 h 31728"/>
                                <a:gd name="csX41" fmla="*/ 127 w 20699"/>
                                <a:gd name="csY41" fmla="*/ 27667 h 31728"/>
                                <a:gd name="csX42" fmla="*/ 889 w 20699"/>
                                <a:gd name="csY42" fmla="*/ 25763 h 31728"/>
                                <a:gd name="csX43" fmla="*/ 3809 w 20699"/>
                                <a:gd name="csY43" fmla="*/ 24367 h 31728"/>
                                <a:gd name="csX44" fmla="*/ 889 w 20699"/>
                                <a:gd name="csY44" fmla="*/ 20306 h 31728"/>
                                <a:gd name="csX45" fmla="*/ 2032 w 20699"/>
                                <a:gd name="csY45" fmla="*/ 17260 h 31728"/>
                                <a:gd name="csX46" fmla="*/ 5841 w 20699"/>
                                <a:gd name="csY46" fmla="*/ 14722 h 31728"/>
                                <a:gd name="csX47" fmla="*/ 1397 w 20699"/>
                                <a:gd name="csY47" fmla="*/ 11803 h 31728"/>
                                <a:gd name="csX48" fmla="*/ 0 w 20699"/>
                                <a:gd name="csY48" fmla="*/ 7615 h 31728"/>
                                <a:gd name="csX49" fmla="*/ 2540 w 20699"/>
                                <a:gd name="csY49" fmla="*/ 2284 h 31728"/>
                                <a:gd name="csX50" fmla="*/ 9016 w 20699"/>
                                <a:gd name="csY50" fmla="*/ 0 h 31728"/>
                                <a:gd name="csX51" fmla="*/ 13334 w 20699"/>
                                <a:gd name="csY51" fmla="*/ 888 h 3172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</a:cxnLst>
                              <a:rect l="l" t="t" r="r" b="b"/>
                              <a:pathLst>
                                <a:path w="20699" h="31728">
                                  <a:moveTo>
                                    <a:pt x="9651" y="1396"/>
                                  </a:moveTo>
                                  <a:cubicBezTo>
                                    <a:pt x="8762" y="1396"/>
                                    <a:pt x="8000" y="1904"/>
                                    <a:pt x="7365" y="2665"/>
                                  </a:cubicBezTo>
                                  <a:cubicBezTo>
                                    <a:pt x="6730" y="3554"/>
                                    <a:pt x="6476" y="5330"/>
                                    <a:pt x="6476" y="8122"/>
                                  </a:cubicBezTo>
                                  <a:cubicBezTo>
                                    <a:pt x="6476" y="10407"/>
                                    <a:pt x="6730" y="11930"/>
                                    <a:pt x="7365" y="12818"/>
                                  </a:cubicBezTo>
                                  <a:cubicBezTo>
                                    <a:pt x="8000" y="13707"/>
                                    <a:pt x="8635" y="14087"/>
                                    <a:pt x="9524" y="14087"/>
                                  </a:cubicBezTo>
                                  <a:cubicBezTo>
                                    <a:pt x="10413" y="14087"/>
                                    <a:pt x="11175" y="13707"/>
                                    <a:pt x="11810" y="12818"/>
                                  </a:cubicBezTo>
                                  <a:cubicBezTo>
                                    <a:pt x="12445" y="11930"/>
                                    <a:pt x="12699" y="10407"/>
                                    <a:pt x="12699" y="7996"/>
                                  </a:cubicBezTo>
                                  <a:cubicBezTo>
                                    <a:pt x="12699" y="5330"/>
                                    <a:pt x="12318" y="3427"/>
                                    <a:pt x="11683" y="2538"/>
                                  </a:cubicBezTo>
                                  <a:cubicBezTo>
                                    <a:pt x="11175" y="1777"/>
                                    <a:pt x="10540" y="1396"/>
                                    <a:pt x="9651" y="1396"/>
                                  </a:cubicBezTo>
                                  <a:moveTo>
                                    <a:pt x="8254" y="24875"/>
                                  </a:moveTo>
                                  <a:cubicBezTo>
                                    <a:pt x="6730" y="24875"/>
                                    <a:pt x="5714" y="24875"/>
                                    <a:pt x="5207" y="25256"/>
                                  </a:cubicBezTo>
                                  <a:cubicBezTo>
                                    <a:pt x="4318" y="25763"/>
                                    <a:pt x="3937" y="26398"/>
                                    <a:pt x="3937" y="27159"/>
                                  </a:cubicBezTo>
                                  <a:cubicBezTo>
                                    <a:pt x="3937" y="27921"/>
                                    <a:pt x="4318" y="28682"/>
                                    <a:pt x="5207" y="29190"/>
                                  </a:cubicBezTo>
                                  <a:cubicBezTo>
                                    <a:pt x="6095" y="29824"/>
                                    <a:pt x="7746" y="30078"/>
                                    <a:pt x="10286" y="30078"/>
                                  </a:cubicBezTo>
                                  <a:cubicBezTo>
                                    <a:pt x="12445" y="30078"/>
                                    <a:pt x="14096" y="29824"/>
                                    <a:pt x="15238" y="29190"/>
                                  </a:cubicBezTo>
                                  <a:cubicBezTo>
                                    <a:pt x="16382" y="28682"/>
                                    <a:pt x="17016" y="27921"/>
                                    <a:pt x="17016" y="26905"/>
                                  </a:cubicBezTo>
                                  <a:cubicBezTo>
                                    <a:pt x="17016" y="26525"/>
                                    <a:pt x="17016" y="26271"/>
                                    <a:pt x="16635" y="26017"/>
                                  </a:cubicBezTo>
                                  <a:cubicBezTo>
                                    <a:pt x="16254" y="25636"/>
                                    <a:pt x="15619" y="25256"/>
                                    <a:pt x="14731" y="25129"/>
                                  </a:cubicBezTo>
                                  <a:cubicBezTo>
                                    <a:pt x="13969" y="25002"/>
                                    <a:pt x="11683" y="24875"/>
                                    <a:pt x="8127" y="24875"/>
                                  </a:cubicBezTo>
                                  <a:moveTo>
                                    <a:pt x="13461" y="761"/>
                                  </a:moveTo>
                                  <a:lnTo>
                                    <a:pt x="20572" y="761"/>
                                  </a:lnTo>
                                  <a:lnTo>
                                    <a:pt x="20572" y="3300"/>
                                  </a:lnTo>
                                  <a:lnTo>
                                    <a:pt x="16508" y="3300"/>
                                  </a:lnTo>
                                  <a:cubicBezTo>
                                    <a:pt x="17270" y="4061"/>
                                    <a:pt x="17778" y="4696"/>
                                    <a:pt x="18032" y="5330"/>
                                  </a:cubicBezTo>
                                  <a:cubicBezTo>
                                    <a:pt x="18413" y="6092"/>
                                    <a:pt x="18540" y="6980"/>
                                    <a:pt x="18540" y="7869"/>
                                  </a:cubicBezTo>
                                  <a:cubicBezTo>
                                    <a:pt x="18540" y="9392"/>
                                    <a:pt x="18159" y="10661"/>
                                    <a:pt x="17270" y="11803"/>
                                  </a:cubicBezTo>
                                  <a:cubicBezTo>
                                    <a:pt x="16382" y="12945"/>
                                    <a:pt x="15238" y="13833"/>
                                    <a:pt x="13842" y="14468"/>
                                  </a:cubicBezTo>
                                  <a:cubicBezTo>
                                    <a:pt x="12445" y="15103"/>
                                    <a:pt x="11175" y="15356"/>
                                    <a:pt x="10032" y="15356"/>
                                  </a:cubicBezTo>
                                  <a:cubicBezTo>
                                    <a:pt x="10032" y="15356"/>
                                    <a:pt x="9016" y="15356"/>
                                    <a:pt x="7365" y="15356"/>
                                  </a:cubicBezTo>
                                  <a:cubicBezTo>
                                    <a:pt x="6730" y="15356"/>
                                    <a:pt x="6095" y="15610"/>
                                    <a:pt x="5588" y="15991"/>
                                  </a:cubicBezTo>
                                  <a:cubicBezTo>
                                    <a:pt x="5079" y="16499"/>
                                    <a:pt x="4952" y="17006"/>
                                    <a:pt x="4952" y="17514"/>
                                  </a:cubicBezTo>
                                  <a:cubicBezTo>
                                    <a:pt x="4952" y="18022"/>
                                    <a:pt x="5207" y="18529"/>
                                    <a:pt x="5588" y="18910"/>
                                  </a:cubicBezTo>
                                  <a:cubicBezTo>
                                    <a:pt x="5968" y="19291"/>
                                    <a:pt x="6603" y="19418"/>
                                    <a:pt x="7619" y="19418"/>
                                  </a:cubicBezTo>
                                  <a:lnTo>
                                    <a:pt x="11556" y="19418"/>
                                  </a:lnTo>
                                  <a:cubicBezTo>
                                    <a:pt x="14731" y="19418"/>
                                    <a:pt x="16889" y="19671"/>
                                    <a:pt x="18159" y="20433"/>
                                  </a:cubicBezTo>
                                  <a:cubicBezTo>
                                    <a:pt x="19937" y="21448"/>
                                    <a:pt x="20699" y="22844"/>
                                    <a:pt x="20699" y="24875"/>
                                  </a:cubicBezTo>
                                  <a:cubicBezTo>
                                    <a:pt x="20699" y="26144"/>
                                    <a:pt x="20318" y="27286"/>
                                    <a:pt x="19556" y="28302"/>
                                  </a:cubicBezTo>
                                  <a:cubicBezTo>
                                    <a:pt x="18794" y="29317"/>
                                    <a:pt x="17778" y="30078"/>
                                    <a:pt x="16508" y="30586"/>
                                  </a:cubicBezTo>
                                  <a:cubicBezTo>
                                    <a:pt x="14604" y="31347"/>
                                    <a:pt x="12318" y="31728"/>
                                    <a:pt x="9778" y="31728"/>
                                  </a:cubicBezTo>
                                  <a:cubicBezTo>
                                    <a:pt x="7873" y="31728"/>
                                    <a:pt x="6095" y="31601"/>
                                    <a:pt x="4571" y="31221"/>
                                  </a:cubicBezTo>
                                  <a:cubicBezTo>
                                    <a:pt x="3048" y="30840"/>
                                    <a:pt x="1905" y="30332"/>
                                    <a:pt x="1143" y="29698"/>
                                  </a:cubicBezTo>
                                  <a:cubicBezTo>
                                    <a:pt x="508" y="29063"/>
                                    <a:pt x="127" y="28302"/>
                                    <a:pt x="127" y="27667"/>
                                  </a:cubicBezTo>
                                  <a:cubicBezTo>
                                    <a:pt x="127" y="27032"/>
                                    <a:pt x="381" y="26398"/>
                                    <a:pt x="889" y="25763"/>
                                  </a:cubicBezTo>
                                  <a:cubicBezTo>
                                    <a:pt x="1397" y="25256"/>
                                    <a:pt x="2413" y="24748"/>
                                    <a:pt x="3809" y="24367"/>
                                  </a:cubicBezTo>
                                  <a:cubicBezTo>
                                    <a:pt x="1905" y="23352"/>
                                    <a:pt x="889" y="22083"/>
                                    <a:pt x="889" y="20306"/>
                                  </a:cubicBezTo>
                                  <a:cubicBezTo>
                                    <a:pt x="889" y="19291"/>
                                    <a:pt x="1270" y="18275"/>
                                    <a:pt x="2032" y="17260"/>
                                  </a:cubicBezTo>
                                  <a:cubicBezTo>
                                    <a:pt x="2794" y="16245"/>
                                    <a:pt x="4064" y="15483"/>
                                    <a:pt x="5841" y="14722"/>
                                  </a:cubicBezTo>
                                  <a:cubicBezTo>
                                    <a:pt x="3809" y="13960"/>
                                    <a:pt x="2413" y="13072"/>
                                    <a:pt x="1397" y="11803"/>
                                  </a:cubicBezTo>
                                  <a:cubicBezTo>
                                    <a:pt x="508" y="10661"/>
                                    <a:pt x="0" y="9265"/>
                                    <a:pt x="0" y="7615"/>
                                  </a:cubicBezTo>
                                  <a:cubicBezTo>
                                    <a:pt x="0" y="5584"/>
                                    <a:pt x="889" y="3807"/>
                                    <a:pt x="2540" y="2284"/>
                                  </a:cubicBezTo>
                                  <a:cubicBezTo>
                                    <a:pt x="4190" y="761"/>
                                    <a:pt x="6349" y="0"/>
                                    <a:pt x="9016" y="0"/>
                                  </a:cubicBezTo>
                                  <a:cubicBezTo>
                                    <a:pt x="10413" y="0"/>
                                    <a:pt x="11810" y="254"/>
                                    <a:pt x="13334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70932853" name="Freeform: Shape 870932853"/>
                          <wps:cNvSpPr/>
                          <wps:spPr>
                            <a:xfrm>
                              <a:off x="5765559" y="463460"/>
                              <a:ext cx="17778" cy="22463"/>
                            </a:xfrm>
                            <a:custGeom>
                              <a:avLst/>
                              <a:gdLst>
                                <a:gd name="csX0" fmla="*/ 11937 w 17778"/>
                                <a:gd name="csY0" fmla="*/ 8884 h 22463"/>
                                <a:gd name="csX1" fmla="*/ 11556 w 17778"/>
                                <a:gd name="csY1" fmla="*/ 3934 h 22463"/>
                                <a:gd name="csX2" fmla="*/ 10286 w 17778"/>
                                <a:gd name="csY2" fmla="*/ 1904 h 22463"/>
                                <a:gd name="csX3" fmla="*/ 9016 w 17778"/>
                                <a:gd name="csY3" fmla="*/ 1523 h 22463"/>
                                <a:gd name="csX4" fmla="*/ 7111 w 17778"/>
                                <a:gd name="csY4" fmla="*/ 2665 h 22463"/>
                                <a:gd name="csX5" fmla="*/ 5841 w 17778"/>
                                <a:gd name="csY5" fmla="*/ 8122 h 22463"/>
                                <a:gd name="csX6" fmla="*/ 5841 w 17778"/>
                                <a:gd name="csY6" fmla="*/ 8884 h 22463"/>
                                <a:gd name="csX7" fmla="*/ 11937 w 17778"/>
                                <a:gd name="csY7" fmla="*/ 8884 h 22463"/>
                                <a:gd name="csX8" fmla="*/ 17524 w 17778"/>
                                <a:gd name="csY8" fmla="*/ 10407 h 22463"/>
                                <a:gd name="csX9" fmla="*/ 5968 w 17778"/>
                                <a:gd name="csY9" fmla="*/ 10407 h 22463"/>
                                <a:gd name="csX10" fmla="*/ 8254 w 17778"/>
                                <a:gd name="csY10" fmla="*/ 17006 h 22463"/>
                                <a:gd name="csX11" fmla="*/ 12064 w 17778"/>
                                <a:gd name="csY11" fmla="*/ 18910 h 22463"/>
                                <a:gd name="csX12" fmla="*/ 14477 w 17778"/>
                                <a:gd name="csY12" fmla="*/ 18149 h 22463"/>
                                <a:gd name="csX13" fmla="*/ 16890 w 17778"/>
                                <a:gd name="csY13" fmla="*/ 15483 h 22463"/>
                                <a:gd name="csX14" fmla="*/ 17652 w 17778"/>
                                <a:gd name="csY14" fmla="*/ 15991 h 22463"/>
                                <a:gd name="csX15" fmla="*/ 13842 w 17778"/>
                                <a:gd name="csY15" fmla="*/ 20941 h 22463"/>
                                <a:gd name="csX16" fmla="*/ 9016 w 17778"/>
                                <a:gd name="csY16" fmla="*/ 22464 h 22463"/>
                                <a:gd name="csX17" fmla="*/ 1905 w 17778"/>
                                <a:gd name="csY17" fmla="*/ 18783 h 22463"/>
                                <a:gd name="csX18" fmla="*/ 0 w 17778"/>
                                <a:gd name="csY18" fmla="*/ 11549 h 22463"/>
                                <a:gd name="csX19" fmla="*/ 2921 w 17778"/>
                                <a:gd name="csY19" fmla="*/ 3173 h 22463"/>
                                <a:gd name="csX20" fmla="*/ 9651 w 17778"/>
                                <a:gd name="csY20" fmla="*/ 0 h 22463"/>
                                <a:gd name="csX21" fmla="*/ 15239 w 17778"/>
                                <a:gd name="csY21" fmla="*/ 2665 h 22463"/>
                                <a:gd name="csX22" fmla="*/ 17778 w 17778"/>
                                <a:gd name="csY22" fmla="*/ 10534 h 2246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7778" h="22463">
                                  <a:moveTo>
                                    <a:pt x="11937" y="8884"/>
                                  </a:moveTo>
                                  <a:cubicBezTo>
                                    <a:pt x="11937" y="6473"/>
                                    <a:pt x="11810" y="4823"/>
                                    <a:pt x="11556" y="3934"/>
                                  </a:cubicBezTo>
                                  <a:cubicBezTo>
                                    <a:pt x="11302" y="3046"/>
                                    <a:pt x="10921" y="2284"/>
                                    <a:pt x="10286" y="1904"/>
                                  </a:cubicBezTo>
                                  <a:cubicBezTo>
                                    <a:pt x="10032" y="1650"/>
                                    <a:pt x="9524" y="1523"/>
                                    <a:pt x="9016" y="1523"/>
                                  </a:cubicBezTo>
                                  <a:cubicBezTo>
                                    <a:pt x="8254" y="1523"/>
                                    <a:pt x="7619" y="1904"/>
                                    <a:pt x="7111" y="2665"/>
                                  </a:cubicBezTo>
                                  <a:cubicBezTo>
                                    <a:pt x="6223" y="4061"/>
                                    <a:pt x="5841" y="5838"/>
                                    <a:pt x="5841" y="8122"/>
                                  </a:cubicBezTo>
                                  <a:lnTo>
                                    <a:pt x="5841" y="8884"/>
                                  </a:lnTo>
                                  <a:lnTo>
                                    <a:pt x="11937" y="8884"/>
                                  </a:lnTo>
                                  <a:close/>
                                  <a:moveTo>
                                    <a:pt x="17524" y="10407"/>
                                  </a:moveTo>
                                  <a:lnTo>
                                    <a:pt x="5968" y="10407"/>
                                  </a:lnTo>
                                  <a:cubicBezTo>
                                    <a:pt x="6096" y="13199"/>
                                    <a:pt x="6857" y="15483"/>
                                    <a:pt x="8254" y="17006"/>
                                  </a:cubicBezTo>
                                  <a:cubicBezTo>
                                    <a:pt x="9270" y="18275"/>
                                    <a:pt x="10540" y="18910"/>
                                    <a:pt x="12064" y="18910"/>
                                  </a:cubicBezTo>
                                  <a:cubicBezTo>
                                    <a:pt x="12953" y="18910"/>
                                    <a:pt x="13842" y="18656"/>
                                    <a:pt x="14477" y="18149"/>
                                  </a:cubicBezTo>
                                  <a:cubicBezTo>
                                    <a:pt x="15239" y="17641"/>
                                    <a:pt x="16001" y="16752"/>
                                    <a:pt x="16890" y="15483"/>
                                  </a:cubicBezTo>
                                  <a:lnTo>
                                    <a:pt x="17652" y="15991"/>
                                  </a:lnTo>
                                  <a:cubicBezTo>
                                    <a:pt x="16509" y="18275"/>
                                    <a:pt x="15239" y="19925"/>
                                    <a:pt x="13842" y="20941"/>
                                  </a:cubicBezTo>
                                  <a:cubicBezTo>
                                    <a:pt x="12445" y="21956"/>
                                    <a:pt x="10794" y="22464"/>
                                    <a:pt x="9016" y="22464"/>
                                  </a:cubicBezTo>
                                  <a:cubicBezTo>
                                    <a:pt x="5841" y="22464"/>
                                    <a:pt x="3556" y="21194"/>
                                    <a:pt x="1905" y="18783"/>
                                  </a:cubicBezTo>
                                  <a:cubicBezTo>
                                    <a:pt x="635" y="16879"/>
                                    <a:pt x="0" y="14468"/>
                                    <a:pt x="0" y="11549"/>
                                  </a:cubicBezTo>
                                  <a:cubicBezTo>
                                    <a:pt x="0" y="7996"/>
                                    <a:pt x="1016" y="5203"/>
                                    <a:pt x="2921" y="3173"/>
                                  </a:cubicBezTo>
                                  <a:cubicBezTo>
                                    <a:pt x="4826" y="1142"/>
                                    <a:pt x="7111" y="0"/>
                                    <a:pt x="9651" y="0"/>
                                  </a:cubicBezTo>
                                  <a:cubicBezTo>
                                    <a:pt x="11810" y="0"/>
                                    <a:pt x="13715" y="888"/>
                                    <a:pt x="15239" y="2665"/>
                                  </a:cubicBezTo>
                                  <a:cubicBezTo>
                                    <a:pt x="16763" y="4442"/>
                                    <a:pt x="17652" y="6980"/>
                                    <a:pt x="17778" y="1053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8646916" name="Freeform: Shape 168646916"/>
                          <wps:cNvSpPr/>
                          <wps:spPr>
                            <a:xfrm>
                              <a:off x="5784988" y="453815"/>
                              <a:ext cx="11555" cy="31347"/>
                            </a:xfrm>
                            <a:custGeom>
                              <a:avLst/>
                              <a:gdLst>
                                <a:gd name="csX0" fmla="*/ 5842 w 11555"/>
                                <a:gd name="csY0" fmla="*/ 0 h 31347"/>
                                <a:gd name="csX1" fmla="*/ 8381 w 11555"/>
                                <a:gd name="csY1" fmla="*/ 1015 h 31347"/>
                                <a:gd name="csX2" fmla="*/ 9397 w 11555"/>
                                <a:gd name="csY2" fmla="*/ 3427 h 31347"/>
                                <a:gd name="csX3" fmla="*/ 8381 w 11555"/>
                                <a:gd name="csY3" fmla="*/ 5838 h 31347"/>
                                <a:gd name="csX4" fmla="*/ 5968 w 11555"/>
                                <a:gd name="csY4" fmla="*/ 6853 h 31347"/>
                                <a:gd name="csX5" fmla="*/ 3556 w 11555"/>
                                <a:gd name="csY5" fmla="*/ 5838 h 31347"/>
                                <a:gd name="csX6" fmla="*/ 2540 w 11555"/>
                                <a:gd name="csY6" fmla="*/ 3427 h 31347"/>
                                <a:gd name="csX7" fmla="*/ 3556 w 11555"/>
                                <a:gd name="csY7" fmla="*/ 1015 h 31347"/>
                                <a:gd name="csX8" fmla="*/ 5968 w 11555"/>
                                <a:gd name="csY8" fmla="*/ 0 h 31347"/>
                                <a:gd name="csX9" fmla="*/ 9016 w 11555"/>
                                <a:gd name="csY9" fmla="*/ 10153 h 31347"/>
                                <a:gd name="csX10" fmla="*/ 9016 w 11555"/>
                                <a:gd name="csY10" fmla="*/ 26906 h 31347"/>
                                <a:gd name="csX11" fmla="*/ 9524 w 11555"/>
                                <a:gd name="csY11" fmla="*/ 29825 h 31347"/>
                                <a:gd name="csX12" fmla="*/ 11556 w 11555"/>
                                <a:gd name="csY12" fmla="*/ 30586 h 31347"/>
                                <a:gd name="csX13" fmla="*/ 11556 w 11555"/>
                                <a:gd name="csY13" fmla="*/ 31347 h 31347"/>
                                <a:gd name="csX14" fmla="*/ 127 w 11555"/>
                                <a:gd name="csY14" fmla="*/ 31347 h 31347"/>
                                <a:gd name="csX15" fmla="*/ 127 w 11555"/>
                                <a:gd name="csY15" fmla="*/ 30586 h 31347"/>
                                <a:gd name="csX16" fmla="*/ 2159 w 11555"/>
                                <a:gd name="csY16" fmla="*/ 29825 h 31347"/>
                                <a:gd name="csX17" fmla="*/ 2540 w 11555"/>
                                <a:gd name="csY17" fmla="*/ 27032 h 31347"/>
                                <a:gd name="csX18" fmla="*/ 2540 w 11555"/>
                                <a:gd name="csY18" fmla="*/ 14722 h 31347"/>
                                <a:gd name="csX19" fmla="*/ 2032 w 11555"/>
                                <a:gd name="csY19" fmla="*/ 11930 h 31347"/>
                                <a:gd name="csX20" fmla="*/ 0 w 11555"/>
                                <a:gd name="csY20" fmla="*/ 11168 h 31347"/>
                                <a:gd name="csX21" fmla="*/ 0 w 11555"/>
                                <a:gd name="csY21" fmla="*/ 10280 h 31347"/>
                                <a:gd name="csX22" fmla="*/ 8889 w 11555"/>
                                <a:gd name="csY22" fmla="*/ 10280 h 3134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</a:cxnLst>
                              <a:rect l="l" t="t" r="r" b="b"/>
                              <a:pathLst>
                                <a:path w="11555" h="31347">
                                  <a:moveTo>
                                    <a:pt x="5842" y="0"/>
                                  </a:moveTo>
                                  <a:cubicBezTo>
                                    <a:pt x="6857" y="0"/>
                                    <a:pt x="7619" y="381"/>
                                    <a:pt x="8381" y="1015"/>
                                  </a:cubicBezTo>
                                  <a:cubicBezTo>
                                    <a:pt x="9016" y="1650"/>
                                    <a:pt x="9397" y="2538"/>
                                    <a:pt x="9397" y="3427"/>
                                  </a:cubicBezTo>
                                  <a:cubicBezTo>
                                    <a:pt x="9397" y="4315"/>
                                    <a:pt x="9016" y="5203"/>
                                    <a:pt x="8381" y="5838"/>
                                  </a:cubicBezTo>
                                  <a:cubicBezTo>
                                    <a:pt x="7746" y="6473"/>
                                    <a:pt x="6857" y="6853"/>
                                    <a:pt x="5968" y="6853"/>
                                  </a:cubicBezTo>
                                  <a:cubicBezTo>
                                    <a:pt x="5079" y="6853"/>
                                    <a:pt x="4191" y="6473"/>
                                    <a:pt x="3556" y="5838"/>
                                  </a:cubicBezTo>
                                  <a:cubicBezTo>
                                    <a:pt x="2921" y="5203"/>
                                    <a:pt x="2540" y="4315"/>
                                    <a:pt x="2540" y="3427"/>
                                  </a:cubicBezTo>
                                  <a:cubicBezTo>
                                    <a:pt x="2540" y="2538"/>
                                    <a:pt x="2921" y="1650"/>
                                    <a:pt x="3556" y="1015"/>
                                  </a:cubicBezTo>
                                  <a:cubicBezTo>
                                    <a:pt x="4191" y="381"/>
                                    <a:pt x="5079" y="0"/>
                                    <a:pt x="5968" y="0"/>
                                  </a:cubicBezTo>
                                  <a:moveTo>
                                    <a:pt x="9016" y="10153"/>
                                  </a:moveTo>
                                  <a:lnTo>
                                    <a:pt x="9016" y="26906"/>
                                  </a:lnTo>
                                  <a:cubicBezTo>
                                    <a:pt x="9016" y="28428"/>
                                    <a:pt x="9143" y="29317"/>
                                    <a:pt x="9524" y="29825"/>
                                  </a:cubicBezTo>
                                  <a:cubicBezTo>
                                    <a:pt x="9905" y="30205"/>
                                    <a:pt x="10540" y="30459"/>
                                    <a:pt x="11556" y="30586"/>
                                  </a:cubicBezTo>
                                  <a:lnTo>
                                    <a:pt x="11556" y="31347"/>
                                  </a:lnTo>
                                  <a:lnTo>
                                    <a:pt x="127" y="31347"/>
                                  </a:lnTo>
                                  <a:lnTo>
                                    <a:pt x="127" y="30586"/>
                                  </a:lnTo>
                                  <a:cubicBezTo>
                                    <a:pt x="1016" y="30586"/>
                                    <a:pt x="1778" y="30332"/>
                                    <a:pt x="2159" y="29825"/>
                                  </a:cubicBezTo>
                                  <a:cubicBezTo>
                                    <a:pt x="2413" y="29444"/>
                                    <a:pt x="2540" y="28555"/>
                                    <a:pt x="2540" y="27032"/>
                                  </a:cubicBezTo>
                                  <a:lnTo>
                                    <a:pt x="2540" y="14722"/>
                                  </a:lnTo>
                                  <a:cubicBezTo>
                                    <a:pt x="2540" y="13199"/>
                                    <a:pt x="2413" y="12311"/>
                                    <a:pt x="2032" y="11930"/>
                                  </a:cubicBezTo>
                                  <a:cubicBezTo>
                                    <a:pt x="1651" y="11549"/>
                                    <a:pt x="1016" y="11295"/>
                                    <a:pt x="0" y="11168"/>
                                  </a:cubicBezTo>
                                  <a:lnTo>
                                    <a:pt x="0" y="10280"/>
                                  </a:lnTo>
                                  <a:lnTo>
                                    <a:pt x="8889" y="102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51165154" name="Freeform: Shape 851165154"/>
                          <wps:cNvSpPr/>
                          <wps:spPr>
                            <a:xfrm>
                              <a:off x="5799465" y="463460"/>
                              <a:ext cx="22603" cy="21702"/>
                            </a:xfrm>
                            <a:custGeom>
                              <a:avLst/>
                              <a:gdLst>
                                <a:gd name="csX0" fmla="*/ 8381 w 22603"/>
                                <a:gd name="csY0" fmla="*/ 508 h 21702"/>
                                <a:gd name="csX1" fmla="*/ 8381 w 22603"/>
                                <a:gd name="csY1" fmla="*/ 3300 h 21702"/>
                                <a:gd name="csX2" fmla="*/ 11556 w 22603"/>
                                <a:gd name="csY2" fmla="*/ 761 h 21702"/>
                                <a:gd name="csX3" fmla="*/ 14731 w 22603"/>
                                <a:gd name="csY3" fmla="*/ 0 h 21702"/>
                                <a:gd name="csX4" fmla="*/ 18159 w 22603"/>
                                <a:gd name="csY4" fmla="*/ 1142 h 21702"/>
                                <a:gd name="csX5" fmla="*/ 19937 w 22603"/>
                                <a:gd name="csY5" fmla="*/ 3934 h 21702"/>
                                <a:gd name="csX6" fmla="*/ 20318 w 22603"/>
                                <a:gd name="csY6" fmla="*/ 8884 h 21702"/>
                                <a:gd name="csX7" fmla="*/ 20318 w 22603"/>
                                <a:gd name="csY7" fmla="*/ 17133 h 21702"/>
                                <a:gd name="csX8" fmla="*/ 20699 w 22603"/>
                                <a:gd name="csY8" fmla="*/ 20179 h 21702"/>
                                <a:gd name="csX9" fmla="*/ 22604 w 22603"/>
                                <a:gd name="csY9" fmla="*/ 20941 h 21702"/>
                                <a:gd name="csX10" fmla="*/ 22604 w 22603"/>
                                <a:gd name="csY10" fmla="*/ 21702 h 21702"/>
                                <a:gd name="csX11" fmla="*/ 11937 w 22603"/>
                                <a:gd name="csY11" fmla="*/ 21702 h 21702"/>
                                <a:gd name="csX12" fmla="*/ 11937 w 22603"/>
                                <a:gd name="csY12" fmla="*/ 20941 h 21702"/>
                                <a:gd name="csX13" fmla="*/ 13715 w 22603"/>
                                <a:gd name="csY13" fmla="*/ 19925 h 21702"/>
                                <a:gd name="csX14" fmla="*/ 14096 w 22603"/>
                                <a:gd name="csY14" fmla="*/ 17133 h 21702"/>
                                <a:gd name="csX15" fmla="*/ 14096 w 22603"/>
                                <a:gd name="csY15" fmla="*/ 7742 h 21702"/>
                                <a:gd name="csX16" fmla="*/ 13842 w 22603"/>
                                <a:gd name="csY16" fmla="*/ 4442 h 21702"/>
                                <a:gd name="csX17" fmla="*/ 13206 w 22603"/>
                                <a:gd name="csY17" fmla="*/ 3427 h 21702"/>
                                <a:gd name="csX18" fmla="*/ 12191 w 22603"/>
                                <a:gd name="csY18" fmla="*/ 3046 h 21702"/>
                                <a:gd name="csX19" fmla="*/ 8635 w 22603"/>
                                <a:gd name="csY19" fmla="*/ 5838 h 21702"/>
                                <a:gd name="csX20" fmla="*/ 8635 w 22603"/>
                                <a:gd name="csY20" fmla="*/ 17133 h 21702"/>
                                <a:gd name="csX21" fmla="*/ 9016 w 22603"/>
                                <a:gd name="csY21" fmla="*/ 20179 h 21702"/>
                                <a:gd name="csX22" fmla="*/ 10667 w 22603"/>
                                <a:gd name="csY22" fmla="*/ 20941 h 21702"/>
                                <a:gd name="csX23" fmla="*/ 10667 w 22603"/>
                                <a:gd name="csY23" fmla="*/ 21702 h 21702"/>
                                <a:gd name="csX24" fmla="*/ 0 w 22603"/>
                                <a:gd name="csY24" fmla="*/ 21702 h 21702"/>
                                <a:gd name="csX25" fmla="*/ 0 w 22603"/>
                                <a:gd name="csY25" fmla="*/ 20941 h 21702"/>
                                <a:gd name="csX26" fmla="*/ 1905 w 22603"/>
                                <a:gd name="csY26" fmla="*/ 20052 h 21702"/>
                                <a:gd name="csX27" fmla="*/ 2286 w 22603"/>
                                <a:gd name="csY27" fmla="*/ 17133 h 21702"/>
                                <a:gd name="csX28" fmla="*/ 2286 w 22603"/>
                                <a:gd name="csY28" fmla="*/ 5203 h 21702"/>
                                <a:gd name="csX29" fmla="*/ 1905 w 22603"/>
                                <a:gd name="csY29" fmla="*/ 2284 h 21702"/>
                                <a:gd name="csX30" fmla="*/ 0 w 22603"/>
                                <a:gd name="csY30" fmla="*/ 1523 h 21702"/>
                                <a:gd name="csX31" fmla="*/ 0 w 22603"/>
                                <a:gd name="csY31" fmla="*/ 635 h 21702"/>
                                <a:gd name="csX32" fmla="*/ 8635 w 22603"/>
                                <a:gd name="csY32" fmla="*/ 635 h 2170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</a:cxnLst>
                              <a:rect l="l" t="t" r="r" b="b"/>
                              <a:pathLst>
                                <a:path w="22603" h="21702">
                                  <a:moveTo>
                                    <a:pt x="8381" y="508"/>
                                  </a:moveTo>
                                  <a:lnTo>
                                    <a:pt x="8381" y="3300"/>
                                  </a:lnTo>
                                  <a:cubicBezTo>
                                    <a:pt x="9524" y="2157"/>
                                    <a:pt x="10540" y="1269"/>
                                    <a:pt x="11556" y="761"/>
                                  </a:cubicBezTo>
                                  <a:cubicBezTo>
                                    <a:pt x="12572" y="254"/>
                                    <a:pt x="13588" y="0"/>
                                    <a:pt x="14731" y="0"/>
                                  </a:cubicBezTo>
                                  <a:cubicBezTo>
                                    <a:pt x="16127" y="0"/>
                                    <a:pt x="17270" y="381"/>
                                    <a:pt x="18159" y="1142"/>
                                  </a:cubicBezTo>
                                  <a:cubicBezTo>
                                    <a:pt x="19048" y="1904"/>
                                    <a:pt x="19683" y="2792"/>
                                    <a:pt x="19937" y="3934"/>
                                  </a:cubicBezTo>
                                  <a:cubicBezTo>
                                    <a:pt x="20191" y="4823"/>
                                    <a:pt x="20318" y="6473"/>
                                    <a:pt x="20318" y="8884"/>
                                  </a:cubicBezTo>
                                  <a:lnTo>
                                    <a:pt x="20318" y="17133"/>
                                  </a:lnTo>
                                  <a:cubicBezTo>
                                    <a:pt x="20318" y="18783"/>
                                    <a:pt x="20445" y="19798"/>
                                    <a:pt x="20699" y="20179"/>
                                  </a:cubicBezTo>
                                  <a:cubicBezTo>
                                    <a:pt x="20953" y="20560"/>
                                    <a:pt x="21588" y="20814"/>
                                    <a:pt x="22604" y="20941"/>
                                  </a:cubicBezTo>
                                  <a:lnTo>
                                    <a:pt x="22604" y="21702"/>
                                  </a:lnTo>
                                  <a:lnTo>
                                    <a:pt x="11937" y="21702"/>
                                  </a:lnTo>
                                  <a:lnTo>
                                    <a:pt x="11937" y="20941"/>
                                  </a:lnTo>
                                  <a:cubicBezTo>
                                    <a:pt x="12699" y="20941"/>
                                    <a:pt x="13334" y="20560"/>
                                    <a:pt x="13715" y="19925"/>
                                  </a:cubicBezTo>
                                  <a:cubicBezTo>
                                    <a:pt x="13969" y="19545"/>
                                    <a:pt x="14096" y="18656"/>
                                    <a:pt x="14096" y="17133"/>
                                  </a:cubicBezTo>
                                  <a:lnTo>
                                    <a:pt x="14096" y="7742"/>
                                  </a:lnTo>
                                  <a:cubicBezTo>
                                    <a:pt x="14096" y="5965"/>
                                    <a:pt x="14096" y="4950"/>
                                    <a:pt x="13842" y="4442"/>
                                  </a:cubicBezTo>
                                  <a:cubicBezTo>
                                    <a:pt x="13715" y="3934"/>
                                    <a:pt x="13461" y="3680"/>
                                    <a:pt x="13206" y="3427"/>
                                  </a:cubicBezTo>
                                  <a:cubicBezTo>
                                    <a:pt x="12826" y="3173"/>
                                    <a:pt x="12572" y="3046"/>
                                    <a:pt x="12191" y="3046"/>
                                  </a:cubicBezTo>
                                  <a:cubicBezTo>
                                    <a:pt x="10921" y="3046"/>
                                    <a:pt x="9651" y="3934"/>
                                    <a:pt x="8635" y="5838"/>
                                  </a:cubicBezTo>
                                  <a:lnTo>
                                    <a:pt x="8635" y="17133"/>
                                  </a:lnTo>
                                  <a:cubicBezTo>
                                    <a:pt x="8635" y="18656"/>
                                    <a:pt x="8762" y="19671"/>
                                    <a:pt x="9016" y="20179"/>
                                  </a:cubicBezTo>
                                  <a:cubicBezTo>
                                    <a:pt x="9270" y="20560"/>
                                    <a:pt x="9905" y="20814"/>
                                    <a:pt x="10667" y="20941"/>
                                  </a:cubicBezTo>
                                  <a:lnTo>
                                    <a:pt x="10667" y="21702"/>
                                  </a:lnTo>
                                  <a:lnTo>
                                    <a:pt x="0" y="21702"/>
                                  </a:lnTo>
                                  <a:lnTo>
                                    <a:pt x="0" y="20941"/>
                                  </a:lnTo>
                                  <a:cubicBezTo>
                                    <a:pt x="889" y="20941"/>
                                    <a:pt x="1524" y="20560"/>
                                    <a:pt x="1905" y="20052"/>
                                  </a:cubicBezTo>
                                  <a:cubicBezTo>
                                    <a:pt x="2159" y="19671"/>
                                    <a:pt x="2286" y="18783"/>
                                    <a:pt x="2286" y="17133"/>
                                  </a:cubicBezTo>
                                  <a:lnTo>
                                    <a:pt x="2286" y="5203"/>
                                  </a:lnTo>
                                  <a:cubicBezTo>
                                    <a:pt x="2286" y="3554"/>
                                    <a:pt x="2159" y="2665"/>
                                    <a:pt x="1905" y="2284"/>
                                  </a:cubicBezTo>
                                  <a:cubicBezTo>
                                    <a:pt x="1651" y="1904"/>
                                    <a:pt x="1016" y="1650"/>
                                    <a:pt x="0" y="1523"/>
                                  </a:cubicBezTo>
                                  <a:lnTo>
                                    <a:pt x="0" y="635"/>
                                  </a:lnTo>
                                  <a:lnTo>
                                    <a:pt x="8635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9467362" name="Freeform: Shape 29467362"/>
                          <wps:cNvSpPr/>
                          <wps:spPr>
                            <a:xfrm>
                              <a:off x="5824736" y="463460"/>
                              <a:ext cx="20699" cy="31728"/>
                            </a:xfrm>
                            <a:custGeom>
                              <a:avLst/>
                              <a:gdLst>
                                <a:gd name="csX0" fmla="*/ 9778 w 20699"/>
                                <a:gd name="csY0" fmla="*/ 1396 h 31728"/>
                                <a:gd name="csX1" fmla="*/ 7619 w 20699"/>
                                <a:gd name="csY1" fmla="*/ 2665 h 31728"/>
                                <a:gd name="csX2" fmla="*/ 6730 w 20699"/>
                                <a:gd name="csY2" fmla="*/ 8122 h 31728"/>
                                <a:gd name="csX3" fmla="*/ 7619 w 20699"/>
                                <a:gd name="csY3" fmla="*/ 12818 h 31728"/>
                                <a:gd name="csX4" fmla="*/ 9778 w 20699"/>
                                <a:gd name="csY4" fmla="*/ 14087 h 31728"/>
                                <a:gd name="csX5" fmla="*/ 12064 w 20699"/>
                                <a:gd name="csY5" fmla="*/ 12818 h 31728"/>
                                <a:gd name="csX6" fmla="*/ 12953 w 20699"/>
                                <a:gd name="csY6" fmla="*/ 7996 h 31728"/>
                                <a:gd name="csX7" fmla="*/ 11937 w 20699"/>
                                <a:gd name="csY7" fmla="*/ 2538 h 31728"/>
                                <a:gd name="csX8" fmla="*/ 9905 w 20699"/>
                                <a:gd name="csY8" fmla="*/ 1396 h 31728"/>
                                <a:gd name="csX9" fmla="*/ 8381 w 20699"/>
                                <a:gd name="csY9" fmla="*/ 24875 h 31728"/>
                                <a:gd name="csX10" fmla="*/ 5334 w 20699"/>
                                <a:gd name="csY10" fmla="*/ 25256 h 31728"/>
                                <a:gd name="csX11" fmla="*/ 4064 w 20699"/>
                                <a:gd name="csY11" fmla="*/ 27159 h 31728"/>
                                <a:gd name="csX12" fmla="*/ 5334 w 20699"/>
                                <a:gd name="csY12" fmla="*/ 29190 h 31728"/>
                                <a:gd name="csX13" fmla="*/ 10413 w 20699"/>
                                <a:gd name="csY13" fmla="*/ 30078 h 31728"/>
                                <a:gd name="csX14" fmla="*/ 15365 w 20699"/>
                                <a:gd name="csY14" fmla="*/ 29190 h 31728"/>
                                <a:gd name="csX15" fmla="*/ 17143 w 20699"/>
                                <a:gd name="csY15" fmla="*/ 26905 h 31728"/>
                                <a:gd name="csX16" fmla="*/ 16763 w 20699"/>
                                <a:gd name="csY16" fmla="*/ 26017 h 31728"/>
                                <a:gd name="csX17" fmla="*/ 14858 w 20699"/>
                                <a:gd name="csY17" fmla="*/ 25129 h 31728"/>
                                <a:gd name="csX18" fmla="*/ 8254 w 20699"/>
                                <a:gd name="csY18" fmla="*/ 24875 h 31728"/>
                                <a:gd name="csX19" fmla="*/ 13588 w 20699"/>
                                <a:gd name="csY19" fmla="*/ 761 h 31728"/>
                                <a:gd name="csX20" fmla="*/ 20699 w 20699"/>
                                <a:gd name="csY20" fmla="*/ 761 h 31728"/>
                                <a:gd name="csX21" fmla="*/ 20699 w 20699"/>
                                <a:gd name="csY21" fmla="*/ 3300 h 31728"/>
                                <a:gd name="csX22" fmla="*/ 16635 w 20699"/>
                                <a:gd name="csY22" fmla="*/ 3300 h 31728"/>
                                <a:gd name="csX23" fmla="*/ 18159 w 20699"/>
                                <a:gd name="csY23" fmla="*/ 5330 h 31728"/>
                                <a:gd name="csX24" fmla="*/ 18667 w 20699"/>
                                <a:gd name="csY24" fmla="*/ 7869 h 31728"/>
                                <a:gd name="csX25" fmla="*/ 17397 w 20699"/>
                                <a:gd name="csY25" fmla="*/ 11803 h 31728"/>
                                <a:gd name="csX26" fmla="*/ 13969 w 20699"/>
                                <a:gd name="csY26" fmla="*/ 14468 h 31728"/>
                                <a:gd name="csX27" fmla="*/ 10159 w 20699"/>
                                <a:gd name="csY27" fmla="*/ 15356 h 31728"/>
                                <a:gd name="csX28" fmla="*/ 7492 w 20699"/>
                                <a:gd name="csY28" fmla="*/ 15356 h 31728"/>
                                <a:gd name="csX29" fmla="*/ 5715 w 20699"/>
                                <a:gd name="csY29" fmla="*/ 15991 h 31728"/>
                                <a:gd name="csX30" fmla="*/ 5079 w 20699"/>
                                <a:gd name="csY30" fmla="*/ 17514 h 31728"/>
                                <a:gd name="csX31" fmla="*/ 5715 w 20699"/>
                                <a:gd name="csY31" fmla="*/ 18910 h 31728"/>
                                <a:gd name="csX32" fmla="*/ 7746 w 20699"/>
                                <a:gd name="csY32" fmla="*/ 19418 h 31728"/>
                                <a:gd name="csX33" fmla="*/ 11683 w 20699"/>
                                <a:gd name="csY33" fmla="*/ 19418 h 31728"/>
                                <a:gd name="csX34" fmla="*/ 18159 w 20699"/>
                                <a:gd name="csY34" fmla="*/ 20433 h 31728"/>
                                <a:gd name="csX35" fmla="*/ 20699 w 20699"/>
                                <a:gd name="csY35" fmla="*/ 24875 h 31728"/>
                                <a:gd name="csX36" fmla="*/ 19556 w 20699"/>
                                <a:gd name="csY36" fmla="*/ 28302 h 31728"/>
                                <a:gd name="csX37" fmla="*/ 16508 w 20699"/>
                                <a:gd name="csY37" fmla="*/ 30586 h 31728"/>
                                <a:gd name="csX38" fmla="*/ 9778 w 20699"/>
                                <a:gd name="csY38" fmla="*/ 31728 h 31728"/>
                                <a:gd name="csX39" fmla="*/ 4572 w 20699"/>
                                <a:gd name="csY39" fmla="*/ 31221 h 31728"/>
                                <a:gd name="csX40" fmla="*/ 1143 w 20699"/>
                                <a:gd name="csY40" fmla="*/ 29698 h 31728"/>
                                <a:gd name="csX41" fmla="*/ 127 w 20699"/>
                                <a:gd name="csY41" fmla="*/ 27667 h 31728"/>
                                <a:gd name="csX42" fmla="*/ 889 w 20699"/>
                                <a:gd name="csY42" fmla="*/ 25763 h 31728"/>
                                <a:gd name="csX43" fmla="*/ 3809 w 20699"/>
                                <a:gd name="csY43" fmla="*/ 24367 h 31728"/>
                                <a:gd name="csX44" fmla="*/ 889 w 20699"/>
                                <a:gd name="csY44" fmla="*/ 20306 h 31728"/>
                                <a:gd name="csX45" fmla="*/ 2032 w 20699"/>
                                <a:gd name="csY45" fmla="*/ 17260 h 31728"/>
                                <a:gd name="csX46" fmla="*/ 5841 w 20699"/>
                                <a:gd name="csY46" fmla="*/ 14722 h 31728"/>
                                <a:gd name="csX47" fmla="*/ 1397 w 20699"/>
                                <a:gd name="csY47" fmla="*/ 11803 h 31728"/>
                                <a:gd name="csX48" fmla="*/ 0 w 20699"/>
                                <a:gd name="csY48" fmla="*/ 7615 h 31728"/>
                                <a:gd name="csX49" fmla="*/ 2540 w 20699"/>
                                <a:gd name="csY49" fmla="*/ 2284 h 31728"/>
                                <a:gd name="csX50" fmla="*/ 9016 w 20699"/>
                                <a:gd name="csY50" fmla="*/ 0 h 31728"/>
                                <a:gd name="csX51" fmla="*/ 13334 w 20699"/>
                                <a:gd name="csY51" fmla="*/ 888 h 31728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</a:cxnLst>
                              <a:rect l="l" t="t" r="r" b="b"/>
                              <a:pathLst>
                                <a:path w="20699" h="31728">
                                  <a:moveTo>
                                    <a:pt x="9778" y="1396"/>
                                  </a:moveTo>
                                  <a:cubicBezTo>
                                    <a:pt x="8889" y="1396"/>
                                    <a:pt x="8127" y="1904"/>
                                    <a:pt x="7619" y="2665"/>
                                  </a:cubicBezTo>
                                  <a:cubicBezTo>
                                    <a:pt x="6984" y="3554"/>
                                    <a:pt x="6730" y="5330"/>
                                    <a:pt x="6730" y="8122"/>
                                  </a:cubicBezTo>
                                  <a:cubicBezTo>
                                    <a:pt x="6730" y="10407"/>
                                    <a:pt x="6984" y="11930"/>
                                    <a:pt x="7619" y="12818"/>
                                  </a:cubicBezTo>
                                  <a:cubicBezTo>
                                    <a:pt x="8254" y="13707"/>
                                    <a:pt x="8889" y="14087"/>
                                    <a:pt x="9778" y="14087"/>
                                  </a:cubicBezTo>
                                  <a:cubicBezTo>
                                    <a:pt x="10667" y="14087"/>
                                    <a:pt x="11429" y="13707"/>
                                    <a:pt x="12064" y="12818"/>
                                  </a:cubicBezTo>
                                  <a:cubicBezTo>
                                    <a:pt x="12699" y="11930"/>
                                    <a:pt x="12953" y="10407"/>
                                    <a:pt x="12953" y="7996"/>
                                  </a:cubicBezTo>
                                  <a:cubicBezTo>
                                    <a:pt x="12953" y="5330"/>
                                    <a:pt x="12572" y="3427"/>
                                    <a:pt x="11937" y="2538"/>
                                  </a:cubicBezTo>
                                  <a:cubicBezTo>
                                    <a:pt x="11429" y="1777"/>
                                    <a:pt x="10794" y="1396"/>
                                    <a:pt x="9905" y="1396"/>
                                  </a:cubicBezTo>
                                  <a:moveTo>
                                    <a:pt x="8381" y="24875"/>
                                  </a:moveTo>
                                  <a:cubicBezTo>
                                    <a:pt x="6857" y="24875"/>
                                    <a:pt x="5841" y="24875"/>
                                    <a:pt x="5334" y="25256"/>
                                  </a:cubicBezTo>
                                  <a:cubicBezTo>
                                    <a:pt x="4445" y="25763"/>
                                    <a:pt x="4064" y="26398"/>
                                    <a:pt x="4064" y="27159"/>
                                  </a:cubicBezTo>
                                  <a:cubicBezTo>
                                    <a:pt x="4064" y="27921"/>
                                    <a:pt x="4445" y="28682"/>
                                    <a:pt x="5334" y="29190"/>
                                  </a:cubicBezTo>
                                  <a:cubicBezTo>
                                    <a:pt x="6222" y="29824"/>
                                    <a:pt x="7873" y="30078"/>
                                    <a:pt x="10413" y="30078"/>
                                  </a:cubicBezTo>
                                  <a:cubicBezTo>
                                    <a:pt x="12572" y="30078"/>
                                    <a:pt x="14096" y="29824"/>
                                    <a:pt x="15365" y="29190"/>
                                  </a:cubicBezTo>
                                  <a:cubicBezTo>
                                    <a:pt x="16508" y="28682"/>
                                    <a:pt x="17143" y="27921"/>
                                    <a:pt x="17143" y="26905"/>
                                  </a:cubicBezTo>
                                  <a:cubicBezTo>
                                    <a:pt x="17143" y="26525"/>
                                    <a:pt x="17143" y="26271"/>
                                    <a:pt x="16763" y="26017"/>
                                  </a:cubicBezTo>
                                  <a:cubicBezTo>
                                    <a:pt x="16382" y="25636"/>
                                    <a:pt x="15746" y="25256"/>
                                    <a:pt x="14858" y="25129"/>
                                  </a:cubicBezTo>
                                  <a:cubicBezTo>
                                    <a:pt x="14096" y="25002"/>
                                    <a:pt x="11810" y="24875"/>
                                    <a:pt x="8254" y="24875"/>
                                  </a:cubicBezTo>
                                  <a:moveTo>
                                    <a:pt x="13588" y="761"/>
                                  </a:moveTo>
                                  <a:lnTo>
                                    <a:pt x="20699" y="761"/>
                                  </a:lnTo>
                                  <a:lnTo>
                                    <a:pt x="20699" y="3300"/>
                                  </a:lnTo>
                                  <a:lnTo>
                                    <a:pt x="16635" y="3300"/>
                                  </a:lnTo>
                                  <a:cubicBezTo>
                                    <a:pt x="17397" y="4061"/>
                                    <a:pt x="17905" y="4696"/>
                                    <a:pt x="18159" y="5330"/>
                                  </a:cubicBezTo>
                                  <a:cubicBezTo>
                                    <a:pt x="18540" y="6092"/>
                                    <a:pt x="18667" y="6980"/>
                                    <a:pt x="18667" y="7869"/>
                                  </a:cubicBezTo>
                                  <a:cubicBezTo>
                                    <a:pt x="18667" y="9392"/>
                                    <a:pt x="18286" y="10661"/>
                                    <a:pt x="17397" y="11803"/>
                                  </a:cubicBezTo>
                                  <a:cubicBezTo>
                                    <a:pt x="16508" y="12945"/>
                                    <a:pt x="15365" y="13833"/>
                                    <a:pt x="13969" y="14468"/>
                                  </a:cubicBezTo>
                                  <a:cubicBezTo>
                                    <a:pt x="12572" y="15103"/>
                                    <a:pt x="11302" y="15356"/>
                                    <a:pt x="10159" y="15356"/>
                                  </a:cubicBezTo>
                                  <a:cubicBezTo>
                                    <a:pt x="10159" y="15356"/>
                                    <a:pt x="9143" y="15356"/>
                                    <a:pt x="7492" y="15356"/>
                                  </a:cubicBezTo>
                                  <a:cubicBezTo>
                                    <a:pt x="6857" y="15356"/>
                                    <a:pt x="6222" y="15610"/>
                                    <a:pt x="5715" y="15991"/>
                                  </a:cubicBezTo>
                                  <a:cubicBezTo>
                                    <a:pt x="5207" y="16499"/>
                                    <a:pt x="5079" y="17006"/>
                                    <a:pt x="5079" y="17514"/>
                                  </a:cubicBezTo>
                                  <a:cubicBezTo>
                                    <a:pt x="5079" y="18022"/>
                                    <a:pt x="5334" y="18529"/>
                                    <a:pt x="5715" y="18910"/>
                                  </a:cubicBezTo>
                                  <a:cubicBezTo>
                                    <a:pt x="6096" y="19291"/>
                                    <a:pt x="6730" y="19418"/>
                                    <a:pt x="7746" y="19418"/>
                                  </a:cubicBezTo>
                                  <a:lnTo>
                                    <a:pt x="11683" y="19418"/>
                                  </a:lnTo>
                                  <a:cubicBezTo>
                                    <a:pt x="14858" y="19418"/>
                                    <a:pt x="17016" y="19671"/>
                                    <a:pt x="18159" y="20433"/>
                                  </a:cubicBezTo>
                                  <a:cubicBezTo>
                                    <a:pt x="19937" y="21448"/>
                                    <a:pt x="20699" y="22844"/>
                                    <a:pt x="20699" y="24875"/>
                                  </a:cubicBezTo>
                                  <a:cubicBezTo>
                                    <a:pt x="20699" y="26144"/>
                                    <a:pt x="20318" y="27286"/>
                                    <a:pt x="19556" y="28302"/>
                                  </a:cubicBezTo>
                                  <a:cubicBezTo>
                                    <a:pt x="18794" y="29317"/>
                                    <a:pt x="17778" y="30078"/>
                                    <a:pt x="16508" y="30586"/>
                                  </a:cubicBezTo>
                                  <a:cubicBezTo>
                                    <a:pt x="14604" y="31347"/>
                                    <a:pt x="12318" y="31728"/>
                                    <a:pt x="9778" y="31728"/>
                                  </a:cubicBezTo>
                                  <a:cubicBezTo>
                                    <a:pt x="7873" y="31728"/>
                                    <a:pt x="6096" y="31601"/>
                                    <a:pt x="4572" y="31221"/>
                                  </a:cubicBezTo>
                                  <a:cubicBezTo>
                                    <a:pt x="3048" y="30840"/>
                                    <a:pt x="1905" y="30332"/>
                                    <a:pt x="1143" y="29698"/>
                                  </a:cubicBezTo>
                                  <a:cubicBezTo>
                                    <a:pt x="508" y="29063"/>
                                    <a:pt x="127" y="28302"/>
                                    <a:pt x="127" y="27667"/>
                                  </a:cubicBezTo>
                                  <a:cubicBezTo>
                                    <a:pt x="127" y="27032"/>
                                    <a:pt x="381" y="26398"/>
                                    <a:pt x="889" y="25763"/>
                                  </a:cubicBezTo>
                                  <a:cubicBezTo>
                                    <a:pt x="1397" y="25256"/>
                                    <a:pt x="2413" y="24748"/>
                                    <a:pt x="3809" y="24367"/>
                                  </a:cubicBezTo>
                                  <a:cubicBezTo>
                                    <a:pt x="1905" y="23352"/>
                                    <a:pt x="889" y="22083"/>
                                    <a:pt x="889" y="20306"/>
                                  </a:cubicBezTo>
                                  <a:cubicBezTo>
                                    <a:pt x="889" y="19291"/>
                                    <a:pt x="1270" y="18275"/>
                                    <a:pt x="2032" y="17260"/>
                                  </a:cubicBezTo>
                                  <a:cubicBezTo>
                                    <a:pt x="2794" y="16245"/>
                                    <a:pt x="4064" y="15483"/>
                                    <a:pt x="5841" y="14722"/>
                                  </a:cubicBezTo>
                                  <a:cubicBezTo>
                                    <a:pt x="3809" y="13960"/>
                                    <a:pt x="2286" y="13072"/>
                                    <a:pt x="1397" y="11803"/>
                                  </a:cubicBezTo>
                                  <a:cubicBezTo>
                                    <a:pt x="508" y="10661"/>
                                    <a:pt x="0" y="9265"/>
                                    <a:pt x="0" y="7615"/>
                                  </a:cubicBezTo>
                                  <a:cubicBezTo>
                                    <a:pt x="0" y="5584"/>
                                    <a:pt x="889" y="3807"/>
                                    <a:pt x="2540" y="2284"/>
                                  </a:cubicBezTo>
                                  <a:cubicBezTo>
                                    <a:pt x="4191" y="761"/>
                                    <a:pt x="6349" y="0"/>
                                    <a:pt x="9016" y="0"/>
                                  </a:cubicBezTo>
                                  <a:cubicBezTo>
                                    <a:pt x="10413" y="0"/>
                                    <a:pt x="11810" y="254"/>
                                    <a:pt x="13334" y="888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12688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</wpg:grpSp>
                    <wps:wsp>
                      <wps:cNvPr id="174545790" name="Freeform: Shape 174545790"/>
                      <wps:cNvSpPr/>
                      <wps:spPr>
                        <a:xfrm>
                          <a:off x="0" y="84999"/>
                          <a:ext cx="184770" cy="369603"/>
                        </a:xfrm>
                        <a:custGeom>
                          <a:avLst/>
                          <a:gdLst>
                            <a:gd name="csX0" fmla="*/ 280130 w 280130"/>
                            <a:gd name="csY0" fmla="*/ 280130 h 560355"/>
                            <a:gd name="csX1" fmla="*/ 0 w 280130"/>
                            <a:gd name="csY1" fmla="*/ 0 h 560355"/>
                            <a:gd name="csX2" fmla="*/ 0 w 280130"/>
                            <a:gd name="csY2" fmla="*/ 560356 h 560355"/>
                            <a:gd name="csX3" fmla="*/ 280130 w 280130"/>
                            <a:gd name="csY3" fmla="*/ 280226 h 56035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280130" h="560355">
                              <a:moveTo>
                                <a:pt x="280130" y="280130"/>
                              </a:moveTo>
                              <a:cubicBezTo>
                                <a:pt x="280130" y="125444"/>
                                <a:pt x="154781" y="0"/>
                                <a:pt x="0" y="0"/>
                              </a:cubicBezTo>
                              <a:lnTo>
                                <a:pt x="0" y="560356"/>
                              </a:lnTo>
                              <a:cubicBezTo>
                                <a:pt x="154686" y="560356"/>
                                <a:pt x="280130" y="434911"/>
                                <a:pt x="280130" y="280226"/>
                              </a:cubicBezTo>
                            </a:path>
                          </a:pathLst>
                        </a:custGeom>
                        <a:solidFill>
                          <a:srgbClr val="692973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686AD57" id="_x0000_s1391" alt="&quot;&quot;" style="width:538.55pt;height:42.5pt;mso-position-horizontal-relative:char;mso-position-vertical-relative:line" coordsize="68398,5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">
              <v:roundrect id="Rectangle: Rounded Corners 861017752" o:spid="_x0000_s1392" style="position:absolute;width:52014;height:5396;visibility:visible;mso-wrap-style:square;v-text-anchor:middle" arcsize="9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" fillcolor="#0067a0 [3204]" stroked="f" strokeweight=".35244mm">
                <v:fill color2="#408db8 [3205]" rotate="t" angle="90" type="gradient"/>
                <v:stroke joinstyle="miter"/>
                <v:textbox inset="7mm,0,0,0">
                  <w:txbxContent>
                    <w:p w14:paraId="2F8CF9AA" w14:textId="5688D890" w:rsidR="00327831" w:rsidRPr="001208A6" w:rsidRDefault="00327831" w:rsidP="000050A8">
                      <w:pPr>
                        <w:spacing w:before="0" w:after="0"/>
                        <w:rPr>
                          <w:rFonts w:ascii="Aptos Black" w:eastAsia="Aptos" w:hAnsi="Aptos Black"/>
                          <w:color w:val="FFFFFF"/>
                          <w:sz w:val="28"/>
                          <w:szCs w:val="28"/>
                          <w14:ligatures w14:val="none"/>
                        </w:rPr>
                      </w:pPr>
                      <w:r w:rsidRPr="00586553">
                        <w:rPr>
                          <w:rFonts w:ascii="Aptos Black" w:eastAsia="Aptos" w:hAnsi="Aptos Black"/>
                          <w:color w:val="FFFFFF"/>
                          <w:sz w:val="28"/>
                          <w:szCs w:val="28"/>
                        </w:rPr>
                        <w:t xml:space="preserve">COVID-19 </w:t>
                      </w:r>
                      <w:r w:rsidR="00033506">
                        <w:rPr>
                          <w:rFonts w:ascii="Aptos Black" w:eastAsia="Aptos" w:hAnsi="Aptos Black"/>
                          <w:color w:val="FFFFFF"/>
                          <w:sz w:val="28"/>
                          <w:szCs w:val="28"/>
                        </w:rPr>
                        <w:t>vaccine</w:t>
                      </w:r>
                      <w:r w:rsidR="00563B95">
                        <w:rPr>
                          <w:rFonts w:ascii="Aptos Black" w:eastAsia="Aptos" w:hAnsi="Aptos Black"/>
                          <w:color w:val="FFFFFF"/>
                          <w:sz w:val="28"/>
                          <w:szCs w:val="28"/>
                        </w:rPr>
                        <w:t xml:space="preserve"> NIP transition</w:t>
                      </w:r>
                    </w:p>
                    <w:p w14:paraId="4E52ACB9" w14:textId="36CCCBDE" w:rsidR="00327831" w:rsidRPr="001208A6" w:rsidRDefault="00563B95" w:rsidP="000050A8">
                      <w:pPr>
                        <w:spacing w:before="0" w:after="0"/>
                        <w:rPr>
                          <w:rFonts w:eastAsia="Aptos"/>
                          <w:color w:val="FFFFFF"/>
                        </w:rPr>
                      </w:pPr>
                      <w:r>
                        <w:rPr>
                          <w:rFonts w:eastAsia="Aptos"/>
                          <w:color w:val="FFFFFF"/>
                        </w:rPr>
                        <w:t>Update for immunisation providers</w:t>
                      </w:r>
                    </w:p>
                  </w:txbxContent>
                </v:textbox>
              </v:roundrect>
              <v:group id="Group 1169552131" o:spid="_x0000_s1393" style="position:absolute;left:53908;top:1153;width:14490;height:3798" coordorigin="53908,1153" coordsize="14489,3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">
                <v:shape id="Freeform: Shape 889812677" o:spid="_x0000_s1394" style="position:absolute;left:62898;top:1535;width:516;height:608;visibility:visible;mso-wrap-style:square;v-text-anchor:top" coordsize="51557,6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" path="m9016,14087r,46704l,60791,,,9397,,42414,45562,42414,r9143,l51557,60791r-8889,l9016,14087xe" fillcolor="#231f20" stroked="f" strokeweight=".35244mm">
                  <v:stroke joinstyle="miter"/>
                  <v:path arrowok="t" o:connecttype="custom" o:connectlocs="9016,14086;9016,60787;0,60787;0,0;9397,0;42413,45559;42413,0;51556,0;51556,60787;42667,60787;9016,14086" o:connectangles="0,0,0,0,0,0,0,0,0,0,0"/>
                </v:shape>
                <v:group id="Graphic 1" o:spid="_x0000_s1395" style="position:absolute;left:63490;top:1529;width:2268;height:625" coordorigin="63490,1529" coordsize="2268,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">
                  <v:shape id="Freeform: Shape 1497223269" o:spid="_x0000_s1396" style="position:absolute;left:63490;top:1692;width:380;height:462;visibility:visible;mso-wrap-style:square;v-text-anchor:top" coordsize="37969,46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" path="m29842,27921c27430,24621,23112,22844,18540,22844v-5968,,-10159,3554,-10159,8757c8381,36805,12572,40358,18540,40358v4572,,8890,-1777,11302,-5076l29842,27794r,127xm29842,40231v-3429,3808,-8508,5965,-14477,5965c8000,46196,,41247,,31601,,21956,7873,17133,15365,17133v5969,,11048,1904,14477,5838l29842,15737v,-5457,-4444,-8757,-10794,-8757c14096,6980,9778,8884,5841,12818l2286,7234c7238,2411,13207,,20318,v9524,,17651,4188,17651,15356l37969,45054r-8254,l29715,40231r127,xe" fillcolor="#231f20" stroked="f" strokeweight=".35244mm">
                    <v:stroke joinstyle="miter"/>
                    <v:path arrowok="t" o:connecttype="custom" o:connectlocs="29842,27921;18540,22844;8381,31601;18540,40358;29842,35282;29842,27794;29842,40231;15365,46196;0,31601;15365,17133;29842,22971;29842,15737;19048,6980;5841,12818;2286,7234;20318,0;37969,15356;37969,45054;29715,45054;29715,40231" o:connectangles="0,0,0,0,0,0,0,0,0,0,0,0,0,0,0,0,0,0,0,0"/>
                  </v:shape>
                  <v:shape id="Freeform: Shape 1516059767" o:spid="_x0000_s1397" style="position:absolute;left:63921;top:1582;width:265;height:571;visibility:visible;mso-wrap-style:square;v-text-anchor:top" coordsize="26540,57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" path="m7366,46323r,-27032l,19291,,12057r7366,l7366,r8254,l15620,12057r8889,l24509,19291r-8889,l15620,44546v,3173,1396,5331,4317,5331c21842,49877,23620,49115,24382,48100r2158,6219c24763,55969,22223,57111,17905,57111,10921,57111,7366,53176,7366,46196e" fillcolor="#231f20" stroked="f" strokeweight=".35244mm">
                    <v:stroke joinstyle="miter"/>
                    <v:path arrowok="t" o:connecttype="custom" o:connectlocs="7366,46323;7366,19291;0,19291;0,12057;7366,12057;7366,0;15620,0;15620,12057;24509,12057;24509,19291;15620,19291;15620,44546;19937,49877;24382,48100;26540,54319;17905,57111;7366,46196" o:connectangles="0,0,0,0,0,0,0,0,0,0,0,0,0,0,0,0,0"/>
                  </v:shape>
                  <v:shape id="Freeform: Shape 1428613177" o:spid="_x0000_s1398" style="position:absolute;left:64239;top:1529;width:107;height:614;visibility:visible;mso-wrap-style:square;v-text-anchor:top" coordsize="10666,6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" path="m1270,17387r8254,l9524,61426r-8254,l1270,17387xm,5203c,2284,2413,,5334,v2920,,5333,2284,5333,5203c10667,8122,8254,10534,5334,10534,2413,10534,,8122,,5203e" fillcolor="#231f20" stroked="f" strokeweight=".35244mm">
                    <v:stroke joinstyle="miter"/>
                    <v:path arrowok="t" o:connecttype="custom" o:connectlocs="1270,17387;9524,17387;9524,61426;1270,61426;1270,17387;0,5203;5334,0;10667,5203;5334,10534;0,5203" o:connectangles="0,0,0,0,0,0,0,0,0,0"/>
                  </v:shape>
                  <v:shape id="Freeform: Shape 1010414967" o:spid="_x0000_s1399" style="position:absolute;left:64413;top:1691;width:445;height:463;visibility:visible;mso-wrap-style:square;v-text-anchor:top" coordsize="44445,4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" path="m35938,23098c35938,14849,31112,7361,22223,7361v-8889,,-13715,7488,-13715,15737c8508,31347,13461,38962,22223,38962v8762,,13715,-7488,13715,-15864m,23098c,10407,8508,,22223,,35938,,44446,10407,44446,23098v,12691,-8508,23225,-22223,23225c8508,46323,,35916,,23098e" fillcolor="#231f20" stroked="f" strokeweight=".35244mm">
                    <v:stroke joinstyle="miter"/>
                    <v:path arrowok="t" o:connecttype="custom" o:connectlocs="35938,23098;22223,7361;8508,23098;22223,38962;35938,23098;0,23098;22223,0;44446,23098;22223,46323;0,23098" o:connectangles="0,0,0,0,0,0,0,0,0,0"/>
                  </v:shape>
                  <v:shape id="Freeform: Shape 903503506" o:spid="_x0000_s1400" style="position:absolute;left:64929;top:1692;width:380;height:452;visibility:visible;mso-wrap-style:square;v-text-anchor:top" coordsize="37969,4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" path="m29843,16879v,-7234,-3811,-9645,-9398,-9645c15366,7234,10667,10407,8255,13580r,31474l,45054,,1015r8255,l8255,7234c11175,3680,17017,,23874,v9270,,14095,4950,14095,14214l37969,45181r-8253,l29716,17006r127,-127xe" fillcolor="#231f20" stroked="f" strokeweight=".35244mm">
                    <v:stroke joinstyle="miter"/>
                    <v:path arrowok="t" o:connecttype="custom" o:connectlocs="29843,16879;20445,7234;8255,13580;8255,45054;0,45054;0,1015;8255,1015;8255,7234;23874,0;37969,14214;37969,45181;29716,45181;29716,17006" o:connectangles="0,0,0,0,0,0,0,0,0,0,0,0,0"/>
                  </v:shape>
                  <v:shape id="Freeform: Shape 664896447" o:spid="_x0000_s1401" style="position:absolute;left:65378;top:1692;width:380;height:462;visibility:visible;mso-wrap-style:square;v-text-anchor:top" coordsize="37970,46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" path="m29843,27921c27430,24621,23112,22844,18541,22844v-5969,,-10159,3554,-10159,8757c8382,36805,12572,40358,18541,40358v4571,,8889,-1777,11302,-5076l29843,27794r,127xm29843,40231v-3429,3808,-8508,5965,-14477,5965c8000,46196,,41247,,31601,,21956,7874,17133,15366,17133v5969,,11048,1904,14477,5838l29843,15737v,-5457,-4445,-8757,-10795,-8757c14096,6980,9778,8884,5842,12818l2286,7234c7238,2411,13207,,20319,v9524,,17651,4188,17651,15356l37970,45054r-8254,l29716,40231r127,xe" fillcolor="#231f20" stroked="f" strokeweight=".35244mm">
                    <v:stroke joinstyle="miter"/>
                    <v:path arrowok="t" o:connecttype="custom" o:connectlocs="29843,27921;18541,22844;8382,31601;18541,40358;29843,35282;29843,27794;29843,40231;15366,46196;0,31601;15366,17133;29843,22971;29843,15737;19048,6980;5842,12818;2286,7234;20319,0;37970,15356;37970,45054;29716,45054;29716,40231" o:connectangles="0,0,0,0,0,0,0,0,0,0,0,0,0,0,0,0,0,0,0,0"/>
                  </v:shape>
                </v:group>
                <v:rect id="Rectangle 1376872471" o:spid="_x0000_s1402" style="position:absolute;left:65848;top:1535;width:83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" fillcolor="#231f20" stroked="f" strokeweight=".35244mm"/>
                <v:rect id="Rectangle 1457532568" o:spid="_x0000_s1403" style="position:absolute;left:62898;top:2362;width:158;height: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" fillcolor="#231f20" stroked="f" strokeweight=".35244mm"/>
                <v:group id="Graphic 1" o:spid="_x0000_s1404" style="position:absolute;left:62898;top:2326;width:5492;height:1651" coordorigin="62898,2326" coordsize="5492,1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">
                  <v:shape id="Freeform: Shape 131188717" o:spid="_x0000_s1405" style="position:absolute;left:63142;top:2519;width:695;height:451;visibility:visible;mso-wrap-style:square;v-text-anchor:top" coordsize="69462,4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" path="m55621,18402v,-3426,-1651,-5965,-5841,-5965c45970,12437,43176,14849,41906,16752r,28429l27810,45181r,-26779c27810,14976,26287,12437,21969,12437v-3809,,-6349,2412,-7873,4315l14096,45181,,45181,,1142r14096,l14096,6473c16001,3934,21715,,28572,v6350,,10668,2665,12445,7869c43557,4061,49271,,56256,v8127,,13207,4188,13207,13199l69463,45054r-13969,l55494,18275r127,127xe" fillcolor="#231f20" stroked="f" strokeweight=".35244mm">
                    <v:stroke joinstyle="miter"/>
                    <v:path arrowok="t" o:connecttype="custom" o:connectlocs="55621,18402;49780,12437;41906,16752;41906,45181;27810,45181;27810,18402;21969,12437;14096,16752;14096,45181;0,45181;0,1142;14096,1142;14096,6473;28572,0;41017,7869;56256,0;69463,13199;69463,45054;55494,45054;55494,18275" o:connectangles="0,0,0,0,0,0,0,0,0,0,0,0,0,0,0,0,0,0,0,0"/>
                  </v:shape>
                  <v:shape id="Freeform: Shape 1755891339" o:spid="_x0000_s1406" style="position:absolute;left:63922;top:2519;width:694;height:451;visibility:visible;mso-wrap-style:square;v-text-anchor:top" coordsize="69462,4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" path="m55621,18402v,-3426,-1651,-5965,-5841,-5965c45970,12437,43176,14849,41906,16752r,28429l27810,45181r,-26779c27810,14976,26287,12437,21969,12437v-3810,,-6349,2412,-7873,4315l14096,45181,,45181,,1142r14096,l14096,6473c16001,3934,21715,,28572,v6350,,10667,2665,12445,7869c43557,4061,49271,,56256,v8127,,13207,4188,13207,13199l69463,45054r-13969,l55494,18275r127,127xe" fillcolor="#231f20" stroked="f" strokeweight=".35244mm">
                    <v:stroke joinstyle="miter"/>
                    <v:path arrowok="t" o:connecttype="custom" o:connectlocs="55621,18402;49780,12437;41906,16752;41906,45181;27810,45181;27810,18402;21969,12437;14096,16752;14096,45181;0,45181;0,1142;14096,1142;14096,6473;28572,0;41017,7869;56256,0;69463,13199;69463,45054;55494,45054;55494,18275" o:connectangles="0,0,0,0,0,0,0,0,0,0,0,0,0,0,0,0,0,0,0,0"/>
                  </v:shape>
                  <v:shape id="Freeform: Shape 1151143523" o:spid="_x0000_s1407" style="position:absolute;left:64703;top:2531;width:438;height:451;visibility:visible;mso-wrap-style:square;v-text-anchor:top" coordsize="43810,45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" path="m29715,38708v-2793,3046,-7873,6346,-15238,6346c4445,45054,,39343,,31347l,,14096,r,25636c14096,30967,16890,32743,21334,32743v4064,,6730,-2157,8381,-4315l29715,,43811,r,44039l29715,44039r,-5331xe" fillcolor="#231f20" stroked="f" strokeweight=".35244mm">
                    <v:stroke joinstyle="miter"/>
                    <v:path arrowok="t" o:connecttype="custom" o:connectlocs="29715,38708;14477,45054;0,31347;0,0;14096,0;14096,25636;21334,32743;29715,28428;29715,0;43811,0;43811,44039;29715,44039;29715,38708" o:connectangles="0,0,0,0,0,0,0,0,0,0,0,0,0"/>
                  </v:shape>
                  <v:shape id="Freeform: Shape 515038303" o:spid="_x0000_s1408" style="position:absolute;left:65223;top:2520;width:440;height:452;visibility:visible;mso-wrap-style:square;v-text-anchor:top" coordsize="43938,4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" path="m29969,19671v,-5330,-2793,-7234,-7238,-7234c18286,12437,15746,14722,14096,16752r,28429l,45181,,1142r14096,l14096,6473c16763,3427,21969,,29334,,39366,,43938,5838,43938,13960r,31221l29842,45181r,-25383l29969,19671xe" fillcolor="#231f20" stroked="f" strokeweight=".35244mm">
                    <v:stroke joinstyle="miter"/>
                    <v:path arrowok="t" o:connecttype="custom" o:connectlocs="29969,19671;22731,12437;14096,16752;14096,45181;0,45181;0,1142;14096,1142;14096,6473;29334,0;43938,13960;43938,45181;29842,45181;29842,19798" o:connectangles="0,0,0,0,0,0,0,0,0,0,0,0,0"/>
                  </v:shape>
                  <v:shape id="Freeform: Shape 497303477" o:spid="_x0000_s1409" style="position:absolute;left:65734;top:2326;width:160;height:644;visibility:visible;mso-wrap-style:square;v-text-anchor:top" coordsize="16000,64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" path="m889,20433r14096,l14985,64472r-14096,l889,20433xm,7995c,3554,3555,,8000,v4445,,8001,3554,8001,7995c16001,12437,12445,15991,8000,15991,3555,15991,,12437,,7995e" fillcolor="#231f20" stroked="f" strokeweight=".35244mm">
                    <v:stroke joinstyle="miter"/>
                    <v:path arrowok="t" o:connecttype="custom" o:connectlocs="889,20433;14985,20433;14985,64472;889,64472;889,20433;0,7995;8000,0;16001,7995;8000,15991;0,7995" o:connectangles="0,0,0,0,0,0,0,0,0,0"/>
                  </v:shape>
                  <v:shape id="Freeform: Shape 1785381043" o:spid="_x0000_s1410" style="position:absolute;left:65936;top:2520;width:406;height:462;visibility:visible;mso-wrap-style:square;v-text-anchor:top" coordsize="40636,46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" path="m5842,29824v3302,2919,10286,5838,15492,5838c25525,35662,27303,34266,27303,32363v,-2285,-3048,-3046,-7620,-3808c12191,27286,1651,25763,1651,14468,1651,6726,8255,,20572,v7366,,13715,2411,18413,5838l33652,15103c30985,12564,26032,10280,20699,10280v-3302,,-5587,1142,-5587,3046c15112,15230,17524,16118,22096,16879v7492,1270,18540,3046,18540,14722c40636,39978,33271,46196,20572,46196,12699,46196,4571,43531,,39470l5842,29824xe" fillcolor="#231f20" stroked="f" strokeweight=".35244mm">
                    <v:stroke joinstyle="miter"/>
                    <v:path arrowok="t" o:connecttype="custom" o:connectlocs="5842,29824;21334,35662;27303,32363;19683,28555;1651,14468;20572,0;38985,5838;33652,15103;20699,10280;15112,13326;22096,16879;40636,31601;20572,46196;0,39470;5842,29824" o:connectangles="0,0,0,0,0,0,0,0,0,0,0,0,0,0,0"/>
                  </v:shape>
                  <v:shape id="Freeform: Shape 1206592258" o:spid="_x0000_s1411" style="position:absolute;left:66387;top:2520;width:428;height:462;visibility:visible;mso-wrap-style:square;v-text-anchor:top" coordsize="42795,46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" path="m28827,29824c27303,27794,24128,26779,20953,26779v-3682,,-6984,1649,-6984,5076c13969,35282,17271,36932,20953,36932v3048,,6350,-1143,7874,-3173l28827,29824xm28827,40739v-2794,3300,-8001,5457,-13715,5457c8382,46196,,41627,,31728,,21068,8382,17895,15112,17895v5841,,11048,1776,13715,5076l28827,17387v,-3807,-3302,-6346,-8890,-6346c15493,11041,11049,12691,7366,15737l2286,6853c8000,2031,15493,,22223,,32763,,42796,3934,42796,17641r,27540l28699,45181r,-4442l28827,40739xe" fillcolor="#231f20" stroked="f" strokeweight=".35244mm">
                    <v:stroke joinstyle="miter"/>
                    <v:path arrowok="t" o:connecttype="custom" o:connectlocs="28827,29824;20953,26779;13969,31855;20953,36932;28827,33759;28827,29824;28827,40739;15112,46196;0,31728;15112,17895;28827,22971;28827,17387;19937,11041;7366,15737;2286,6853;22223,0;42796,17641;42796,45181;28699,45181;28699,40739" o:connectangles="0,0,0,0,0,0,0,0,0,0,0,0,0,0,0,0,0,0,0,0"/>
                  </v:shape>
                  <v:shape id="Freeform: Shape 1214262228" o:spid="_x0000_s1412" style="position:absolute;left:66857;top:2411;width:316;height:570;visibility:visible;mso-wrap-style:square;v-text-anchor:top" coordsize="31619,56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" path="m7366,44166r,-19926l,24240,,12057r7366,l7366,,21334,r,12057l30223,12057r,12183l21334,24240r,15991c21334,42770,22731,44673,25271,44673v1523,,3048,-507,3556,-1142l31620,54065v-1777,1650,-5206,2919,-10412,2919c12318,56984,7493,52542,7493,44039e" fillcolor="#231f20" stroked="f" strokeweight=".35244mm">
                    <v:stroke joinstyle="miter"/>
                    <v:path arrowok="t" o:connecttype="custom" o:connectlocs="7366,44166;7366,24240;0,24240;0,12057;7366,12057;7366,0;21334,0;21334,12057;30223,12057;30223,24240;21334,24240;21334,40231;25271,44673;28827,43531;31620,54065;21208,56984;7493,44039" o:connectangles="0,0,0,0,0,0,0,0,0,0,0,0,0,0,0,0,0"/>
                  </v:shape>
                  <v:shape id="Freeform: Shape 1377259840" o:spid="_x0000_s1413" style="position:absolute;left:67218;top:2326;width:160;height:644;visibility:visible;mso-wrap-style:square;v-text-anchor:top" coordsize="15999,64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" path="m889,20433r14096,l14985,64472r-14096,l889,20433xm,7995c,3554,3555,,8000,v4445,,8000,3554,8000,7995c16000,12437,12445,15991,8000,15991,3555,15991,,12437,,7995e" fillcolor="#231f20" stroked="f" strokeweight=".35244mm">
                    <v:stroke joinstyle="miter"/>
                    <v:path arrowok="t" o:connecttype="custom" o:connectlocs="889,20433;14985,20433;14985,64472;889,64472;889,20433;0,7995;8000,0;16000,7995;8000,15991;0,7995" o:connectangles="0,0,0,0,0,0,0,0,0,0"/>
                  </v:shape>
                  <v:shape id="Freeform: Shape 1719711567" o:spid="_x0000_s1414" style="position:absolute;left:67422;top:2519;width:481;height:463;visibility:visible;mso-wrap-style:square;v-text-anchor:top" coordsize="48128,4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" path="m33652,23098v,-5838,-3429,-10661,-9651,-10661c17779,12437,14477,17260,14477,23098v,5838,3302,10788,9524,10788c30223,33886,33652,29063,33652,23098m,23098c,10661,9016,,24001,,38985,,48128,10661,48128,23098v,12438,-8888,23225,-24127,23225c8762,46323,,35536,,23098e" fillcolor="#231f20" stroked="f" strokeweight=".35244mm">
                    <v:stroke joinstyle="miter"/>
                    <v:path arrowok="t" o:connecttype="custom" o:connectlocs="33652,23098;24001,12437;14477,23098;24001,33886;33652,23098;0,23098;24001,0;48128,23098;24001,46323;0,23098" o:connectangles="0,0,0,0,0,0,0,0,0,0"/>
                  </v:shape>
                  <v:shape id="Freeform: Shape 1129757074" o:spid="_x0000_s1415" style="position:absolute;left:67951;top:2520;width:440;height:452;visibility:visible;mso-wrap-style:square;v-text-anchor:top" coordsize="43938,4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" path="m29970,19671v,-5330,-2794,-7234,-7239,-7234c18286,12437,15746,14722,14096,16752r,28429l,45181,,1142r14096,l14096,6473c16763,3427,21969,,29334,,39367,,43938,5838,43938,13960r,31221l29843,45181r,-25383l29970,19671xe" fillcolor="#231f20" stroked="f" strokeweight=".35244mm">
                    <v:stroke joinstyle="miter"/>
                    <v:path arrowok="t" o:connecttype="custom" o:connectlocs="29970,19671;22731,12437;14096,16752;14096,45181;0,45181;0,1142;14096,1142;14096,6473;29334,0;43938,13960;43938,45181;29843,45181;29843,19798" o:connectangles="0,0,0,0,0,0,0,0,0,0,0,0,0"/>
                  </v:shape>
                  <v:shape id="Freeform: Shape 2099402649" o:spid="_x0000_s1416" style="position:absolute;left:62898;top:3191;width:451;height:608;visibility:visible;mso-wrap-style:square;v-text-anchor:top" coordsize="45080,6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" path="m24382,7996r-15366,l9016,29317r15366,c30985,29317,35557,25002,35557,18656,35557,12311,30858,7996,24382,7996m,l25651,c38096,,45081,8630,45081,18656v,10026,-6985,18656,-19430,18656l9143,37312r,23479l,60791,,xe" fillcolor="#231f20" stroked="f" strokeweight=".35244mm">
                    <v:stroke joinstyle="miter"/>
                    <v:path arrowok="t" o:connecttype="custom" o:connectlocs="24382,7996;9016,7996;9016,29317;24382,29317;35557,18656;24382,7996;0,0;25651,0;45081,18656;25651,37312;9143,37312;9143,60791;0,60791;0,0" o:connectangles="0,0,0,0,0,0,0,0,0,0,0,0,0,0"/>
                  </v:shape>
                  <v:shape id="Freeform: Shape 1571327946" o:spid="_x0000_s1417" style="position:absolute;left:63415;top:3349;width:227;height:449;visibility:visible;mso-wrap-style:square;v-text-anchor:top" coordsize="22730,44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" path="m,1015r8254,l8254,7742c11683,3300,16889,,22731,r,8249c21842,8122,20953,7996,19937,7996v-4063,,-9651,3045,-11556,6345l8381,44927r-8254,l127,888,,1015xe" fillcolor="#231f20" stroked="f" strokeweight=".35244mm">
                    <v:stroke joinstyle="miter"/>
                    <v:path arrowok="t" o:connecttype="custom" o:connectlocs="0,1015;8254,1015;8254,7742;22731,0;22731,8249;19937,7996;8381,14341;8381,44927;127,44927;127,888" o:connectangles="0,0,0,0,0,0,0,0,0,0"/>
                  </v:shape>
                  <v:shape id="Freeform: Shape 1189262126" o:spid="_x0000_s1418" style="position:absolute;left:63673;top:3347;width:444;height:464;visibility:visible;mso-wrap-style:square;v-text-anchor:top" coordsize="44445,4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" path="m35937,23098c35937,14849,31112,7361,22223,7361v-8889,,-13715,7488,-13715,15737c8508,31347,13461,38962,22223,38962v8762,,13714,-7488,13714,-15864m,23098c,10407,8508,,22223,,35937,,44446,10407,44446,23098v,12691,-8509,23225,-22223,23225c8508,46323,,35916,,23098e" fillcolor="#231f20" stroked="f" strokeweight=".35244mm">
                    <v:stroke joinstyle="miter"/>
                    <v:path arrowok="t" o:connecttype="custom" o:connectlocs="35937,23098;22223,7361;8508,23098;22223,38962;35937,23098;0,23098;22223,0;44446,23098;22223,46323;0,23098" o:connectangles="0,0,0,0,0,0,0,0,0,0"/>
                  </v:shape>
                  <v:shape id="Freeform: Shape 1519896549" o:spid="_x0000_s1419" style="position:absolute;left:64175;top:3347;width:422;height:630;visibility:visible;mso-wrap-style:square;v-text-anchor:top" coordsize="42287,62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" path="m34033,13833c31747,10280,26795,7361,21842,7361v-8254,,-13334,6346,-13334,15356c8508,31728,13588,38201,21842,38201v4953,,9905,-3046,12191,-6600l34033,13707r,126xm6223,50384v3682,4189,8127,5838,14095,5838c27176,56222,34033,52923,34033,43658r,-5711c30604,42262,25398,45562,19556,45562,8127,45562,,37185,,22717,,8249,8255,,19556,v5715,,10921,2792,14477,7488l34033,1142r8254,l42287,43404v,15103,-11048,19545,-21842,19545c13080,62949,7619,61426,2413,56349l6349,50384r-126,xe" fillcolor="#231f20" stroked="f" strokeweight=".35244mm">
                    <v:stroke joinstyle="miter"/>
                    <v:path arrowok="t" o:connecttype="custom" o:connectlocs="34033,13833;21842,7361;8508,22717;21842,38201;34033,31601;34033,13707;6223,50384;20318,56222;34033,43658;34033,37947;19556,45562;0,22717;19556,0;34033,7488;34033,1142;42287,1142;42287,43404;20445,62949;2413,56349;6349,50384" o:connectangles="0,0,0,0,0,0,0,0,0,0,0,0,0,0,0,0,0,0,0,0"/>
                  </v:shape>
                  <v:shape id="Freeform: Shape 1361294326" o:spid="_x0000_s1420" style="position:absolute;left:64699;top:3349;width:227;height:449;visibility:visible;mso-wrap-style:square;v-text-anchor:top" coordsize="22730,44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" path="m,1015r8254,l8254,7742c11683,3300,16890,,22731,r,8249c21842,8122,20953,7996,19937,7996v-4063,,-9651,3045,-11556,6345l8381,44927r-8254,l127,888,,1015xe" fillcolor="#231f20" stroked="f" strokeweight=".35244mm">
                    <v:stroke joinstyle="miter"/>
                    <v:path arrowok="t" o:connecttype="custom" o:connectlocs="0,1015;8254,1015;8254,7742;22731,0;22731,8249;19937,7996;8381,14341;8381,44927;127,44927;127,888" o:connectangles="0,0,0,0,0,0,0,0,0,0"/>
                  </v:shape>
                  <v:shape id="Freeform: Shape 2052449487" o:spid="_x0000_s1421" style="position:absolute;left:64966;top:3349;width:379;height:462;visibility:visible;mso-wrap-style:square;v-text-anchor:top" coordsize="37969,46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" path="m29842,27921c27430,24621,23112,22844,18540,22844v-5968,,-10159,3554,-10159,8757c8381,36805,12572,40358,18540,40358v4572,,8890,-1776,11302,-5076l29842,27794r,127xm29842,40231v-3429,3808,-8508,5965,-14477,5965c8000,46196,,41247,,31601,,21956,7874,17133,15365,17133v5969,,11048,1904,14477,5838l29842,15737v,-5457,-4445,-8757,-10794,-8757c14096,6980,9778,8884,5841,12818l2286,7234c7238,2411,13207,,20318,v9524,,17652,4188,17652,15356l37970,45054r-8255,l29715,40231r127,xe" fillcolor="#231f20" stroked="f" strokeweight=".35244mm">
                    <v:stroke joinstyle="miter"/>
                    <v:path arrowok="t" o:connecttype="custom" o:connectlocs="29842,27921;18540,22844;8381,31601;18540,40358;29842,35282;29842,27794;29842,40231;15365,46196;0,31601;15365,17133;29842,22971;29842,15737;19048,6980;5841,12818;2286,7234;20318,0;37970,15356;37970,45054;29715,45054;29715,40231" o:connectangles="0,0,0,0,0,0,0,0,0,0,0,0,0,0,0,0,0,0,0,0"/>
                  </v:shape>
                  <v:shape id="Freeform: Shape 502185553" o:spid="_x0000_s1422" style="position:absolute;left:65444;top:3346;width:619;height:452;visibility:visible;mso-wrap-style:square;v-text-anchor:top" coordsize="61843,4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" path="m53589,15864v,-5076,-2285,-8503,-7619,-8503c41525,7361,37080,10407,35049,13580r,31601l26794,45181r,-29317c26794,10788,24636,7361,19048,7361v-4317,,-8508,3173,-10793,6346l8255,45181,,45181,,1142r8255,l8255,7361c10033,4569,15874,,22477,v6604,,10540,3427,11937,8249c36954,4188,42795,,49271,v8128,,12572,4442,12572,13326l61843,45181r-8254,l53589,15864xe" fillcolor="#231f20" stroked="f" strokeweight=".35244mm">
                    <v:stroke joinstyle="miter"/>
                    <v:path arrowok="t" o:connecttype="custom" o:connectlocs="53589,15864;45970,7361;35049,13580;35049,45181;26794,45181;26794,15864;19048,7361;8255,13707;8255,45181;0,45181;0,1142;8255,1142;8255,7361;22477,0;34414,8249;49271,0;61843,13326;61843,45181;53589,45181;53589,15864" o:connectangles="0,0,0,0,0,0,0,0,0,0,0,0,0,0,0,0,0,0,0,0"/>
                  </v:shape>
                </v:group>
                <v:shape id="Freeform: Shape 304883975" o:spid="_x0000_s1423" style="position:absolute;left:59943;top:4463;width:224;height:233;visibility:visible;mso-wrap-style:square;v-text-anchor:top" coordsize="22349,23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" path="m6095,15610r10159,l11175,2665,6095,15610xm17016,18149r-11810,l3175,23352,,23352,9397,r3556,l22350,23352r-3175,l17143,18149r-127,xe" fillcolor="#231f20" stroked="f" strokeweight=".35244mm">
                  <v:stroke joinstyle="miter"/>
                  <v:path arrowok="t" o:connecttype="custom" o:connectlocs="6095,15609;16254,15609;11175,2665;6095,15609;17016,18148;5206,18148;3175,23351;0,23351;9397,0;12953,0;22350,23351;19175,23351;17143,18148" o:connectangles="0,0,0,0,0,0,0,0,0,0,0,0,0"/>
                </v:shape>
                <v:group id="Graphic 1" o:spid="_x0000_s1424" style="position:absolute;left:60231;top:4464;width:620;height:301" coordorigin="60230,4464" coordsize="619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">
                  <v:shape id="Freeform: Shape 150540936" o:spid="_x0000_s1425" style="position:absolute;left:60230;top:4464;width:74;height:301;visibility:visible;mso-wrap-style:square;v-text-anchor:top" coordsize="7365,30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" path="m3810,1777c3810,761,4572,,5588,,6604,,7366,761,7366,1777v,1015,-762,1777,-1778,1777c4699,3554,3810,2792,3810,1777m6857,24875v,3300,-1778,5203,-4952,5203c1143,30078,635,30078,,29824l381,27667v,,889,127,1270,127c3175,27794,4318,27032,4318,24875r,-18529l6985,6346r,18529l6857,24875xe" fillcolor="#231f20" stroked="f" strokeweight=".35244mm">
                    <v:stroke joinstyle="miter"/>
                    <v:path arrowok="t" o:connecttype="custom" o:connectlocs="3810,1777;5588,0;7366,1777;5588,3554;3810,1777;6857,24875;1905,30078;0,29824;381,27667;1651,27794;4318,24875;4318,6346;6985,6346;6985,24875" o:connectangles="0,0,0,0,0,0,0,0,0,0,0,0,0,0"/>
                  </v:shape>
                  <v:shape id="Freeform: Shape 158375636" o:spid="_x0000_s1426" style="position:absolute;left:60331;top:4522;width:167;height:178;visibility:visible;mso-wrap-style:square;v-text-anchor:top" coordsize="16762,1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" path="m13969,8884v,-3427,-2032,-6473,-5588,-6473c4826,2411,2667,5457,2667,8884v,3427,2032,6599,5714,6599c12064,15483,13969,12437,13969,8884m,8884c,3934,3175,,8381,v5207,,8382,3934,8382,8884c16763,13833,13588,17768,8381,17768,3175,17768,,13833,,8884e" fillcolor="#231f20" stroked="f" strokeweight=".35244mm">
                    <v:stroke joinstyle="miter"/>
                    <v:path arrowok="t" o:connecttype="custom" o:connectlocs="13969,8884;8381,2411;2667,8884;8381,15483;13969,8884;0,8884;8381,0;16763,8884;8381,17768;0,8884" o:connectangles="0,0,0,0,0,0,0,0,0,0"/>
                  </v:shape>
                  <v:shape id="Freeform: Shape 142616446" o:spid="_x0000_s1427" style="position:absolute;left:60522;top:4464;width:36;height:232;visibility:visible;mso-wrap-style:square;v-text-anchor:top" coordsize="3555,2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" path="m381,6346r2667,l3048,23225r-2667,l381,6346xm,1777c,761,762,,1778,,2794,,3556,761,3556,1777v,1015,-762,1777,-1778,1777c762,3554,,2792,,1777e" fillcolor="#231f20" stroked="f" strokeweight=".35244mm">
                    <v:stroke joinstyle="miter"/>
                    <v:path arrowok="t" o:connecttype="custom" o:connectlocs="381,6346;3048,6346;3048,23225;381,23225;381,6346;0,1777;1778,0;3556,1777;1778,3554;0,1777" o:connectangles="0,0,0,0,0,0,0,0,0,0"/>
                  </v:shape>
                  <v:shape id="Freeform: Shape 22224166" o:spid="_x0000_s1428" style="position:absolute;left:60590;top:4522;width:139;height:176;visibility:visible;mso-wrap-style:square;v-text-anchor:top" coordsize="13968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" path="m11556,6346v,-2919,-1524,-3935,-3810,-3935c5714,2411,3682,3680,2667,5077r,12437l,17514,,508r2667,l2667,2919c3809,1523,6222,,8635,v3556,,5333,1777,5333,5457l13968,17387r-2666,l11302,6346r254,xe" fillcolor="#231f20" stroked="f" strokeweight=".35244mm">
                    <v:stroke joinstyle="miter"/>
                    <v:path arrowok="t" o:connecttype="custom" o:connectlocs="11556,6346;7746,2411;2667,5077;2667,17514;0,17514;0,508;2667,508;2667,2919;8635,0;13968,5457;13968,17387;11302,17387;11302,6346" o:connectangles="0,0,0,0,0,0,0,0,0,0,0,0,0"/>
                  </v:shape>
                  <v:shape id="Freeform: Shape 1564458249" o:spid="_x0000_s1429" style="position:absolute;left:60752;top:4481;width:98;height:219;visibility:visible;mso-wrap-style:square;v-text-anchor:top" coordsize="9777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" path="m2794,18022r,-11042l,6980,,4696r2794,l2794,,5460,r,4696l8889,4696r,2284l5460,6980r,10534c5460,18783,5968,19671,7238,19671v762,,1397,-380,1778,-761l9778,20814v-635,634,-1651,1142,-3175,1142c4063,21956,2794,20560,2794,18022e" fillcolor="#231f20" stroked="f" strokeweight=".35244mm">
                    <v:stroke joinstyle="miter"/>
                    <v:path arrowok="t" o:connecttype="custom" o:connectlocs="2794,18022;2794,6980;0,6980;0,4696;2794,4696;2794,0;5460,0;5460,4696;8889,4696;8889,6980;5460,6980;5460,17514;7238,19671;9016,18910;9778,20814;6603,21956;2794,18022" o:connectangles="0,0,0,0,0,0,0,0,0,0,0,0,0,0,0,0,0"/>
                  </v:shape>
                </v:group>
                <v:shape id="Freeform: Shape 1655954992" o:spid="_x0000_s1430" style="position:absolute;left:60933;top:4463;width:223;height:233;visibility:visible;mso-wrap-style:square;v-text-anchor:top" coordsize="22350,23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" path="m5968,15610r10160,l11048,2665,5968,15610xm17016,18149r-11809,l3175,23352,,23352,9397,r3556,l22350,23352r-3175,l17143,18149r-127,xe" fillcolor="#231f20" stroked="f" strokeweight=".35244mm">
                  <v:stroke joinstyle="miter"/>
                  <v:path arrowok="t" o:connecttype="custom" o:connectlocs="5968,15609;16128,15609;11048,2665;5968,15609;17016,18148;5207,18148;3175,23351;0,23351;9397,0;12953,0;22350,23351;19175,23351;17143,18148" o:connectangles="0,0,0,0,0,0,0,0,0,0,0,0,0"/>
                </v:shape>
                <v:group id="Graphic 1" o:spid="_x0000_s1431" style="position:absolute;left:61173;top:4481;width:682;height:220" coordorigin="61173,4481" coordsize="681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">
                  <v:shape id="Freeform: Shape 1157178579" o:spid="_x0000_s1432" style="position:absolute;left:61173;top:4526;width:142;height:174;visibility:visible;mso-wrap-style:square;v-text-anchor:top" coordsize="14222,1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" path="m11556,14595v-1270,1523,-3556,2792,-6096,2792c1905,17387,,15737,,11930l,,2667,r,11168c2667,14087,4190,14976,6476,14976v2032,,4064,-1143,5080,-2539l11556,r2667,l14223,17006r-2667,l11556,14595xe" fillcolor="#231f20" stroked="f" strokeweight=".35244mm">
                    <v:stroke joinstyle="miter"/>
                    <v:path arrowok="t" o:connecttype="custom" o:connectlocs="11556,14595;5460,17387;0,11930;0,0;2667,0;2667,11168;6476,14976;11556,12437;11556,0;14223,0;14223,17006;11556,17006;11556,14595" o:connectangles="0,0,0,0,0,0,0,0,0,0,0,0,0"/>
                  </v:shape>
                  <v:shape id="Freeform: Shape 27042357" o:spid="_x0000_s1433" style="position:absolute;left:61345;top:4522;width:135;height:176;visibility:visible;mso-wrap-style:square;v-text-anchor:top" coordsize="13460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" path="m1397,13199v1143,1269,3302,2411,5588,2411c9524,15610,10921,14468,10921,12818v,-1903,-2032,-2411,-4317,-3046c3683,9138,508,8376,508,4823,508,2158,2794,,6857,v2921,,4953,1142,6223,2411l11810,4188c10794,2919,8889,2031,6730,2031v-2285,,-3809,1015,-3809,2538c2921,6219,4826,6726,7111,7234v2921,635,6350,1523,6350,5203c13461,15230,11175,17514,6857,17514,4064,17514,1778,16626,,14849l1397,12945r,254xe" fillcolor="#231f20" stroked="f" strokeweight=".35244mm">
                    <v:stroke joinstyle="miter"/>
                    <v:path arrowok="t" o:connecttype="custom" o:connectlocs="1397,13199;6985,15610;10921,12818;6604,9772;508,4823;6857,0;13080,2411;11810,4188;6730,2031;2921,4569;7111,7234;13461,12437;6857,17514;0,14849;1397,12945" o:connectangles="0,0,0,0,0,0,0,0,0,0,0,0,0,0,0"/>
                  </v:shape>
                  <v:shape id="Freeform: Shape 1354328391" o:spid="_x0000_s1434" style="position:absolute;left:61494;top:4481;width:98;height:219;visibility:visible;mso-wrap-style:square;v-text-anchor:top" coordsize="9777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" path="m2794,18022r,-11042l,6980,,4696r2794,l2794,,5460,r,4696l8889,4696r,2284l5460,6980r,10534c5460,18783,5968,19671,7238,19671v762,,1397,-380,1778,-761l9778,20814v-635,634,-1651,1142,-3175,1142c4064,21956,2794,20560,2794,18022e" fillcolor="#231f20" stroked="f" strokeweight=".35244mm">
                    <v:stroke joinstyle="miter"/>
                    <v:path arrowok="t" o:connecttype="custom" o:connectlocs="2794,18022;2794,6980;0,6980;0,4696;2794,4696;2794,0;5460,0;5460,4696;8889,4696;8889,6980;5460,6980;5460,17514;7238,19671;9016,18910;9778,20814;6603,21956;2794,18022" o:connectangles="0,0,0,0,0,0,0,0,0,0,0,0,0,0,0,0,0"/>
                  </v:shape>
                  <v:shape id="Freeform: Shape 1054783826" o:spid="_x0000_s1435" style="position:absolute;left:61616;top:4525;width:82;height:173;visibility:visible;mso-wrap-style:square;v-text-anchor:top" coordsize="8254,1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" path="m,254r2667,l2667,3046c4064,1269,5968,,8254,r,2665c8254,2665,7619,2665,7238,2665v-1650,,-3809,1396,-4571,2665l2667,17260,,17260,,381,,254xe" fillcolor="#231f20" stroked="f" strokeweight=".35244mm">
                    <v:stroke joinstyle="miter"/>
                    <v:path arrowok="t" o:connecttype="custom" o:connectlocs="0,254;2667,254;2667,3046;8254,0;8254,2665;7238,2665;2667,5330;2667,17260;0,17260;0,381" o:connectangles="0,0,0,0,0,0,0,0,0,0"/>
                  </v:shape>
                  <v:shape id="Freeform: Shape 1427279624" o:spid="_x0000_s1436" style="position:absolute;left:61714;top:4525;width:140;height:176;visibility:visible;mso-wrap-style:square;v-text-anchor:top" coordsize="14095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" path="m11556,10407c10540,9011,8762,8249,6857,8249v-2412,,-4190,1523,-4190,3681c2667,14087,4445,15610,6857,15610v1905,,3683,-761,4699,-2157l11556,10280r,127xm11556,15230v-1397,1522,-3301,2411,-5588,2411c3048,17641,,15737,,12057,,8376,3048,6473,5968,6473v2287,,4191,761,5588,2284l11556,5711c11556,3427,9778,2158,7238,2158v-2031,,-3682,761,-5206,2411l762,2792c2540,888,4699,,7493,v3555,,6603,1650,6603,5711l14096,17387r-2667,l11429,15483r127,-253xe" fillcolor="#231f20" stroked="f" strokeweight=".35244mm">
                    <v:stroke joinstyle="miter"/>
                    <v:path arrowok="t" o:connecttype="custom" o:connectlocs="11556,10407;6857,8249;2667,11930;6857,15610;11556,13453;11556,10280;11556,15230;5968,17641;0,12057;5968,6473;11556,8757;11556,5711;7238,2158;2032,4569;762,2792;7493,0;14096,5711;14096,17387;11429,17387;11429,15483" o:connectangles="0,0,0,0,0,0,0,0,0,0,0,0,0,0,0,0,0,0,0,0"/>
                  </v:shape>
                </v:group>
                <v:rect id="Rectangle 2056984245" o:spid="_x0000_s1437" style="position:absolute;left:61898;top:4463;width:26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" fillcolor="#231f20" stroked="f" strokeweight=".35244mm"/>
                <v:group id="Graphic 1" o:spid="_x0000_s1438" style="position:absolute;left:61966;top:4459;width:1950;height:280" coordorigin="61965,4459" coordsize="195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">
                  <v:shape id="Freeform: Shape 673312513" o:spid="_x0000_s1439" style="position:absolute;left:61965;top:4464;width:36;height:232;visibility:visible;mso-wrap-style:square;v-text-anchor:top" coordsize="3555,2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" path="m381,6346r2667,l3048,23225r-2667,l381,6346xm,1777c,761,762,,1778,,2794,,3556,761,3556,1777v,1015,-762,1777,-1778,1777c889,3554,,2792,,1777e" fillcolor="#231f20" stroked="f" strokeweight=".35244mm">
                    <v:stroke joinstyle="miter"/>
                    <v:path arrowok="t" o:connecttype="custom" o:connectlocs="381,6346;3048,6346;3048,23225;381,23225;381,6346;0,1777;1778,0;3556,1777;1778,3554;0,1777" o:connectangles="0,0,0,0,0,0,0,0,0,0"/>
                  </v:shape>
                  <v:shape id="Freeform: Shape 1437874464" o:spid="_x0000_s1440" style="position:absolute;left:62031;top:4525;width:141;height:176;visibility:visible;mso-wrap-style:square;v-text-anchor:top" coordsize="14095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" path="m11556,10407c10540,9011,8762,8249,6857,8249v-2412,,-4190,1523,-4190,3681c2667,14087,4445,15610,6857,15610v1905,,3683,-761,4699,-2157l11556,10280r,127xm11556,15230v-1397,1522,-3301,2411,-5588,2411c3048,17641,,15737,,12057,,8376,3048,6473,5968,6473v2287,,4191,761,5588,2284l11556,5711c11556,3427,9778,2158,7238,2158v-2031,,-3682,761,-5206,2411l762,2792c2540,888,4699,,7493,v3555,,6603,1650,6603,5711l14096,17387r-2667,l11429,15483r127,-253xe" fillcolor="#231f20" stroked="f" strokeweight=".35244mm">
                    <v:stroke joinstyle="miter"/>
                    <v:path arrowok="t" o:connecttype="custom" o:connectlocs="11556,10407;6857,8249;2667,11930;6857,15610;11556,13453;11556,10280;11556,15230;5968,17641;0,12057;5968,6473;11556,8757;11556,5711;7238,2158;2032,4569;762,2792;7493,0;14096,5711;14096,17387;11429,17387;11429,15483" o:connectangles="0,0,0,0,0,0,0,0,0,0,0,0,0,0,0,0,0,0,0,0"/>
                  </v:shape>
                  <v:shape id="Freeform: Shape 216081178" o:spid="_x0000_s1441" style="position:absolute;left:62216;top:4522;width:140;height:176;visibility:visible;mso-wrap-style:square;v-text-anchor:top" coordsize="13968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" path="m11429,6346c11429,3427,9905,2411,7619,2411v-2031,,-4063,1269,-4952,2666l2667,17514,,17514,,508r2667,l2667,2919c3809,1523,6222,,8635,v3556,,5334,1777,5334,5457l13969,17387r-2667,l11302,6346r127,xe" fillcolor="#231f20" stroked="f" strokeweight=".35244mm">
                    <v:stroke joinstyle="miter"/>
                    <v:path arrowok="t" o:connecttype="custom" o:connectlocs="11429,6346;7619,2411;2667,5077;2667,17514;0,17514;0,508;2667,508;2667,2919;8635,0;13969,5457;13969,17387;11302,17387;11302,6346" o:connectangles="0,0,0,0,0,0,0,0,0,0,0,0,0"/>
                  </v:shape>
                  <v:shape id="Freeform: Shape 404385954" o:spid="_x0000_s1442" style="position:absolute;left:62397;top:4659;width:42;height:80;visibility:visible;mso-wrap-style:square;v-text-anchor:top" coordsize="4190,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" path="m,6980c1143,6219,2159,4823,2286,3680v,,-254,,-508,c762,3680,127,2919,127,1904,127,888,889,,2032,,3175,,4191,1015,4191,2665v,2158,-1270,4188,-2921,5330l,6853r,127xe" fillcolor="#231f20" stroked="f" strokeweight=".35244mm">
                    <v:stroke joinstyle="miter"/>
                    <v:path arrowok="t" o:connecttype="custom" o:connectlocs="0,6980;2286,3680;1778,3680;127,1904;2032,0;4191,2665;1270,7995;0,6853" o:connectangles="0,0,0,0,0,0,0,0"/>
                  </v:shape>
                  <v:shape id="Freeform: Shape 169621135" o:spid="_x0000_s1443" style="position:absolute;left:62547;top:4459;width:176;height:241;visibility:visible;mso-wrap-style:square;v-text-anchor:top" coordsize="17651,2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" path="m1778,18275v1523,1777,4063,3300,7365,3300c13334,21575,14604,19291,14604,17514v,-2792,-2794,-3554,-5969,-4442c4825,12057,762,11041,762,6473,762,2665,4190,,8762,v3556,,6349,1142,8381,3300l15365,5457c13587,3554,11175,2665,8635,2665v-2794,,-4826,1523,-4826,3681c3809,8630,6476,9392,9524,10153v3810,1015,8127,2158,8127,7107c17651,20687,15365,24113,9016,24113,4952,24113,1905,22590,,20433l1778,18275xe" fillcolor="#231f20" stroked="f" strokeweight=".35244mm">
                    <v:stroke joinstyle="miter"/>
                    <v:path arrowok="t" o:connecttype="custom" o:connectlocs="1778,18275;9143,21575;14604,17514;8635,13072;762,6473;8762,0;17143,3300;15365,5457;8635,2665;3809,6346;9524,10153;17651,17260;9016,24113;0,20433;1778,18275" o:connectangles="0,0,0,0,0,0,0,0,0,0,0,0,0,0,0"/>
                  </v:shape>
                  <v:shape id="Freeform: Shape 1942581662" o:spid="_x0000_s1444" style="position:absolute;left:62732;top:4481;width:98;height:219;visibility:visible;mso-wrap-style:square;v-text-anchor:top" coordsize="9777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" path="m2794,18022r,-11042l,6980,,4696r2794,l2794,,5460,r,4696l8889,4696r,2284l5460,6980r,10534c5460,18783,5968,19671,7238,19671v762,,1397,-380,1778,-761l9778,20814v-635,634,-1651,1142,-3175,1142c4064,21956,2794,20560,2794,18022e" fillcolor="#231f20" stroked="f" strokeweight=".35244mm">
                    <v:stroke joinstyle="miter"/>
                    <v:path arrowok="t" o:connecttype="custom" o:connectlocs="2794,18022;2794,6980;0,6980;0,4696;2794,4696;2794,0;5460,0;5460,4696;8889,4696;8889,6980;5460,6980;5460,17514;7238,19671;9016,18910;9778,20814;6603,21956;2794,18022" o:connectangles="0,0,0,0,0,0,0,0,0,0,0,0,0,0,0,0,0"/>
                  </v:shape>
                  <v:shape id="Freeform: Shape 444389425" o:spid="_x0000_s1445" style="position:absolute;left:62844;top:4525;width:141;height:176;visibility:visible;mso-wrap-style:square;v-text-anchor:top" coordsize="14095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" path="m11556,10407c10540,9011,8762,8249,6857,8249v-2413,,-4190,1523,-4190,3681c2667,14087,4444,15610,6857,15610v1905,,3683,-761,4699,-2157l11556,10280r,127xm11556,15230v-1397,1522,-3302,2411,-5588,2411c3048,17641,,15737,,12057,,8376,3048,6473,5968,6473v2286,,4191,761,5588,2284l11556,5711c11556,3427,9778,2158,7238,2158v-2031,,-3682,761,-5206,2411l762,2792c2540,888,4699,,7492,v3556,,6604,1650,6604,5711l14096,17387r-2667,l11429,15483r127,-253xe" fillcolor="#231f20" stroked="f" strokeweight=".35244mm">
                    <v:stroke joinstyle="miter"/>
                    <v:path arrowok="t" o:connecttype="custom" o:connectlocs="11556,10407;6857,8249;2667,11930;6857,15610;11556,13453;11556,10280;11556,15230;5968,17641;0,12057;5968,6473;11556,8757;11556,5711;7238,2158;2032,4569;762,2792;7492,0;14096,5711;14096,17387;11429,17387;11429,15483" o:connectangles="0,0,0,0,0,0,0,0,0,0,0,0,0,0,0,0,0,0,0,0"/>
                  </v:shape>
                  <v:shape id="Freeform: Shape 65322471" o:spid="_x0000_s1446" style="position:absolute;left:63009;top:4481;width:98;height:219;visibility:visible;mso-wrap-style:square;v-text-anchor:top" coordsize="9777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" path="m2794,18022r,-11042l,6980,,4696r2794,l2794,,5460,r,4696l8889,4696r,2284l5460,6980r,10534c5460,18783,5968,19671,7238,19671v762,,1397,-380,1778,-761l9778,20814v-635,634,-1651,1142,-3175,1142c4064,21956,2794,20560,2794,18022e" fillcolor="#231f20" stroked="f" strokeweight=".35244mm">
                    <v:stroke joinstyle="miter"/>
                    <v:path arrowok="t" o:connecttype="custom" o:connectlocs="2794,18022;2794,6980;0,6980;0,4696;2794,4696;2794,0;5460,0;5460,4696;8889,4696;8889,6980;5460,6980;5460,17514;7238,19671;9016,18910;9778,20814;6603,21956;2794,18022" o:connectangles="0,0,0,0,0,0,0,0,0,0,0,0,0,0,0,0,0"/>
                  </v:shape>
                  <v:shape id="Freeform: Shape 1335320081" o:spid="_x0000_s1447" style="position:absolute;left:63117;top:4521;width:165;height:178;visibility:visible;mso-wrap-style:square;v-text-anchor:top" coordsize="16508,1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" path="m2794,7995r11175,c13969,5457,12191,2284,8381,2284v-3555,,-5333,3046,-5587,5711m8381,127v5080,,8127,4061,8127,9138l16508,9899r-13714,c3048,13072,5207,15737,8889,15737v1905,,3937,-761,5207,-2157l15365,15230v-1650,1649,-3936,2538,-6730,2538c3683,17768,,14214,,8884,,3934,3556,,8381,e" fillcolor="#231f20" stroked="f" strokeweight=".35244mm">
                    <v:stroke joinstyle="miter"/>
                    <v:path arrowok="t" o:connecttype="custom" o:connectlocs="2794,7995;13969,7995;8381,2284;2794,7995;8381,127;16508,9265;16508,9899;2794,9899;8889,15737;14096,13580;15365,15230;8635,17768;0,8884;8381,0" o:connectangles="0,0,0,0,0,0,0,0,0,0,0,0,0,0"/>
                  </v:shape>
                  <v:shape id="Freeform: Shape 1696298965" o:spid="_x0000_s1448" style="position:absolute;left:63392;top:4525;width:141;height:176;visibility:visible;mso-wrap-style:square;v-text-anchor:top" coordsize="14095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" path="m11556,10407c10540,9011,8762,8249,6857,8249v-2412,,-4190,1523,-4190,3681c2667,14087,4445,15610,6857,15610v1905,,3683,-761,4699,-2157l11556,10280r,127xm11556,15230v-1397,1522,-3301,2411,-5588,2411c3048,17641,,15737,,12057,,8376,3048,6473,5968,6473v2287,,4191,761,5588,2284l11556,5711c11556,3427,9778,2158,7238,2158v-2031,,-3682,761,-5206,2411l762,2792c2540,888,4699,,7493,v3555,,6603,1650,6603,5711l14096,17387r-2667,l11429,15483r127,-253xe" fillcolor="#231f20" stroked="f" strokeweight=".35244mm">
                    <v:stroke joinstyle="miter"/>
                    <v:path arrowok="t" o:connecttype="custom" o:connectlocs="11556,10407;6857,8249;2667,11930;6857,15610;11556,13453;11556,10280;11556,15230;5968,17641;0,12057;5968,6473;11556,8757;11556,5711;7238,2158;2032,4569;762,2792;7493,0;14096,5711;14096,17387;11429,17387;11429,15483" o:connectangles="0,0,0,0,0,0,0,0,0,0,0,0,0,0,0,0,0,0,0,0"/>
                  </v:shape>
                  <v:shape id="Freeform: Shape 1606562969" o:spid="_x0000_s1449" style="position:absolute;left:63579;top:4522;width:140;height:176;visibility:visible;mso-wrap-style:square;v-text-anchor:top" coordsize="13968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" path="m11429,6346c11429,3427,9905,2411,7619,2411v-2031,,-4063,1269,-4952,2666l2667,17514,,17514,,508r2667,l2667,2919c3810,1523,6223,,8635,v3556,,5334,1777,5334,5457l13969,17387r-2667,l11302,6346r127,xe" fillcolor="#231f20" stroked="f" strokeweight=".35244mm">
                    <v:stroke joinstyle="miter"/>
                    <v:path arrowok="t" o:connecttype="custom" o:connectlocs="11429,6346;7619,2411;2667,5077;2667,17514;0,17514;0,508;2667,508;2667,2919;8635,0;13969,5457;13969,17387;11302,17387;11302,6346" o:connectangles="0,0,0,0,0,0,0,0,0,0,0,0,0"/>
                  </v:shape>
                  <v:shape id="Freeform: Shape 603650699" o:spid="_x0000_s1450" style="position:absolute;left:63757;top:4461;width:158;height:239;visibility:visible;mso-wrap-style:square;v-text-anchor:top" coordsize="15873,23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" path="m13206,11168c12191,9645,10159,8503,8127,8503v-3428,,-5460,2792,-5460,6600c2667,18910,4699,21575,8127,21575v2159,,4191,-1142,5079,-2665l13206,11168xm13206,20941v-1269,1776,-3301,2919,-5714,2919c3048,23860,,20560,,14976,,9392,3048,6092,7492,6092v2286,,4318,1142,5714,2919l13206,r2668,l15874,23352r-2668,l13206,20814r,127xe" fillcolor="#231f20" stroked="f" strokeweight=".35244mm">
                    <v:stroke joinstyle="miter"/>
                    <v:path arrowok="t" o:connecttype="custom" o:connectlocs="13206,11168;8127,8503;2667,15103;8127,21575;13206,18910;13206,11168;13206,20941;7492,23860;0,14976;7492,6092;13206,9011;13206,0;15874,0;15874,23352;13206,23352;13206,20814" o:connectangles="0,0,0,0,0,0,0,0,0,0,0,0,0,0,0,0"/>
                  </v:shape>
                </v:group>
                <v:shape id="Freeform: Shape 135301883" o:spid="_x0000_s1451" style="position:absolute;left:64028;top:4463;width:178;height:233;visibility:visible;mso-wrap-style:square;v-text-anchor:top" coordsize="17778,23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" path="m7492,2538l,2538,,,17778,r,2538l10413,2538r,20814l7492,23352r,-20814xe" fillcolor="#231f20" stroked="f" strokeweight=".35244mm">
                  <v:stroke joinstyle="miter"/>
                  <v:path arrowok="t" o:connecttype="custom" o:connectlocs="7492,2538;0,2538;0,0;17778,0;17778,2538;10413,2538;10413,23351;7492,23351;7492,2538" o:connectangles="0,0,0,0,0,0,0,0,0"/>
                </v:shape>
                <v:group id="Graphic 1" o:spid="_x0000_s1452" style="position:absolute;left:64180;top:4458;width:1548;height:308" coordorigin="64180,4458" coordsize="1547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">
                  <v:shape id="Freeform: Shape 1506648210" o:spid="_x0000_s1453" style="position:absolute;left:64180;top:4521;width:165;height:178;visibility:visible;mso-wrap-style:square;v-text-anchor:top" coordsize="16508,1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" path="m2921,7995r11175,c14096,5457,12318,2284,8508,2284v-3555,,-5333,3046,-5587,5711m8381,127v5080,,8127,4061,8127,9138l16508,9899r-13714,c3048,13072,5207,15737,8889,15737v1905,,3937,-761,5207,-2157l15365,15230v-1650,1649,-3936,2538,-6730,2538c3683,17768,,14214,,8884,,3934,3556,,8381,e" fillcolor="#231f20" stroked="f" strokeweight=".35244mm">
                    <v:stroke joinstyle="miter"/>
                    <v:path arrowok="t" o:connecttype="custom" o:connectlocs="2921,7995;14096,7995;8508,2284;2921,7995;8381,127;16508,9265;16508,9899;2794,9899;8889,15737;14096,13580;15365,15230;8635,17768;0,8884;8381,0" o:connectangles="0,0,0,0,0,0,0,0,0,0,0,0,0,0"/>
                  </v:shape>
                  <v:shape id="Freeform: Shape 1864872333" o:spid="_x0000_s1454" style="position:absolute;left:64378;top:4525;width:82;height:173;visibility:visible;mso-wrap-style:square;v-text-anchor:top" coordsize="8254,1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" path="m,254r2667,l2667,3046c4064,1269,5968,,8254,r,2665c8254,2665,7619,2665,7238,2665v-1650,,-3809,1396,-4571,2665l2667,17260,,17260,,381,,254xe" fillcolor="#231f20" stroked="f" strokeweight=".35244mm">
                    <v:stroke joinstyle="miter"/>
                    <v:path arrowok="t" o:connecttype="custom" o:connectlocs="0,254;2667,254;2667,3046;8254,0;8254,2665;7238,2665;2667,5330;2667,17260;0,17260;0,381" o:connectangles="0,0,0,0,0,0,0,0,0,0"/>
                  </v:shape>
                  <v:shape id="Freeform: Shape 313643590" o:spid="_x0000_s1455" style="position:absolute;left:64487;top:4525;width:82;height:173;visibility:visible;mso-wrap-style:square;v-text-anchor:top" coordsize="8254,1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" path="m,254r2667,l2667,3046c4063,1269,5968,,8254,r,2665c8254,2665,7619,2665,7238,2665v-1650,,-3809,1396,-4571,2665l2667,17260,,17260,,381,,254xe" fillcolor="#231f20" stroked="f" strokeweight=".35244mm">
                    <v:stroke joinstyle="miter"/>
                    <v:path arrowok="t" o:connecttype="custom" o:connectlocs="0,254;2667,254;2667,3046;8254,0;8254,2665;7238,2665;2667,5330;2667,17260;0,17260;0,381" o:connectangles="0,0,0,0,0,0,0,0,0,0"/>
                  </v:shape>
                  <v:shape id="Freeform: Shape 1474995088" o:spid="_x0000_s1456" style="position:absolute;left:64592;top:4464;width:36;height:232;visibility:visible;mso-wrap-style:square;v-text-anchor:top" coordsize="3555,2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" path="m508,6346r2667,l3175,23225r-2667,l508,6346xm,1777c,761,762,,1778,,2794,,3556,761,3556,1777v,1015,-762,1777,-1778,1777c762,3554,,2792,,1777e" fillcolor="#231f20" stroked="f" strokeweight=".35244mm">
                    <v:stroke joinstyle="miter"/>
                    <v:path arrowok="t" o:connecttype="custom" o:connectlocs="508,6346;3175,6346;3175,23225;508,23225;508,6346;0,1777;1778,0;3556,1777;1778,3554;0,1777" o:connectangles="0,0,0,0,0,0,0,0,0,0"/>
                  </v:shape>
                  <v:shape id="Freeform: Shape 1182609674" o:spid="_x0000_s1457" style="position:absolute;left:64649;top:4481;width:98;height:219;visibility:visible;mso-wrap-style:square;v-text-anchor:top" coordsize="9777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" path="m2794,18022r,-11042l,6980,,4696r2794,l2794,,5460,r,4696l8889,4696r,2284l5460,6980r,10534c5460,18783,5968,19671,7238,19671v762,,1397,-380,1778,-761l9778,20814v-635,634,-1651,1142,-3175,1142c4063,21956,2794,20560,2794,18022e" fillcolor="#231f20" stroked="f" strokeweight=".35244mm">
                    <v:stroke joinstyle="miter"/>
                    <v:path arrowok="t" o:connecttype="custom" o:connectlocs="2794,18022;2794,6980;0,6980;0,4696;2794,4696;2794,0;5460,0;5460,4696;8889,4696;8889,6980;5460,6980;5460,17514;7238,19671;9016,18910;9778,20814;6603,21956;2794,18022" o:connectangles="0,0,0,0,0,0,0,0,0,0,0,0,0,0,0,0,0"/>
                  </v:shape>
                  <v:shape id="Freeform: Shape 1131314996" o:spid="_x0000_s1458" style="position:absolute;left:64761;top:4522;width:168;height:178;visibility:visible;mso-wrap-style:square;v-text-anchor:top" coordsize="16762,1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" path="m13969,8884v,-3427,-2032,-6473,-5588,-6473c4826,2411,2794,5457,2794,8884v,3427,2032,6599,5587,6599c11937,15483,13969,12437,13969,8884m,8884c,3934,3175,,8381,v5207,,8382,3934,8382,8884c16763,13833,13588,17768,8381,17768,3175,17768,,13833,,8884e" fillcolor="#231f20" stroked="f" strokeweight=".35244mm">
                    <v:stroke joinstyle="miter"/>
                    <v:path arrowok="t" o:connecttype="custom" o:connectlocs="13969,8884;8381,2411;2794,8884;8381,15483;13969,8884;0,8884;8381,0;16763,8884;8381,17768;0,8884" o:connectangles="0,0,0,0,0,0,0,0,0,0"/>
                  </v:shape>
                  <v:shape id="Freeform: Shape 778341248" o:spid="_x0000_s1459" style="position:absolute;left:64957;top:4525;width:82;height:173;visibility:visible;mso-wrap-style:square;v-text-anchor:top" coordsize="8254,1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" path="m,254r2667,l2667,3046c4063,1269,5968,,8254,r,2665c8254,2665,7619,2665,7238,2665v-1650,,-3809,1396,-4571,2665l2667,17260,,17260,,381,,254xe" fillcolor="#231f20" stroked="f" strokeweight=".35244mm">
                    <v:stroke joinstyle="miter"/>
                    <v:path arrowok="t" o:connecttype="custom" o:connectlocs="0,254;2667,254;2667,3046;8254,0;8254,2665;7238,2665;2667,5330;2667,17260;0,17260;0,381" o:connectangles="0,0,0,0,0,0,0,0,0,0"/>
                  </v:shape>
                  <v:shape id="Freeform: Shape 717152351" o:spid="_x0000_s1460" style="position:absolute;left:65052;top:4527;width:169;height:239;visibility:visible;mso-wrap-style:square;v-text-anchor:top" coordsize="16888,23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" path="m3428,21448v1143,,1905,-380,2540,-1777l7111,17133,,,2793,,8381,13833,13968,r2921,l8381,20433c7365,22844,5588,23860,3428,23860v-508,,-1397,,-1904,-254l1904,21194v,,1016,254,1397,254e" fillcolor="#231f20" stroked="f" strokeweight=".35244mm">
                    <v:stroke joinstyle="miter"/>
                    <v:path arrowok="t" o:connecttype="custom" o:connectlocs="3428,21448;5968,19671;7111,17133;0,0;2793,0;8381,13833;13968,0;16889,0;8381,20433;3428,23860;1524,23606;1904,21194;3301,21448" o:connectangles="0,0,0,0,0,0,0,0,0,0,0,0,0"/>
                  </v:shape>
                  <v:shape id="Freeform: Shape 1186197153" o:spid="_x0000_s1461" style="position:absolute;left:65316;top:4458;width:212;height:242;visibility:visible;mso-wrap-style:square;v-text-anchor:top" coordsize="21207,2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" path="m12064,127v4191,,6984,1777,9016,4442l18795,5965c17271,4061,14858,2665,12064,2665v-5079,,-9016,3934,-9016,9519c3048,17768,6985,21702,12064,21702v2794,,5080,-1396,6222,-2538l18286,14341r-8000,l10286,11803r10922,l21208,20179v-2160,2411,-5334,4061,-9144,4061c5334,24240,,19418,,12057,,4696,5334,,12064,e" fillcolor="#231f20" stroked="f" strokeweight=".35244mm">
                    <v:stroke joinstyle="miter"/>
                    <v:path arrowok="t" o:connecttype="custom" o:connectlocs="12064,127;21080,4569;18795,5965;12064,2665;3048,12184;12064,21702;18286,19164;18286,14341;10286,14341;10286,11803;21208,11803;21208,20179;12064,24240;0,12057;12064,0" o:connectangles="0,0,0,0,0,0,0,0,0,0,0,0,0,0,0"/>
                  </v:shape>
                  <v:shape id="Freeform: Shape 34911271" o:spid="_x0000_s1462" style="position:absolute;left:65560;top:4522;width:168;height:178;visibility:visible;mso-wrap-style:square;v-text-anchor:top" coordsize="16761,1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" path="m13968,8884v,-3427,-2031,-6473,-5587,-6473c4826,2411,2793,5457,2793,8884v,3427,2033,6599,5588,6599c11937,15483,13968,12437,13968,8884m,8884c,3934,3175,,8381,v5206,,8381,3934,8381,8884c16762,13833,13587,17768,8381,17768,3175,17768,,13833,,8884e" fillcolor="#231f20" stroked="f" strokeweight=".35244mm">
                    <v:stroke joinstyle="miter"/>
                    <v:path arrowok="t" o:connecttype="custom" o:connectlocs="13968,8884;8381,2411;2793,8884;8381,15483;13968,8884;0,8884;8381,0;16762,8884;8381,17768;0,8884" o:connectangles="0,0,0,0,0,0,0,0,0,0"/>
                  </v:shape>
                </v:group>
                <v:shape id="Freeform: Shape 1136475055" o:spid="_x0000_s1463" style="position:absolute;left:65734;top:4527;width:170;height:169;visibility:visible;mso-wrap-style:square;v-text-anchor:top" coordsize="17015,16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" path="m,l2793,,8508,13833,14096,r2920,l9905,16879r-2921,l,xe" fillcolor="#231f20" stroked="f" strokeweight=".35244mm">
                  <v:stroke joinstyle="miter"/>
                  <v:path arrowok="t" o:connecttype="custom" o:connectlocs="0,0;2793,0;8508,13832;14096,0;17016,0;9905,16878;6984,16878;0,0" o:connectangles="0,0,0,0,0,0,0,0"/>
                </v:shape>
                <v:group id="Graphic 1" o:spid="_x0000_s1464" style="position:absolute;left:65912;top:4481;width:1214;height:219" coordorigin="65910,4481" coordsize="1214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">
                  <v:shape id="Freeform: Shape 1200623204" o:spid="_x0000_s1465" style="position:absolute;left:65910;top:4521;width:166;height:178;visibility:visible;mso-wrap-style:square;v-text-anchor:top" coordsize="16509,1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" path="m2794,7995r11175,c13969,5457,12191,2284,8382,2284v-3556,,-5334,3046,-5588,5711m8382,127v5079,,8127,4061,8127,9138l16509,9899r-13715,c3048,13072,5207,15737,8889,15737v1905,,3937,-761,5207,-2157l15366,15230v-1651,1649,-3937,2538,-6730,2538c3683,17768,,14214,,8884,,3934,3556,,8382,e" fillcolor="#231f20" stroked="f" strokeweight=".35244mm">
                    <v:stroke joinstyle="miter"/>
                    <v:path arrowok="t" o:connecttype="custom" o:connectlocs="2794,7995;13969,7995;8382,2284;2794,7995;8382,127;16509,9265;16509,9899;2794,9899;8889,15737;14096,13580;15366,15230;8636,17768;0,8884;8382,0" o:connectangles="0,0,0,0,0,0,0,0,0,0,0,0,0,0"/>
                  </v:shape>
                  <v:shape id="Freeform: Shape 1026075045" o:spid="_x0000_s1466" style="position:absolute;left:66107;top:4525;width:83;height:173;visibility:visible;mso-wrap-style:square;v-text-anchor:top" coordsize="8253,1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" path="m,254r2666,l2666,3046c4064,1269,5968,,8254,r,2665c8254,2665,7619,2665,7238,2665v-1650,,-3810,1396,-4572,2665l2666,17260,,17260,,381,,254xe" fillcolor="#231f20" stroked="f" strokeweight=".35244mm">
                    <v:stroke joinstyle="miter"/>
                    <v:path arrowok="t" o:connecttype="custom" o:connectlocs="0,254;2666,254;2666,3046;8254,0;8254,2665;7238,2665;2666,5330;2666,17260;0,17260;0,381" o:connectangles="0,0,0,0,0,0,0,0,0,0"/>
                  </v:shape>
                  <v:shape id="Freeform: Shape 1811822748" o:spid="_x0000_s1467" style="position:absolute;left:66220;top:4522;width:140;height:176;visibility:visible;mso-wrap-style:square;v-text-anchor:top" coordsize="13969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" path="m11429,6346c11429,3427,9905,2411,7620,2411v-2032,,-4064,1269,-4953,2666l2667,17514,,17514,,508r2667,l2667,2919c3810,1523,6223,,8636,v3555,,5333,1777,5333,5457l13969,17387r-2667,l11302,6346r127,xe" fillcolor="#231f20" stroked="f" strokeweight=".35244mm">
                    <v:stroke joinstyle="miter"/>
                    <v:path arrowok="t" o:connecttype="custom" o:connectlocs="11429,6346;7620,2411;2667,5077;2667,17514;0,17514;0,508;2667,508;2667,2919;8636,0;13969,5457;13969,17387;11302,17387;11302,6346" o:connectangles="0,0,0,0,0,0,0,0,0,0,0,0,0"/>
                  </v:shape>
                  <v:shape id="Freeform: Shape 63204943" o:spid="_x0000_s1468" style="position:absolute;left:66398;top:4520;width:231;height:175;visibility:visible;mso-wrap-style:square;v-text-anchor:top" coordsize="23111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" path="m20572,6092v,-2158,-1016,-3554,-3175,-3554c15619,2538,13842,3807,12953,5077r,12437l10286,17514r,-11549c10286,3807,9397,2411,7111,2411v-1778,,-3555,1269,-4444,2666l2667,17387,,17387,,508r2667,l2667,2919c3429,1777,5588,,8127,v2540,,4064,1396,4572,3173c13588,1650,15874,,18413,v3048,,4699,1650,4699,5077l23112,17260r-2667,l20445,5711r127,381xe" fillcolor="#231f20" stroked="f" strokeweight=".35244mm">
                    <v:stroke joinstyle="miter"/>
                    <v:path arrowok="t" o:connecttype="custom" o:connectlocs="20572,6092;17397,2538;12953,5077;12953,17514;10286,17514;10286,5965;7111,2411;2667,5077;2667,17387;0,17387;0,508;2667,508;2667,2919;8127,0;12699,3173;18413,0;23112,5077;23112,17260;20445,17260;20445,5711" o:connectangles="0,0,0,0,0,0,0,0,0,0,0,0,0,0,0,0,0,0,0,0"/>
                  </v:shape>
                  <v:shape id="Freeform: Shape 2111543083" o:spid="_x0000_s1469" style="position:absolute;left:66665;top:4521;width:165;height:178;visibility:visible;mso-wrap-style:square;v-text-anchor:top" coordsize="16509,1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" path="m2794,7995r11175,c13969,5457,12191,2284,8382,2284v-3556,,-5334,3046,-5588,5711m8382,127v5079,,8127,4061,8127,9138l16509,9899r-13715,c3048,13072,5207,15737,8889,15737v1905,,3937,-761,5207,-2157l15366,15230v-1651,1649,-3937,2538,-6730,2538c3683,17768,,14214,,8884,,3934,3556,,8382,e" fillcolor="#231f20" stroked="f" strokeweight=".35244mm">
                    <v:stroke joinstyle="miter"/>
                    <v:path arrowok="t" o:connecttype="custom" o:connectlocs="2794,7995;13969,7995;8382,2284;2794,7995;8382,127;16509,9265;16509,9899;2794,9899;8889,15737;14096,13580;15366,15230;8636,17768;0,8884;8382,0" o:connectangles="0,0,0,0,0,0,0,0,0,0,0,0,0,0"/>
                  </v:shape>
                  <v:shape id="Freeform: Shape 426801071" o:spid="_x0000_s1470" style="position:absolute;left:66864;top:4522;width:140;height:176;visibility:visible;mso-wrap-style:square;v-text-anchor:top" coordsize="13969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" path="m11429,6346c11429,3427,9905,2411,7620,2411v-2032,,-4064,1269,-4953,2666l2667,17514,,17514,,508r2667,l2667,2919c3809,1523,6222,,8635,v3556,,5334,1777,5334,5457l13969,17387r-2667,l11302,6346r127,xe" fillcolor="#231f20" stroked="f" strokeweight=".35244mm">
                    <v:stroke joinstyle="miter"/>
                    <v:path arrowok="t" o:connecttype="custom" o:connectlocs="11429,6346;7620,2411;2667,5077;2667,17514;0,17514;0,508;2667,508;2667,2919;8635,0;13969,5457;13969,17387;11302,17387;11302,6346" o:connectangles="0,0,0,0,0,0,0,0,0,0,0,0,0"/>
                  </v:shape>
                  <v:shape id="Freeform: Shape 1438902576" o:spid="_x0000_s1471" style="position:absolute;left:67027;top:4481;width:97;height:219;visibility:visible;mso-wrap-style:square;v-text-anchor:top" coordsize="9777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" path="m2793,18022r,-11042l,6980,,4696r2793,l2793,,5460,r,4696l8889,4696r,2284l5460,6980r,10534c5460,18783,5968,19671,7238,19671v762,,1397,-380,1778,-761l9778,20814v-635,634,-1651,1142,-3175,1142c4064,21956,2793,20560,2793,18022e" fillcolor="#231f20" stroked="f" strokeweight=".35244mm">
                    <v:stroke joinstyle="miter"/>
                    <v:path arrowok="t" o:connecttype="custom" o:connectlocs="2793,18022;2793,6980;0,6980;0,4696;2793,4696;2793,0;5460,0;5460,4696;8889,4696;8889,6980;5460,6980;5460,17514;7238,19671;9016,18910;9778,20814;6603,21956;2793,18022" o:connectangles="0,0,0,0,0,0,0,0,0,0,0,0,0,0,0,0,0"/>
                  </v:shape>
                </v:group>
                <v:rect id="Rectangle 564269127" o:spid="_x0000_s1472" style="position:absolute;left:67231;top:4463;width:29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" fillcolor="#231f20" stroked="f" strokeweight=".35244mm"/>
                <v:group id="Graphic 1" o:spid="_x0000_s1473" style="position:absolute;left:67304;top:4464;width:731;height:237" coordorigin="67303,4464" coordsize="730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">
                  <v:shape id="Freeform: Shape 56622993" o:spid="_x0000_s1474" style="position:absolute;left:67303;top:4522;width:140;height:176;visibility:visible;mso-wrap-style:square;v-text-anchor:top" coordsize="13968,1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" path="m11429,6346c11429,3427,9905,2411,7619,2411v-2031,,-4064,1269,-4952,2666l2667,17514,,17514,,508r2667,l2667,2919c3809,1523,6222,,8635,v3556,,5333,1777,5333,5457l13968,17387r-2666,l11302,6346r127,xe" fillcolor="#231f20" stroked="f" strokeweight=".35244mm">
                    <v:stroke joinstyle="miter"/>
                    <v:path arrowok="t" o:connecttype="custom" o:connectlocs="11429,6346;7619,2411;2667,5077;2667,17514;0,17514;0,508;2667,508;2667,2919;8635,0;13968,5457;13968,17387;11302,17387;11302,6346" o:connectangles="0,0,0,0,0,0,0,0,0,0,0,0,0"/>
                  </v:shape>
                  <v:shape id="Freeform: Shape 1381218007" o:spid="_x0000_s1475" style="position:absolute;left:67476;top:4464;width:36;height:232;visibility:visible;mso-wrap-style:square;v-text-anchor:top" coordsize="3556,2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" path="m508,6346r2667,l3175,23225r-2667,l508,6346xm,1777c,761,762,,1778,,2794,,3556,761,3556,1777v,1015,-762,1777,-1778,1777c762,3554,,2792,,1777e" fillcolor="#231f20" stroked="f" strokeweight=".35244mm">
                    <v:stroke joinstyle="miter"/>
                    <v:path arrowok="t" o:connecttype="custom" o:connectlocs="508,6346;3175,6346;3175,23225;508,23225;508,6346;0,1777;1778,0;3556,1777;1778,3554;0,1777" o:connectangles="0,0,0,0,0,0,0,0,0,0"/>
                  </v:shape>
                  <v:shape id="Freeform: Shape 948178350" o:spid="_x0000_s1476" style="position:absolute;left:67537;top:4481;width:98;height:219;visibility:visible;mso-wrap-style:square;v-text-anchor:top" coordsize="9778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" path="m2794,18022r,-11042l,6980,,4696r2794,l2794,,5461,r,4696l8889,4696r,2284l5461,6980r,10534c5461,18783,5969,19671,7238,19671v762,,1398,-380,1778,-761l9778,20814v-634,634,-1651,1142,-3174,1142c4064,21956,2794,20560,2794,18022e" fillcolor="#231f20" stroked="f" strokeweight=".35244mm">
                    <v:stroke joinstyle="miter"/>
                    <v:path arrowok="t" o:connecttype="custom" o:connectlocs="2794,18022;2794,6980;0,6980;0,4696;2794,4696;2794,0;5461,0;5461,4696;8889,4696;8889,6980;5461,6980;5461,17514;7238,19671;9016,18910;9778,20814;6604,21956;2794,18022" o:connectangles="0,0,0,0,0,0,0,0,0,0,0,0,0,0,0,0,0"/>
                  </v:shape>
                  <v:shape id="Freeform: Shape 78597350" o:spid="_x0000_s1477" style="position:absolute;left:67654;top:4464;width:36;height:232;visibility:visible;mso-wrap-style:square;v-text-anchor:top" coordsize="3555,2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" path="m508,6346r2667,l3175,23225r-2667,l508,6346xm,1777c,761,762,,1778,,2793,,3555,761,3555,1777v,1015,-762,1777,-1777,1777c762,3554,,2792,,1777e" fillcolor="#231f20" stroked="f" strokeweight=".35244mm">
                    <v:stroke joinstyle="miter"/>
                    <v:path arrowok="t" o:connecttype="custom" o:connectlocs="508,6346;3175,6346;3175,23225;508,23225;508,6346;0,1777;1778,0;3555,1777;1778,3554;0,1777" o:connectangles="0,0,0,0,0,0,0,0,0,0"/>
                  </v:shape>
                  <v:shape id="Freeform: Shape 1615239419" o:spid="_x0000_s1478" style="position:absolute;left:67719;top:4525;width:141;height:176;visibility:visible;mso-wrap-style:square;v-text-anchor:top" coordsize="14095,1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" path="m11556,10407c10539,9011,8762,8249,6857,8249v-2413,,-4191,1523,-4191,3681c2666,14087,4444,15610,6857,15610v1905,,3682,-761,4699,-2157l11556,10280r,127xm11556,15230v-1397,1522,-3302,2411,-5588,2411c3048,17641,,15737,,12057,,8376,3048,6473,5968,6473v2286,,4191,761,5588,2284l11556,5711c11556,3427,9778,2158,7238,2158v-2032,,-3683,761,-5207,2411l762,2792c2539,888,4699,,7492,v3556,,6604,1650,6604,5711l14096,17387r-2668,l11428,15483r128,-253xe" fillcolor="#231f20" stroked="f" strokeweight=".35244mm">
                    <v:stroke joinstyle="miter"/>
                    <v:path arrowok="t" o:connecttype="custom" o:connectlocs="11556,10407;6857,8249;2666,11930;6857,15610;11556,13453;11556,10280;11556,15230;5968,17641;0,12057;5968,6473;11556,8757;11556,5711;7238,2158;2031,4569;762,2792;7492,0;14096,5711;14096,17387;11428,17387;11428,15483" o:connectangles="0,0,0,0,0,0,0,0,0,0,0,0,0,0,0,0,0,0,0,0"/>
                  </v:shape>
                  <v:shape id="Freeform: Shape 151749047" o:spid="_x0000_s1479" style="position:absolute;left:67883;top:4481;width:97;height:219;visibility:visible;mso-wrap-style:square;v-text-anchor:top" coordsize="9778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" path="m2793,18022r,-11042l,6980,,4696r2793,l2793,,5460,r,4696l8889,4696r,2284l5460,6980r,10534c5460,18783,5968,19671,7238,19671v762,,1397,-380,1778,-761l9778,20814v-635,634,-1651,1142,-3174,1142c4064,21956,2793,20560,2793,18022e" fillcolor="#231f20" stroked="f" strokeweight=".35244mm">
                    <v:stroke joinstyle="miter"/>
                    <v:path arrowok="t" o:connecttype="custom" o:connectlocs="2793,18022;2793,6980;0,6980;0,4696;2793,4696;2793,0;5460,0;5460,4696;8889,4696;8889,6980;5460,6980;5460,17514;7238,19671;9016,18910;9778,20814;6604,21956;2793,18022" o:connectangles="0,0,0,0,0,0,0,0,0,0,0,0,0,0,0,0,0"/>
                  </v:shape>
                  <v:shape id="Freeform: Shape 962394324" o:spid="_x0000_s1480" style="position:absolute;left:67998;top:4464;width:36;height:232;visibility:visible;mso-wrap-style:square;v-text-anchor:top" coordsize="3556,2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" path="m508,6346r2667,l3175,23225r-2667,l508,6346xm,1777c,761,762,,1778,,2794,,3556,761,3556,1777v,1015,-762,1777,-1778,1777c762,3554,,2792,,1777e" fillcolor="#231f20" stroked="f" strokeweight=".35244mm">
                    <v:stroke joinstyle="miter"/>
                    <v:path arrowok="t" o:connecttype="custom" o:connectlocs="508,6346;3175,6346;3175,23225;508,23225;508,6346;0,1777;1778,0;3556,1777;1778,3554;0,1777" o:connectangles="0,0,0,0,0,0,0,0,0,0"/>
                  </v:shape>
                </v:group>
                <v:shape id="Freeform: Shape 1297651190" o:spid="_x0000_s1481" style="position:absolute;left:68058;top:4527;width:169;height:169;visibility:visible;mso-wrap-style:square;v-text-anchor:top" coordsize="16889,16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" path="m,l2793,,8381,13833,14096,r2794,l9905,16879r-2921,l,xe" fillcolor="#231f20" stroked="f" strokeweight=".35244mm">
                  <v:stroke joinstyle="miter"/>
                  <v:path arrowok="t" o:connecttype="custom" o:connectlocs="0,0;2793,0;8381,13832;14096,0;16890,0;9905,16878;6984,16878;0,0" o:connectangles="0,0,0,0,0,0,0,0"/>
                </v:shape>
                <v:group id="Graphic 1" o:spid="_x0000_s1482" style="position:absolute;left:53908;top:1295;width:14490;height:3592" coordorigin="53908,1295" coordsize="14489,3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">
                  <v:shape id="Freeform: Shape 1023078416" o:spid="_x0000_s1483" style="position:absolute;left:68232;top:4521;width:165;height:178;visibility:visible;mso-wrap-style:square;v-text-anchor:top" coordsize="16508,17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" path="m2793,7995r11175,c13968,5457,12191,2284,8381,2284v-3555,,-5333,3046,-5588,5711m8381,127v5080,,8127,4061,8127,9138l16508,9899r-13715,c3048,13072,5206,15737,8889,15737v1905,,3937,-761,5207,-2157l15366,15230v-1651,1649,-3937,2538,-6731,2538c3682,17768,,14214,,8884,,3934,3555,,8381,e" fillcolor="#231f20" stroked="f" strokeweight=".35244mm">
                    <v:stroke joinstyle="miter"/>
                    <v:path arrowok="t" o:connecttype="custom" o:connectlocs="2793,7995;13968,7995;8381,2284;2793,7995;8381,127;16508,9265;16508,9899;2793,9899;8889,15737;14096,13580;15366,15230;8635,17768;0,8884;8381,0" o:connectangles="0,0,0,0,0,0,0,0,0,0,0,0,0,0"/>
                  </v:shape>
                  <v:shape id="Freeform: Shape 848814436" o:spid="_x0000_s1484" style="position:absolute;left:60074;top:2964;width:1033;height:864;visibility:visible;mso-wrap-style:square;v-text-anchor:top" coordsize="103241,8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" path="m84193,67518v,-10407,8509,-18910,18922,-18910c75177,48608,49145,33632,35176,9392,29969,381,18413,-2665,9397,2538,381,7742,-2667,19291,2540,28302,23239,64091,61844,86428,103241,86428v-10412,,-18921,-8503,-18921,-18910e" fillcolor="#00797e" stroked="f" strokeweight=".35244mm">
                    <v:stroke joinstyle="miter"/>
                    <v:path arrowok="t" o:connecttype="custom" o:connectlocs="84193,67518;103115,48608;35176,9392;9397,2538;2540,28302;103241,86428;84320,67518" o:connectangles="0,0,0,0,0,0,0"/>
                  </v:shape>
                  <v:shape id="Freeform: Shape 1166064908" o:spid="_x0000_s1485" style="position:absolute;left:61105;top:1503;width:1032;height:865;visibility:visible;mso-wrap-style:square;v-text-anchor:top" coordsize="103170,8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" path="m100702,58126c94987,48227,87876,39343,79621,31474,58034,11168,29715,,,,10413,,18921,8503,18921,18910,18921,29317,10413,37820,,37820v20064,,39112,7488,53716,21194c59303,64345,64129,70310,67939,77036v3555,6092,9905,9392,16381,9392c87495,86428,90797,85666,93717,83889v9016,-5203,12191,-16752,6857,-25763e" fillcolor="#692874" stroked="f" strokeweight=".35244mm">
                    <v:stroke joinstyle="miter"/>
                    <v:path arrowok="t" o:connecttype="custom" o:connectlocs="100702,58126;79621,31474;0,0;18921,18910;0,37820;53716,59014;67939,77036;84320,86428;93717,83889;100574,58126" o:connectangles="0,0,0,0,0,0,0,0,0,0"/>
                  </v:shape>
                  <v:shape id="Freeform: Shape 109614533" o:spid="_x0000_s1486" style="position:absolute;left:60098;top:1505;width:1195;height:770;visibility:visible;mso-wrap-style:square;v-text-anchor:top" coordsize="119495,77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" path="m100702,c59303,,20699,22210,,58126,5206,49115,16762,46069,25779,51273v9016,5203,12063,16752,6857,25763c46604,52796,72637,37820,100574,37820v10414,,18922,-8503,18922,-18910c119496,8503,110988,,100574,e" fillcolor="#0067a0" stroked="f" strokeweight=".35244mm">
                    <v:stroke joinstyle="miter"/>
                    <v:path arrowok="t" o:connecttype="custom" o:connectlocs="100702,0;0,58126;25779,51273;32636,77036;100574,37820;119496,18910;100574,0" o:connectangles="0,0,0,0,0,0,0"/>
                  </v:shape>
                  <v:shape id="Freeform: Shape 1447234278" o:spid="_x0000_s1487" style="position:absolute;left:61761;top:2085;width:508;height:1256;visibility:visible;mso-wrap-style:square;v-text-anchor:top" coordsize="50795,125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" path="m35176,v5207,9011,2159,20560,-6857,25763c25398,27540,22096,28302,18922,28302v-6477,,-12826,-3427,-16382,-9392c9397,30713,13080,44293,13080,58126v,13834,-3683,27413,-10540,39216c-2667,106353,381,117902,9397,123105v3048,1777,6223,2539,9397,2539c25271,125644,31620,122217,35176,116252,45335,98611,50796,78559,50796,58126,50796,37693,45462,17641,35176,e" fillcolor="#c7a9d0" stroked="f" strokeweight=".35244mm">
                    <v:stroke joinstyle="miter"/>
                    <v:path arrowok="t" o:connecttype="custom" o:connectlocs="35176,0;28319,25763;18922,28302;2540,18910;13080,58126;2540,97342;9397,123105;18794,125644;35176,116252;50796,58126;35176,0" o:connectangles="0,0,0,0,0,0,0,0,0,0,0"/>
                  </v:shape>
                  <v:shape id="Freeform: Shape 1485943831" o:spid="_x0000_s1488" style="position:absolute;left:60917;top:3059;width:1197;height:771;visibility:visible;mso-wrap-style:square;v-text-anchor:top" coordsize="119623,77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" path="m103114,28302v-3174,,-6476,-762,-9397,-2539c84701,20560,81653,9011,86860,,72891,24240,46859,39216,18921,39216,8508,39216,,47719,,58126,,68533,8508,77036,18921,77036v41398,,80003,-22210,100702,-58126c116067,25002,109845,28302,103241,28302e" fillcolor="#b8da92" stroked="f" strokeweight=".35244mm">
                    <v:stroke joinstyle="miter"/>
                    <v:path arrowok="t" o:connecttype="custom" o:connectlocs="103114,28302;93717,25763;86860,0;18921,39216;0,58126;18921,77036;119623,18910;103241,28302" o:connectangles="0,0,0,0,0,0,0,0"/>
                  </v:shape>
                  <v:shape id="Freeform: Shape 1291340096" o:spid="_x0000_s1489" style="position:absolute;left:59942;top:1991;width:508;height:1256;visibility:visible;mso-wrap-style:square;v-text-anchor:top" coordsize="50795,125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" path="m22477,99881v9016,-5204,20572,-2158,25778,6853c41398,94931,37716,81351,37716,67518v,-13834,3555,-27286,10539,-39216c53462,19291,50414,7742,41398,2538,32382,-2665,20826,381,15620,9392,5460,27033,,47085,,67518v,20433,5333,40485,15620,58126c10413,116633,13461,105084,22477,99881e" fillcolor="#5bc4bf" stroked="f" strokeweight=".35244mm">
                    <v:stroke joinstyle="miter"/>
                    <v:path arrowok="t" o:connecttype="custom" o:connectlocs="22477,99881;48255,106734;37716,67518;48255,28302;41398,2538;15620,9392;0,67518;15620,125644;22477,99881" o:connectangles="0,0,0,0,0,0,0,0,0"/>
                  </v:shape>
                  <v:shape id="Freeform: Shape 615884196" o:spid="_x0000_s1490" style="position:absolute;left:59235;top:1295;width:127;height:3592;visibility:visible;mso-wrap-style:square;v-text-anchor:top" coordsize="12698,35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" path="m,l,359163e" filled="f" strokecolor="#231f20" strokeweight=".17622mm">
                    <v:stroke joinstyle="miter"/>
                    <v:path arrowok="t" o:connecttype="custom" o:connectlocs="0,0;0,359163" o:connectangles="0,0"/>
                  </v:shape>
                  <v:shape id="Freeform: Shape 1398771793" o:spid="_x0000_s1491" style="position:absolute;left:53908;top:3219;width:360;height:345;visibility:visible;mso-wrap-style:square;v-text-anchor:top" coordsize="36064,3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" path="m20064,22971l14985,11295,9778,22971r10286,xm20953,24875r-11937,l7619,28175v-508,1142,-762,2030,-762,2665c6857,31728,7238,32490,8000,32997v508,254,1524,508,3302,635l11302,34520,,34520r,-888c1270,33505,2159,32997,3048,32109v761,-888,1777,-2538,2920,-5077l18032,r508,l30731,27794v1143,2665,2159,4315,2921,4949c34159,33251,35048,33505,36065,33632r,888l19683,34520r,-888l20318,33632v1270,,2286,-127,2794,-508c23493,32870,23620,32490,23620,31982v,-254,,-635,-127,-888c23493,30967,23239,30332,22731,29190l20953,25002r,-127xe" fillcolor="black" stroked="f" strokeweight=".35244mm">
                    <v:stroke joinstyle="miter"/>
                    <v:path arrowok="t" o:connecttype="custom" o:connectlocs="20064,22971;14985,11295;9778,22971;20064,22971;20953,24875;9016,24875;7619,28175;6857,30840;8000,32997;11302,33632;11302,34520;0,34520;0,33632;3048,32109;5968,27032;18032,0;18540,0;30731,27794;33652,32743;36065,33632;36065,34520;19683,34520;19683,33632;20318,33632;23112,33124;23620,31982;23493,31094;22731,29190;20953,25002" o:connectangles="0,0,0,0,0,0,0,0,0,0,0,0,0,0,0,0,0,0,0,0,0,0,0,0,0,0,0,0,0"/>
                  </v:shape>
                  <v:shape id="Freeform: Shape 937171280" o:spid="_x0000_s1492" style="position:absolute;left:54249;top:3328;width:253;height:241;visibility:visible;mso-wrap-style:square;v-text-anchor:top" coordsize="25270,2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" path="m22731,254r,18275c22731,20306,22858,21448,23239,21829v381,381,1016,635,2032,761l25271,23479r-9524,l15747,20306v-1143,1269,-2286,2284,-3302,2919c11302,23860,10032,24113,8635,24113v-1397,,-2539,-380,-3555,-1269c4064,22083,3429,21068,3048,20052,2667,18910,2540,17133,2540,14341r,-9264c2540,3300,2413,2158,2032,1777,1778,1396,1016,1015,,888l,,9524,r,15991c9524,17641,9524,18783,9778,19164v127,507,381,888,762,1142c10921,20560,11302,20687,11683,20687v635,,1143,-127,1651,-508c13969,19798,14858,18910,15747,17514r,-12437c15747,3300,15620,2158,15239,1777,14985,1396,14223,1015,13207,888r,-888l22731,r,254xe" fillcolor="black" stroked="f" strokeweight=".35244mm">
                    <v:stroke joinstyle="miter"/>
                    <v:path arrowok="t" o:connecttype="custom" o:connectlocs="22731,254;22731,18529;23239,21829;25271,22590;25271,23479;15747,23479;15747,20306;12445,23225;8635,24113;5080,22844;3048,20052;2540,14341;2540,5077;2032,1777;0,888;0,0;9524,0;9524,15991;9778,19164;10540,20306;11683,20687;13334,20179;15747,17514;15747,5077;15239,1777;13207,888;13207,0;22731,0" o:connectangles="0,0,0,0,0,0,0,0,0,0,0,0,0,0,0,0,0,0,0,0,0,0,0,0,0,0,0,0"/>
                  </v:shape>
                  <v:shape id="Freeform: Shape 1562978432" o:spid="_x0000_s1493" style="position:absolute;left:54516;top:3325;width:162;height:247;visibility:visible;mso-wrap-style:square;v-text-anchor:top" coordsize="16254,24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" path="m14858,r381,7995l14350,7995c13334,5584,12318,4061,11175,3173,10032,2284,9016,1904,7873,1904v-635,,-1269,254,-1777,761c5588,3046,5334,3680,5334,4188v,381,126,889,508,1269c6349,6092,7873,7361,10286,9011v2413,1650,4064,3046,4826,4188c15874,14341,16254,15610,16254,17006v,1269,-380,2539,-1015,3808c14604,22083,13715,22971,12445,23733v-1143,634,-2540,1015,-3937,1015c7366,24748,5842,24367,4064,23733v-508,-127,-889,-254,-1016,-254c2540,23479,2032,23860,1651,24748r-889,l381,16372r889,c2032,18529,3048,20179,4318,21321v1270,1143,2539,1650,3682,1650c8762,22971,9397,22717,9905,22210v508,-508,762,-1142,762,-1777c10667,19671,10413,18910,9905,18402,9397,17768,8254,16879,6604,15737,4064,13960,2413,12691,1651,11676,508,10280,,8757,,7107,,5330,635,3680,1905,2284,3175,888,4953,127,7366,127v1269,,2539,254,3682,888c11429,1269,11810,1396,12191,1396v254,,508,,762,-127c13080,1142,13461,761,13842,254r889,l14858,xe" fillcolor="black" stroked="f" strokeweight=".35244mm">
                    <v:stroke joinstyle="miter"/>
                    <v:path arrowok="t" o:connecttype="custom" o:connectlocs="14858,0;15239,7995;14350,7995;11175,3173;7873,1904;6096,2665;5334,4188;5842,5457;10286,9011;15112,13199;16254,17006;15239,20814;12445,23733;8508,24748;4064,23733;3048,23479;1651,24748;762,24748;381,16372;1270,16372;4318,21321;8000,22971;9905,22210;10667,20433;9905,18402;6604,15737;1651,11676;0,7107;1905,2284;7366,127;11048,1015;12191,1396;12953,1269;13842,254;14731,254" o:connectangles="0,0,0,0,0,0,0,0,0,0,0,0,0,0,0,0,0,0,0,0,0,0,0,0,0,0,0,0,0,0,0,0,0,0,0"/>
                  </v:shape>
                  <v:shape id="Freeform: Shape 1514444863" o:spid="_x0000_s1494" style="position:absolute;left:54687;top:3245;width:158;height:322;visibility:visible;mso-wrap-style:square;v-text-anchor:top" coordsize="15746,3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" path="m10159,r,8503l15746,8503r,2412l10159,10915r,14468c10159,26779,10159,27540,10286,28048v,380,381,761,635,1015c11175,29317,11556,29444,11810,29444v1143,,2159,-889,3048,-2538l15620,27413v-1397,3173,-3556,4823,-6604,4823c7492,32236,6222,31855,5207,30967,4190,30078,3556,29190,3302,28175v-127,-635,-254,-2031,-254,-4569l3048,11041,,11041r,-888c2032,8630,3937,7107,5334,5457,6857,3807,8127,2031,9270,r889,xe" fillcolor="black" stroked="f" strokeweight=".35244mm">
                    <v:stroke joinstyle="miter"/>
                    <v:path arrowok="t" o:connecttype="custom" o:connectlocs="10159,0;10159,8503;15746,8503;15746,10915;10159,10915;10159,25383;10286,28048;10921,29063;11810,29444;14858,26906;15620,27413;9016,32236;5207,30967;3302,28175;3048,23606;3048,11041;0,11041;0,10153;5334,5457;9270,0;10159,0" o:connectangles="0,0,0,0,0,0,0,0,0,0,0,0,0,0,0,0,0,0,0,0,0"/>
                  </v:shape>
                  <v:shape id="Freeform: Shape 412903033" o:spid="_x0000_s1495" style="position:absolute;left:54864;top:3325;width:199;height:238;visibility:visible;mso-wrap-style:square;v-text-anchor:top" coordsize="19936,23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" path="m9397,635r,5330c10921,3554,12318,1904,13461,1142,14604,381,15746,,16889,v889,,1651,254,2159,888c19556,1396,19937,2284,19937,3300v,1142,-254,2030,-762,2538c18667,6473,18032,6726,17270,6726v-889,,-1651,-253,-2285,-888c14349,5330,13968,4950,13842,4950v-127,,-381,-127,-636,-127c12699,4823,12318,4950,11810,5330v-635,635,-1143,1396,-1524,2412c9778,9392,9524,11168,9524,13072r,6726c9524,20687,9524,21321,9778,21575v127,508,508,762,889,1015c11048,22844,11683,22971,12699,22971r,889l127,23860r,-889c1143,22971,1778,22590,2159,22210v381,-508,508,-1777,508,-3808l2667,5457v,-1269,,-2157,-255,-2538c2286,2411,2031,2158,1651,1904,1397,1650,762,1523,,1523l,635r9524,l9397,635xe" fillcolor="black" stroked="f" strokeweight=".35244mm">
                    <v:stroke joinstyle="miter"/>
                    <v:path arrowok="t" o:connecttype="custom" o:connectlocs="9397,635;9397,5965;13461,1142;16889,0;19048,888;19937,3300;19175,5838;17270,6726;14985,5838;13842,4950;13206,4823;11810,5330;10286,7742;9524,13072;9524,19798;9778,21575;10667,22590;12699,22971;12699,23860;127,23860;127,22971;2159,22210;2667,18402;2667,5457;2412,2919;1651,1904;0,1523;0,635;9524,635" o:connectangles="0,0,0,0,0,0,0,0,0,0,0,0,0,0,0,0,0,0,0,0,0,0,0,0,0,0,0,0,0"/>
                  </v:shape>
                  <v:shape id="Freeform: Shape 970364289" o:spid="_x0000_s1496" style="position:absolute;left:55070;top:3323;width:224;height:245;visibility:visible;mso-wrap-style:square;v-text-anchor:top" coordsize="22476,24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" path="m12191,18783r,-7869c10159,12057,8635,13326,7746,14722v-635,888,-1016,1777,-1016,2665c6730,18149,6984,18783,7619,19418v381,380,1016,634,1778,634c10286,20052,11175,19545,12318,18656t-127,2031c9397,23225,6730,24494,4571,24494v-1396,,-2412,-381,-3301,-1269c381,22337,,21194,,19925,,18149,762,16499,2286,15103,3809,13707,7111,11803,12318,9392r,-2412c12318,5203,12318,4061,12064,3680v-127,-507,-508,-888,-1016,-1269c10540,2031,9905,1904,9270,1904v-1143,,-2032,254,-2667,761c6222,2919,5968,3300,5968,3680v,381,254,762,635,1270c7238,5711,7492,6346,7492,6980v,762,-254,1523,-889,2158c5968,9645,5207,10026,4190,10026v-1015,,-1904,-254,-2666,-888c762,8503,508,7742,508,6853v,-1269,508,-2411,1397,-3426c2794,2284,4190,1523,5841,888,7492,254,9270,,11175,v2286,,3937,508,5206,1396c17651,2284,18540,3300,18921,4442v254,761,381,2284,381,4823l19302,18275v,1016,,1777,127,2031c19429,20560,19683,20814,19810,20941v127,127,381,127,635,127c20826,21068,21334,20814,21715,20179r762,635c21588,22083,20826,22971,19937,23479v-889,508,-1905,888,-3048,888c15619,24367,14476,24113,13715,23479v-762,-635,-1270,-1523,-1397,-2919e" fillcolor="black" stroked="f" strokeweight=".35244mm">
                    <v:stroke joinstyle="miter"/>
                    <v:path arrowok="t" o:connecttype="custom" o:connectlocs="12191,18783;12191,10914;7746,14722;6730,17387;7619,19418;9397,20052;12318,18656;12191,20687;4571,24494;1270,23225;0,19925;2286,15103;12318,9392;12318,6980;12064,3680;11048,2411;9270,1904;6603,2665;5968,3680;6603,4950;7492,6980;6603,9138;4190,10026;1524,9138;508,6853;1905,3427;5841,888;11175,0;16381,1396;18921,4442;19302,9265;19302,18275;19429,20306;19810,20941;20445,21068;21715,20179;22477,20814;19937,23479;16889,24367;13715,23479;12318,20560" o:connectangles="0,0,0,0,0,0,0,0,0,0,0,0,0,0,0,0,0,0,0,0,0,0,0,0,0,0,0,0,0,0,0,0,0,0,0,0,0,0,0,0,0"/>
                  </v:shape>
                  <v:shape id="Freeform: Shape 2053449520" o:spid="_x0000_s1497" style="position:absolute;left:55296;top:3226;width:127;height:338;visibility:visible;mso-wrap-style:square;v-text-anchor:top" coordsize="12698,33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" path="m9905,r,29063c9905,30713,10032,31728,10413,32236v381,507,1143,761,2286,761l12699,33886r-12572,l127,32997v1016,,1778,-380,2286,-888c2794,31728,2920,30713,2920,29063r,-24113c2920,3300,2794,2284,2286,1777,1905,1269,1143,1015,,1015l,127r9778,l9905,xe" fillcolor="black" stroked="f" strokeweight=".35244mm">
                    <v:stroke joinstyle="miter"/>
                    <v:path arrowok="t" o:connecttype="custom" o:connectlocs="9905,0;9905,29063;10413,32236;12699,32997;12699,33886;127,33886;127,32997;2413,32109;2920,29063;2920,4950;2286,1777;0,1015;0,127;9778,127" o:connectangles="0,0,0,0,0,0,0,0,0,0,0,0,0,0"/>
                  </v:shape>
                  <v:shape id="Freeform: Shape 979089770" o:spid="_x0000_s1498" style="position:absolute;left:55439;top:3218;width:127;height:346;visibility:visible;mso-wrap-style:square;v-text-anchor:top" coordsize="12698,34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" path="m9778,11295r,18529c9778,31474,10032,32490,10413,32997v381,508,1143,762,2286,762l12699,34647r-12572,l127,33759v1016,,1778,-381,2286,-889c2794,32490,2920,31474,2920,29824r,-13579c2920,14595,2667,13580,2286,13072,1905,12564,1143,12311,,12311r,-889l9778,11422r,-127xm6222,c7238,,8254,381,9016,1142v762,762,1143,1650,1143,2665c10159,4823,9778,5838,9016,6599,8254,7361,7365,7742,6349,7742,5333,7742,4318,7361,3556,6599,2794,5838,2413,4950,2413,3807v,-1142,381,-1903,1143,-2665c4318,381,5206,,6349,e" fillcolor="black" stroked="f" strokeweight=".35244mm">
                    <v:stroke joinstyle="miter"/>
                    <v:path arrowok="t" o:connecttype="custom" o:connectlocs="9778,11295;9778,29824;10413,32997;12699,33759;12699,34647;127,34647;127,33759;2413,32870;2920,29824;2920,16245;2286,13072;0,12311;0,11422;9778,11422;6222,0;9016,1142;10159,3807;9016,6599;6349,7742;3556,6599;2413,3807;3556,1142;6349,0" o:connectangles="0,0,0,0,0,0,0,0,0,0,0,0,0,0,0,0,0,0,0,0,0,0,0"/>
                  </v:shape>
                  <v:shape id="Freeform: Shape 684341909" o:spid="_x0000_s1499" style="position:absolute;left:55580;top:3323;width:225;height:245;visibility:visible;mso-wrap-style:square;v-text-anchor:top" coordsize="22476,24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" path="m12191,18783r,-7869c10159,12057,8635,13326,7746,14722v-635,888,-1016,1777,-1016,2665c6730,18149,6984,18783,7619,19418v381,380,1016,634,1778,634c10286,20052,11175,19545,12318,18656t-127,2031c9397,23225,6730,24494,4572,24494v-1397,,-2413,-381,-3302,-1269c381,22337,,21194,,19925,,18149,762,16499,2286,15103,3809,13707,7111,11803,12318,9392r,-2412c12318,5203,12318,4061,12064,3680v-127,-507,-508,-888,-1016,-1269c10540,2031,9905,1904,9270,1904v-1143,,-2032,254,-2667,761c6222,2919,5968,3300,5968,3680v,381,254,762,635,1270c7238,5711,7492,6346,7492,6980v,762,-254,1523,-889,2158c5968,9645,5207,10026,4191,10026v-1016,,-1905,-254,-2667,-888c762,8503,508,7742,508,6853v,-1269,508,-2411,1397,-3426c2794,2284,4191,1523,5841,888,7492,254,9270,,11175,v2286,,3937,508,5207,1396c17652,2284,18540,3300,18921,4442v254,761,381,2284,381,4823l19302,18275v,1016,,1777,127,2031c19429,20560,19683,20814,19810,20941v127,127,381,127,635,127c20826,21068,21334,20814,21715,20179r762,635c21588,22083,20826,22971,19937,23479v-889,508,-1905,888,-3047,888c15620,24367,14477,24113,13715,23479v-762,-635,-1270,-1523,-1397,-2919e" fillcolor="black" stroked="f" strokeweight=".35244mm">
                    <v:stroke joinstyle="miter"/>
                    <v:path arrowok="t" o:connecttype="custom" o:connectlocs="12191,18783;12191,10914;7746,14722;6730,17387;7619,19418;9397,20052;12318,18656;12191,20687;4572,24494;1270,23225;0,19925;2286,15103;12318,9392;12318,6980;12064,3680;11048,2411;9270,1904;6603,2665;5968,3680;6603,4950;7492,6980;6603,9138;4191,10026;1524,9138;508,6853;1905,3427;5841,888;11175,0;16382,1396;18921,4442;19302,9265;19302,18275;19429,20306;19810,20941;20445,21068;21715,20179;22477,20814;19937,23479;16890,24367;13715,23479;12318,20560" o:connectangles="0,0,0,0,0,0,0,0,0,0,0,0,0,0,0,0,0,0,0,0,0,0,0,0,0,0,0,0,0,0,0,0,0,0,0,0,0,0,0,0,0"/>
                  </v:shape>
                  <v:shape id="Freeform: Shape 643669632" o:spid="_x0000_s1500" style="position:absolute;left:55809;top:3325;width:252;height:241;visibility:visible;mso-wrap-style:square;v-text-anchor:top" coordsize="25270,2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" path="m9524,635r,3045c10667,2411,11810,1396,12953,888,14096,254,15239,,16509,v1523,,2793,381,3809,1269c21334,2158,21969,3173,22350,4442v254,888,381,2792,381,5457l22731,19037v,1777,127,2919,508,3427c23620,22844,24255,23098,25271,23225r,888l13461,24113r,-888c14350,23098,14985,22717,15366,22083v254,-381,381,-1396,381,-3046l15747,8630v,-1904,,-3173,-254,-3680c15366,4442,15112,4061,14731,3807v-381,-253,-762,-380,-1143,-380c12191,3427,10794,4442,9651,6473r,12564c9651,20814,9778,21956,10159,22337v381,507,889,761,1778,888l11937,24113r-11810,l127,23225v1016,,1651,-381,2032,-888c2413,21956,2540,20941,2540,19037r,-13199c2540,4061,2413,2919,2032,2538,1651,2158,1016,1777,,1650l,761r9524,l9524,635xe" fillcolor="black" stroked="f" strokeweight=".35244mm">
                    <v:stroke joinstyle="miter"/>
                    <v:path arrowok="t" o:connecttype="custom" o:connectlocs="9524,635;9524,3680;12953,888;16509,0;20318,1269;22350,4442;22731,9899;22731,19037;23239,22464;25271,23225;25271,24113;13461,24113;13461,23225;15366,22083;15747,19037;15747,8630;15493,4950;14731,3807;13588,3427;9651,6473;9651,19037;10159,22337;11937,23225;11937,24113;127,24113;127,23225;2159,22337;2540,19037;2540,5838;2032,2538;0,1650;0,761;9524,761" o:connectangles="0,0,0,0,0,0,0,0,0,0,0,0,0,0,0,0,0,0,0,0,0,0,0,0,0,0,0,0,0,0,0,0,0"/>
                  </v:shape>
                  <v:shape id="Freeform: Shape 1645636038" o:spid="_x0000_s1501" style="position:absolute;left:56190;top:3218;width:372;height:354;visibility:visible;mso-wrap-style:square;v-text-anchor:top" coordsize="37207,35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" path="m33144,r,11930l32255,11930c31112,8630,29461,6219,27176,4442,25017,2792,22477,1904,19811,1904v-2668,,-4699,761,-6350,2157c11810,5457,10540,7488,9905,10026v-762,2538,-1016,5204,-1016,7869c8889,21194,9270,23987,10032,26398v762,2411,2032,4188,3683,5457c15493,32997,17524,33632,19811,33632v761,,1650,,2539,-254c23239,33251,24128,32997,25017,32617r,-7108c25017,24240,25017,23352,24763,22971v-127,-381,-635,-761,-1143,-1142c22985,21575,22350,21321,21588,21321r-889,l20699,20433r16509,l37208,21321v-1270,,-2159,254,-2667,508c34033,22083,33652,22464,33398,23098v-127,254,-254,1142,-254,2285l33144,32490v-2159,1015,-4445,1650,-6730,2157c24128,35155,21588,35409,19175,35409v-3174,,-5841,-381,-8000,-1269c9016,33251,7238,32109,5588,30713,3937,29317,2667,27667,1778,25890,635,23606,,21068,,18149,,13072,1778,8757,5334,5203,8889,1650,13461,,18922,v1650,,3174,127,4571,381c24255,508,25398,888,27049,1523v1650,635,2667,888,2920,888c30477,2411,30858,2284,31239,1904,31620,1523,32001,888,32382,r889,l33144,xe" fillcolor="black" stroked="f" strokeweight=".35244mm">
                    <v:stroke joinstyle="miter"/>
                    <v:path arrowok="t" o:connecttype="custom" o:connectlocs="33144,0;33144,11930;32255,11930;27176,4442;19811,1904;13461,4061;9905,10026;8889,17895;10032,26398;13715,31855;19811,33632;22350,33378;25017,32617;25017,25509;24763,22971;23620,21829;21588,21321;20699,21321;20699,20433;37208,20433;37208,21321;34541,21829;33398,23098;33144,25383;33144,32490;26414,34647;19175,35409;11175,34140;5588,30713;1778,25890;0,18149;5334,5203;18922,0;23493,381;27049,1523;29969,2411;31239,1904;32382,0;33271,0" o:connectangles="0,0,0,0,0,0,0,0,0,0,0,0,0,0,0,0,0,0,0,0,0,0,0,0,0,0,0,0,0,0,0,0,0,0,0,0,0,0,0"/>
                  </v:shape>
                  <v:shape id="Freeform: Shape 956286308" o:spid="_x0000_s1502" style="position:absolute;left:56576;top:3322;width:218;height:249;visibility:visible;mso-wrap-style:square;v-text-anchor:top" coordsize="21841,24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" path="m10794,1904v-889,,-1524,380,-2159,1015c8000,3554,7619,4823,7492,6726v-126,1904,-254,4442,-254,7869c7238,16372,7366,18022,7619,19545v127,1142,635,2030,1143,2665c9397,22844,10032,23098,10794,23098v762,,1397,-254,1905,-634c13334,21829,13842,21068,13969,20052v381,-1523,508,-4822,508,-9645c14477,7615,14350,5584,13969,4569,13715,3554,13207,2792,12572,2284v-381,-380,-1016,-507,-1651,-507m10794,127v2032,,3937,508,5715,1523c18286,2665,19556,4188,20445,6092v889,1903,1397,4061,1397,6345c21842,15737,20953,18529,19302,20814v-2031,2665,-4825,4061,-8381,4061c7366,24875,4699,23606,2794,21194,889,18783,,15864,,12564,,9265,1016,6346,2921,3807,4826,1269,7492,,10921,e" fillcolor="black" stroked="f" strokeweight=".35244mm">
                    <v:stroke joinstyle="miter"/>
                    <v:path arrowok="t" o:connecttype="custom" o:connectlocs="10794,1904;8635,2919;7492,6726;7238,14595;7619,19545;8762,22210;10794,23098;12699,22464;13969,20052;14477,10407;13969,4569;12572,2284;10921,1777;10794,127;16509,1650;20445,6092;21842,12437;19302,20814;10921,24875;2794,21194;0,12564;2921,3807;10921,0" o:connectangles="0,0,0,0,0,0,0,0,0,0,0,0,0,0,0,0,0,0,0,0,0,0,0"/>
                  </v:shape>
                  <v:shape id="Freeform: Shape 1531309643" o:spid="_x0000_s1503" style="position:absolute;left:56786;top:3328;width:244;height:243;visibility:visible;mso-wrap-style:square;v-text-anchor:top" coordsize="24381,2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" path="m11683,24240l3809,6092c2794,3934,2159,2538,1651,1904,1270,1523,635,1142,,1015l,127r12445,l12445,1015v-762,,-1270,127,-1651,381c10413,1777,10159,2158,10159,2665v,635,381,1777,1143,3427l15112,14849,18159,7234v889,-2157,1270,-3680,1270,-4569c19429,2158,19175,1777,18794,1396,18413,1015,17778,888,16763,888r,-888l24382,r,888c23620,888,22985,1269,22604,1777v-508,507,-1143,1777,-2159,3934l12699,23987r-1143,l11683,24240xe" fillcolor="black" stroked="f" strokeweight=".35244mm">
                    <v:stroke joinstyle="miter"/>
                    <v:path arrowok="t" o:connecttype="custom" o:connectlocs="11683,24240;3809,6092;1651,1904;0,1015;0,127;12445,127;12445,1015;10794,1396;10159,2665;11302,6092;15112,14849;18159,7234;19429,2665;18794,1396;16763,888;16763,0;24382,0;24382,888;22604,1777;20445,5711;12699,23987;11556,23987" o:connectangles="0,0,0,0,0,0,0,0,0,0,0,0,0,0,0,0,0,0,0,0,0,0"/>
                  </v:shape>
                  <v:shape id="Freeform: Shape 338229800" o:spid="_x0000_s1504" style="position:absolute;left:57020;top:3323;width:196;height:246;visibility:visible;mso-wrap-style:square;v-text-anchor:top" coordsize="19556,24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" path="m13461,9899v,-2665,-127,-4569,-508,-5457c12699,3427,12191,2665,11556,2158v-381,-254,-762,-508,-1397,-508c9270,1650,8635,2031,8000,2919,6985,4442,6477,6473,6477,9011r,888l13334,9899r127,xm19556,11549r-12826,c6857,14595,7746,17133,9143,18910v1143,1396,2540,2031,4191,2031c14350,20941,15239,20687,16001,20052v762,-507,1651,-1523,2666,-3046l19556,17514v-1270,2538,-2666,4442,-4191,5457c13842,23987,12064,24621,10032,24621v-3428,,-6095,-1269,-7873,-3934c762,18529,,15864,,12691,,8757,1016,5711,3175,3427,5334,1142,7746,,10540,v2413,,4445,1015,6223,2919c18540,4823,19429,7742,19556,11549e" fillcolor="black" stroked="f" strokeweight=".35244mm">
                    <v:stroke joinstyle="miter"/>
                    <v:path arrowok="t" o:connecttype="custom" o:connectlocs="13461,9899;12953,4442;11556,2158;10159,1650;8000,2919;6477,9011;6477,9899;13334,9899;19556,11549;6730,11549;9143,18910;13334,20941;16001,20052;18667,17006;19556,17514;15365,22971;10032,24621;2159,20687;0,12691;3175,3427;10540,0;16763,2919;19556,11549" o:connectangles="0,0,0,0,0,0,0,0,0,0,0,0,0,0,0,0,0,0,0,0,0,0,0"/>
                  </v:shape>
                  <v:shape id="Freeform: Shape 720806970" o:spid="_x0000_s1505" style="position:absolute;left:57233;top:3325;width:200;height:238;visibility:visible;mso-wrap-style:square;v-text-anchor:top" coordsize="19937,23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" path="m9397,635r,5330c10921,3554,12318,1904,13461,1142,14604,381,15747,,16890,v889,,1651,254,2158,888c19556,1396,19937,2284,19937,3300v,1142,-254,2030,-762,2538c18667,6473,18032,6726,17271,6726v-889,,-1651,-253,-2286,-888c14350,5330,13969,4950,13842,4950v-127,,-381,-127,-635,-127c12699,4823,12318,4950,11810,5330v-635,635,-1143,1396,-1524,2412c9778,9392,9524,11168,9524,13072r,6726c9524,20687,9524,21321,9778,21575v127,508,508,762,889,1015c11048,22844,11683,22971,12699,22971r,889l127,23860r,-889c1143,22971,1778,22590,2159,22210v381,-508,508,-1777,508,-3808l2667,5457v,-1269,,-2157,-254,-2538c2286,2411,2032,2158,1651,1904,1397,1650,762,1523,,1523l,635r9524,l9397,635xe" fillcolor="black" stroked="f" strokeweight=".35244mm">
                    <v:stroke joinstyle="miter"/>
                    <v:path arrowok="t" o:connecttype="custom" o:connectlocs="9397,635;9397,5965;13461,1142;16890,0;19048,888;19937,3300;19175,5838;17271,6726;14985,5838;13842,4950;13207,4823;11810,5330;10286,7742;9524,13072;9524,19798;9778,21575;10667,22590;12699,22971;12699,23860;127,23860;127,22971;2159,22210;2667,18402;2667,5457;2413,2919;1651,1904;0,1523;0,635;9524,635" o:connectangles="0,0,0,0,0,0,0,0,0,0,0,0,0,0,0,0,0,0,0,0,0,0,0,0,0,0,0,0,0"/>
                  </v:shape>
                  <v:shape id="Freeform: Shape 542189369" o:spid="_x0000_s1506" style="position:absolute;left:57447;top:3325;width:253;height:241;visibility:visible;mso-wrap-style:square;v-text-anchor:top" coordsize="25270,2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" path="m9524,635r,3045c10667,2411,11810,1396,12953,888,14096,254,15238,,16508,v1524,,2794,381,3810,1269c21334,2158,21969,3173,22350,4442v254,888,381,2792,381,5457l22731,19037v,1777,127,2919,508,3427c23620,22844,24255,23098,25271,23225r,888l13461,24113r,-888c14350,23098,14985,22717,15365,22083v254,-381,381,-1396,381,-3046l15746,8630v,-1904,,-3173,-253,-3680c15365,4442,15112,4061,14731,3807v-381,-253,-763,-380,-1144,-380c12191,3427,10794,4442,9651,6473r,12564c9651,20814,9778,21956,10159,22337v381,507,1016,761,1778,888l11937,24113r-11810,l127,23225v1016,,1651,-381,2032,-888c2413,21956,2540,20941,2540,19037r,-13199c2540,4061,2413,2919,2032,2538,1651,2158,1016,1777,,1650l,761r9524,l9524,635xe" fillcolor="black" stroked="f" strokeweight=".35244mm">
                    <v:stroke joinstyle="miter"/>
                    <v:path arrowok="t" o:connecttype="custom" o:connectlocs="9524,635;9524,3680;12953,888;16508,0;20318,1269;22350,4442;22731,9899;22731,19037;23239,22464;25271,23225;25271,24113;13461,24113;13461,23225;15365,22083;15746,19037;15746,8630;15493,4950;14731,3807;13587,3427;9651,6473;9651,19037;10159,22337;11937,23225;11937,24113;127,24113;127,23225;2159,22337;2540,19037;2540,5838;2032,2538;0,1650;0,761;9524,761" o:connectangles="0,0,0,0,0,0,0,0,0,0,0,0,0,0,0,0,0,0,0,0,0,0,0,0,0,0,0,0,0,0,0,0,0"/>
                  </v:shape>
                  <v:shape id="Freeform: Shape 1310605233" o:spid="_x0000_s1507" style="position:absolute;left:57717;top:3322;width:395;height:241;visibility:visible;mso-wrap-style:square;v-text-anchor:top" coordsize="39493,2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" path="m9651,888r,3046c10921,2538,12064,1523,13206,1015,14349,381,15492,127,16762,127v1524,,2794,381,3810,1015c21588,1777,22350,2919,22858,4315,24254,2792,25524,1777,26667,1015,27937,381,29207,,30477,v1651,,2921,381,3810,1142c35303,1904,35937,2792,36318,3934v381,1143,635,2919,635,5458l36953,18910v,1777,127,2919,508,3300c37842,22590,38477,22971,39493,23098r,889l27429,23987r,-889c28318,23098,29080,22590,29588,21956v254,-508,381,-1523,381,-3046l29969,8884v,-2031,,-3427,-254,-3934c29588,4442,29334,3934,28953,3680v-381,-253,-762,-380,-1270,-380c26921,3300,26286,3554,25524,4061v-762,508,-1523,1269,-2158,2285l23366,18910v,1650,127,2792,381,3173c24128,22717,24890,23098,25905,23098r,889l13842,23987r,-889c14476,23098,14985,22844,15365,22590v381,-253,635,-634,762,-1015c16254,21194,16381,20306,16381,18910r,-10026c16381,6726,16381,5457,16127,4950v-127,-508,-508,-889,-889,-1270c14857,3427,14476,3300,13968,3300v-634,,-1269,127,-1777,507c11429,4315,10540,5203,9651,6473r,12564c9651,20687,9778,21829,10159,22337v381,507,1016,761,2032,888l12191,24113r-12064,l127,23225v1016,,1651,-381,2032,-888c2412,21956,2540,20941,2540,19037r,-13199c2540,4061,2412,2919,2031,2538,1778,2158,1016,1777,,1650l,761r9524,l9651,888xe" fillcolor="black" stroked="f" strokeweight=".35244mm">
                    <v:stroke joinstyle="miter"/>
                    <v:path arrowok="t" o:connecttype="custom" o:connectlocs="9651,888;9651,3934;13206,1015;16762,127;20572,1142;22858,4315;26667,1015;30477,0;34287,1142;36318,3934;36953,9392;36953,18910;37461,22210;39493,23098;39493,23987;27429,23987;27429,23098;29588,21956;29969,18910;29969,8884;29715,4950;28953,3680;27683,3300;25524,4061;23366,6346;23366,18910;23747,22083;25905,23098;25905,23987;13842,23987;13842,23098;15365,22590;16127,21575;16381,18910;16381,8884;16127,4950;15238,3680;13968,3300;12191,3807;9651,6473;9651,19037;10159,22337;12191,23225;12191,24113;127,24113;127,23225;2159,22337;2540,19037;2540,5838;2031,2538;0,1650;0,761;9524,761" o:connectangles="0,0,0,0,0,0,0,0,0,0,0,0,0,0,0,0,0,0,0,0,0,0,0,0,0,0,0,0,0,0,0,0,0,0,0,0,0,0,0,0,0,0,0,0,0,0,0,0,0,0,0,0,0"/>
                  </v:shape>
                  <v:shape id="Freeform: Shape 1150866278" o:spid="_x0000_s1508" style="position:absolute;left:58125;top:3323;width:196;height:246;visibility:visible;mso-wrap-style:square;v-text-anchor:top" coordsize="19556,24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" path="m13334,9899v,-2665,-127,-4569,-508,-5457c12572,3427,12064,2665,11429,2158v-381,-254,-762,-508,-1397,-508c9143,1650,8508,2031,7873,2919,6857,4442,6349,6473,6349,9011r,888l13207,9899r127,xm19556,11549r-12826,c6857,14595,7746,17133,9143,18910v1143,1396,2540,2031,4191,2031c14350,20941,15238,20687,16000,20052v763,-507,1651,-1523,2667,-3046l19556,17514v-1270,2538,-2667,4442,-4191,5457c13842,23987,12064,24621,10032,24621v-3429,,-6095,-1269,-7873,-3934c762,18529,,15864,,12691,,8757,1016,5711,3175,3427,5333,1142,7746,,10540,v2413,,4445,1015,6223,2919c18540,4823,19429,7742,19556,11549e" fillcolor="black" stroked="f" strokeweight=".35244mm">
                    <v:stroke joinstyle="miter"/>
                    <v:path arrowok="t" o:connecttype="custom" o:connectlocs="13334,9899;12826,4442;11429,2158;10032,1650;7873,2919;6349,9011;6349,9899;13207,9899;19556,11549;6730,11549;9143,18910;13334,20941;16000,20052;18667,17006;19556,17514;15365,22971;10032,24621;2159,20687;0,12691;3175,3427;10540,0;16763,2919;19556,11549" o:connectangles="0,0,0,0,0,0,0,0,0,0,0,0,0,0,0,0,0,0,0,0,0,0,0"/>
                  </v:shape>
                  <v:shape id="Freeform: Shape 1500608862" o:spid="_x0000_s1509" style="position:absolute;left:58329;top:3325;width:253;height:241;visibility:visible;mso-wrap-style:square;v-text-anchor:top" coordsize="25270,2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" path="m9524,635r,3045c10667,2411,11810,1396,12953,888,14096,254,15239,,16509,v1523,,2793,381,3809,1269c21334,2158,21969,3173,22350,4442v254,888,381,2792,381,5457l22731,19037v,1777,127,2919,508,3427c23620,22844,24255,23098,25271,23225r,888l13461,24113r,-888c14350,23098,14985,22717,15366,22083v254,-381,381,-1396,381,-3046l15747,8630v,-1904,,-3173,-254,-3680c15366,4442,15112,4061,14731,3807v-381,-253,-762,-380,-1143,-380c12191,3427,10794,4442,9651,6473r,12564c9651,20814,9778,21956,10159,22337v381,507,1016,761,1778,888l11937,24113r-11810,l127,23225v1016,,1651,-381,2032,-888c2413,21956,2540,20941,2540,19037r,-13199c2540,4061,2413,2919,2032,2538,1651,2158,1016,1777,,1650l,761r9524,l9524,635xe" fillcolor="black" stroked="f" strokeweight=".35244mm">
                    <v:stroke joinstyle="miter"/>
                    <v:path arrowok="t" o:connecttype="custom" o:connectlocs="9524,635;9524,3680;12953,888;16509,0;20318,1269;22350,4442;22731,9899;22731,19037;23239,22464;25271,23225;25271,24113;13461,24113;13461,23225;15366,22083;15747,19037;15747,8630;15493,4950;14731,3807;13588,3427;9651,6473;9651,19037;10159,22337;11937,23225;11937,24113;127,24113;127,23225;2159,22337;2540,19037;2540,5838;2032,2538;0,1650;0,761;9524,761" o:connectangles="0,0,0,0,0,0,0,0,0,0,0,0,0,0,0,0,0,0,0,0,0,0,0,0,0,0,0,0,0,0,0,0,0"/>
                  </v:shape>
                  <v:shape id="Freeform: Shape 1929354850" o:spid="_x0000_s1510" style="position:absolute;left:58580;top:3245;width:157;height:322;visibility:visible;mso-wrap-style:square;v-text-anchor:top" coordsize="15746,3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" path="m10159,r,8503l15747,8503r,2412l10159,10915r,14468c10159,26779,10159,27540,10286,28048v,380,381,761,635,1015c11302,29317,11556,29444,11810,29444v1016,,2159,-889,3048,-2538l15620,27413v-1397,3173,-3556,4823,-6604,4823c7492,32236,6223,31855,5207,30967,4191,30078,3556,29190,3302,28175v-127,-635,-254,-2031,-254,-4569l3048,11041,,11041r,-888c2032,8630,3937,7107,5334,5457,6857,3807,8127,2031,9270,r889,xe" fillcolor="black" stroked="f" strokeweight=".35244mm">
                    <v:stroke joinstyle="miter"/>
                    <v:path arrowok="t" o:connecttype="custom" o:connectlocs="10159,0;10159,8503;15747,8503;15747,10915;10159,10915;10159,25383;10286,28048;10921,29063;11810,29444;14858,26906;15620,27413;9016,32236;5207,30967;3302,28175;3048,23606;3048,11041;0,11041;0,10153;5334,5457;9270,0;10159,0" o:connectangles="0,0,0,0,0,0,0,0,0,0,0,0,0,0,0,0,0,0,0,0,0"/>
                  </v:shape>
                  <v:shape id="Freeform: Shape 1950690706" o:spid="_x0000_s1511" style="position:absolute;left:55910;top:2621;width:7;height:7;visibility:visible;mso-wrap-style:square;v-text-anchor:top" coordsize="634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" path="m635,c635,,254,508,,635e" fillcolor="black" stroked="f" strokeweight=".35244mm">
                    <v:stroke joinstyle="miter"/>
                    <v:path arrowok="t" o:connecttype="custom" o:connectlocs="635,0;0,635" o:connectangles="0,0"/>
                  </v:shape>
                  <v:shape id="Freeform: Shape 648435179" o:spid="_x0000_s1512" style="position:absolute;left:55962;top:2138;width:26;height:25;visibility:visible;mso-wrap-style:square;v-text-anchor:top" coordsize="2539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" path="m1270,2538v635,,1270,-507,1270,-1269c2540,508,2032,,1270,,508,,,508,,1269v,762,508,1269,1270,1269e" fillcolor="black" stroked="f" strokeweight=".35244mm">
                    <v:stroke joinstyle="miter"/>
                    <v:path arrowok="t" o:connecttype="custom" o:connectlocs="1270,2538;2540,1269;1270,0;0,1269;1270,2538" o:connectangles="0,0,0,0,0"/>
                  </v:shape>
                  <v:shape id="Freeform: Shape 1689409426" o:spid="_x0000_s1513" style="position:absolute;left:56102;top:1647;width:441;height:538;visibility:visible;mso-wrap-style:square;v-text-anchor:top" coordsize="44064,53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" path="m42795,24875r-13461,l29334,1269r13461,l42795,24875xm42795,36043v-254,2539,-1143,4696,-2921,5838l29334,48227r,-22210l42795,26017r,10026xm28191,24875r-12445,l15746,1269r12445,l28191,24875xm28191,48988r-4825,2919l23366,51907v,,-762,381,-1270,381c21588,52288,21207,52161,20826,51780l16000,48861r,-22844l28445,26017r,22844l28191,48988xm10794,16245r3810,l14604,24875r-3810,l10794,16245xm14604,48227l4063,41881c2286,40739,1397,38582,1143,36043r,-10026l14604,26017r,22210xm5841,10280r-4571,l1270,1142r4571,l5841,10280xm6984,4696r508,-635l7111,3427r762,c7873,3427,8254,2792,8254,2792r381,762l9397,3554v,,-381,507,-381,507l9524,4696r-635,l8889,5584,8254,5077r-635,507l7619,4823r-762,l6984,4696xm10286,14214v,,-381,-254,-508,-254c9397,13960,9143,14595,8889,14722v-254,,-381,,-381,-254c8508,14214,9016,14087,9270,13833v-2921,,-2921,1270,-3302,1270c5206,15103,6603,13707,6984,13326v-635,,-889,-762,-1524,-1142c5714,11803,5968,11930,6349,12184v,-254,254,-635,889,-635c8508,11549,8127,12818,8381,12818v254,,,-1269,889,-1269c10540,11549,12191,14849,10667,14849v-635,,-127,-508,-127,-508m7238,21068r762,c8000,21068,8381,20433,8381,20433r381,761l9524,21194v,,-381,508,-381,508l9651,22210r-635,l9016,23098r-635,-508l7746,23098r,-761l6984,22337v,,508,-762,508,-762l7111,20941r127,127xm2031,12311r763,c2794,12311,3175,11676,3175,11676r381,761l4318,12437v,,-381,508,-381,508l4444,13580r-635,l3809,14468r-634,-508l2540,14468r,-761l1778,13707v,,508,-762,508,-762l1905,12311r126,xm1143,16245r4571,l5714,24875r-4571,l1143,16245xm11810,13453r508,-635l11937,12184r762,c12699,12184,13080,11549,13080,11549r381,762l14223,12311v,,-381,507,-381,507l14349,13453r-762,l13587,14341r-634,-508l12318,14341r,-761l11556,13580r254,-127xm14604,10280r-3810,l10794,1142r3810,l14604,10280xm44065,r,c44065,,,,,l,c,,,,,l,35536v,3426,1524,6472,3556,7361l20445,53050v,,889,761,1524,761c22477,53811,22985,53557,23366,53303l40636,43023v2032,-888,3429,-3934,3429,-7360l44065,127v,,,,,l44065,xe" fillcolor="black" stroked="f" strokeweight=".35244mm">
                    <v:stroke joinstyle="miter"/>
                    <v:path arrowok="t" o:connecttype="custom" o:connectlocs="42795,24875;29334,24875;29334,1269;42795,1269;42795,24875;42795,36043;39874,41881;29334,48227;29334,26017;42795,26017;42795,36043;28191,24875;15746,24875;15746,1269;28191,1269;28191,24875;28191,48988;23366,51907;23366,51907;22096,52288;20826,51780;16000,48861;16000,26017;28445,26017;28445,48861;10794,16245;14604,16245;14604,24875;10794,24875;10794,16245;14604,48227;4063,41881;1143,36043;1143,26017;14604,26017;14604,48227;5841,10280;1270,10280;1270,1142;5841,1142;5841,10280;6984,4696;7492,4061;7111,3427;7873,3427;8254,2792;8635,3554;9397,3554;9016,4061;9524,4696;8889,4696;8889,5584;8254,5077;7619,5584;7619,4823;6857,4823;10286,14214;9778,13960;8889,14722;8508,14468;9270,13833;5968,15103;6984,13326;5460,12184;6349,12184;7238,11549;8381,12818;9270,11549;10667,14849;10540,14341;7238,21068;8000,21068;8381,20433;8762,21194;9524,21194;9143,21702;9651,22210;9016,22210;9016,23098;8381,22590;7746,23098;7746,22337;6984,22337;7492,21575;7111,20941;2031,12311;2794,12311;3175,11676;3556,12437;4318,12437;3937,12945;4444,13580;3809,13580;3809,14468;3175,13960;2540,14468;2540,13707;1778,13707;2286,12945;1905,12311;1143,16245;5714,16245;5714,24875;1143,24875;1143,16245;11810,13453;12318,12818;11937,12184;12699,12184;13080,11549;13461,12311;14223,12311;13842,12818;14349,13453;13587,13453;13587,14341;12953,13833;12318,14341;12318,13580;11556,13580;14604,10280;10794,10280;10794,1142;14604,1142;14604,10280;44065,0;44065,0;0,0;0,0;0,0;0,35536;3556,42897;20445,53050;21969,53811;23366,53303;40636,43023;44065,35663;44065,127;44065,1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336038655" o:spid="_x0000_s1514" style="position:absolute;left:56122;top:1920;width:121;height:153;visibility:visible;mso-wrap-style:square;v-text-anchor:top" coordsize="12091,15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" path="m11937,6980v,,-1651,508,-1270,508c10667,6980,11556,6092,12064,5711v,-508,-762,,-1524,381c13080,2538,11429,3934,10032,4188v2286,-2411,1651,-2411,,-1650c11302,1523,11556,254,11429,,10159,1650,9143,1396,9143,2919v,1015,-381,2665,-888,3173c7619,6853,8127,3427,6349,3427v-507,,-1904,,-2285,634c4445,4061,4953,4950,4953,5330v,381,254,1396,-254,1396c4191,6726,3429,5457,3429,4950v,-508,,-381,,-1270c3429,2284,1143,254,127,254v,1015,1270,1269,1270,2538c889,2792,127,1777,127,2411v,635,889,762,889,1269c1016,4188,127,3427,127,4061v,508,508,381,635,1016c381,5077,,5077,,5203v,127,,381,381,508c254,5838,127,6092,127,6980v,2792,1778,4061,3048,4061c4064,11041,3937,10407,4064,10026v,508,508,-254,508,635c4572,11549,3683,11168,3683,11930v,1015,1397,,1397,1142c5080,14468,4953,14341,4953,14849v,381,1524,-508,1396,-635c6730,14341,6730,15356,7366,15356v380,,508,-1142,889,-1142c8000,14214,9524,15230,9524,14722v,-1269,-508,-762,-508,-1650c9016,12184,10794,12437,10540,11930v-254,-381,-381,-127,-635,-762c9905,11168,8508,9138,10159,10280v1778,1142,2032,-2792,1905,-2919e" fillcolor="black" stroked="f" strokeweight=".35244mm">
                    <v:stroke joinstyle="miter"/>
                    <v:path arrowok="t" o:connecttype="custom" o:connectlocs="11937,6980;10667,7488;12064,5711;10540,6092;10032,4188;10032,2538;11429,0;9143,2919;8255,6092;6349,3427;4064,4061;4953,5330;4699,6726;3429,4950;3429,3680;127,254;1397,2792;127,2411;1016,3680;127,4061;762,5077;0,5203;381,5711;127,6980;3175,11041;4064,10026;4572,10661;3683,11930;5080,13072;4953,14849;6349,14214;7366,15356;8255,14214;9524,14722;9016,13072;10540,11930;9905,11168;10159,10280;12064,7361" o:connectangles="0,0,0,0,0,0,0,0,0,0,0,0,0,0,0,0,0,0,0,0,0,0,0,0,0,0,0,0,0,0,0,0,0,0,0,0,0,0,0"/>
                  </v:shape>
                  <v:shape id="Freeform: Shape 1136452872" o:spid="_x0000_s1515" style="position:absolute;left:56698;top:2057;width:28;height:25;visibility:visible;mso-wrap-style:square;v-text-anchor:top" coordsize="2793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" path="m1397,2538v762,,1397,-507,1397,-1269c2794,508,2159,,1397,,635,,,635,,1269v,635,635,1269,1397,1269e" fillcolor="black" stroked="f" strokeweight=".35244mm">
                    <v:stroke joinstyle="miter"/>
                    <v:path arrowok="t" o:connecttype="custom" o:connectlocs="1397,2538;2794,1269;1397,0;0,1269;1397,2538" o:connectangles="0,0,0,0,0"/>
                  </v:shape>
                  <v:shape id="Freeform: Shape 1134024107" o:spid="_x0000_s1516" style="position:absolute;left:56639;top:2091;width:28;height:25;visibility:visible;mso-wrap-style:square;v-text-anchor:top" coordsize="2793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" path="m1397,2538v762,,1397,-507,1397,-1269c2794,508,2159,,1397,,635,,,635,,1269v,635,635,1269,1397,1269e" fillcolor="black" stroked="f" strokeweight=".35244mm">
                    <v:stroke joinstyle="miter"/>
                    <v:path arrowok="t" o:connecttype="custom" o:connectlocs="1397,2538;2794,1269;1397,0;0,1269;1397,2538" o:connectangles="0,0,0,0,0"/>
                  </v:shape>
                  <v:shape id="Freeform: Shape 1632015062" o:spid="_x0000_s1517" style="position:absolute;left:55942;top:2172;width:28;height:26;visibility:visible;mso-wrap-style:square;v-text-anchor:top" coordsize="2793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" path="m1397,2538v762,,1397,-507,1397,-1269c2794,508,2159,,1397,,635,,,635,,1269v,635,635,1269,1397,1269e" fillcolor="black" stroked="f" strokeweight=".35244mm">
                    <v:stroke joinstyle="miter"/>
                    <v:path arrowok="t" o:connecttype="custom" o:connectlocs="1397,2538;2794,1269;1397,0;0,1269;1397,2538" o:connectangles="0,0,0,0,0"/>
                  </v:shape>
                  <v:shape id="Freeform: Shape 1287718863" o:spid="_x0000_s1518" style="position:absolute;left:55986;top:2176;width:28;height:25;visibility:visible;mso-wrap-style:square;v-text-anchor:top" coordsize="2793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" path="m1397,2538v762,,1397,-507,1397,-1269c2794,508,2159,,1397,,635,,,635,,1269v,635,635,1269,1397,1269e" fillcolor="black" stroked="f" strokeweight=".35244mm">
                    <v:stroke joinstyle="miter"/>
                    <v:path arrowok="t" o:connecttype="custom" o:connectlocs="1397,2538;2794,1269;1397,0;0,1269;1397,2538" o:connectangles="0,0,0,0,0"/>
                  </v:shape>
                  <v:shape id="Freeform: Shape 387824424" o:spid="_x0000_s1519" style="position:absolute;left:57238;top:1574;width:38;height:116;visibility:visible;mso-wrap-style:square;v-text-anchor:top" coordsize="3865,11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" path="m1872,1904v2159,2538,2667,6726,1016,9645c1999,11549,2126,10407,1999,9772,475,6853,-795,3300,602,v1016,127,635,1396,1143,1904e" fillcolor="black" stroked="f" strokeweight=".35244mm">
                    <v:stroke joinstyle="miter"/>
                    <v:path arrowok="t" o:connecttype="custom" o:connectlocs="1872,1904;2888,11549;1999,9772;602,0;1745,1904" o:connectangles="0,0,0,0,0"/>
                  </v:shape>
                  <v:shape id="Freeform: Shape 352343459" o:spid="_x0000_s1520" style="position:absolute;left:55385;top:1590;width:30;height:100;visibility:visible;mso-wrap-style:square;v-text-anchor:top" coordsize="3047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" path="m3048,3764v-508,1904,-508,4442,,6092c2667,10236,2794,9475,2413,9602,-635,7444,762,3129,,210,127,-44,508,-44,762,83,2159,972,2794,2368,3048,3891e" fillcolor="black" stroked="f" strokeweight=".35244mm">
                    <v:stroke joinstyle="miter"/>
                    <v:path arrowok="t" o:connecttype="custom" o:connectlocs="3048,3764;3048,9856;2413,9602;0,210;762,83;3048,3891" o:connectangles="0,0,0,0,0,0"/>
                  </v:shape>
                  <v:shape id="Freeform: Shape 738235522" o:spid="_x0000_s1521" style="position:absolute;left:57293;top:1623;width:31;height:29;visibility:visible;mso-wrap-style:square;v-text-anchor:top" coordsize="3138,2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" path="m2988,761v508,889,-381,1650,-1016,2158c1337,3046,575,2665,67,2031,-187,1142,321,381,956,v762,,1524,,2032,761e" fillcolor="black" stroked="f" strokeweight=".35244mm">
                    <v:stroke joinstyle="miter"/>
                    <v:path arrowok="t" o:connecttype="custom" o:connectlocs="2988,761;1972,2919;67,2031;956,0;2988,761" o:connectangles="0,0,0,0,0"/>
                  </v:shape>
                  <v:shape id="Freeform: Shape 1554499031" o:spid="_x0000_s1522" style="position:absolute;left:55340;top:1654;width:28;height:27;visibility:visible;mso-wrap-style:square;v-text-anchor:top" coordsize="2833,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" path="m2834,1015c2707,1777,2452,2411,1818,2665v-508,,-1143,,-1397,-381c-87,1904,-87,1142,167,635,421,127,1056,,1564,v507,254,1143,381,1270,1015e" fillcolor="black" stroked="f" strokeweight=".35244mm">
                    <v:stroke joinstyle="miter"/>
                    <v:path arrowok="t" o:connecttype="custom" o:connectlocs="2834,1015;1818,2665;421,2284;167,635;1564,0;2834,1015" o:connectangles="0,0,0,0,0,0"/>
                  </v:shape>
                  <v:shape id="Freeform: Shape 827459422" o:spid="_x0000_s1523" style="position:absolute;left:57322;top:1670;width:30;height:28;visibility:visible;mso-wrap-style:square;v-text-anchor:top" coordsize="2977,2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" path="m2921,761v,,127,762,,1270c2413,2665,1651,3046,889,2665,381,2411,127,1777,,1396,127,761,762,254,1270,v635,,1143,381,1651,761e" fillcolor="black" stroked="f" strokeweight=".35244mm">
                    <v:stroke joinstyle="miter"/>
                    <v:path arrowok="t" o:connecttype="custom" o:connectlocs="2921,761;2921,2031;889,2665;0,1396;1270,0;2921,761" o:connectangles="0,0,0,0,0,0"/>
                  </v:shape>
                  <v:shape id="Freeform: Shape 996728749" o:spid="_x0000_s1524" style="position:absolute;left:57282;top:1674;width:27;height:28;visibility:visible;mso-wrap-style:square;v-text-anchor:top" coordsize="2723,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" path="m2667,414v,,127,1143,,1523c2286,2318,1778,2953,1016,2699,635,2318,127,2318,,1811,,1049,254,288,1016,34,1651,-93,2032,161,2540,414e" fillcolor="black" stroked="f" strokeweight=".35244mm">
                    <v:stroke joinstyle="miter"/>
                    <v:path arrowok="t" o:connecttype="custom" o:connectlocs="2667,414;2667,1937;1016,2699;0,1811;1016,34;2540,414" o:connectangles="0,0,0,0,0,0"/>
                  </v:shape>
                  <v:shape id="Freeform: Shape 186851622" o:spid="_x0000_s1525" style="position:absolute;left:57226;top:1681;width:27;height:31;visibility:visible;mso-wrap-style:square;v-text-anchor:top" coordsize="2667,3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" path="m2667,888v,889,,1904,-889,2158c889,3300,254,2538,,1904,,1142,381,381,1143,v635,,1143,381,1524,888e" fillcolor="black" stroked="f" strokeweight=".35244mm">
                    <v:stroke joinstyle="miter"/>
                    <v:path arrowok="t" o:connecttype="custom" o:connectlocs="2667,888;1778,3046;0,1904;1143,0;2667,888" o:connectangles="0,0,0,0,0"/>
                  </v:shape>
                  <v:shape id="Freeform: Shape 1574955584" o:spid="_x0000_s1526" style="position:absolute;left:55425;top:1683;width:27;height:27;visibility:visible;mso-wrap-style:square;v-text-anchor:top" coordsize="2784,2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" path="m2734,1105v254,762,-508,1269,-1016,1650c1210,2882,448,2501,194,1867,-314,1359,321,851,448,344,1210,-418,2353,217,2734,978e" fillcolor="black" stroked="f" strokeweight=".35244mm">
                    <v:stroke joinstyle="miter"/>
                    <v:path arrowok="t" o:connecttype="custom" o:connectlocs="2734,1105;1718,2755;194,1867;448,344;2734,978" o:connectangles="0,0,0,0,0"/>
                  </v:shape>
                  <v:shape id="Freeform: Shape 610792713" o:spid="_x0000_s1527" style="position:absolute;left:55379;top:1686;width:26;height:26;visibility:visible;mso-wrap-style:square;v-text-anchor:top" coordsize="2562,2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" path="m2562,1066v,,-254,1269,-889,1523c1038,2843,404,2335,149,1827,-232,1066,149,304,911,50v889,-253,1397,508,1651,1016e" fillcolor="black" stroked="f" strokeweight=".35244mm">
                    <v:stroke joinstyle="miter"/>
                    <v:path arrowok="t" o:connecttype="custom" o:connectlocs="2562,1066;1673,2589;149,1827;911,50;2562,1066" o:connectangles="0,0,0,0,0"/>
                  </v:shape>
                  <v:shape id="Freeform: Shape 643072207" o:spid="_x0000_s1528" style="position:absolute;left:57047;top:1689;width:34;height:110;visibility:visible;mso-wrap-style:square;v-text-anchor:top" coordsize="3433,1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" path="m1910,939v762,1650,1397,3554,1524,5584c3179,8046,3687,9950,2545,10965,1529,10585,1402,9315,640,8554,-757,5889,513,2716,894,51v635,-254,635,507,889,888e" fillcolor="black" stroked="f" strokeweight=".35244mm">
                    <v:stroke joinstyle="miter"/>
                    <v:path arrowok="t" o:connecttype="custom" o:connectlocs="1910,939;3434,6523;2545,10965;640,8554;894,51;1783,939" o:connectangles="0,0,0,0,0,0"/>
                  </v:shape>
                  <v:shape id="Freeform: Shape 1494428442" o:spid="_x0000_s1529" style="position:absolute;left:55340;top:1699;width:30;height:29;visibility:visible;mso-wrap-style:square;v-text-anchor:top" coordsize="2970,2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" path="m2920,1015v255,889,-508,1396,-1015,1904c1016,3173,381,2411,,1904,,1142,381,381,1016,v762,,1524,254,1904,1015e" fillcolor="black" stroked="f" strokeweight=".35244mm">
                    <v:stroke joinstyle="miter"/>
                    <v:path arrowok="t" o:connecttype="custom" o:connectlocs="2920,1015;1905,2919;0,1904;1016,0;2920,1015" o:connectangles="0,0,0,0,0"/>
                  </v:shape>
                  <v:shape id="Freeform: Shape 2095642217" o:spid="_x0000_s1530" style="position:absolute;left:57155;top:1701;width:41;height:108;visibility:visible;mso-wrap-style:square;v-text-anchor:top" coordsize="4119,1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" path="m3302,2947v1016,2284,1016,4949,381,7488l3175,10815c2032,8658,508,6754,,4597,,2947,254,1551,889,155v508,-381,889,,1143,507c2032,1551,2540,2566,3302,2947e" fillcolor="black" stroked="f" strokeweight=".35244mm">
                    <v:stroke joinstyle="miter"/>
                    <v:path arrowok="t" o:connecttype="custom" o:connectlocs="3302,2947;3683,10435;3175,10815;0,4597;889,155;2032,662;3302,2947" o:connectangles="0,0,0,0,0,0,0"/>
                  </v:shape>
                  <v:shape id="Freeform: Shape 1857821947" o:spid="_x0000_s1531" style="position:absolute;left:57254;top:1706;width:30;height:30;visibility:visible;mso-wrap-style:square;v-text-anchor:top" coordsize="2987,2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" path="m2988,1054v,762,-381,1650,-1143,1904c1082,3085,321,2958,67,2070,-187,1308,321,547,956,166v889,-508,1651,254,2032,888e" fillcolor="black" stroked="f" strokeweight=".35244mm">
                    <v:stroke joinstyle="miter"/>
                    <v:path arrowok="t" o:connecttype="custom" o:connectlocs="2988,1054;1845,2958;67,2070;956,166;2988,1054" o:connectangles="0,0,0,0,0"/>
                  </v:shape>
                  <v:shape id="Freeform: Shape 91654376" o:spid="_x0000_s1532" style="position:absolute;left:55376;top:1727;width:30;height:31;visibility:visible;mso-wrap-style:square;v-text-anchor:top" coordsize="3034,3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" path="m3034,1396v,,-508,1269,-1143,1523c1256,3427,748,2665,240,2411,-13,1777,-141,1269,240,635,494,127,1002,127,1510,v635,381,1397,761,1524,1523e" fillcolor="black" stroked="f" strokeweight=".35244mm">
                    <v:stroke joinstyle="miter"/>
                    <v:path arrowok="t" o:connecttype="custom" o:connectlocs="3034,1396;1891,2919;240,2411;240,635;1510,0;3034,1523" o:connectangles="0,0,0,0,0,0"/>
                  </v:shape>
                  <v:shape id="Freeform: Shape 1669298025" o:spid="_x0000_s1533" style="position:absolute;left:55414;top:1725;width:27;height:28;visibility:visible;mso-wrap-style:square;v-text-anchor:top" coordsize="2741,2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" path="m2691,1199v254,762,-508,1142,-889,1523c913,2976,405,2341,24,1834,-103,1072,278,564,913,57v889,-254,1397,381,1778,1142e" fillcolor="black" stroked="f" strokeweight=".35244mm">
                    <v:stroke joinstyle="miter"/>
                    <v:path arrowok="t" o:connecttype="custom" o:connectlocs="2691,1199;1802,2722;24,1834;913,57;2691,1199" o:connectangles="0,0,0,0,0"/>
                  </v:shape>
                  <v:shape id="Freeform: Shape 2043644363" o:spid="_x0000_s1534" style="position:absolute;left:57222;top:1734;width:84;height:84;visibility:visible;mso-wrap-style:square;v-text-anchor:top" coordsize="8389,8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" path="m8389,v,1015,-1651,2031,-1777,3046c5723,5203,3945,6726,1786,7361,1278,7742,770,8249,8,8376,-119,6853,1278,5457,2040,4061,3691,1904,5850,635,8263,e" fillcolor="black" stroked="f" strokeweight=".35244mm">
                    <v:stroke joinstyle="miter"/>
                    <v:path arrowok="t" o:connecttype="custom" o:connectlocs="8389,0;6612,3046;1786,7361;8,8376;2040,4061;8263,0" o:connectangles="0,0,0,0,0,0"/>
                  </v:shape>
                  <v:shape id="Freeform: Shape 1129716347" o:spid="_x0000_s1535" style="position:absolute;left:55336;top:1739;width:87;height:73;visibility:visible;mso-wrap-style:square;v-text-anchor:top" coordsize="8635,7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" path="m5460,2849c6603,4118,7238,5387,8635,6529v,254,-127,762,-508,762c4318,7037,1778,3229,,437,254,-451,1270,310,1778,184,3048,1199,4571,1453,5587,2849e" fillcolor="black" stroked="f" strokeweight=".35244mm">
                    <v:stroke joinstyle="miter"/>
                    <v:path arrowok="t" o:connecttype="custom" o:connectlocs="5460,2849;8635,6529;8127,7291;0,437;1778,184;5587,2849" o:connectangles="0,0,0,0,0,0"/>
                  </v:shape>
                  <v:shape id="Freeform: Shape 4610586" o:spid="_x0000_s1536" style="position:absolute;left:57241;top:1779;width:75;height:91;visibility:visible;mso-wrap-style:square;v-text-anchor:top" coordsize="7492,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" path="m7492,c7365,3300,5714,6726,2667,8376,1778,8630,889,9518,,9011,1651,5711,4063,2919,6730,r635,l7492,xe" fillcolor="black" stroked="f" strokeweight=".35244mm">
                    <v:stroke joinstyle="miter"/>
                    <v:path arrowok="t" o:connecttype="custom" o:connectlocs="7492,0;2667,8376;0,9011;6730,0;7365,0" o:connectangles="0,0,0,0,0"/>
                  </v:shape>
                  <v:shape id="Freeform: Shape 949831640" o:spid="_x0000_s1537" style="position:absolute;left:57138;top:1791;width:31;height:32;visibility:visible;mso-wrap-style:square;v-text-anchor:top" coordsize="3104,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" path="m3048,888c3302,2031,2667,2792,1778,3173,889,3173,381,2538,,1904,,1142,381,381,1016,254,1270,,1651,,1905,v508,127,762,508,1143,888e" fillcolor="black" stroked="f" strokeweight=".35244mm">
                    <v:stroke joinstyle="miter"/>
                    <v:path arrowok="t" o:connecttype="custom" o:connectlocs="3048,888;1778,3173;0,1904;1016,254;1905,0;3048,888" o:connectangles="0,0,0,0,0,0"/>
                  </v:shape>
                  <v:shape id="Freeform: Shape 222424741" o:spid="_x0000_s1538" style="position:absolute;left:55285;top:1798;width:106;height:50;visibility:visible;mso-wrap-style:square;v-text-anchor:top" coordsize="1054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" path="m6349,1029v1397,1016,2794,2412,4191,3681c9524,5471,8255,4710,7111,4710,4445,3821,2667,1537,,776,,-113,1143,268,1651,14,3302,-113,4699,649,6349,1029e" fillcolor="black" stroked="f" strokeweight=".35244mm">
                    <v:stroke joinstyle="miter"/>
                    <v:path arrowok="t" o:connecttype="custom" o:connectlocs="6349,1029;10540,4710;7111,4710;0,776;1651,14;6349,1029" o:connectangles="0,0,0,0,0,0"/>
                  </v:shape>
                  <v:shape id="Freeform: Shape 352742001" o:spid="_x0000_s1539" style="position:absolute;left:55185;top:1304;width:1064;height:995;visibility:visible;mso-wrap-style:square;v-text-anchor:top" coordsize="106401,99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" path="m98656,27471v-4318,-1650,-7112,2792,-11556,2284c86592,30009,86719,30644,86465,31025v-254,253,-635,,-889,c85322,29121,84687,27471,84433,25694v-508,-761,-254,-1904,-635,-2665c81385,16303,89766,21379,91544,17445v1397,-3427,-2793,-3808,-4190,-6219l87354,10211c86084,8942,84814,8561,84052,6911v508,-1904,762,-4061,254,-5965c84306,439,83925,-196,83290,58,81767,2088,80750,3738,79354,5642,77957,4500,76433,3231,74782,2215,73639,2088,72496,946,71226,1327v-254,508,,888,254,1142c71480,5515,73131,7926,75290,10084r254,1142c74147,14399,74528,18079,74147,21506,70718,30390,65004,38893,57512,44985v-4445,4950,-9651,9772,-10286,16499c46972,62626,47352,63895,46591,64656v-2540,-888,-5080,-2157,-7112,-3807c35924,58438,30844,58691,28558,54250v-889,-1777,254,-3554,1143,-4823c32368,46889,31987,42574,30590,39528v-381,,-381,253,-635,380c29701,44477,26146,47650,27542,52727v255,1396,1143,2411,1524,3807c28558,56407,27797,56407,27288,56153v-1650,-254,-3428,-888,-5206,-761c18526,57042,13701,55011,10907,58311v-508,,-1143,127,-889,888c11669,59199,13320,59707,14971,59580v2666,508,4444,-1777,6349,-2792l21828,56788v762,-762,2032,-254,3048,-508c29701,56788,33511,59199,37447,61610r,254c35924,62499,34146,63007,32622,63895v-1778,1269,-3810,3046,-4318,5203c27034,71002,28685,72779,29447,74302v,761,127,1777,889,2030c32749,73667,30463,70494,30844,67448v635,-2284,2794,-3426,4952,-4061c40241,61484,43289,65037,46845,67068v,3553,381,6980,-382,10407c45321,77855,44051,78109,42908,77982v-6095,508,-10794,3808,-16255,5711c24241,84582,21320,84455,18780,85343v1905,508,3937,-127,5969,-254c32241,83947,38083,78236,46210,79251r,254c45448,81409,44178,83059,42781,84582v-254,-889,-254,-1523,-1016,-2031c41130,82297,40495,82551,39987,83186v-254,380,-254,888,,1142c40368,84962,41003,85216,41638,85470v-127,635,-1016,1015,-1397,1650c38083,90800,33765,89277,31098,91816v-381,507,-1778,888,-1143,1650c32876,93719,35670,92958,37828,91435v2794,-3173,5842,-6219,8635,-9265c46972,84582,46210,87247,44813,89151v-635,-381,-1270,-889,-2032,-1143c42019,88135,41511,88897,41384,89531v254,508,635,1143,1143,1523c39860,92958,36558,93085,33638,93973v-5588,762,-11048,1142,-16763,1269c14209,95115,11161,96004,8621,95242,5700,95750,2526,94862,113,96512v-254,380,,761,,1142c3668,99938,8494,98161,12431,98796r30350,c45067,98796,47226,98669,49003,97654v3937,-2285,6096,-6219,8128,-10280c57893,85978,58400,84328,58781,82678v763,-2665,3175,-4442,5715,-4696c64877,82043,64115,86105,63226,89785v-508,2538,-2032,4823,-1016,7488c62464,98542,63734,98542,64750,98669v9270,-127,18540,-508,28445,127c94973,99050,96497,99684,98402,99557v127,-253,762,-253,508,-761c98656,97908,98021,96892,97005,96638v-127,-507,-889,-253,-1016,-634c91036,93212,85195,94735,79354,94735v-3048,254,-5969,888,-8509,-889c69703,92450,70592,88008,70592,88008v,-1776,4190,-13960,4825,-14975c75544,71890,76052,70748,75925,69479v635,-1523,508,-3553,508,-5330c76687,61610,77957,59326,78846,56915v508,-1142,889,-2412,1270,-3554c80623,51838,80750,50442,81639,49300v2540,1523,4953,1523,6223,4315l88878,60088v,,254,1142,888,761c91798,59580,91164,56534,91164,54630v508,-2411,-1270,-3553,-1905,-5711c88751,48538,87862,46635,87862,46635v-254,-1650,-4064,-2919,-3175,-4950c85195,39908,85576,38259,87354,37243v254,127,381,381,381,508l88624,37116r,-6472c91164,30644,94973,30898,97513,30898v762,253,1270,761,2032,888l100180,30898r6222,-1270c103735,29882,102211,26836,99672,26836e" fillcolor="black" stroked="f" strokeweight=".35244mm">
                    <v:stroke joinstyle="miter"/>
                    <v:path arrowok="t" o:connecttype="custom" o:connectlocs="98656,27471;87100,29755;86465,31025;85576,31025;84433,25694;83798,23029;91544,17445;87354,11226;87354,10211;84052,6911;84306,946;83290,58;79354,5642;74782,2215;71226,1327;71480,2469;75290,10084;75544,11226;74147,21506;57512,44985;47226,61484;46591,64656;39479,60849;28558,54250;29701,49427;30590,39528;29955,39908;27542,52727;29066,56534;27288,56153;22082,55392;10907,58311;10018,59199;14971,59580;21320,56788;21828,56788;24876,56280;37447,61610;37447,61864;32622,63895;28304,69098;29447,74302;30336,76332;30844,67448;35796,63387;46845,67068;46463,77475;42908,77982;26653,83693;18780,85343;24749,85089;46210,79251;46210,79505;42781,84582;41765,82551;39987,83186;39987,84328;41638,85470;40241,87120;31098,91816;29955,93466;37828,91435;46463,82170;44813,89151;42781,88008;41384,89531;42527,91054;33638,93973;16875,95242;8621,95242;113,96512;113,97654;12431,98796;42781,98796;49003,97654;57131,87374;58781,82678;64496,77982;63226,89785;62210,97273;64750,98669;93195,98796;98402,99557;98910,98796;97005,96638;95989,96004;79354,94735;70845,93846;70592,88008;75417,73033;75925,69479;76433,64149;78846,56915;80116,53361;81639,49300;87862,53615;88878,60088;89766,60849;91164,54630;89259,48919;87862,46635;84687,41685;87354,37243;87735,37751;88624,37116;88624,30644;97513,30898;99545,31786;100180,30898;106402,29628;99672,26836" o:connectangles="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70181037" o:spid="_x0000_s1540" style="position:absolute;left:56240;top:1606;width:6;height:127;visibility:visible;mso-wrap-style:square;v-text-anchor:top" coordsize="507,1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" path="m,c,,381,,508,l,xe" fillcolor="black" stroked="f" strokeweight=".35244mm">
                    <v:stroke joinstyle="miter"/>
                    <v:path arrowok="t" o:connecttype="custom" o:connectlocs="0,0;508,0;0,0" o:connectangles="0,0,0"/>
                  </v:shape>
                  <v:shape id="Freeform: Shape 1792111504" o:spid="_x0000_s1541" style="position:absolute;left:55544;top:1813;width:27;height:27;visibility:visible;mso-wrap-style:square;v-text-anchor:top" coordsize="2716,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" path="m2590,888v,889,-508,1523,-1143,1777c812,2411,304,2411,50,1777,-204,888,558,254,1193,v635,127,1397,254,1524,888e" fillcolor="black" stroked="f" strokeweight=".35244mm">
                    <v:stroke joinstyle="miter"/>
                    <v:path arrowok="t" o:connecttype="custom" o:connectlocs="2590,888;1447,2665;50,1777;1193,0;2717,888" o:connectangles="0,0,0,0,0"/>
                  </v:shape>
                  <v:shape id="Freeform: Shape 2144452552" o:spid="_x0000_s1542" style="position:absolute;left:55499;top:1819;width:25;height:27;visibility:visible;mso-wrap-style:square;v-text-anchor:top" coordsize="2511,2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" path="m2187,296v,,508,1269,253,1777c1933,2581,1044,2961,663,2327,155,1819,-226,1311,155,677,663,169,1552,-338,2187,296e" fillcolor="black" stroked="f" strokeweight=".35244mm">
                    <v:stroke joinstyle="miter"/>
                    <v:path arrowok="t" o:connecttype="custom" o:connectlocs="2187,296;2440,2073;663,2327;155,677;2187,296" o:connectangles="0,0,0,0,0"/>
                  </v:shape>
                  <v:shape id="Freeform: Shape 1732482756" o:spid="_x0000_s1543" style="position:absolute;left:56591;top:1830;width:127;height:126;visibility:visible;mso-wrap-style:square;v-text-anchor:top" coordsize="12698,1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" path="m,c,,,,,e" fillcolor="black" stroked="f" strokeweight=".35244mm">
                    <v:stroke joinstyle="miter"/>
                    <v:path arrowok="t" o:connecttype="custom" o:connectlocs="0,0;0,0" o:connectangles="0,0"/>
                  </v:shape>
                  <v:shape id="Freeform: Shape 1310461190" o:spid="_x0000_s1544" style="position:absolute;left:57148;top:1835;width:29;height:26;visibility:visible;mso-wrap-style:square;v-text-anchor:top" coordsize="2851,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" path="m2794,829v254,888,-381,1523,-1016,1777c1016,2352,,2225,,1210,,575,635,194,1143,68v635,-254,1270,253,1651,761e" fillcolor="black" stroked="f" strokeweight=".35244mm">
                    <v:stroke joinstyle="miter"/>
                    <v:path arrowok="t" o:connecttype="custom" o:connectlocs="2794,829;1778,2606;0,1210;1143,68;2794,829" o:connectangles="0,0,0,0,0"/>
                  </v:shape>
                  <v:shape id="Freeform: Shape 1030059392" o:spid="_x0000_s1545" style="position:absolute;left:57193;top:1837;width:28;height:26;visibility:visible;mso-wrap-style:square;v-text-anchor:top" coordsize="2808,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" path="m2429,533v,,762,1015,127,1396c2302,2183,2048,2183,1794,2563,905,2690,143,2437,16,1675,-111,787,524,406,1159,25v508,-127,889,254,1270,508e" fillcolor="black" stroked="f" strokeweight=".35244mm">
                    <v:stroke joinstyle="miter"/>
                    <v:path arrowok="t" o:connecttype="custom" o:connectlocs="2429,533;2556,1929;1794,2563;16,1675;1159,25;2429,533" o:connectangles="0,0,0,0,0,0"/>
                  </v:shape>
                  <v:shape id="Freeform: Shape 1812726243" o:spid="_x0000_s1546" style="position:absolute;left:55301;top:1838;width:28;height:24;visibility:visible;mso-wrap-style:square;v-text-anchor:top" coordsize="2793,2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" path="m2667,1269c2413,2158,1524,2538,635,2284,381,2031,127,1650,,1269,,761,254,254,889,v889,,1651,508,1905,1269e" fillcolor="black" stroked="f" strokeweight=".35244mm">
                    <v:stroke joinstyle="miter"/>
                    <v:path arrowok="t" o:connecttype="custom" o:connectlocs="2667,1269;635,2284;0,1269;889,0;2794,1269" o:connectangles="0,0,0,0,0"/>
                  </v:shape>
                  <v:shape id="Freeform: Shape 1633250350" o:spid="_x0000_s1547" style="position:absolute;left:55557;top:1852;width:29;height:27;visibility:visible;mso-wrap-style:square;v-text-anchor:top" coordsize="2920,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" path="m2920,1208v,,-761,1142,-1269,1523c889,2731,381,2223,,1588,,954,254,192,889,65v889,-253,1778,254,2031,1143e" fillcolor="black" stroked="f" strokeweight=".35244mm">
                    <v:stroke joinstyle="miter"/>
                    <v:path arrowok="t" o:connecttype="custom" o:connectlocs="2920,1208;1651,2731;0,1588;889,65;2920,1208" o:connectangles="0,0,0,0,0"/>
                  </v:shape>
                  <v:shape id="Freeform: Shape 971116910" o:spid="_x0000_s1548" style="position:absolute;left:55515;top:1853;width:29;height:26;visibility:visible;mso-wrap-style:square;v-text-anchor:top" coordsize="2884,2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" path="m2560,533v,,508,888,253,1269c2306,2183,1671,2817,909,2437,401,2056,-107,1675,20,914,274,660,782,152,1163,25v635,-127,889,254,1397,508e" fillcolor="black" stroked="f" strokeweight=".35244mm">
                    <v:stroke joinstyle="miter"/>
                    <v:path arrowok="t" o:connecttype="custom" o:connectlocs="2560,533;2813,1802;909,2437;20,914;1163,25;2560,533" o:connectangles="0,0,0,0,0,0"/>
                  </v:shape>
                  <v:shape id="Freeform: Shape 637853279" o:spid="_x0000_s1549" style="position:absolute;left:57305;top:1857;width:30;height:27;visibility:visible;mso-wrap-style:square;v-text-anchor:top" coordsize="2984,2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" path="m2984,1015v,,-635,1269,-1016,1523c1333,2792,699,2538,318,2158,-190,2031,63,1396,63,1015,444,508,952,127,1460,v635,127,1143,635,1524,1015e" fillcolor="black" stroked="f" strokeweight=".35244mm">
                    <v:stroke joinstyle="miter"/>
                    <v:path arrowok="t" o:connecttype="custom" o:connectlocs="2984,1015;1968,2538;318,2158;63,1015;1460,0;2984,1015" o:connectangles="0,0,0,0,0,0"/>
                  </v:shape>
                  <v:shape id="Freeform: Shape 272863024" o:spid="_x0000_s1550" style="position:absolute;left:57358;top:1866;width:27;height:23;visibility:visible;mso-wrap-style:square;v-text-anchor:top" coordsize="2680,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" path="m2681,911c2427,1672,1919,2180,1157,2307,649,2307,-113,2053,14,1418,14,911,268,276,776,149v762,-380,1651,,1905,762e" fillcolor="black" stroked="f" strokeweight=".35244mm">
                    <v:stroke joinstyle="miter"/>
                    <v:path arrowok="t" o:connecttype="custom" o:connectlocs="2681,911;1157,2307;14,1418;776,149;2681,911" o:connectangles="0,0,0,0,0"/>
                  </v:shape>
                  <v:shape id="Freeform: Shape 529906765" o:spid="_x0000_s1551" style="position:absolute;left:55387;top:1876;width:29;height:29;visibility:visible;mso-wrap-style:square;v-text-anchor:top" coordsize="2895,2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" path="m2769,888v127,889,-127,1523,-889,1904c1372,3046,737,2792,483,2411,102,2031,-152,1396,102,888,229,127,991,381,1372,v635,,1143,381,1524,888e" fillcolor="black" stroked="f" strokeweight=".35244mm">
                    <v:stroke joinstyle="miter"/>
                    <v:path arrowok="t" o:connecttype="custom" o:connectlocs="2769,888;1880,2792;483,2411;102,888;1372,0;2896,888" o:connectangles="0,0,0,0,0,0"/>
                  </v:shape>
                  <v:shape id="Freeform: Shape 1053849901" o:spid="_x0000_s1552" style="position:absolute;left:55423;top:1882;width:29;height:27;visibility:visible;mso-wrap-style:square;v-text-anchor:top" coordsize="2853,2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" path="m2853,1124v,,-507,888,-634,1269c1838,2647,1330,2901,822,2520,314,2012,-321,1378,187,616,822,-526,2472,108,2853,997e" fillcolor="black" stroked="f" strokeweight=".35244mm">
                    <v:stroke joinstyle="miter"/>
                    <v:path arrowok="t" o:connecttype="custom" o:connectlocs="2853,1124;2219,2393;822,2520;187,616;2853,997" o:connectangles="0,0,0,0,0"/>
                  </v:shape>
                  <v:shape id="Freeform: Shape 296912985" o:spid="_x0000_s1553" style="position:absolute;left:57263;top:1883;width:26;height:24;visibility:visible;mso-wrap-style:square;v-text-anchor:top" coordsize="2666,2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" path="m2667,635v,761,-635,1269,-1143,1776c889,2538,127,2158,,1523,,888,254,381,889,v635,,1397,,1778,635e" fillcolor="black" stroked="f" strokeweight=".35244mm">
                    <v:stroke joinstyle="miter"/>
                    <v:path arrowok="t" o:connecttype="custom" o:connectlocs="2667,635;1524,2411;0,1523;889,0;2667,635" o:connectangles="0,0,0,0,0"/>
                  </v:shape>
                  <v:shape id="Freeform: Shape 46025985" o:spid="_x0000_s1554" style="position:absolute;left:57321;top:1893;width:32;height:28;visibility:visible;mso-wrap-style:square;v-text-anchor:top" coordsize="3214,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" path="m3214,913v-126,761,,1523,-888,1903c1691,2943,929,2816,421,2563,-87,2182,-87,1547,167,913,548,278,1182,-103,1945,24v507,254,762,762,1143,889e" fillcolor="black" stroked="f" strokeweight=".35244mm">
                    <v:stroke joinstyle="miter"/>
                    <v:path arrowok="t" o:connecttype="custom" o:connectlocs="3214,913;2326,2816;421,2563;167,913;1945,24;3088,913" o:connectangles="0,0,0,0,0,0"/>
                  </v:shape>
                  <v:shape id="Freeform: Shape 1792557373" o:spid="_x0000_s1555" style="position:absolute;left:55361;top:1906;width:25;height:24;visibility:visible;mso-wrap-style:square;v-text-anchor:top" coordsize="2476,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" path="m2476,1140v,,-381,762,-635,1142c1333,2536,825,2282,317,2155,-190,1902,63,1013,63,632,825,-637,2095,252,2476,1140e" fillcolor="black" stroked="f" strokeweight=".35244mm">
                    <v:stroke joinstyle="miter"/>
                    <v:path arrowok="t" o:connecttype="custom" o:connectlocs="2476,1140;1841,2282;317,2155;63,632;2476,1140" o:connectangles="0,0,0,0,0"/>
                  </v:shape>
                  <v:shape id="Freeform: Shape 721656295" o:spid="_x0000_s1556" style="position:absolute;left:57212;top:1909;width:93;height:38;visibility:visible;mso-wrap-style:square;v-text-anchor:top" coordsize="9326,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" path="m9270,2284v,,127,508,,762c7365,3934,4699,4188,3048,2792,2159,2031,1016,1650,,1142,381,127,1778,254,2794,,5079,254,6857,2411,9270,2411e" fillcolor="black" stroked="f" strokeweight=".35244mm">
                    <v:stroke joinstyle="miter"/>
                    <v:path arrowok="t" o:connecttype="custom" o:connectlocs="9270,2284;9270,3046;3048,2792;0,1142;2794,0;9270,2411" o:connectangles="0,0,0,0,0,0"/>
                  </v:shape>
                  <v:shape id="Freeform: Shape 253853318" o:spid="_x0000_s1557" style="position:absolute;left:55397;top:1915;width:26;height:25;visibility:visible;mso-wrap-style:square;v-text-anchor:top" coordsize="2521,2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" path="m2521,972v,,-254,888,-508,1269c1632,2749,1124,2495,743,2368,108,1860,-273,1099,235,464,1124,-424,2140,83,2521,972e" fillcolor="black" stroked="f" strokeweight=".35244mm">
                    <v:stroke joinstyle="miter"/>
                    <v:path arrowok="t" o:connecttype="custom" o:connectlocs="2521,972;2013,2241;743,2368;235,464;2521,972" o:connectangles="0,0,0,0,0"/>
                  </v:shape>
                  <v:shape id="Freeform: Shape 1153991260" o:spid="_x0000_s1558" style="position:absolute;left:55461;top:1920;width:30;height:27;visibility:visible;mso-wrap-style:square;v-text-anchor:top" coordsize="3016,2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" path="m2937,1004v253,762,-128,1269,-762,1650c1667,2908,1159,2527,651,2400,270,1893,-365,1258,270,624,1032,-519,2301,116,2937,877e" fillcolor="black" stroked="f" strokeweight=".35244mm">
                    <v:stroke joinstyle="miter"/>
                    <v:path arrowok="t" o:connecttype="custom" o:connectlocs="2937,1004;2175,2654;651,2400;270,624;2937,877" o:connectangles="0,0,0,0,0"/>
                  </v:shape>
                  <v:shape id="Freeform: Shape 2135822357" o:spid="_x0000_s1559" style="position:absolute;left:56267;top:1948;width:112;height:143;visibility:visible;mso-wrap-style:square;v-text-anchor:top" coordsize="11175,14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" path="m11175,1497c11048,3020,8508,1243,8889,3401v381,1523,635,3300,1524,4315c11175,8731,10794,10381,10667,11650v-635,1142,-1778,1904,-2921,2538c5588,13935,2413,15331,1270,12539,889,11396,,10254,,8858,254,8731,508,8731,762,8477,762,7970,127,7716,254,7208,2667,6828,-762,4543,1397,4416,3175,6320,5968,5685,7492,7589v381,254,635,761,1143,1015c8381,6701,7492,4924,7111,2893,6857,1878,7238,863,8000,355v1270,-1015,2413,381,3175,1269e" fillcolor="black" stroked="f" strokeweight=".35244mm">
                    <v:stroke joinstyle="miter"/>
                    <v:path arrowok="t" o:connecttype="custom" o:connectlocs="11175,1497;8889,3401;10413,7716;10667,11650;7746,14188;1270,12539;0,8858;762,8477;254,7208;1397,4416;7492,7589;8635,8604;7111,2893;8000,355;11175,1624" o:connectangles="0,0,0,0,0,0,0,0,0,0,0,0,0,0,0"/>
                  </v:shape>
                  <v:shape id="Freeform: Shape 1507020910" o:spid="_x0000_s1560" style="position:absolute;left:55534;top:1950;width:24;height:25;visibility:visible;mso-wrap-style:square;v-text-anchor:top" coordsize="2411,2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" path="m2353,761v254,762,-381,1270,-889,1650c830,2665,321,1904,68,1523,-187,761,321,381,830,v507,,1142,254,1523,761e" fillcolor="black" stroked="f" strokeweight=".35244mm">
                    <v:stroke joinstyle="miter"/>
                    <v:path arrowok="t" o:connecttype="custom" o:connectlocs="2353,761;1464,2411;68,1523;830,0;2353,761" o:connectangles="0,0,0,0,0"/>
                  </v:shape>
                  <v:shape id="Freeform: Shape 979631684" o:spid="_x0000_s1561" style="position:absolute;left:56007;top:1961;width:30;height:106;visibility:visible;mso-wrap-style:square;v-text-anchor:top" coordsize="3048,10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" path="m2538,460v889,3046,635,6092,-889,8630c1649,9724,1776,10740,1014,10613,-1018,7821,506,3760,1268,714,1395,-48,2284,-302,2538,460e" fillcolor="black" stroked="f" strokeweight=".35244mm">
                    <v:stroke joinstyle="miter"/>
                    <v:path arrowok="t" o:connecttype="custom" o:connectlocs="2538,460;1649,9090;1014,10613;1268,714;2538,460" o:connectangles="0,0,0,0,0"/>
                  </v:shape>
                  <v:shape id="Freeform: Shape 810663724" o:spid="_x0000_s1562" style="position:absolute;left:56667;top:1964;width:31;height:95;visibility:visible;mso-wrap-style:square;v-text-anchor:top" coordsize="3114,9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" path="m2286,1680v1016,2158,1143,5077,127,7234l1778,9549c889,7772,254,5995,,4092,381,2696,889,1427,889,30,1905,-223,1905,1173,2159,1807e" fillcolor="black" stroked="f" strokeweight=".35244mm">
                    <v:stroke joinstyle="miter"/>
                    <v:path arrowok="t" o:connecttype="custom" o:connectlocs="2286,1680;2413,8914;1778,9549;0,4092;889,30;2159,1807" o:connectangles="0,0,0,0,0,0"/>
                  </v:shape>
                  <v:shape id="Freeform: Shape 1718169397" o:spid="_x0000_s1563" style="position:absolute;left:55523;top:1980;width:95;height:40;visibility:visible;mso-wrap-style:square;v-text-anchor:top" coordsize="9524,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" path="m9524,820c9016,1709,7746,1962,6857,2597,4953,3993,2286,4247,,3866,2032,1074,5080,-576,8762,186v127,254,508,127,762,507e" fillcolor="black" stroked="f" strokeweight=".35244mm">
                    <v:stroke joinstyle="miter"/>
                    <v:path arrowok="t" o:connecttype="custom" o:connectlocs="9524,820;6857,2597;0,3866;8762,186;9524,693" o:connectangles="0,0,0,0,0"/>
                  </v:shape>
                  <v:shape id="Freeform: Shape 856896679" o:spid="_x0000_s1564" style="position:absolute;left:55294;top:2016;width:69;height:88;visibility:visible;mso-wrap-style:square;v-text-anchor:top" coordsize="6841,8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" path="m768,c3562,2031,4324,4823,6102,7615v253,254,1015,381,634,1015c6102,9138,5466,8122,4704,8376,1784,7107,-121,3807,6,381,6,127,514,127,768,127e" fillcolor="black" stroked="f" strokeweight=".35244mm">
                    <v:stroke joinstyle="miter"/>
                    <v:path arrowok="t" o:connecttype="custom" o:connectlocs="768,0;6102,7615;6736,8630;4704,8376;6,381;768,127" o:connectangles="0,0,0,0,0,0"/>
                  </v:shape>
                  <v:shape id="Freeform: Shape 257689257" o:spid="_x0000_s1565" style="position:absolute;left:56635;top:2033;width:26;height:26;visibility:visible;mso-wrap-style:square;v-text-anchor:top" coordsize="2609,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" path="m2610,707v,761,,1523,-762,1777c959,2737,324,2230,70,1595,-184,1088,324,707,451,326,1086,-308,2102,72,2483,707e" fillcolor="black" stroked="f" strokeweight=".35244mm">
                    <v:stroke joinstyle="miter"/>
                    <v:path arrowok="t" o:connecttype="custom" o:connectlocs="2610,707;1848,2484;70,1595;451,326;2483,707" o:connectangles="0,0,0,0,0"/>
                  </v:shape>
                  <v:shape id="Freeform: Shape 799342629" o:spid="_x0000_s1566" style="position:absolute;left:56563;top:1371;width:585;height:916;visibility:visible;mso-wrap-style:square;v-text-anchor:top" coordsize="58519,9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" path="m42160,71137v,-1523,381,-2919,508,-4188c42922,66441,43049,65934,42922,65299v1905,-2538,5588,-1777,8508,-1523c52573,64411,54097,64284,55240,64665v508,-381,1270,-508,1905,-381c59558,63015,58034,60096,58161,57811r-889,-2284c57272,55527,56764,54512,56637,54004v-508,-508,-762,-1523,-1270,-2158c54097,48420,51557,46516,49399,43851,45462,38774,39366,35855,33144,33825v-6095,-2158,-12191,634,-17651,2538c13842,35855,12953,34586,12445,33063v-254,-2919,254,-5838,1397,-8249c14096,22910,15366,21387,15874,19611v1397,-4315,2793,-8630,3174,-13326c19175,3366,17017,1462,14858,193,13461,-188,11683,-61,10667,1081,9651,3239,7493,4508,5715,5523v-127,1269,1396,508,2031,889c9397,6665,11302,6158,12699,7300v127,3046,-1651,5584,-3302,7996c6730,19230,4064,23164,2413,27352r-254,-254l2540,46008v2413,4062,5460,8757,10032,10280c14985,58319,18160,60730,21461,58954v1778,-508,1905,1903,2794,2919c25144,64792,23112,66695,22985,69360r-2032,4189c18667,77990,16635,82813,13080,86621v-1143,,-1905,1269,-3048,1269c9397,88778,8127,88144,7366,88397,4953,89413,1651,88778,,91062v127,254,381,254,635,381c5334,91443,10540,91824,15620,91570v634,-254,1143,-761,1270,-1523c16254,88778,17143,87636,17779,86621v381,-1904,1650,-3046,2158,-4823c21588,78625,23366,75579,25144,72406r2413,-3934c28065,67203,28953,65553,29969,64157v635,-635,889,-1269,1397,-2031c31366,61365,31112,60984,30604,60477v508,-508,1397,-381,2032,-508c34541,61111,36573,63015,36954,65045r635,2031l37843,67964r,2539c37843,70503,37970,72914,37970,72914v381,3680,-254,7488,-635,11168c36065,88524,30858,88144,27176,89159v-889,634,-2667,254,-2667,1903c28953,91951,34160,91443,38985,91316v762,-254,889,-1015,1270,-1650c40383,88651,41398,87763,41144,86747v-889,-1142,,-2792,-254,-4315c41017,82052,41017,81544,40890,80909v635,-2284,508,-4949,889,-7107l42033,70883r127,254xe" fillcolor="black" stroked="f" strokeweight=".35244mm">
                    <v:stroke joinstyle="miter"/>
                    <v:path arrowok="t" o:connecttype="custom" o:connectlocs="42160,71137;42668,66949;42922,65299;51430,63776;55240,64665;57145,64284;58161,57811;57272,55527;56637,54004;55367,51846;49399,43851;33144,33825;15493,36363;12445,33063;13842,24814;15874,19611;19048,6285;14858,193;10667,1081;5715,5523;7746,6412;12699,7300;9397,15296;2413,27352;2159,27098;2540,46008;12572,56288;21461,58954;24255,61873;22985,69360;20953,73549;13080,86621;10032,87890;7366,88397;0,91062;635,91443;15620,91570;16890,90047;17779,86621;19937,81798;25144,72406;27557,68472;29969,64157;31366,62126;30604,60477;32636,59969;36954,65045;37589,67076;37843,67964;37843,70503;37970,72914;37335,84082;27176,89159;24509,91062;38985,91316;40255,89666;41144,86747;40890,82432;40890,80909;41779,73802;42033,70883" o:connectangles="0,0,0,0,0,0,0,0,0,0,0,0,0,0,0,0,0,0,0,0,0,0,0,0,0,0,0,0,0,0,0,0,0,0,0,0,0,0,0,0,0,0,0,0,0,0,0,0,0,0,0,0,0,0,0,0,0,0,0,0,0"/>
                  </v:shape>
                  <v:shape id="Freeform: Shape 286235099" o:spid="_x0000_s1567" style="position:absolute;left:57261;top:2050;width:102;height:88;visibility:visible;mso-wrap-style:square;v-text-anchor:top" coordsize="10159,8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" path="m10159,161c7746,3588,5080,7649,762,8791,508,8791,127,8918,,8537,2667,5745,4064,1430,8127,415,8762,161,9651,-220,10159,161e" fillcolor="black" stroked="f" strokeweight=".35244mm">
                    <v:stroke joinstyle="miter"/>
                    <v:path arrowok="t" o:connecttype="custom" o:connectlocs="10159,161;762,8791;0,8537;8127,415;10159,161" o:connectangles="0,0,0,0,0"/>
                  </v:shape>
                  <v:shape id="Freeform: Shape 1113403726" o:spid="_x0000_s1568" style="position:absolute;left:55239;top:2078;width:25;height:24;visibility:visible;mso-wrap-style:square;v-text-anchor:top" coordsize="2514,2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" path="m2515,1142v,,,1016,-762,1142c1118,2538,483,2284,102,1650,-279,888,483,127,1118,v635,254,1270,508,1397,1269e" fillcolor="black" stroked="f" strokeweight=".35244mm">
                    <v:stroke joinstyle="miter"/>
                    <v:path arrowok="t" o:connecttype="custom" o:connectlocs="2515,1142;1753,2284;102,1650;1118,0;2515,1269" o:connectangles="0,0,0,0,0"/>
                  </v:shape>
                  <v:shape id="Freeform: Shape 1645288048" o:spid="_x0000_s1569" style="position:absolute;left:55387;top:2078;width:98;height:35;visibility:visible;mso-wrap-style:square;v-text-anchor:top" coordsize="9828,3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" path="m9778,2158v254,761,-508,761,-889,888c5714,4188,2413,3046,,761,,508,,127,254,,3429,761,7111,127,9778,2031e" fillcolor="black" stroked="f" strokeweight=".35244mm">
                    <v:stroke joinstyle="miter"/>
                    <v:path arrowok="t" o:connecttype="custom" o:connectlocs="9778,2158;8889,3046;0,761;254,0;9778,2031" o:connectangles="0,0,0,0,0"/>
                  </v:shape>
                  <v:shape id="Freeform: Shape 222170628" o:spid="_x0000_s1570" style="position:absolute;left:55278;top:2083;width:29;height:26;visibility:visible;mso-wrap-style:square;v-text-anchor:top" coordsize="2956,2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" path="m2794,635v,,254,888,127,1142c2413,2538,1778,2665,1016,2538,508,2284,381,2031,,1523,,761,635,254,1270,v635,,1143,254,1524,635e" fillcolor="black" stroked="f" strokeweight=".35244mm">
                    <v:stroke joinstyle="miter"/>
                    <v:path arrowok="t" o:connecttype="custom" o:connectlocs="2794,635;2921,1777;1016,2538;0,1523;1270,0;2794,635" o:connectangles="0,0,0,0,0,0"/>
                  </v:shape>
                  <v:shape id="Freeform: Shape 2109623892" o:spid="_x0000_s1571" style="position:absolute;left:56001;top:2087;width:26;height:22;visibility:visible;mso-wrap-style:square;v-text-anchor:top" coordsize="2655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" path="m2639,679v127,761,-507,1142,-888,1523c989,2329,481,2075,100,1567,-154,1060,100,298,608,44v635,-127,1777,,2031,635e" fillcolor="black" stroked="f" strokeweight=".35244mm">
                    <v:stroke joinstyle="miter"/>
                    <v:path arrowok="t" o:connecttype="custom" o:connectlocs="2639,679;1751,2202;100,1567;608,44;2639,679" o:connectangles="0,0,0,0,0"/>
                  </v:shape>
                  <v:shape id="Freeform: Shape 1178190040" o:spid="_x0000_s1572" style="position:absolute;left:57364;top:2089;width:29;height:26;visibility:visible;mso-wrap-style:square;v-text-anchor:top" coordsize="2941,2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" path="m2814,793v254,761,-508,1142,-1016,1650c1290,2696,783,2443,402,2189,402,1808,-106,1427,20,920,275,158,1036,-96,1798,31v381,254,762,381,1143,762e" fillcolor="black" stroked="f" strokeweight=".35244mm">
                    <v:stroke joinstyle="miter"/>
                    <v:path arrowok="t" o:connecttype="custom" o:connectlocs="2814,793;1798,2443;402,2189;20,920;1798,31;2941,793" o:connectangles="0,0,0,0,0,0"/>
                  </v:shape>
                  <v:shape id="Freeform: Shape 2061168511" o:spid="_x0000_s1573" style="position:absolute;left:57415;top:2089;width:30;height:28;visibility:visible;mso-wrap-style:square;v-text-anchor:top" coordsize="3010,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" path="m2794,433v507,761,,1269,-254,1776c2159,2717,1651,2971,1143,2717,635,2209,127,2082,,1321,,686,635,179,1143,52v762,-254,1016,507,1651,507e" fillcolor="black" stroked="f" strokeweight=".35244mm">
                    <v:stroke joinstyle="miter"/>
                    <v:path arrowok="t" o:connecttype="custom" o:connectlocs="2794,433;2540,2209;1143,2717;0,1321;1143,52;2794,559" o:connectangles="0,0,0,0,0,0"/>
                  </v:shape>
                  <v:shape id="Freeform: Shape 712511874" o:spid="_x0000_s1574" style="position:absolute;left:55203;top:2104;width:29;height:28;visibility:visible;mso-wrap-style:square;v-text-anchor:top" coordsize="2920,2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" path="m2921,1269v,,-381,889,-508,1269c2032,2665,1651,3046,1143,2792,635,2538,254,2158,,1523,127,888,635,254,1397,v635,127,1270,508,1524,1142e" fillcolor="black" stroked="f" strokeweight=".35244mm">
                    <v:stroke joinstyle="miter"/>
                    <v:path arrowok="t" o:connecttype="custom" o:connectlocs="2921,1269;2413,2538;1143,2792;0,1523;1397,0;2921,1142" o:connectangles="0,0,0,0,0,0"/>
                  </v:shape>
                  <v:shape id="Freeform: Shape 1753752005" o:spid="_x0000_s1575" style="position:absolute;left:56824;top:2110;width:27;height:25;visibility:visible;mso-wrap-style:square;v-text-anchor:top" coordsize="2734,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" path="m2735,657v,,,762,,1016c2226,2307,1718,2815,830,2434,322,1927,-186,1546,67,784,703,-104,1973,-358,2607,657e" fillcolor="black" stroked="f" strokeweight=".35244mm">
                    <v:stroke joinstyle="miter"/>
                    <v:path arrowok="t" o:connecttype="custom" o:connectlocs="2735,657;2735,1673;830,2434;67,784;2607,657" o:connectangles="0,0,0,0,0"/>
                  </v:shape>
                  <v:shape id="Freeform: Shape 557744598" o:spid="_x0000_s1576" style="position:absolute;left:55331;top:2112;width:24;height:27;visibility:visible;mso-wrap-style:square;v-text-anchor:top" coordsize="2412,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" path="m2413,1572v,,-381,1142,-1143,1142c635,2714,381,2207,,1826,,1191,,430,635,49v889,-254,1778,508,1778,1523e" fillcolor="black" stroked="f" strokeweight=".35244mm">
                    <v:stroke joinstyle="miter"/>
                    <v:path arrowok="t" o:connecttype="custom" o:connectlocs="2413,1572;1270,2714;0,1826;635,49;2413,1572" o:connectangles="0,0,0,0,0"/>
                  </v:shape>
                  <v:shape id="Freeform: Shape 1512801683" o:spid="_x0000_s1577" style="position:absolute;left:55254;top:2119;width:29;height:28;visibility:visible;mso-wrap-style:square;v-text-anchor:top" coordsize="2920,2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" path="m2794,1142v254,762,-254,1269,-762,1650c1143,3046,381,2411,,1777,,1015,635,254,1397,v635,,1143,761,1524,1142e" fillcolor="black" stroked="f" strokeweight=".35244mm">
                    <v:stroke joinstyle="miter"/>
                    <v:path arrowok="t" o:connecttype="custom" o:connectlocs="2794,1142;2032,2792;0,1777;1397,0;2921,1142" o:connectangles="0,0,0,0,0"/>
                  </v:shape>
                  <v:shape id="Freeform: Shape 610756560" o:spid="_x0000_s1578" style="position:absolute;left:56873;top:2119;width:29;height:28;visibility:visible;mso-wrap-style:square;v-text-anchor:top" coordsize="2962,2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" path="m2921,888v127,762,,1523,-889,1904c1143,3046,381,2284,,1650,381,1015,508,127,1397,v635,,1143,254,1524,888e" fillcolor="black" stroked="f" strokeweight=".35244mm">
                    <v:stroke joinstyle="miter"/>
                    <v:path arrowok="t" o:connecttype="custom" o:connectlocs="2921,888;2032,2792;0,1650;1397,0;2921,888" o:connectangles="0,0,0,0,0"/>
                  </v:shape>
                  <v:shape id="Freeform: Shape 1212302638" o:spid="_x0000_s1579" style="position:absolute;left:55293;top:2119;width:26;height:27;visibility:visible;mso-wrap-style:square;v-text-anchor:top" coordsize="2539,2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" path="m2413,1269v,,-254,762,-381,1142c1651,2411,1397,2919,1016,2665,762,2284,127,2158,,1523,,761,508,381,1016,v762,,1270,508,1524,1142e" fillcolor="black" stroked="f" strokeweight=".35244mm">
                    <v:stroke joinstyle="miter"/>
                    <v:path arrowok="t" o:connecttype="custom" o:connectlocs="2413,1269;2032,2411;1016,2665;0,1523;1016,0;2540,1142" o:connectangles="0,0,0,0,0,0"/>
                  </v:shape>
                  <v:shape id="Freeform: Shape 684207847" o:spid="_x0000_s1580" style="position:absolute;left:57321;top:2123;width:31;height:28;visibility:visible;mso-wrap-style:square;v-text-anchor:top" coordsize="3034,2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" path="m2907,1481v,,-635,888,-1270,1269c1002,2877,621,2369,241,2115,-140,1735,-14,1100,241,719,1002,-550,3034,-42,3034,1481e" fillcolor="black" stroked="f" strokeweight=".35244mm">
                    <v:stroke joinstyle="miter"/>
                    <v:path arrowok="t" o:connecttype="custom" o:connectlocs="2907,1481;1637,2750;241,2115;241,719;3034,1481" o:connectangles="0,0,0,0,0"/>
                  </v:shape>
                  <v:shape id="Freeform: Shape 1260862112" o:spid="_x0000_s1581" style="position:absolute;left:57379;top:2127;width:30;height:26;visibility:visible;mso-wrap-style:square;v-text-anchor:top" coordsize="2976,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" path="m2976,1326c2722,2214,1833,2595,1071,2595,310,2341,-325,1707,182,818,437,564,690,184,1071,57v889,-254,1651,381,1905,1142e" fillcolor="black" stroked="f" strokeweight=".35244mm">
                    <v:stroke joinstyle="miter"/>
                    <v:path arrowok="t" o:connecttype="custom" o:connectlocs="2976,1326;1071,2595;182,818;1071,57;2976,1199" o:connectangles="0,0,0,0,0"/>
                  </v:shape>
                  <v:shape id="Freeform: Shape 1011176545" o:spid="_x0000_s1582" style="position:absolute;left:57017;top:2137;width:27;height:26;visibility:visible;mso-wrap-style:square;v-text-anchor:top" coordsize="2690,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" path="m2563,888c2944,1904,2056,2158,1421,2665,913,2665,405,2411,24,2031,-103,1142,278,381,1167,v634,,1015,254,1523,888e" fillcolor="black" stroked="f" strokeweight=".35244mm">
                    <v:stroke joinstyle="miter"/>
                    <v:path arrowok="t" o:connecttype="custom" o:connectlocs="2563,888;1421,2665;24,2031;1167,0;2690,888" o:connectangles="0,0,0,0,0"/>
                  </v:shape>
                  <v:shape id="Freeform: Shape 636147763" o:spid="_x0000_s1583" style="position:absolute;left:56808;top:2149;width:26;height:23;visibility:visible;mso-wrap-style:square;v-text-anchor:top" coordsize="2599,2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" path="m2437,666v,,254,762,127,889c2057,1809,1421,2697,787,2189,278,1935,-102,1428,25,666v381,-888,2032,-888,2412,e" fillcolor="black" stroked="f" strokeweight=".35244mm">
                    <v:stroke joinstyle="miter"/>
                    <v:path arrowok="t" o:connecttype="custom" o:connectlocs="2437,666;2564,1555;787,2189;25,666;2437,666" o:connectangles="0,0,0,0,0"/>
                  </v:shape>
                  <v:shape id="Freeform: Shape 1538083646" o:spid="_x0000_s1584" style="position:absolute;left:56851;top:2153;width:26;height:23;visibility:visible;mso-wrap-style:square;v-text-anchor:top" coordsize="2559,2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" path="m2433,761v,,,889,-636,1270c1290,2538,655,2031,146,1777,20,1523,-107,1015,146,635,401,381,782,127,1163,v508,127,1142,127,1396,761e" fillcolor="black" stroked="f" strokeweight=".35244mm">
                    <v:stroke joinstyle="miter"/>
                    <v:path arrowok="t" o:connecttype="custom" o:connectlocs="2433,761;1797,2031;146,1777;146,635;1163,0;2559,761" o:connectangles="0,0,0,0,0,0"/>
                  </v:shape>
                  <v:shape id="Freeform: Shape 1229919366" o:spid="_x0000_s1585" style="position:absolute;left:55544;top:2154;width:27;height:29;visibility:visible;mso-wrap-style:square;v-text-anchor:top" coordsize="2762,2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" path="m2636,761v,,,1016,-127,1523c2128,2792,1239,3173,604,2665,-158,2411,-31,1396,96,761,604,635,604,,1239,v635,,1016,381,1524,761e" fillcolor="black" stroked="f" strokeweight=".35244mm">
                    <v:stroke joinstyle="miter"/>
                    <v:path arrowok="t" o:connecttype="custom" o:connectlocs="2636,761;2509,2284;604,2665;96,761;1239,0;2763,761" o:connectangles="0,0,0,0,0,0"/>
                  </v:shape>
                  <v:shape id="Freeform: Shape 679829047" o:spid="_x0000_s1586" style="position:absolute;left:57096;top:2154;width:30;height:24;visibility:visible;mso-wrap-style:square;v-text-anchor:top" coordsize="2934,2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" path="m2921,1054v127,762,-635,1142,-1143,1269c889,2577,381,1943,,1308,,800,508,547,635,166v1143,-508,1778,254,2286,888e" fillcolor="black" stroked="f" strokeweight=".35244mm">
                    <v:stroke joinstyle="miter"/>
                    <v:path arrowok="t" o:connecttype="custom" o:connectlocs="2921,1054;1778,2323;0,1308;635,166;2921,1054" o:connectangles="0,0,0,0,0"/>
                  </v:shape>
                  <v:shape id="Freeform: Shape 2112274976" o:spid="_x0000_s1587" style="position:absolute;left:57056;top:2156;width:29;height:25;visibility:visible;mso-wrap-style:square;v-text-anchor:top" coordsize="2971,2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" path="m2921,888v254,762,-508,1143,-889,1523c1524,2665,762,2538,381,2158,,1904,,1396,,1015,508,635,635,127,1270,v635,,1397,381,1651,888e" fillcolor="black" stroked="f" strokeweight=".35244mm">
                    <v:stroke joinstyle="miter"/>
                    <v:path arrowok="t" o:connecttype="custom" o:connectlocs="2921,888;2032,2411;381,2158;0,1015;1270,0;2921,888" o:connectangles="0,0,0,0,0,0"/>
                  </v:shape>
                  <v:shape id="Freeform: Shape 505260293" o:spid="_x0000_s1588" style="position:absolute;left:57310;top:2157;width:123;height:35;visibility:visible;mso-wrap-style:square;v-text-anchor:top" coordsize="12317,3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" path="m12191,1673v127,1142,-1270,507,-1778,888c7238,4465,3048,3069,,1800,254,784,1397,1165,2032,784v3302,-2030,6730,508,10032,635l12318,1673r-127,xe" fillcolor="black" stroked="f" strokeweight=".35244mm">
                    <v:stroke joinstyle="miter"/>
                    <v:path arrowok="t" o:connecttype="custom" o:connectlocs="12191,1673;10413,2561;0,1800;2032,784;12064,1419;12318,1673" o:connectangles="0,0,0,0,0,0"/>
                  </v:shape>
                  <v:shape id="Freeform: Shape 1764142279" o:spid="_x0000_s1589" style="position:absolute;left:55221;top:2160;width:105;height:32;visibility:visible;mso-wrap-style:square;v-text-anchor:top" coordsize="10539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" path="m10540,490r-254,507c7492,2647,3682,3916,381,2774l,2267c2794,236,6603,-399,10286,236r254,254xe" fillcolor="black" stroked="f" strokeweight=".35244mm">
                    <v:stroke joinstyle="miter"/>
                    <v:path arrowok="t" o:connecttype="custom" o:connectlocs="10540,490;10286,997;381,2774;0,2267;10286,236;10540,490" o:connectangles="0,0,0,0,0,0"/>
                  </v:shape>
                  <v:shape id="Freeform: Shape 1755926015" o:spid="_x0000_s1590" style="position:absolute;left:57176;top:2161;width:28;height:25;visibility:visible;mso-wrap-style:square;v-text-anchor:top" coordsize="2851,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" path="m2851,888v,,-254,1143,-762,1523c1327,2665,311,2411,57,1523,-197,888,438,254,1073,v508,,1524,,1778,888e" fillcolor="black" stroked="f" strokeweight=".35244mm">
                    <v:stroke joinstyle="miter"/>
                    <v:path arrowok="t" o:connecttype="custom" o:connectlocs="2851,888;2089,2411;57,1523;1073,0;2851,888" o:connectangles="0,0,0,0,0"/>
                  </v:shape>
                  <v:shape id="Freeform: Shape 1035906082" o:spid="_x0000_s1591" style="position:absolute;left:55435;top:2162;width:28;height:27;visibility:visible;mso-wrap-style:square;v-text-anchor:top" coordsize="2852,2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" path="m2852,1181v,,-127,1269,-889,1523c1201,2958,312,2323,58,1689,-196,800,439,547,820,166v889,-508,1651,254,2032,888e" fillcolor="black" stroked="f" strokeweight=".35244mm">
                    <v:stroke joinstyle="miter"/>
                    <v:path arrowok="t" o:connecttype="custom" o:connectlocs="2852,1181;1963,2704;58,1689;820,166;2852,1054" o:connectangles="0,0,0,0,0"/>
                  </v:shape>
                  <v:shape id="Freeform: Shape 433125665" o:spid="_x0000_s1592" style="position:absolute;left:55381;top:2165;width:28;height:29;visibility:visible;mso-wrap-style:square;v-text-anchor:top" coordsize="2813,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" path="m2813,1269v,,-253,889,-381,1269c2052,3046,1290,2919,909,2792,401,2284,-107,1777,20,888,528,508,655,254,1290,v635,127,1397,508,1523,1269e" fillcolor="black" stroked="f" strokeweight=".35244mm">
                    <v:stroke joinstyle="miter"/>
                    <v:path arrowok="t" o:connecttype="custom" o:connectlocs="2813,1269;2432,2538;909,2792;20,888;1290,0;2813,1269" o:connectangles="0,0,0,0,0,0"/>
                  </v:shape>
                  <v:shape id="Freeform: Shape 1945540714" o:spid="_x0000_s1593" style="position:absolute;left:57228;top:2182;width:30;height:27;visibility:visible;mso-wrap-style:square;v-text-anchor:top" coordsize="2925,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" path="m2926,1269v,762,-635,1269,-1270,1396c1021,2665,513,2284,132,1904,-122,1396,5,761,386,381,513,127,1148,127,1402,v635,,1270,635,1397,1269e" fillcolor="black" stroked="f" strokeweight=".35244mm">
                    <v:stroke joinstyle="miter"/>
                    <v:path arrowok="t" o:connecttype="custom" o:connectlocs="2926,1269;1656,2665;132,1904;386,381;1402,0;2799,1269" o:connectangles="0,0,0,0,0,0"/>
                  </v:shape>
                  <v:shape id="Freeform: Shape 565689267" o:spid="_x0000_s1594" style="position:absolute;left:55274;top:2184;width:80;height:71;visibility:visible;mso-wrap-style:square;v-text-anchor:top" coordsize="8000,7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" path="m7873,254v,,-254,888,-381,1269c7238,2792,6349,3680,5841,4823,4445,6599,2286,6599,254,7107l,6473c2286,3554,4572,1396,7746,r254,l7873,254xe" fillcolor="black" stroked="f" strokeweight=".35244mm">
                    <v:stroke joinstyle="miter"/>
                    <v:path arrowok="t" o:connecttype="custom" o:connectlocs="7873,254;7492,1523;5841,4823;254,7107;0,6473;7746,0;8000,0" o:connectangles="0,0,0,0,0,0,0"/>
                  </v:shape>
                  <v:shape id="Freeform: Shape 42897190" o:spid="_x0000_s1595" style="position:absolute;left:57192;top:2194;width:28;height:24;visibility:visible;mso-wrap-style:square;v-text-anchor:top" coordsize="2731,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" path="m2717,908v127,888,-635,1142,-1143,1523c939,2431,304,2050,51,1543,-204,654,558,400,1066,20v762,-127,1397,380,1651,1015e" fillcolor="black" stroked="f" strokeweight=".35244mm">
                    <v:stroke joinstyle="miter"/>
                    <v:path arrowok="t" o:connecttype="custom" o:connectlocs="2717,908;1574,2431;51,1543;1066,20;2717,1035" o:connectangles="0,0,0,0,0"/>
                  </v:shape>
                  <v:shape id="Freeform: Shape 986848367" o:spid="_x0000_s1596" style="position:absolute;left:55414;top:2196;width:29;height:26;visibility:visible;mso-wrap-style:square;v-text-anchor:top" coordsize="2889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" path="m2635,635v,,,253,254,380c2889,1904,2254,2158,1746,2538,1111,2538,476,2284,95,1777,-159,1015,95,254,857,v635,,1651,,1905,635e" fillcolor="black" stroked="f" strokeweight=".35244mm">
                    <v:stroke joinstyle="miter"/>
                    <v:path arrowok="t" o:connecttype="custom" o:connectlocs="2635,635;2889,1015;1746,2538;95,1777;857,0;2762,635" o:connectangles="0,0,0,0,0,0"/>
                  </v:shape>
                  <v:shape id="Freeform: Shape 1068312499" o:spid="_x0000_s1597" style="position:absolute;left:57306;top:2195;width:93;height:69;visibility:visible;mso-wrap-style:square;v-text-anchor:top" coordsize="9348,6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" path="m5609,3179v762,,889,-1015,1778,-1142c8149,1910,8784,2291,9292,2925v254,889,-381,1396,-1016,1777c7768,5083,6625,4195,6625,5210v508,381,1016,888,1016,1523c7514,6987,7006,6987,6752,6733,4466,5844,2180,4321,1164,1910,910,1276,-613,641,276,6,2561,-120,4339,1656,5609,3052e" fillcolor="black" stroked="f" strokeweight=".35244mm">
                    <v:stroke joinstyle="miter"/>
                    <v:path arrowok="t" o:connecttype="custom" o:connectlocs="5609,3179;7387,2037;9292,2925;8276,4702;6625,5210;7641,6733;6752,6733;1164,1910;276,6;5609,3052" o:connectangles="0,0,0,0,0,0,0,0,0,0"/>
                  </v:shape>
                  <v:shape id="Freeform: Shape 1484167784" o:spid="_x0000_s1598" style="position:absolute;left:57406;top:2197;width:31;height:26;visibility:visible;mso-wrap-style:square;v-text-anchor:top" coordsize="3058,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" path="m2946,541v,,254,1142,,1523c2565,2825,1422,2571,660,2444,279,2064,-102,1683,25,1048,279,541,660,287,1168,33,1803,-94,2438,160,2946,541e" fillcolor="black" stroked="f" strokeweight=".35244mm">
                    <v:stroke joinstyle="miter"/>
                    <v:path arrowok="t" o:connecttype="custom" o:connectlocs="2946,541;2946,2064;660,2444;25,1048;1168,33;2946,541" o:connectangles="0,0,0,0,0,0"/>
                  </v:shape>
                  <v:shape id="Freeform: Shape 529659717" o:spid="_x0000_s1599" style="position:absolute;left:57089;top:2201;width:84;height:76;visibility:visible;mso-wrap-style:square;v-text-anchor:top" coordsize="8397,7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" path="m6747,4379v635,888,1397,2158,1651,3046c8271,7679,7890,7552,7763,7552,5096,6029,1794,4506,779,1333,525,1079,-110,572,17,64,2048,-317,3953,1079,5350,2221v508,762,1143,1143,1524,2031e" fillcolor="black" stroked="f" strokeweight=".35244mm">
                    <v:stroke joinstyle="miter"/>
                    <v:path arrowok="t" o:connecttype="custom" o:connectlocs="6747,4379;8398,7425;7763,7552;779,1333;17,64;5350,2221;6874,4252" o:connectangles="0,0,0,0,0,0,0"/>
                  </v:shape>
                  <v:shape id="Freeform: Shape 336502770" o:spid="_x0000_s1600" style="position:absolute;left:55370;top:2205;width:28;height:26;visibility:visible;mso-wrap-style:square;v-text-anchor:top" coordsize="2744,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" path="m2677,1015v254,762,-254,1269,-762,1523c1026,2665,645,2411,138,1904,-370,1015,645,381,1280,v635,,1016,508,1397,888e" fillcolor="black" stroked="f" strokeweight=".35244mm">
                    <v:stroke joinstyle="miter"/>
                    <v:path arrowok="t" o:connecttype="custom" o:connectlocs="2677,1015;1915,2538;138,1904;1280,0;2677,888" o:connectangles="0,0,0,0,0"/>
                  </v:shape>
                  <v:shape id="Freeform: Shape 1374409860" o:spid="_x0000_s1601" style="position:absolute;left:57225;top:2223;width:29;height:22;visibility:visible;mso-wrap-style:square;v-text-anchor:top" coordsize="2923,2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" path="m2797,997v,,-508,761,-762,1142c1400,2139,765,2393,257,1885,130,1505,-251,870,257,489,1146,-526,2289,236,2923,997e" fillcolor="black" stroked="f" strokeweight=".35244mm">
                    <v:stroke joinstyle="miter"/>
                    <v:path arrowok="t" o:connecttype="custom" o:connectlocs="2797,997;2035,2139;257,1885;257,489;2923,997" o:connectangles="0,0,0,0,0"/>
                  </v:shape>
                  <v:shape id="Freeform: Shape 1120452991" o:spid="_x0000_s1602" style="position:absolute;left:57411;top:2233;width:33;height:30;visibility:visible;mso-wrap-style:square;v-text-anchor:top" coordsize="3267,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" path="m3217,1043v254,888,-508,1523,-1143,1904c1312,3201,677,2566,169,2185v-381,-507,,-888,,-1523c677,155,1439,-226,2201,155v254,253,635,380,889,761e" fillcolor="black" stroked="f" strokeweight=".35244mm">
                    <v:stroke joinstyle="miter"/>
                    <v:path arrowok="t" o:connecttype="custom" o:connectlocs="3217,1043;2074,2947;169,2185;169,662;2201,155;3090,916" o:connectangles="0,0,0,0,0,0"/>
                  </v:shape>
                  <v:shape id="Freeform: Shape 1022176429" o:spid="_x0000_s1603" style="position:absolute;left:56806;top:2344;width:105;height:32;visibility:visible;mso-wrap-style:square;v-text-anchor:top" coordsize="10540,3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" path="m10540,543v,889,-1651,762,-2413,1396c5715,3208,2921,3208,,3081l,2574c2794,289,6730,-599,10413,416e" fillcolor="black" stroked="f" strokeweight=".35244mm">
                    <v:stroke joinstyle="miter"/>
                    <v:path arrowok="t" o:connecttype="custom" o:connectlocs="10540,543;8127,1939;0,3081;0,2574;10413,416" o:connectangles="0,0,0,0,0"/>
                  </v:shape>
                  <v:shape id="Freeform: Shape 1162448193" o:spid="_x0000_s1604" style="position:absolute;left:55765;top:2373;width:26;height:24;visibility:visible;mso-wrap-style:square;v-text-anchor:top" coordsize="2590,2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" path="m2463,1142v,762,-507,1142,-1143,1269c812,2411,178,2158,50,1650,-203,761,558,381,1067,v634,,1269,635,1523,1142e" fillcolor="black" stroked="f" strokeweight=".35244mm">
                    <v:stroke joinstyle="miter"/>
                    <v:path arrowok="t" o:connecttype="custom" o:connectlocs="2463,1142;1320,2411;50,1650;1067,0;2590,1142" o:connectangles="0,0,0,0,0"/>
                  </v:shape>
                  <v:shape id="Freeform: Shape 775839825" o:spid="_x0000_s1605" style="position:absolute;left:56868;top:2381;width:30;height:29;visibility:visible;mso-wrap-style:square;v-text-anchor:top" coordsize="3047,2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" path="m3048,1047c2920,1809,2667,2570,1905,2824,1143,2951,762,2570,254,2316,-127,2062,127,1428,,1047v508,-1396,2540,-1396,3048,e" fillcolor="black" stroked="f" strokeweight=".35244mm">
                    <v:stroke joinstyle="miter"/>
                    <v:path arrowok="t" o:connecttype="custom" o:connectlocs="3048,1047;1905,2824;254,2316;0,1047;3048,1047" o:connectangles="0,0,0,0,0"/>
                  </v:shape>
                  <v:shape id="Freeform: Shape 521943826" o:spid="_x0000_s1606" style="position:absolute;left:56940;top:2389;width:112;height:33;visibility:visible;mso-wrap-style:square;v-text-anchor:top" coordsize="11175,3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" path="m11175,609c9270,1878,7111,3274,4572,3274r-4191,c381,3274,,2893,,2893,2540,-153,7111,-153,11175,101r,508xe" fillcolor="black" stroked="f" strokeweight=".35244mm">
                    <v:stroke joinstyle="miter"/>
                    <v:path arrowok="t" o:connecttype="custom" o:connectlocs="11175,609;4572,3274;381,3274;0,2893;11175,101;11175,609" o:connectangles="0,0,0,0,0,0"/>
                  </v:shape>
                  <v:shape id="Freeform: Shape 852041911" o:spid="_x0000_s1607" style="position:absolute;left:55551;top:2402;width:28;height:27;visibility:visible;mso-wrap-style:square;v-text-anchor:top" coordsize="2763,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" path="m2764,1166v,761,-254,1269,-1016,1523c986,2816,478,2562,97,1927,-157,1166,97,531,732,150v889,-507,1651,381,2032,1016e" fillcolor="black" stroked="f" strokeweight=".35244mm">
                    <v:stroke joinstyle="miter"/>
                    <v:path arrowok="t" o:connecttype="custom" o:connectlocs="2764,1166;1748,2689;97,1927;732,150;2764,1166" o:connectangles="0,0,0,0,0"/>
                  </v:shape>
                  <v:shape id="Freeform: Shape 1178085252" o:spid="_x0000_s1608" style="position:absolute;left:55594;top:2411;width:23;height:22;visibility:visible;mso-wrap-style:square;v-text-anchor:top" coordsize="2331,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" path="m2332,1015v,,-128,635,-255,1016c1570,2284,934,2411,554,2031,46,1650,-81,1142,46,761,300,254,808,381,934,v509,254,1143,508,1270,1015e" fillcolor="black" stroked="f" strokeweight=".35244mm">
                    <v:stroke joinstyle="miter"/>
                    <v:path arrowok="t" o:connecttype="custom" o:connectlocs="2332,1015;2077,2031;554,2031;46,761;934,0;2204,1015" o:connectangles="0,0,0,0,0,0"/>
                  </v:shape>
                  <v:shape id="Freeform: Shape 563847994" o:spid="_x0000_s1609" style="position:absolute;left:55241;top:2426;width:81;height:77;visibility:visible;mso-wrap-style:square;v-text-anchor:top" coordsize="8127,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" path="m8127,7375c7365,8263,6095,7121,5333,6740,2667,5218,2667,2172,,395v254,-889,1016,,1524,c2031,649,2667,1029,3175,1283,5841,2806,6349,5218,8127,7502e" fillcolor="black" stroked="f" strokeweight=".35244mm">
                    <v:stroke joinstyle="miter"/>
                    <v:path arrowok="t" o:connecttype="custom" o:connectlocs="8127,7375;5333,6740;0,395;1524,395;3175,1283;8127,7502" o:connectangles="0,0,0,0,0,0"/>
                  </v:shape>
                  <v:shape id="Freeform: Shape 1463986336" o:spid="_x0000_s1610" style="position:absolute;left:55070;top:1874;width:2499;height:873;visibility:visible;mso-wrap-style:square;v-text-anchor:top" coordsize="249847,87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" path="m127185,61177v-254,888,-889,1650,-889,2665l126042,63842v254,-1015,-889,-1777,-635,-2919c124772,60035,124772,58766,124264,57877v-762,-1269,635,-1776,1143,-2665c126423,55720,126931,56735,127693,57624v508,1269,-508,2284,-508,3553m249475,32495v-1270,-2285,-3302,-3173,-5715,-3173c241728,29449,240332,30845,239443,32495v-509,1650,127,3300,1397,4315c241347,37064,242109,36937,242363,36429v381,-1015,-762,-1015,-889,-1777c241221,33510,241474,32622,242363,31987v762,-761,2032,-381,3048,-381c246300,32241,247316,32749,247697,33891v508,1269,508,2792,,4061c246808,39856,244903,41379,242871,41886v-6349,889,-76447,635,-76447,635c158170,43282,148773,40998,141789,45313v-3302,1523,-4826,5077,-5715,8249c134042,55466,131757,57624,130106,59654r-254,-254c130233,57497,131122,55974,131503,54070v1142,-1523,1142,-3680,2031,-5330c136455,44044,139249,39221,143820,35921v1905,-2538,5334,-2030,8255,-2030c155249,35287,158932,35795,162742,35414v127,-127,254,-254,254,-508c161980,33891,160202,33510,158932,32495v-3048,-1523,-5968,507,-9270,254c149535,32622,149408,32495,149408,32241v2921,-2158,6222,-3680,9524,-5077c161599,25642,164520,24880,167313,23865v1143,,2286,-1016,3302,-254l174678,22596v,,255,253,636,253c178742,21707,183187,22849,187123,22723r508,507l191314,24119v1397,126,2032,1776,3429,1903c195505,24880,193854,24499,193473,23738v1651,-381,3555,,5079,761l197790,25388v-508,888,255,1523,889,1776c199187,27291,199568,26911,199949,26784v1016,-762,,-1396,254,-2031c205918,25768,211378,27164,216585,29449v1396,508,2794,1523,4444,1523c219379,29449,217220,28687,215188,27926v-1270,-762,-3175,-888,-4191,-1904c211251,25642,211759,25768,212013,25515v2667,-254,4826,-2285,6730,-4315c218870,20692,219759,20946,219632,20311v-634,-761,-1904,254,-2793,127c213664,21073,212267,24880,208965,25515v-3936,-889,-7873,-1904,-11809,-2919c195251,22342,193219,22088,191441,21326r-4318,-380l179250,20946v,,-254,-254,-254,-508c181790,19677,184203,18154,186870,17392l207442,8001v2158,-1904,4063,-4062,5841,-6346c213283,1020,213029,386,212394,132v-508,-254,-1143,-127,-1524,254c209981,1147,210870,1909,210870,2797v-889,1269,-2413,2285,-3556,3046c207061,5843,186108,15362,186108,15362v-3048,1269,-6096,2792,-9398,3426l172266,19423v-254,888,-1016,1523,-1905,1777c169091,21453,168075,22215,166805,22215v-10032,3934,-20318,7995,-28318,15864c138995,37191,139122,36048,139249,34779v-127,-1142,,-2411,-889,-3426c138233,30972,137598,29703,137852,29195r-1143,762c136074,31733,135439,34779,136074,36556v254,1396,1397,3046,254,4188c132645,45186,130614,50643,128074,55720v-889,-127,-1397,-1015,-1778,-1904c128963,50516,130994,46709,131757,42521v507,-381,126,-1396,635,-1904c132264,39348,133026,38206,132392,37191v508,-1650,-2286,-3300,-509,-4315l130487,33637v-3302,4315,1777,10788,-2032,14976l128455,48993v-1016,1397,-1651,2793,-3048,3681c123502,51912,122867,49755,121852,48232v-1651,-1650,-1651,-4950,-636,-7234c121852,38714,120708,36810,120455,34779r-762,-507c117788,36683,117153,40490,118550,43282v762,1396,889,3300,2032,4442c121216,50009,122614,51405,123883,53435v254,762,-508,889,-888,1270c122106,54197,122359,52928,121470,52420v-2539,-5457,-5841,-9772,-9778,-14214c111565,37571,110803,36937,111184,36175v1397,-1396,1778,-4061,1016,-5838c112073,29957,111565,29449,111692,29068r-1142,-888c110677,30845,108899,33256,109661,36175r,c101787,30337,93025,25007,84009,20819r-762,1904c85533,23357,91501,26911,91501,26911v2667,1015,5207,2665,7746,4061c109661,36810,116645,46328,121344,57116v,888,889,1777,253,2665c119947,57370,117661,55847,115756,53943v-508,-3680,-2667,-7107,-5841,-8630c108772,43663,106359,43409,104327,42902r-27937,c53659,42394,32833,43409,10229,43029,7054,42648,3244,41633,2356,38333v-635,-1142,-635,-3173,,-4188c3244,32622,4769,32241,6292,31987v1270,127,2032,1269,2667,2158c8959,35160,8070,36048,7689,36937v,254,381,888,889,634c9594,37191,10356,36175,10610,35160v,-508,254,-1269,-254,-1650c9848,31860,8197,30718,6800,30337v-1905,-127,-3937,381,-5206,1777c-311,33637,-184,36429,324,38587v1270,3426,4825,5711,8254,6218l83374,45059v7365,381,15492,-888,22985,635c109026,46582,111946,48613,112581,51532v,127,-253,,-508,c105978,47597,97978,46074,90231,47090v-3047,-127,-5841,1015,-8635,1777c80199,49120,78802,48486,77787,47597,74993,45059,70167,45313,66612,46201v,254,,508,,508c70421,46328,72580,49628,76009,50009v762,127,1397,-762,2032,c74485,51659,71056,53689,67374,54831v-1143,-253,-1778,-1269,-2667,-1903c63310,51278,60516,52039,58611,51912v-635,127,-1270,-253,-1778,c57469,53182,58865,53816,60135,54451v1905,888,4191,,5969,1142c65596,56101,64961,56354,64453,56735v-3556,1396,-6604,4696,-10667,4442c49595,61685,45277,60416,42357,57497,41087,54451,38039,52801,34610,53055v-253,127,-507,127,-507,507c35753,54578,37150,56608,38801,57750v1016,1270,3175,,4191,1523c44516,60289,46294,61177,47944,61431v1270,508,2667,761,4064,1142l51500,62827v-6984,2284,-15112,2538,-22858,2284c26356,65111,24071,64350,21785,64350v381,508,1143,888,1905,1142c23054,65873,22420,66000,21658,66127v-889,254,-2032,254,-2921,761c17467,66888,16451,67269,15435,67650v-1269,1396,-2793,2919,-4444,3553c10991,71457,10991,71965,11245,71965v1397,-635,3301,-127,4825,-762c18610,70949,20134,68157,22039,67015v2159,-1650,5206,-1269,7873,-888c31436,66507,29785,67142,30166,68157v635,508,1143,1143,2032,889c32325,68919,32452,68665,32706,68665v508,-635,381,-1269,,-1904c33722,66000,35246,66761,36388,66381v2921,,5842,-762,8636,-762c45532,65619,46040,65111,46547,65619v-253,635,-1015,762,-762,1523c45913,67903,46674,68157,47309,68284v762,-254,1397,-888,1143,-1903c48325,65873,47690,65746,47309,65492v1651,-761,3429,-1015,5080,-1777c53532,63462,54675,63081,55691,62573v1016,,1904,-1015,2793,-634c58103,63208,57595,64477,56833,65619v-1269,4061,-2158,9519,,13453c57088,79072,57088,79072,57341,78945v-1650,-4061,-634,-8884,635,-12691c59119,59654,65850,57750,70675,55212r254,254c69659,58893,67755,62065,68008,66254v128,634,-253,1396,,1903c69278,67396,70167,65873,70802,64604v508,-3427,-1397,-7869,2032,-10407c79183,51786,85025,48486,92390,48359v254,254,762,-127,889,254c91755,50263,89469,51912,88835,54070v-2413,3427,-2413,9265,-1270,13453c88327,69934,86168,71203,85152,73107v-508,634,-635,1777,-1016,2538l85660,75645v1270,-1269,2539,-2919,2667,-4949c88454,71457,89216,72092,89723,72219v508,-889,-507,-1523,-507,-2285c90486,69300,90993,70822,92009,71076v1651,381,3048,1016,4699,1016l97216,71584c95565,68919,92136,68538,89216,68284,87692,65746,87692,62573,87819,59527v254,-1650,635,-3299,1523,-4822c89723,53562,90739,52674,91501,51786v1397,-1270,3175,-2285,4826,-2666l96581,49120v,,,254,,254c94549,51024,94295,53309,93025,55212v-1270,1904,-1905,4569,-635,6727c92898,62954,92644,64477,93660,65238v1016,-1396,1016,-3173,1651,-4695c95057,58004,93533,55593,95057,53055v762,-1904,2413,-2665,4190,-3427c103438,49247,107121,51405,110803,53055v762,507,2032,1015,2286,2157c113089,57243,111819,59400,110296,60416v-2032,1269,-5080,1396,-6985,c102168,59273,101660,57243,102041,55720v889,-889,2032,-1777,3429,-1269c106232,54831,106867,55593,107883,55212v381,-254,508,-888,254,-1269c107248,53435,106994,52293,105851,52166v-1397,-254,-3175,-127,-4191,889c100010,54451,99502,56481,99883,58512v508,2411,2412,4315,4825,4950c108264,64350,111946,63208,114232,60162v889,-1015,1143,-2031,1651,-3300c119566,59147,122359,63081,123756,67142v,1269,381,2665,,3934l126423,71330v,,,-1269,254,-1904c127693,64350,130868,60035,134550,56735v1270,-761,1016,1015,1270,1523c136963,61177,139630,63335,142550,64096v3175,508,6350,-254,8255,-2665c151821,59527,153091,56862,151313,54958v-1143,-1269,-2540,-2030,-4191,-2030c145090,52928,143948,54324,142931,55847v,634,,1269,508,1650c143693,57497,144328,57497,144582,57116v127,-1142,1143,-1650,2032,-2285c147503,54324,148392,54831,149027,55339v889,762,1016,1904,1143,3046c150043,59908,149027,61431,147630,62065v-2159,1143,-5461,635,-7365,-761c139376,60289,138868,59147,138106,57877v-127,-1269,-635,-2284,,-3553c141535,52293,145090,50897,149154,50390v1651,253,3048,1396,4063,2538c156773,56608,152455,61685,154868,65746v889,-127,889,-1396,1270,-2158c157281,60796,155884,57750,155123,55085v-889,-1776,-1398,-3173,-2921,-4569c152583,50390,152710,50390,153091,50390v1651,1142,3428,2284,4698,4061c160075,58131,161218,62446,160837,67142v-635,2284,-3048,3427,-4953,4315c155123,72092,154234,72980,153853,73995v889,508,2285,,3174,-380c158424,73107,159313,71203,160329,70315v127,,,254,127,507c160456,71711,160075,72853,160837,73107v381,-1142,508,-2665,762,-3934c162615,70315,162742,71711,162996,73107v635,1396,1904,3300,3683,3553c167186,75899,166679,75264,166424,74630v-254,-1904,-1904,-2919,-2920,-4315c160837,66634,162107,60796,159948,56608v-762,-2284,-2413,-3934,-4191,-5711l156011,50516v3810,,6985,1143,10413,1904c170615,54451,176837,54070,178869,59527v889,3046,2286,5965,4445,8376l183568,67903v508,-888,508,-2284,,-3045c183060,60923,179758,60035,177980,56735r254,-254c180139,56989,182044,57497,183822,58258v6222,1650,10413,7742,11175,13961c194997,77168,194108,81229,192203,85417v-254,635,-1270,1270,-635,1904c192457,86687,192584,85671,193092,85037v2540,-4315,3809,-10153,2540,-15611c195632,68411,194362,67650,194870,66634v381,508,889,508,1269,635c196648,67015,197282,67015,197537,66381v,-508,380,-1016,,-1397c197028,64350,196139,64350,195378,64477v-381,507,-889,1142,-889,1650c193727,64858,192965,63081,191695,62065r,-253c195251,62954,198426,64731,201981,65619v762,508,1651,888,2667,888c207695,67650,210997,68157,214172,68919v2286,-254,4190,888,6476,254l220648,69173v,,,,,c219759,68157,217981,69173,216966,68284v-5334,-507,-10413,-1903,-15112,-3807c201854,64223,202235,64350,202489,64350v762,-381,1270,-1142,1270,-1904c203378,61939,202743,61558,201981,61558v-508,254,-1143,761,-1143,1269c200838,63462,201473,64096,201981,64350v-127,127,-508,,-635,c198933,63335,196648,62319,194362,61177v-889,-127,-1524,-888,-2413,-1015c190171,59273,188393,58512,186615,57750v-4952,-2538,-10412,-3934,-15619,-5838c169853,51659,168710,51278,167694,51024v-1905,-508,-3809,-1015,-5714,-1523c155503,47851,146614,47724,141027,51278v-889,-254,-1397,1142,-1905,254c140773,47217,145471,45821,149662,45694v30858,-254,59811,-508,90161,-1016c243379,44678,246808,43409,248713,40237v1270,-1904,1524,-5077,508,-7108e" fillcolor="black" stroked="f" strokeweight=".35244mm">
                    <v:stroke joinstyle="miter"/>
                    <v:path arrowok="t" o:connecttype="custom" o:connectlocs="127185,61177;126296,63842;126042,63842;125407,60923;124264,57877;125407,55212;127693,57624;127185,61177;249475,32495;243760,29322;239443,32495;240840,36810;242363,36429;241474,34652;242363,31987;245411,31606;247697,33891;247697,37952;242871,41886;166424,42521;141789,45313;136074,53562;130106,59654;129852,59400;131503,54070;133534,48740;143820,35921;152075,33891;162742,35414;162996,34906;158932,32495;149662,32749;149408,32241;158932,27164;167313,23865;170615,23611;174678,22596;175314,22849;187123,22723;187631,23230;191314,24119;194743,26022;193473,23738;198552,24499;197790,25388;198679,27164;199949,26784;200203,24753;216585,29449;221029,30972;215188,27926;210997,26022;212013,25515;218743,21200;219632,20311;216839,20438;208965,25515;197156,22596;191441,21326;187123,20946;179250,20946;178996,20438;186870,17392;207442,8001;213283,1655;212394,132;210870,386;210870,2797;207314,5843;186108,15362;176710,18788;172266,19423;170361,21200;166805,22215;138487,38079;139249,34779;138360,31353;137852,29195;136709,29957;136074,36556;136328,40744;128074,55720;126296,53816;131757,42521;132392,40617;132392,37191;131883,32876;130487,33637;128455,48613;128455,48993;125407,52674;121852,48232;121216,40998;120455,34779;119693,34272;118550,43282;120582,47724;123883,53435;122995,54705;121470,52420;111692,38206;111184,36175;112200,30337;111692,29068;110550,28180;109661,36175;109661,36175;84009,20819;83247,22723;91501,26911;99247,30972;121344,57116;121597,59781;115756,53943;109915,45313;104327,42902;76390,42902;10229,43029;2356,38333;2356,34145;6292,31987;8959,34145;7689,36937;8578,37571;10610,35160;10356,33510;6800,30337;1594,32114;324,38587;8578,44805;83374,45059;106359,45694;112581,51532;112073,51532;90231,47090;81596,48867;77787,47597;66612,46201;66612,46709;76009,50009;78041,50009;67374,54831;64707,52928;58611,51912;56833,51912;60135,54451;66104,55593;64453,56735;53786,61177;42357,57497;34610,53055;34103,53562;38801,57750;42992,59273;47944,61431;52008,62573;51500,62827;28642,65111;21785,64350;23690,65492;21658,66127;18737,66888;15435,67650;10991,71203;11245,71965;16070,71203;22039,67015;29912,66127;30166,68157;32198,69046;32706,68665;32706,66761;36388,66381;45024,65619;46547,65619;45785,67142;47309,68284;48452,66381;47309,65492;52389,63715;55691,62573;58484,61939;56833,65619;56833,79072;57341,78945;57976,66254;70675,55212;70929,55466;68008,66254;68008,68157;70802,64604;72834,54197;92390,48359;93279,48613;88835,54070;87565,67523;85152,73107;84136,75645;85660,75645;88327,70696;89723,72219;89216,69934;92009,71076;96708,72092;97216,71584;89216,68284;87819,59527;89342,54705;91501,51786;96327,49120;96581,49120;96581,49374;93025,55212;92390,61939;93660,65238;95311,60543;95057,53055;99247,49628;110803,53055;113089,55212;110296,60416;103311,60416;102041,55720;105470,54451;107883,55212;108137,53943;105851,52166;101660,53055;99883,58512;104708,63462;114232,60162;115883,56862;123756,67142;123756,71076;126423,71330;126677,69426;134550,56735;135820,58258;142550,64096;150805,61431;151313,54958;147122,52928;142931,55847;143439,57497;144582,57116;146614,54831;149027,55339;150170,58385;147630,62065;140265,61304;138106,57877;138106,54324;149154,50390;153217,52928;154868,65746;156138,63588;155123,55085;152202,50516;153091,50390;157789,54451;160837,67142;155884,71457;153853,73995;157027,73615;160329,70315;160456,70822;160837,73107;161599,69173;162996,73107;166679,76660;166424,74630;163504,70315;159948,56608;155757,50897;156011,50516;166424,52420;178869,59527;183314,67903;183568,67903;183568,64858;177980,56735;178234,56481;183822,58258;194997,72219;192203,85417;191568,87321;193092,85037;195632,69426;194870,66634;196139,67269;197537,66381;197537,64984;195378,64477;194489,66127;191695,62065;191695,61812;201981,65619;204648,66507;214172,68919;220648,69173;220648,69173;220648,69173;216966,68284;201854,64477;202489,64350;203759,62446;201981,61558;200838,62827;201981,64350;201346,64350;194362,61177;191949,60162;186615,57750;170996,51912;167694,51024;161980,49501;141027,51278;139122,51532;149662,45694;239823,44678;248713,40237;249221,3312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1368681561" o:spid="_x0000_s1611" style="position:absolute;left:57064;top:2435;width:116;height:44;visibility:visible;mso-wrap-style:square;v-text-anchor:top" coordsize="11583,4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" path="m11259,124v,,508,254,253,762c8846,3297,5036,3932,1226,4186v-253,,-634,253,-1015,253c-44,4313,-44,4059,83,3932,2877,886,7068,-637,11259,251e" fillcolor="black" stroked="f" strokeweight=".35244mm">
                    <v:stroke joinstyle="miter"/>
                    <v:path arrowok="t" o:connecttype="custom" o:connectlocs="11259,124;11512,886;1226,4186;211,4439;83,3932;11259,251" o:connectangles="0,0,0,0,0,0"/>
                  </v:shape>
                  <v:shape id="Freeform: Shape 783867464" o:spid="_x0000_s1612" style="position:absolute;left:57022;top:2441;width:30;height:29;visibility:visible;mso-wrap-style:square;v-text-anchor:top" coordsize="3046,2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" path="m2990,807c3244,1949,2609,2457,1720,2965,831,2965,450,2330,69,1695,-185,1061,323,807,577,426v635,-634,2032,-634,2413,508e" fillcolor="black" stroked="f" strokeweight=".35244mm">
                    <v:stroke joinstyle="miter"/>
                    <v:path arrowok="t" o:connecttype="custom" o:connectlocs="2990,807;1720,2965;69,1695;577,426;2990,934" o:connectangles="0,0,0,0,0"/>
                  </v:shape>
                  <v:shape id="Freeform: Shape 29493647" o:spid="_x0000_s1613" style="position:absolute;left:55562;top:2444;width:28;height:27;visibility:visible;mso-wrap-style:square;v-text-anchor:top" coordsize="2793,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" path="m2794,635v,,,1269,-382,1649c2159,2665,1397,2792,1016,2665,508,2665,127,1904,,1523,,761,381,381,1016,v635,,1270,,1778,635e" fillcolor="black" stroked="f" strokeweight=".35244mm">
                    <v:stroke joinstyle="miter"/>
                    <v:path arrowok="t" o:connecttype="custom" o:connectlocs="2794,635;2412,2284;1016,2665;0,1523;1016,0;2794,635" o:connectangles="0,0,0,0,0,0"/>
                  </v:shape>
                  <v:shape id="Freeform: Shape 298410569" o:spid="_x0000_s1614" style="position:absolute;left:55359;top:2449;width:94;height:58;visibility:visible;mso-wrap-style:square;v-text-anchor:top" coordsize="9368,5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" path="m9242,5203r,508c7337,6092,5559,5711,4290,4569,3273,3046,2004,1523,226,761,226,508,-282,254,226,,4036,,6321,3046,9369,5203e" fillcolor="black" stroked="f" strokeweight=".35244mm">
                    <v:stroke joinstyle="miter"/>
                    <v:path arrowok="t" o:connecttype="custom" o:connectlocs="9242,5203;9242,5711;4290,4569;226,761;226,0;9369,5203" o:connectangles="0,0,0,0,0,0"/>
                  </v:shape>
                  <v:shape id="Freeform: Shape 1641484170" o:spid="_x0000_s1615" style="position:absolute;left:57213;top:2449;width:80;height:75;visibility:visible;mso-wrap-style:square;v-text-anchor:top" coordsize="7999,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" path="m8000,c6222,2665,4699,5838,1524,7107,1016,7107,508,7869,,7361,1270,4442,3809,1269,6857,v254,,762,,1143,e" fillcolor="black" stroked="f" strokeweight=".35244mm">
                    <v:stroke joinstyle="miter"/>
                    <v:path arrowok="t" o:connecttype="custom" o:connectlocs="8000,0;1524,7107;0,7361;6857,0;8000,0" o:connectangles="0,0,0,0,0"/>
                  </v:shape>
                  <v:shape id="Freeform: Shape 1636429187" o:spid="_x0000_s1616" style="position:absolute;left:55610;top:2450;width:25;height:24;visibility:visible;mso-wrap-style:square;v-text-anchor:top" coordsize="2471,2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" path="m2471,913v,888,-508,1015,-1143,1523c693,2436,439,2055,58,1547,-196,786,439,405,820,24v635,-127,1270,254,1651,889e" fillcolor="black" stroked="f" strokeweight=".35244mm">
                    <v:stroke joinstyle="miter"/>
                    <v:path arrowok="t" o:connecttype="custom" o:connectlocs="2471,913;1328,2436;58,1547;820,24;2471,913" o:connectangles="0,0,0,0,0"/>
                  </v:shape>
                  <v:shape id="Freeform: Shape 1248468180" o:spid="_x0000_s1617" style="position:absolute;left:57324;top:2458;width:66;height:82;visibility:visible;mso-wrap-style:square;v-text-anchor:top" coordsize="6569,8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" path="m6569,508c5935,1523,6188,3046,5427,4061,3903,5838,2633,7869,93,8249,-288,7488,601,6726,982,5965,1998,3680,3649,1015,6061,r381,508l6569,508xe" fillcolor="black" stroked="f" strokeweight=".35244mm">
                    <v:stroke joinstyle="miter"/>
                    <v:path arrowok="t" o:connecttype="custom" o:connectlocs="6569,508;5427,4061;93,8249;982,5965;6061,0;6442,508" o:connectangles="0,0,0,0,0,0"/>
                  </v:shape>
                  <v:shape id="Freeform: Shape 1004837894" o:spid="_x0000_s1618" style="position:absolute;left:55189;top:2463;width:28;height:28;visibility:visible;mso-wrap-style:square;v-text-anchor:top" coordsize="2735,2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" path="m2510,743v,,508,1142,,1650c2002,2774,1367,2901,732,2647,97,2266,-157,1378,97,743,605,-18,2002,-399,2510,616e" fillcolor="black" stroked="f" strokeweight=".35244mm">
                    <v:stroke joinstyle="miter"/>
                    <v:path arrowok="t" o:connecttype="custom" o:connectlocs="2510,743;2510,2393;732,2647;97,743;2510,616" o:connectangles="0,0,0,0,0"/>
                  </v:shape>
                  <v:shape id="Freeform: Shape 1060593770" o:spid="_x0000_s1619" style="position:absolute;left:55143;top:2472;width:29;height:28;visibility:visible;mso-wrap-style:square;v-text-anchor:top" coordsize="2920,2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" path="m2667,732v,,254,761,254,1142c2667,2255,2286,2762,1778,2762,889,2889,381,2509,,1747,,986,127,478,762,97v762,-254,1524,,1905,635e" fillcolor="black" stroked="f" strokeweight=".35244mm">
                    <v:stroke joinstyle="miter"/>
                    <v:path arrowok="t" o:connecttype="custom" o:connectlocs="2667,732;2921,1874;1778,2762;0,1747;762,97;2667,732" o:connectangles="0,0,0,0,0,0"/>
                  </v:shape>
                  <v:shape id="Freeform: Shape 199219256" o:spid="_x0000_s1620" style="position:absolute;left:55232;top:2479;width:30;height:26;visibility:visible;mso-wrap-style:square;v-text-anchor:top" coordsize="2954,2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" path="m2920,508v,,255,1649,-634,1903c1143,2919,635,2157,,1523,,761,381,254,889,v762,,1397,,2031,635e" fillcolor="black" stroked="f" strokeweight=".35244mm">
                    <v:stroke joinstyle="miter"/>
                    <v:path arrowok="t" o:connecttype="custom" o:connectlocs="2920,508;2286,2411;0,1523;889,0;2920,635" o:connectangles="0,0,0,0,0"/>
                  </v:shape>
                  <v:shape id="Freeform: Shape 533895631" o:spid="_x0000_s1621" style="position:absolute;left:55361;top:2488;width:29;height:24;visibility:visible;mso-wrap-style:square;v-text-anchor:top" coordsize="2822,2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" path="m2568,635v,,,1269,-508,1523c1679,2538,917,2411,664,2284,536,1777,-353,1396,155,888,409,508,790,254,1298,v508,254,1143,,1524,635e" fillcolor="black" stroked="f" strokeweight=".35244mm">
                    <v:stroke joinstyle="miter"/>
                    <v:path arrowok="t" o:connecttype="custom" o:connectlocs="2568,635;2060,2158;664,2284;155,888;1298,0;2822,635" o:connectangles="0,0,0,0,0,0"/>
                  </v:shape>
                  <v:shape id="Freeform: Shape 452812634" o:spid="_x0000_s1622" style="position:absolute;left:57434;top:2488;width:29;height:24;visibility:visible;mso-wrap-style:square;v-text-anchor:top" coordsize="2978,2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" path="m2978,1142v,,-508,1269,-1143,1269c1200,2411,438,2284,57,1523,-197,635,438,254,1073,v762,,1778,254,1905,1142e" fillcolor="black" stroked="f" strokeweight=".35244mm">
                    <v:stroke joinstyle="miter"/>
                    <v:path arrowok="t" o:connecttype="custom" o:connectlocs="2978,1142;1835,2411;57,1523;1073,0;2978,1142" o:connectangles="0,0,0,0,0"/>
                  </v:shape>
                  <v:shape id="Freeform: Shape 887480143" o:spid="_x0000_s1623" style="position:absolute;left:57289;top:2491;width:33;height:27;visibility:visible;mso-wrap-style:square;v-text-anchor:top" coordsize="3301,2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" path="m3302,1269v,,-635,1142,-889,1269c1397,3046,381,2284,,1396,127,761,762,254,1270,,2286,,2794,508,3302,1269e" fillcolor="black" stroked="f" strokeweight=".35244mm">
                    <v:stroke joinstyle="miter"/>
                    <v:path arrowok="t" o:connecttype="custom" o:connectlocs="3302,1269;2413,2538;0,1396;1270,0;3302,1269" o:connectangles="0,0,0,0,0"/>
                  </v:shape>
                  <v:shape id="Freeform: Shape 1372838737" o:spid="_x0000_s1624" style="position:absolute;left:57389;top:2494;width:29;height:22;visibility:visible;mso-wrap-style:square;v-text-anchor:top" coordsize="2840,2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" path="m2841,837v,,-254,1142,-635,1269c1571,2360,809,2233,301,1852,-334,1218,174,710,555,202,1317,-178,2587,-51,2841,837e" fillcolor="black" stroked="f" strokeweight=".35244mm">
                    <v:stroke joinstyle="miter"/>
                    <v:path arrowok="t" o:connecttype="custom" o:connectlocs="2841,837;2206,2106;301,1852;555,202;2841,837" o:connectangles="0,0,0,0,0"/>
                  </v:shape>
                  <v:shape id="Freeform: Shape 977361919" o:spid="_x0000_s1625" style="position:absolute;left:55169;top:2505;width:26;height:29;visibility:visible;mso-wrap-style:square;v-text-anchor:top" coordsize="2666,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" path="m2540,956v127,888,-127,1650,-889,1904c1016,2860,254,2479,,1717,,956,127,321,762,68v762,-254,1397,253,1905,761e" fillcolor="black" stroked="f" strokeweight=".35244mm">
                    <v:stroke joinstyle="miter"/>
                    <v:path arrowok="t" o:connecttype="custom" o:connectlocs="2540,956;1651,2860;0,1717;762,68;2667,829" o:connectangles="0,0,0,0,0"/>
                  </v:shape>
                  <v:shape id="Freeform: Shape 1838180775" o:spid="_x0000_s1626" style="position:absolute;left:57255;top:2515;width:31;height:29;visibility:visible;mso-wrap-style:square;v-text-anchor:top" coordsize="3069,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" path="m2942,837v254,888,-254,1649,-1143,2030c1164,2994,783,2740,402,2360,149,1979,-360,1090,402,710,1037,-433,2561,-52,3069,837e" fillcolor="black" stroked="f" strokeweight=".35244mm">
                    <v:stroke joinstyle="miter"/>
                    <v:path arrowok="t" o:connecttype="custom" o:connectlocs="2942,837;1799,2867;402,2360;402,710;3069,837" o:connectangles="0,0,0,0,0"/>
                  </v:shape>
                  <v:shape id="Freeform: Shape 2095559731" o:spid="_x0000_s1627" style="position:absolute;left:55581;top:2523;width:27;height:26;visibility:visible;mso-wrap-style:square;v-text-anchor:top" coordsize="2780,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" path="m2735,939v254,888,-635,1015,-889,1523c1592,2589,957,2716,703,2462,322,1954,-186,1573,68,812,449,558,576,177,1084,50v889,-253,1143,508,1651,1016e" fillcolor="black" stroked="f" strokeweight=".35244mm">
                    <v:stroke joinstyle="miter"/>
                    <v:path arrowok="t" o:connecttype="custom" o:connectlocs="2735,939;1846,2462;703,2462;68,812;1084,50;2735,1066" o:connectangles="0,0,0,0,0,0"/>
                  </v:shape>
                  <v:shape id="Freeform: Shape 2022675857" o:spid="_x0000_s1628" style="position:absolute;left:57420;top:2526;width:29;height:27;visibility:visible;mso-wrap-style:square;v-text-anchor:top" coordsize="2920,2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" path="m2921,1142v,,-254,762,-381,1142c2032,2665,1270,2792,762,2538,,2158,,1523,,888,508,635,508,127,1016,v635,,1524,254,1778,1015e" fillcolor="black" stroked="f" strokeweight=".35244mm">
                    <v:stroke joinstyle="miter"/>
                    <v:path arrowok="t" o:connecttype="custom" o:connectlocs="2921,1142;2540,2284;762,2538;0,888;1016,0;2794,1015" o:connectangles="0,0,0,0,0,0"/>
                  </v:shape>
                  <v:shape id="Freeform: Shape 868729585" o:spid="_x0000_s1629" style="position:absolute;left:57334;top:2529;width:96;height:77;visibility:visible;mso-wrap-style:square;v-text-anchor:top" coordsize="9651,7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" path="m6857,1163v254,888,-508,1396,-1142,1649c5460,2812,4953,2686,4826,3066,6857,4082,8000,5731,9651,7127r,635c6857,7762,4064,7001,2032,4843,1524,4462,635,4462,,3955,1016,2939,2794,3320,4191,3193,5207,2051,3048,1290,4318,401v508,,761,-508,1397,-381c6222,274,6604,655,6857,1036e" fillcolor="black" stroked="f" strokeweight=".35244mm">
                    <v:stroke joinstyle="miter"/>
                    <v:path arrowok="t" o:connecttype="custom" o:connectlocs="6857,1163;5715,2812;4826,3066;9651,7127;9651,7762;2032,4843;0,3955;4191,3193;4318,401;5715,20;6857,1036" o:connectangles="0,0,0,0,0,0,0,0,0,0,0"/>
                  </v:shape>
                  <v:shape id="Freeform: Shape 492321561" o:spid="_x0000_s1630" style="position:absolute;left:57059;top:2530;width:28;height:27;visibility:visible;mso-wrap-style:square;v-text-anchor:top" coordsize="2852,2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" path="m2852,994v,,-254,888,-381,1269c1963,2771,1328,2771,820,2517,439,2009,-196,1502,58,740,693,-402,2725,-148,2852,994e" fillcolor="black" stroked="f" strokeweight=".35244mm">
                    <v:stroke joinstyle="miter"/>
                    <v:path arrowok="t" o:connecttype="custom" o:connectlocs="2852,994;2471,2263;820,2517;58,740;2852,994" o:connectangles="0,0,0,0,0"/>
                  </v:shape>
                  <v:shape id="Freeform: Shape 1033578396" o:spid="_x0000_s1631" style="position:absolute;left:55341;top:2556;width:27;height:25;visibility:visible;mso-wrap-style:square;v-text-anchor:top" coordsize="2674,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" path="m2667,1194c2413,1956,2159,2336,1397,2463,762,2463,254,2209,,1575,,1067,254,686,381,306,1270,-329,2794,52,2667,1194e" fillcolor="black" stroked="f" strokeweight=".35244mm">
                    <v:stroke joinstyle="miter"/>
                    <v:path arrowok="t" o:connecttype="custom" o:connectlocs="2667,1194;1397,2463;0,1575;381,306;2667,1194" o:connectangles="0,0,0,0,0"/>
                  </v:shape>
                  <v:shape id="Freeform: Shape 1604398504" o:spid="_x0000_s1632" style="position:absolute;left:55352;top:2557;width:78;height:80;visibility:visible;mso-wrap-style:square;v-text-anchor:top" coordsize="7779,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" path="m7780,127v,1142,-1143,1650,-1524,2792c5113,5457,2954,7742,33,7996,-220,7234,1049,6473,1303,5711,2573,3046,4986,1650,7272,r508,l7780,127xe" fillcolor="black" stroked="f" strokeweight=".35244mm">
                    <v:stroke joinstyle="miter"/>
                    <v:path arrowok="t" o:connecttype="custom" o:connectlocs="7780,127;6256,2919;33,7996;1303,5711;7272,0;7780,0" o:connectangles="0,0,0,0,0,0"/>
                  </v:shape>
                  <v:shape id="Freeform: Shape 1107242511" o:spid="_x0000_s1633" style="position:absolute;left:57036;top:2557;width:32;height:30;visibility:visible;mso-wrap-style:square;v-text-anchor:top" coordsize="3268,3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" path="m3268,1162v,888,-762,1523,-1270,1776c1236,3192,728,2685,347,2304,-287,1669,94,1035,347,400v889,-888,2286,-127,2794,635e" fillcolor="black" stroked="f" strokeweight=".35244mm">
                    <v:stroke joinstyle="miter"/>
                    <v:path arrowok="t" o:connecttype="custom" o:connectlocs="3268,1162;1998,2938;347,2304;347,400;3141,1035" o:connectangles="0,0,0,0,0"/>
                  </v:shape>
                  <v:shape id="Freeform: Shape 465108842" o:spid="_x0000_s1634" style="position:absolute;left:57085;top:2564;width:32;height:27;visibility:visible;mso-wrap-style:square;v-text-anchor:top" coordsize="3174,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" path="m3175,1015v,889,-635,1523,-1397,1650c1651,2411,1270,2665,1016,2538,508,2284,,1777,,1142,381,761,508,127,1016,v762,,1905,,2032,888e" fillcolor="black" stroked="f" strokeweight=".35244mm">
                    <v:stroke joinstyle="miter"/>
                    <v:path arrowok="t" o:connecttype="custom" o:connectlocs="3175,1015;1778,2665;1016,2538;0,1142;1016,0;3048,888" o:connectangles="0,0,0,0,0,0"/>
                  </v:shape>
                  <v:shape id="Freeform: Shape 559474509" o:spid="_x0000_s1635" style="position:absolute;left:55524;top:2565;width:26;height:25;visibility:visible;mso-wrap-style:square;v-text-anchor:top" coordsize="2556,2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" path="m2556,819v,889,-508,1269,-1142,1650c778,2469,271,2088,17,1581,-111,819,525,439,906,58v889,-254,1142,381,1650,888e" fillcolor="black" stroked="f" strokeweight=".35244mm">
                    <v:stroke joinstyle="miter"/>
                    <v:path arrowok="t" o:connecttype="custom" o:connectlocs="2556,819;1414,2469;17,1581;906,58;2556,946" o:connectangles="0,0,0,0,0"/>
                  </v:shape>
                  <v:shape id="Freeform: Shape 1202146675" o:spid="_x0000_s1636" style="position:absolute;left:55572;top:2564;width:30;height:24;visibility:visible;mso-wrap-style:square;v-text-anchor:top" coordsize="2920,2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" path="m2921,1142c2667,1904,2159,2284,1397,2411,889,2284,254,2158,,1523,,761,508,381,1016,v762,,1651,254,1778,1142e" fillcolor="black" stroked="f" strokeweight=".35244mm">
                    <v:stroke joinstyle="miter"/>
                    <v:path arrowok="t" o:connecttype="custom" o:connectlocs="2921,1142;1397,2411;0,1523;1016,0;2794,1142" o:connectangles="0,0,0,0,0"/>
                  </v:shape>
                  <v:shape id="Freeform: Shape 807820427" o:spid="_x0000_s1637" style="position:absolute;left:57216;top:2567;width:75;height:77;visibility:visible;mso-wrap-style:square;v-text-anchor:top" coordsize="7503,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" path="m6603,6338v,,1016,762,889,1269c6222,8115,5207,6719,4064,6465,2159,4562,889,2531,,246,762,-388,1397,373,2032,627,3809,2150,5460,4054,6477,6211e" fillcolor="black" stroked="f" strokeweight=".35244mm">
                    <v:stroke joinstyle="miter"/>
                    <v:path arrowok="t" o:connecttype="custom" o:connectlocs="6603,6338;7492,7607;4064,6465;0,246;2032,627;6477,6211" o:connectangles="0,0,0,0,0,0"/>
                  </v:shape>
                  <v:shape id="Freeform: Shape 1318509256" o:spid="_x0000_s1638" style="position:absolute;left:57281;top:2569;width:30;height:29;visibility:visible;mso-wrap-style:square;v-text-anchor:top" coordsize="3070,2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" path="m3038,635v,,127,1142,-127,1649c2404,3046,1515,2919,753,2792,372,2284,-264,1650,117,1015,372,381,1006,254,1515,v507,,889,381,1523,635e" fillcolor="black" stroked="f" strokeweight=".35244mm">
                    <v:stroke joinstyle="miter"/>
                    <v:path arrowok="t" o:connecttype="custom" o:connectlocs="3038,635;2911,2284;753,2792;117,1015;1515,0;3038,635" o:connectangles="0,0,0,0,0,0"/>
                  </v:shape>
                  <v:shape id="Freeform: Shape 422490125" o:spid="_x0000_s1639" style="position:absolute;left:55648;top:2591;width:25;height:25;visibility:visible;mso-wrap-style:square;v-text-anchor:top" coordsize="2546,2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" path="m2506,541v,,254,1523,-508,1903c1363,2571,347,2444,93,1556,-288,668,601,541,982,33,1617,-94,1998,160,2506,541e" fillcolor="black" stroked="f" strokeweight=".35244mm">
                    <v:stroke joinstyle="miter"/>
                    <v:path arrowok="t" o:connecttype="custom" o:connectlocs="2506,541;1998,2444;93,1556;982,33;2506,541" o:connectangles="0,0,0,0,0"/>
                  </v:shape>
                  <v:shape id="Freeform: Shape 37066823" o:spid="_x0000_s1640" style="position:absolute;left:57073;top:2613;width:63;height:104;visibility:visible;mso-wrap-style:square;v-text-anchor:top" coordsize="6270,1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" path="m4114,3385c5129,4908,5891,6812,6145,8842v-254,508,381,1142,,1523l5891,10365c2463,7827,1701,4400,304,974,50,847,-77,466,50,212v762,-761,1270,762,2032,889l4240,3385r-126,xe" fillcolor="black" stroked="f" strokeweight=".35244mm">
                    <v:stroke joinstyle="miter"/>
                    <v:path arrowok="t" o:connecttype="custom" o:connectlocs="4114,3385;6145,8842;6145,10365;5891,10365;304,974;50,212;2082,1101;4240,3385" o:connectangles="0,0,0,0,0,0,0,0"/>
                  </v:shape>
                  <v:shape id="Freeform: Shape 1366896620" o:spid="_x0000_s1641" style="position:absolute;left:55664;top:2612;width:109;height:34;visibility:visible;mso-wrap-style:square;v-text-anchor:top" coordsize="10920,3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" path="m10921,801v,,,127,,127c7873,3086,3556,4355,,2324,,2070,,1690,381,1563,2667,801,4826,-214,7111,40r3683,634l10921,801xe" fillcolor="black" stroked="f" strokeweight=".35244mm">
                    <v:stroke joinstyle="miter"/>
                    <v:path arrowok="t" o:connecttype="custom" o:connectlocs="10921,801;10921,928;0,2324;381,1563;7111,40;10794,674" o:connectangles="0,0,0,0,0,0"/>
                  </v:shape>
                  <v:shape id="Freeform: Shape 1658319995" o:spid="_x0000_s1642" style="position:absolute;left:55498;top:2618;width:100;height:70;visibility:visible;mso-wrap-style:square;v-text-anchor:top" coordsize="10032,7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" path="m10032,635c7365,2284,5079,5457,1778,6219,1143,6473,762,7361,,6853,1397,2665,5968,381,10032,r,635xe" fillcolor="black" stroked="f" strokeweight=".35244mm">
                    <v:stroke joinstyle="miter"/>
                    <v:path arrowok="t" o:connecttype="custom" o:connectlocs="10032,635;1778,6219;0,6853;10032,0;10032,635" o:connectangles="0,0,0,0,0"/>
                  </v:shape>
                  <v:shape id="Freeform: Shape 1942862215" o:spid="_x0000_s1643" style="position:absolute;left:57040;top:2652;width:28;height:27;visibility:visible;mso-wrap-style:square;v-text-anchor:top" coordsize="2793,2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" path="m2794,761v,,,1523,-635,1650c1778,2792,1016,2792,762,2411,,2158,,1396,,888,254,381,762,254,1143,v635,127,1270,127,1651,761e" fillcolor="black" stroked="f" strokeweight=".35244mm">
                    <v:stroke joinstyle="miter"/>
                    <v:path arrowok="t" o:connecttype="custom" o:connectlocs="2794,761;2159,2411;762,2411;0,888;1143,0;2794,761" o:connectangles="0,0,0,0,0,0"/>
                  </v:shape>
                  <v:shape id="Freeform: Shape 282478700" o:spid="_x0000_s1644" style="position:absolute;left:56903;top:2660;width:102;height:27;visibility:visible;mso-wrap-style:square;v-text-anchor:top" coordsize="10158,2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" path="m10159,296c9651,1438,8381,1946,7365,2327,4699,3215,2413,2073,,1438,,804,889,1058,1270,677,3809,169,6476,-338,9143,296v254,-127,762,-254,1016,e" fillcolor="black" stroked="f" strokeweight=".35244mm">
                    <v:stroke joinstyle="miter"/>
                    <v:path arrowok="t" o:connecttype="custom" o:connectlocs="10159,296;7365,2327;0,1438;1270,677;9143,296;10159,296" o:connectangles="0,0,0,0,0,0"/>
                  </v:shape>
                  <v:shape id="Freeform: Shape 115607065" o:spid="_x0000_s1645" style="position:absolute;left:55570;top:2673;width:29;height:27;visibility:visible;mso-wrap-style:square;v-text-anchor:top" coordsize="2932,2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" path="m2806,1269v,,-254,1015,-889,1269c1409,2792,901,2538,393,2284,266,1777,-242,1396,139,888,266,381,901,254,1409,v762,,1397,508,1524,1269e" fillcolor="black" stroked="f" strokeweight=".35244mm">
                    <v:stroke joinstyle="miter"/>
                    <v:path arrowok="t" o:connecttype="custom" o:connectlocs="2806,1269;1917,2538;393,2284;139,888;1409,0;2933,1269" o:connectangles="0,0,0,0,0,0"/>
                  </v:shape>
                  <v:shape id="Freeform: Shape 1284726692" o:spid="_x0000_s1646" style="position:absolute;left:55613;top:2681;width:31;height:27;visibility:visible;mso-wrap-style:square;v-text-anchor:top" coordsize="3026,2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" path="m3026,1142v,,-508,1142,-1143,1523c1248,2792,740,2538,359,2158,105,1650,-149,1142,105,635,232,254,740,127,1248,v762,,1524,635,1778,1269e" fillcolor="black" stroked="f" strokeweight=".35244mm">
                    <v:stroke joinstyle="miter"/>
                    <v:path arrowok="t" o:connecttype="custom" o:connectlocs="3026,1142;1883,2665;359,2158;105,635;1248,0;3026,1269" o:connectangles="0,0,0,0,0,0"/>
                  </v:shape>
                  <v:shape id="Freeform: Shape 1617299901" o:spid="_x0000_s1647" style="position:absolute;left:57022;top:2688;width:34;height:32;visibility:visible;mso-wrap-style:square;v-text-anchor:top" coordsize="3345,3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" path="m3219,1250v,,-255,1016,-508,1523c2330,3281,1568,3408,1060,3027,552,3027,298,2266,171,1885,-337,1250,425,870,679,362v889,-761,2285,-254,2666,888e" fillcolor="black" stroked="f" strokeweight=".35244mm">
                    <v:stroke joinstyle="miter"/>
                    <v:path arrowok="t" o:connecttype="custom" o:connectlocs="3219,1250;2711,2773;1060,3027;171,1885;679,362;3345,1250" o:connectangles="0,0,0,0,0,0"/>
                  </v:shape>
                  <v:shape id="Freeform: Shape 1490622045" o:spid="_x0000_s1648" style="position:absolute;left:57064;top:2692;width:26;height:29;visibility:visible;mso-wrap-style:square;v-text-anchor:top" coordsize="2668,2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" path="m2506,693v,,254,762,127,1143c2125,2216,1871,3232,982,2851,474,2978,220,2343,93,2216,-161,1455,93,313,982,59v635,-254,1143,381,1524,634e" fillcolor="black" stroked="f" strokeweight=".35244mm">
                    <v:stroke joinstyle="miter"/>
                    <v:path arrowok="t" o:connecttype="custom" o:connectlocs="2506,693;2633,1836;982,2851;93,2216;982,59;2506,693" o:connectangles="0,0,0,0,0,0"/>
                  </v:shape>
                  <v:shape id="Freeform: Shape 2128043010" o:spid="_x0000_s1649" style="position:absolute;left:55585;top:2712;width:31;height:32;visibility:visible;mso-wrap-style:square;v-text-anchor:top" coordsize="3079,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" path="m3048,1015v127,889,-128,1650,-762,2158c1397,3300,381,3300,,2284,,1523,,508,889,v762,,1651,,2031,1015e" fillcolor="black" stroked="f" strokeweight=".35244mm">
                    <v:stroke joinstyle="miter"/>
                    <v:path arrowok="t" o:connecttype="custom" o:connectlocs="3048,1015;2286,3173;0,2284;889,0;2920,1015" o:connectangles="0,0,0,0,0"/>
                  </v:shape>
                  <v:shape id="Freeform: Shape 801745361" o:spid="_x0000_s1650" style="position:absolute;left:55594;top:2718;width:65;height:70;visibility:visible;mso-wrap-style:square;v-text-anchor:top" coordsize="6476,6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" path="m6476,c6349,2158,5841,4823,3682,6092,2412,6346,1270,7488,,6726l,6346c1651,4061,4571,2284,6476,127e" fillcolor="black" stroked="f" strokeweight=".35244mm">
                    <v:stroke joinstyle="miter"/>
                    <v:path arrowok="t" o:connecttype="custom" o:connectlocs="6476,0;3682,6092;0,6726;0,6346;6476,127" o:connectangles="0,0,0,0,0"/>
                  </v:shape>
                  <v:shape id="Freeform: Shape 1581042049" o:spid="_x0000_s1651" style="position:absolute;left:56905;top:2724;width:29;height:27;visibility:visible;mso-wrap-style:square;v-text-anchor:top" coordsize="2920,2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" path="m2921,1142v,,-254,889,-508,1269c1905,2919,1143,2665,508,2411,,2158,-127,1396,127,888,254,381,762,127,1143,v635,,1270,508,1651,1015e" fillcolor="black" stroked="f" strokeweight=".35244mm">
                    <v:stroke joinstyle="miter"/>
                    <v:path arrowok="t" o:connecttype="custom" o:connectlocs="2921,1142;2413,2411;508,2411;127,888;1143,0;2794,1015" o:connectangles="0,0,0,0,0,0"/>
                  </v:shape>
                  <v:shape id="Freeform: Shape 105722737" o:spid="_x0000_s1652" style="position:absolute;left:55697;top:2728;width:49;height:104;visibility:visible;mso-wrap-style:square;v-text-anchor:top" coordsize="4952,10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" path="m3937,4271v1015,1777,507,4189,1015,6092c3682,10490,3048,9094,2286,8333,635,6048,889,2875,,210,127,-44,381,-44,508,83,1651,845,2540,2368,3429,3383v-128,508,508,508,380,1015e" fillcolor="black" stroked="f" strokeweight=".35244mm">
                    <v:stroke joinstyle="miter"/>
                    <v:path arrowok="t" o:connecttype="custom" o:connectlocs="3937,4271;4952,10363;2286,8333;0,210;508,83;3429,3383;3809,4398" o:connectangles="0,0,0,0,0,0,0"/>
                  </v:shape>
                  <v:shape id="Freeform: Shape 1428705030" o:spid="_x0000_s1653" style="position:absolute;left:56946;top:2732;width:26;height:21;visibility:visible;mso-wrap-style:square;v-text-anchor:top" coordsize="2597,2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" path="m2598,982v,,-762,761,-1143,1142c947,2124,439,1870,58,1489,-196,728,439,474,820,93v762,-254,1524,,1778,889e" fillcolor="black" stroked="f" strokeweight=".35244mm">
                    <v:stroke joinstyle="miter"/>
                    <v:path arrowok="t" o:connecttype="custom" o:connectlocs="2598,982;1455,2124;58,1489;820,93;2598,982" o:connectangles="0,0,0,0,0"/>
                  </v:shape>
                  <v:shape id="Freeform: Shape 1791378333" o:spid="_x0000_s1654" style="position:absolute;left:57014;top:2742;width:49;height:74;visibility:visible;mso-wrap-style:square;v-text-anchor:top" coordsize="4971,7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" path="m4972,6853v,,,762,-508,508l4210,7361c2051,5330,-235,3046,19,l527,c2559,1650,4972,3680,4972,6853e" fillcolor="black" stroked="f" strokeweight=".35244mm">
                    <v:stroke joinstyle="miter"/>
                    <v:path arrowok="t" o:connecttype="custom" o:connectlocs="4972,6853;4464,7361;4210,7361;19,0;527,0;4972,6853" o:connectangles="0,0,0,0,0,0"/>
                  </v:shape>
                  <v:shape id="Freeform: Shape 991573337" o:spid="_x0000_s1655" style="position:absolute;left:56976;top:2776;width:30;height:27;visibility:visible;mso-wrap-style:square;v-text-anchor:top" coordsize="3047,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" path="m3048,1073v,,-254,1142,-762,1523c1397,2849,127,2722,,1580,,819,762,438,1143,57v889,-254,1524,381,1905,1016e" fillcolor="black" stroked="f" strokeweight=".35244mm">
                    <v:stroke joinstyle="miter"/>
                    <v:path arrowok="t" o:connecttype="custom" o:connectlocs="3048,1073;2286,2596;0,1580;1143,57;3048,1073" o:connectangles="0,0,0,0,0"/>
                  </v:shape>
                  <v:shape id="Freeform: Shape 119888576" o:spid="_x0000_s1656" style="position:absolute;left:56893;top:2786;width:67;height:82;visibility:visible;mso-wrap-style:square;v-text-anchor:top" coordsize="6669,8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" path="m6223,1650c5079,4569,2159,5965,254,8122,-127,7869,,7234,127,6980,889,4061,3175,1142,6095,v1270,127,,1015,254,1650e" fillcolor="black" stroked="f" strokeweight=".35244mm">
                    <v:stroke joinstyle="miter"/>
                    <v:path arrowok="t" o:connecttype="custom" o:connectlocs="6223,1650;254,8122;127,6980;6095,0;6349,1650" o:connectangles="0,0,0,0,0"/>
                  </v:shape>
                  <v:shape id="Freeform: Shape 268649102" o:spid="_x0000_s1657" style="position:absolute;left:56985;top:2817;width:28;height:23;visibility:visible;mso-wrap-style:square;v-text-anchor:top" coordsize="2793,2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" path="m2794,913v,761,-635,1015,-1143,1396c1016,2309,381,2055,,1420,,659,508,405,1016,24v762,-127,1524,254,1778,889e" fillcolor="black" stroked="f" strokeweight=".35244mm">
                    <v:stroke joinstyle="miter"/>
                    <v:path arrowok="t" o:connecttype="custom" o:connectlocs="2794,913;1651,2309;0,1420;1016,24;2794,913" o:connectangles="0,0,0,0,0"/>
                  </v:shape>
                  <v:shape id="Freeform: Shape 1248895609" o:spid="_x0000_s1658" style="position:absolute;left:56193;top:1420;width:267;height:38;visibility:visible;mso-wrap-style:square;v-text-anchor:top" coordsize="26667,3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" path="m24762,635r-889,c21588,635,23493,3300,24762,3300v1524,,1524,-2665,,-2665m17905,3427v2159,,,-2666,-1143,-2666l14604,761v-2287,,-128,2666,1015,2666l17905,3427xm8635,3427v2286,,127,-2666,-1143,-2666l5333,761v-2285,,-127,2666,1016,2666l8635,3427xm24762,v1017,,1905,888,1905,1904c26667,2919,25779,3807,24762,3807r-22857,c889,3807,,2919,,1904,,888,889,,1905,l24762,xe" fillcolor="black" stroked="f" strokeweight=".35244mm">
                    <v:stroke joinstyle="miter"/>
                    <v:path arrowok="t" o:connecttype="custom" o:connectlocs="24762,635;23873,635;24762,3300;24762,635;17905,3427;16762,761;14604,761;15619,3427;17905,3427;8635,3427;7492,761;5333,761;6349,3427;8635,3427;24762,0;26667,1904;24762,3807;1905,3807;0,1904;1905,0;24762,0" o:connectangles="0,0,0,0,0,0,0,0,0,0,0,0,0,0,0,0,0,0,0,0,0"/>
                  </v:shape>
                  <v:shape id="Freeform: Shape 1173625624" o:spid="_x0000_s1659" style="position:absolute;left:56404;top:1681;width:121;height:194;visibility:visible;mso-wrap-style:square;v-text-anchor:top" coordsize="12064,1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" path="m3810,9265v,1015,1397,380,2413,380c7238,9645,8635,10280,8635,9265v,-1396,-1397,-889,-2412,-889c5207,8376,3810,7869,3810,9265t4190,2411c9016,11676,9016,10280,9016,9138v,-2665,-2031,,-3174,-2539c5080,8757,2921,6726,2921,9011v,1523,,2538,1524,2538l7874,11549r126,127xm1651,l5968,1650,10286,,8635,6473r3429,-762l10921,9645r1143,3681l9016,12564r1270,6854l5968,17768,1651,19418,3429,12564,,13580,889,9645,,5965r3302,508l1651,xe" fillcolor="black" stroked="f" strokeweight=".35244mm">
                    <v:stroke joinstyle="miter"/>
                    <v:path arrowok="t" o:connecttype="custom" o:connectlocs="3810,9265;6223,9645;8635,9265;6223,8376;3810,9265;8000,11676;9016,9138;5842,6599;2921,9011;4445,11549;7874,11549;1651,0;5968,1650;10286,0;8635,6473;12064,5711;10921,9645;12064,13326;9016,12564;10286,19418;5968,17768;1651,19418;3429,12564;0,13580;889,9645;0,5965;3302,6473;1651,0" o:connectangles="0,0,0,0,0,0,0,0,0,0,0,0,0,0,0,0,0,0,0,0,0,0,0,0,0,0,0,0"/>
                  </v:shape>
                </v:group>
                <v:shape id="Freeform: Shape 1629571120" o:spid="_x0000_s1660" style="position:absolute;left:56312;top:1747;width:27;height:29;visibility:visible;mso-wrap-style:square;v-text-anchor:top" coordsize="2793,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" path="m889,761l127,635r381,761l,1904r762,127l762,2919r635,-508l2032,2919r,-888l2794,1904,2286,1396,2540,635,1778,761,1397,,889,761xe" fillcolor="black" stroked="f" strokeweight=".35244mm">
                  <v:stroke joinstyle="miter"/>
                  <v:path arrowok="t" o:connecttype="custom" o:connectlocs="889,761;127,635;508,1396;0,1904;762,2031;762,2919;1397,2411;2032,2919;2032,2031;2794,1904;2286,1396;2540,635;1778,761;1397,0;889,761" o:connectangles="0,0,0,0,0,0,0,0,0,0,0,0,0,0,0"/>
                </v:shape>
                <v:shape id="Freeform: Shape 1386482601" o:spid="_x0000_s1661" style="position:absolute;left:56277;top:1790;width:29;height:29;visibility:visible;mso-wrap-style:square;v-text-anchor:top" coordsize="2920,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" path="m1016,761r-762,l635,1396,,2031r762,127l762,2919r635,-508l2159,2919r,-761l2921,2031,2286,1396,2667,761r-762,l1397,,1016,761xe" fillcolor="black" stroked="f" strokeweight=".35244mm">
                  <v:stroke joinstyle="miter"/>
                  <v:path arrowok="t" o:connecttype="custom" o:connectlocs="1016,761;254,761;635,1396;0,2031;762,2158;762,2919;1397,2411;2159,2919;2159,2158;2921,2031;2286,1396;2667,761;1905,761;1397,0;1016,761" o:connectangles="0,0,0,0,0,0,0,0,0,0,0,0,0,0,0"/>
                </v:shape>
                <v:shape id="Freeform: Shape 753111025" o:spid="_x0000_s1662" style="position:absolute;left:56334;top:1785;width:30;height:29;visibility:visible;mso-wrap-style:square;v-text-anchor:top" coordsize="2920,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" path="m1016,761l254,635r381,761l,1904r762,127l762,2919r635,-508l2159,2919r,-888l2921,1904,2286,1396,2667,635,1905,761,1397,,1016,761xe" fillcolor="black" stroked="f" strokeweight=".35244mm">
                  <v:stroke joinstyle="miter"/>
                  <v:path arrowok="t" o:connecttype="custom" o:connectlocs="1016,761;254,635;635,1396;0,1904;762,2031;762,2919;1397,2411;2159,2919;2159,2031;2921,1904;2286,1396;2667,635;1905,761;1397,0;1016,761" o:connectangles="0,0,0,0,0,0,0,0,0,0,0,0,0,0,0"/>
                </v:shape>
                <v:shape id="Freeform: Shape 1605447617" o:spid="_x0000_s1663" style="position:absolute;left:56345;top:1829;width:16;height:17;visibility:visible;mso-wrap-style:square;v-text-anchor:top" coordsize="1650,1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" path="m508,508r-381,l381,888,,1142r381,127l381,1650,762,1396r381,254l1143,1269r508,-127l1270,888,1524,508r-508,l762,,508,508xe" fillcolor="black" stroked="f" strokeweight=".35244mm">
                  <v:stroke joinstyle="miter"/>
                  <v:path arrowok="t" o:connecttype="custom" o:connectlocs="508,508;127,508;381,888;0,1142;381,1269;381,1650;762,1396;1143,1650;1143,1269;1651,1142;1270,888;1524,508;1016,508;762,0;508,508" o:connectangles="0,0,0,0,0,0,0,0,0,0,0,0,0,0,0"/>
                </v:shape>
                <v:shape id="Freeform: Shape 405492571" o:spid="_x0000_s1664" style="position:absolute;left:56284;top:1833;width:48;height:51;visibility:visible;mso-wrap-style:square;v-text-anchor:top" coordsize="4825,5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" path="m1651,1396l254,1269,889,2411,,3427r1143,253l1143,5077,2413,4188r1143,889l3556,3680,4826,3427,3809,2411,4445,1269,3175,1396,2413,,1651,1396xe" fillcolor="black" stroked="f" strokeweight=".35244mm">
                  <v:stroke joinstyle="miter"/>
                  <v:path arrowok="t" o:connecttype="custom" o:connectlocs="1651,1396;254,1269;889,2411;0,3427;1143,3680;1143,5077;2413,4188;3556,5077;3556,3680;4826,3427;3809,2411;4445,1269;3175,1396;2413,0;1651,1396" o:connectangles="0,0,0,0,0,0,0,0,0,0,0,0,0,0,0"/>
                </v:shape>
                <v:shape id="Freeform: Shape 21011415" o:spid="_x0000_s1665" style="position:absolute;left:56204;top:1153;width:238;height:235;visibility:visible;mso-wrap-style:square;v-text-anchor:top" coordsize="23873,23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" path="m11937,l9143,6726,2286,4696r3555,6218l,15103r6984,1142l6603,23479r5334,-4823l17270,23479r-507,-7234l23874,15103,18032,10914,21461,4696,14604,6726,11937,xe" fillcolor="black" stroked="f" strokeweight=".35244mm">
                  <v:stroke joinstyle="miter"/>
                  <v:path arrowok="t" o:connecttype="custom" o:connectlocs="11937,0;9143,6726;2286,4696;5841,10914;0,15102;6984,16244;6603,23478;11937,18655;17270,23478;16763,16244;23874,15102;18032,10914;21461,4696;14604,6726;11937,0" o:connectangles="0,0,0,0,0,0,0,0,0,0,0,0,0,0,0"/>
                </v:shape>
                <v:group id="Graphic 1" o:spid="_x0000_s1666" style="position:absolute;left:55212;top:1605;width:1667;height:1378" coordorigin="55211,1605" coordsize="1667,1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">
                  <v:shape id="Freeform: Shape 2055574416" o:spid="_x0000_s1667" style="position:absolute;left:55970;top:2642;width:106;height:105;visibility:visible;mso-wrap-style:square;v-text-anchor:top" coordsize="10653,10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" path="m10413,508c9651,761,9270,1015,9524,1904r1016,4061c10667,6726,10794,7869,10286,8630v-635,888,-1905,1396,-2794,1650c6857,10407,5333,10661,4190,10280,3429,9899,2920,9645,2540,8249l1524,3934c1270,2919,889,2919,,3046l,2665v,,5079,-1269,5079,-1269l5079,1650c4190,1904,3683,2031,3937,3173l4952,7488v127,761,636,2538,2794,1904c10413,8757,10032,6853,9778,5965l8889,2031c8762,1269,8381,888,7111,1142r,-381c7111,761,10413,,10413,r,254l10413,508xe" fillcolor="black" stroked="f" strokeweight=".35244mm">
                    <v:stroke joinstyle="miter"/>
                    <v:path arrowok="t" o:connecttype="custom" o:connectlocs="10413,508;9524,1904;10540,5965;10286,8630;7492,10280;4190,10280;2540,8249;1524,3934;0,3046;0,2665;5079,1396;5079,1650;3937,3173;4952,7488;7746,9392;9778,5965;8889,2031;7111,1142;7111,761;10413,0;10413,254" o:connectangles="0,0,0,0,0,0,0,0,0,0,0,0,0,0,0,0,0,0,0,0,0"/>
                  </v:shape>
                  <v:shape id="Freeform: Shape 1445897087" o:spid="_x0000_s1668" style="position:absolute;left:56089;top:2628;width:78;height:103;visibility:visible;mso-wrap-style:square;v-text-anchor:top" coordsize="7829,10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" path="m6254,2665c5746,1777,4477,508,2699,1015,1937,1142,1175,1777,1302,2538v127,635,508,889,1905,1142l5619,4061v,,1905,635,2159,2031c8032,7234,7397,9011,4603,9645v-1396,381,-2285,,-2666,127c1683,9772,1556,10026,1556,10280r-381,c1175,10280,540,7234,540,7234r381,c1556,8376,2699,9645,4730,9138,6635,8757,6381,7488,6381,7234,6254,6346,5365,6219,4349,6092r-1142,c413,5457,159,4315,32,3807,-95,3046,32,1142,2826,508v1270,-254,2032,,2539,c5746,508,5746,254,5746,r508,c6254,,6889,2665,6889,2665r-381,l6254,2665xe" fillcolor="black" stroked="f" strokeweight=".35244mm">
                    <v:stroke joinstyle="miter"/>
                    <v:path arrowok="t" o:connecttype="custom" o:connectlocs="6254,2665;2699,1015;1302,2538;3207,3680;5619,4061;7778,6092;4603,9645;1937,9772;1556,10280;1175,10280;540,7234;921,7234;4730,9138;6381,7234;4349,6092;3207,6092;32,3807;2826,508;5365,508;5746,0;6254,0;6889,2665;6508,2665" o:connectangles="0,0,0,0,0,0,0,0,0,0,0,0,0,0,0,0,0,0,0,0,0,0,0"/>
                  </v:shape>
                  <v:shape id="Freeform: Shape 2145539176" o:spid="_x0000_s1669" style="position:absolute;left:56168;top:2615;width:97;height:95;visibility:visible;mso-wrap-style:square;v-text-anchor:top" coordsize="9651,9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" path="m8381,9011l2794,9518r,-380c3937,9011,4318,8884,4190,7742l3556,888c2540,1015,889,1269,762,3427r-508,c254,3427,,888,,888l9397,r254,2665l9143,2665c8635,635,6984,761,5968,761r635,6854c6603,8757,7111,8757,8254,8630r,381l8381,9011xe" fillcolor="black" stroked="f" strokeweight=".35244mm">
                    <v:stroke joinstyle="miter"/>
                    <v:path arrowok="t" o:connecttype="custom" o:connectlocs="8381,9011;2794,9518;2794,9138;4190,7742;3556,888;762,3427;254,3427;0,888;9397,0;9651,2665;9143,2665;5968,761;6603,7615;8254,8630;8254,9011" o:connectangles="0,0,0,0,0,0,0,0,0,0,0,0,0,0,0"/>
                  </v:shape>
                  <v:shape id="Freeform: Shape 745897132" o:spid="_x0000_s1670" style="position:absolute;left:56275;top:2615;width:108;height:91;visibility:visible;mso-wrap-style:square;v-text-anchor:top" coordsize="10794,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" path="m4064,4442v2032,,2920,-254,2920,-2031c6984,1142,6349,508,5079,508v-889,,-889,127,-1015,507l4064,4442xm10794,9011r-3175,c7619,9011,4445,4823,4445,4823r-381,l4064,7361v,1015,254,1142,1270,1269l5334,9011v,,-5334,,-5334,l,8630v1143,,1397,,1397,-1142l1397,1650c1524,508,1016,508,127,381l127,,5207,c6349,127,9651,254,9524,2538v,1650,-1651,2031,-2540,2158l10032,8503v,,508,254,635,254l10667,9138r127,-127xe" fillcolor="black" stroked="f" strokeweight=".35244mm">
                    <v:stroke joinstyle="miter"/>
                    <v:path arrowok="t" o:connecttype="custom" o:connectlocs="4064,4442;6984,2411;5079,508;4064,1015;4064,4442;10794,9011;7619,9011;4445,4823;4064,4823;4064,7361;5334,8630;5334,9011;0,9011;0,8630;1397,7488;1397,1650;127,381;127,0;5207,0;9524,2538;6984,4696;10032,8503;10667,8757;10667,9138" o:connectangles="0,0,0,0,0,0,0,0,0,0,0,0,0,0,0,0,0,0,0,0,0,0,0,0"/>
                  </v:shape>
                  <v:shape id="Freeform: Shape 1896895833" o:spid="_x0000_s1671" style="position:absolute;left:56379;top:2625;width:107;height:98;visibility:visible;mso-wrap-style:square;v-text-anchor:top" coordsize="10666,9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" path="m6349,5711l5207,2411,3301,5330r3048,381xm10667,9392l5588,8757r,-381c6603,8376,6857,8376,6984,7995v,-380,-381,-1396,-508,-1776l2920,5838v-507,888,-888,1396,-888,1650c2032,7995,2667,8122,3175,8249r,381c3175,8630,,8249,,8249l,7995v889,,1143,-380,1778,-1269l6095,r381,c6476,,9143,7361,9143,7361v508,1523,762,2031,1524,2031l10667,9772r,-380xe" fillcolor="black" stroked="f" strokeweight=".35244mm">
                    <v:stroke joinstyle="miter"/>
                    <v:path arrowok="t" o:connecttype="custom" o:connectlocs="6349,5711;5207,2411;3301,5330;6349,5711;10667,9392;5588,8757;5588,8376;6984,7995;6476,6219;2920,5838;2032,7488;3175,8249;3175,8630;0,8249;0,7995;1778,6726;6095,0;6476,0;9143,7361;10667,9392;10667,9772" o:connectangles="0,0,0,0,0,0,0,0,0,0,0,0,0,0,0,0,0,0,0,0,0"/>
                  </v:shape>
                  <v:shape id="Freeform: Shape 758121767" o:spid="_x0000_s1672" style="position:absolute;left:56488;top:2634;width:100;height:105;visibility:visible;mso-wrap-style:square;v-text-anchor:top" coordsize="10032,1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" path="m8889,10280l,8630,,8376v1016,,1397,,1524,-634l2667,1523c2794,635,2159,508,1524,381l1524,v,,5461,1015,5461,1015l6985,1396c5842,1269,5334,1142,5207,2284l4064,8376v,,254,762,1270,1016c7619,9772,8762,8884,9651,7615r381,c10032,7615,8889,10534,8889,10534r,-254xe" fillcolor="black" stroked="f" strokeweight=".35244mm">
                    <v:stroke joinstyle="miter"/>
                    <v:path arrowok="t" o:connecttype="custom" o:connectlocs="8889,10280;0,8630;0,8376;1524,7742;2667,1523;1524,381;1524,0;6985,1015;6985,1396;5207,2284;4064,8376;5334,9392;9651,7615;10032,7615;8889,10534" o:connectangles="0,0,0,0,0,0,0,0,0,0,0,0,0,0,0"/>
                  </v:shape>
                  <v:shape id="Freeform: Shape 1184103408" o:spid="_x0000_s1673" style="position:absolute;left:56583;top:2653;width:71;height:98;visibility:visible;mso-wrap-style:square;v-text-anchor:top" coordsize="7111,9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" path="m5334,9772l,8630,,8376v889,,1524,127,1651,-634l2921,1523c3048,635,2413,508,1651,254l1651,v,,5460,1142,5460,1142l7111,1396v-762,,-1523,-254,-1650,635l4191,8249v-127,889,381,1016,1270,1269l5461,9772r-127,xe" fillcolor="black" stroked="f" strokeweight=".35244mm">
                    <v:stroke joinstyle="miter"/>
                    <v:path arrowok="t" o:connecttype="custom" o:connectlocs="5334,9772;0,8630;0,8376;1651,7742;2921,1523;1651,254;1651,0;7111,1142;7111,1396;5461,2031;4191,8249;5461,9518;5461,9772" o:connectangles="0,0,0,0,0,0,0,0,0,0,0,0,0"/>
                  </v:shape>
                  <v:shape id="Freeform: Shape 1434547779" o:spid="_x0000_s1674" style="position:absolute;left:56639;top:2667;width:107;height:98;visibility:visible;mso-wrap-style:square;v-text-anchor:top" coordsize="10666,9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" path="m6223,6219l4953,2919,3175,5965r3048,254xm10667,9772l5588,9265r,-381c6604,8884,6857,8884,6857,8503v,-381,-380,-1396,-508,-1777l2794,6346v-508,888,-889,1396,-889,1649c1905,8503,2667,8630,3175,8630r,381c3175,9011,,8630,,8630l,8249v889,,1143,-380,1778,-1396l5968,r381,c6349,,9143,7361,9143,7361v508,1523,762,1904,1524,2031l10667,9772xe" fillcolor="black" stroked="f" strokeweight=".35244mm">
                    <v:stroke joinstyle="miter"/>
                    <v:path arrowok="t" o:connecttype="custom" o:connectlocs="6223,6219;4953,2919;3175,5965;6223,6219;10667,9772;5588,9265;5588,8884;6857,8503;6349,6726;2794,6346;1905,7995;3175,8630;3175,9011;0,8630;0,8249;1778,6853;5968,0;6349,0;9143,7361;10667,9392;10667,9772" o:connectangles="0,0,0,0,0,0,0,0,0,0,0,0,0,0,0,0,0,0,0,0,0"/>
                  </v:shape>
                  <v:shape id="Freeform: Shape 54742061" o:spid="_x0000_s1675" style="position:absolute;left:56289;top:1673;width:56;height:59;visibility:visible;mso-wrap-style:square;v-text-anchor:top" coordsize="5587,5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" path="m2793,3554v-888,,-2158,634,-2158,-508c635,1523,1651,1904,2667,1904v1015,,2412,-381,2412,1142c5079,4188,3809,3554,2920,3554m5587,2919c5587,-254,3809,2665,2793,,2031,2284,,381,,2792v,888,254,1523,635,1777l635,5457v,,254,381,381,381l4318,5838v,,381,-127,381,-381l4699,4442v,,634,-888,634,-1650e" fillcolor="black" stroked="f" strokeweight=".35244mm">
                    <v:stroke joinstyle="miter"/>
                    <v:path arrowok="t" o:connecttype="custom" o:connectlocs="2793,3554;635,3046;2667,1904;5079,3046;2920,3554;5587,2919;2793,0;0,2792;635,4569;635,5457;1016,5838;4318,5838;4699,5457;4699,4442;5333,2792" o:connectangles="0,0,0,0,0,0,0,0,0,0,0,0,0,0,0"/>
                  </v:shape>
                  <v:shape id="Freeform: Shape 412093940" o:spid="_x0000_s1676" style="position:absolute;left:56606;top:2066;width:28;height:25;visibility:visible;mso-wrap-style:square;v-text-anchor:top" coordsize="2793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" path="m1397,2538v762,,1396,-507,1396,-1269c2793,508,2159,,1397,,635,,,635,,1269v,635,635,1269,1397,1269e" fillcolor="black" stroked="f" strokeweight=".35244mm">
                    <v:stroke joinstyle="miter"/>
                    <v:path arrowok="t" o:connecttype="custom" o:connectlocs="1397,2538;2793,1269;1397,0;0,1269;1397,2538" o:connectangles="0,0,0,0,0"/>
                  </v:shape>
                  <v:shape id="Freeform: Shape 1673702174" o:spid="_x0000_s1677" style="position:absolute;left:56545;top:1623;width:14;height:21;visibility:visible;mso-wrap-style:square;v-text-anchor:top" coordsize="1396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" path="m635,c635,,,1142,,1396v,381,254,762,762,762c1270,2158,1397,1777,1397,1396,1397,1396,762,,762,e" fillcolor="black" stroked="f" strokeweight=".35244mm">
                    <v:stroke joinstyle="miter"/>
                    <v:path arrowok="t" o:connecttype="custom" o:connectlocs="635,0;0,1396;762,2158;1397,1396;762,0" o:connectangles="0,0,0,0,0"/>
                  </v:shape>
                  <v:shape id="Freeform: Shape 6113773" o:spid="_x0000_s1678" style="position:absolute;left:56080;top:1623;width:13;height:21;visibility:visible;mso-wrap-style:square;v-text-anchor:top" coordsize="1269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" path="m635,c635,,,1142,,1396v,381,254,762,635,762c1016,2158,1270,1777,1270,1396,1270,1396,635,,635,e" fillcolor="black" stroked="f" strokeweight=".35244mm">
                    <v:stroke joinstyle="miter"/>
                    <v:path arrowok="t" o:connecttype="custom" o:connectlocs="635,0;0,1396;635,2158;1270,1396;635,0" o:connectangles="0,0,0,0,0"/>
                  </v:shape>
                  <v:shape id="Freeform: Shape 1443571821" o:spid="_x0000_s1679" style="position:absolute;left:56196;top:1623;width:13;height:21;visibility:visible;mso-wrap-style:square;v-text-anchor:top" coordsize="1269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" path="m635,c635,,,1142,,1396v,381,254,762,635,762c1016,2158,1270,1777,1270,1396,1270,1396,635,,635,e" fillcolor="black" stroked="f" strokeweight=".35244mm">
                    <v:stroke joinstyle="miter"/>
                    <v:path arrowok="t" o:connecttype="custom" o:connectlocs="635,0;0,1396;635,2158;1270,1396;635,0" o:connectangles="0,0,0,0,0"/>
                  </v:shape>
                  <v:shape id="Freeform: Shape 2142888818" o:spid="_x0000_s1680" style="position:absolute;left:56313;top:1623;width:14;height:21;visibility:visible;mso-wrap-style:square;v-text-anchor:top" coordsize="1397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" path="m635,c635,,,1142,,1396v,381,254,762,762,762c1270,2158,1397,1777,1397,1396,1397,1396,762,,762,e" fillcolor="black" stroked="f" strokeweight=".35244mm">
                    <v:stroke joinstyle="miter"/>
                    <v:path arrowok="t" o:connecttype="custom" o:connectlocs="635,0;0,1396;762,2158;1397,1396;762,0" o:connectangles="0,0,0,0,0"/>
                  </v:shape>
                  <v:shape id="Freeform: Shape 214371870" o:spid="_x0000_s1681" style="position:absolute;left:56428;top:1623;width:13;height:21;visibility:visible;mso-wrap-style:square;v-text-anchor:top" coordsize="1269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" path="m635,c635,,,1142,,1396v,381,254,762,635,762c1016,2158,1270,1777,1270,1396,1270,1396,635,,635,e" fillcolor="black" stroked="f" strokeweight=".35244mm">
                    <v:stroke joinstyle="miter"/>
                    <v:path arrowok="t" o:connecttype="custom" o:connectlocs="635,0;0,1396;635,2158;1270,1396;635,0" o:connectangles="0,0,0,0,0"/>
                  </v:shape>
                  <v:shape id="Freeform: Shape 1361361894" o:spid="_x0000_s1682" style="position:absolute;left:56080;top:1783;width:13;height:21;visibility:visible;mso-wrap-style:square;v-text-anchor:top" coordsize="1269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" path="m635,v,,635,1142,635,1396c1270,1777,1016,2158,635,2158,254,2158,,1777,,1396,,1396,762,,762,e" fillcolor="black" stroked="f" strokeweight=".35244mm">
                    <v:stroke joinstyle="miter"/>
                    <v:path arrowok="t" o:connecttype="custom" o:connectlocs="635,0;1270,1396;635,2158;0,1396;762,0" o:connectangles="0,0,0,0,0"/>
                  </v:shape>
                  <v:shape id="Freeform: Shape 1119182745" o:spid="_x0000_s1683" style="position:absolute;left:56080;top:1937;width:13;height:22;visibility:visible;mso-wrap-style:square;v-text-anchor:top" coordsize="1269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" path="m635,v,,635,1142,635,1396c1270,1777,1016,2158,635,2158,254,2158,,1777,,1396,,1396,762,,762,e" fillcolor="black" stroked="f" strokeweight=".35244mm">
                    <v:stroke joinstyle="miter"/>
                    <v:path arrowok="t" o:connecttype="custom" o:connectlocs="635,0;1270,1396;635,2158;0,1396;762,0" o:connectangles="0,0,0,0,0"/>
                  </v:shape>
                  <v:shape id="Freeform: Shape 1711408906" o:spid="_x0000_s1684" style="position:absolute;left:56098;top:2059;width:14;height:22;visibility:visible;mso-wrap-style:square;v-text-anchor:top" coordsize="1396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" path="m762,v,,635,1142,635,1396c1397,1777,1143,2158,635,2158,127,2158,,1777,,1396,,1396,762,,762,e" fillcolor="black" stroked="f" strokeweight=".35244mm">
                    <v:stroke joinstyle="miter"/>
                    <v:path arrowok="t" o:connecttype="custom" o:connectlocs="762,0;1397,1396;635,2158;0,1396;762,0" o:connectangles="0,0,0,0,0"/>
                  </v:shape>
                  <v:shape id="Freeform: Shape 2128470760" o:spid="_x0000_s1685" style="position:absolute;left:56196;top:2124;width:14;height:21;visibility:visible;mso-wrap-style:square;v-text-anchor:top" coordsize="1396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" path="m762,v,,635,1142,635,1396c1397,1777,1143,2158,635,2158,127,2158,,1777,,1396,,1396,762,,762,e" fillcolor="black" stroked="f" strokeweight=".35244mm">
                    <v:stroke joinstyle="miter"/>
                    <v:path arrowok="t" o:connecttype="custom" o:connectlocs="762,0;1397,1396;635,2158;0,1396;762,0" o:connectangles="0,0,0,0,0"/>
                  </v:shape>
                  <v:shape id="Freeform: Shape 26642310" o:spid="_x0000_s1686" style="position:absolute;left:56552;top:1783;width:12;height:21;visibility:visible;mso-wrap-style:square;v-text-anchor:top" coordsize="1269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" path="m635,c635,,,1142,,1396v,381,254,762,635,762c1016,2158,1270,1777,1270,1396,1270,1396,635,,635,e" fillcolor="black" stroked="f" strokeweight=".35244mm">
                    <v:stroke joinstyle="miter"/>
                    <v:path arrowok="t" o:connecttype="custom" o:connectlocs="635,0;0,1396;635,2158;1270,1396;635,0" o:connectangles="0,0,0,0,0"/>
                  </v:shape>
                  <v:shape id="Freeform: Shape 533284637" o:spid="_x0000_s1687" style="position:absolute;left:56552;top:1937;width:12;height:22;visibility:visible;mso-wrap-style:square;v-text-anchor:top" coordsize="1269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" path="m635,c635,,,1142,,1396v,381,254,762,635,762c1016,2158,1270,1777,1270,1396,1270,1396,635,,635,e" fillcolor="black" stroked="f" strokeweight=".35244mm">
                    <v:stroke joinstyle="miter"/>
                    <v:path arrowok="t" o:connecttype="custom" o:connectlocs="635,0;0,1396;635,2158;1270,1396;635,0" o:connectangles="0,0,0,0,0"/>
                  </v:shape>
                  <v:shape id="Freeform: Shape 1317997543" o:spid="_x0000_s1688" style="position:absolute;left:56533;top:2059;width:13;height:22;visibility:visible;mso-wrap-style:square;v-text-anchor:top" coordsize="1397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" path="m635,c635,,,1142,,1396v,381,254,762,762,762c1270,2158,1397,1777,1397,1396,1397,1396,762,,762,e" fillcolor="black" stroked="f" strokeweight=".35244mm">
                    <v:stroke joinstyle="miter"/>
                    <v:path arrowok="t" o:connecttype="custom" o:connectlocs="635,0;0,1396;762,2158;1397,1396;762,0" o:connectangles="0,0,0,0,0"/>
                  </v:shape>
                  <v:shape id="Freeform: Shape 1802868238" o:spid="_x0000_s1689" style="position:absolute;left:56435;top:2124;width:12;height:21;visibility:visible;mso-wrap-style:square;v-text-anchor:top" coordsize="1269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" path="m635,c635,,,1142,,1396v,381,254,762,635,762c1016,2158,1270,1777,1270,1396,1270,1396,635,,635,e" fillcolor="black" stroked="f" strokeweight=".35244mm">
                    <v:stroke joinstyle="miter"/>
                    <v:path arrowok="t" o:connecttype="custom" o:connectlocs="635,0;0,1396;635,2158;1270,1396;635,0" o:connectangles="0,0,0,0,0"/>
                  </v:shape>
                  <v:shape id="Freeform: Shape 2140578601" o:spid="_x0000_s1690" style="position:absolute;left:56317;top:2194;width:12;height:21;visibility:visible;mso-wrap-style:square;v-text-anchor:top" coordsize="1269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" path="m635,c635,,,1142,,1396v,381,254,761,635,761c1016,2157,1270,1777,1270,1396,1270,1396,635,,635,e" fillcolor="black" stroked="f" strokeweight=".35244mm">
                    <v:stroke joinstyle="miter"/>
                    <v:path arrowok="t" o:connecttype="custom" o:connectlocs="635,0;0,1396;635,2157;1270,1396;635,0" o:connectangles="0,0,0,0,0"/>
                  </v:shape>
                  <v:shape id="Freeform: Shape 203577187" o:spid="_x0000_s1691" style="position:absolute;left:56400;top:1940;width:126;height:123;visibility:visible;mso-wrap-style:square;v-text-anchor:top" coordsize="12572,12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" path="m11175,2305v,,508,254,1016,127l12572,1163v,,-508,-635,-762,-508c10540,909,9270,1036,8508,2305v,761,635,1523,1143,1903c10032,4082,10159,4462,10413,4716v,381,-127,635,-508,635c9016,4462,7492,5604,6857,4589v254,-1142,889,-2411,,-3426c6857,909,7238,782,7111,528,6730,-487,5715,274,4953,274,3810,147,2921,655,2286,1670v,381,254,762,635,1142c3175,2812,3302,2812,3429,3066r-762,381c2667,3447,2921,3955,2921,4208,2413,4462,1905,3701,1651,3320v,-635,,-1650,-762,-1777c762,1543,254,1797,254,1797,127,2051,,2432,,3066v,635,254,1269,254,1269c254,4335,2540,5985,3048,7001,2413,8270,2413,10173,889,10935v-381,254,-381,761,-381,1142l889,12331v1016,-508,2794,-635,2667,-2285c3937,9412,4318,8650,4953,8143v762,-127,1396,254,1651,761c6349,10046,5588,10808,4572,11062v-127,127,,380,,634c4826,12204,5715,11950,6096,11950,7366,11189,7874,9666,9016,9158v127,761,-1524,1015,-508,1650c9143,10681,10032,10808,10540,10046v-508,-1269,1778,-1903,381,-2919c10921,5985,12064,5604,12064,4462,11683,3320,10286,3320,9905,2178v381,-254,1143,-254,1524,e" fillcolor="black" stroked="f" strokeweight=".35244mm">
                    <v:stroke joinstyle="miter"/>
                    <v:path arrowok="t" o:connecttype="custom" o:connectlocs="11175,2305;12191,2432;12572,1163;11810,655;8508,2305;9651,4208;10413,4716;9905,5351;6857,4589;6857,1163;7111,528;4953,274;2286,1670;2921,2812;3429,3066;2667,3447;2921,4208;1651,3320;889,1543;254,1797;0,3066;254,4335;3048,7001;889,10935;508,12077;889,12331;3556,10046;4953,8143;6604,8904;4572,11062;4572,11696;6096,11950;9016,9158;8508,10808;10540,10046;10921,7127;12064,4462;9905,2178;11429,2178" o:connectangles="0,0,0,0,0,0,0,0,0,0,0,0,0,0,0,0,0,0,0,0,0,0,0,0,0,0,0,0,0,0,0,0,0,0,0,0,0,0,0"/>
                  </v:shape>
                  <v:shape id="Freeform: Shape 291077949" o:spid="_x0000_s1692" style="position:absolute;left:55964;top:2071;width:28;height:25;visibility:visible;mso-wrap-style:square;v-text-anchor:top" coordsize="2793,2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" path="m1397,2538v762,,1397,-507,1397,-1269c2794,508,2159,,1397,,635,,,635,,1269v,635,635,1269,1397,1269e" fillcolor="black" stroked="f" strokeweight=".35244mm">
                    <v:stroke joinstyle="miter"/>
                    <v:path arrowok="t" o:connecttype="custom" o:connectlocs="1397,2538;2794,1269;1397,0;0,1269;1397,2538" o:connectangles="0,0,0,0,0"/>
                  </v:shape>
                  <v:shape id="Freeform: Shape 1458535721" o:spid="_x0000_s1693" style="position:absolute;left:55211;top:2508;width:27;height:28;visibility:visible;mso-wrap-style:square;v-text-anchor:top" coordsize="2793,2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" path="m1397,2792v762,,1397,-634,1397,-1396c2794,635,2159,,1397,,635,,,635,,1396v,762,635,1396,1397,1396e" fillcolor="black" stroked="f" strokeweight=".35244mm">
                    <v:stroke joinstyle="miter"/>
                    <v:path arrowok="t" o:connecttype="custom" o:connectlocs="1397,2792;2794,1396;1397,0;0,1396;1397,2792" o:connectangles="0,0,0,0,0"/>
                  </v:shape>
                  <v:shape id="Freeform: Shape 2085893002" o:spid="_x0000_s1694" style="position:absolute;left:55701;top:2640;width:4;height:3;visibility:visible;mso-wrap-style:square;v-text-anchor:top" coordsize="380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" path="m127,127v,,,,,c127,127,127,127,127,127v,,,,,l127,127xm381,254r-254,c127,254,127,254,127,254r,c127,254,127,254,127,254r,c127,254,,254,,254r,c,254,,254,,254r,c,254,,,,l127,v,,127,,127,c254,,254,,254,r,c254,,254,,254,r,l381,254xe" fillcolor="black" stroked="f" strokeweight=".35244mm">
                    <v:stroke joinstyle="miter"/>
                    <v:path arrowok="t" o:connecttype="custom" o:connectlocs="127,127;127,127;127,127;127,127;127,127;381,254;127,254;127,254;127,254;127,254;127,254;0,254;0,254;0,254;0,254;0,0;127,0;254,0;254,0;254,0;254,0;254,0" o:connectangles="0,0,0,0,0,0,0,0,0,0,0,0,0,0,0,0,0,0,0,0,0,0"/>
                  </v:shape>
                  <v:shape id="Freeform: Shape 128297574" o:spid="_x0000_s1695" style="position:absolute;left:55706;top:2642;width:127;height:127;visibility:visible;mso-wrap-style:square;v-text-anchor:top" coordsize="12698,1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" path="m,c,,,,,,,,,,,,,,,,,l,c,,,,,,,,,,,,,,,,,,,,,,,l,c,,,,,,,,,,,,,,,,,,,,,,,l,c,,,,,,,,,,,,,,,,,,,,,,,l,c,,,,,xe" fillcolor="black" stroked="f" strokeweight=".35244mm">
                    <v:stroke joinstyle="miter"/>
                    <v:path arrowok="t" o:connecttype="custom" o:connectlocs="0,0;0,0;0,0;0,0;0,0;0,0;0,0;0,0;0,0;0,0;0,0;0,0;0,0;0,0;0,0;0,0;0,0;0,0;0,0;0,0;0,0" o:connectangles="0,0,0,0,0,0,0,0,0,0,0,0,0,0,0,0,0,0,0,0,0"/>
                  </v:shape>
                  <v:shape id="Freeform: Shape 439690737" o:spid="_x0000_s1696" style="position:absolute;left:55707;top:2640;width:4;height:3;visibility:visible;mso-wrap-style:square;v-text-anchor:top" coordsize="380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" path="m381,r,l254,254r,l127,127r,127l,,,,,,127,r,l,,,,127,127,127,r,l127,r,l254,r,l254,r,l254,127,381,r,l254,r,l381,r,xe" fillcolor="black" stroked="f" strokeweight=".35244mm">
                    <v:stroke joinstyle="miter"/>
                    <v:path arrowok="t" o:connecttype="custom" o:connectlocs="381,0;381,0;254,254;254,254;127,127;127,254;0,0;0,0;0,0;127,0;127,0;0,0;0,0;127,127;127,0;127,0;127,0;127,0;254,0;254,0;254,0;254,0;254,127;381,0;381,0;254,0;254,0;381,0;381,0" o:connectangles="0,0,0,0,0,0,0,0,0,0,0,0,0,0,0,0,0,0,0,0,0,0,0,0,0,0,0,0,0"/>
                  </v:shape>
                  <v:shape id="Freeform: Shape 524346173" o:spid="_x0000_s1697" style="position:absolute;left:55708;top:2640;width:4;height:4;visibility:visible;mso-wrap-style:square;v-text-anchor:top" coordsize="380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" path="m381,127r,c381,127,381,,381,v,,,,,c381,,381,,381,m254,254v,,,,,c254,254,254,254,254,254r,c254,254,254,254,254,254v,,,,,c254,254,254,254,254,254v,,,127,-254,127l,381,254,254xe" fillcolor="black" stroked="f" strokeweight=".35244mm">
                    <v:stroke joinstyle="miter"/>
                    <v:path arrowok="t" o:connecttype="custom" o:connectlocs="381,127;381,127;381,0;381,0;381,0;254,254;254,254;254,254;254,254;254,254;254,254;254,254;0,381;0,381" o:connectangles="0,0,0,0,0,0,0,0,0,0,0,0,0,0"/>
                  </v:shape>
                  <v:shape id="Freeform: Shape 1677597222" o:spid="_x0000_s1698" style="position:absolute;left:55712;top:2640;width:1;height:2;visibility:visible;mso-wrap-style:square;v-text-anchor:top" coordsize="12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" path="m127,127v,,,,,c127,127,127,127,127,127v,,,,-127,c,127,,127,,127v,,,,,c,127,,127,,127v,,,,,c,127,,127,,127v,,,,,l,127c,127,127,,127,r,c127,,,,,l,,127,127xe" fillcolor="black" stroked="f" strokeweight=".35244mm">
                    <v:stroke joinstyle="miter"/>
                    <v:path arrowok="t" o:connecttype="custom" o:connectlocs="127,127;127,127;127,127;0,127;0,127;0,127;0,127;0,127;0,127;0,127;0,127;127,0;127,0;0,0;0,0" o:connectangles="0,0,0,0,0,0,0,0,0,0,0,0,0,0,0"/>
                  </v:shape>
                  <v:shape id="Freeform: Shape 1613672981" o:spid="_x0000_s1699" style="position:absolute;left:56054;top:1605;width:536;height:638;visibility:visible;mso-wrap-style:square;v-text-anchor:top" coordsize="53589,63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" path="m52065,41374v-254,3045,-1270,5711,-3429,7107l28445,61299r,c28445,61299,27430,61807,26921,61807v-508,,-1142,-254,-1523,-635l5207,48354c3048,46958,2032,44293,1778,41247r,-40105l52319,1142r,40105l52065,41374xm53589,r,c53589,,,,,l,c,,,,,l,40993v,4188,1778,7868,4190,8884l24762,62949v,,1143,888,1906,888c27302,63837,27937,63583,28318,63203l49271,49877v2413,-1142,4191,-4823,4191,-8884l53462,v,,,,,l53589,xe" fillcolor="black" stroked="f" strokeweight=".35244mm">
                    <v:stroke joinstyle="miter"/>
                    <v:path arrowok="t" o:connecttype="custom" o:connectlocs="52065,41374;48636,48481;28445,61299;28445,61299;26921,61807;25398,61172;5207,48354;1778,41247;1778,1142;52319,1142;52319,41247;53589,0;53589,0;0,0;0,0;0,0;0,40993;4190,49877;24762,62949;26668,63837;28318,63203;49271,49877;53462,40993;53462,0;53462,0" o:connectangles="0,0,0,0,0,0,0,0,0,0,0,0,0,0,0,0,0,0,0,0,0,0,0,0,0"/>
                  </v:shape>
                  <v:shape id="Freeform: Shape 437076792" o:spid="_x0000_s1700" style="position:absolute;left:56394;top:2199;width:6;height:2;visibility:visible;mso-wrap-style:square;v-text-anchor:top" coordsize="634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" path="m,254l635,c635,,127,254,,254e" fillcolor="black" stroked="f" strokeweight=".35244mm">
                    <v:stroke joinstyle="miter"/>
                    <v:path arrowok="t" o:connecttype="custom" o:connectlocs="0,254;635,0;0,254" o:connectangles="0,0,0"/>
                  </v:shape>
                  <v:shape id="Freeform: Shape 288633977" o:spid="_x0000_s1701" style="position:absolute;left:55884;top:2677;width:106;height:97;visibility:visible;mso-wrap-style:square;v-text-anchor:top" coordsize="10666,9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" path="m5460,5838l3556,2792,2413,6092,5460,5711r,127xm10667,8376l5588,9011r,-381c6476,8503,6730,8376,6730,7995v,-380,-635,-1269,-889,-1649l2286,6726c1905,7742,1778,8249,1778,8503v,508,762,381,1397,381l3175,9265c3175,9265,,9645,,9645l,9265c762,9011,1016,8630,1270,7615l3937,r381,c4318,,8635,6473,8635,6473v889,1269,1143,1776,1905,1649l10540,8503r127,-127xe" fillcolor="black" stroked="f" strokeweight=".35244mm">
                    <v:stroke joinstyle="miter"/>
                    <v:path arrowok="t" o:connecttype="custom" o:connectlocs="5460,5838;3556,2792;2413,6092;5460,5711;10667,8376;5588,9011;5588,8630;6730,7995;5841,6346;2286,6726;1778,8503;3175,8884;3175,9265;0,9645;0,9265;1270,7615;3937,0;4318,0;8635,6473;10540,8122;10540,8503" o:connectangles="0,0,0,0,0,0,0,0,0,0,0,0,0,0,0,0,0,0,0,0,0"/>
                  </v:shape>
                  <v:shape id="Freeform: Shape 451391646" o:spid="_x0000_s1702" style="position:absolute;left:55692;top:2518;width:1186;height:465;visibility:visible;mso-wrap-style:square;v-text-anchor:top" coordsize="118645,46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" path="m116575,8076v-762,1396,-1778,2411,-3302,2665c113273,8837,115051,7568,114417,5410,113400,3887,111369,3507,109591,3887v-635,508,-381,1270,-635,1904l108702,8329v-1524,,-1651,-1396,-2032,-2411c106670,4268,107432,2618,109083,1857v1270,-635,3175,-508,4445,127c114543,2238,115686,2745,116067,3634v1143,1142,889,3046,635,4442m110353,8837v889,-888,-254,-5711,2158,-2538c112511,6933,112511,7822,112004,8329v-381,381,-1016,889,-1651,508m111242,10741v,1269,-1016,888,-1651,1396l107686,12137v,,-254,-1523,-254,-2158c108702,10233,110099,10233,111242,10741t2031,9391c112638,20894,113273,22163,112385,22797v,1396,-1143,2031,-2159,2666c101083,27493,92066,24320,83177,22797,70733,20132,56383,19371,43684,22163v-5968,1142,-11683,2538,-17397,4061c22731,26732,18921,27239,15493,26224,12699,24955,13842,21275,13080,18863v127,-1904,-508,-3426,-635,-5330c12191,12898,12064,12137,12191,11502v1143,127,2285,1016,3555,1269c22223,14040,27938,11883,34033,10868,39747,9599,45716,8583,51811,8202v6985,,13969,-507,20572,762c74542,8964,76320,9599,78479,9725v4317,508,8381,1650,12698,2031c91813,12010,92701,12010,93463,12137v6985,1142,14731,3046,21334,c114797,14929,113655,17467,113273,20259m74288,25843v381,1143,1016,2158,762,3427c74288,30793,72764,30793,71367,31047v-634,,-1270,-127,-1777,-508c69590,30285,69590,30031,69335,29778v255,-1016,-1777,-2031,-380,-2919c70224,25716,73145,23051,74415,25843t1524,254c76828,26351,76955,27366,76955,28128v,1650,-1016,3173,-2667,3807c73399,32443,72129,32570,71240,32189v1905,,3810,-761,4572,-2665l75812,26097r127,xm77971,36377v,,-127,254,-127,254c75558,36631,74161,35362,72510,34220r,-381c74542,33966,76193,35362,78098,36377t-3048,7234c75050,43611,74542,43865,74415,43611,72129,40692,70986,37519,69590,34347r254,c71748,37266,73145,40565,75050,43611m71240,41707r-381,c70859,41707,70605,40692,70733,40185v507,380,888,888,507,1522m69082,37012v,761,889,1142,381,1776c69335,38408,68827,37773,69082,37012t-381,-5077l68827,31935r,254l68701,32189r,-254xm64129,43357v-1397,,-3682,889,-5080,-254c59049,42469,58415,42215,58541,41581v1270,-508,2286,1015,3429,c63748,41581,65653,41327,67304,41707v889,254,2159,-1396,2286,254c68955,44500,65907,42723,64002,43484m60827,34093r381,-635c60573,35362,59685,37266,58668,39042v-508,-1903,1398,-3299,2159,-4949m62986,32697v1016,-1143,1905,634,2286,1523c66415,35869,69463,37519,68320,39804v-1397,1269,-3810,,-5334,1015c62097,40819,60700,40946,60192,40058v889,-2412,1651,-5204,2794,-7361m62732,29651r-254,l62986,29143v,,,254,-127,508m64510,29905v,,762,-1143,1270,-1143c65780,28762,65780,28889,65907,29016v-508,381,-889,762,-1397,889m65526,31047v,,508,-127,762,l65526,31047xm67685,33458v,,,381,-127,508l65780,32570v889,-127,1397,254,1905,888m67431,28889r,l67431,28635r,l67431,28889xm70733,23940v-889,253,-1651,1396,-2540,1650c68701,24701,69844,23940,70733,23940m66923,22924v-127,-761,635,-127,1016,-507l70352,22417v-1270,,-2794,2919,-3429,507m61208,25082v381,-1142,508,-2031,1143,-2919c63113,22163,63748,22163,64383,22417v127,1523,2032,3680,,4949c63748,27620,62732,28382,61970,27620v-1016,-888,-1143,-1650,-762,-2665m60066,29905v,,126,-762,253,-1143c60700,28382,61081,29016,61208,29270v-254,381,-761,635,-1142,508m60066,26351r,l60066,25463r,l60066,26351xm59049,23940v-1015,-254,-1523,-1396,-2666,-1396c57272,22163,58288,22290,59303,22544v382,507,-254,1015,-254,1523m58288,30285v253,-1015,634,-2284,1270,-3299c59558,28001,59049,29397,58288,30285t-1651,c55367,30158,54097,29778,52954,29397v-762,-762,,-1650,,-2538c53970,25209,57145,24320,58541,25843v-253,1650,-888,3173,-1904,4442m57272,32316r,254l57145,32570r,-254l57145,32316v,,254,,254,c57399,32316,57145,32316,57145,32316r127,xm55367,36758v-1143,2411,-2286,4823,-3810,7234c51430,44373,50795,44500,50287,44500v,-1143,1143,-1904,1524,-2919c53462,39550,53843,37266,55748,35235v508,508,-508,761,-508,1396m48002,35996v1904,-761,3809,-2411,5841,-1649c52319,35489,50033,35996,48002,35996t2793,-5330c50414,28001,51557,25590,53208,23686v1016,-254,2286,-508,3302,127c54478,24320,51938,24828,51557,27366v,1016,-254,1523,254,2412c52700,31301,54605,30666,55621,31808v,381,-254,889,-762,889c53589,31935,51938,31681,50668,30666m14731,5791v,,,-1523,889,-1650c16127,4014,17016,4014,17016,4649v,888,-127,1904,-381,2665c15493,7314,14985,6806,14731,5791t254,2665c16127,9345,17778,8964,19175,9218v254,888,254,1903,-381,2665c17524,11629,15746,11756,15112,10487v127,-508,-255,-1269,,-1904m11302,6172v254,-1396,508,-2919,1778,-3934c14985,1222,17524,1476,19175,2491v508,254,889,762,1270,1523c20826,5283,20191,6680,19302,7441r-762,c18540,6172,18540,4903,19048,4014v,-888,-889,-1015,-1524,-1396c16254,2238,15112,2872,14096,3380v-762,888,-1397,2030,-1016,3426c13588,7695,13080,8837,13461,9725r-254,254c12318,8964,11048,7949,11302,6045m83558,39169v1778,762,5588,1650,8255,1904c91558,42088,89654,41073,89907,42596v-2412,-889,-5206,-1396,-6984,-3300c83050,39296,83177,39042,83558,39042m35557,40438l34414,39423v508,-635,1651,-254,2540,-761c38985,38027,41271,37266,43430,37773v-2286,1904,-5334,2158,-8000,2665m118607,5030c117718,2618,115813,968,113400,207v-2412,-508,-5079,-127,-6730,1650c103876,4141,105781,7822,105908,10868v,634,,1142,-508,1396c94225,11248,83812,8456,72764,7314,70224,6933,67685,7060,65272,6426l62224,6045c52573,6299,43049,6933,34033,9218v-1905,634,-4064,761,-5969,1523c26668,10487,25525,11502,24255,11121r-2540,635c21715,11756,21207,11756,20826,11756,19556,8583,23239,6680,22096,3507,21080,1730,19048,80,16763,334,14096,80,11810,1476,10540,3507v-1778,3934,508,7868,1143,11676c11556,16452,12953,17848,11683,18863,9270,17213,5968,16198,3048,17086,2159,17594,381,16959,,17975v3302,1777,7492,1523,11175,1396c11683,19244,11937,19117,12318,19371v254,2030,-381,4696,889,6472c14604,27747,16889,28128,19175,28382v7112,-254,13334,-2285,19810,-3935c40001,24447,40763,23813,41779,23813v3429,-762,7238,-1396,10921,-1523c51049,24320,50161,26732,49398,29270v-888,2031,1651,2411,2413,3554c49398,33585,47748,35108,45462,36123v-4953,-127,-9016,1777,-13715,2285c31747,39423,33398,39169,33525,40058v-254,761,-889,761,-1397,1142c32128,41707,32128,41707,32636,41834v508,-507,1397,-127,1905,-761c36065,41073,37335,40565,38858,40565v1270,-507,2794,-634,3937,-1523c44446,38535,45462,37519,46986,37012v2285,,4444,-762,6476,-889l53462,36631v-1778,2919,-3556,5838,-5460,8503c47748,45642,48002,46276,48510,46403v1142,254,2158,,3047,-507c53208,43103,54605,40438,56002,37646v508,-2665,2413,-4061,4317,-5838c60573,31681,61081,31174,61462,31681v-1524,1777,-2540,3427,-3683,5458c57145,39296,57018,42088,58922,43865v889,761,2286,508,3556,635c65526,42977,69335,45388,71621,42469v1397,-254,1651,1396,2413,2157c75304,45007,76701,46276,78098,45388v,-888,-1016,-1650,-1524,-2411c75685,41327,74542,40058,73653,38535v-381,-1143,-1016,-1777,-1270,-2919c73780,36123,75050,37012,76574,37266v1270,507,2921,507,4190,1269c81780,39804,83304,40565,84574,41454v1905,888,4064,1142,6095,1903c91432,43357,92575,43992,93082,43357v-254,-380,-635,-634,-1143,-888c91686,41454,93336,41961,93844,41200v-127,-381,-508,-508,-889,-635c91813,39931,89146,39804,88384,39423v-889,-127,-1778,-508,-2667,-888c81145,38535,78606,34347,74923,32824v889,-762,2159,-1396,2667,-2539c78225,29270,78479,27366,77844,26224v-635,-2411,-3810,-2031,-5588,-3427l72510,22544v3048,-127,5588,507,8254,1015c88130,24574,94987,27366,102733,27493v4191,,9525,254,11556,-3807c114670,21275,115178,18863,115559,16452v889,-3934,3429,-7488,3048,-11676e" fillcolor="black" stroked="f" strokeweight=".35244mm">
                    <v:stroke joinstyle="miter"/>
                    <v:path arrowok="t" o:connecttype="custom" o:connectlocs="116575,8076;113273,10741;114417,5410;109591,3887;108956,5791;108702,8329;106670,5918;109083,1857;113528,1984;116067,3634;116702,8076;110353,8837;112511,6299;112004,8329;110353,8837;111242,10741;109591,12137;107686,12137;107432,9979;111242,10741;113273,20132;112385,22797;110226,25463;83177,22797;43684,22163;26287,26224;15493,26224;13080,18863;12445,13533;12191,11502;15746,12771;34033,10868;51811,8202;72383,8964;78479,9725;91177,11756;93463,12137;114797,12137;113273,20259;74288,25843;75050,29270;71367,31047;69590,30539;69335,29778;68955,26859;74415,25843;75939,26097;76955,28128;74288,31935;71240,32189;75812,29524;75812,26097;77971,36377;77844,36631;72510,34220;72510,33839;78098,36377;75050,43611;74415,43611;69590,34347;69844,34347;75050,43611;71240,41707;70859,41707;70733,40185;71240,41707;69082,37012;69463,38788;69082,37012;68701,31935;68827,31935;68827,32189;68701,32189;68701,31935;64129,43357;59049,43103;58541,41581;61970,41581;67304,41707;69590,41961;64002,43484;60827,34093;61208,33458;58668,39042;60827,34093;62986,32697;65272,34220;68320,39804;62986,40819;60192,40058;62986,32697;62732,29651;62478,29651;62986,29143;62859,29651;64510,29905;65780,28762;65907,29016;64510,29905;65526,31047;66288,31047;65526,31047;67685,33458;67558,33966;65780,32570;67685,33458;67431,28889;67431,28889;67431,28635;67431,28635;67431,28889;70733,23940;68193,25590;70733,23940;66923,22924;67939,22417;70352,22417;66923,22924;61208,25082;62351,22163;64383,22417;64383,27366;61970,27620;61208,24955;60066,29905;60319,28762;61208,29270;60066,29778;60066,26351;60066,26351;60066,25463;60066,25463;60066,26351;59049,23940;56383,22544;59303,22544;59049,24067;58288,30285;59558,26986;58288,30285;56637,30285;52954,29397;52954,26859;58541,25843;56637,30285;57272,32316;57272,32570;57145,32570;57145,32316;57145,32316;57399,32316;57145,32316;57272,32316;55367,36758;51557,43992;50287,44500;51811,41581;55748,35235;55240,36631;48002,35996;53843,34347;48002,35996;50795,30666;53208,23686;56510,23813;51557,27366;51811,29778;55621,31808;54859,32697;50668,30666;14731,5791;15620,4141;17016,4649;16635,7314;14731,5791;14985,8456;19175,9218;18794,11883;15112,10487;15112,8583;11302,6172;13080,2238;19175,2491;20445,4014;19302,7441;18540,7441;19048,4014;17524,2618;14096,3380;13080,6806;13461,9725;13207,9979;11302,6045;83558,39169;91813,41073;89907,42596;82923,39296;83558,39042;35557,40438;34414,39423;36954,38662;43430,37773;35430,40438;118607,5030;113400,207;106670,1857;105908,10868;105400,12264;72764,7314;65272,6426;62224,6045;34033,9218;28064,10741;24255,11121;21715,11756;20826,11756;22096,3507;16763,334;10540,3507;11683,15183;11683,18863;3048,17086;0,17975;11175,19371;12318,19371;13207,25843;19175,28382;38985,24447;41779,23813;52700,22290;49398,29270;51811,32824;45462,36123;31747,38408;33525,40058;32128,41200;32636,41834;34541,41073;38858,40565;42795,39042;46986,37012;53462,36123;53462,36631;48002,45134;48510,46403;51557,45896;56002,37646;60319,31808;61462,31681;57779,37139;58922,43865;62478,44500;71621,42469;74034,44626;78098,45388;76574,42977;73653,38535;72383,35616;76574,37266;80764,38535;84574,41454;90669,43357;93082,43357;91939,42469;93844,41200;92955,40565;88384,39423;85717,38535;74923,32824;77590,30285;77844,26224;72256,22797;72510,22544;80764,23559;102733,27493;114289,23686;115559,16452;118607,4776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</v:group>
                <v:rect id="Rectangle 393886824" o:spid="_x0000_s1703" style="position:absolute;left:53909;top:3799;width:4828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" fillcolor="black" stroked="f" strokeweight=".35244mm"/>
                <v:group id="Graphic 1" o:spid="_x0000_s1704" style="position:absolute;left:54114;top:4033;width:4418;height:918" coordorigin="54113,4033" coordsize="4417,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">
                  <v:shape id="Freeform: Shape 1889925722" o:spid="_x0000_s1705" style="position:absolute;left:54113;top:4041;width:310;height:306;visibility:visible;mso-wrap-style:square;v-text-anchor:top" coordsize="30985,3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" path="m11810,1650r,23986c11810,26906,11810,27667,11937,27921v,254,381,507,635,634c12953,28809,13587,28936,14350,28936v2539,,4444,-888,5714,-2538c21842,24113,22731,20433,22731,15610v,-3934,-635,-7107,-1905,-9391c19810,4442,18540,3173,17016,2411,15874,1904,14096,1777,11556,1777m127,30586r,-888l1143,29698v889,,1524,-127,2032,-381c3682,29063,3937,28682,4190,28175v,-381,128,-1269,128,-2792l4318,5203v,-1523,,-2538,-255,-2919c3937,1904,3556,1523,3048,1269,2540,1015,1905,888,1016,888l,888,,,13715,v3682,,6603,508,8889,1523c25271,2792,27430,4569,28826,7107v1397,2538,2159,5204,2159,8376c30985,17641,30604,19671,29969,21448v-635,1777,-1524,3300,-2667,4442c26160,27032,24890,28048,23493,28682v-1397,762,-3175,1269,-5334,1650c17270,30459,15746,30586,13842,30586r-13715,xe" fillcolor="black" stroked="f" strokeweight=".35244mm">
                    <v:stroke joinstyle="miter"/>
                    <v:path arrowok="t" o:connecttype="custom" o:connectlocs="11810,1650;11810,25636;11937,27921;12572,28555;14350,28936;20064,26398;22731,15610;20826,6219;17016,2411;11556,1777;127,30586;127,29698;1143,29698;3175,29317;4190,28175;4318,25383;4318,5203;4063,2284;3048,1269;1016,888;0,888;0,0;13715,0;22604,1523;28826,7107;30985,15483;29969,21448;27302,25890;23493,28682;18159,30332;13842,30586;127,30586" o:connectangles="0,0,0,0,0,0,0,0,0,0,0,0,0,0,0,0,0,0,0,0,0,0,0,0,0,0,0,0,0,0,0,0"/>
                  </v:shape>
                  <v:shape id="Freeform: Shape 1067272604" o:spid="_x0000_s1706" style="position:absolute;left:54463;top:4129;width:177;height:225;visibility:visible;mso-wrap-style:square;v-text-anchor:top" coordsize="17778,2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" path="m11937,9011v,-2412,-127,-4061,-381,-4950c11302,3173,10921,2411,10286,2031,10032,1777,9524,1650,9016,1650v-762,,-1397,381,-1905,1142c6222,4188,5714,5965,5714,8249r,762l11810,9011r127,xm17524,10407r-11556,c5968,13199,6857,15483,8254,17006v1016,1269,2286,1904,3810,1904c12953,18910,13842,18656,14476,18149v762,-508,1524,-1397,2413,-2666l17651,15991v-1143,2284,-2413,3934,-3809,4950c12445,21956,10794,22464,9016,22464v-3175,,-5460,-1270,-7111,-3681c635,16879,,14468,,11549,,7995,889,5203,2920,3173,4826,1142,7111,,9651,v2159,,4064,888,5587,2665c16762,4442,17651,6980,17778,10534e" fillcolor="black" stroked="f" strokeweight=".35244mm">
                    <v:stroke joinstyle="miter"/>
                    <v:path arrowok="t" o:connecttype="custom" o:connectlocs="11937,9011;11556,4061;10286,2031;9016,1650;7111,2792;5714,8249;5714,9011;11810,9011;17524,10407;5968,10407;8254,17006;12064,18910;14476,18149;16889,15483;17651,15991;13842,20941;9016,22464;1905,18783;0,11549;2920,3173;9651,0;15238,2665;17778,10534" o:connectangles="0,0,0,0,0,0,0,0,0,0,0,0,0,0,0,0,0,0,0,0,0,0,0"/>
                  </v:shape>
                  <v:shape id="Freeform: Shape 672528165" o:spid="_x0000_s1707" style="position:absolute;left:54656;top:4129;width:229;height:317;visibility:visible;mso-wrap-style:square;v-text-anchor:top" coordsize="22984,3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" path="m8889,17387v1270,1777,2667,2792,4191,2792c13842,20179,14604,19798,15112,18910v762,-1269,1142,-3680,1142,-7234c16254,8122,15874,5457,14985,4188,14350,3300,13588,2792,12699,2792v-1524,,-2794,1142,-3810,3300l8889,17387xm8889,19671r,7869c8889,28682,8889,29317,9143,29698v127,380,381,634,762,888c10286,30840,10921,30840,12064,30840r,888l,31728r,-888c889,30840,1651,30586,2032,30078v254,-380,508,-1269,508,-2665l2540,5076v,-1522,-127,-2411,-508,-2919c1651,1777,1016,1523,,1396l,508r8889,l8889,3300c9651,2157,10413,1396,11175,1015,12318,254,13461,,14731,v1523,,2921,508,4317,1523c20318,2538,21334,3807,21969,5584v635,1777,1016,3554,1016,5584c22985,13326,22604,15230,21969,17006v-635,1777,-1651,3173,-3048,4062c17652,21956,16127,22464,14604,22464v-1143,,-2286,-254,-3302,-762c10540,21321,9778,20687,8889,19671e" fillcolor="black" stroked="f" strokeweight=".35244mm">
                    <v:stroke joinstyle="miter"/>
                    <v:path arrowok="t" o:connecttype="custom" o:connectlocs="8889,17387;13080,20179;15112,18910;16254,11676;14985,4188;12699,2792;8889,6092;8889,17387;8889,19671;8889,27540;9143,29698;9905,30586;12064,30840;12064,31728;0,31728;0,30840;2032,30078;2540,27413;2540,5076;2032,2157;0,1396;0,508;8889,508;8889,3300;11175,1015;14731,0;19048,1523;21969,5584;22985,11168;21969,17006;18921,21068;14604,22464;11302,21702;8889,19671" o:connectangles="0,0,0,0,0,0,0,0,0,0,0,0,0,0,0,0,0,0,0,0,0,0,0,0,0,0,0,0,0,0,0,0,0,0"/>
                  </v:shape>
                  <v:shape id="Freeform: Shape 759645271" o:spid="_x0000_s1708" style="position:absolute;left:54920;top:4130;width:202;height:220;visibility:visible;mso-wrap-style:square;v-text-anchor:top" coordsize="20191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" path="m11175,16879r,-7107c9397,10788,8000,11930,7112,13199v-635,761,-889,1650,-889,2411c6223,16245,6477,16879,6985,17387v381,381,889,635,1523,635c9270,18022,10159,17641,11175,16752t,1777c8635,20814,6223,21956,4191,21956v-1143,,-2159,-381,-3048,-1142c381,20052,,19037,,17895,,16245,635,14849,2032,13580,3429,12311,6477,10534,11175,8503r,-2157c11175,4696,11175,3807,10921,3300,10794,2919,10413,2538,9905,2158,9397,1777,8889,1650,8255,1650v-1017,,-1778,254,-2413,634c5461,2538,5207,2919,5207,3300v,380,254,761,635,1142c6477,5077,6731,5711,6731,6346v,761,-254,1396,-763,1903c5461,8757,4699,9011,3810,9011v-889,,-1778,-254,-2413,-889c762,7488,381,6853,381,6092,381,4950,762,3934,1651,3046,2540,2031,3683,1269,5207,761,6731,254,8381,,10032,v2032,,3556,381,4826,1269c16001,2158,16763,3046,17143,4061v255,635,381,2031,381,4315l17524,16626v,1015,,1523,,1776c17524,18656,17779,18783,17905,18910v127,,255,127,508,127c18794,19037,19175,18783,19556,18149r635,507c19430,19798,18667,20560,17905,21068v-762,507,-1777,761,-2793,761c13969,21829,12953,21575,12318,20941v-635,-508,-1143,-1396,-1270,-2539e" fillcolor="black" stroked="f" strokeweight=".35244mm">
                    <v:stroke joinstyle="miter"/>
                    <v:path arrowok="t" o:connecttype="custom" o:connectlocs="11175,16879;11175,9772;7112,13199;6223,15610;6985,17387;8508,18022;11175,16752;11175,18529;4191,21956;1143,20814;0,17895;2032,13580;11175,8503;11175,6346;10921,3300;9905,2158;8255,1650;5842,2284;5207,3300;5842,4442;6731,6346;5968,8249;3810,9011;1397,8122;381,6092;1651,3046;5207,761;10032,0;14858,1269;17143,4061;17524,8376;17524,16626;17524,18402;17905,18910;18413,19037;19556,18149;20191,18656;17905,21068;15112,21829;12318,20941;11048,18402" o:connectangles="0,0,0,0,0,0,0,0,0,0,0,0,0,0,0,0,0,0,0,0,0,0,0,0,0,0,0,0,0,0,0,0,0,0,0,0,0,0,0,0,0"/>
                  </v:shape>
                  <v:shape id="Freeform: Shape 852611644" o:spid="_x0000_s1709" style="position:absolute;left:55146;top:4129;width:183;height:217;visibility:visible;mso-wrap-style:square;v-text-anchor:top" coordsize="18285,2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" path="m8762,635r,4822c10159,3300,11429,1777,12445,1142,13461,381,14476,,15492,v889,,1524,254,2032,761c18032,1269,18286,2031,18286,2919v,1015,-254,1777,-762,2284c17016,5711,16381,6092,15746,6092v-761,,-1523,-254,-2031,-762c13080,4823,12826,4569,12699,4442v-127,,-382,,-508,c11810,4442,11302,4569,10921,4950,10286,5457,9778,6219,9524,7107v-508,1523,-762,3046,-762,4823l8762,18022v,888,,1396,127,1649c9016,20052,9397,20433,9651,20560v381,127,1016,254,1778,381l11429,21702,,21702r,-761c889,20941,1524,20560,1905,20179v254,-381,507,-1523,507,-3427l2412,5076v,-1142,,-2030,-126,-2284c2159,2411,1905,2031,1651,1904,1397,1650,889,1523,127,1523r,-888l8762,635xe" fillcolor="black" stroked="f" strokeweight=".35244mm">
                    <v:stroke joinstyle="miter"/>
                    <v:path arrowok="t" o:connecttype="custom" o:connectlocs="8762,635;8762,5457;12445,1142;15492,0;17524,761;18286,2919;17524,5203;15746,6092;13715,5330;12699,4442;12191,4442;10921,4950;9524,7107;8762,11930;8762,18022;8889,19671;9651,20560;11429,20941;11429,21702;0,21702;0,20941;1905,20179;2412,16752;2412,5076;2286,2792;1651,1904;127,1523;127,635;8762,635" o:connectangles="0,0,0,0,0,0,0,0,0,0,0,0,0,0,0,0,0,0,0,0,0,0,0,0,0,0,0,0,0"/>
                  </v:shape>
                  <v:shape id="Freeform: Shape 1636670678" o:spid="_x0000_s1710" style="position:absolute;left:55352;top:4058;width:143;height:293;visibility:visible;mso-wrap-style:square;v-text-anchor:top" coordsize="14349,2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" path="m9270,r,7742l14350,7742r,2284l9270,10026r,13072c9270,24367,9270,25129,9397,25509v,381,254,635,635,889c10286,26652,10540,26779,10794,26779v1016,,1905,-762,2793,-2285l14223,25002v-1270,2919,-3175,4315,-5969,4315c6857,29317,5841,28936,4826,28175,3937,27413,3301,26652,3048,25636v-128,-507,-254,-1903,-254,-4188l2794,10026,,10026,,9265c1905,7869,3556,6473,4826,5077,6222,3554,7365,1904,8381,127r762,l9270,xe" fillcolor="black" stroked="f" strokeweight=".35244mm">
                    <v:stroke joinstyle="miter"/>
                    <v:path arrowok="t" o:connecttype="custom" o:connectlocs="9270,0;9270,7742;14350,7742;14350,10026;9270,10026;9270,23098;9397,25509;10032,26398;10794,26779;13587,24494;14223,25002;8254,29317;4826,28175;3048,25636;2794,21448;2794,10026;0,10026;0,9265;4826,5077;8381,127;9143,127" o:connectangles="0,0,0,0,0,0,0,0,0,0,0,0,0,0,0,0,0,0,0,0,0"/>
                  </v:shape>
                  <v:shape id="Freeform: Shape 18667024" o:spid="_x0000_s1711" style="position:absolute;left:55518;top:4129;width:361;height:217;visibility:visible;mso-wrap-style:square;v-text-anchor:top" coordsize="36064,2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" path="m9016,635r,2792c10159,2157,11302,1269,12191,761,13080,254,14223,,15493,v1396,,2539,381,3428,888c19810,1523,20572,2538,21080,3807,22350,2411,23493,1523,24509,888,25651,254,26794,,27937,v1524,,2667,381,3556,1015c32382,1650,33017,2538,33271,3554v381,1015,508,2665,508,4949l33779,17133v,1650,127,2665,381,3046c34414,20560,35048,20814,36065,20941r,761l25143,21702r,-761c26032,20941,26668,20560,27049,19925v253,-380,381,-1396,381,-2792l27430,7995v,-1903,,-3045,-255,-3553c27049,3934,26794,3554,26413,3300v-381,-254,-762,-381,-1142,-381c24636,2919,24001,3173,23239,3680v-635,508,-1270,1143,-2032,2158l21207,17133v,1523,127,2538,381,2919c21969,20560,22604,20941,23620,20941r,761l12699,21702r,-761c12699,20941,13715,20814,14096,20560v380,-254,635,-635,635,-1015c14731,19164,14857,18402,14857,17133r,-9138c14857,6092,14857,4823,14604,4442v-128,-508,-381,-888,-762,-1142c13461,3046,13080,2919,12699,2919v-635,,-1143,127,-1651,508c10286,3934,9651,4696,8762,5838r,11295c8762,18656,8889,19671,9143,20052v254,508,889,762,1778,889l10921,21702,,21702r,-761c889,20941,1524,20560,1905,20052v254,-381,381,-1269,381,-2919l2286,5203v,-1649,-127,-2538,-381,-2919c1651,1904,1016,1650,,1523l,635r8635,l9016,635xe" fillcolor="black" stroked="f" strokeweight=".35244mm">
                    <v:stroke joinstyle="miter"/>
                    <v:path arrowok="t" o:connecttype="custom" o:connectlocs="9016,635;9016,3427;12191,761;15493,0;18921,888;21080,3807;24509,888;27937,0;31493,1015;33271,3554;33779,8503;33779,17133;34160,20179;36065,20941;36065,21702;25143,21702;25143,20941;27049,19925;27430,17133;27430,7995;27175,4442;26413,3300;25271,2919;23239,3680;21207,5838;21207,17133;21588,20052;23620,20941;23620,21702;12699,21702;12699,20941;14096,20560;14731,19545;14857,17133;14857,7995;14604,4442;13842,3300;12699,2919;11048,3427;8762,5838;8762,17133;9143,20052;10921,20941;10921,21702;0,21702;0,20941;1905,20052;2286,17133;2286,5203;1905,2284;0,1523;0,635;8635,635" o:connectangles="0,0,0,0,0,0,0,0,0,0,0,0,0,0,0,0,0,0,0,0,0,0,0,0,0,0,0,0,0,0,0,0,0,0,0,0,0,0,0,0,0,0,0,0,0,0,0,0,0,0,0,0,0"/>
                  </v:shape>
                  <v:shape id="Freeform: Shape 1106239097" o:spid="_x0000_s1712" style="position:absolute;left:55905;top:4129;width:178;height:225;visibility:visible;mso-wrap-style:square;v-text-anchor:top" coordsize="17778,2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" path="m12064,9011v,-2412,-127,-4061,-381,-4950c11429,3173,11048,2411,10413,2031,10032,1777,9651,1650,9143,1650v-762,,-1397,381,-1905,1142c6349,4188,5968,5965,5968,8249r,762l12064,9011xm17524,10407r-11556,c6096,13199,6857,15483,8254,17006v1016,1269,2286,1904,3810,1904c12953,18910,13842,18656,14477,18149v762,-508,1524,-1397,2413,-2666l17652,15991v-1143,2284,-2413,3934,-3810,4950c12445,21956,10794,22464,9016,22464v-3175,,-5460,-1270,-7111,-3681c635,16879,,14468,,11549,,7995,1016,5203,2921,3173,4826,1142,7111,,9651,v2159,,4064,888,5588,2665c16763,4442,17652,6980,17778,10534e" fillcolor="black" stroked="f" strokeweight=".35244mm">
                    <v:stroke joinstyle="miter"/>
                    <v:path arrowok="t" o:connecttype="custom" o:connectlocs="12064,9011;11683,4061;10413,2031;9143,1650;7238,2792;5968,8249;5968,9011;12064,9011;17524,10407;5968,10407;8254,17006;12064,18910;14477,18149;16890,15483;17652,15991;13842,20941;9016,22464;1905,18783;0,11549;2921,3173;9651,0;15239,2665;17778,10534" o:connectangles="0,0,0,0,0,0,0,0,0,0,0,0,0,0,0,0,0,0,0,0,0,0,0"/>
                  </v:shape>
                  <v:shape id="Freeform: Shape 415034919" o:spid="_x0000_s1713" style="position:absolute;left:56108;top:4130;width:226;height:217;visibility:visible;mso-wrap-style:square;v-text-anchor:top" coordsize="22603,2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" path="m8381,508r,2792c9524,2158,10540,1269,11556,761,12572,254,13588,,14731,v1396,,2539,381,3428,1142c19048,1904,19683,2792,19937,3934v254,889,381,2539,381,4950l20318,17133v,1650,127,2665,381,3046c20953,20560,21588,20814,22604,20941r,761l11937,21702r,-761c12699,20941,13334,20560,13715,19925v254,-380,381,-1269,381,-2792l14096,7742v,-1777,,-2792,-254,-3300c13715,3934,13461,3680,13207,3427v-381,-254,-635,-381,-1016,-381c10921,3046,9651,3934,8635,5838r,11295c8635,18656,8762,19671,9016,20179v254,381,889,635,1651,762l10667,21702,,21702r,-761c889,20941,1524,20560,1905,20052v254,-381,381,-1269,381,-2919l2286,5203v,-1649,-127,-2538,-381,-2919c1651,1904,1016,1650,,1523l,635r8635,l8381,508xe" fillcolor="black" stroked="f" strokeweight=".35244mm">
                    <v:stroke joinstyle="miter"/>
                    <v:path arrowok="t" o:connecttype="custom" o:connectlocs="8381,508;8381,3300;11556,761;14731,0;18159,1142;19937,3934;20318,8884;20318,17133;20699,20179;22604,20941;22604,21702;11937,21702;11937,20941;13715,19925;14096,17133;14096,7742;13842,4442;13207,3427;12191,3046;8635,5838;8635,17133;9016,20179;10667,20941;10667,21702;0,21702;0,20941;1905,20052;2286,17133;2286,5203;1905,2284;0,1523;0,635;8635,635" o:connectangles="0,0,0,0,0,0,0,0,0,0,0,0,0,0,0,0,0,0,0,0,0,0,0,0,0,0,0,0,0,0,0,0,0"/>
                  </v:shape>
                  <v:shape id="Freeform: Shape 214664847" o:spid="_x0000_s1714" style="position:absolute;left:56347;top:4058;width:142;height:293;visibility:visible;mso-wrap-style:square;v-text-anchor:top" coordsize="14222,2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" path="m9270,r,7742l14223,7742r,2284l9270,10026r,13072c9270,24367,9270,25129,9397,25509v,381,254,635,635,889c10286,26652,10540,26779,10794,26779v1016,,1905,-762,2794,-2285l14223,25002v-1270,2919,-3175,4315,-5969,4315c6857,29317,5841,28936,4826,28175,3937,27413,3301,26652,3048,25636v-128,-507,-254,-1903,-254,-4188l2794,10026,,10026,,9265c1905,7869,3556,6473,4826,5077,6222,3554,7365,1904,8381,127r762,l9270,xe" fillcolor="black" stroked="f" strokeweight=".35244mm">
                    <v:stroke joinstyle="miter"/>
                    <v:path arrowok="t" o:connecttype="custom" o:connectlocs="9270,0;9270,7742;14223,7742;14223,10026;9270,10026;9270,23098;9397,25509;10032,26398;10794,26779;13588,24494;14223,25002;8254,29317;4826,28175;3048,25636;2794,21448;2794,10026;0,10026;0,9265;4826,5077;8381,127;9143,127" o:connectangles="0,0,0,0,0,0,0,0,0,0,0,0,0,0,0,0,0,0,0,0,0"/>
                  </v:shape>
                  <v:shape id="Freeform: Shape 265389208" o:spid="_x0000_s1715" style="position:absolute;left:56623;top:4129;width:198;height:223;visibility:visible;mso-wrap-style:square;v-text-anchor:top" coordsize="19810,2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" path="m9905,1650v-762,,-1397,254,-2031,888c7366,3173,6985,4315,6730,5965v-126,1777,-253,4061,-253,7107c6477,14722,6477,16245,6730,17641v127,1142,508,1904,1016,2411c8255,20560,8889,20941,9651,20941v762,,1270,-127,1651,-635c11937,19798,12318,19037,12445,18149v254,-1397,508,-4316,508,-8631c12953,6980,12826,5203,12572,4188,12318,3173,11810,2538,11302,2157v-381,-253,-889,-507,-1524,-507m9905,v1778,,3556,508,5080,1396c16509,2284,17779,3680,18541,5457v761,1777,1269,3681,1269,5711c19810,14214,19048,16626,17524,18656v-1904,2412,-4317,3681,-7619,3681c6604,22337,4318,21194,2540,19037,762,16752,,14214,,11295,,8376,889,5584,2667,3427,4445,1142,6857,,9905,e" fillcolor="black" stroked="f" strokeweight=".35244mm">
                    <v:stroke joinstyle="miter"/>
                    <v:path arrowok="t" o:connecttype="custom" o:connectlocs="9905,1650;7874,2538;6730,5965;6477,13072;6730,17641;7746,20052;9651,20941;11302,20306;12445,18149;12953,9518;12572,4188;11302,2157;9778,1650;9905,0;14985,1396;18541,5457;19810,11168;17524,18656;9905,22337;2540,19037;0,11295;2667,3427;9905,0" o:connectangles="0,0,0,0,0,0,0,0,0,0,0,0,0,0,0,0,0,0,0,0,0,0,0"/>
                  </v:shape>
                  <v:shape id="Freeform: Shape 1977776062" o:spid="_x0000_s1716" style="position:absolute;left:56845;top:4033;width:176;height:314;visibility:visible;mso-wrap-style:square;v-text-anchor:top" coordsize="17651,3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" path="m9397,12564r,14722c9397,28682,9524,29571,9778,29951v508,508,1397,762,2667,762l12445,31474,,31474r,-761c889,30713,1651,30713,2032,30332v381,-254,635,-507,889,-888c3048,29063,3175,28302,3175,27159r,-14722l127,12437r,-2157l3175,10280r,-2665c3175,5457,3937,3680,5588,2158,7111,761,9397,,12064,v1905,,3302,381,4190,1015c17143,1650,17652,2411,17652,3300v,634,-254,1269,-889,1777c16254,5584,15493,5838,14604,5838v-762,,-1397,-254,-1905,-635c12191,4823,12064,4315,12064,3807v,-127,,-380,,-888c12064,2665,12064,2411,12064,2158v,-381,,-508,-254,-635c11556,1269,11302,1142,10921,1142v-381,,-762,127,-1143,508c9524,2031,9397,2538,9397,3427r,3934c9397,7361,9397,10026,9397,10026r3175,l12572,12184r-3175,l9397,12564xe" fillcolor="black" stroked="f" strokeweight=".35244mm">
                    <v:stroke joinstyle="miter"/>
                    <v:path arrowok="t" o:connecttype="custom" o:connectlocs="9397,12564;9397,27286;9778,29951;12445,30713;12445,31474;0,31474;0,30713;2032,30332;2921,29444;3175,27159;3175,12437;127,12437;127,10280;3175,10280;3175,7615;5588,2158;12064,0;16254,1015;17652,3300;16763,5077;14604,5838;12699,5203;12064,3807;12064,2919;12064,2158;11810,1523;10921,1142;9778,1650;9397,3427;9397,7361;9397,10026;12572,10026;12572,12184;9397,12184" o:connectangles="0,0,0,0,0,0,0,0,0,0,0,0,0,0,0,0,0,0,0,0,0,0,0,0,0,0,0,0,0,0,0,0,0,0"/>
                  </v:shape>
                  <v:shape id="Freeform: Shape 1689256950" o:spid="_x0000_s1717" style="position:absolute;left:57107;top:4040;width:341;height:311;visibility:visible;mso-wrap-style:square;v-text-anchor:top" coordsize="34159,3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" path="m11683,15991r,9518c11683,27032,11683,28048,11937,28428v127,381,508,762,1016,1016c13461,29698,14096,29824,14985,29824r1016,l16001,30713,,30713r,-889l1016,29824v889,,1651,-126,2159,-507c3556,29063,3937,28809,4064,28175v127,-381,254,-1270,254,-2792l4318,5203v,-1523,,-2538,-254,-2919c3937,1904,3556,1523,3048,1269,2540,1015,1905,888,1016,888l,888,,,16001,r,888l14985,888v-889,,-1651,127,-2159,508c12445,1650,12064,2031,11937,2538v-127,381,-254,1269,-254,2919l11683,14087r10794,l22477,5457v,-1523,,-2538,-254,-2919c22096,2157,21715,1777,21207,1523v-508,-254,-1270,-381,-2032,-381l18160,1142r,-888l34160,254r,888l33144,1142v-889,,-1651,127,-2159,508c30604,1904,30223,2284,30097,2792v-128,381,-255,1269,-255,2919l29842,25890v,1523,,2538,255,2919c30223,29190,30604,29571,31112,29824v508,254,1143,381,2032,381l34160,30205r,889l18160,31094r,-889l19175,30205v889,,1651,-127,2159,-507c21715,29444,22096,29190,22223,28555v127,-380,254,-1269,254,-2792l22477,16245r-10794,l11683,15991xe" fillcolor="black" stroked="f" strokeweight=".35244mm">
                    <v:stroke joinstyle="miter"/>
                    <v:path arrowok="t" o:connecttype="custom" o:connectlocs="11683,15991;11683,25509;11937,28428;12953,29444;14985,29824;16001,29824;16001,30713;0,30713;0,29824;1016,29824;3175,29317;4064,28175;4318,25383;4318,5203;4064,2284;3048,1269;1016,888;0,888;0,0;16001,0;16001,888;14985,888;12826,1396;11937,2538;11683,5457;11683,14087;22477,14087;22477,5457;22223,2538;21207,1523;19175,1142;18160,1142;18160,254;34160,254;34160,1142;33144,1142;30985,1650;30097,2792;29842,5711;29842,25890;30097,28809;31112,29824;33144,30205;34160,30205;34160,31094;18160,31094;18160,30205;19175,30205;21334,29698;22223,28555;22477,25763;22477,16245;11683,16245" o:connectangles="0,0,0,0,0,0,0,0,0,0,0,0,0,0,0,0,0,0,0,0,0,0,0,0,0,0,0,0,0,0,0,0,0,0,0,0,0,0,0,0,0,0,0,0,0,0,0,0,0,0,0,0,0"/>
                  </v:shape>
                  <v:shape id="Freeform: Shape 820253787" o:spid="_x0000_s1718" style="position:absolute;left:57470;top:4129;width:177;height:225;visibility:visible;mso-wrap-style:square;v-text-anchor:top" coordsize="17778,2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" path="m11937,9011v,-2412,-127,-4061,-381,-4950c11302,3173,10921,2411,10286,2031,10032,1777,9524,1650,9016,1650v-762,,-1397,381,-1905,1142c6222,4188,5841,5965,5841,8249r,762l11937,9011xm17524,10407r-11556,c6096,13199,6857,15483,8254,17006v1016,1269,2286,1904,3810,1904c12953,18910,13842,18656,14476,18149v763,-508,1525,-1397,2413,-2666l17651,15991v-1143,2284,-2412,3934,-3809,4950c12445,21956,10794,22464,9016,22464v-3175,,-5460,-1270,-7111,-3681c635,16879,,14468,,11549,,7995,1016,5203,2921,3173,4826,1142,7111,,9651,v2159,,4064,888,5588,2665c16763,4442,17651,6980,17778,10534e" fillcolor="black" stroked="f" strokeweight=".35244mm">
                    <v:stroke joinstyle="miter"/>
                    <v:path arrowok="t" o:connecttype="custom" o:connectlocs="11937,9011;11556,4061;10286,2031;9016,1650;7111,2792;5841,8249;5841,9011;11937,9011;17524,10407;5968,10407;8254,17006;12064,18910;14476,18149;16889,15483;17651,15991;13842,20941;9016,22464;1905,18783;0,11549;2921,3173;9651,0;15239,2665;17778,10534" o:connectangles="0,0,0,0,0,0,0,0,0,0,0,0,0,0,0,0,0,0,0,0,0,0,0"/>
                  </v:shape>
                  <v:shape id="Freeform: Shape 1826010415" o:spid="_x0000_s1719" style="position:absolute;left:57677;top:4130;width:199;height:220;visibility:visible;mso-wrap-style:square;v-text-anchor:top" coordsize="19937,2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" path="m11175,16879r,-7107c9397,10788,8000,11930,7111,13199v-635,761,-889,1650,-889,2411c6222,16245,6476,16879,6984,17387v381,381,889,635,1524,635c9270,18022,10159,17641,11175,16752t,1777c8635,20814,6222,21956,4190,21956v-1142,,-2158,-381,-3047,-1142c381,20052,,19037,,17895,,16245,635,14849,2032,13580,3429,12311,6476,10534,11048,8503r,-2157c11048,4696,11048,3807,10794,3300,10667,2919,10286,2538,9778,2158,9270,1777,8762,1650,8127,1650v-1016,,-1778,254,-2413,634c5333,2538,5079,2919,5079,3300v,380,254,761,635,1142c6349,5077,6603,5711,6603,6346v,761,-254,1396,-889,1903c5207,8757,4445,9011,3556,9011v-889,,-1778,-254,-2413,-889c508,7488,127,6853,127,6092,127,4950,508,3934,1397,3046,2286,2031,3429,1269,4952,761,6476,254,8127,,9778,v2032,,3556,381,4826,1269c15746,2158,16508,3046,16889,4061v254,635,381,2031,381,4315l17270,16626v,1015,,1523,,1776c17270,18656,17524,18783,17651,18910v127,,254,127,508,127c18540,19037,18921,18783,19302,18149r635,507c19175,19798,18413,20560,17651,21068v-762,507,-1777,761,-2794,761c13715,21829,12699,21575,12064,20941v-635,-508,-1143,-1396,-1270,-2539e" fillcolor="black" stroked="f" strokeweight=".35244mm">
                    <v:stroke joinstyle="miter"/>
                    <v:path arrowok="t" o:connecttype="custom" o:connectlocs="11175,16879;11175,9772;7111,13199;6222,15610;6984,17387;8508,18022;11175,16752;11175,18529;4190,21956;1143,20814;0,17895;2032,13580;11048,8503;11048,6346;10794,3300;9778,2158;8127,1650;5714,2284;5079,3300;5714,4442;6603,6346;5714,8249;3556,9011;1143,8122;127,6092;1397,3046;4952,761;9778,0;14604,1269;16889,4061;17270,8376;17270,16626;17270,18402;17651,18910;18159,19037;19302,18149;19937,18656;17651,21068;14857,21829;12064,20941;10794,18402" o:connectangles="0,0,0,0,0,0,0,0,0,0,0,0,0,0,0,0,0,0,0,0,0,0,0,0,0,0,0,0,0,0,0,0,0,0,0,0,0,0,0,0,0"/>
                  </v:shape>
                  <v:shape id="Freeform: Shape 1157963290" o:spid="_x0000_s1720" style="position:absolute;left:57899;top:4040;width:115;height:307;visibility:visible;mso-wrap-style:square;v-text-anchor:top" coordsize="11555,30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" path="m9016,r,26271c9016,27794,9143,28682,9524,29063v381,381,1016,635,2032,761l11556,30713r-11429,l127,29824v889,,1651,-253,2032,-761c2413,28682,2540,27794,2540,26271r,-21829c2540,2919,2413,2031,2032,1650,1651,1269,1016,1015,,888l,,8889,r127,xe" fillcolor="black" stroked="f" strokeweight=".35244mm">
                    <v:stroke joinstyle="miter"/>
                    <v:path arrowok="t" o:connecttype="custom" o:connectlocs="9016,0;9016,26271;9524,29063;11556,29824;11556,30713;127,30713;127,29824;2159,29063;2540,26271;2540,4442;2032,1650;0,888;0,0;8889,0" o:connectangles="0,0,0,0,0,0,0,0,0,0,0,0,0,0"/>
                  </v:shape>
                  <v:shape id="Freeform: Shape 1373326959" o:spid="_x0000_s1721" style="position:absolute;left:58023;top:4058;width:143;height:293;visibility:visible;mso-wrap-style:square;v-text-anchor:top" coordsize="14223,2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" path="m9270,r,7742l14223,7742r,2284l9270,10026r,13072c9270,24367,9270,25129,9397,25509v,381,381,635,635,889c10286,26652,10540,26779,10794,26779v1016,,1905,-762,2794,-2285l14223,25002v-1270,2919,-3175,4315,-5968,4315c6857,29317,5842,28936,4826,28175,3937,27413,3302,26652,3048,25636v-127,-507,-254,-1903,-254,-4188l2794,10026,,10026,,9265c1905,7869,3556,6473,4826,5077,6223,3554,7366,1904,8381,127r762,l9270,xe" fillcolor="black" stroked="f" strokeweight=".35244mm">
                    <v:stroke joinstyle="miter"/>
                    <v:path arrowok="t" o:connecttype="custom" o:connectlocs="9270,0;9270,7742;14223,7742;14223,10026;9270,10026;9270,23098;9397,25509;10032,26398;10794,26779;13588,24494;14223,25002;8255,29317;4826,28175;3048,25636;2794,21448;2794,10026;0,10026;0,9265;4826,5077;8381,127;9143,127" o:connectangles="0,0,0,0,0,0,0,0,0,0,0,0,0,0,0,0,0,0,0,0,0"/>
                  </v:shape>
                  <v:shape id="Freeform: Shape 1505949155" o:spid="_x0000_s1722" style="position:absolute;left:58183;top:4040;width:231;height:309;visibility:visible;mso-wrap-style:square;v-text-anchor:top" coordsize="23111,30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" path="m8762,r,12184c9905,10915,10921,10153,11937,9645v1016,-507,1905,-761,3048,-761c16254,8884,17397,9265,18413,10026v889,762,1524,1650,1905,2665c20572,13707,20826,15483,20826,17895r,8249c20826,27794,20953,28809,21334,29190v254,381,889,634,1778,761l23112,30840r-10794,l12318,29951v762,,1270,-380,1651,-888c14223,28682,14350,27667,14350,26144r,-9392c14350,14976,14350,13960,14096,13453v-127,-381,-381,-762,-762,-1016c12953,12184,12699,12057,12191,12057v-635,,-1143,254,-1778,634c9778,13072,9270,13833,8508,14849r,11295c8508,27667,8508,28555,8889,28936v254,508,889,762,1778,888l10667,30713,,30713r,-889c889,29824,1524,29444,1905,28936v254,-381,381,-1269,381,-2919l2286,4569v,-1650,-127,-2538,-381,-2919c1651,1269,1016,1015,,888l,,8635,r127,xe" fillcolor="black" stroked="f" strokeweight=".35244mm">
                    <v:stroke joinstyle="miter"/>
                    <v:path arrowok="t" o:connecttype="custom" o:connectlocs="8762,0;8762,12184;11937,9645;14985,8884;18413,10026;20318,12691;20826,17895;20826,26144;21334,29190;23112,29951;23112,30840;12318,30840;12318,29951;13969,29063;14350,26144;14350,16752;14096,13453;13334,12437;12191,12057;10413,12691;8508,14849;8508,26144;8889,28936;10667,29824;10667,30713;0,30713;0,29824;1905,28936;2286,26017;2286,4569;1905,1650;0,888;0,0;8635,0" o:connectangles="0,0,0,0,0,0,0,0,0,0,0,0,0,0,0,0,0,0,0,0,0,0,0,0,0,0,0,0,0,0,0,0,0,0"/>
                  </v:shape>
                  <v:shape id="Freeform: Shape 1198458002" o:spid="_x0000_s1723" style="position:absolute;left:58445;top:4277;width:86;height:151;visibility:visible;mso-wrap-style:square;v-text-anchor:top" coordsize="8635,15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" path="m762,15103r,-1016c2540,13326,3810,12311,4572,11168,5334,9899,5715,8757,5715,7488v,-254,,-381,-127,-635c5588,6853,5334,6726,5334,6726v,,-255,,-381,127c4572,7107,3937,7234,3302,7234v-889,,-1651,-381,-2286,-1015c381,5584,,4696,,3807,,2792,381,1904,1143,1142,1905,381,2794,,3937,,5207,,6349,508,7238,1523v889,1015,1397,2411,1397,4188c8635,7869,8000,9772,6730,11422,5460,13072,3556,14341,889,15103e" fillcolor="black" stroked="f" strokeweight=".35244mm">
                    <v:stroke joinstyle="miter"/>
                    <v:path arrowok="t" o:connecttype="custom" o:connectlocs="762,15103;762,14087;4572,11168;5715,7488;5588,6853;5334,6726;4953,6853;3302,7234;1016,6219;0,3807;1143,1142;3937,0;7238,1523;8635,5711;6730,11422;889,15103" o:connectangles="0,0,0,0,0,0,0,0,0,0,0,0,0,0,0,0"/>
                  </v:shape>
                  <v:shape id="Freeform: Shape 96016238" o:spid="_x0000_s1724" style="position:absolute;left:54190;top:4545;width:309;height:307;visibility:visible;mso-wrap-style:square;v-text-anchor:top" coordsize="30985,30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" path="m11683,1650r,23859c11683,26779,11683,27540,11810,27794v,254,381,508,635,634c12826,28682,13461,28809,14223,28809v2540,,4444,-888,5714,-2538c21715,23987,22604,20306,22604,15483v,-3934,-635,-7107,-1905,-9391c19683,4315,18413,3046,16890,2284,15747,1777,13969,1650,11429,1650m,30586r,-888l1016,29698v889,,1524,-127,2032,-381c3556,29063,3937,28682,4064,28175v127,-381,254,-1270,254,-2792l4318,5203v,-1523,,-2538,-254,-2919c3937,1904,3556,1523,3048,1269,2540,1015,1905,888,1016,888l,888,,,13715,v3683,,6603,508,8889,1523c25271,2792,27430,4569,28827,7107v1396,2411,2158,5204,2158,8376c30985,17641,30604,19671,29969,21448v-761,1777,-1523,3300,-2666,4569c26160,27159,24890,28175,23493,28809v-1397,762,-3175,1269,-5333,1650c17271,30586,15747,30713,13842,30713r-13715,l,30586xe" fillcolor="black" stroked="f" strokeweight=".35244mm">
                    <v:stroke joinstyle="miter"/>
                    <v:path arrowok="t" o:connecttype="custom" o:connectlocs="11683,1650;11683,25509;11810,27794;12445,28428;14223,28809;19937,26271;22604,15483;20699,6092;16890,2284;11429,1650;0,30586;0,29698;1016,29698;3048,29317;4064,28175;4318,25383;4318,5203;4064,2284;3048,1269;1016,888;0,888;0,0;13715,0;22604,1523;28827,7107;30985,15483;29969,21448;27303,26017;23493,28809;18160,30459;13842,30713;127,30713" o:connectangles="0,0,0,0,0,0,0,0,0,0,0,0,0,0,0,0,0,0,0,0,0,0,0,0,0,0,0,0,0,0,0,0"/>
                  </v:shape>
                  <v:shape id="Freeform: Shape 1705129340" o:spid="_x0000_s1725" style="position:absolute;left:54529;top:4538;width:114;height:313;visibility:visible;mso-wrap-style:square;v-text-anchor:top" coordsize="11428,31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" path="m5715,c6730,,7492,381,8254,1015v635,635,1016,1523,1016,2412c9270,4315,8889,5203,8254,5838,7619,6473,6730,6853,5715,6853,4699,6853,3937,6473,3302,5838,2667,5203,2286,4315,2286,3427v,-889,381,-1777,1016,-2412c3937,381,4826,,5715,m8889,10153r,16753c8889,28428,9016,29317,9397,29825v381,380,1016,634,2032,761l11429,31347,,31347r,-761c889,30586,1651,30332,2032,29825v254,-381,508,-1270,508,-2793l2540,14722v,-1523,-127,-2411,-508,-2792c1651,11549,1016,11295,,11168r,-888l8889,10280r,-127xe" fillcolor="black" stroked="f" strokeweight=".35244mm">
                    <v:stroke joinstyle="miter"/>
                    <v:path arrowok="t" o:connecttype="custom" o:connectlocs="5715,0;8254,1015;9270,3427;8254,5838;5715,6853;3302,5838;2286,3427;3302,1015;5715,0;8889,10153;8889,26906;9397,29825;11429,30586;11429,31347;0,31347;0,30586;2032,29825;2540,27032;2540,14722;2032,11930;0,11168;0,10280;8889,10280" o:connectangles="0,0,0,0,0,0,0,0,0,0,0,0,0,0,0,0,0,0,0,0,0,0,0"/>
                  </v:shape>
                  <v:shape id="Freeform: Shape 1535266237" o:spid="_x0000_s1726" style="position:absolute;left:54668;top:4632;width:146;height:225;visibility:visible;mso-wrap-style:square;v-text-anchor:top" coordsize="14603,2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" path="m13080,254r381,7234l12699,7488c11810,5330,10794,3934,9905,3046,8889,2284,7873,1904,6984,1904v-635,,-1143,253,-1524,634c5079,2919,4826,3427,4826,3934v,381,126,762,381,1143c5714,5711,6984,6726,9270,8249v2159,1523,3683,2792,4318,3808c14350,13072,14604,14214,14604,15610v,1142,-254,2285,-889,3427c13080,20179,12318,21068,11175,21702v-1143,635,-2286,888,-3556,888c6603,22590,5207,22337,3556,21575v-508,-127,-762,-254,-889,-254c2159,21321,1778,21702,1397,22464r-762,l254,14849r762,c1651,16879,2667,18275,3809,19291v1143,1015,2286,1523,3302,1523c7873,20814,8381,20560,8889,20179v508,-381,762,-1015,762,-1650c9651,17768,9397,17133,9016,16626,8635,16118,7619,15230,5968,14214,3683,12564,2159,11422,1524,10534,508,9265,,7869,,6473,,4823,508,3300,1651,2031,2794,761,4445,,6477,,7619,,8762,254,9778,761v381,254,762,381,1016,381c11048,1142,11302,1142,11429,1015v127,,381,-380,762,-1015l12953,r127,254xe" fillcolor="black" stroked="f" strokeweight=".35244mm">
                    <v:stroke joinstyle="miter"/>
                    <v:path arrowok="t" o:connecttype="custom" o:connectlocs="13080,254;13461,7488;12699,7488;9905,3046;6984,1904;5460,2538;4826,3934;5207,5077;9270,8249;13588,12057;14604,15610;13715,19037;11175,21702;7619,22590;3556,21575;2667,21321;1397,22464;635,22464;254,14849;1016,14849;3809,19291;7111,20814;8889,20179;9651,18529;9016,16626;5968,14214;1524,10534;0,6473;1651,2031;6477,0;9778,761;10794,1142;11429,1015;12191,0;12953,0" o:connectangles="0,0,0,0,0,0,0,0,0,0,0,0,0,0,0,0,0,0,0,0,0,0,0,0,0,0,0,0,0,0,0,0,0,0,0"/>
                  </v:shape>
                  <v:shape id="Freeform: Shape 1377461878" o:spid="_x0000_s1727" style="position:absolute;left:54849;top:4635;width:199;height:219;visibility:visible;mso-wrap-style:square;v-text-anchor:top" coordsize="19937,2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" path="m11175,16752r,-7107c9397,10661,8000,11803,7111,13072v-634,761,-888,1650,-888,2411c6223,16118,6477,16752,6985,17260v381,381,889,635,1523,635c9270,17895,10159,17514,11175,16626t,1776c8635,20687,6223,21829,4191,21829v-1143,,-2159,-381,-3048,-1142c381,19925,,18910,,17768,,16118,635,14722,2032,13453,3429,12184,6477,10407,11048,8376r,-2157c11048,4569,11048,3680,10794,3173,10667,2792,10286,2411,9778,2158,9270,1777,8762,1650,8127,1650v-1016,,-1778,254,-2412,634c5334,2538,5080,2919,5080,3300v,380,254,761,635,1142c6349,5077,6604,5711,6604,6346v,761,-255,1396,-889,1903c5207,8757,4445,9011,3556,9011v-889,,-1778,-254,-2413,-889c508,7488,127,6853,127,6092,127,4950,508,3934,1397,3046,2286,2031,3429,1269,4953,761,6477,254,8127,,9778,v2032,,3556,381,4826,1269c15747,2158,16509,3046,16890,4061v253,635,381,2031,381,4315l17271,16626v,1015,,1523,,1776c17271,18656,17524,18783,17652,18910v127,,253,127,508,127c18541,19037,18922,18783,19302,18149r635,507c19175,19798,18413,20560,17652,21068v-762,507,-1778,761,-2794,761c13715,21829,12699,21575,12064,20941v-635,-508,-1143,-1396,-1270,-2539e" fillcolor="black" stroked="f" strokeweight=".35244mm">
                    <v:stroke joinstyle="miter"/>
                    <v:path arrowok="t" o:connecttype="custom" o:connectlocs="11175,16752;11175,9645;7111,13072;6223,15483;6985,17260;8508,17895;11175,16626;11175,18402;4191,21829;1143,20687;0,17768;2032,13453;11048,8376;11048,6219;10794,3173;9778,2158;8127,1650;5715,2284;5080,3300;5715,4442;6604,6346;5715,8249;3556,9011;1143,8122;127,6092;1397,3046;4953,761;9778,0;14604,1269;16890,4061;17271,8376;17271,16626;17271,18402;17652,18910;18160,19037;19302,18149;19937,18656;17652,21068;14858,21829;12064,20941;10794,18402" o:connectangles="0,0,0,0,0,0,0,0,0,0,0,0,0,0,0,0,0,0,0,0,0,0,0,0,0,0,0,0,0,0,0,0,0,0,0,0,0,0,0,0,0"/>
                  </v:shape>
                  <v:shape id="Freeform: Shape 377800094" o:spid="_x0000_s1728" style="position:absolute;left:55065;top:4544;width:229;height:315;visibility:visible;mso-wrap-style:square;v-text-anchor:top" coordsize="22984,3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" path="m8889,13707r,9391c8889,25002,8889,26271,9016,26779v127,888,508,1649,1143,2157c10794,29444,11429,29824,12318,29824v762,,1397,-253,2032,-634c14858,28809,15365,27921,15746,26652v381,-1269,508,-3681,508,-6981c16254,16372,15874,14214,14985,12945v-635,-888,-1397,-1269,-2413,-1269c11302,11676,10032,12437,8889,13833m8889,r,11676c10667,9899,12572,8884,14731,8884v1396,,2793,381,4063,1269c20064,11041,21080,12184,21842,13833v762,1523,1143,3427,1143,5458c22985,21575,22477,23733,21588,25636v-889,1904,-2159,3300,-3683,4315c16382,30967,14604,31474,12572,31474v-1143,,-2159,-253,-3048,-507c8635,30586,7746,29951,6857,29190l3302,31474r-762,l2540,4569v,-1269,,-2031,-127,-2285c2286,1904,2032,1523,1651,1269,1270,1015,762,888,,888l,,8762,r127,xe" fillcolor="black" stroked="f" strokeweight=".35244mm">
                    <v:stroke joinstyle="miter"/>
                    <v:path arrowok="t" o:connecttype="custom" o:connectlocs="8889,13707;8889,23098;9016,26779;10159,28936;12318,29824;14350,29190;15746,26652;16254,19671;14985,12945;12572,11676;8889,13833;8889,0;8889,11676;14731,8884;18794,10153;21842,13833;22985,19291;21588,25636;17905,29951;12572,31474;9524,30967;6857,29190;3302,31474;2540,31474;2540,4569;2413,2284;1651,1269;0,888;0,0;8762,0" o:connectangles="0,0,0,0,0,0,0,0,0,0,0,0,0,0,0,0,0,0,0,0,0,0,0,0,0,0,0,0,0,0"/>
                  </v:shape>
                  <v:shape id="Freeform: Shape 45150364" o:spid="_x0000_s1729" style="position:absolute;left:55319;top:4538;width:114;height:313;visibility:visible;mso-wrap-style:square;v-text-anchor:top" coordsize="11428,31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" path="m5715,c6730,,7492,381,8254,1015v635,635,1016,1523,1016,2412c9270,4315,8889,5203,8254,5838,7619,6473,6730,6853,5715,6853,4699,6853,3937,6473,3302,5838,2667,5203,2286,4315,2286,3427v,-889,381,-1777,1016,-2412c3937,381,4826,,5715,m8889,10153r,16753c8889,28428,9016,29317,9397,29825v381,380,1016,634,2032,761l11429,31347,,31347r,-761c889,30586,1651,30332,2032,29825v254,-381,508,-1270,508,-2793l2540,14722v,-1523,-127,-2411,-508,-2792c1651,11549,1016,11295,,11168r,-888l8889,10280r,-127xe" fillcolor="black" stroked="f" strokeweight=".35244mm">
                    <v:stroke joinstyle="miter"/>
                    <v:path arrowok="t" o:connecttype="custom" o:connectlocs="5715,0;8254,1015;9270,3427;8254,5838;5715,6853;3302,5838;2286,3427;3302,1015;5715,0;8889,10153;8889,26906;9397,29825;11429,30586;11429,31347;0,31347;0,30586;2032,29825;2540,27032;2540,14722;2032,11930;0,11168;0,10280;8889,10280" o:connectangles="0,0,0,0,0,0,0,0,0,0,0,0,0,0,0,0,0,0,0,0,0,0,0"/>
                  </v:shape>
                  <v:shape id="Freeform: Shape 1961907683" o:spid="_x0000_s1730" style="position:absolute;left:55456;top:4544;width:115;height:307;visibility:visible;mso-wrap-style:square;v-text-anchor:top" coordsize="11555,30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" path="m9016,r,26271c9016,27794,9143,28682,9524,29063v381,381,1016,635,2032,761l11556,30713r-11429,l127,29824v889,,1651,-253,2032,-761c2413,28682,2540,27794,2540,26271r,-21829c2540,2919,2413,2031,2032,1650,1651,1269,1016,1015,,888l,,8889,r127,xe" fillcolor="black" stroked="f" strokeweight=".35244mm">
                    <v:stroke joinstyle="miter"/>
                    <v:path arrowok="t" o:connecttype="custom" o:connectlocs="9016,0;9016,26271;9524,29063;11556,29824;11556,30713;127,30713;127,29824;2159,29063;2540,26271;2540,4442;2032,1650;0,888;0,0;8889,0" o:connectangles="0,0,0,0,0,0,0,0,0,0,0,0,0,0"/>
                  </v:shape>
                  <v:shape id="Freeform: Shape 590115306" o:spid="_x0000_s1731" style="position:absolute;left:55594;top:4538;width:116;height:313;visibility:visible;mso-wrap-style:square;v-text-anchor:top" coordsize="11555,31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" path="m5841,c6857,,7619,381,8381,1015v635,635,1016,1523,1016,2412c9397,4315,9016,5203,8381,5838,7746,6473,6857,6853,5968,6853v-889,,-1778,-380,-2412,-1015c2920,5203,2540,4315,2540,3427v,-889,380,-1777,1016,-2412c4190,381,5079,,5968,m9016,10153r,16753c9016,28428,9143,29317,9524,29825v381,380,1016,634,2032,761l11556,31347r-11429,l127,30586v889,,1651,-254,2032,-761c2412,29444,2540,28555,2540,27032r,-12310c2540,13199,2412,12311,2031,11930,1651,11549,1016,11295,,11168r,-888l8889,10280r127,-127xe" fillcolor="black" stroked="f" strokeweight=".35244mm">
                    <v:stroke joinstyle="miter"/>
                    <v:path arrowok="t" o:connecttype="custom" o:connectlocs="5841,0;8381,1015;9397,3427;8381,5838;5968,6853;3556,5838;2540,3427;3556,1015;5968,0;9016,10153;9016,26906;9524,29825;11556,30586;11556,31347;127,31347;127,30586;2159,29825;2540,27032;2540,14722;2031,11930;0,11168;0,10280;8889,10280" o:connectangles="0,0,0,0,0,0,0,0,0,0,0,0,0,0,0,0,0,0,0,0,0,0,0"/>
                  </v:shape>
                  <v:shape id="Freeform: Shape 1474696299" o:spid="_x0000_s1732" style="position:absolute;left:55719;top:4562;width:142;height:293;visibility:visible;mso-wrap-style:square;v-text-anchor:top" coordsize="14222,29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" path="m9270,r,7742l14223,7742r,2284l9270,10026r,13072c9270,24367,9270,25129,9397,25509v,381,254,635,635,889c10286,26652,10540,26779,10794,26779v1016,,1905,-762,2794,-2285l14223,25002v-1270,2919,-3175,4315,-5969,4315c6857,29317,5841,28936,4826,28175,3937,27413,3302,26652,3048,25636v-127,-507,-254,-1903,-254,-4188l2794,10026,,10026,,9265c1905,7869,3556,6473,4826,5076,6223,3554,7366,1904,8381,127r762,l9270,xe" fillcolor="black" stroked="f" strokeweight=".35244mm">
                    <v:stroke joinstyle="miter"/>
                    <v:path arrowok="t" o:connecttype="custom" o:connectlocs="9270,0;9270,7742;14223,7742;14223,10026;9270,10026;9270,23098;9397,25509;10032,26398;10794,26779;13588,24494;14223,25002;8254,29317;4826,28175;3048,25636;2794,21448;2794,10026;0,10026;0,9265;4826,5076;8381,127;9143,127" o:connectangles="0,0,0,0,0,0,0,0,0,0,0,0,0,0,0,0,0,0,0,0,0"/>
                  </v:shape>
                  <v:shape id="Freeform: Shape 375462749" o:spid="_x0000_s1733" style="position:absolute;left:55882;top:4638;width:224;height:312;visibility:visible;mso-wrap-style:square;v-text-anchor:top" coordsize="22350,31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" path="m10921,22210l4064,6473c3048,4061,2286,2665,1778,2158,1270,1650,635,1269,,1015l,127r11302,l11302,1015v-762,,-1270,127,-1524,381c9524,1650,9270,1904,9270,2284v,508,381,1650,1143,3427l13969,13960,16382,7488v888,-2285,1269,-3808,1269,-4696c17651,2284,17524,1777,17143,1396,16763,1015,16127,888,15239,888r,-888l22350,r,888c21588,888,21080,1269,20699,1650v-381,508,-1143,2030,-2159,4696l12445,22083v-1524,3934,-2667,6345,-3429,7234c8000,30586,6730,31221,5079,31221v-1270,,-2285,-381,-3047,-1143c1270,29317,889,28555,889,27540v,-888,254,-1650,762,-2157c2159,24875,2794,24494,3556,24494v762,,1396,254,1777,762c5841,25763,6096,26525,6096,27540v,508,,888,253,1142c6477,28809,6603,28936,6857,28936v381,,762,-254,1143,-634c8635,27667,9270,26271,10159,23987r635,-1777l10921,22210xe" fillcolor="black" stroked="f" strokeweight=".35244mm">
                    <v:stroke joinstyle="miter"/>
                    <v:path arrowok="t" o:connecttype="custom" o:connectlocs="10921,22210;4064,6473;1778,2158;0,1015;0,127;11302,127;11302,1015;9778,1396;9270,2284;10413,5711;13969,13960;16382,7488;17651,2792;17143,1396;15239,888;15239,0;22350,0;22350,888;20699,1650;18540,6346;12445,22083;9016,29317;5079,31221;2032,30078;889,27540;1651,25383;3556,24494;5333,25256;6096,27540;6349,28682;6857,28936;8000,28302;10159,23987;10794,22210" o:connectangles="0,0,0,0,0,0,0,0,0,0,0,0,0,0,0,0,0,0,0,0,0,0,0,0,0,0,0,0,0,0,0,0,0,0"/>
                  </v:shape>
                  <v:shape id="Freeform: Shape 1880906166" o:spid="_x0000_s1734" style="position:absolute;left:56240;top:4635;width:201;height:219;visibility:visible;mso-wrap-style:square;v-text-anchor:top" coordsize="20063,2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" path="m11302,16752r,-7107c9524,10661,8127,11803,7238,13072v-635,761,-889,1650,-889,2411c6349,16118,6603,16752,7111,17260v381,381,889,635,1524,635c9397,17895,10286,17514,11302,16626t,1776c8762,20687,6349,21829,4318,21829v-1143,,-2159,-381,-3048,-1142c508,19925,,18910,,17768,,16118,762,14722,2032,13453,3429,12184,6476,10407,11175,8376r,-2157c11175,4569,11175,3680,10921,3173,10794,2792,10413,2411,9905,2158,9397,1777,8889,1650,8254,1650v-1016,,-1778,254,-2413,634c5460,2538,5207,2919,5207,3300v,380,253,761,634,1142c6476,5077,6730,5711,6730,6346v,761,-254,1396,-889,1903c5333,8757,4571,9011,3682,9011v-888,,-1777,-254,-2412,-889c635,7488,254,6853,254,6092,254,4950,635,3934,1524,3046,2413,2031,3556,1269,5079,761,6603,254,8254,,9905,v2032,,3556,381,4826,1269c15874,2158,16635,3046,17016,4061v254,635,381,2031,381,4315l17397,16626v,1015,,1523,,1776c17397,18656,17651,18783,17778,18910v127,,254,127,508,127c18667,19037,19048,18783,19429,18149r635,507c19302,19798,18540,20560,17778,21068v-762,507,-1778,761,-2793,761c13842,21829,12826,21575,12191,20941v-635,-508,-1143,-1396,-1270,-2539e" fillcolor="black" stroked="f" strokeweight=".35244mm">
                    <v:stroke joinstyle="miter"/>
                    <v:path arrowok="t" o:connecttype="custom" o:connectlocs="11302,16752;11302,9645;7238,13072;6349,15483;7111,17260;8635,17895;11302,16626;11302,18402;4318,21829;1270,20687;0,17768;2032,13453;11175,8376;11175,6219;10921,3173;9905,2158;8254,1650;5841,2284;5207,3300;5841,4442;6730,6346;5841,8249;3682,9011;1270,8122;254,6092;1524,3046;5079,761;9905,0;14731,1269;17016,4061;17397,8376;17397,16626;17397,18402;17778,18910;18286,19037;19429,18149;20064,18656;17778,21068;14985,21829;12191,20941;10921,18402" o:connectangles="0,0,0,0,0,0,0,0,0,0,0,0,0,0,0,0,0,0,0,0,0,0,0,0,0,0,0,0,0,0,0,0,0,0,0,0,0,0,0,0,0"/>
                  </v:shape>
                  <v:shape id="Freeform: Shape 226258996" o:spid="_x0000_s1735" style="position:absolute;left:56470;top:4634;width:226;height:217;visibility:visible;mso-wrap-style:square;v-text-anchor:top" coordsize="22603,2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" path="m8381,508r,2792c9397,2157,10540,1269,11556,761,12572,254,13588,,14731,v1396,,2539,381,3428,1142c19048,1904,19683,2792,19937,3934v254,889,381,2539,381,4950l20318,17133v,1650,127,2665,381,3046c20953,20560,21588,20814,22604,20941r,761l11937,21702r,-761c12699,20941,13334,20560,13715,19925v254,-380,381,-1269,381,-2792l14096,7742v,-1777,,-2792,-254,-3300c13715,3934,13461,3680,13206,3427v-380,-254,-634,-381,-1015,-381c10921,3046,9651,3934,8635,5838r,11295c8635,18656,8762,19671,9016,20179v254,381,889,635,1651,762l10667,21702,,21702r,-761c889,20941,1524,20560,1905,20052v254,-381,381,-1269,381,-2919l2286,5203v,-1649,-127,-2538,-381,-2919c1651,1904,1016,1650,,1523l,635r8635,l8381,508xe" fillcolor="black" stroked="f" strokeweight=".35244mm">
                    <v:stroke joinstyle="miter"/>
                    <v:path arrowok="t" o:connecttype="custom" o:connectlocs="8381,508;8381,3300;11556,761;14731,0;18159,1142;19937,3934;20318,8884;20318,17133;20699,20179;22604,20941;22604,21702;11937,21702;11937,20941;13715,19925;14096,17133;14096,7742;13842,4442;13206,3427;12191,3046;8635,5838;8635,17133;9016,20179;10667,20941;10667,21702;0,21702;0,20941;1905,20052;2286,17133;2286,5203;1905,2284;0,1523;0,635;8635,635" o:connectangles="0,0,0,0,0,0,0,0,0,0,0,0,0,0,0,0,0,0,0,0,0,0,0,0,0,0,0,0,0,0,0,0,0"/>
                  </v:shape>
                  <v:shape id="Freeform: Shape 2023475285" o:spid="_x0000_s1736" style="position:absolute;left:56723;top:4544;width:229;height:316;visibility:visible;mso-wrap-style:square;v-text-anchor:top" coordsize="22857,3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" path="m13969,14341c12826,12184,11556,11168,9905,11168v-508,,-1016,127,-1397,508c8000,12184,7492,12945,7111,14087v-381,1142,-508,2919,-508,5458c6603,22210,6857,24240,7238,25509v381,1270,889,2158,1651,2793c9270,28555,9778,28682,10286,28682v1270,,2540,-1015,3810,-3173l14096,14341r-127,xm20318,r,24367c20318,26017,20318,27032,20445,27286v,508,381,889,635,1142c21461,28682,21969,28809,22858,28936r,762l13969,31474r,-3299c12953,29444,11937,30332,11048,30840v-889,507,-1778,761,-2794,761c5588,31601,3429,30332,1905,27921,635,26017,,23606,,20687,,18402,381,16372,1143,14595v762,-1777,1905,-3173,3175,-4061c5715,9645,7111,9138,8762,9138v1016,,1905,254,2667,634c12191,10153,13080,10914,13969,11803r,-6346c13969,3807,13969,2919,13715,2538v-127,-381,-508,-761,-762,-1015c12572,1269,11937,1142,10921,1142r,-1015l20318,127r,-127xe" fillcolor="black" stroked="f" strokeweight=".35244mm">
                    <v:stroke joinstyle="miter"/>
                    <v:path arrowok="t" o:connecttype="custom" o:connectlocs="13969,14341;9905,11168;8508,11676;7111,14087;6603,19545;7238,25509;8889,28302;10286,28682;14096,25509;14096,14341;20318,0;20318,24367;20445,27286;21080,28428;22858,28936;22858,29698;13969,31474;13969,28175;11048,30840;8254,31601;1905,27921;0,20687;1143,14595;4318,10534;8762,9138;11429,9772;13969,11803;13969,5457;13715,2538;12953,1523;10921,1142;10921,127;20318,127" o:connectangles="0,0,0,0,0,0,0,0,0,0,0,0,0,0,0,0,0,0,0,0,0,0,0,0,0,0,0,0,0,0,0,0,0"/>
                  </v:shape>
                  <v:shape id="Freeform: Shape 153304302" o:spid="_x0000_s1737" style="position:absolute;left:57079;top:4539;width:323;height:313;visibility:visible;mso-wrap-style:square;v-text-anchor:top" coordsize="32382,31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" path="m18032,20814l13461,10280,8762,20814r9270,xm18794,22464r-10794,l6731,25509v-382,1016,-635,1777,-635,2539c6096,28936,6477,29571,7112,29951v381,254,1396,381,3047,508l10159,31347,,31347r,-888c1143,30332,2032,29824,2667,29063v762,-761,1524,-2284,2667,-4569l16255,r381,l27684,25129v1015,2411,1904,3934,2539,4442c30731,30078,31493,30332,32382,30332r,889l17524,31221r,-889l18160,30332v1142,,2031,-127,2539,-508c21080,29571,21207,29190,21207,28809v,-254,,-507,-127,-888c21080,27794,20826,27159,20445,26271l18794,22464xe" fillcolor="black" stroked="f" strokeweight=".35244mm">
                    <v:stroke joinstyle="miter"/>
                    <v:path arrowok="t" o:connecttype="custom" o:connectlocs="18032,20814;13461,10280;8762,20814;18032,20814;18794,22464;8000,22464;6731,25509;6096,28048;7112,29951;10159,30459;10159,31347;0,31347;0,30459;2667,29063;5334,24494;16255,0;16636,0;27684,25129;30223,29571;32382,30332;32382,31221;17524,31221;17524,30332;18160,30332;20699,29824;21207,28809;21080,27921;20445,26271;18794,22464" o:connectangles="0,0,0,0,0,0,0,0,0,0,0,0,0,0,0,0,0,0,0,0,0,0,0,0,0,0,0,0,0"/>
                  </v:shape>
                  <v:shape id="Freeform: Shape 1416004542" o:spid="_x0000_s1738" style="position:absolute;left:57427;top:4634;width:207;height:317;visibility:visible;mso-wrap-style:square;v-text-anchor:top" coordsize="20699,3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" path="m9651,1396v-889,,-1651,508,-2286,1269c6730,3554,6476,5330,6476,8122v,2285,254,3808,889,4696c8000,13707,8635,14087,9524,14087v889,,1651,-380,2286,-1269c12445,11930,12699,10407,12699,7996v,-2666,-381,-4569,-1016,-5458c11175,1777,10540,1396,9651,1396m8254,24875v-1524,,-2540,,-3047,381c4318,25763,3937,26398,3937,27159v,762,381,1523,1270,2031c6095,29824,7746,30078,10286,30078v2159,,3810,-254,4952,-888c16382,28682,17016,27921,17016,26905v,-380,,-634,-381,-888c16254,25636,15619,25256,14731,25129v-762,-127,-3048,-254,-6604,-254m13461,761r7111,l20572,3300r-4064,c17270,4061,17778,4696,18032,5330v381,762,508,1650,508,2539c18540,9392,18159,10661,17270,11803v-888,1142,-2032,2030,-3428,2665c12445,15103,11175,15356,10032,15356v,,-1016,,-2667,c6730,15356,6095,15610,5588,15991v-509,508,-636,1015,-636,1523c4952,18022,5207,18529,5588,18910v380,381,1015,508,2031,508l11556,19418v3175,,5333,253,6603,1015c19937,21448,20699,22844,20699,24875v,1269,-381,2411,-1143,3427c18794,29317,17778,30078,16508,30586v-1904,761,-4190,1142,-6730,1142c7873,31728,6095,31601,4571,31221,3048,30840,1905,30332,1143,29698,508,29063,127,28302,127,27667v,-635,254,-1269,762,-1904c1397,25256,2413,24748,3809,24367,1905,23352,889,22083,889,20306v,-1015,381,-2031,1143,-3046c2794,16245,4064,15483,5841,14722,3809,13960,2413,13072,1397,11803,508,10661,,9265,,7615,,5584,889,3807,2540,2284,4190,761,6349,,9016,v1397,,2794,254,4318,888e" fillcolor="black" stroked="f" strokeweight=".35244mm">
                    <v:stroke joinstyle="miter"/>
                    <v:path arrowok="t" o:connecttype="custom" o:connectlocs="9651,1396;7365,2665;6476,8122;7365,12818;9524,14087;11810,12818;12699,7996;11683,2538;9651,1396;8254,24875;5207,25256;3937,27159;5207,29190;10286,30078;15238,29190;17016,26905;16635,26017;14731,25129;8127,24875;13461,761;20572,761;20572,3300;16508,3300;18032,5330;18540,7869;17270,11803;13842,14468;10032,15356;7365,15356;5588,15991;4952,17514;5588,18910;7619,19418;11556,19418;18159,20433;20699,24875;19556,28302;16508,30586;9778,31728;4571,31221;1143,29698;127,27667;889,25763;3809,24367;889,20306;2032,17260;5841,14722;1397,11803;0,7615;2540,2284;9016,0;13334,888" o:connectangles="0,0,0,0,0,0,0,0,0,0,0,0,0,0,0,0,0,0,0,0,0,0,0,0,0,0,0,0,0,0,0,0,0,0,0,0,0,0,0,0,0,0,0,0,0,0,0,0,0,0,0,0"/>
                  </v:shape>
                  <v:shape id="Freeform: Shape 870932853" o:spid="_x0000_s1739" style="position:absolute;left:57655;top:4634;width:178;height:225;visibility:visible;mso-wrap-style:square;v-text-anchor:top" coordsize="17778,2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" path="m11937,8884v,-2411,-127,-4061,-381,-4950c11302,3046,10921,2284,10286,1904,10032,1650,9524,1523,9016,1523v-762,,-1397,381,-1905,1142c6223,4061,5841,5838,5841,8122r,762l11937,8884xm17524,10407r-11556,c6096,13199,6857,15483,8254,17006v1016,1269,2286,1904,3810,1904c12953,18910,13842,18656,14477,18149v762,-508,1524,-1397,2413,-2666l17652,15991v-1143,2284,-2413,3934,-3810,4950c12445,21956,10794,22464,9016,22464v-3175,,-5460,-1270,-7111,-3681c635,16879,,14468,,11549,,7996,1016,5203,2921,3173,4826,1142,7111,,9651,v2159,,4064,888,5588,2665c16763,4442,17652,6980,17778,10534e" fillcolor="black" stroked="f" strokeweight=".35244mm">
                    <v:stroke joinstyle="miter"/>
                    <v:path arrowok="t" o:connecttype="custom" o:connectlocs="11937,8884;11556,3934;10286,1904;9016,1523;7111,2665;5841,8122;5841,8884;11937,8884;17524,10407;5968,10407;8254,17006;12064,18910;14477,18149;16890,15483;17652,15991;13842,20941;9016,22464;1905,18783;0,11549;2921,3173;9651,0;15239,2665;17778,10534" o:connectangles="0,0,0,0,0,0,0,0,0,0,0,0,0,0,0,0,0,0,0,0,0,0,0"/>
                  </v:shape>
                  <v:shape id="Freeform: Shape 168646916" o:spid="_x0000_s1740" style="position:absolute;left:57849;top:4538;width:116;height:313;visibility:visible;mso-wrap-style:square;v-text-anchor:top" coordsize="11555,31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" path="m5842,c6857,,7619,381,8381,1015v635,635,1016,1523,1016,2412c9397,4315,9016,5203,8381,5838,7746,6473,6857,6853,5968,6853v-889,,-1777,-380,-2412,-1015c2921,5203,2540,4315,2540,3427v,-889,381,-1777,1016,-2412c4191,381,5079,,5968,m9016,10153r,16753c9016,28428,9143,29317,9524,29825v381,380,1016,634,2032,761l11556,31347r-11429,l127,30586v889,,1651,-254,2032,-761c2413,29444,2540,28555,2540,27032r,-12310c2540,13199,2413,12311,2032,11930,1651,11549,1016,11295,,11168r,-888l8889,10280r127,-127xe" fillcolor="black" stroked="f" strokeweight=".35244mm">
                    <v:stroke joinstyle="miter"/>
                    <v:path arrowok="t" o:connecttype="custom" o:connectlocs="5842,0;8381,1015;9397,3427;8381,5838;5968,6853;3556,5838;2540,3427;3556,1015;5968,0;9016,10153;9016,26906;9524,29825;11556,30586;11556,31347;127,31347;127,30586;2159,29825;2540,27032;2540,14722;2032,11930;0,11168;0,10280;8889,10280" o:connectangles="0,0,0,0,0,0,0,0,0,0,0,0,0,0,0,0,0,0,0,0,0,0,0"/>
                  </v:shape>
                  <v:shape id="Freeform: Shape 851165154" o:spid="_x0000_s1741" style="position:absolute;left:57994;top:4634;width:226;height:217;visibility:visible;mso-wrap-style:square;v-text-anchor:top" coordsize="22603,2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" path="m8381,508r,2792c9524,2157,10540,1269,11556,761,12572,254,13588,,14731,v1396,,2539,381,3428,1142c19048,1904,19683,2792,19937,3934v254,889,381,2539,381,4950l20318,17133v,1650,127,2665,381,3046c20953,20560,21588,20814,22604,20941r,761l11937,21702r,-761c12699,20941,13334,20560,13715,19925v254,-380,381,-1269,381,-2792l14096,7742v,-1777,,-2792,-254,-3300c13715,3934,13461,3680,13206,3427v-380,-254,-634,-381,-1015,-381c10921,3046,9651,3934,8635,5838r,11295c8635,18656,8762,19671,9016,20179v254,381,889,635,1651,762l10667,21702,,21702r,-761c889,20941,1524,20560,1905,20052v254,-381,381,-1269,381,-2919l2286,5203v,-1649,-127,-2538,-381,-2919c1651,1904,1016,1650,,1523l,635r8635,l8381,508xe" fillcolor="black" stroked="f" strokeweight=".35244mm">
                    <v:stroke joinstyle="miter"/>
                    <v:path arrowok="t" o:connecttype="custom" o:connectlocs="8381,508;8381,3300;11556,761;14731,0;18159,1142;19937,3934;20318,8884;20318,17133;20699,20179;22604,20941;22604,21702;11937,21702;11937,20941;13715,19925;14096,17133;14096,7742;13842,4442;13206,3427;12191,3046;8635,5838;8635,17133;9016,20179;10667,20941;10667,21702;0,21702;0,20941;1905,20052;2286,17133;2286,5203;1905,2284;0,1523;0,635;8635,635" o:connectangles="0,0,0,0,0,0,0,0,0,0,0,0,0,0,0,0,0,0,0,0,0,0,0,0,0,0,0,0,0,0,0,0,0"/>
                  </v:shape>
                  <v:shape id="Freeform: Shape 29467362" o:spid="_x0000_s1742" style="position:absolute;left:58247;top:4634;width:207;height:317;visibility:visible;mso-wrap-style:square;v-text-anchor:top" coordsize="20699,3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" path="m9778,1396v-889,,-1651,508,-2159,1269c6984,3554,6730,5330,6730,8122v,2285,254,3808,889,4696c8254,13707,8889,14087,9778,14087v889,,1651,-380,2286,-1269c12699,11930,12953,10407,12953,7996v,-2666,-381,-4569,-1016,-5458c11429,1777,10794,1396,9905,1396m8381,24875v-1524,,-2540,,-3047,381c4445,25763,4064,26398,4064,27159v,762,381,1523,1270,2031c6222,29824,7873,30078,10413,30078v2159,,3683,-254,4952,-888c16508,28682,17143,27921,17143,26905v,-380,,-634,-380,-888c16382,25636,15746,25256,14858,25129v-762,-127,-3048,-254,-6604,-254m13588,761r7111,l20699,3300r-4064,c17397,4061,17905,4696,18159,5330v381,762,508,1650,508,2539c18667,9392,18286,10661,17397,11803v-889,1142,-2032,2030,-3428,2665c12572,15103,11302,15356,10159,15356v,,-1016,,-2667,c6857,15356,6222,15610,5715,15991v-508,508,-636,1015,-636,1523c5079,18022,5334,18529,5715,18910v381,381,1015,508,2031,508l11683,19418v3175,,5333,253,6476,1015c19937,21448,20699,22844,20699,24875v,1269,-381,2411,-1143,3427c18794,29317,17778,30078,16508,30586v-1904,761,-4190,1142,-6730,1142c7873,31728,6096,31601,4572,31221,3048,30840,1905,30332,1143,29698,508,29063,127,28302,127,27667v,-635,254,-1269,762,-1904c1397,25256,2413,24748,3809,24367,1905,23352,889,22083,889,20306v,-1015,381,-2031,1143,-3046c2794,16245,4064,15483,5841,14722,3809,13960,2286,13072,1397,11803,508,10661,,9265,,7615,,5584,889,3807,2540,2284,4191,761,6349,,9016,v1397,,2794,254,4318,888e" fillcolor="black" stroked="f" strokeweight=".35244mm">
                    <v:stroke joinstyle="miter"/>
                    <v:path arrowok="t" o:connecttype="custom" o:connectlocs="9778,1396;7619,2665;6730,8122;7619,12818;9778,14087;12064,12818;12953,7996;11937,2538;9905,1396;8381,24875;5334,25256;4064,27159;5334,29190;10413,30078;15365,29190;17143,26905;16763,26017;14858,25129;8254,24875;13588,761;20699,761;20699,3300;16635,3300;18159,5330;18667,7869;17397,11803;13969,14468;10159,15356;7492,15356;5715,15991;5079,17514;5715,18910;7746,19418;11683,19418;18159,20433;20699,24875;19556,28302;16508,30586;9778,31728;4572,31221;1143,29698;127,27667;889,25763;3809,24367;889,20306;2032,17260;5841,14722;1397,11803;0,7615;2540,2284;9016,0;13334,888" o:connectangles="0,0,0,0,0,0,0,0,0,0,0,0,0,0,0,0,0,0,0,0,0,0,0,0,0,0,0,0,0,0,0,0,0,0,0,0,0,0,0,0,0,0,0,0,0,0,0,0,0,0,0,0"/>
                  </v:shape>
                </v:group>
              </v:group>
              <v:shape id="Freeform: Shape 174545790" o:spid="_x0000_s1743" style="position:absolute;top:849;width:1847;height:3697;visibility:visible;mso-wrap-style:square;v-text-anchor:top" coordsize="280130,56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" path="m280130,280130c280130,125444,154781,,,l,560356v154686,,280130,-125445,280130,-280130e" fillcolor="#692973" stroked="f">
                <v:stroke joinstyle="miter"/>
                <v:path arrowok="t" o:connecttype="custom" o:connectlocs="184770,184770;0,0;0,369604;184770,184833" o:connectangles="0,0,0,0"/>
              </v:shape>
              <w10:anchorlock/>
            </v:group>
          </w:pict>
        </mc:Fallback>
      </mc:AlternateContent>
    </w:r>
  </w:p>
  <w:p w14:paraId="41B92329" w14:textId="77777777" w:rsidR="00327831" w:rsidRDefault="003278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5D8E75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36CC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A986ED4"/>
    <w:multiLevelType w:val="hybridMultilevel"/>
    <w:tmpl w:val="15CE07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47346"/>
    <w:multiLevelType w:val="hybridMultilevel"/>
    <w:tmpl w:val="329841E2"/>
    <w:lvl w:ilvl="0" w:tplc="FAD6A5A4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4219BF"/>
    <w:multiLevelType w:val="multilevel"/>
    <w:tmpl w:val="47AE46BE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408DB8" w:themeColor="accent2"/>
      </w:rPr>
    </w:lvl>
    <w:lvl w:ilvl="1">
      <w:start w:val="1"/>
      <w:numFmt w:val="bullet"/>
      <w:pStyle w:val="ListBullet2"/>
      <w:lvlText w:val=""/>
      <w:lvlJc w:val="left"/>
      <w:pPr>
        <w:ind w:left="644" w:hanging="360"/>
      </w:pPr>
      <w:rPr>
        <w:rFonts w:ascii="Symbol" w:hAnsi="Symbol" w:hint="default"/>
        <w:color w:val="0067A0" w:themeColor="accent1"/>
      </w:rPr>
    </w:lvl>
    <w:lvl w:ilvl="2">
      <w:start w:val="1"/>
      <w:numFmt w:val="bullet"/>
      <w:lvlText w:val="─"/>
      <w:lvlJc w:val="left"/>
      <w:pPr>
        <w:ind w:left="927" w:hanging="360"/>
      </w:pPr>
      <w:rPr>
        <w:rFonts w:ascii="Aptos" w:hAnsi="Aptos" w:hint="default"/>
        <w:color w:val="408DB8" w:themeColor="accent2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  <w:color w:val="0067A0" w:themeColor="accent1"/>
      </w:rPr>
    </w:lvl>
    <w:lvl w:ilvl="4">
      <w:start w:val="1"/>
      <w:numFmt w:val="bullet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num w:numId="1" w16cid:durableId="1063719117">
    <w:abstractNumId w:val="3"/>
  </w:num>
  <w:num w:numId="2" w16cid:durableId="774442540">
    <w:abstractNumId w:val="1"/>
  </w:num>
  <w:num w:numId="3" w16cid:durableId="1796484212">
    <w:abstractNumId w:val="4"/>
  </w:num>
  <w:num w:numId="4" w16cid:durableId="698511191">
    <w:abstractNumId w:val="0"/>
  </w:num>
  <w:num w:numId="5" w16cid:durableId="648678847">
    <w:abstractNumId w:val="4"/>
  </w:num>
  <w:num w:numId="6" w16cid:durableId="2132092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3B9"/>
    <w:rsid w:val="000050A8"/>
    <w:rsid w:val="00011DDE"/>
    <w:rsid w:val="00013183"/>
    <w:rsid w:val="00013537"/>
    <w:rsid w:val="000170C6"/>
    <w:rsid w:val="00017B46"/>
    <w:rsid w:val="00033506"/>
    <w:rsid w:val="00035983"/>
    <w:rsid w:val="00041B28"/>
    <w:rsid w:val="00050CB2"/>
    <w:rsid w:val="00060A08"/>
    <w:rsid w:val="00065C35"/>
    <w:rsid w:val="000741E6"/>
    <w:rsid w:val="000908FB"/>
    <w:rsid w:val="00092A97"/>
    <w:rsid w:val="0009458F"/>
    <w:rsid w:val="00094CF5"/>
    <w:rsid w:val="00097D43"/>
    <w:rsid w:val="000C4B61"/>
    <w:rsid w:val="000C6336"/>
    <w:rsid w:val="000D6A1C"/>
    <w:rsid w:val="000F4E4D"/>
    <w:rsid w:val="00102544"/>
    <w:rsid w:val="00113109"/>
    <w:rsid w:val="00116125"/>
    <w:rsid w:val="001208A6"/>
    <w:rsid w:val="001208EE"/>
    <w:rsid w:val="001477CD"/>
    <w:rsid w:val="00165490"/>
    <w:rsid w:val="001730F6"/>
    <w:rsid w:val="00173A1E"/>
    <w:rsid w:val="00186B82"/>
    <w:rsid w:val="001A33BE"/>
    <w:rsid w:val="001A57E4"/>
    <w:rsid w:val="001A5A3F"/>
    <w:rsid w:val="001B281C"/>
    <w:rsid w:val="001B54D7"/>
    <w:rsid w:val="001D7CF5"/>
    <w:rsid w:val="001F59D7"/>
    <w:rsid w:val="001F6D80"/>
    <w:rsid w:val="00203598"/>
    <w:rsid w:val="002203E0"/>
    <w:rsid w:val="0023672A"/>
    <w:rsid w:val="00237431"/>
    <w:rsid w:val="00247DD7"/>
    <w:rsid w:val="0025448C"/>
    <w:rsid w:val="00263A18"/>
    <w:rsid w:val="002744CA"/>
    <w:rsid w:val="002745F9"/>
    <w:rsid w:val="0029046E"/>
    <w:rsid w:val="002A705F"/>
    <w:rsid w:val="002B7E9A"/>
    <w:rsid w:val="002C2800"/>
    <w:rsid w:val="002C79D0"/>
    <w:rsid w:val="002E4C68"/>
    <w:rsid w:val="00310D31"/>
    <w:rsid w:val="00320BD4"/>
    <w:rsid w:val="00327831"/>
    <w:rsid w:val="00333754"/>
    <w:rsid w:val="00334B20"/>
    <w:rsid w:val="00340B4E"/>
    <w:rsid w:val="003550DF"/>
    <w:rsid w:val="00385C46"/>
    <w:rsid w:val="003939E9"/>
    <w:rsid w:val="0039467A"/>
    <w:rsid w:val="003973B3"/>
    <w:rsid w:val="003A1A53"/>
    <w:rsid w:val="003B72F2"/>
    <w:rsid w:val="003C42F6"/>
    <w:rsid w:val="003D6071"/>
    <w:rsid w:val="003E205C"/>
    <w:rsid w:val="003E4A82"/>
    <w:rsid w:val="003F1E8F"/>
    <w:rsid w:val="00401804"/>
    <w:rsid w:val="00404B20"/>
    <w:rsid w:val="00430D05"/>
    <w:rsid w:val="004344CE"/>
    <w:rsid w:val="004474A0"/>
    <w:rsid w:val="00462216"/>
    <w:rsid w:val="0047106D"/>
    <w:rsid w:val="00472D34"/>
    <w:rsid w:val="00472F28"/>
    <w:rsid w:val="00484297"/>
    <w:rsid w:val="00495BFB"/>
    <w:rsid w:val="00497BBF"/>
    <w:rsid w:val="004A0C59"/>
    <w:rsid w:val="004B17F2"/>
    <w:rsid w:val="004B3F17"/>
    <w:rsid w:val="004C18B2"/>
    <w:rsid w:val="004C340D"/>
    <w:rsid w:val="004C4EA3"/>
    <w:rsid w:val="004D033E"/>
    <w:rsid w:val="004E6FEE"/>
    <w:rsid w:val="004F0197"/>
    <w:rsid w:val="005027ED"/>
    <w:rsid w:val="00503607"/>
    <w:rsid w:val="0051048F"/>
    <w:rsid w:val="0051508F"/>
    <w:rsid w:val="005240D4"/>
    <w:rsid w:val="00533538"/>
    <w:rsid w:val="00545689"/>
    <w:rsid w:val="00556B09"/>
    <w:rsid w:val="00563B95"/>
    <w:rsid w:val="00564AEF"/>
    <w:rsid w:val="00586553"/>
    <w:rsid w:val="0059301E"/>
    <w:rsid w:val="005A7003"/>
    <w:rsid w:val="005B2489"/>
    <w:rsid w:val="005B25CF"/>
    <w:rsid w:val="005B2F77"/>
    <w:rsid w:val="005B55A8"/>
    <w:rsid w:val="005C069D"/>
    <w:rsid w:val="005D51FF"/>
    <w:rsid w:val="005F038F"/>
    <w:rsid w:val="00601130"/>
    <w:rsid w:val="00611C44"/>
    <w:rsid w:val="00621FA2"/>
    <w:rsid w:val="006239E8"/>
    <w:rsid w:val="00630A3F"/>
    <w:rsid w:val="00632286"/>
    <w:rsid w:val="0063358D"/>
    <w:rsid w:val="00645B31"/>
    <w:rsid w:val="00653C56"/>
    <w:rsid w:val="00656A57"/>
    <w:rsid w:val="006670BD"/>
    <w:rsid w:val="00672773"/>
    <w:rsid w:val="006839B7"/>
    <w:rsid w:val="00692047"/>
    <w:rsid w:val="006C1685"/>
    <w:rsid w:val="006E327E"/>
    <w:rsid w:val="006F42FA"/>
    <w:rsid w:val="006F577A"/>
    <w:rsid w:val="00715905"/>
    <w:rsid w:val="007344D1"/>
    <w:rsid w:val="00744A53"/>
    <w:rsid w:val="007813BF"/>
    <w:rsid w:val="00786E13"/>
    <w:rsid w:val="007A3E52"/>
    <w:rsid w:val="007C2624"/>
    <w:rsid w:val="007C436A"/>
    <w:rsid w:val="007D0972"/>
    <w:rsid w:val="007E7887"/>
    <w:rsid w:val="008143B9"/>
    <w:rsid w:val="008156FC"/>
    <w:rsid w:val="00816CB9"/>
    <w:rsid w:val="00824E93"/>
    <w:rsid w:val="008265BE"/>
    <w:rsid w:val="00826E15"/>
    <w:rsid w:val="00833CB6"/>
    <w:rsid w:val="00834C83"/>
    <w:rsid w:val="00850FBD"/>
    <w:rsid w:val="008637E1"/>
    <w:rsid w:val="00865BE1"/>
    <w:rsid w:val="00885504"/>
    <w:rsid w:val="00892FDA"/>
    <w:rsid w:val="008A5757"/>
    <w:rsid w:val="008B702C"/>
    <w:rsid w:val="008C365D"/>
    <w:rsid w:val="008D579C"/>
    <w:rsid w:val="008E2D02"/>
    <w:rsid w:val="008E78A9"/>
    <w:rsid w:val="008F49D5"/>
    <w:rsid w:val="008F5F66"/>
    <w:rsid w:val="008F7BCF"/>
    <w:rsid w:val="00900950"/>
    <w:rsid w:val="009041BC"/>
    <w:rsid w:val="009139C0"/>
    <w:rsid w:val="009266CC"/>
    <w:rsid w:val="009308BF"/>
    <w:rsid w:val="009347E0"/>
    <w:rsid w:val="00951C53"/>
    <w:rsid w:val="009617DE"/>
    <w:rsid w:val="009645B1"/>
    <w:rsid w:val="0096781E"/>
    <w:rsid w:val="00980087"/>
    <w:rsid w:val="00986816"/>
    <w:rsid w:val="009A1905"/>
    <w:rsid w:val="009A3B65"/>
    <w:rsid w:val="009C6A9A"/>
    <w:rsid w:val="009E2FDA"/>
    <w:rsid w:val="009F29E4"/>
    <w:rsid w:val="009F7E98"/>
    <w:rsid w:val="00A04155"/>
    <w:rsid w:val="00A043C0"/>
    <w:rsid w:val="00A15458"/>
    <w:rsid w:val="00A334BE"/>
    <w:rsid w:val="00A42357"/>
    <w:rsid w:val="00A50B7A"/>
    <w:rsid w:val="00A63575"/>
    <w:rsid w:val="00A67BE5"/>
    <w:rsid w:val="00A67EA9"/>
    <w:rsid w:val="00A74353"/>
    <w:rsid w:val="00A756EC"/>
    <w:rsid w:val="00A817C6"/>
    <w:rsid w:val="00A83F68"/>
    <w:rsid w:val="00AA14EA"/>
    <w:rsid w:val="00AA6DCE"/>
    <w:rsid w:val="00AB5C33"/>
    <w:rsid w:val="00AB6A2B"/>
    <w:rsid w:val="00AC1873"/>
    <w:rsid w:val="00AC5D29"/>
    <w:rsid w:val="00AC5DD6"/>
    <w:rsid w:val="00AD42E7"/>
    <w:rsid w:val="00AE1560"/>
    <w:rsid w:val="00B16254"/>
    <w:rsid w:val="00B2374A"/>
    <w:rsid w:val="00B33F39"/>
    <w:rsid w:val="00B477EB"/>
    <w:rsid w:val="00B57F0C"/>
    <w:rsid w:val="00B71923"/>
    <w:rsid w:val="00B86E03"/>
    <w:rsid w:val="00BA2554"/>
    <w:rsid w:val="00BB7494"/>
    <w:rsid w:val="00BD364F"/>
    <w:rsid w:val="00BD4466"/>
    <w:rsid w:val="00BD5171"/>
    <w:rsid w:val="00BE0475"/>
    <w:rsid w:val="00BE47F5"/>
    <w:rsid w:val="00BF18E4"/>
    <w:rsid w:val="00BF5166"/>
    <w:rsid w:val="00BF5D25"/>
    <w:rsid w:val="00C15D1D"/>
    <w:rsid w:val="00C342C0"/>
    <w:rsid w:val="00C34804"/>
    <w:rsid w:val="00C37BC8"/>
    <w:rsid w:val="00C54469"/>
    <w:rsid w:val="00C5513D"/>
    <w:rsid w:val="00C60D50"/>
    <w:rsid w:val="00C6337B"/>
    <w:rsid w:val="00C74D3E"/>
    <w:rsid w:val="00C75A26"/>
    <w:rsid w:val="00C86A8E"/>
    <w:rsid w:val="00C93FD7"/>
    <w:rsid w:val="00C95EA3"/>
    <w:rsid w:val="00CA6141"/>
    <w:rsid w:val="00CB2836"/>
    <w:rsid w:val="00CB78D9"/>
    <w:rsid w:val="00CC69FE"/>
    <w:rsid w:val="00CD2719"/>
    <w:rsid w:val="00CE1512"/>
    <w:rsid w:val="00CF737D"/>
    <w:rsid w:val="00D20D7E"/>
    <w:rsid w:val="00D24ABD"/>
    <w:rsid w:val="00D403C3"/>
    <w:rsid w:val="00D41437"/>
    <w:rsid w:val="00D45F6B"/>
    <w:rsid w:val="00D47292"/>
    <w:rsid w:val="00D53A2F"/>
    <w:rsid w:val="00D733DF"/>
    <w:rsid w:val="00D7351D"/>
    <w:rsid w:val="00D808F8"/>
    <w:rsid w:val="00D95E97"/>
    <w:rsid w:val="00D96F66"/>
    <w:rsid w:val="00DA17DD"/>
    <w:rsid w:val="00E078CB"/>
    <w:rsid w:val="00E5448C"/>
    <w:rsid w:val="00E64307"/>
    <w:rsid w:val="00E71E4B"/>
    <w:rsid w:val="00E761DD"/>
    <w:rsid w:val="00E809D3"/>
    <w:rsid w:val="00E817F2"/>
    <w:rsid w:val="00E86B85"/>
    <w:rsid w:val="00EA5C7A"/>
    <w:rsid w:val="00EB6D5A"/>
    <w:rsid w:val="00EC28B9"/>
    <w:rsid w:val="00EC5DAF"/>
    <w:rsid w:val="00EE50A1"/>
    <w:rsid w:val="00EE7BD1"/>
    <w:rsid w:val="00F00028"/>
    <w:rsid w:val="00F06676"/>
    <w:rsid w:val="00F157B9"/>
    <w:rsid w:val="00F3426F"/>
    <w:rsid w:val="00F43714"/>
    <w:rsid w:val="00F44713"/>
    <w:rsid w:val="00F452DA"/>
    <w:rsid w:val="00F5647E"/>
    <w:rsid w:val="00F73C40"/>
    <w:rsid w:val="00F87ACF"/>
    <w:rsid w:val="00FA0C97"/>
    <w:rsid w:val="00FB20F7"/>
    <w:rsid w:val="00FC2145"/>
    <w:rsid w:val="00FC484A"/>
    <w:rsid w:val="00FD5E17"/>
    <w:rsid w:val="00FE42D4"/>
    <w:rsid w:val="00FF236E"/>
    <w:rsid w:val="00FF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8FCB3"/>
  <w15:chartTrackingRefBased/>
  <w15:docId w15:val="{70F3D25B-50ED-4AD1-9DE1-8EA2C51F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color w:val="000000"/>
        <w:kern w:val="2"/>
        <w:sz w:val="18"/>
        <w:szCs w:val="18"/>
        <w:lang w:val="en-AU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F5D25"/>
  </w:style>
  <w:style w:type="paragraph" w:styleId="Heading1">
    <w:name w:val="heading 1"/>
    <w:basedOn w:val="Normal"/>
    <w:next w:val="Normal"/>
    <w:link w:val="Heading1Char"/>
    <w:uiPriority w:val="1"/>
    <w:qFormat/>
    <w:rsid w:val="00C5513D"/>
    <w:pPr>
      <w:spacing w:before="0" w:after="200"/>
      <w:outlineLvl w:val="0"/>
    </w:pPr>
    <w:rPr>
      <w:b/>
      <w:bCs/>
      <w:color w:val="0067A0" w:themeColor="accen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C93FD7"/>
    <w:pPr>
      <w:spacing w:after="0"/>
      <w:outlineLvl w:val="1"/>
    </w:pPr>
    <w:rPr>
      <w:sz w:val="24"/>
      <w:szCs w:val="24"/>
    </w:rPr>
  </w:style>
  <w:style w:type="paragraph" w:styleId="Heading3">
    <w:name w:val="heading 3"/>
    <w:basedOn w:val="Heading4"/>
    <w:next w:val="Normal"/>
    <w:link w:val="Heading3Char"/>
    <w:uiPriority w:val="1"/>
    <w:qFormat/>
    <w:rsid w:val="006E327E"/>
    <w:pPr>
      <w:pBdr>
        <w:bottom w:val="single" w:sz="8" w:space="1" w:color="80B3CF" w:themeColor="accent3"/>
      </w:pBdr>
      <w:outlineLvl w:val="2"/>
    </w:pPr>
    <w:rPr>
      <w:sz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1208A6"/>
    <w:pPr>
      <w:keepNext/>
      <w:keepLines/>
      <w:spacing w:before="240" w:after="160"/>
      <w:outlineLvl w:val="3"/>
    </w:pPr>
    <w:rPr>
      <w:rFonts w:asciiTheme="minorHAnsi" w:eastAsiaTheme="majorEastAsia" w:hAnsiTheme="minorHAnsi" w:cstheme="majorBidi"/>
      <w:b/>
      <w:caps/>
      <w:color w:val="0067A0" w:themeColor="accent1"/>
      <w:szCs w:val="16"/>
    </w:rPr>
  </w:style>
  <w:style w:type="paragraph" w:styleId="Heading5">
    <w:name w:val="heading 5"/>
    <w:basedOn w:val="Normal"/>
    <w:next w:val="Normal"/>
    <w:link w:val="Heading5Char"/>
    <w:uiPriority w:val="1"/>
    <w:qFormat/>
    <w:rsid w:val="001208A6"/>
    <w:pPr>
      <w:keepNext/>
      <w:keepLines/>
      <w:spacing w:before="160" w:after="40"/>
      <w:outlineLvl w:val="4"/>
    </w:pPr>
    <w:rPr>
      <w:rFonts w:asciiTheme="minorHAnsi" w:eastAsiaTheme="majorEastAsia" w:hAnsiTheme="minorHAnsi" w:cstheme="majorBidi"/>
      <w:b/>
      <w:color w:val="0067A0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A4235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35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357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357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171"/>
    <w:pPr>
      <w:spacing w:before="0" w:after="0"/>
    </w:pPr>
    <w:tblPr>
      <w:tblCellMar>
        <w:left w:w="0" w:type="dxa"/>
        <w:right w:w="0" w:type="dxa"/>
      </w:tblCellMar>
    </w:tblPr>
  </w:style>
  <w:style w:type="paragraph" w:styleId="MacroText">
    <w:name w:val="macro"/>
    <w:link w:val="MacroTextChar"/>
    <w:uiPriority w:val="99"/>
    <w:semiHidden/>
    <w:rsid w:val="00186B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Theme="minorHAnsi" w:hAnsiTheme="minorHAnsi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86B82"/>
    <w:rPr>
      <w:rFonts w:asciiTheme="minorHAnsi" w:hAnsiTheme="minorHAnsi"/>
      <w:color w:val="000000"/>
    </w:rPr>
  </w:style>
  <w:style w:type="character" w:customStyle="1" w:styleId="Heading1Char">
    <w:name w:val="Heading 1 Char"/>
    <w:basedOn w:val="DefaultParagraphFont"/>
    <w:link w:val="Heading1"/>
    <w:uiPriority w:val="1"/>
    <w:rsid w:val="001208A6"/>
    <w:rPr>
      <w:b/>
      <w:bCs/>
      <w:color w:val="0067A0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1208A6"/>
    <w:rPr>
      <w:b/>
      <w:bCs/>
      <w:color w:val="0067A0" w:themeColor="accen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6E327E"/>
    <w:rPr>
      <w:rFonts w:asciiTheme="minorHAnsi" w:eastAsiaTheme="majorEastAsia" w:hAnsiTheme="minorHAnsi" w:cstheme="majorBidi"/>
      <w:b/>
      <w:caps/>
      <w:color w:val="0067A0" w:themeColor="accent1"/>
      <w:sz w:val="20"/>
      <w:szCs w:val="16"/>
    </w:rPr>
  </w:style>
  <w:style w:type="character" w:customStyle="1" w:styleId="Heading4Char">
    <w:name w:val="Heading 4 Char"/>
    <w:basedOn w:val="DefaultParagraphFont"/>
    <w:link w:val="Heading4"/>
    <w:uiPriority w:val="1"/>
    <w:rsid w:val="001208A6"/>
    <w:rPr>
      <w:rFonts w:asciiTheme="minorHAnsi" w:eastAsiaTheme="majorEastAsia" w:hAnsiTheme="minorHAnsi" w:cstheme="majorBidi"/>
      <w:b/>
      <w:caps/>
      <w:color w:val="0067A0" w:themeColor="accent1"/>
      <w:szCs w:val="16"/>
    </w:rPr>
  </w:style>
  <w:style w:type="character" w:customStyle="1" w:styleId="Heading5Char">
    <w:name w:val="Heading 5 Char"/>
    <w:basedOn w:val="DefaultParagraphFont"/>
    <w:link w:val="Heading5"/>
    <w:uiPriority w:val="1"/>
    <w:rsid w:val="001208A6"/>
    <w:rPr>
      <w:rFonts w:asciiTheme="minorHAnsi" w:eastAsiaTheme="majorEastAsia" w:hAnsiTheme="minorHAnsi" w:cstheme="majorBidi"/>
      <w:b/>
      <w:color w:val="0067A0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8A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35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35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35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D364F"/>
    <w:pPr>
      <w:spacing w:line="192" w:lineRule="auto"/>
    </w:pPr>
    <w:rPr>
      <w:rFonts w:ascii="Aptos Black" w:hAnsi="Aptos Black"/>
      <w:color w:val="FFFFFF" w:themeColor="background1"/>
      <w:kern w:val="24"/>
      <w:sz w:val="64"/>
      <w:szCs w:val="64"/>
    </w:rPr>
  </w:style>
  <w:style w:type="character" w:customStyle="1" w:styleId="TitleChar">
    <w:name w:val="Title Char"/>
    <w:basedOn w:val="DefaultParagraphFont"/>
    <w:link w:val="Title"/>
    <w:rsid w:val="001208A6"/>
    <w:rPr>
      <w:rFonts w:ascii="Aptos Black" w:hAnsi="Aptos Black"/>
      <w:color w:val="000000"/>
      <w:kern w:val="24"/>
      <w:sz w:val="64"/>
      <w:szCs w:val="64"/>
    </w:rPr>
  </w:style>
  <w:style w:type="paragraph" w:styleId="Subtitle">
    <w:name w:val="Subtitle"/>
    <w:next w:val="Normal"/>
    <w:link w:val="SubtitleChar"/>
    <w:qFormat/>
    <w:rsid w:val="001208A6"/>
    <w:pPr>
      <w:spacing w:before="0" w:after="0"/>
      <w:jc w:val="center"/>
    </w:pPr>
    <w:rPr>
      <w:rFonts w:asciiTheme="minorHAnsi"/>
      <w:b/>
      <w:bCs/>
      <w:color w:val="FFFFFF" w:themeColor="background1"/>
      <w:kern w:val="24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1208A6"/>
    <w:rPr>
      <w:rFonts w:asciiTheme="minorHAnsi"/>
      <w:b/>
      <w:bCs/>
      <w:color w:val="000000"/>
      <w:kern w:val="24"/>
      <w:sz w:val="24"/>
      <w:szCs w:val="24"/>
      <w:lang w:val="en-US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A423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208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semiHidden/>
    <w:qFormat/>
    <w:rsid w:val="00A423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A42357"/>
    <w:rPr>
      <w:i/>
      <w:iCs/>
      <w:color w:val="004C77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42357"/>
    <w:pPr>
      <w:pBdr>
        <w:top w:val="single" w:sz="4" w:space="10" w:color="004C77" w:themeColor="accent1" w:themeShade="BF"/>
        <w:bottom w:val="single" w:sz="4" w:space="10" w:color="004C77" w:themeColor="accent1" w:themeShade="BF"/>
      </w:pBdr>
      <w:spacing w:before="360" w:after="360"/>
      <w:ind w:left="864" w:right="864"/>
      <w:jc w:val="center"/>
    </w:pPr>
    <w:rPr>
      <w:i/>
      <w:iCs/>
      <w:color w:val="004C77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208A6"/>
    <w:rPr>
      <w:i/>
      <w:iCs/>
      <w:color w:val="004C77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A42357"/>
    <w:rPr>
      <w:b/>
      <w:bCs/>
      <w:smallCaps/>
      <w:color w:val="004C77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rsid w:val="00A42357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08A6"/>
  </w:style>
  <w:style w:type="paragraph" w:styleId="Footer">
    <w:name w:val="footer"/>
    <w:basedOn w:val="Normal"/>
    <w:link w:val="FooterChar"/>
    <w:uiPriority w:val="99"/>
    <w:semiHidden/>
    <w:rsid w:val="00A4235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08A6"/>
  </w:style>
  <w:style w:type="paragraph" w:styleId="ListBullet">
    <w:name w:val="List Bullet"/>
    <w:basedOn w:val="ListParagraph"/>
    <w:uiPriority w:val="2"/>
    <w:qFormat/>
    <w:rsid w:val="00D96F66"/>
    <w:pPr>
      <w:numPr>
        <w:numId w:val="1"/>
      </w:numPr>
      <w:spacing w:before="60" w:after="60"/>
      <w:ind w:left="284" w:hanging="284"/>
      <w:contextualSpacing w:val="0"/>
    </w:pPr>
  </w:style>
  <w:style w:type="paragraph" w:styleId="ListBullet2">
    <w:name w:val="List Bullet 2"/>
    <w:basedOn w:val="ListBullet"/>
    <w:uiPriority w:val="2"/>
    <w:semiHidden/>
    <w:rsid w:val="00C5513D"/>
    <w:pPr>
      <w:numPr>
        <w:ilvl w:val="1"/>
        <w:numId w:val="5"/>
      </w:numPr>
      <w:tabs>
        <w:tab w:val="left" w:pos="567"/>
      </w:tabs>
    </w:pPr>
  </w:style>
  <w:style w:type="paragraph" w:styleId="NoSpacing">
    <w:name w:val="No Spacing"/>
    <w:uiPriority w:val="1"/>
    <w:semiHidden/>
    <w:qFormat/>
    <w:rsid w:val="00C5513D"/>
    <w:pPr>
      <w:spacing w:before="0" w:after="0"/>
    </w:pPr>
  </w:style>
  <w:style w:type="paragraph" w:customStyle="1" w:styleId="Pa4">
    <w:name w:val="Pa4"/>
    <w:basedOn w:val="Normal"/>
    <w:next w:val="Normal"/>
    <w:uiPriority w:val="99"/>
    <w:semiHidden/>
    <w:rsid w:val="00404B20"/>
    <w:pPr>
      <w:autoSpaceDE w:val="0"/>
      <w:autoSpaceDN w:val="0"/>
      <w:adjustRightInd w:val="0"/>
      <w:spacing w:before="0" w:after="0" w:line="181" w:lineRule="atLeast"/>
    </w:pPr>
    <w:rPr>
      <w:kern w:val="0"/>
      <w:sz w:val="24"/>
      <w:szCs w:val="24"/>
    </w:rPr>
  </w:style>
  <w:style w:type="character" w:customStyle="1" w:styleId="A6">
    <w:name w:val="A6"/>
    <w:uiPriority w:val="99"/>
    <w:semiHidden/>
    <w:rsid w:val="00404B20"/>
    <w:rPr>
      <w:rFonts w:cs="Aptos"/>
      <w:b/>
      <w:bCs/>
      <w:color w:val="211D1E"/>
      <w:sz w:val="22"/>
      <w:szCs w:val="22"/>
    </w:rPr>
  </w:style>
  <w:style w:type="table" w:customStyle="1" w:styleId="NCIRSTable">
    <w:name w:val="NCIRS Table"/>
    <w:basedOn w:val="TableNormal"/>
    <w:uiPriority w:val="99"/>
    <w:rsid w:val="00A043C0"/>
    <w:tblPr>
      <w:tblBorders>
        <w:bottom w:val="single" w:sz="12" w:space="0" w:color="408DB8" w:themeColor="accent2"/>
        <w:insideH w:val="single" w:sz="6" w:space="0" w:color="408DB8" w:themeColor="accent2"/>
      </w:tblBorders>
      <w:tblCellMar>
        <w:left w:w="85" w:type="dxa"/>
        <w:right w:w="85" w:type="dxa"/>
      </w:tblCellMar>
    </w:tblPr>
    <w:tblStylePr w:type="firstRow">
      <w:rPr>
        <w:rFonts w:asciiTheme="majorHAnsi" w:hAnsiTheme="majorHAnsi"/>
        <w:color w:val="FFFFFF" w:themeColor="background1"/>
        <w:sz w:val="22"/>
      </w:rPr>
      <w:tblPr/>
      <w:tcPr>
        <w:shd w:val="clear" w:color="auto" w:fill="0067A0" w:themeFill="accent1"/>
      </w:tcPr>
    </w:tblStylePr>
    <w:tblStylePr w:type="firstCol">
      <w:rPr>
        <w:rFonts w:asciiTheme="minorHAnsi" w:hAnsiTheme="minorHAnsi"/>
        <w:b/>
        <w:color w:val="0067A0" w:themeColor="accent1"/>
        <w:sz w:val="18"/>
      </w:rPr>
    </w:tblStylePr>
    <w:tblStylePr w:type="nwCell">
      <w:rPr>
        <w:rFonts w:asciiTheme="majorHAnsi" w:hAnsiTheme="majorHAnsi"/>
        <w:b w:val="0"/>
        <w:color w:val="FFFFFF" w:themeColor="background1"/>
        <w:sz w:val="22"/>
      </w:rPr>
      <w:tblPr/>
      <w:tcPr>
        <w:shd w:val="clear" w:color="auto" w:fill="0067A0" w:themeFill="accent1"/>
      </w:tcPr>
    </w:tblStylePr>
  </w:style>
  <w:style w:type="paragraph" w:customStyle="1" w:styleId="Note">
    <w:name w:val="Note"/>
    <w:uiPriority w:val="2"/>
    <w:qFormat/>
    <w:rsid w:val="009617DE"/>
    <w:pPr>
      <w:ind w:left="284" w:right="284"/>
    </w:pPr>
    <w:rPr>
      <w:sz w:val="14"/>
    </w:rPr>
  </w:style>
  <w:style w:type="character" w:styleId="Hyperlink">
    <w:name w:val="Hyperlink"/>
    <w:basedOn w:val="DefaultParagraphFont"/>
    <w:uiPriority w:val="99"/>
    <w:unhideWhenUsed/>
    <w:rsid w:val="008A5757"/>
    <w:rPr>
      <w:color w:val="0067A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5757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11DDE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1DD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11DDE"/>
    <w:rPr>
      <w:vertAlign w:val="superscrip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E2FDA"/>
    <w:pPr>
      <w:spacing w:before="0" w:after="200"/>
    </w:pPr>
    <w:rPr>
      <w:i/>
      <w:iCs/>
      <w:color w:val="BFD9E7" w:themeColor="text2"/>
    </w:rPr>
  </w:style>
  <w:style w:type="character" w:styleId="FollowedHyperlink">
    <w:name w:val="FollowedHyperlink"/>
    <w:basedOn w:val="DefaultParagraphFont"/>
    <w:uiPriority w:val="99"/>
    <w:semiHidden/>
    <w:unhideWhenUsed/>
    <w:rsid w:val="008E2D02"/>
    <w:rPr>
      <w:color w:val="69287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0.png"/><Relationship Id="rId18" Type="http://schemas.openxmlformats.org/officeDocument/2006/relationships/header" Target="header3.xml"/><Relationship Id="rId26" Type="http://schemas.openxmlformats.org/officeDocument/2006/relationships/image" Target="media/image6.svg"/><Relationship Id="rId3" Type="http://schemas.openxmlformats.org/officeDocument/2006/relationships/customXml" Target="../customXml/item3.xml"/><Relationship Id="rId21" Type="http://schemas.openxmlformats.org/officeDocument/2006/relationships/hyperlink" Target="https://www.health.gov.au/our-work/covid-19-vaccines/about-rollout?language=en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health.gov.au/our-work/national-immunisation-program?language=en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immunisationhandbook.health.gov.au/covid-19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health.gov.au/our-work/covid-19-vaccines/about-rollout?language=en" TargetMode="External"/><Relationship Id="rId28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health.gov.au/our-work/national-immunisation-program?language=en" TargetMode="External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shneen\OneDrive\IdeaSeed\2026\NCIRS\06082026\Templates-20260806T071122Z-1-001\Templates\National%20Immuniation%20Program%20Fact%20Sheet_Program%20advice%20for%20health%20professionals_One%20Column.dotx" TargetMode="External"/></Relationships>
</file>

<file path=word/theme/theme1.xml><?xml version="1.0" encoding="utf-8"?>
<a:theme xmlns:a="http://schemas.openxmlformats.org/drawingml/2006/main" name="Office Theme">
  <a:themeElements>
    <a:clrScheme name="NCIRS_NIP">
      <a:dk1>
        <a:sysClr val="windowText" lastClr="000000"/>
      </a:dk1>
      <a:lt1>
        <a:sysClr val="window" lastClr="FFFFFF"/>
      </a:lt1>
      <a:dk2>
        <a:srgbClr val="BFD9E7"/>
      </a:dk2>
      <a:lt2>
        <a:srgbClr val="D9C9DC"/>
      </a:lt2>
      <a:accent1>
        <a:srgbClr val="0067A0"/>
      </a:accent1>
      <a:accent2>
        <a:srgbClr val="408DB8"/>
      </a:accent2>
      <a:accent3>
        <a:srgbClr val="80B3CF"/>
      </a:accent3>
      <a:accent4>
        <a:srgbClr val="692874"/>
      </a:accent4>
      <a:accent5>
        <a:srgbClr val="8E5E97"/>
      </a:accent5>
      <a:accent6>
        <a:srgbClr val="B493B9"/>
      </a:accent6>
      <a:hlink>
        <a:srgbClr val="0067A0"/>
      </a:hlink>
      <a:folHlink>
        <a:srgbClr val="692874"/>
      </a:folHlink>
    </a:clrScheme>
    <a:fontScheme name="Custom 502">
      <a:majorFont>
        <a:latin typeface="Aptos Black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cdcdc-6cec-4c33-9b47-58c03cef1e59"/>
    <lcf76f155ced4ddcb4097134ff3c332f xmlns="3dd04c90-18cf-4ef7-842b-086b086c80b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C7B5AF26DC42BD8E606CBB2DCE17" ma:contentTypeVersion="18" ma:contentTypeDescription="Create a new document." ma:contentTypeScope="" ma:versionID="1b928d523680e486d03c8b72560f7910">
  <xsd:schema xmlns:xsd="http://www.w3.org/2001/XMLSchema" xmlns:xs="http://www.w3.org/2001/XMLSchema" xmlns:p="http://schemas.microsoft.com/office/2006/metadata/properties" xmlns:ns2="3dd04c90-18cf-4ef7-842b-086b086c80bc" xmlns:ns3="3c9cdcdc-6cec-4c33-9b47-58c03cef1e59" targetNamespace="http://schemas.microsoft.com/office/2006/metadata/properties" ma:root="true" ma:fieldsID="2683260ee87c37e1fb719180bfee4696" ns2:_="" ns3:_="">
    <xsd:import namespace="3dd04c90-18cf-4ef7-842b-086b086c80bc"/>
    <xsd:import namespace="3c9cdcdc-6cec-4c33-9b47-58c03cef1e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04c90-18cf-4ef7-842b-086b086c8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a4c9e2d-f8e3-4a57-bac9-17bee8f457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cdcdc-6cec-4c33-9b47-58c03cef1e5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536bd40-7bcc-4f5c-b408-561f5b26ac9c}" ma:internalName="TaxCatchAll" ma:showField="CatchAllData" ma:web="3c9cdcdc-6cec-4c33-9b47-58c03cef1e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177380-2D25-457E-B01D-463A550CDF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FA674F-F98B-4E59-97C1-53C9D9590542}">
  <ds:schemaRefs>
    <ds:schemaRef ds:uri="http://schemas.microsoft.com/office/2006/metadata/properties"/>
    <ds:schemaRef ds:uri="http://schemas.microsoft.com/office/infopath/2007/PartnerControls"/>
    <ds:schemaRef ds:uri="3c9cdcdc-6cec-4c33-9b47-58c03cef1e59"/>
    <ds:schemaRef ds:uri="3dd04c90-18cf-4ef7-842b-086b086c80bc"/>
  </ds:schemaRefs>
</ds:datastoreItem>
</file>

<file path=customXml/itemProps3.xml><?xml version="1.0" encoding="utf-8"?>
<ds:datastoreItem xmlns:ds="http://schemas.openxmlformats.org/officeDocument/2006/customXml" ds:itemID="{5708BA43-9D1A-41FC-B801-B751AF98C2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2FD0E0-91EA-4814-88F1-B56512B64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04c90-18cf-4ef7-842b-086b086c80bc"/>
    <ds:schemaRef ds:uri="3c9cdcdc-6cec-4c33-9b47-58c03cef1e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National Immuniation Program Fact Sheet_Program advice for health professionals_One Column.dotx</Template>
  <TotalTime>1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Influenza Vaccination - Program advice for health professionals</vt:lpstr>
    </vt:vector>
  </TitlesOfParts>
  <Company/>
  <LinksUpToDate>false</LinksUpToDate>
  <CharactersWithSpaces>2799</CharactersWithSpaces>
  <SharedDoc>false</SharedDoc>
  <HLinks>
    <vt:vector size="18" baseType="variant">
      <vt:variant>
        <vt:i4>2097266</vt:i4>
      </vt:variant>
      <vt:variant>
        <vt:i4>0</vt:i4>
      </vt:variant>
      <vt:variant>
        <vt:i4>0</vt:i4>
      </vt:variant>
      <vt:variant>
        <vt:i4>5</vt:i4>
      </vt:variant>
      <vt:variant>
        <vt:lpwstr>https://immunisationhandbook.health.gov.au/covid-19</vt:lpwstr>
      </vt:variant>
      <vt:variant>
        <vt:lpwstr/>
      </vt:variant>
      <vt:variant>
        <vt:i4>6553632</vt:i4>
      </vt:variant>
      <vt:variant>
        <vt:i4>3</vt:i4>
      </vt:variant>
      <vt:variant>
        <vt:i4>0</vt:i4>
      </vt:variant>
      <vt:variant>
        <vt:i4>5</vt:i4>
      </vt:variant>
      <vt:variant>
        <vt:lpwstr>https://www.health.gov.au/our-work/covid-19-vaccines/about-rollout?language=en</vt:lpwstr>
      </vt:variant>
      <vt:variant>
        <vt:lpwstr/>
      </vt:variant>
      <vt:variant>
        <vt:i4>4653081</vt:i4>
      </vt:variant>
      <vt:variant>
        <vt:i4>0</vt:i4>
      </vt:variant>
      <vt:variant>
        <vt:i4>0</vt:i4>
      </vt:variant>
      <vt:variant>
        <vt:i4>5</vt:i4>
      </vt:variant>
      <vt:variant>
        <vt:lpwstr>https://www.health.gov.au/our-work/national-immunisation-program?language=en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COVID-19 vaccines - Update for immunisation providers</dc:title>
  <dc:subject/>
  <dc:creator>Australian Government Department of Health</dc:creator>
  <cp:keywords>COVID-19, COVID-19 vaccines, National COVID-19 Vaccination Program, NCVP, National Immunisation Program, NIP, immunisation, vaccination</cp:keywords>
  <dc:description/>
  <cp:lastPrinted>2026-08-15T13:44:00Z</cp:lastPrinted>
  <dcterms:created xsi:type="dcterms:W3CDTF">2026-08-14T05:01:00Z</dcterms:created>
  <dcterms:modified xsi:type="dcterms:W3CDTF">2026-08-14T05:02:00Z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2026-08-14T02:25:20Z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9ef7d68c-acfd-433a-8839-515202111707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  <property fmtid="{D5CDD505-2E9C-101B-9397-08002B2CF9AE}" pid="10" name="ContentTypeId">
    <vt:lpwstr>0x01010050BEC7B5AF26DC42BD8E606CBB2DCE17</vt:lpwstr>
  </property>
  <property fmtid="{D5CDD505-2E9C-101B-9397-08002B2CF9AE}" pid="11" name="MediaServiceImageTags">
    <vt:lpwstr/>
  </property>
  <property fmtid="{D5CDD505-2E9C-101B-9397-08002B2CF9AE}" pid="12" name="ClassificationContentMarkingHeaderShapeIds">
    <vt:lpwstr>888a707,1e49695f,652b0969,7c58f672</vt:lpwstr>
  </property>
  <property fmtid="{D5CDD505-2E9C-101B-9397-08002B2CF9AE}" pid="13" name="ClassificationContentMarkingHeaderFontProps">
    <vt:lpwstr>#ff0000,12,Aptos</vt:lpwstr>
  </property>
  <property fmtid="{D5CDD505-2E9C-101B-9397-08002B2CF9AE}" pid="14" name="ClassificationContentMarkingHeaderText">
    <vt:lpwstr>OFFICIAL</vt:lpwstr>
  </property>
  <property fmtid="{D5CDD505-2E9C-101B-9397-08002B2CF9AE}" pid="15" name="ClassificationContentMarkingFooterShapeIds">
    <vt:lpwstr>1942afd2,b806c08,2fa447ba,4ee4dc24</vt:lpwstr>
  </property>
  <property fmtid="{D5CDD505-2E9C-101B-9397-08002B2CF9AE}" pid="16" name="ClassificationContentMarkingFooterFontProps">
    <vt:lpwstr>#ff0000,12,Aptos</vt:lpwstr>
  </property>
  <property fmtid="{D5CDD505-2E9C-101B-9397-08002B2CF9AE}" pid="17" name="ClassificationContentMarkingFooterText">
    <vt:lpwstr>OFFICIAL</vt:lpwstr>
  </property>
  <property fmtid="{D5CDD505-2E9C-101B-9397-08002B2CF9AE}" pid="18" name="MSIP_Label_7cd3e8b9-ffed-43a8-b7f4-cc2fa0382d36_Enabled">
    <vt:lpwstr>true</vt:lpwstr>
  </property>
  <property fmtid="{D5CDD505-2E9C-101B-9397-08002B2CF9AE}" pid="19" name="MSIP_Label_7cd3e8b9-ffed-43a8-b7f4-cc2fa0382d36_SetDate">
    <vt:lpwstr>2026-08-14T05:01:49Z</vt:lpwstr>
  </property>
  <property fmtid="{D5CDD505-2E9C-101B-9397-08002B2CF9AE}" pid="20" name="MSIP_Label_7cd3e8b9-ffed-43a8-b7f4-cc2fa0382d36_Method">
    <vt:lpwstr>Privileged</vt:lpwstr>
  </property>
  <property fmtid="{D5CDD505-2E9C-101B-9397-08002B2CF9AE}" pid="21" name="MSIP_Label_7cd3e8b9-ffed-43a8-b7f4-cc2fa0382d36_Name">
    <vt:lpwstr>O</vt:lpwstr>
  </property>
  <property fmtid="{D5CDD505-2E9C-101B-9397-08002B2CF9AE}" pid="22" name="MSIP_Label_7cd3e8b9-ffed-43a8-b7f4-cc2fa0382d36_SiteId">
    <vt:lpwstr>34a3929c-73cf-4954-abfe-147dc3517892</vt:lpwstr>
  </property>
  <property fmtid="{D5CDD505-2E9C-101B-9397-08002B2CF9AE}" pid="23" name="MSIP_Label_7cd3e8b9-ffed-43a8-b7f4-cc2fa0382d36_ActionId">
    <vt:lpwstr>2e37c443-76e8-4d2a-b094-4b6dbb95e164</vt:lpwstr>
  </property>
  <property fmtid="{D5CDD505-2E9C-101B-9397-08002B2CF9AE}" pid="24" name="MSIP_Label_7cd3e8b9-ffed-43a8-b7f4-cc2fa0382d36_ContentBits">
    <vt:lpwstr>3</vt:lpwstr>
  </property>
  <property fmtid="{D5CDD505-2E9C-101B-9397-08002B2CF9AE}" pid="25" name="MSIP_Label_7cd3e8b9-ffed-43a8-b7f4-cc2fa0382d36_Tag">
    <vt:lpwstr>10, 0, 1, 1</vt:lpwstr>
  </property>
</Properties>
</file>