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E84D7" w14:textId="575D5419" w:rsidR="006355FB" w:rsidRPr="00B602D1" w:rsidRDefault="006F1D30" w:rsidP="00B602D1">
      <w:pPr>
        <w:pStyle w:val="Heading1"/>
      </w:pPr>
      <w:r w:rsidRPr="00B602D1">
        <w:t xml:space="preserve">NDIS </w:t>
      </w:r>
      <w:r w:rsidR="00FF29CB" w:rsidRPr="00B602D1">
        <w:t>S</w:t>
      </w:r>
      <w:r w:rsidRPr="00B602D1">
        <w:t>upports</w:t>
      </w:r>
      <w:r w:rsidR="00310C5C" w:rsidRPr="00B602D1">
        <w:t xml:space="preserve"> </w:t>
      </w:r>
      <w:r w:rsidR="00814431" w:rsidRPr="00B602D1">
        <w:t>lists</w:t>
      </w:r>
    </w:p>
    <w:p w14:paraId="54EAF9BB" w14:textId="43D5C367" w:rsidR="009847E9" w:rsidRPr="00B602D1" w:rsidRDefault="006F1D30" w:rsidP="00B602D1">
      <w:pPr>
        <w:pStyle w:val="Subtitle"/>
      </w:pPr>
      <w:r w:rsidRPr="00B602D1">
        <w:t>What we heard from the community</w:t>
      </w:r>
    </w:p>
    <w:p w14:paraId="787875B3" w14:textId="5352C657" w:rsidR="00151817" w:rsidRPr="00D87388" w:rsidRDefault="00DB7C72" w:rsidP="00D87388">
      <w:pPr>
        <w:rPr>
          <w:lang w:eastAsia="x-none"/>
        </w:rPr>
      </w:pPr>
      <w:r>
        <w:rPr>
          <w:lang w:eastAsia="x-none"/>
        </w:rPr>
        <w:t>Easy Read text-only version</w:t>
      </w:r>
    </w:p>
    <w:p w14:paraId="08909C33" w14:textId="0720358D" w:rsidR="00310C5C" w:rsidRPr="00B602D1" w:rsidRDefault="00310C5C" w:rsidP="00D87388">
      <w:pPr>
        <w:pStyle w:val="Heading2"/>
        <w:spacing w:before="600" w:after="120"/>
      </w:pPr>
      <w:bookmarkStart w:id="0" w:name="_Toc211852388"/>
      <w:bookmarkStart w:id="1" w:name="_Toc211852461"/>
      <w:bookmarkStart w:id="2" w:name="_Toc211922852"/>
      <w:bookmarkStart w:id="3" w:name="_Toc214875584"/>
      <w:bookmarkStart w:id="4" w:name="_Toc224727249"/>
      <w:bookmarkStart w:id="5" w:name="_Toc225520833"/>
      <w:bookmarkStart w:id="6" w:name="_Toc349720822"/>
      <w:bookmarkStart w:id="7" w:name="_Toc513644158"/>
      <w:r w:rsidRPr="00B602D1">
        <w:t>Acknowledgement of Country</w:t>
      </w:r>
      <w:bookmarkEnd w:id="0"/>
      <w:bookmarkEnd w:id="1"/>
      <w:bookmarkEnd w:id="2"/>
      <w:bookmarkEnd w:id="3"/>
      <w:bookmarkEnd w:id="4"/>
      <w:bookmarkEnd w:id="5"/>
      <w:r w:rsidRPr="00B602D1">
        <w:t xml:space="preserve"> </w:t>
      </w:r>
    </w:p>
    <w:p w14:paraId="65FE3EA5" w14:textId="193EBDCF" w:rsidR="00264369" w:rsidRPr="0050289A" w:rsidRDefault="00264369" w:rsidP="00264369">
      <w:pPr>
        <w:spacing w:before="120" w:after="120"/>
      </w:pPr>
      <w:r w:rsidRPr="0050289A">
        <w:t>Aboriginal and Torres Strait Islander peoples are the First Peoples of</w:t>
      </w:r>
      <w:r w:rsidR="00892185">
        <w:t> </w:t>
      </w:r>
      <w:r w:rsidRPr="0050289A">
        <w:t>Australia.</w:t>
      </w:r>
    </w:p>
    <w:p w14:paraId="65B633DA" w14:textId="77777777" w:rsidR="00264369" w:rsidRDefault="00264369" w:rsidP="00264369">
      <w:pPr>
        <w:spacing w:before="120" w:after="120"/>
      </w:pPr>
      <w:r>
        <w:t>They have always looked after Country.</w:t>
      </w:r>
    </w:p>
    <w:p w14:paraId="19F03253" w14:textId="77777777" w:rsidR="00264369" w:rsidRDefault="00264369" w:rsidP="00264369">
      <w:pPr>
        <w:spacing w:before="120" w:after="120"/>
      </w:pPr>
      <w:r>
        <w:t xml:space="preserve">Country means the: </w:t>
      </w:r>
    </w:p>
    <w:p w14:paraId="2EC764DB" w14:textId="77777777" w:rsidR="00264369" w:rsidRDefault="00264369" w:rsidP="00264369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land</w:t>
      </w:r>
    </w:p>
    <w:p w14:paraId="32750312" w14:textId="77777777" w:rsidR="00264369" w:rsidRDefault="00264369" w:rsidP="00264369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water</w:t>
      </w:r>
    </w:p>
    <w:p w14:paraId="4E039764" w14:textId="77777777" w:rsidR="00264369" w:rsidRDefault="00264369" w:rsidP="00264369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 xml:space="preserve">sky </w:t>
      </w:r>
    </w:p>
    <w:p w14:paraId="7AD3A699" w14:textId="77777777" w:rsidR="00264369" w:rsidRPr="00DE5417" w:rsidRDefault="00264369" w:rsidP="00D87388">
      <w:pPr>
        <w:pStyle w:val="ListParagraph"/>
        <w:numPr>
          <w:ilvl w:val="0"/>
          <w:numId w:val="14"/>
        </w:numPr>
        <w:spacing w:before="120"/>
        <w:ind w:left="714" w:hanging="357"/>
      </w:pPr>
      <w:r>
        <w:t>everything within them.</w:t>
      </w:r>
    </w:p>
    <w:p w14:paraId="24AB4288" w14:textId="77777777" w:rsidR="00264369" w:rsidRPr="00DE5417" w:rsidRDefault="00264369" w:rsidP="00264369">
      <w:pPr>
        <w:spacing w:before="120" w:after="120"/>
      </w:pPr>
      <w:r w:rsidRPr="00310C5C">
        <w:t>We respect the important connection that Aboriginal and Torres Strait Islander peoples have with Country.</w:t>
      </w:r>
    </w:p>
    <w:p w14:paraId="59241420" w14:textId="5A32C6EE" w:rsidR="00D87388" w:rsidRDefault="00264369" w:rsidP="00264369">
      <w:pPr>
        <w:spacing w:before="120" w:after="120"/>
      </w:pPr>
      <w:r w:rsidRPr="00310C5C">
        <w:t>And we respect their Elders from the past and</w:t>
      </w:r>
      <w:r>
        <w:t> </w:t>
      </w:r>
      <w:r w:rsidRPr="00310C5C">
        <w:t>now.</w:t>
      </w:r>
    </w:p>
    <w:p w14:paraId="690690CB" w14:textId="77777777" w:rsidR="00D87388" w:rsidRDefault="00D87388">
      <w:pPr>
        <w:spacing w:before="0" w:after="0" w:line="240" w:lineRule="auto"/>
      </w:pPr>
      <w:r>
        <w:br w:type="page"/>
      </w:r>
    </w:p>
    <w:p w14:paraId="40485847" w14:textId="6838DD0F" w:rsidR="00D97EAF" w:rsidRDefault="00D97EAF" w:rsidP="00B602D1">
      <w:pPr>
        <w:pStyle w:val="TOCHeading"/>
      </w:pPr>
      <w:r w:rsidRPr="009E592B">
        <w:lastRenderedPageBreak/>
        <w:t xml:space="preserve">How to use this </w:t>
      </w:r>
      <w:bookmarkStart w:id="8" w:name="document_format"/>
      <w:bookmarkEnd w:id="6"/>
      <w:bookmarkEnd w:id="7"/>
      <w:sdt>
        <w:sdtPr>
          <w:id w:val="-254214796"/>
          <w:placeholder>
            <w:docPart w:val="5F6BA90910F4474AB9BD1AF640370800"/>
          </w:placeholder>
        </w:sdtPr>
        <w:sdtContent>
          <w:r w:rsidR="00310C5C">
            <w:t>report</w:t>
          </w:r>
        </w:sdtContent>
      </w:sdt>
      <w:bookmarkEnd w:id="8"/>
    </w:p>
    <w:p w14:paraId="3DAEA298" w14:textId="6D22EF76" w:rsidR="00264369" w:rsidRDefault="00264369" w:rsidP="0026436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>We are the Australian Government Department of Health, Disability</w:t>
      </w:r>
      <w:r w:rsidR="00B8776B">
        <w:t> </w:t>
      </w:r>
      <w:r>
        <w:t>and</w:t>
      </w:r>
      <w:r w:rsidR="00B8776B">
        <w:t> </w:t>
      </w:r>
      <w:r>
        <w:t xml:space="preserve">Ageing. </w:t>
      </w:r>
    </w:p>
    <w:p w14:paraId="6FA07BE1" w14:textId="77777777" w:rsidR="00264369" w:rsidRPr="00DE5417" w:rsidRDefault="00264369" w:rsidP="00264369">
      <w:pPr>
        <w:spacing w:before="120" w:after="120"/>
      </w:pPr>
      <w:r>
        <w:t xml:space="preserve">We wrote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1962155526"/>
          <w:placeholder>
            <w:docPart w:val="99B49B63C292442A932AC0C7BC61EC21"/>
          </w:placeholder>
        </w:sdtPr>
        <w:sdtContent>
          <w:r>
            <w:t>report</w:t>
          </w:r>
        </w:sdtContent>
      </w:sdt>
      <w:r>
        <w:rPr>
          <w:highlight w:val="yellow"/>
        </w:rPr>
        <w:fldChar w:fldCharType="end"/>
      </w:r>
      <w:r>
        <w:t>.</w:t>
      </w:r>
    </w:p>
    <w:p w14:paraId="7ABD5EB2" w14:textId="77777777" w:rsidR="00264369" w:rsidRDefault="00264369" w:rsidP="0026436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 xml:space="preserve">We wrote some words in </w:t>
      </w:r>
      <w:r w:rsidRPr="00B602D1">
        <w:rPr>
          <w:rStyle w:val="Strong"/>
        </w:rPr>
        <w:t>bold</w:t>
      </w:r>
      <w:r w:rsidRPr="001C28AC">
        <w:t>.</w:t>
      </w:r>
    </w:p>
    <w:p w14:paraId="4DE6CB86" w14:textId="77777777" w:rsidR="00264369" w:rsidRDefault="00264369" w:rsidP="0026436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>We explain what these words mean.</w:t>
      </w:r>
    </w:p>
    <w:p w14:paraId="2A1AAD12" w14:textId="7CEC3EDF" w:rsidR="00264369" w:rsidRPr="00DE5417" w:rsidRDefault="00264369" w:rsidP="00264369">
      <w:pPr>
        <w:spacing w:before="120" w:after="120"/>
      </w:pPr>
      <w:r w:rsidRPr="001C28AC">
        <w:t>There is</w:t>
      </w:r>
      <w:r>
        <w:t xml:space="preserve"> also</w:t>
      </w:r>
      <w:r w:rsidRPr="001C28AC">
        <w:t xml:space="preserve"> a list of these words on page </w:t>
      </w:r>
      <w:r w:rsidRPr="003B0FA0">
        <w:rPr>
          <w:rStyle w:val="Hyperlinkunderline"/>
        </w:rPr>
        <w:fldChar w:fldCharType="begin"/>
      </w:r>
      <w:r w:rsidRPr="003B0FA0">
        <w:rPr>
          <w:rStyle w:val="Hyperlinkunderline"/>
        </w:rPr>
        <w:instrText xml:space="preserve"> PAGEREF _Ref212543738 \h </w:instrText>
      </w:r>
      <w:r w:rsidRPr="003B0FA0">
        <w:rPr>
          <w:rStyle w:val="Hyperlinkunderline"/>
        </w:rPr>
      </w:r>
      <w:r w:rsidRPr="003B0FA0">
        <w:rPr>
          <w:rStyle w:val="Hyperlinkunderline"/>
        </w:rPr>
        <w:fldChar w:fldCharType="separate"/>
      </w:r>
      <w:r w:rsidR="0067131C">
        <w:rPr>
          <w:rStyle w:val="Hyperlinkunderline"/>
          <w:noProof/>
        </w:rPr>
        <w:t>12</w:t>
      </w:r>
      <w:r w:rsidRPr="003B0FA0">
        <w:rPr>
          <w:rStyle w:val="Hyperlinkunderline"/>
        </w:rPr>
        <w:fldChar w:fldCharType="end"/>
      </w:r>
      <w:r>
        <w:t>.</w:t>
      </w:r>
    </w:p>
    <w:p w14:paraId="5C6E59C3" w14:textId="77777777" w:rsidR="00264369" w:rsidRDefault="00264369" w:rsidP="0026436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>
        <w:t>You can ask someone you trust for support to:</w:t>
      </w:r>
    </w:p>
    <w:p w14:paraId="10767FF5" w14:textId="77777777" w:rsidR="00264369" w:rsidRDefault="00264369" w:rsidP="00264369">
      <w:pPr>
        <w:pStyle w:val="ListParagraph"/>
        <w:numPr>
          <w:ilvl w:val="0"/>
          <w:numId w:val="1"/>
        </w:numPr>
        <w:spacing w:before="120" w:after="120"/>
      </w:pPr>
      <w:r>
        <w:t xml:space="preserve">read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1600866319"/>
          <w:placeholder>
            <w:docPart w:val="24286744BFC8454AAFF5AA08B5A39690"/>
          </w:placeholder>
        </w:sdtPr>
        <w:sdtContent>
          <w:sdt>
            <w:sdtPr>
              <w:id w:val="1193504367"/>
              <w:placeholder>
                <w:docPart w:val="85F0058909CA47BBADADC8D7BC0A06A9"/>
              </w:placeholder>
            </w:sdtPr>
            <w:sdtContent>
              <w:r>
                <w:t>report</w:t>
              </w:r>
            </w:sdtContent>
          </w:sdt>
        </w:sdtContent>
      </w:sdt>
      <w:r>
        <w:rPr>
          <w:highlight w:val="yellow"/>
        </w:rPr>
        <w:fldChar w:fldCharType="end"/>
      </w:r>
    </w:p>
    <w:p w14:paraId="2D17A5FC" w14:textId="77777777" w:rsidR="00264369" w:rsidRPr="00DE5417" w:rsidRDefault="00264369" w:rsidP="00B8776B">
      <w:pPr>
        <w:pStyle w:val="ListParagraph"/>
        <w:spacing w:before="120"/>
      </w:pPr>
      <w:r>
        <w:t>find more information.</w:t>
      </w:r>
    </w:p>
    <w:p w14:paraId="7F476F10" w14:textId="77777777" w:rsidR="00264369" w:rsidRPr="003B0FA0" w:rsidRDefault="00264369" w:rsidP="0026436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spacing w:val="-2"/>
        </w:rPr>
      </w:pPr>
      <w:r w:rsidRPr="003B0FA0">
        <w:rPr>
          <w:spacing w:val="-2"/>
        </w:rPr>
        <w:t xml:space="preserve">This is an Easy Read summary of another </w:t>
      </w:r>
      <w:r w:rsidRPr="003B0FA0">
        <w:rPr>
          <w:spacing w:val="-2"/>
          <w:highlight w:val="yellow"/>
        </w:rPr>
        <w:fldChar w:fldCharType="begin"/>
      </w:r>
      <w:r w:rsidRPr="003B0FA0">
        <w:rPr>
          <w:spacing w:val="-2"/>
        </w:rPr>
        <w:instrText xml:space="preserve"> REF document_format \h </w:instrText>
      </w:r>
      <w:r>
        <w:rPr>
          <w:spacing w:val="-2"/>
          <w:highlight w:val="yellow"/>
        </w:rPr>
        <w:instrText xml:space="preserve"> \* MERGEFORMAT </w:instrText>
      </w:r>
      <w:r w:rsidRPr="003B0FA0">
        <w:rPr>
          <w:spacing w:val="-2"/>
          <w:highlight w:val="yellow"/>
        </w:rPr>
      </w:r>
      <w:r w:rsidRPr="003B0FA0">
        <w:rPr>
          <w:spacing w:val="-2"/>
          <w:highlight w:val="yellow"/>
        </w:rPr>
        <w:fldChar w:fldCharType="separate"/>
      </w:r>
      <w:sdt>
        <w:sdtPr>
          <w:rPr>
            <w:spacing w:val="-2"/>
          </w:rPr>
          <w:id w:val="730357597"/>
          <w:placeholder>
            <w:docPart w:val="7007C730A32C478EBC5AB01F1705BDB9"/>
          </w:placeholder>
        </w:sdtPr>
        <w:sdtContent>
          <w:sdt>
            <w:sdtPr>
              <w:rPr>
                <w:spacing w:val="-2"/>
              </w:rPr>
              <w:id w:val="700519421"/>
              <w:placeholder>
                <w:docPart w:val="C3501D8DDF99405CA8604AB30E7B066D"/>
              </w:placeholder>
            </w:sdtPr>
            <w:sdtContent>
              <w:r w:rsidRPr="003B0FA0">
                <w:rPr>
                  <w:spacing w:val="-2"/>
                </w:rPr>
                <w:t>report</w:t>
              </w:r>
            </w:sdtContent>
          </w:sdt>
        </w:sdtContent>
      </w:sdt>
      <w:r w:rsidRPr="003B0FA0">
        <w:rPr>
          <w:spacing w:val="-2"/>
          <w:highlight w:val="yellow"/>
        </w:rPr>
        <w:fldChar w:fldCharType="end"/>
      </w:r>
      <w:r w:rsidRPr="003B0FA0">
        <w:rPr>
          <w:spacing w:val="-2"/>
        </w:rPr>
        <w:t>.</w:t>
      </w:r>
    </w:p>
    <w:p w14:paraId="727CB3B1" w14:textId="77777777" w:rsidR="00264369" w:rsidRPr="00DE5417" w:rsidRDefault="00264369" w:rsidP="00264369">
      <w:pPr>
        <w:spacing w:before="120" w:after="120"/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3506894F" w14:textId="77777777" w:rsidR="00264369" w:rsidRPr="003E59F6" w:rsidRDefault="00264369" w:rsidP="0026436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3E59F6">
        <w:t xml:space="preserve">You can find the other </w:t>
      </w:r>
      <w:r>
        <w:fldChar w:fldCharType="begin"/>
      </w:r>
      <w:r>
        <w:instrText xml:space="preserve"> REF document_format \h  \* MERGEFORMAT </w:instrText>
      </w:r>
      <w:r>
        <w:fldChar w:fldCharType="separate"/>
      </w:r>
      <w:sdt>
        <w:sdtPr>
          <w:id w:val="-1274245472"/>
          <w:placeholder>
            <w:docPart w:val="D21B82FC832648D5B2118D22137D2819"/>
          </w:placeholder>
        </w:sdtPr>
        <w:sdtContent>
          <w:sdt>
            <w:sdtPr>
              <w:id w:val="-1134090302"/>
              <w:placeholder>
                <w:docPart w:val="CBE5B435C1734C449A383D97B02151E4"/>
              </w:placeholder>
            </w:sdtPr>
            <w:sdtContent>
              <w:r>
                <w:t>report</w:t>
              </w:r>
            </w:sdtContent>
          </w:sdt>
        </w:sdtContent>
      </w:sdt>
      <w:r>
        <w:fldChar w:fldCharType="end"/>
      </w:r>
      <w:r>
        <w:t xml:space="preserve"> </w:t>
      </w:r>
      <w:r w:rsidRPr="003E59F6">
        <w:t>on our website.</w:t>
      </w:r>
    </w:p>
    <w:p w14:paraId="56CE66DA" w14:textId="77777777" w:rsidR="00264369" w:rsidRPr="002873AE" w:rsidRDefault="00264369" w:rsidP="00264369">
      <w:pPr>
        <w:spacing w:before="120" w:after="120"/>
        <w:rPr>
          <w:rStyle w:val="Hyperlinkunderline"/>
        </w:rPr>
      </w:pPr>
      <w:hyperlink r:id="rId11" w:history="1">
        <w:r w:rsidRPr="002873AE">
          <w:rPr>
            <w:rStyle w:val="Hyperlink"/>
            <w:lang w:eastAsia="x-none"/>
          </w:rPr>
          <w:t>www.health.gov.au/topics/disability-and-carers/reforms-and-reviews/engagement-on-new-ndis-rules</w:t>
        </w:r>
      </w:hyperlink>
    </w:p>
    <w:p w14:paraId="56B7FFFF" w14:textId="77777777" w:rsidR="0067131C" w:rsidRDefault="00A33000" w:rsidP="00B602D1">
      <w:pPr>
        <w:pStyle w:val="TOCHeading"/>
        <w:rPr>
          <w:noProof/>
        </w:rPr>
      </w:pPr>
      <w:r w:rsidRPr="00290C27">
        <w:br w:type="page"/>
      </w:r>
      <w:bookmarkStart w:id="9" w:name="_Toc349720823"/>
      <w:bookmarkStart w:id="10" w:name="_Toc513644159"/>
      <w:r>
        <w:lastRenderedPageBreak/>
        <w:t>What’s in this</w:t>
      </w:r>
      <w:r w:rsidR="0035459C">
        <w:t xml:space="preserve"> </w:t>
      </w:r>
      <w:r w:rsidR="0035459C">
        <w:rPr>
          <w:highlight w:val="yellow"/>
        </w:rPr>
        <w:fldChar w:fldCharType="begin"/>
      </w:r>
      <w:r w:rsidR="0035459C">
        <w:instrText xml:space="preserve"> REF document_format \h </w:instrText>
      </w:r>
      <w:r w:rsidR="0035459C">
        <w:rPr>
          <w:highlight w:val="yellow"/>
        </w:rPr>
      </w:r>
      <w:r w:rsidR="0035459C">
        <w:rPr>
          <w:highlight w:val="yellow"/>
        </w:rPr>
        <w:fldChar w:fldCharType="separate"/>
      </w:r>
      <w:sdt>
        <w:sdtPr>
          <w:id w:val="-1516296106"/>
          <w:placeholder>
            <w:docPart w:val="8EFA97148ABB431AA1E719B70AFB4B30"/>
          </w:placeholder>
        </w:sdtPr>
        <w:sdtContent>
          <w:sdt>
            <w:sdtPr>
              <w:id w:val="1118191777"/>
              <w:placeholder>
                <w:docPart w:val="D2710DA91F5B402E93E7BCF339D06AC9"/>
              </w:placeholder>
            </w:sdtPr>
            <w:sdtContent>
              <w:r w:rsidR="00310C5C">
                <w:t>report</w:t>
              </w:r>
            </w:sdtContent>
          </w:sdt>
        </w:sdtContent>
      </w:sdt>
      <w:r w:rsidR="0035459C">
        <w:rPr>
          <w:highlight w:val="yellow"/>
        </w:rPr>
        <w:fldChar w:fldCharType="end"/>
      </w:r>
      <w:r>
        <w:t>?</w:t>
      </w:r>
      <w:bookmarkEnd w:id="9"/>
      <w:bookmarkEnd w:id="10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3F44C6D0" w14:textId="655763AE" w:rsidR="0067131C" w:rsidRDefault="0067131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5520834" w:history="1">
        <w:r w:rsidRPr="00B833BC">
          <w:rPr>
            <w:rStyle w:val="Hyperlink"/>
          </w:rPr>
          <w:t>About the NDIS Support 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_Toc225520834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C8BECA8" w14:textId="363668CE" w:rsidR="0067131C" w:rsidRDefault="0067131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5520835" w:history="1">
        <w:r w:rsidRPr="00B833BC">
          <w:rPr>
            <w:rStyle w:val="Hyperlink"/>
          </w:rPr>
          <w:t>How people shared their ideas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_Toc225520835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F02D3BB" w14:textId="47B92279" w:rsidR="0067131C" w:rsidRDefault="0067131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5520836" w:history="1">
        <w:r w:rsidRPr="00B833BC">
          <w:rPr>
            <w:rStyle w:val="Hyperlink"/>
          </w:rPr>
          <w:t>Who we heard from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_Toc225520836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A817996" w14:textId="6A49CE9C" w:rsidR="0067131C" w:rsidRDefault="0067131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5520837" w:history="1">
        <w:r w:rsidRPr="00B833BC">
          <w:rPr>
            <w:rStyle w:val="Hyperlink"/>
          </w:rPr>
          <w:t>What we found out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_Toc225520837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422425C" w14:textId="7BCE792C" w:rsidR="0067131C" w:rsidRDefault="0067131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5520838" w:history="1">
        <w:r w:rsidRPr="00B833BC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_Toc225520838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158BF94" w14:textId="42F5560D" w:rsidR="0067131C" w:rsidRDefault="0067131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5520839" w:history="1">
        <w:r w:rsidRPr="00B833BC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_Toc225520839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27D59C2" w14:textId="33AA534A" w:rsidR="00151817" w:rsidRPr="00350DA1" w:rsidRDefault="00EB0BB2" w:rsidP="00B602D1">
      <w:pPr>
        <w:pStyle w:val="Heading2"/>
      </w:pPr>
      <w:r>
        <w:fldChar w:fldCharType="end"/>
      </w:r>
      <w:r w:rsidR="00151817">
        <w:br w:type="page"/>
      </w:r>
      <w:bookmarkStart w:id="11" w:name="_Toc225520834"/>
      <w:r w:rsidR="00310C5C">
        <w:lastRenderedPageBreak/>
        <w:t xml:space="preserve">About the NDIS Support </w:t>
      </w:r>
      <w:r w:rsidR="00814431">
        <w:t>lists</w:t>
      </w:r>
      <w:bookmarkEnd w:id="11"/>
    </w:p>
    <w:p w14:paraId="1A45E7D7" w14:textId="2AB2774D" w:rsidR="00264369" w:rsidRDefault="00264369" w:rsidP="00264369">
      <w:pPr>
        <w:spacing w:before="120" w:after="120"/>
      </w:pPr>
      <w:r>
        <w:t>The Australian Government wants to make the</w:t>
      </w:r>
      <w:r w:rsidR="00892185">
        <w:t xml:space="preserve"> </w:t>
      </w:r>
      <w:r>
        <w:t>National Disability Insurance Scheme better for</w:t>
      </w:r>
      <w:r w:rsidR="00892185">
        <w:t xml:space="preserve"> </w:t>
      </w:r>
      <w:r>
        <w:t xml:space="preserve">everyone. </w:t>
      </w:r>
    </w:p>
    <w:p w14:paraId="06DBF621" w14:textId="77777777" w:rsidR="00264369" w:rsidRPr="00DE5417" w:rsidRDefault="00264369" w:rsidP="00264369">
      <w:pPr>
        <w:spacing w:before="120" w:after="120"/>
      </w:pPr>
      <w:r>
        <w:t xml:space="preserve">We also call it the NDIS. </w:t>
      </w:r>
    </w:p>
    <w:p w14:paraId="3F7E0D5B" w14:textId="77777777" w:rsidR="00264369" w:rsidRPr="00DE5417" w:rsidRDefault="00264369" w:rsidP="00264369">
      <w:pPr>
        <w:spacing w:before="120" w:after="120"/>
      </w:pPr>
      <w:r>
        <w:t xml:space="preserve">In 2024, the Australian Government: </w:t>
      </w:r>
    </w:p>
    <w:p w14:paraId="61D32CD4" w14:textId="77777777" w:rsidR="00264369" w:rsidRDefault="00264369" w:rsidP="00264369">
      <w:pPr>
        <w:pStyle w:val="ListParagraph"/>
        <w:numPr>
          <w:ilvl w:val="0"/>
          <w:numId w:val="1"/>
        </w:numPr>
        <w:spacing w:before="120" w:after="120"/>
      </w:pPr>
      <w:r>
        <w:t>changed some rules in the NDIS law</w:t>
      </w:r>
    </w:p>
    <w:p w14:paraId="052AE06B" w14:textId="77777777" w:rsidR="00B8776B" w:rsidRDefault="00264369" w:rsidP="00B8776B">
      <w:pPr>
        <w:pStyle w:val="ListParagraph"/>
        <w:numPr>
          <w:ilvl w:val="0"/>
          <w:numId w:val="1"/>
        </w:numPr>
        <w:spacing w:before="120"/>
      </w:pPr>
      <w:r>
        <w:t>worked with the community to create the NDIS Supports lists.</w:t>
      </w:r>
    </w:p>
    <w:p w14:paraId="30B29258" w14:textId="3644B6F0" w:rsidR="00264369" w:rsidRPr="00DE5417" w:rsidRDefault="00264369" w:rsidP="00B8776B">
      <w:pPr>
        <w:spacing w:before="120"/>
      </w:pPr>
      <w:r>
        <w:t xml:space="preserve">There are 3 NDIS Supports lists that explain: </w:t>
      </w:r>
    </w:p>
    <w:p w14:paraId="4DA5111C" w14:textId="77777777" w:rsidR="00264369" w:rsidRDefault="00264369" w:rsidP="00264369">
      <w:pPr>
        <w:pStyle w:val="ListParagraph"/>
        <w:numPr>
          <w:ilvl w:val="0"/>
          <w:numId w:val="1"/>
        </w:numPr>
        <w:spacing w:before="120" w:after="120"/>
      </w:pPr>
      <w:r>
        <w:t>what supports the NDIS will pay for</w:t>
      </w:r>
    </w:p>
    <w:p w14:paraId="508E4287" w14:textId="77777777" w:rsidR="00264369" w:rsidRDefault="00264369" w:rsidP="00264369">
      <w:pPr>
        <w:pStyle w:val="ListParagraph"/>
        <w:numPr>
          <w:ilvl w:val="0"/>
          <w:numId w:val="1"/>
        </w:numPr>
        <w:spacing w:before="120" w:after="120"/>
      </w:pPr>
      <w:r>
        <w:t>what supports the NDIS will not pay for</w:t>
      </w:r>
    </w:p>
    <w:p w14:paraId="7C9B0955" w14:textId="77777777" w:rsidR="00264369" w:rsidRDefault="00264369" w:rsidP="00B8776B">
      <w:pPr>
        <w:pStyle w:val="ListParagraph"/>
        <w:numPr>
          <w:ilvl w:val="0"/>
          <w:numId w:val="1"/>
        </w:numPr>
        <w:spacing w:before="120"/>
      </w:pPr>
      <w:r w:rsidRPr="00360D9C">
        <w:rPr>
          <w:rStyle w:val="Strong"/>
        </w:rPr>
        <w:t>replacement supports</w:t>
      </w:r>
      <w:r>
        <w:t xml:space="preserve">. </w:t>
      </w:r>
    </w:p>
    <w:p w14:paraId="62C20F57" w14:textId="08F9E5E3" w:rsidR="00264369" w:rsidRDefault="00264369" w:rsidP="00264369">
      <w:pPr>
        <w:spacing w:before="120" w:after="120"/>
      </w:pPr>
      <w:r>
        <w:t>Replacement supports are supports that the NDIS does not usually</w:t>
      </w:r>
      <w:r w:rsidR="00B8776B">
        <w:t> </w:t>
      </w:r>
      <w:r>
        <w:t>pay</w:t>
      </w:r>
      <w:r w:rsidR="00B8776B">
        <w:t> </w:t>
      </w:r>
      <w:r>
        <w:t>for.</w:t>
      </w:r>
    </w:p>
    <w:p w14:paraId="49D37A69" w14:textId="77777777" w:rsidR="00264369" w:rsidRDefault="00264369" w:rsidP="00264369">
      <w:pPr>
        <w:spacing w:before="120" w:after="120"/>
      </w:pPr>
      <w:r w:rsidRPr="00360D9C">
        <w:t>You can still ask for a replacement support.</w:t>
      </w:r>
    </w:p>
    <w:p w14:paraId="510BE702" w14:textId="77777777" w:rsidR="00264369" w:rsidRDefault="00264369" w:rsidP="00264369">
      <w:pPr>
        <w:spacing w:before="120" w:after="120"/>
      </w:pPr>
      <w:r w:rsidRPr="00814431">
        <w:t>The NDIS will decide if</w:t>
      </w:r>
      <w:r>
        <w:t>:</w:t>
      </w:r>
    </w:p>
    <w:p w14:paraId="50AA21E6" w14:textId="77777777" w:rsidR="00264369" w:rsidRDefault="00264369" w:rsidP="00264369">
      <w:pPr>
        <w:pStyle w:val="ListParagraph"/>
        <w:numPr>
          <w:ilvl w:val="0"/>
          <w:numId w:val="1"/>
        </w:numPr>
        <w:spacing w:before="120" w:after="120"/>
        <w:ind w:left="714" w:hanging="357"/>
      </w:pPr>
      <w:r>
        <w:t>you need it</w:t>
      </w:r>
    </w:p>
    <w:p w14:paraId="29E35D28" w14:textId="77777777" w:rsidR="00264369" w:rsidRDefault="00264369" w:rsidP="00B8776B">
      <w:pPr>
        <w:pStyle w:val="ListParagraph"/>
        <w:numPr>
          <w:ilvl w:val="0"/>
          <w:numId w:val="1"/>
        </w:numPr>
        <w:spacing w:before="120"/>
        <w:ind w:left="714" w:hanging="357"/>
      </w:pPr>
      <w:r>
        <w:t xml:space="preserve">they will pay for it. </w:t>
      </w:r>
    </w:p>
    <w:p w14:paraId="127990E4" w14:textId="77777777" w:rsidR="00264369" w:rsidRPr="00E03520" w:rsidRDefault="00264369" w:rsidP="00264369">
      <w:pPr>
        <w:spacing w:before="120" w:after="120"/>
        <w:rPr>
          <w:spacing w:val="-2"/>
        </w:rPr>
      </w:pPr>
      <w:r w:rsidRPr="00E03520">
        <w:rPr>
          <w:spacing w:val="-2"/>
        </w:rPr>
        <w:t>In June and July 2025, we asked the community to share their ideas about the NDIS Support lists.</w:t>
      </w:r>
    </w:p>
    <w:p w14:paraId="5CB827A2" w14:textId="77777777" w:rsidR="00264369" w:rsidRDefault="00264369" w:rsidP="00264369">
      <w:pPr>
        <w:spacing w:before="120" w:after="120"/>
      </w:pPr>
      <w:r>
        <w:t xml:space="preserve">We wanted to find out what people think: </w:t>
      </w:r>
    </w:p>
    <w:p w14:paraId="1FD56385" w14:textId="77777777" w:rsidR="00264369" w:rsidRDefault="00264369" w:rsidP="00264369">
      <w:pPr>
        <w:pStyle w:val="ListParagraph"/>
        <w:numPr>
          <w:ilvl w:val="0"/>
          <w:numId w:val="3"/>
        </w:numPr>
        <w:spacing w:before="120" w:after="120"/>
      </w:pPr>
      <w:r>
        <w:t>about the NDIS Supports lists</w:t>
      </w:r>
    </w:p>
    <w:p w14:paraId="4A7BE1AD" w14:textId="47FFC3BE" w:rsidR="00B33BD6" w:rsidRPr="00B8776B" w:rsidRDefault="00264369" w:rsidP="00264369">
      <w:pPr>
        <w:pStyle w:val="ListParagraph"/>
        <w:numPr>
          <w:ilvl w:val="0"/>
          <w:numId w:val="3"/>
        </w:numPr>
        <w:spacing w:before="120" w:after="120"/>
      </w:pPr>
      <w:r>
        <w:t>we need to change.</w:t>
      </w:r>
      <w:r w:rsidR="00B33BD6" w:rsidRPr="00B8776B"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0D8D7AA0" w14:textId="2360FD10" w:rsidR="009E592B" w:rsidRDefault="00AB3FE0" w:rsidP="002873AE">
      <w:pPr>
        <w:pStyle w:val="Heading2"/>
        <w:spacing w:after="120"/>
      </w:pPr>
      <w:bookmarkStart w:id="12" w:name="_Toc225520835"/>
      <w:r>
        <w:lastRenderedPageBreak/>
        <w:t>How</w:t>
      </w:r>
      <w:r w:rsidR="00310C5C">
        <w:t xml:space="preserve"> </w:t>
      </w:r>
      <w:r w:rsidR="0075227F">
        <w:t>people shared their ideas</w:t>
      </w:r>
      <w:bookmarkEnd w:id="12"/>
    </w:p>
    <w:p w14:paraId="2ECA60CD" w14:textId="77777777" w:rsidR="00264369" w:rsidRPr="00AB3FE0" w:rsidRDefault="00264369" w:rsidP="00264369">
      <w:pPr>
        <w:spacing w:before="120" w:after="120"/>
      </w:pPr>
      <w:r w:rsidRPr="00AB3FE0">
        <w:t xml:space="preserve">People shared their ideas </w:t>
      </w:r>
      <w:r>
        <w:t>by</w:t>
      </w:r>
      <w:r w:rsidRPr="00AB3FE0">
        <w:t>:</w:t>
      </w:r>
    </w:p>
    <w:p w14:paraId="24F07323" w14:textId="77777777" w:rsidR="00264369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>filling out a survey</w:t>
      </w:r>
    </w:p>
    <w:p w14:paraId="377DD750" w14:textId="77777777" w:rsidR="00264369" w:rsidRDefault="00264369" w:rsidP="00892185">
      <w:pPr>
        <w:pStyle w:val="ListParagraph"/>
        <w:numPr>
          <w:ilvl w:val="0"/>
          <w:numId w:val="4"/>
        </w:numPr>
        <w:spacing w:before="120"/>
      </w:pPr>
      <w:r>
        <w:t>taking part in a workshop.</w:t>
      </w:r>
    </w:p>
    <w:p w14:paraId="71B9EA7B" w14:textId="77777777" w:rsidR="00264369" w:rsidRDefault="00264369" w:rsidP="00264369">
      <w:pPr>
        <w:spacing w:before="120" w:after="120"/>
      </w:pPr>
      <w:r w:rsidRPr="00AB3FE0">
        <w:t>People</w:t>
      </w:r>
      <w:r>
        <w:t xml:space="preserve"> also</w:t>
      </w:r>
      <w:r w:rsidRPr="00AB3FE0">
        <w:t xml:space="preserve"> shared their ideas </w:t>
      </w:r>
      <w:r>
        <w:t>by:</w:t>
      </w:r>
    </w:p>
    <w:p w14:paraId="04656966" w14:textId="77777777" w:rsidR="00264369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>sending</w:t>
      </w:r>
      <w:r w:rsidDel="00CC3B66">
        <w:t xml:space="preserve"> </w:t>
      </w:r>
      <w:r>
        <w:t>an email</w:t>
      </w:r>
    </w:p>
    <w:p w14:paraId="41891325" w14:textId="77777777" w:rsidR="00264369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>sending</w:t>
      </w:r>
      <w:r w:rsidDel="00CC3B66">
        <w:t xml:space="preserve"> </w:t>
      </w:r>
      <w:r>
        <w:t>a letter</w:t>
      </w:r>
    </w:p>
    <w:p w14:paraId="42B048E9" w14:textId="4ECE5EF9" w:rsidR="00B8776B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 xml:space="preserve">filling out an online form. </w:t>
      </w:r>
    </w:p>
    <w:p w14:paraId="0BAEDFDA" w14:textId="563B630F" w:rsidR="00264369" w:rsidRDefault="00B8776B" w:rsidP="00B8776B">
      <w:pPr>
        <w:spacing w:before="0" w:after="0" w:line="240" w:lineRule="auto"/>
      </w:pPr>
      <w:r>
        <w:br w:type="page"/>
      </w:r>
    </w:p>
    <w:p w14:paraId="55F9D1F1" w14:textId="3A0527FD" w:rsidR="00AB3FE0" w:rsidRPr="00AB3FE0" w:rsidRDefault="00AB3FE0" w:rsidP="00B602D1">
      <w:pPr>
        <w:pStyle w:val="Heading2"/>
      </w:pPr>
      <w:bookmarkStart w:id="13" w:name="_Toc225520836"/>
      <w:r>
        <w:lastRenderedPageBreak/>
        <w:t>Who we heard from</w:t>
      </w:r>
      <w:bookmarkEnd w:id="13"/>
    </w:p>
    <w:p w14:paraId="256DE351" w14:textId="77777777" w:rsidR="00264369" w:rsidRPr="00AC5939" w:rsidRDefault="00264369" w:rsidP="00264369">
      <w:pPr>
        <w:spacing w:before="120" w:after="120"/>
        <w:rPr>
          <w:spacing w:val="-2"/>
        </w:rPr>
      </w:pPr>
      <w:r w:rsidRPr="00AC5939">
        <w:rPr>
          <w:spacing w:val="-2"/>
        </w:rPr>
        <w:t>We heard from</w:t>
      </w:r>
      <w:r w:rsidRPr="002873AE">
        <w:t xml:space="preserve"> a lot of p</w:t>
      </w:r>
      <w:r w:rsidRPr="00AC5939">
        <w:rPr>
          <w:spacing w:val="-2"/>
        </w:rPr>
        <w:t>eople and organisations.</w:t>
      </w:r>
    </w:p>
    <w:p w14:paraId="03B66BA7" w14:textId="77777777" w:rsidR="00264369" w:rsidRDefault="00264369" w:rsidP="00264369">
      <w:pPr>
        <w:spacing w:before="120" w:after="120"/>
      </w:pPr>
      <w:r>
        <w:t>This included:</w:t>
      </w:r>
    </w:p>
    <w:p w14:paraId="084C9540" w14:textId="77777777" w:rsidR="00264369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>people with disability</w:t>
      </w:r>
    </w:p>
    <w:p w14:paraId="7D0678D6" w14:textId="77777777" w:rsidR="00264369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>families and carers</w:t>
      </w:r>
    </w:p>
    <w:p w14:paraId="7C56999B" w14:textId="77777777" w:rsidR="00264369" w:rsidRDefault="00264369" w:rsidP="00B8776B">
      <w:pPr>
        <w:pStyle w:val="ListParagraph"/>
        <w:numPr>
          <w:ilvl w:val="0"/>
          <w:numId w:val="4"/>
        </w:numPr>
        <w:spacing w:before="120"/>
      </w:pPr>
      <w:r>
        <w:t>organisations that support people with disability to have their say.</w:t>
      </w:r>
    </w:p>
    <w:p w14:paraId="214FD6DB" w14:textId="77777777" w:rsidR="00264369" w:rsidRDefault="00264369" w:rsidP="00264369">
      <w:pPr>
        <w:spacing w:before="120" w:after="120"/>
      </w:pPr>
      <w:r>
        <w:t>It also included:</w:t>
      </w:r>
    </w:p>
    <w:p w14:paraId="0EF259AA" w14:textId="77777777" w:rsidR="00264369" w:rsidRDefault="00264369" w:rsidP="00264369">
      <w:pPr>
        <w:pStyle w:val="ListParagraph"/>
        <w:numPr>
          <w:ilvl w:val="0"/>
          <w:numId w:val="4"/>
        </w:numPr>
        <w:spacing w:before="120" w:after="120"/>
      </w:pPr>
      <w:r>
        <w:t>governments</w:t>
      </w:r>
    </w:p>
    <w:p w14:paraId="02669AE4" w14:textId="77777777" w:rsidR="00264369" w:rsidRDefault="00264369" w:rsidP="00B8776B">
      <w:pPr>
        <w:pStyle w:val="ListParagraph"/>
        <w:numPr>
          <w:ilvl w:val="0"/>
          <w:numId w:val="4"/>
        </w:numPr>
        <w:spacing w:before="120"/>
      </w:pPr>
      <w:r w:rsidRPr="00726192">
        <w:t>people who</w:t>
      </w:r>
      <w:r>
        <w:t xml:space="preserve"> work on laws. </w:t>
      </w:r>
    </w:p>
    <w:p w14:paraId="3550BEEC" w14:textId="77777777" w:rsidR="00264369" w:rsidRDefault="00264369" w:rsidP="00264369">
      <w:pPr>
        <w:spacing w:before="120" w:after="120"/>
      </w:pPr>
      <w:r>
        <w:t>For example,</w:t>
      </w:r>
      <w:r w:rsidRPr="00C33D27">
        <w:rPr>
          <w:rStyle w:val="Strong"/>
        </w:rPr>
        <w:t xml:space="preserve"> lawyers</w:t>
      </w:r>
      <w:r>
        <w:t>.</w:t>
      </w:r>
    </w:p>
    <w:p w14:paraId="75B93003" w14:textId="77777777" w:rsidR="00264369" w:rsidRDefault="00264369" w:rsidP="00264369">
      <w:pPr>
        <w:spacing w:before="120" w:after="120"/>
      </w:pPr>
      <w:r>
        <w:t xml:space="preserve"> A lawyer is someone who:</w:t>
      </w:r>
    </w:p>
    <w:p w14:paraId="5C73D07C" w14:textId="77777777" w:rsidR="00264369" w:rsidRDefault="00264369" w:rsidP="00264369">
      <w:pPr>
        <w:pStyle w:val="ListParagraph"/>
        <w:numPr>
          <w:ilvl w:val="0"/>
          <w:numId w:val="5"/>
        </w:numPr>
        <w:spacing w:before="120" w:after="120"/>
      </w:pPr>
      <w:r>
        <w:t>understands the law</w:t>
      </w:r>
    </w:p>
    <w:p w14:paraId="62120661" w14:textId="77777777" w:rsidR="00264369" w:rsidRDefault="00264369" w:rsidP="00264369">
      <w:pPr>
        <w:pStyle w:val="ListParagraph"/>
        <w:numPr>
          <w:ilvl w:val="0"/>
          <w:numId w:val="5"/>
        </w:numPr>
        <w:spacing w:before="120" w:after="120"/>
      </w:pPr>
      <w:r>
        <w:t>helps other people understand the law</w:t>
      </w:r>
    </w:p>
    <w:p w14:paraId="688B8F34" w14:textId="77777777" w:rsidR="00264369" w:rsidRDefault="00264369" w:rsidP="00B8776B">
      <w:pPr>
        <w:pStyle w:val="ListParagraph"/>
        <w:numPr>
          <w:ilvl w:val="0"/>
          <w:numId w:val="5"/>
        </w:numPr>
        <w:spacing w:before="120"/>
      </w:pPr>
      <w:r>
        <w:t>can speak for someone in court.</w:t>
      </w:r>
    </w:p>
    <w:p w14:paraId="562A7FC0" w14:textId="77777777" w:rsidR="00DB0295" w:rsidRPr="009E592B" w:rsidRDefault="00DB0295" w:rsidP="00264369">
      <w:pPr>
        <w:spacing w:before="120" w:after="120"/>
      </w:pPr>
      <w:r>
        <w:br w:type="page"/>
      </w:r>
    </w:p>
    <w:p w14:paraId="61580C07" w14:textId="3CAF49B6" w:rsidR="00DB0295" w:rsidRDefault="00310C5C" w:rsidP="00B602D1">
      <w:pPr>
        <w:pStyle w:val="Heading2"/>
      </w:pPr>
      <w:bookmarkStart w:id="14" w:name="_Toc225520837"/>
      <w:r>
        <w:lastRenderedPageBreak/>
        <w:t>What we found out</w:t>
      </w:r>
      <w:bookmarkEnd w:id="14"/>
    </w:p>
    <w:p w14:paraId="5560A291" w14:textId="6581A18E" w:rsidR="0019742F" w:rsidRPr="00B602D1" w:rsidRDefault="00EF217D" w:rsidP="00B602D1">
      <w:pPr>
        <w:pStyle w:val="Heading3"/>
      </w:pPr>
      <w:r>
        <w:t>Many people know about the NDIS Supports lists</w:t>
      </w:r>
    </w:p>
    <w:p w14:paraId="5AC9AD5F" w14:textId="77777777" w:rsidR="00264369" w:rsidRPr="00DE5417" w:rsidRDefault="00264369" w:rsidP="00527EB9">
      <w:pPr>
        <w:pStyle w:val="Normal-reducedleading"/>
      </w:pPr>
      <w:r>
        <w:rPr>
          <w:rStyle w:val="Emphasis"/>
        </w:rPr>
        <w:t xml:space="preserve">About 3 out of 4 </w:t>
      </w:r>
      <w:r w:rsidRPr="00E03520">
        <w:t xml:space="preserve">people </w:t>
      </w:r>
      <w:r>
        <w:t>told us they know about the NDIS Supports lists.</w:t>
      </w:r>
    </w:p>
    <w:p w14:paraId="3A0A9893" w14:textId="0F9C26C9" w:rsidR="00264369" w:rsidRPr="00DE5417" w:rsidRDefault="00264369" w:rsidP="00892185">
      <w:pPr>
        <w:pStyle w:val="Normal-reducedleading"/>
        <w:spacing w:after="0"/>
      </w:pPr>
      <w:r>
        <w:rPr>
          <w:rStyle w:val="Emphasis"/>
        </w:rPr>
        <w:t xml:space="preserve">Just over half </w:t>
      </w:r>
      <w:r>
        <w:t>of</w:t>
      </w:r>
      <w:r w:rsidRPr="0001744A">
        <w:t xml:space="preserve"> pe</w:t>
      </w:r>
      <w:r w:rsidRPr="00E03520">
        <w:t>ople</w:t>
      </w:r>
      <w:r>
        <w:t xml:space="preserve"> with disability have used the NDIS Supports lists to find out</w:t>
      </w:r>
      <w:r w:rsidR="00892185">
        <w:t xml:space="preserve"> </w:t>
      </w:r>
      <w:r>
        <w:t>what the NDIS will pay for.</w:t>
      </w:r>
    </w:p>
    <w:p w14:paraId="2BF7FF0A" w14:textId="1BF6E671" w:rsidR="00EF217D" w:rsidRDefault="003A5FAA" w:rsidP="009A6D81">
      <w:pPr>
        <w:pStyle w:val="Heading3"/>
        <w:keepNext w:val="0"/>
        <w:spacing w:before="360" w:after="120"/>
      </w:pPr>
      <w:r w:rsidRPr="00B602D1">
        <w:t xml:space="preserve">NDIS </w:t>
      </w:r>
      <w:r w:rsidR="00BB0B33">
        <w:t>Supports lists should be easy to use</w:t>
      </w:r>
    </w:p>
    <w:p w14:paraId="0633101B" w14:textId="21659604" w:rsidR="00264369" w:rsidRPr="00DE5417" w:rsidRDefault="00264369" w:rsidP="00892185">
      <w:pPr>
        <w:pStyle w:val="Normal-reducedleading"/>
        <w:spacing w:after="0"/>
      </w:pPr>
      <w:r>
        <w:rPr>
          <w:rStyle w:val="Emphasis"/>
        </w:rPr>
        <w:t>About 3 out of 4</w:t>
      </w:r>
      <w:r>
        <w:t xml:space="preserve"> people who used the NDIS Supports list told us it is hard to</w:t>
      </w:r>
      <w:r w:rsidR="00892185">
        <w:t xml:space="preserve"> </w:t>
      </w:r>
      <w:r>
        <w:t>understand what the NDIS will pay for.</w:t>
      </w:r>
    </w:p>
    <w:p w14:paraId="6FFD8EFB" w14:textId="77777777" w:rsidR="00264369" w:rsidRPr="00DE5417" w:rsidRDefault="00264369" w:rsidP="00264369">
      <w:pPr>
        <w:spacing w:before="120" w:after="120"/>
      </w:pPr>
      <w:r>
        <w:t>People said the NDIS Supports lists need to be:</w:t>
      </w:r>
    </w:p>
    <w:p w14:paraId="6D6335B5" w14:textId="77777777" w:rsidR="00264369" w:rsidRDefault="00264369" w:rsidP="00264369">
      <w:pPr>
        <w:pStyle w:val="ListParagraph"/>
        <w:numPr>
          <w:ilvl w:val="0"/>
          <w:numId w:val="6"/>
        </w:numPr>
        <w:spacing w:before="120" w:after="120"/>
      </w:pPr>
      <w:r>
        <w:t>clearer</w:t>
      </w:r>
    </w:p>
    <w:p w14:paraId="12104AC8" w14:textId="77777777" w:rsidR="00264369" w:rsidRDefault="00264369" w:rsidP="00264369">
      <w:pPr>
        <w:pStyle w:val="ListParagraph"/>
        <w:numPr>
          <w:ilvl w:val="0"/>
          <w:numId w:val="6"/>
        </w:numPr>
        <w:spacing w:before="120" w:after="120"/>
      </w:pPr>
      <w:r>
        <w:t>easier to understand</w:t>
      </w:r>
    </w:p>
    <w:p w14:paraId="16118F09" w14:textId="77777777" w:rsidR="00264369" w:rsidRDefault="00264369" w:rsidP="00B8776B">
      <w:pPr>
        <w:pStyle w:val="ListParagraph"/>
        <w:numPr>
          <w:ilvl w:val="0"/>
          <w:numId w:val="6"/>
        </w:numPr>
        <w:spacing w:before="120"/>
      </w:pPr>
      <w:r>
        <w:t xml:space="preserve">shared in more </w:t>
      </w:r>
      <w:r w:rsidRPr="003906E3">
        <w:rPr>
          <w:rStyle w:val="Strong"/>
        </w:rPr>
        <w:t>accessible</w:t>
      </w:r>
      <w:r>
        <w:t xml:space="preserve"> ways.</w:t>
      </w:r>
    </w:p>
    <w:p w14:paraId="3AA8FE79" w14:textId="77777777" w:rsidR="00264369" w:rsidRDefault="00264369" w:rsidP="00264369">
      <w:pPr>
        <w:spacing w:before="120" w:after="120"/>
      </w:pPr>
      <w:r>
        <w:t>When information is accessible, it is easy to:</w:t>
      </w:r>
    </w:p>
    <w:p w14:paraId="00373643" w14:textId="77777777" w:rsidR="00264369" w:rsidRDefault="00264369" w:rsidP="00264369">
      <w:pPr>
        <w:pStyle w:val="ListParagraph"/>
        <w:numPr>
          <w:ilvl w:val="0"/>
          <w:numId w:val="7"/>
        </w:numPr>
        <w:spacing w:before="120" w:after="120"/>
      </w:pPr>
      <w:r>
        <w:t>find and use</w:t>
      </w:r>
    </w:p>
    <w:p w14:paraId="612954B2" w14:textId="7537A2E0" w:rsidR="00B8776B" w:rsidRDefault="00264369" w:rsidP="00B8776B">
      <w:pPr>
        <w:pStyle w:val="ListParagraph"/>
        <w:numPr>
          <w:ilvl w:val="0"/>
          <w:numId w:val="7"/>
        </w:numPr>
        <w:spacing w:before="120"/>
      </w:pPr>
      <w:r>
        <w:t>understand.</w:t>
      </w:r>
    </w:p>
    <w:p w14:paraId="16667F8B" w14:textId="17F151C6" w:rsidR="00264369" w:rsidRDefault="00B8776B" w:rsidP="00B8776B">
      <w:pPr>
        <w:spacing w:before="0" w:after="0" w:line="240" w:lineRule="auto"/>
      </w:pPr>
      <w:r>
        <w:br w:type="page"/>
      </w:r>
    </w:p>
    <w:p w14:paraId="09A31EE4" w14:textId="77777777" w:rsidR="00264369" w:rsidRDefault="00264369" w:rsidP="00264369">
      <w:pPr>
        <w:spacing w:before="120" w:after="120"/>
      </w:pPr>
      <w:r>
        <w:lastRenderedPageBreak/>
        <w:t>People also said the lists need to:</w:t>
      </w:r>
    </w:p>
    <w:p w14:paraId="51E4B3BE" w14:textId="1D6D7706" w:rsidR="00264369" w:rsidRDefault="00264369" w:rsidP="00264369">
      <w:pPr>
        <w:pStyle w:val="ListParagraph"/>
        <w:numPr>
          <w:ilvl w:val="0"/>
          <w:numId w:val="7"/>
        </w:numPr>
        <w:spacing w:before="120" w:after="120"/>
      </w:pPr>
      <w:r>
        <w:t>be more specific about what supports the</w:t>
      </w:r>
      <w:r w:rsidR="00892185">
        <w:t xml:space="preserve"> </w:t>
      </w:r>
      <w:r>
        <w:t>NDIS will pay for</w:t>
      </w:r>
    </w:p>
    <w:p w14:paraId="4DD07297" w14:textId="77777777" w:rsidR="00264369" w:rsidRDefault="00264369" w:rsidP="00B8776B">
      <w:pPr>
        <w:pStyle w:val="ListParagraph"/>
        <w:numPr>
          <w:ilvl w:val="0"/>
          <w:numId w:val="7"/>
        </w:numPr>
        <w:spacing w:before="120"/>
      </w:pPr>
      <w:r>
        <w:t>include examples.</w:t>
      </w:r>
    </w:p>
    <w:p w14:paraId="50C8DA47" w14:textId="77777777" w:rsidR="00264369" w:rsidRDefault="00264369" w:rsidP="00264369">
      <w:pPr>
        <w:spacing w:before="120" w:after="120"/>
      </w:pPr>
      <w:r>
        <w:t xml:space="preserve">This would help people get different types of support they need. </w:t>
      </w:r>
    </w:p>
    <w:p w14:paraId="3280A59B" w14:textId="09DE2BD3" w:rsidR="0019742F" w:rsidRPr="00DF4DB3" w:rsidRDefault="004457F9" w:rsidP="00DF4DB3">
      <w:pPr>
        <w:pStyle w:val="Heading3"/>
        <w:spacing w:before="600" w:after="120"/>
      </w:pPr>
      <w:r w:rsidRPr="00DF4DB3">
        <w:t xml:space="preserve">NDIS </w:t>
      </w:r>
      <w:r w:rsidR="00E50020" w:rsidRPr="00DF4DB3">
        <w:t>S</w:t>
      </w:r>
      <w:r w:rsidRPr="00DF4DB3">
        <w:t>upports list</w:t>
      </w:r>
      <w:r w:rsidR="00126F60">
        <w:t>s</w:t>
      </w:r>
      <w:r w:rsidRPr="00DF4DB3">
        <w:t xml:space="preserve"> should</w:t>
      </w:r>
      <w:r w:rsidR="00892185">
        <w:t xml:space="preserve"> </w:t>
      </w:r>
      <w:r w:rsidRPr="00DF4DB3">
        <w:t>be</w:t>
      </w:r>
      <w:r w:rsidR="00892185">
        <w:t xml:space="preserve"> </w:t>
      </w:r>
      <w:r w:rsidRPr="00DF4DB3">
        <w:t>clear</w:t>
      </w:r>
      <w:r w:rsidR="00126F60">
        <w:t xml:space="preserve"> about what supports they include</w:t>
      </w:r>
    </w:p>
    <w:p w14:paraId="4F02457E" w14:textId="77777777" w:rsidR="00264369" w:rsidRPr="00DE5417" w:rsidRDefault="00264369" w:rsidP="00264369">
      <w:pPr>
        <w:spacing w:before="120" w:after="120"/>
      </w:pPr>
      <w:r>
        <w:t>People said the NDIS Supports lists are not always being used in the same way.</w:t>
      </w:r>
    </w:p>
    <w:p w14:paraId="5B1560FE" w14:textId="6A7D5A07" w:rsidR="00264369" w:rsidRPr="00DE5417" w:rsidRDefault="00264369" w:rsidP="00892185">
      <w:pPr>
        <w:pStyle w:val="Normal-reducedleading"/>
        <w:spacing w:after="0"/>
      </w:pPr>
      <w:r>
        <w:rPr>
          <w:rStyle w:val="Emphasis"/>
        </w:rPr>
        <w:t xml:space="preserve">About 3 out of 4 </w:t>
      </w:r>
      <w:r>
        <w:t>people told us they heard about times when people had different ideas</w:t>
      </w:r>
      <w:r w:rsidR="00892185">
        <w:t xml:space="preserve"> </w:t>
      </w:r>
      <w:r>
        <w:t xml:space="preserve">about </w:t>
      </w:r>
      <w:r w:rsidRPr="007714A4">
        <w:t>what supports are part of each list</w:t>
      </w:r>
      <w:r>
        <w:t>.</w:t>
      </w:r>
    </w:p>
    <w:p w14:paraId="5E36D187" w14:textId="6F0CB7C3" w:rsidR="00B8776B" w:rsidRDefault="00264369" w:rsidP="00264369">
      <w:pPr>
        <w:spacing w:before="120" w:after="120"/>
      </w:pPr>
      <w:r>
        <w:t xml:space="preserve">Some people said the NDIS Supports lists seem to be used in different ways for different people. </w:t>
      </w:r>
    </w:p>
    <w:p w14:paraId="27F4A28D" w14:textId="5998EB43" w:rsidR="00264369" w:rsidRPr="00DE5417" w:rsidRDefault="00B8776B" w:rsidP="00B8776B">
      <w:pPr>
        <w:spacing w:before="0" w:after="0" w:line="240" w:lineRule="auto"/>
      </w:pPr>
      <w:r>
        <w:br w:type="page"/>
      </w:r>
    </w:p>
    <w:p w14:paraId="685DABAF" w14:textId="3F4F9CE2" w:rsidR="0019742F" w:rsidRPr="0019742F" w:rsidRDefault="007E574F" w:rsidP="009A6D81">
      <w:pPr>
        <w:pStyle w:val="Heading3"/>
        <w:spacing w:before="480"/>
      </w:pPr>
      <w:r>
        <w:lastRenderedPageBreak/>
        <w:t xml:space="preserve">Keep </w:t>
      </w:r>
      <w:r w:rsidR="00EB5EAE">
        <w:t xml:space="preserve">making </w:t>
      </w:r>
      <w:r w:rsidR="005812F5">
        <w:t xml:space="preserve">the </w:t>
      </w:r>
      <w:r w:rsidR="0019742F">
        <w:t>NDIS Supports lists</w:t>
      </w:r>
      <w:r w:rsidR="00EB5EAE">
        <w:t xml:space="preserve"> better</w:t>
      </w:r>
    </w:p>
    <w:p w14:paraId="0181E523" w14:textId="77777777" w:rsidR="00264369" w:rsidRPr="007E574F" w:rsidRDefault="00264369" w:rsidP="00264369">
      <w:pPr>
        <w:spacing w:before="120" w:after="120"/>
      </w:pPr>
      <w:r w:rsidRPr="007E574F">
        <w:t>Most people said the NDIS Supports lists need</w:t>
      </w:r>
      <w:r>
        <w:t> </w:t>
      </w:r>
      <w:r w:rsidRPr="007E574F">
        <w:t>to be:</w:t>
      </w:r>
    </w:p>
    <w:p w14:paraId="6F4032FF" w14:textId="77777777" w:rsidR="00264369" w:rsidRPr="00DE5417" w:rsidRDefault="00264369" w:rsidP="00264369">
      <w:pPr>
        <w:pStyle w:val="ListParagraph"/>
        <w:numPr>
          <w:ilvl w:val="0"/>
          <w:numId w:val="9"/>
        </w:numPr>
        <w:spacing w:before="120" w:after="120"/>
      </w:pPr>
      <w:r>
        <w:t>updated often</w:t>
      </w:r>
    </w:p>
    <w:p w14:paraId="0CF16531" w14:textId="65F39FA6" w:rsidR="00264369" w:rsidRPr="00DE5417" w:rsidRDefault="00264369" w:rsidP="00B8776B">
      <w:pPr>
        <w:pStyle w:val="ListParagraph"/>
        <w:numPr>
          <w:ilvl w:val="0"/>
          <w:numId w:val="9"/>
        </w:numPr>
        <w:spacing w:before="120"/>
      </w:pPr>
      <w:r>
        <w:t xml:space="preserve">more </w:t>
      </w:r>
      <w:r w:rsidRPr="00EF217D">
        <w:rPr>
          <w:rStyle w:val="Strong"/>
        </w:rPr>
        <w:t>flexible</w:t>
      </w:r>
      <w:r>
        <w:t>.</w:t>
      </w:r>
    </w:p>
    <w:p w14:paraId="23C3ADE4" w14:textId="77777777" w:rsidR="00264369" w:rsidRDefault="00264369" w:rsidP="00264369">
      <w:pPr>
        <w:spacing w:before="120" w:after="120"/>
      </w:pPr>
      <w:r>
        <w:t>When something is flexible, it means you can:</w:t>
      </w:r>
    </w:p>
    <w:p w14:paraId="24F2DA4C" w14:textId="77777777" w:rsidR="00264369" w:rsidRDefault="00264369" w:rsidP="00264369">
      <w:pPr>
        <w:pStyle w:val="ListParagraph"/>
        <w:numPr>
          <w:ilvl w:val="0"/>
          <w:numId w:val="8"/>
        </w:numPr>
        <w:spacing w:before="120" w:after="120"/>
      </w:pPr>
      <w:r>
        <w:t>change it easily</w:t>
      </w:r>
    </w:p>
    <w:p w14:paraId="13AD609E" w14:textId="77777777" w:rsidR="00264369" w:rsidRDefault="00264369" w:rsidP="00B8776B">
      <w:pPr>
        <w:pStyle w:val="ListParagraph"/>
        <w:numPr>
          <w:ilvl w:val="0"/>
          <w:numId w:val="8"/>
        </w:numPr>
        <w:spacing w:before="120"/>
      </w:pPr>
      <w:r>
        <w:t>use it in different ways.</w:t>
      </w:r>
    </w:p>
    <w:p w14:paraId="7D603A0D" w14:textId="1D63AB37" w:rsidR="00264369" w:rsidRPr="00DE5417" w:rsidRDefault="00264369" w:rsidP="00264369">
      <w:pPr>
        <w:spacing w:before="120" w:after="120"/>
      </w:pPr>
      <w:r>
        <w:t>People said this would make sure people with disability get the supports they need now and in</w:t>
      </w:r>
      <w:r w:rsidR="00892185">
        <w:t xml:space="preserve"> </w:t>
      </w:r>
      <w:r>
        <w:t xml:space="preserve">the future. </w:t>
      </w:r>
    </w:p>
    <w:p w14:paraId="6FA00ED0" w14:textId="77777777" w:rsidR="00264369" w:rsidRPr="00DE5417" w:rsidRDefault="00264369" w:rsidP="00AA1017">
      <w:pPr>
        <w:pStyle w:val="Normal-reducedleading"/>
      </w:pPr>
      <w:r>
        <w:rPr>
          <w:rStyle w:val="Emphasis"/>
        </w:rPr>
        <w:t>Just over half</w:t>
      </w:r>
      <w:r>
        <w:t xml:space="preserve"> the people said there should be more products on the NDIS Supports lists.</w:t>
      </w:r>
    </w:p>
    <w:p w14:paraId="483FDD78" w14:textId="6C25295F" w:rsidR="00264369" w:rsidRDefault="00264369" w:rsidP="00B8776B">
      <w:pPr>
        <w:pStyle w:val="Normal-reducedleading"/>
        <w:spacing w:after="0"/>
      </w:pPr>
      <w:r>
        <w:rPr>
          <w:rStyle w:val="Emphasis"/>
        </w:rPr>
        <w:t>Just less than half</w:t>
      </w:r>
      <w:r>
        <w:t xml:space="preserve"> the people said there should be more services on the</w:t>
      </w:r>
      <w:r w:rsidR="00B8776B">
        <w:t xml:space="preserve"> </w:t>
      </w:r>
      <w:r>
        <w:t>NDIS Supports lists.</w:t>
      </w:r>
    </w:p>
    <w:p w14:paraId="56E7F638" w14:textId="71C28182" w:rsidR="0019742F" w:rsidRPr="0019742F" w:rsidRDefault="00EB5EAE" w:rsidP="003A5FAA">
      <w:pPr>
        <w:pStyle w:val="Heading3"/>
        <w:keepNext w:val="0"/>
      </w:pPr>
      <w:r>
        <w:t>R</w:t>
      </w:r>
      <w:r w:rsidR="0019742F">
        <w:t xml:space="preserve">eplacement supports </w:t>
      </w:r>
      <w:r w:rsidR="00E50020">
        <w:t>should be simple</w:t>
      </w:r>
    </w:p>
    <w:p w14:paraId="0AEC1EF7" w14:textId="77777777" w:rsidR="00264369" w:rsidRPr="008F32C9" w:rsidRDefault="00264369" w:rsidP="00264369">
      <w:pPr>
        <w:spacing w:before="120" w:after="120"/>
      </w:pPr>
      <w:r w:rsidRPr="008F32C9">
        <w:t>People said that using a replacement support should not take away money from</w:t>
      </w:r>
      <w:r>
        <w:t xml:space="preserve"> </w:t>
      </w:r>
      <w:r w:rsidRPr="008F32C9">
        <w:t>another support.</w:t>
      </w:r>
    </w:p>
    <w:p w14:paraId="1F6C9FFB" w14:textId="77777777" w:rsidR="00264369" w:rsidRPr="00E03520" w:rsidRDefault="00264369" w:rsidP="00264369">
      <w:pPr>
        <w:spacing w:before="120" w:after="120"/>
        <w:rPr>
          <w:spacing w:val="-4"/>
        </w:rPr>
      </w:pPr>
      <w:r w:rsidRPr="00E03520">
        <w:rPr>
          <w:spacing w:val="-4"/>
        </w:rPr>
        <w:t>For example, using money they need for a support worker to pay for a product they also need.</w:t>
      </w:r>
    </w:p>
    <w:p w14:paraId="25422725" w14:textId="77777777" w:rsidR="00264369" w:rsidRPr="00DE5417" w:rsidRDefault="00264369" w:rsidP="00264369">
      <w:pPr>
        <w:spacing w:before="120" w:after="120"/>
      </w:pPr>
      <w:r>
        <w:t xml:space="preserve">We heard that people with disability should get supports that: </w:t>
      </w:r>
    </w:p>
    <w:p w14:paraId="75E46A70" w14:textId="77777777" w:rsidR="00264369" w:rsidRDefault="00264369" w:rsidP="00264369">
      <w:pPr>
        <w:pStyle w:val="ListParagraph"/>
        <w:numPr>
          <w:ilvl w:val="0"/>
          <w:numId w:val="10"/>
        </w:numPr>
        <w:spacing w:before="120" w:after="120"/>
      </w:pPr>
      <w:r>
        <w:t>professionals and experts say they need</w:t>
      </w:r>
    </w:p>
    <w:p w14:paraId="56D44D23" w14:textId="77777777" w:rsidR="00264369" w:rsidRPr="00DE5417" w:rsidRDefault="00264369" w:rsidP="00B8776B">
      <w:pPr>
        <w:pStyle w:val="ListParagraph"/>
        <w:numPr>
          <w:ilvl w:val="0"/>
          <w:numId w:val="10"/>
        </w:numPr>
        <w:spacing w:before="120"/>
      </w:pPr>
      <w:r>
        <w:t>they need to live a full life on their own.</w:t>
      </w:r>
    </w:p>
    <w:p w14:paraId="5FF3BB69" w14:textId="2C87789C" w:rsidR="00DB0295" w:rsidRPr="009E592B" w:rsidRDefault="00314A3F" w:rsidP="005352EA">
      <w:pPr>
        <w:pStyle w:val="Heading3"/>
      </w:pPr>
      <w:r>
        <w:lastRenderedPageBreak/>
        <w:t>C</w:t>
      </w:r>
      <w:r w:rsidR="0012373A">
        <w:t>hoice and control</w:t>
      </w:r>
      <w:r>
        <w:t xml:space="preserve"> for people with disability</w:t>
      </w:r>
    </w:p>
    <w:p w14:paraId="0CEF1002" w14:textId="77777777" w:rsidR="00264369" w:rsidRPr="00DE5417" w:rsidRDefault="00264369" w:rsidP="00264369">
      <w:pPr>
        <w:spacing w:before="120" w:after="120"/>
      </w:pPr>
      <w:r>
        <w:t xml:space="preserve">People said the NDIS Supports lists do not give people with disability choice and control. </w:t>
      </w:r>
    </w:p>
    <w:p w14:paraId="4A45DB84" w14:textId="77777777" w:rsidR="00264369" w:rsidRPr="00DE5417" w:rsidRDefault="00264369" w:rsidP="00264369">
      <w:pPr>
        <w:spacing w:before="120" w:after="120"/>
      </w:pPr>
      <w:r>
        <w:t>Some people said the NDIS Supports lists should not be so strict.</w:t>
      </w:r>
    </w:p>
    <w:p w14:paraId="75033908" w14:textId="77777777" w:rsidR="00264369" w:rsidRPr="00DE5417" w:rsidRDefault="00264369" w:rsidP="00264369">
      <w:pPr>
        <w:spacing w:before="120" w:after="120"/>
      </w:pPr>
      <w:r>
        <w:t xml:space="preserve">Some people said the NDIS Supports lists should use NDIS </w:t>
      </w:r>
      <w:r w:rsidRPr="00A84791">
        <w:rPr>
          <w:rStyle w:val="Strong"/>
        </w:rPr>
        <w:t>principles</w:t>
      </w:r>
      <w:r>
        <w:t xml:space="preserve"> to decide what to spend money on. </w:t>
      </w:r>
    </w:p>
    <w:p w14:paraId="17AFDF32" w14:textId="77777777" w:rsidR="00264369" w:rsidRDefault="00264369" w:rsidP="00264369">
      <w:pPr>
        <w:spacing w:before="120" w:after="120"/>
      </w:pPr>
      <w:r>
        <w:t>Principles are ideas the NDIS:</w:t>
      </w:r>
    </w:p>
    <w:p w14:paraId="51123B3C" w14:textId="77777777" w:rsidR="00264369" w:rsidRDefault="00264369" w:rsidP="00264369">
      <w:pPr>
        <w:pStyle w:val="ListParagraph"/>
        <w:numPr>
          <w:ilvl w:val="0"/>
          <w:numId w:val="10"/>
        </w:numPr>
        <w:spacing w:before="120" w:after="120"/>
      </w:pPr>
      <w:r>
        <w:t>believes in</w:t>
      </w:r>
    </w:p>
    <w:p w14:paraId="43773DDF" w14:textId="77777777" w:rsidR="00264369" w:rsidRDefault="00264369" w:rsidP="00B8776B">
      <w:pPr>
        <w:pStyle w:val="ListParagraph"/>
        <w:numPr>
          <w:ilvl w:val="0"/>
          <w:numId w:val="10"/>
        </w:numPr>
        <w:spacing w:before="120"/>
      </w:pPr>
      <w:r>
        <w:t xml:space="preserve">thinks are important. </w:t>
      </w:r>
    </w:p>
    <w:p w14:paraId="508D5C04" w14:textId="77777777" w:rsidR="00264369" w:rsidRDefault="00264369" w:rsidP="00264369">
      <w:pPr>
        <w:spacing w:before="120" w:after="120"/>
      </w:pPr>
      <w:r>
        <w:t xml:space="preserve">For example, making sure people with disability have choice and control. </w:t>
      </w:r>
    </w:p>
    <w:p w14:paraId="1AF2B1DB" w14:textId="70DDB0B5" w:rsidR="0012373A" w:rsidRPr="009E592B" w:rsidRDefault="0012373A" w:rsidP="00B602D1">
      <w:pPr>
        <w:pStyle w:val="Heading3"/>
      </w:pPr>
      <w:bookmarkStart w:id="15" w:name="_Toc513644164"/>
      <w:bookmarkStart w:id="16" w:name="_Ref113483612"/>
      <w:r>
        <w:t xml:space="preserve">More support to understand </w:t>
      </w:r>
      <w:r w:rsidR="00831852">
        <w:t>NDIS Supports</w:t>
      </w:r>
      <w:r>
        <w:t xml:space="preserve"> lists</w:t>
      </w:r>
    </w:p>
    <w:p w14:paraId="424D5B22" w14:textId="77777777" w:rsidR="00264369" w:rsidRPr="00DE5417" w:rsidRDefault="00264369" w:rsidP="00264369">
      <w:pPr>
        <w:spacing w:before="120" w:after="120"/>
      </w:pPr>
      <w:r>
        <w:t>People said there needs to be more support to understand the NDIS Supports lists.</w:t>
      </w:r>
    </w:p>
    <w:p w14:paraId="2CADF2CE" w14:textId="77777777" w:rsidR="00264369" w:rsidRPr="00DE5417" w:rsidRDefault="00264369" w:rsidP="00264369">
      <w:pPr>
        <w:spacing w:before="120" w:after="120"/>
      </w:pPr>
      <w:r>
        <w:t>This includes explaining</w:t>
      </w:r>
      <w:r w:rsidRPr="0019751A">
        <w:rPr>
          <w:spacing w:val="-4"/>
        </w:rPr>
        <w:t xml:space="preserve"> the different</w:t>
      </w:r>
      <w:r>
        <w:t>:</w:t>
      </w:r>
    </w:p>
    <w:p w14:paraId="28489F4E" w14:textId="77777777" w:rsidR="00264369" w:rsidRPr="0019751A" w:rsidRDefault="00264369" w:rsidP="00264369">
      <w:pPr>
        <w:pStyle w:val="ListParagraph"/>
        <w:numPr>
          <w:ilvl w:val="0"/>
          <w:numId w:val="12"/>
        </w:numPr>
        <w:spacing w:before="120" w:after="120"/>
        <w:rPr>
          <w:spacing w:val="-4"/>
        </w:rPr>
      </w:pPr>
      <w:r>
        <w:rPr>
          <w:spacing w:val="-4"/>
        </w:rPr>
        <w:t>types of NDIS supports</w:t>
      </w:r>
    </w:p>
    <w:p w14:paraId="05143E58" w14:textId="77777777" w:rsidR="00264369" w:rsidRDefault="00264369" w:rsidP="00B8776B">
      <w:pPr>
        <w:pStyle w:val="ListParagraph"/>
        <w:numPr>
          <w:ilvl w:val="0"/>
          <w:numId w:val="12"/>
        </w:numPr>
        <w:spacing w:before="120"/>
      </w:pPr>
      <w:r>
        <w:t>i</w:t>
      </w:r>
      <w:r w:rsidRPr="007B2A11">
        <w:t>tem</w:t>
      </w:r>
      <w:r>
        <w:t>s for each type of NDIS support.</w:t>
      </w:r>
    </w:p>
    <w:p w14:paraId="74A862A0" w14:textId="77777777" w:rsidR="00264369" w:rsidRPr="00DE5417" w:rsidRDefault="00264369" w:rsidP="00264369">
      <w:pPr>
        <w:spacing w:before="120" w:after="120"/>
      </w:pPr>
      <w:r>
        <w:t>People also said it would be helpful to have examples in the NDIS Supports lists.</w:t>
      </w:r>
    </w:p>
    <w:p w14:paraId="7ADC77DA" w14:textId="77777777" w:rsidR="00264369" w:rsidRPr="006A70FD" w:rsidRDefault="00264369" w:rsidP="00264369">
      <w:pPr>
        <w:spacing w:before="120" w:after="120"/>
        <w:rPr>
          <w:spacing w:val="-2"/>
        </w:rPr>
      </w:pPr>
      <w:r w:rsidRPr="006A70FD">
        <w:rPr>
          <w:spacing w:val="-2"/>
        </w:rPr>
        <w:t>People want more accessible information to help them understand what the NDIS will pay for.</w:t>
      </w:r>
    </w:p>
    <w:p w14:paraId="76EEDD67" w14:textId="77777777" w:rsidR="00264369" w:rsidRDefault="00264369" w:rsidP="00264369">
      <w:pPr>
        <w:spacing w:before="120" w:after="120"/>
      </w:pPr>
      <w:r>
        <w:t>For example, information in Easy Read and different languages.</w:t>
      </w:r>
    </w:p>
    <w:p w14:paraId="44B0B852" w14:textId="0A339F40" w:rsidR="00264369" w:rsidRPr="00DE5417" w:rsidRDefault="00264369" w:rsidP="00264369">
      <w:pPr>
        <w:spacing w:before="120" w:after="120"/>
      </w:pPr>
      <w:r>
        <w:t xml:space="preserve">People said accessible information will help them choose what supports to get. </w:t>
      </w:r>
    </w:p>
    <w:p w14:paraId="0E568897" w14:textId="7F7C5140" w:rsidR="0012373A" w:rsidRPr="009E592B" w:rsidRDefault="0012373A" w:rsidP="00B602D1">
      <w:pPr>
        <w:pStyle w:val="Heading3"/>
      </w:pPr>
      <w:r>
        <w:lastRenderedPageBreak/>
        <w:t>Improve how services work together</w:t>
      </w:r>
    </w:p>
    <w:p w14:paraId="7A01A6B9" w14:textId="77777777" w:rsidR="00264369" w:rsidRPr="00DE5417" w:rsidRDefault="00264369" w:rsidP="00264369">
      <w:pPr>
        <w:spacing w:before="120" w:after="120"/>
      </w:pPr>
      <w:r>
        <w:t>People said the NDIS Supports lists do not work well with other areas of support that people with disability use.</w:t>
      </w:r>
    </w:p>
    <w:p w14:paraId="2C65F20E" w14:textId="77777777" w:rsidR="00264369" w:rsidRPr="00DE5417" w:rsidRDefault="00264369" w:rsidP="00264369">
      <w:pPr>
        <w:spacing w:before="120" w:after="120"/>
      </w:pPr>
      <w:r>
        <w:t>For example:</w:t>
      </w:r>
    </w:p>
    <w:p w14:paraId="5E03DDD3" w14:textId="77777777" w:rsidR="00264369" w:rsidRPr="00DE5417" w:rsidRDefault="00264369" w:rsidP="00264369">
      <w:pPr>
        <w:pStyle w:val="ListParagraph"/>
        <w:numPr>
          <w:ilvl w:val="0"/>
          <w:numId w:val="13"/>
        </w:numPr>
        <w:spacing w:before="120" w:after="120"/>
      </w:pPr>
      <w:r>
        <w:t xml:space="preserve">health </w:t>
      </w:r>
    </w:p>
    <w:p w14:paraId="5561C037" w14:textId="77777777" w:rsidR="00264369" w:rsidRPr="00DE5417" w:rsidRDefault="00264369" w:rsidP="00264369">
      <w:pPr>
        <w:pStyle w:val="ListParagraph"/>
        <w:numPr>
          <w:ilvl w:val="0"/>
          <w:numId w:val="13"/>
        </w:numPr>
        <w:spacing w:before="120" w:after="120"/>
      </w:pPr>
      <w:r>
        <w:t>education</w:t>
      </w:r>
    </w:p>
    <w:p w14:paraId="2217F2A5" w14:textId="77777777" w:rsidR="00264369" w:rsidRPr="00DE5417" w:rsidRDefault="00264369" w:rsidP="00B8776B">
      <w:pPr>
        <w:pStyle w:val="ListParagraph"/>
        <w:numPr>
          <w:ilvl w:val="0"/>
          <w:numId w:val="13"/>
        </w:numPr>
        <w:spacing w:before="120"/>
      </w:pPr>
      <w:r>
        <w:t xml:space="preserve">housing. </w:t>
      </w:r>
    </w:p>
    <w:p w14:paraId="2D934A1D" w14:textId="10CEA0C8" w:rsidR="0012373A" w:rsidRPr="009E592B" w:rsidRDefault="0012373A" w:rsidP="00B602D1">
      <w:pPr>
        <w:pStyle w:val="Heading3"/>
      </w:pPr>
      <w:r>
        <w:t>Work with people with disability</w:t>
      </w:r>
    </w:p>
    <w:p w14:paraId="4BD2E81A" w14:textId="77777777" w:rsidR="00264369" w:rsidRPr="00DE5417" w:rsidRDefault="00264369" w:rsidP="00264369">
      <w:pPr>
        <w:spacing w:before="120" w:after="120"/>
      </w:pPr>
      <w:r>
        <w:t xml:space="preserve">We heard that people with disability need to have a say on how the NDIS Supports lists change. </w:t>
      </w:r>
    </w:p>
    <w:p w14:paraId="751F1179" w14:textId="77777777" w:rsidR="00264369" w:rsidRPr="00DE5417" w:rsidRDefault="00264369" w:rsidP="00264369">
      <w:pPr>
        <w:spacing w:before="120" w:after="120"/>
      </w:pPr>
      <w:r>
        <w:t xml:space="preserve">Working with people with disability on these changes will make sure the NDIS Supports lists work well. </w:t>
      </w:r>
    </w:p>
    <w:p w14:paraId="760A89E8" w14:textId="77777777" w:rsidR="00AA35BD" w:rsidRDefault="00AA35BD" w:rsidP="00264369">
      <w:pPr>
        <w:spacing w:before="120" w:after="120"/>
        <w:rPr>
          <w:rFonts w:cs="Times New Roman"/>
          <w:b/>
          <w:bCs/>
          <w:color w:val="383838" w:themeColor="text2"/>
          <w:sz w:val="44"/>
          <w:szCs w:val="26"/>
          <w:lang w:val="x-none" w:eastAsia="x-none"/>
        </w:rPr>
      </w:pPr>
      <w:r>
        <w:br w:type="page"/>
      </w:r>
    </w:p>
    <w:p w14:paraId="23BDDBB6" w14:textId="684339BA" w:rsidR="003C25FD" w:rsidRDefault="003C25FD" w:rsidP="00B602D1">
      <w:pPr>
        <w:pStyle w:val="Heading2"/>
      </w:pPr>
      <w:bookmarkStart w:id="17" w:name="_Ref212543738"/>
      <w:bookmarkStart w:id="18" w:name="_Toc225520838"/>
      <w:r>
        <w:lastRenderedPageBreak/>
        <w:t>Word list</w:t>
      </w:r>
      <w:bookmarkEnd w:id="15"/>
      <w:bookmarkEnd w:id="16"/>
      <w:bookmarkEnd w:id="17"/>
      <w:bookmarkEnd w:id="18"/>
    </w:p>
    <w:p w14:paraId="45A2896B" w14:textId="20C68382" w:rsidR="00847C34" w:rsidRDefault="00847C34" w:rsidP="00264369">
      <w:pPr>
        <w:spacing w:before="120" w:after="120"/>
      </w:pPr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 </w:t>
      </w:r>
      <w:r w:rsidR="0035459C">
        <w:fldChar w:fldCharType="begin"/>
      </w:r>
      <w:r w:rsidR="0035459C">
        <w:instrText xml:space="preserve"> REF document_format \h </w:instrText>
      </w:r>
      <w:r w:rsidR="0035459C">
        <w:fldChar w:fldCharType="separate"/>
      </w:r>
      <w:sdt>
        <w:sdtPr>
          <w:id w:val="-442149090"/>
          <w:placeholder>
            <w:docPart w:val="DFDA2B885BE14E2B9ECB8DD9E5DDE86D"/>
          </w:placeholder>
        </w:sdtPr>
        <w:sdtContent>
          <w:sdt>
            <w:sdtPr>
              <w:id w:val="-1785331198"/>
              <w:placeholder>
                <w:docPart w:val="69FFFAE062A64368A2103A9D7650F653"/>
              </w:placeholder>
            </w:sdtPr>
            <w:sdtContent>
              <w:r w:rsidR="00310C5C">
                <w:t>report</w:t>
              </w:r>
            </w:sdtContent>
          </w:sdt>
        </w:sdtContent>
      </w:sdt>
      <w:r w:rsidR="0035459C">
        <w:fldChar w:fldCharType="end"/>
      </w:r>
      <w:r w:rsidR="0035459C">
        <w:t xml:space="preserve"> </w:t>
      </w:r>
      <w:r w:rsidRPr="003D200A">
        <w:t>mean.</w:t>
      </w:r>
    </w:p>
    <w:p w14:paraId="2731273D" w14:textId="77777777" w:rsidR="00264369" w:rsidRPr="006D4888" w:rsidRDefault="00264369" w:rsidP="00D07F12">
      <w:pPr>
        <w:pStyle w:val="Wordlistterm"/>
      </w:pPr>
      <w:r w:rsidRPr="006D4888">
        <w:t>Accessible</w:t>
      </w:r>
    </w:p>
    <w:p w14:paraId="23BB1C1D" w14:textId="77777777" w:rsidR="00264369" w:rsidRPr="006D4888" w:rsidRDefault="00264369" w:rsidP="00264369">
      <w:pPr>
        <w:spacing w:before="120" w:after="120"/>
      </w:pPr>
      <w:r w:rsidRPr="006D4888">
        <w:t>When information is accessible, it is easy to:</w:t>
      </w:r>
    </w:p>
    <w:p w14:paraId="5C324CEA" w14:textId="77777777" w:rsidR="00264369" w:rsidRPr="006D4888" w:rsidRDefault="00264369" w:rsidP="00264369">
      <w:pPr>
        <w:pStyle w:val="ListParagraph"/>
        <w:numPr>
          <w:ilvl w:val="0"/>
          <w:numId w:val="7"/>
        </w:numPr>
        <w:spacing w:before="120" w:after="120"/>
      </w:pPr>
      <w:r w:rsidRPr="006D4888">
        <w:t>find and use</w:t>
      </w:r>
    </w:p>
    <w:p w14:paraId="10BD98AF" w14:textId="77777777" w:rsidR="00264369" w:rsidRPr="006D4888" w:rsidRDefault="00264369" w:rsidP="00B8776B">
      <w:pPr>
        <w:pStyle w:val="ListParagraph"/>
        <w:numPr>
          <w:ilvl w:val="0"/>
          <w:numId w:val="7"/>
        </w:numPr>
        <w:spacing w:before="120"/>
      </w:pPr>
      <w:r w:rsidRPr="006D4888">
        <w:t>understand.</w:t>
      </w:r>
    </w:p>
    <w:p w14:paraId="549725B9" w14:textId="77777777" w:rsidR="00264369" w:rsidRPr="006D4888" w:rsidRDefault="00264369" w:rsidP="00D07F12">
      <w:pPr>
        <w:pStyle w:val="Wordlistterm"/>
      </w:pPr>
      <w:r w:rsidRPr="006D4888">
        <w:t>Flexible</w:t>
      </w:r>
    </w:p>
    <w:p w14:paraId="458F143B" w14:textId="77777777" w:rsidR="00264369" w:rsidRPr="006D4888" w:rsidRDefault="00264369" w:rsidP="00264369">
      <w:pPr>
        <w:spacing w:before="120" w:after="120"/>
      </w:pPr>
      <w:r w:rsidRPr="006D4888">
        <w:t>When something is flexible, it means you can:</w:t>
      </w:r>
    </w:p>
    <w:p w14:paraId="1D07F619" w14:textId="77777777" w:rsidR="00264369" w:rsidRPr="006D4888" w:rsidRDefault="00264369" w:rsidP="00264369">
      <w:pPr>
        <w:pStyle w:val="ListParagraph"/>
        <w:numPr>
          <w:ilvl w:val="0"/>
          <w:numId w:val="8"/>
        </w:numPr>
        <w:spacing w:before="120" w:after="120"/>
      </w:pPr>
      <w:r w:rsidRPr="006D4888">
        <w:t>change it easily</w:t>
      </w:r>
    </w:p>
    <w:p w14:paraId="5578EEAE" w14:textId="77777777" w:rsidR="00264369" w:rsidRPr="006D4888" w:rsidRDefault="00264369" w:rsidP="00B8776B">
      <w:pPr>
        <w:pStyle w:val="ListParagraph"/>
        <w:numPr>
          <w:ilvl w:val="0"/>
          <w:numId w:val="8"/>
        </w:numPr>
        <w:spacing w:before="120"/>
      </w:pPr>
      <w:r w:rsidRPr="006D4888">
        <w:t>use it in different ways.</w:t>
      </w:r>
    </w:p>
    <w:p w14:paraId="1B695BA2" w14:textId="77777777" w:rsidR="00264369" w:rsidRPr="006D4888" w:rsidRDefault="00264369" w:rsidP="00D07F12">
      <w:pPr>
        <w:pStyle w:val="Wordlistterm"/>
      </w:pPr>
      <w:r w:rsidRPr="006D4888">
        <w:t>Lawyer</w:t>
      </w:r>
    </w:p>
    <w:p w14:paraId="33ED2833" w14:textId="77777777" w:rsidR="00264369" w:rsidRPr="006D4888" w:rsidRDefault="00264369" w:rsidP="00264369">
      <w:pPr>
        <w:spacing w:before="120" w:after="120"/>
      </w:pPr>
      <w:r w:rsidRPr="006D4888">
        <w:t>A lawyer is someone who:</w:t>
      </w:r>
    </w:p>
    <w:p w14:paraId="2C2BF7E8" w14:textId="77777777" w:rsidR="00264369" w:rsidRPr="006D4888" w:rsidRDefault="00264369" w:rsidP="00264369">
      <w:pPr>
        <w:pStyle w:val="ListParagraph"/>
        <w:numPr>
          <w:ilvl w:val="0"/>
          <w:numId w:val="5"/>
        </w:numPr>
        <w:spacing w:before="120" w:after="120"/>
      </w:pPr>
      <w:r w:rsidRPr="006D4888">
        <w:t>understands the law</w:t>
      </w:r>
    </w:p>
    <w:p w14:paraId="2DD24EC8" w14:textId="77777777" w:rsidR="00264369" w:rsidRPr="006D4888" w:rsidRDefault="00264369" w:rsidP="00264369">
      <w:pPr>
        <w:pStyle w:val="ListParagraph"/>
        <w:numPr>
          <w:ilvl w:val="0"/>
          <w:numId w:val="5"/>
        </w:numPr>
        <w:spacing w:before="120" w:after="120"/>
      </w:pPr>
      <w:r w:rsidRPr="006D4888">
        <w:t>helps other people understand the law</w:t>
      </w:r>
    </w:p>
    <w:p w14:paraId="78251DC7" w14:textId="77777777" w:rsidR="00264369" w:rsidRPr="006D4888" w:rsidRDefault="00264369" w:rsidP="00B8776B">
      <w:pPr>
        <w:pStyle w:val="ListParagraph"/>
        <w:numPr>
          <w:ilvl w:val="0"/>
          <w:numId w:val="5"/>
        </w:numPr>
        <w:spacing w:before="120"/>
      </w:pPr>
      <w:r w:rsidRPr="006D4888">
        <w:t>can speak for someone in court.</w:t>
      </w:r>
    </w:p>
    <w:p w14:paraId="42F4544D" w14:textId="77777777" w:rsidR="00264369" w:rsidRDefault="00264369" w:rsidP="00B602D1">
      <w:pPr>
        <w:pStyle w:val="Wordlistterm"/>
      </w:pPr>
      <w:r>
        <w:t>Principles</w:t>
      </w:r>
    </w:p>
    <w:p w14:paraId="3252F54D" w14:textId="77777777" w:rsidR="00264369" w:rsidRDefault="00264369" w:rsidP="00264369">
      <w:pPr>
        <w:spacing w:before="120" w:after="120"/>
      </w:pPr>
      <w:r>
        <w:t>Principles are ideas the NDIS:</w:t>
      </w:r>
    </w:p>
    <w:p w14:paraId="339950F5" w14:textId="77777777" w:rsidR="00264369" w:rsidRDefault="00264369" w:rsidP="00264369">
      <w:pPr>
        <w:pStyle w:val="ListParagraph"/>
        <w:numPr>
          <w:ilvl w:val="0"/>
          <w:numId w:val="10"/>
        </w:numPr>
        <w:spacing w:before="120" w:after="120"/>
      </w:pPr>
      <w:r>
        <w:t>believes in</w:t>
      </w:r>
    </w:p>
    <w:p w14:paraId="1BC39382" w14:textId="77777777" w:rsidR="00264369" w:rsidRPr="00A84791" w:rsidRDefault="00264369" w:rsidP="00B8776B">
      <w:pPr>
        <w:pStyle w:val="ListParagraph"/>
        <w:numPr>
          <w:ilvl w:val="0"/>
          <w:numId w:val="10"/>
        </w:numPr>
        <w:spacing w:before="120"/>
      </w:pPr>
      <w:r>
        <w:t>thinks are important.</w:t>
      </w:r>
    </w:p>
    <w:p w14:paraId="38FEA729" w14:textId="77777777" w:rsidR="00264369" w:rsidRPr="006D4888" w:rsidRDefault="00264369" w:rsidP="00B602D1">
      <w:pPr>
        <w:pStyle w:val="Wordlistterm"/>
      </w:pPr>
      <w:r w:rsidRPr="006D4888">
        <w:lastRenderedPageBreak/>
        <w:t>Replacement supports</w:t>
      </w:r>
    </w:p>
    <w:p w14:paraId="1C5FADEF" w14:textId="13A23CCB" w:rsidR="00264369" w:rsidRPr="006D4888" w:rsidRDefault="00264369" w:rsidP="00264369">
      <w:pPr>
        <w:spacing w:before="120" w:after="120"/>
      </w:pPr>
      <w:r w:rsidRPr="006D4888">
        <w:t>Replacement supports are supports that the</w:t>
      </w:r>
      <w:r>
        <w:t> </w:t>
      </w:r>
      <w:r w:rsidRPr="006D4888">
        <w:t>NDIS does</w:t>
      </w:r>
      <w:r w:rsidR="00D87388">
        <w:t xml:space="preserve"> </w:t>
      </w:r>
      <w:r w:rsidRPr="006D4888">
        <w:t>not usually</w:t>
      </w:r>
      <w:r w:rsidR="00D87388">
        <w:t> </w:t>
      </w:r>
      <w:r w:rsidRPr="006D4888">
        <w:t>pay</w:t>
      </w:r>
      <w:r w:rsidR="00D87388">
        <w:t> </w:t>
      </w:r>
      <w:r w:rsidRPr="006D4888">
        <w:t xml:space="preserve">for. </w:t>
      </w:r>
    </w:p>
    <w:p w14:paraId="0C70F623" w14:textId="77777777" w:rsidR="00DB0295" w:rsidRDefault="00DB0295" w:rsidP="00264369">
      <w:pPr>
        <w:spacing w:before="120" w:after="120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649F5B34" w14:textId="77777777" w:rsidR="00FD6321" w:rsidRPr="00FD6321" w:rsidRDefault="00FD6321" w:rsidP="00B602D1">
      <w:pPr>
        <w:pStyle w:val="Heading2"/>
      </w:pPr>
      <w:bookmarkStart w:id="19" w:name="_Toc513644165"/>
      <w:bookmarkStart w:id="20" w:name="_Toc225520839"/>
      <w:r>
        <w:lastRenderedPageBreak/>
        <w:t>Contact us</w:t>
      </w:r>
      <w:bookmarkEnd w:id="19"/>
      <w:bookmarkEnd w:id="20"/>
    </w:p>
    <w:p w14:paraId="25069058" w14:textId="77777777" w:rsidR="00264369" w:rsidRDefault="00264369" w:rsidP="00264369">
      <w:pPr>
        <w:spacing w:before="120" w:after="120"/>
      </w:pPr>
      <w:r>
        <w:t>You can send us an email.</w:t>
      </w:r>
    </w:p>
    <w:p w14:paraId="07DC4FB2" w14:textId="37E3F04A" w:rsidR="00264369" w:rsidRPr="00DE5417" w:rsidRDefault="00264369" w:rsidP="00264369">
      <w:pPr>
        <w:spacing w:before="120" w:after="120"/>
      </w:pPr>
      <w:hyperlink r:id="rId12" w:history="1">
        <w:r w:rsidRPr="000C6B48">
          <w:rPr>
            <w:rStyle w:val="Hyperlink"/>
          </w:rPr>
          <w:t>NDISConsultations@health.gov.au</w:t>
        </w:r>
      </w:hyperlink>
    </w:p>
    <w:p w14:paraId="29EA1D55" w14:textId="77777777" w:rsidR="00264369" w:rsidRDefault="00264369" w:rsidP="00264369">
      <w:pPr>
        <w:spacing w:before="120" w:after="120"/>
      </w:pPr>
      <w:r>
        <w:t>You can visit our website.</w:t>
      </w:r>
    </w:p>
    <w:p w14:paraId="20036946" w14:textId="03862E1E" w:rsidR="00264369" w:rsidRPr="00D87388" w:rsidRDefault="00264369" w:rsidP="00264369">
      <w:pPr>
        <w:spacing w:before="120" w:after="120"/>
        <w:rPr>
          <w:color w:val="383838" w:themeColor="text2"/>
          <w:u w:val="single"/>
        </w:rPr>
      </w:pPr>
      <w:hyperlink r:id="rId13" w:history="1">
        <w:r w:rsidRPr="0001744A">
          <w:rPr>
            <w:rStyle w:val="Hyperlink"/>
          </w:rPr>
          <w:t>www.health.gov.au/topics/disability-and-carers/reforms-and-reviews/ndis-act-changes</w:t>
        </w:r>
      </w:hyperlink>
    </w:p>
    <w:p w14:paraId="4FE039E6" w14:textId="4DA3E5FA" w:rsidR="00D87388" w:rsidRPr="00A7756D" w:rsidRDefault="00D87388" w:rsidP="00D87388">
      <w:pPr>
        <w:spacing w:before="7920" w:after="0"/>
        <w:rPr>
          <w:szCs w:val="28"/>
        </w:rPr>
      </w:pPr>
      <w:r w:rsidRPr="00A7756D">
        <w:rPr>
          <w:szCs w:val="28"/>
        </w:rPr>
        <w:t xml:space="preserve">The Information Access Group created this Easy Read </w:t>
      </w:r>
      <w:r>
        <w:rPr>
          <w:szCs w:val="28"/>
        </w:rPr>
        <w:t>text-only</w:t>
      </w:r>
      <w:r w:rsidRPr="00A7756D">
        <w:rPr>
          <w:szCs w:val="28"/>
        </w:rPr>
        <w:t xml:space="preserve"> </w:t>
      </w:r>
      <w:proofErr w:type="gramStart"/>
      <w:r w:rsidRPr="00A7756D">
        <w:rPr>
          <w:szCs w:val="28"/>
        </w:rPr>
        <w:t>For</w:t>
      </w:r>
      <w:proofErr w:type="gramEnd"/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14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Pr="00A7756D">
        <w:rPr>
          <w:spacing w:val="-6"/>
          <w:szCs w:val="28"/>
        </w:rPr>
        <w:t xml:space="preserve">. </w:t>
      </w:r>
      <w:r>
        <w:rPr>
          <w:spacing w:val="-6"/>
          <w:szCs w:val="28"/>
        </w:rPr>
        <w:br/>
      </w:r>
      <w:r w:rsidRPr="00A7756D">
        <w:rPr>
          <w:spacing w:val="-6"/>
          <w:szCs w:val="28"/>
        </w:rPr>
        <w:t xml:space="preserve">Quote job number </w:t>
      </w:r>
      <w:r w:rsidRPr="00310C5C">
        <w:rPr>
          <w:spacing w:val="-6"/>
          <w:szCs w:val="28"/>
        </w:rPr>
        <w:t>6518.</w:t>
      </w:r>
    </w:p>
    <w:p w14:paraId="5BE4733E" w14:textId="77777777" w:rsidR="00644C39" w:rsidRPr="004440D2" w:rsidRDefault="00644C39" w:rsidP="00264369">
      <w:pPr>
        <w:spacing w:before="120" w:after="120"/>
        <w:rPr>
          <w:sz w:val="2"/>
          <w:szCs w:val="2"/>
        </w:rPr>
      </w:pPr>
    </w:p>
    <w:sectPr w:rsidR="00644C39" w:rsidRPr="004440D2" w:rsidSect="00DB7C7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BD0D" w14:textId="77777777" w:rsidR="00F562F5" w:rsidRDefault="00F562F5" w:rsidP="00134CC3">
      <w:pPr>
        <w:spacing w:before="0" w:after="0" w:line="240" w:lineRule="auto"/>
      </w:pPr>
      <w:r>
        <w:separator/>
      </w:r>
    </w:p>
  </w:endnote>
  <w:endnote w:type="continuationSeparator" w:id="0">
    <w:p w14:paraId="51CBFDEF" w14:textId="77777777" w:rsidR="00F562F5" w:rsidRDefault="00F562F5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5223" w14:textId="085D2C60" w:rsidR="003C25FD" w:rsidRDefault="00303378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97C12CC" wp14:editId="0E2BEF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621665"/>
              <wp:effectExtent l="0" t="0" r="6350" b="0"/>
              <wp:wrapNone/>
              <wp:docPr id="67876784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7C894" w14:textId="4A068C63" w:rsidR="00303378" w:rsidRPr="00303378" w:rsidRDefault="00303378" w:rsidP="003033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337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C12C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48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FE7C894" w14:textId="4A068C63" w:rsidR="00303378" w:rsidRPr="00303378" w:rsidRDefault="00303378" w:rsidP="003033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337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 w:rsidR="003C25FD">
      <w:rPr>
        <w:rStyle w:val="PageNumber"/>
      </w:rPr>
      <w:fldChar w:fldCharType="end"/>
    </w:r>
  </w:p>
  <w:p w14:paraId="05D6CF60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605C" w14:textId="0A128268" w:rsidR="00290F99" w:rsidRPr="00495862" w:rsidRDefault="00303378" w:rsidP="00290C27">
    <w:pPr>
      <w:pStyle w:val="Footer"/>
      <w:spacing w:after="0"/>
      <w:jc w:val="center"/>
      <w:rPr>
        <w:sz w:val="24"/>
        <w:szCs w:val="24"/>
        <w:lang w:val="en-US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3218E5A" wp14:editId="159427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621665"/>
              <wp:effectExtent l="0" t="0" r="6350" b="0"/>
              <wp:wrapNone/>
              <wp:docPr id="15965268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E4D0E7" w14:textId="3C2F007E" w:rsidR="00303378" w:rsidRPr="00303378" w:rsidRDefault="00303378" w:rsidP="003033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337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18E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48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3E4D0E7" w14:textId="3C2F007E" w:rsidR="00303378" w:rsidRPr="00303378" w:rsidRDefault="00303378" w:rsidP="003033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337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5862" w:rsidRPr="00495862">
      <w:rPr>
        <w:rStyle w:val="PageNumber"/>
        <w:sz w:val="24"/>
        <w:szCs w:val="24"/>
      </w:rPr>
      <w:t xml:space="preserve">Page </w:t>
    </w:r>
    <w:r w:rsidR="00495862" w:rsidRPr="00495862">
      <w:rPr>
        <w:rStyle w:val="PageNumber"/>
        <w:sz w:val="24"/>
        <w:szCs w:val="24"/>
      </w:rPr>
      <w:fldChar w:fldCharType="begin"/>
    </w:r>
    <w:r w:rsidR="00495862" w:rsidRPr="00495862">
      <w:rPr>
        <w:rStyle w:val="PageNumber"/>
        <w:sz w:val="24"/>
        <w:szCs w:val="24"/>
      </w:rPr>
      <w:instrText xml:space="preserve">PAGE  </w:instrText>
    </w:r>
    <w:r w:rsidR="00495862" w:rsidRPr="00495862">
      <w:rPr>
        <w:rStyle w:val="PageNumber"/>
        <w:sz w:val="24"/>
        <w:szCs w:val="24"/>
      </w:rPr>
      <w:fldChar w:fldCharType="separate"/>
    </w:r>
    <w:r w:rsidR="00495862" w:rsidRPr="00495862">
      <w:rPr>
        <w:rStyle w:val="PageNumber"/>
        <w:sz w:val="24"/>
        <w:szCs w:val="24"/>
      </w:rPr>
      <w:t>2</w:t>
    </w:r>
    <w:r w:rsidR="00495862" w:rsidRPr="00495862">
      <w:rPr>
        <w:rStyle w:val="PageNumber"/>
        <w:sz w:val="24"/>
        <w:szCs w:val="24"/>
      </w:rPr>
      <w:fldChar w:fldCharType="end"/>
    </w:r>
    <w:r w:rsidR="00495862" w:rsidRPr="00495862">
      <w:rPr>
        <w:rStyle w:val="PageNumber"/>
        <w:sz w:val="24"/>
        <w:szCs w:val="24"/>
      </w:rPr>
      <w:t xml:space="preserve"> of </w:t>
    </w:r>
    <w:r w:rsidR="00495862" w:rsidRPr="00495862">
      <w:rPr>
        <w:rStyle w:val="PageNumber"/>
        <w:sz w:val="24"/>
        <w:szCs w:val="24"/>
      </w:rPr>
      <w:fldChar w:fldCharType="begin"/>
    </w:r>
    <w:r w:rsidR="00495862" w:rsidRPr="00495862">
      <w:rPr>
        <w:rStyle w:val="PageNumber"/>
        <w:sz w:val="24"/>
        <w:szCs w:val="24"/>
      </w:rPr>
      <w:instrText xml:space="preserve"> NUMPAGES   \* MERGEFORMAT </w:instrText>
    </w:r>
    <w:r w:rsidR="00495862" w:rsidRPr="00495862">
      <w:rPr>
        <w:rStyle w:val="PageNumber"/>
        <w:sz w:val="24"/>
        <w:szCs w:val="24"/>
      </w:rPr>
      <w:fldChar w:fldCharType="separate"/>
    </w:r>
    <w:r w:rsidR="00495862" w:rsidRPr="00495862">
      <w:rPr>
        <w:rStyle w:val="PageNumber"/>
        <w:sz w:val="24"/>
        <w:szCs w:val="24"/>
      </w:rPr>
      <w:t>12</w:t>
    </w:r>
    <w:r w:rsidR="00495862" w:rsidRPr="00495862">
      <w:rPr>
        <w:rStyle w:val="PageNumber"/>
        <w:sz w:val="24"/>
        <w:szCs w:val="24"/>
      </w:rPr>
      <w:fldChar w:fldCharType="end"/>
    </w:r>
    <w:r w:rsidR="00B602D1">
      <w:rPr>
        <w:rStyle w:val="PageNumber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F058AB3" wp14:editId="10B9D229">
          <wp:simplePos x="914400" y="10134600"/>
          <wp:positionH relativeFrom="page">
            <wp:align>center</wp:align>
          </wp:positionH>
          <wp:positionV relativeFrom="page">
            <wp:align>bottom</wp:align>
          </wp:positionV>
          <wp:extent cx="7567200" cy="151200"/>
          <wp:effectExtent l="0" t="0" r="0" b="1270"/>
          <wp:wrapNone/>
          <wp:docPr id="209139007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39007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B4072" w14:textId="6EF39AE0" w:rsidR="00290F99" w:rsidRDefault="00303378" w:rsidP="0057283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289824E" wp14:editId="181E6E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621665"/>
              <wp:effectExtent l="0" t="0" r="6350" b="0"/>
              <wp:wrapNone/>
              <wp:docPr id="141018393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FEDD4" w14:textId="48F399A9" w:rsidR="00303378" w:rsidRPr="00303378" w:rsidRDefault="00303378" w:rsidP="003033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337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982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48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91FEDD4" w14:textId="48F399A9" w:rsidR="00303378" w:rsidRPr="00303378" w:rsidRDefault="00303378" w:rsidP="003033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337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34092" w14:textId="77777777" w:rsidR="00F562F5" w:rsidRDefault="00F562F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980A0BB" w14:textId="77777777" w:rsidR="00F562F5" w:rsidRDefault="00F562F5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F0BB" w14:textId="12EF8A95" w:rsidR="00303378" w:rsidRDefault="003033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A42D34" wp14:editId="371E10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621665"/>
              <wp:effectExtent l="0" t="0" r="6350" b="6985"/>
              <wp:wrapNone/>
              <wp:docPr id="2593160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32D5B" w14:textId="242004F4" w:rsidR="00303378" w:rsidRPr="00303378" w:rsidRDefault="00303378" w:rsidP="003033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337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42D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8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8F32D5B" w14:textId="242004F4" w:rsidR="00303378" w:rsidRPr="00303378" w:rsidRDefault="00303378" w:rsidP="003033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337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7551" w14:textId="47898F9B" w:rsidR="00303378" w:rsidRDefault="003033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35710BE" wp14:editId="595ACC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621665"/>
              <wp:effectExtent l="0" t="0" r="6350" b="6985"/>
              <wp:wrapNone/>
              <wp:docPr id="12090422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0294C" w14:textId="366D1DF4" w:rsidR="00303378" w:rsidRPr="00303378" w:rsidRDefault="00303378" w:rsidP="003033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337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710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8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" filled="f" stroked="f">
              <v:fill o:detectmouseclick="t"/>
              <v:textbox style="mso-fit-shape-to-text:t" inset="0,15pt,0,0">
                <w:txbxContent>
                  <w:p w14:paraId="36F0294C" w14:textId="366D1DF4" w:rsidR="00303378" w:rsidRPr="00303378" w:rsidRDefault="00303378" w:rsidP="003033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337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324FE" w14:textId="52975C34" w:rsidR="00303378" w:rsidRDefault="003033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B91C92" wp14:editId="6C2597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621665"/>
              <wp:effectExtent l="0" t="0" r="6350" b="6985"/>
              <wp:wrapNone/>
              <wp:docPr id="19959898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7274A" w14:textId="444B20AB" w:rsidR="00303378" w:rsidRPr="00303378" w:rsidRDefault="00303378" w:rsidP="0030337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337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91C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48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517274A" w14:textId="444B20AB" w:rsidR="00303378" w:rsidRPr="00303378" w:rsidRDefault="00303378" w:rsidP="0030337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337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FC6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485C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EAC9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BC89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2E37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5E76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6F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2A22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BA83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E3EBD"/>
    <w:multiLevelType w:val="hybridMultilevel"/>
    <w:tmpl w:val="3612B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3230A"/>
    <w:multiLevelType w:val="hybridMultilevel"/>
    <w:tmpl w:val="D4FE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15F71"/>
    <w:multiLevelType w:val="hybridMultilevel"/>
    <w:tmpl w:val="178E17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547BB"/>
    <w:multiLevelType w:val="hybridMultilevel"/>
    <w:tmpl w:val="37809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C7351"/>
    <w:multiLevelType w:val="hybridMultilevel"/>
    <w:tmpl w:val="7B9CA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17B2B"/>
    <w:multiLevelType w:val="hybridMultilevel"/>
    <w:tmpl w:val="B7CC8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661F3"/>
    <w:multiLevelType w:val="hybridMultilevel"/>
    <w:tmpl w:val="FEBE81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E0C2B"/>
    <w:multiLevelType w:val="hybridMultilevel"/>
    <w:tmpl w:val="FB523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87D6A"/>
    <w:multiLevelType w:val="hybridMultilevel"/>
    <w:tmpl w:val="49164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90815"/>
    <w:multiLevelType w:val="hybridMultilevel"/>
    <w:tmpl w:val="9AC28A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C55DC"/>
    <w:multiLevelType w:val="hybridMultilevel"/>
    <w:tmpl w:val="9A0C5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A3838"/>
    <w:multiLevelType w:val="hybridMultilevel"/>
    <w:tmpl w:val="10D87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C4D61"/>
    <w:multiLevelType w:val="hybridMultilevel"/>
    <w:tmpl w:val="4A981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419851">
    <w:abstractNumId w:val="23"/>
  </w:num>
  <w:num w:numId="2" w16cid:durableId="1788697022">
    <w:abstractNumId w:val="13"/>
  </w:num>
  <w:num w:numId="3" w16cid:durableId="701176478">
    <w:abstractNumId w:val="14"/>
  </w:num>
  <w:num w:numId="4" w16cid:durableId="1036926378">
    <w:abstractNumId w:val="16"/>
  </w:num>
  <w:num w:numId="5" w16cid:durableId="1190992346">
    <w:abstractNumId w:val="19"/>
  </w:num>
  <w:num w:numId="6" w16cid:durableId="123818522">
    <w:abstractNumId w:val="12"/>
  </w:num>
  <w:num w:numId="7" w16cid:durableId="240680637">
    <w:abstractNumId w:val="15"/>
  </w:num>
  <w:num w:numId="8" w16cid:durableId="1002316208">
    <w:abstractNumId w:val="10"/>
  </w:num>
  <w:num w:numId="9" w16cid:durableId="1808432864">
    <w:abstractNumId w:val="20"/>
  </w:num>
  <w:num w:numId="10" w16cid:durableId="1044132829">
    <w:abstractNumId w:val="21"/>
  </w:num>
  <w:num w:numId="11" w16cid:durableId="1214120265">
    <w:abstractNumId w:val="18"/>
  </w:num>
  <w:num w:numId="12" w16cid:durableId="840773688">
    <w:abstractNumId w:val="17"/>
  </w:num>
  <w:num w:numId="13" w16cid:durableId="1181896415">
    <w:abstractNumId w:val="11"/>
  </w:num>
  <w:num w:numId="14" w16cid:durableId="150409044">
    <w:abstractNumId w:val="22"/>
  </w:num>
  <w:num w:numId="15" w16cid:durableId="877203048">
    <w:abstractNumId w:val="9"/>
  </w:num>
  <w:num w:numId="16" w16cid:durableId="1316954989">
    <w:abstractNumId w:val="7"/>
  </w:num>
  <w:num w:numId="17" w16cid:durableId="469254313">
    <w:abstractNumId w:val="6"/>
  </w:num>
  <w:num w:numId="18" w16cid:durableId="1883517217">
    <w:abstractNumId w:val="5"/>
  </w:num>
  <w:num w:numId="19" w16cid:durableId="381254835">
    <w:abstractNumId w:val="4"/>
  </w:num>
  <w:num w:numId="20" w16cid:durableId="1332563016">
    <w:abstractNumId w:val="8"/>
  </w:num>
  <w:num w:numId="21" w16cid:durableId="1499685573">
    <w:abstractNumId w:val="3"/>
  </w:num>
  <w:num w:numId="22" w16cid:durableId="2082024166">
    <w:abstractNumId w:val="2"/>
  </w:num>
  <w:num w:numId="23" w16cid:durableId="2006392463">
    <w:abstractNumId w:val="1"/>
  </w:num>
  <w:num w:numId="24" w16cid:durableId="1082340412">
    <w:abstractNumId w:val="0"/>
  </w:num>
  <w:num w:numId="25" w16cid:durableId="755631044">
    <w:abstractNumId w:val="8"/>
  </w:num>
  <w:num w:numId="26" w16cid:durableId="4593953">
    <w:abstractNumId w:val="3"/>
  </w:num>
  <w:num w:numId="27" w16cid:durableId="1382557452">
    <w:abstractNumId w:val="2"/>
  </w:num>
  <w:num w:numId="28" w16cid:durableId="51318982">
    <w:abstractNumId w:val="1"/>
  </w:num>
  <w:num w:numId="29" w16cid:durableId="1145927362">
    <w:abstractNumId w:val="0"/>
  </w:num>
  <w:num w:numId="30" w16cid:durableId="1883860767">
    <w:abstractNumId w:val="8"/>
  </w:num>
  <w:num w:numId="31" w16cid:durableId="1905792096">
    <w:abstractNumId w:val="3"/>
  </w:num>
  <w:num w:numId="32" w16cid:durableId="56056926">
    <w:abstractNumId w:val="2"/>
  </w:num>
  <w:num w:numId="33" w16cid:durableId="880821765">
    <w:abstractNumId w:val="1"/>
  </w:num>
  <w:num w:numId="34" w16cid:durableId="1790854415">
    <w:abstractNumId w:val="0"/>
  </w:num>
  <w:num w:numId="35" w16cid:durableId="1354262011">
    <w:abstractNumId w:val="8"/>
  </w:num>
  <w:num w:numId="36" w16cid:durableId="1871449126">
    <w:abstractNumId w:val="3"/>
  </w:num>
  <w:num w:numId="37" w16cid:durableId="40056206">
    <w:abstractNumId w:val="2"/>
  </w:num>
  <w:num w:numId="38" w16cid:durableId="58598364">
    <w:abstractNumId w:val="1"/>
  </w:num>
  <w:num w:numId="39" w16cid:durableId="123767119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BC"/>
    <w:rsid w:val="00003F3E"/>
    <w:rsid w:val="00005C84"/>
    <w:rsid w:val="0000729C"/>
    <w:rsid w:val="00010060"/>
    <w:rsid w:val="000131A3"/>
    <w:rsid w:val="0001744A"/>
    <w:rsid w:val="00017C44"/>
    <w:rsid w:val="00020CAC"/>
    <w:rsid w:val="00025085"/>
    <w:rsid w:val="00025162"/>
    <w:rsid w:val="00026D9B"/>
    <w:rsid w:val="000276DA"/>
    <w:rsid w:val="00031146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47517"/>
    <w:rsid w:val="00051741"/>
    <w:rsid w:val="00054E52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218A"/>
    <w:rsid w:val="000906AA"/>
    <w:rsid w:val="000A627C"/>
    <w:rsid w:val="000B3E47"/>
    <w:rsid w:val="000B4D35"/>
    <w:rsid w:val="000B6C30"/>
    <w:rsid w:val="000C0F54"/>
    <w:rsid w:val="000C3B9B"/>
    <w:rsid w:val="000C3D30"/>
    <w:rsid w:val="000C6B48"/>
    <w:rsid w:val="000D07D6"/>
    <w:rsid w:val="000D2698"/>
    <w:rsid w:val="000D282A"/>
    <w:rsid w:val="000D2C19"/>
    <w:rsid w:val="000D530F"/>
    <w:rsid w:val="000D7DE3"/>
    <w:rsid w:val="000D7F04"/>
    <w:rsid w:val="000E2BBD"/>
    <w:rsid w:val="000E2DF2"/>
    <w:rsid w:val="000E3733"/>
    <w:rsid w:val="000E55B2"/>
    <w:rsid w:val="000E7062"/>
    <w:rsid w:val="000F0695"/>
    <w:rsid w:val="000F10EB"/>
    <w:rsid w:val="000F52F4"/>
    <w:rsid w:val="0010048C"/>
    <w:rsid w:val="00100EF8"/>
    <w:rsid w:val="0010561C"/>
    <w:rsid w:val="001066AD"/>
    <w:rsid w:val="001110D2"/>
    <w:rsid w:val="001131E0"/>
    <w:rsid w:val="001156E7"/>
    <w:rsid w:val="00117AEC"/>
    <w:rsid w:val="00120A79"/>
    <w:rsid w:val="00120EEC"/>
    <w:rsid w:val="0012373A"/>
    <w:rsid w:val="00124F36"/>
    <w:rsid w:val="00126F60"/>
    <w:rsid w:val="00134CC3"/>
    <w:rsid w:val="0013535A"/>
    <w:rsid w:val="0014402F"/>
    <w:rsid w:val="00151817"/>
    <w:rsid w:val="0015329D"/>
    <w:rsid w:val="00153E51"/>
    <w:rsid w:val="0015414F"/>
    <w:rsid w:val="00157964"/>
    <w:rsid w:val="001600B3"/>
    <w:rsid w:val="001711FF"/>
    <w:rsid w:val="00173B3A"/>
    <w:rsid w:val="00176798"/>
    <w:rsid w:val="0018024C"/>
    <w:rsid w:val="001826E9"/>
    <w:rsid w:val="001913A3"/>
    <w:rsid w:val="0019631C"/>
    <w:rsid w:val="0019742F"/>
    <w:rsid w:val="0019751A"/>
    <w:rsid w:val="001A20D1"/>
    <w:rsid w:val="001A2A95"/>
    <w:rsid w:val="001A2E5E"/>
    <w:rsid w:val="001A375B"/>
    <w:rsid w:val="001A4B9E"/>
    <w:rsid w:val="001A5C7B"/>
    <w:rsid w:val="001B1575"/>
    <w:rsid w:val="001B4580"/>
    <w:rsid w:val="001B6FCC"/>
    <w:rsid w:val="001B7EE7"/>
    <w:rsid w:val="001C28AC"/>
    <w:rsid w:val="001C326A"/>
    <w:rsid w:val="001C359C"/>
    <w:rsid w:val="001C3CDE"/>
    <w:rsid w:val="001C6408"/>
    <w:rsid w:val="001D0608"/>
    <w:rsid w:val="001D116F"/>
    <w:rsid w:val="001D3FF9"/>
    <w:rsid w:val="001D75EE"/>
    <w:rsid w:val="001E0B48"/>
    <w:rsid w:val="001E0FAE"/>
    <w:rsid w:val="001E148D"/>
    <w:rsid w:val="001E57AD"/>
    <w:rsid w:val="001E773F"/>
    <w:rsid w:val="001F38D7"/>
    <w:rsid w:val="001F7D75"/>
    <w:rsid w:val="00203FDC"/>
    <w:rsid w:val="0020799F"/>
    <w:rsid w:val="0021361E"/>
    <w:rsid w:val="00217241"/>
    <w:rsid w:val="00217CB2"/>
    <w:rsid w:val="002212B6"/>
    <w:rsid w:val="00221CED"/>
    <w:rsid w:val="00227500"/>
    <w:rsid w:val="00230213"/>
    <w:rsid w:val="00230257"/>
    <w:rsid w:val="002349C3"/>
    <w:rsid w:val="00235D23"/>
    <w:rsid w:val="00236622"/>
    <w:rsid w:val="00241A33"/>
    <w:rsid w:val="00245C14"/>
    <w:rsid w:val="0025072B"/>
    <w:rsid w:val="00256E86"/>
    <w:rsid w:val="002605A1"/>
    <w:rsid w:val="00264369"/>
    <w:rsid w:val="00270553"/>
    <w:rsid w:val="00270EEA"/>
    <w:rsid w:val="00272714"/>
    <w:rsid w:val="00281094"/>
    <w:rsid w:val="00281D33"/>
    <w:rsid w:val="00282145"/>
    <w:rsid w:val="00285881"/>
    <w:rsid w:val="002871A2"/>
    <w:rsid w:val="002873AE"/>
    <w:rsid w:val="002875DD"/>
    <w:rsid w:val="0029060F"/>
    <w:rsid w:val="00290C27"/>
    <w:rsid w:val="00290F99"/>
    <w:rsid w:val="00295BFF"/>
    <w:rsid w:val="002A02BB"/>
    <w:rsid w:val="002A3384"/>
    <w:rsid w:val="002A4A0F"/>
    <w:rsid w:val="002B05AD"/>
    <w:rsid w:val="002B0820"/>
    <w:rsid w:val="002B0F8E"/>
    <w:rsid w:val="002B1E87"/>
    <w:rsid w:val="002B5278"/>
    <w:rsid w:val="002C2CDA"/>
    <w:rsid w:val="002C55A6"/>
    <w:rsid w:val="002C79AC"/>
    <w:rsid w:val="002D39C7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1D76"/>
    <w:rsid w:val="00302D64"/>
    <w:rsid w:val="00303378"/>
    <w:rsid w:val="0030594A"/>
    <w:rsid w:val="00307AEC"/>
    <w:rsid w:val="00310C5C"/>
    <w:rsid w:val="00314A3F"/>
    <w:rsid w:val="00320559"/>
    <w:rsid w:val="00321077"/>
    <w:rsid w:val="00325DF4"/>
    <w:rsid w:val="003270C3"/>
    <w:rsid w:val="0033269A"/>
    <w:rsid w:val="00332A20"/>
    <w:rsid w:val="003332F3"/>
    <w:rsid w:val="00334EEB"/>
    <w:rsid w:val="00337C79"/>
    <w:rsid w:val="0034139F"/>
    <w:rsid w:val="00343869"/>
    <w:rsid w:val="00345859"/>
    <w:rsid w:val="00350DA1"/>
    <w:rsid w:val="003523D6"/>
    <w:rsid w:val="0035459C"/>
    <w:rsid w:val="00356A05"/>
    <w:rsid w:val="00357305"/>
    <w:rsid w:val="00360D9C"/>
    <w:rsid w:val="00363590"/>
    <w:rsid w:val="0036372B"/>
    <w:rsid w:val="00365437"/>
    <w:rsid w:val="00365F18"/>
    <w:rsid w:val="003741D2"/>
    <w:rsid w:val="0037449D"/>
    <w:rsid w:val="00380F88"/>
    <w:rsid w:val="0038327A"/>
    <w:rsid w:val="003906E3"/>
    <w:rsid w:val="00397314"/>
    <w:rsid w:val="00397682"/>
    <w:rsid w:val="003978EE"/>
    <w:rsid w:val="003A5211"/>
    <w:rsid w:val="003A52BE"/>
    <w:rsid w:val="003A5FAA"/>
    <w:rsid w:val="003B0746"/>
    <w:rsid w:val="003B0FA0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E0E59"/>
    <w:rsid w:val="003E1DAD"/>
    <w:rsid w:val="003E37CC"/>
    <w:rsid w:val="003F12F9"/>
    <w:rsid w:val="003F1C1D"/>
    <w:rsid w:val="003F437C"/>
    <w:rsid w:val="004019A6"/>
    <w:rsid w:val="004029A2"/>
    <w:rsid w:val="00403351"/>
    <w:rsid w:val="004052C5"/>
    <w:rsid w:val="00415C29"/>
    <w:rsid w:val="00417DD4"/>
    <w:rsid w:val="00425227"/>
    <w:rsid w:val="00427142"/>
    <w:rsid w:val="004273B8"/>
    <w:rsid w:val="004317FD"/>
    <w:rsid w:val="00432889"/>
    <w:rsid w:val="0043789D"/>
    <w:rsid w:val="00441B81"/>
    <w:rsid w:val="004428D8"/>
    <w:rsid w:val="00443E4B"/>
    <w:rsid w:val="004440D2"/>
    <w:rsid w:val="004457F9"/>
    <w:rsid w:val="0045208A"/>
    <w:rsid w:val="00453DF0"/>
    <w:rsid w:val="00455736"/>
    <w:rsid w:val="0046085A"/>
    <w:rsid w:val="00461B6A"/>
    <w:rsid w:val="00463323"/>
    <w:rsid w:val="00470848"/>
    <w:rsid w:val="00472FC0"/>
    <w:rsid w:val="00482C02"/>
    <w:rsid w:val="00491930"/>
    <w:rsid w:val="004938F4"/>
    <w:rsid w:val="00494D54"/>
    <w:rsid w:val="00494FB2"/>
    <w:rsid w:val="00495862"/>
    <w:rsid w:val="00495C4F"/>
    <w:rsid w:val="0049616A"/>
    <w:rsid w:val="004A257D"/>
    <w:rsid w:val="004A776E"/>
    <w:rsid w:val="004B0454"/>
    <w:rsid w:val="004B4F06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6416"/>
    <w:rsid w:val="004E2588"/>
    <w:rsid w:val="004E277B"/>
    <w:rsid w:val="004E2B49"/>
    <w:rsid w:val="004E4C8F"/>
    <w:rsid w:val="004F5039"/>
    <w:rsid w:val="00501490"/>
    <w:rsid w:val="00502156"/>
    <w:rsid w:val="00502302"/>
    <w:rsid w:val="0050252C"/>
    <w:rsid w:val="0050289A"/>
    <w:rsid w:val="00502DBF"/>
    <w:rsid w:val="0050329A"/>
    <w:rsid w:val="00510AA0"/>
    <w:rsid w:val="00511373"/>
    <w:rsid w:val="005117DB"/>
    <w:rsid w:val="00516FB7"/>
    <w:rsid w:val="00520927"/>
    <w:rsid w:val="00521335"/>
    <w:rsid w:val="005226EA"/>
    <w:rsid w:val="0052434D"/>
    <w:rsid w:val="005243C9"/>
    <w:rsid w:val="005243E2"/>
    <w:rsid w:val="00527BC5"/>
    <w:rsid w:val="00527D52"/>
    <w:rsid w:val="00527EB9"/>
    <w:rsid w:val="005352EA"/>
    <w:rsid w:val="00544136"/>
    <w:rsid w:val="0054416C"/>
    <w:rsid w:val="00551503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12F5"/>
    <w:rsid w:val="00583D3F"/>
    <w:rsid w:val="00585580"/>
    <w:rsid w:val="0059275C"/>
    <w:rsid w:val="005937F4"/>
    <w:rsid w:val="00594D50"/>
    <w:rsid w:val="00594FCA"/>
    <w:rsid w:val="0059584A"/>
    <w:rsid w:val="00596775"/>
    <w:rsid w:val="005A6211"/>
    <w:rsid w:val="005B5644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2E15"/>
    <w:rsid w:val="0060568C"/>
    <w:rsid w:val="00607FBA"/>
    <w:rsid w:val="00617AA0"/>
    <w:rsid w:val="006202C6"/>
    <w:rsid w:val="00622022"/>
    <w:rsid w:val="006230F6"/>
    <w:rsid w:val="00623177"/>
    <w:rsid w:val="006239B1"/>
    <w:rsid w:val="006247A4"/>
    <w:rsid w:val="006261A6"/>
    <w:rsid w:val="00626B72"/>
    <w:rsid w:val="00626D52"/>
    <w:rsid w:val="00632C81"/>
    <w:rsid w:val="006355FB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70F45"/>
    <w:rsid w:val="0067131C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47F8"/>
    <w:rsid w:val="006A54BC"/>
    <w:rsid w:val="006A700C"/>
    <w:rsid w:val="006A70FD"/>
    <w:rsid w:val="006A7AC8"/>
    <w:rsid w:val="006B1888"/>
    <w:rsid w:val="006B3A52"/>
    <w:rsid w:val="006B3E8B"/>
    <w:rsid w:val="006B708B"/>
    <w:rsid w:val="006B7F7C"/>
    <w:rsid w:val="006C03D8"/>
    <w:rsid w:val="006C1258"/>
    <w:rsid w:val="006C2BB6"/>
    <w:rsid w:val="006C2D57"/>
    <w:rsid w:val="006C6077"/>
    <w:rsid w:val="006C75DD"/>
    <w:rsid w:val="006D2CF8"/>
    <w:rsid w:val="006D3EA5"/>
    <w:rsid w:val="006D4888"/>
    <w:rsid w:val="006E142A"/>
    <w:rsid w:val="006E2818"/>
    <w:rsid w:val="006E2B32"/>
    <w:rsid w:val="006E384A"/>
    <w:rsid w:val="006E4EA0"/>
    <w:rsid w:val="006E6184"/>
    <w:rsid w:val="006F1C70"/>
    <w:rsid w:val="006F1D30"/>
    <w:rsid w:val="006F28B7"/>
    <w:rsid w:val="006F4A9D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5278"/>
    <w:rsid w:val="007162A8"/>
    <w:rsid w:val="00716B39"/>
    <w:rsid w:val="0071703F"/>
    <w:rsid w:val="00720DDD"/>
    <w:rsid w:val="00722AEB"/>
    <w:rsid w:val="007248CE"/>
    <w:rsid w:val="007259A9"/>
    <w:rsid w:val="00725E3E"/>
    <w:rsid w:val="00726192"/>
    <w:rsid w:val="00726490"/>
    <w:rsid w:val="00726AC0"/>
    <w:rsid w:val="00727961"/>
    <w:rsid w:val="007358E6"/>
    <w:rsid w:val="00737409"/>
    <w:rsid w:val="007415E6"/>
    <w:rsid w:val="007446D1"/>
    <w:rsid w:val="00750D2C"/>
    <w:rsid w:val="00751593"/>
    <w:rsid w:val="0075227F"/>
    <w:rsid w:val="00752829"/>
    <w:rsid w:val="007546CA"/>
    <w:rsid w:val="00754A62"/>
    <w:rsid w:val="007563AD"/>
    <w:rsid w:val="00761AE0"/>
    <w:rsid w:val="00765C25"/>
    <w:rsid w:val="00767431"/>
    <w:rsid w:val="007678A2"/>
    <w:rsid w:val="007714A4"/>
    <w:rsid w:val="00771ABC"/>
    <w:rsid w:val="00771DF5"/>
    <w:rsid w:val="00771E76"/>
    <w:rsid w:val="00774294"/>
    <w:rsid w:val="00774577"/>
    <w:rsid w:val="00774CF7"/>
    <w:rsid w:val="00776E94"/>
    <w:rsid w:val="00781ED3"/>
    <w:rsid w:val="00785FE2"/>
    <w:rsid w:val="007914E8"/>
    <w:rsid w:val="007977BD"/>
    <w:rsid w:val="0079791B"/>
    <w:rsid w:val="007A0397"/>
    <w:rsid w:val="007A257F"/>
    <w:rsid w:val="007A35E8"/>
    <w:rsid w:val="007A3FE1"/>
    <w:rsid w:val="007B0A40"/>
    <w:rsid w:val="007B1389"/>
    <w:rsid w:val="007B2A11"/>
    <w:rsid w:val="007B6D36"/>
    <w:rsid w:val="007B7087"/>
    <w:rsid w:val="007B7293"/>
    <w:rsid w:val="007C6656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E574F"/>
    <w:rsid w:val="007E65D9"/>
    <w:rsid w:val="007F0445"/>
    <w:rsid w:val="007F1B99"/>
    <w:rsid w:val="007F1DE7"/>
    <w:rsid w:val="007F238F"/>
    <w:rsid w:val="007F2AE3"/>
    <w:rsid w:val="007F6129"/>
    <w:rsid w:val="007F75EE"/>
    <w:rsid w:val="00800565"/>
    <w:rsid w:val="00800787"/>
    <w:rsid w:val="008007F7"/>
    <w:rsid w:val="00802B4D"/>
    <w:rsid w:val="008035BE"/>
    <w:rsid w:val="0081027F"/>
    <w:rsid w:val="00810F0F"/>
    <w:rsid w:val="00811FC6"/>
    <w:rsid w:val="00814431"/>
    <w:rsid w:val="00815653"/>
    <w:rsid w:val="008176E0"/>
    <w:rsid w:val="008212FE"/>
    <w:rsid w:val="00824443"/>
    <w:rsid w:val="00825046"/>
    <w:rsid w:val="00831852"/>
    <w:rsid w:val="008324AB"/>
    <w:rsid w:val="008372AF"/>
    <w:rsid w:val="00837957"/>
    <w:rsid w:val="00837C5E"/>
    <w:rsid w:val="00843DA2"/>
    <w:rsid w:val="00844AA2"/>
    <w:rsid w:val="0084628A"/>
    <w:rsid w:val="00847C34"/>
    <w:rsid w:val="00850665"/>
    <w:rsid w:val="00852206"/>
    <w:rsid w:val="00853D8F"/>
    <w:rsid w:val="00857436"/>
    <w:rsid w:val="00857E74"/>
    <w:rsid w:val="008603EA"/>
    <w:rsid w:val="008714B8"/>
    <w:rsid w:val="00872E9D"/>
    <w:rsid w:val="008748B2"/>
    <w:rsid w:val="0087620A"/>
    <w:rsid w:val="00880CC7"/>
    <w:rsid w:val="0088421A"/>
    <w:rsid w:val="00884790"/>
    <w:rsid w:val="008918D5"/>
    <w:rsid w:val="00892185"/>
    <w:rsid w:val="008921F5"/>
    <w:rsid w:val="00892737"/>
    <w:rsid w:val="00894DD8"/>
    <w:rsid w:val="00896644"/>
    <w:rsid w:val="008A0763"/>
    <w:rsid w:val="008A6C6E"/>
    <w:rsid w:val="008A6F57"/>
    <w:rsid w:val="008A706B"/>
    <w:rsid w:val="008B3A24"/>
    <w:rsid w:val="008B4330"/>
    <w:rsid w:val="008B5448"/>
    <w:rsid w:val="008B5EF8"/>
    <w:rsid w:val="008B7BF2"/>
    <w:rsid w:val="008C04DC"/>
    <w:rsid w:val="008C4DF4"/>
    <w:rsid w:val="008C5C0E"/>
    <w:rsid w:val="008D0EFF"/>
    <w:rsid w:val="008D282D"/>
    <w:rsid w:val="008D4746"/>
    <w:rsid w:val="008D7408"/>
    <w:rsid w:val="008D7672"/>
    <w:rsid w:val="008E7B8F"/>
    <w:rsid w:val="008F0F52"/>
    <w:rsid w:val="008F21F0"/>
    <w:rsid w:val="008F2C27"/>
    <w:rsid w:val="008F32C9"/>
    <w:rsid w:val="008F5EDD"/>
    <w:rsid w:val="008F6E21"/>
    <w:rsid w:val="00905EFA"/>
    <w:rsid w:val="00911623"/>
    <w:rsid w:val="00915212"/>
    <w:rsid w:val="0091553D"/>
    <w:rsid w:val="00921289"/>
    <w:rsid w:val="009233F0"/>
    <w:rsid w:val="0093070E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3D77"/>
    <w:rsid w:val="00967B6F"/>
    <w:rsid w:val="00967D7B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6D81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D05F5"/>
    <w:rsid w:val="009E14A0"/>
    <w:rsid w:val="009E3FBF"/>
    <w:rsid w:val="009E592B"/>
    <w:rsid w:val="009F1282"/>
    <w:rsid w:val="009F26B1"/>
    <w:rsid w:val="009F445E"/>
    <w:rsid w:val="009F7C3B"/>
    <w:rsid w:val="00A002A3"/>
    <w:rsid w:val="00A04142"/>
    <w:rsid w:val="00A057E6"/>
    <w:rsid w:val="00A063CF"/>
    <w:rsid w:val="00A10B6E"/>
    <w:rsid w:val="00A1485A"/>
    <w:rsid w:val="00A17986"/>
    <w:rsid w:val="00A21665"/>
    <w:rsid w:val="00A2170B"/>
    <w:rsid w:val="00A24F0B"/>
    <w:rsid w:val="00A25E34"/>
    <w:rsid w:val="00A30010"/>
    <w:rsid w:val="00A301B3"/>
    <w:rsid w:val="00A33000"/>
    <w:rsid w:val="00A36E19"/>
    <w:rsid w:val="00A43AE7"/>
    <w:rsid w:val="00A44C2C"/>
    <w:rsid w:val="00A45A07"/>
    <w:rsid w:val="00A478ED"/>
    <w:rsid w:val="00A51B4F"/>
    <w:rsid w:val="00A53082"/>
    <w:rsid w:val="00A575D6"/>
    <w:rsid w:val="00A70BB8"/>
    <w:rsid w:val="00A7121A"/>
    <w:rsid w:val="00A74A74"/>
    <w:rsid w:val="00A7756D"/>
    <w:rsid w:val="00A807D8"/>
    <w:rsid w:val="00A811E3"/>
    <w:rsid w:val="00A830C5"/>
    <w:rsid w:val="00A84791"/>
    <w:rsid w:val="00A85C74"/>
    <w:rsid w:val="00A85CB0"/>
    <w:rsid w:val="00A9232D"/>
    <w:rsid w:val="00A967BC"/>
    <w:rsid w:val="00AA0A0E"/>
    <w:rsid w:val="00AA1017"/>
    <w:rsid w:val="00AA2B31"/>
    <w:rsid w:val="00AA35BD"/>
    <w:rsid w:val="00AB1AB8"/>
    <w:rsid w:val="00AB3FE0"/>
    <w:rsid w:val="00AB5AFC"/>
    <w:rsid w:val="00AC0924"/>
    <w:rsid w:val="00AC18E6"/>
    <w:rsid w:val="00AC5939"/>
    <w:rsid w:val="00AC71D2"/>
    <w:rsid w:val="00AC7525"/>
    <w:rsid w:val="00AD027F"/>
    <w:rsid w:val="00AD1127"/>
    <w:rsid w:val="00AD2924"/>
    <w:rsid w:val="00AD3160"/>
    <w:rsid w:val="00AD358E"/>
    <w:rsid w:val="00AD383A"/>
    <w:rsid w:val="00AD3B62"/>
    <w:rsid w:val="00AD6E3F"/>
    <w:rsid w:val="00AE008F"/>
    <w:rsid w:val="00AE0555"/>
    <w:rsid w:val="00AE2FF6"/>
    <w:rsid w:val="00AF236B"/>
    <w:rsid w:val="00AF4A16"/>
    <w:rsid w:val="00AF6844"/>
    <w:rsid w:val="00AF7208"/>
    <w:rsid w:val="00AF7FE2"/>
    <w:rsid w:val="00B0006E"/>
    <w:rsid w:val="00B01DB4"/>
    <w:rsid w:val="00B026B7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54E5"/>
    <w:rsid w:val="00B3786C"/>
    <w:rsid w:val="00B4496D"/>
    <w:rsid w:val="00B52C0C"/>
    <w:rsid w:val="00B56CA9"/>
    <w:rsid w:val="00B602D1"/>
    <w:rsid w:val="00B609E5"/>
    <w:rsid w:val="00B67FC0"/>
    <w:rsid w:val="00B71692"/>
    <w:rsid w:val="00B723E2"/>
    <w:rsid w:val="00B738C5"/>
    <w:rsid w:val="00B73A87"/>
    <w:rsid w:val="00B80CA6"/>
    <w:rsid w:val="00B82062"/>
    <w:rsid w:val="00B832D7"/>
    <w:rsid w:val="00B8336A"/>
    <w:rsid w:val="00B839DD"/>
    <w:rsid w:val="00B8729D"/>
    <w:rsid w:val="00B8776B"/>
    <w:rsid w:val="00B90EB8"/>
    <w:rsid w:val="00B96B22"/>
    <w:rsid w:val="00BA155C"/>
    <w:rsid w:val="00BB0420"/>
    <w:rsid w:val="00BB0B33"/>
    <w:rsid w:val="00BB2CBA"/>
    <w:rsid w:val="00BB6493"/>
    <w:rsid w:val="00BB6BAD"/>
    <w:rsid w:val="00BB77F6"/>
    <w:rsid w:val="00BC2EEF"/>
    <w:rsid w:val="00BC3982"/>
    <w:rsid w:val="00BC6D2A"/>
    <w:rsid w:val="00BC78C0"/>
    <w:rsid w:val="00BD055F"/>
    <w:rsid w:val="00BD210F"/>
    <w:rsid w:val="00BD6BA3"/>
    <w:rsid w:val="00BD722E"/>
    <w:rsid w:val="00BD79A7"/>
    <w:rsid w:val="00BE3039"/>
    <w:rsid w:val="00BE4C96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5714"/>
    <w:rsid w:val="00C174D1"/>
    <w:rsid w:val="00C23C12"/>
    <w:rsid w:val="00C243F6"/>
    <w:rsid w:val="00C24D4E"/>
    <w:rsid w:val="00C27345"/>
    <w:rsid w:val="00C27934"/>
    <w:rsid w:val="00C27A00"/>
    <w:rsid w:val="00C33D27"/>
    <w:rsid w:val="00C3461E"/>
    <w:rsid w:val="00C3696A"/>
    <w:rsid w:val="00C411E4"/>
    <w:rsid w:val="00C425B6"/>
    <w:rsid w:val="00C4375A"/>
    <w:rsid w:val="00C43C97"/>
    <w:rsid w:val="00C458C8"/>
    <w:rsid w:val="00C57D1B"/>
    <w:rsid w:val="00C61724"/>
    <w:rsid w:val="00C61BE3"/>
    <w:rsid w:val="00C66695"/>
    <w:rsid w:val="00C71FD0"/>
    <w:rsid w:val="00C72E3A"/>
    <w:rsid w:val="00C74EC5"/>
    <w:rsid w:val="00C75E7F"/>
    <w:rsid w:val="00C819C7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C3227"/>
    <w:rsid w:val="00CC3B66"/>
    <w:rsid w:val="00CD1FDB"/>
    <w:rsid w:val="00CD4480"/>
    <w:rsid w:val="00CD5A93"/>
    <w:rsid w:val="00CD5C6E"/>
    <w:rsid w:val="00CD72BE"/>
    <w:rsid w:val="00CE0786"/>
    <w:rsid w:val="00CE2F7E"/>
    <w:rsid w:val="00CE3FF4"/>
    <w:rsid w:val="00CE558A"/>
    <w:rsid w:val="00CE5F1A"/>
    <w:rsid w:val="00CE7081"/>
    <w:rsid w:val="00CE733E"/>
    <w:rsid w:val="00CF019A"/>
    <w:rsid w:val="00CF0788"/>
    <w:rsid w:val="00CF4E8B"/>
    <w:rsid w:val="00D0121C"/>
    <w:rsid w:val="00D02288"/>
    <w:rsid w:val="00D06111"/>
    <w:rsid w:val="00D0708F"/>
    <w:rsid w:val="00D07F12"/>
    <w:rsid w:val="00D1302D"/>
    <w:rsid w:val="00D16C91"/>
    <w:rsid w:val="00D1708C"/>
    <w:rsid w:val="00D17736"/>
    <w:rsid w:val="00D233BC"/>
    <w:rsid w:val="00D25E9E"/>
    <w:rsid w:val="00D2757D"/>
    <w:rsid w:val="00D27F2C"/>
    <w:rsid w:val="00D3321D"/>
    <w:rsid w:val="00D34A2A"/>
    <w:rsid w:val="00D34DAB"/>
    <w:rsid w:val="00D375A6"/>
    <w:rsid w:val="00D44219"/>
    <w:rsid w:val="00D47FE6"/>
    <w:rsid w:val="00D60827"/>
    <w:rsid w:val="00D6235C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BA9"/>
    <w:rsid w:val="00D82EA2"/>
    <w:rsid w:val="00D83796"/>
    <w:rsid w:val="00D85FBF"/>
    <w:rsid w:val="00D87388"/>
    <w:rsid w:val="00D908FA"/>
    <w:rsid w:val="00D93856"/>
    <w:rsid w:val="00D96046"/>
    <w:rsid w:val="00D967BF"/>
    <w:rsid w:val="00D96AC0"/>
    <w:rsid w:val="00D97EAF"/>
    <w:rsid w:val="00DA1994"/>
    <w:rsid w:val="00DA1DBA"/>
    <w:rsid w:val="00DB0295"/>
    <w:rsid w:val="00DB721D"/>
    <w:rsid w:val="00DB7C72"/>
    <w:rsid w:val="00DC14E3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7837"/>
    <w:rsid w:val="00DD7A7A"/>
    <w:rsid w:val="00DE0ED4"/>
    <w:rsid w:val="00DE106C"/>
    <w:rsid w:val="00DE113D"/>
    <w:rsid w:val="00DE1D8F"/>
    <w:rsid w:val="00DF145B"/>
    <w:rsid w:val="00DF16B4"/>
    <w:rsid w:val="00DF1CB1"/>
    <w:rsid w:val="00DF1F10"/>
    <w:rsid w:val="00DF3B83"/>
    <w:rsid w:val="00DF45D8"/>
    <w:rsid w:val="00DF46F6"/>
    <w:rsid w:val="00DF4DB3"/>
    <w:rsid w:val="00DF558D"/>
    <w:rsid w:val="00E01311"/>
    <w:rsid w:val="00E03520"/>
    <w:rsid w:val="00E04562"/>
    <w:rsid w:val="00E05057"/>
    <w:rsid w:val="00E0681B"/>
    <w:rsid w:val="00E06949"/>
    <w:rsid w:val="00E1181C"/>
    <w:rsid w:val="00E11AAC"/>
    <w:rsid w:val="00E12E82"/>
    <w:rsid w:val="00E12F61"/>
    <w:rsid w:val="00E206ED"/>
    <w:rsid w:val="00E25323"/>
    <w:rsid w:val="00E25720"/>
    <w:rsid w:val="00E273E2"/>
    <w:rsid w:val="00E36739"/>
    <w:rsid w:val="00E377C5"/>
    <w:rsid w:val="00E37D13"/>
    <w:rsid w:val="00E46122"/>
    <w:rsid w:val="00E50020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0175"/>
    <w:rsid w:val="00E75F77"/>
    <w:rsid w:val="00E81988"/>
    <w:rsid w:val="00E86888"/>
    <w:rsid w:val="00E9048F"/>
    <w:rsid w:val="00E90F97"/>
    <w:rsid w:val="00E93D9D"/>
    <w:rsid w:val="00E95911"/>
    <w:rsid w:val="00E9682C"/>
    <w:rsid w:val="00EA56AB"/>
    <w:rsid w:val="00EB0784"/>
    <w:rsid w:val="00EB0BB2"/>
    <w:rsid w:val="00EB2AF1"/>
    <w:rsid w:val="00EB54B7"/>
    <w:rsid w:val="00EB5EAE"/>
    <w:rsid w:val="00EB78A0"/>
    <w:rsid w:val="00EC2642"/>
    <w:rsid w:val="00EC486D"/>
    <w:rsid w:val="00EC609A"/>
    <w:rsid w:val="00ED0C9A"/>
    <w:rsid w:val="00EE5670"/>
    <w:rsid w:val="00EE67E1"/>
    <w:rsid w:val="00EF1701"/>
    <w:rsid w:val="00EF217D"/>
    <w:rsid w:val="00EF2D0E"/>
    <w:rsid w:val="00EF69D8"/>
    <w:rsid w:val="00F02329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169D7"/>
    <w:rsid w:val="00F26E00"/>
    <w:rsid w:val="00F356E5"/>
    <w:rsid w:val="00F3587E"/>
    <w:rsid w:val="00F36194"/>
    <w:rsid w:val="00F46BBD"/>
    <w:rsid w:val="00F47542"/>
    <w:rsid w:val="00F51683"/>
    <w:rsid w:val="00F55C4A"/>
    <w:rsid w:val="00F562F5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230F"/>
    <w:rsid w:val="00FB6A6A"/>
    <w:rsid w:val="00FB6CC5"/>
    <w:rsid w:val="00FB7A65"/>
    <w:rsid w:val="00FC13BF"/>
    <w:rsid w:val="00FC1F95"/>
    <w:rsid w:val="00FC2079"/>
    <w:rsid w:val="00FC2C10"/>
    <w:rsid w:val="00FC3051"/>
    <w:rsid w:val="00FD0FC9"/>
    <w:rsid w:val="00FD4046"/>
    <w:rsid w:val="00FD6321"/>
    <w:rsid w:val="00FD771E"/>
    <w:rsid w:val="00FE3077"/>
    <w:rsid w:val="00FE61CF"/>
    <w:rsid w:val="00FF1088"/>
    <w:rsid w:val="00FF29CB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649141D"/>
  <w15:docId w15:val="{4E9CEC20-6FE1-46AA-BB1F-35AB2ED2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440D2"/>
    <w:pPr>
      <w:spacing w:before="240" w:after="24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2D1"/>
    <w:pPr>
      <w:keepNext/>
      <w:keepLines/>
      <w:spacing w:before="720"/>
      <w:outlineLvl w:val="0"/>
    </w:pPr>
    <w:rPr>
      <w:rFonts w:cs="Times New Roman"/>
      <w:b/>
      <w:bCs/>
      <w:color w:val="00727D"/>
      <w:sz w:val="60"/>
      <w:szCs w:val="6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02D1"/>
    <w:pPr>
      <w:keepNext/>
      <w:keepLines/>
      <w:outlineLvl w:val="1"/>
    </w:pPr>
    <w:rPr>
      <w:rFonts w:cs="Times New Roman"/>
      <w:b/>
      <w:bCs/>
      <w:color w:val="00727D"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02D1"/>
    <w:pPr>
      <w:keepNext/>
      <w:outlineLvl w:val="2"/>
    </w:pPr>
    <w:rPr>
      <w:rFonts w:cs="Times New Roman"/>
      <w:bCs/>
      <w:color w:val="00727D"/>
      <w:sz w:val="3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602D1"/>
    <w:rPr>
      <w:rFonts w:ascii="Arial" w:hAnsi="Arial"/>
      <w:b/>
      <w:bCs/>
      <w:color w:val="00727D"/>
      <w:sz w:val="60"/>
      <w:szCs w:val="60"/>
      <w:lang w:eastAsia="x-none"/>
    </w:rPr>
  </w:style>
  <w:style w:type="character" w:customStyle="1" w:styleId="Heading2Char">
    <w:name w:val="Heading 2 Char"/>
    <w:link w:val="Heading2"/>
    <w:uiPriority w:val="9"/>
    <w:rsid w:val="00B602D1"/>
    <w:rPr>
      <w:rFonts w:ascii="Arial" w:hAnsi="Arial"/>
      <w:b/>
      <w:bCs/>
      <w:color w:val="00727D"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B602D1"/>
    <w:rPr>
      <w:b/>
      <w:bCs/>
      <w:color w:val="00626B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602D1"/>
    <w:rPr>
      <w:rFonts w:ascii="Arial" w:hAnsi="Arial"/>
      <w:b w:val="0"/>
      <w:color w:val="383838" w:themeColor="text2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662F7C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B602D1"/>
    <w:rPr>
      <w:rFonts w:ascii="Arial" w:hAnsi="Arial"/>
      <w:bCs/>
      <w:color w:val="00727D"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67431"/>
    <w:pPr>
      <w:pBdr>
        <w:bottom w:val="single" w:sz="4" w:space="1" w:color="00727D"/>
        <w:between w:val="single" w:sz="4" w:space="1" w:color="383838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33BD6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602D1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B602D1"/>
    <w:rPr>
      <w:rFonts w:ascii="Arial" w:hAnsi="Arial"/>
      <w:b/>
      <w:bCs/>
      <w:color w:val="00727D"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6247A4"/>
    <w:rPr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0D530F"/>
    <w:rPr>
      <w:rFonts w:ascii="Arial" w:hAnsi="Arial" w:cs="Tahoma"/>
      <w:sz w:val="28"/>
      <w:szCs w:val="22"/>
      <w:lang w:eastAsia="en-US"/>
    </w:rPr>
  </w:style>
  <w:style w:type="character" w:customStyle="1" w:styleId="Hyperlinkunderline">
    <w:name w:val="Hyperlink underline"/>
    <w:basedOn w:val="Hyperlink"/>
    <w:uiPriority w:val="1"/>
    <w:qFormat/>
    <w:rsid w:val="00B602D1"/>
    <w:rPr>
      <w:rFonts w:ascii="Arial" w:hAnsi="Arial"/>
      <w:b w:val="0"/>
      <w:color w:val="383838" w:themeColor="text2"/>
      <w:sz w:val="28"/>
      <w:u w:val="single"/>
    </w:rPr>
  </w:style>
  <w:style w:type="character" w:styleId="Emphasis">
    <w:name w:val="Emphasis"/>
    <w:uiPriority w:val="20"/>
    <w:qFormat/>
    <w:rsid w:val="00E03520"/>
    <w:rPr>
      <w:b/>
      <w:bCs/>
      <w:position w:val="-2"/>
      <w:sz w:val="36"/>
      <w:szCs w:val="36"/>
    </w:rPr>
  </w:style>
  <w:style w:type="paragraph" w:customStyle="1" w:styleId="Normal-reducedleading">
    <w:name w:val="Normal - reduced leading"/>
    <w:basedOn w:val="Normal"/>
    <w:qFormat/>
    <w:rsid w:val="00527EB9"/>
    <w:pPr>
      <w:spacing w:line="324" w:lineRule="auto"/>
    </w:pPr>
  </w:style>
  <w:style w:type="character" w:styleId="UnresolvedMention">
    <w:name w:val="Unresolved Mention"/>
    <w:basedOn w:val="DefaultParagraphFont"/>
    <w:uiPriority w:val="99"/>
    <w:rsid w:val="002873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2B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alth.gov.au/topics/disability-and-carers/reforms-and-reviews/ndis-act-chang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DISConsultations@health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topics/disability-and-carers/reforms-and-reviews/engagement-on-new-ndis-rul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XXXX%20-%20Blank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6BA90910F4474AB9BD1AF640370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11784-A3F3-480B-9857-E596770F382A}"/>
      </w:docPartPr>
      <w:docPartBody>
        <w:p w:rsidR="00407F9B" w:rsidRDefault="00407F9B">
          <w:pPr>
            <w:pStyle w:val="5F6BA90910F4474AB9BD1AF640370800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8EFA97148ABB431AA1E719B70AFB4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B78A6-A5AA-4087-BF84-2D5379777C40}"/>
      </w:docPartPr>
      <w:docPartBody>
        <w:p w:rsidR="00407F9B" w:rsidRDefault="00407F9B" w:rsidP="00407F9B">
          <w:pPr>
            <w:pStyle w:val="8EFA97148ABB431AA1E719B70AFB4B30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DFDA2B885BE14E2B9ECB8DD9E5DDE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CE7AD-72C7-49B0-8DB4-9DF46732381D}"/>
      </w:docPartPr>
      <w:docPartBody>
        <w:p w:rsidR="00407F9B" w:rsidRDefault="00407F9B" w:rsidP="00407F9B">
          <w:pPr>
            <w:pStyle w:val="DFDA2B885BE14E2B9ECB8DD9E5DDE86D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D2710DA91F5B402E93E7BCF339D06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BE1B7-76F8-4EA2-B3A3-6FDED8012B49}"/>
      </w:docPartPr>
      <w:docPartBody>
        <w:p w:rsidR="00407F9B" w:rsidRDefault="00407F9B" w:rsidP="00407F9B">
          <w:pPr>
            <w:pStyle w:val="D2710DA91F5B402E93E7BCF339D06AC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69FFFAE062A64368A2103A9D7650F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7C0A6-99A2-4FBF-88BB-1F33731EA94F}"/>
      </w:docPartPr>
      <w:docPartBody>
        <w:p w:rsidR="00407F9B" w:rsidRDefault="00407F9B" w:rsidP="00407F9B">
          <w:pPr>
            <w:pStyle w:val="69FFFAE062A64368A2103A9D7650F653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99B49B63C292442A932AC0C7BC61E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5C1A7-13E1-465E-BD95-0E27C9B79459}"/>
      </w:docPartPr>
      <w:docPartBody>
        <w:p w:rsidR="0023391B" w:rsidRDefault="00655182" w:rsidP="00655182">
          <w:pPr>
            <w:pStyle w:val="99B49B63C292442A932AC0C7BC61EC21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24286744BFC8454AAFF5AA08B5A39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74A58-15A4-4DAB-8964-DED75C6FF917}"/>
      </w:docPartPr>
      <w:docPartBody>
        <w:p w:rsidR="0023391B" w:rsidRDefault="00655182" w:rsidP="00655182">
          <w:pPr>
            <w:pStyle w:val="24286744BFC8454AAFF5AA08B5A39690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85F0058909CA47BBADADC8D7BC0A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E8CFA-25A7-41AA-92E6-2D2E0D995B64}"/>
      </w:docPartPr>
      <w:docPartBody>
        <w:p w:rsidR="0023391B" w:rsidRDefault="00655182" w:rsidP="00655182">
          <w:pPr>
            <w:pStyle w:val="85F0058909CA47BBADADC8D7BC0A06A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7007C730A32C478EBC5AB01F1705B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BCDF0-D2A8-461E-898A-37137CE21C95}"/>
      </w:docPartPr>
      <w:docPartBody>
        <w:p w:rsidR="0023391B" w:rsidRDefault="00655182" w:rsidP="00655182">
          <w:pPr>
            <w:pStyle w:val="7007C730A32C478EBC5AB01F1705BDB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C3501D8DDF99405CA8604AB30E7B0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FC55D-8A1C-4D53-B414-940F124123A2}"/>
      </w:docPartPr>
      <w:docPartBody>
        <w:p w:rsidR="0023391B" w:rsidRDefault="00655182" w:rsidP="00655182">
          <w:pPr>
            <w:pStyle w:val="C3501D8DDF99405CA8604AB30E7B066D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D21B82FC832648D5B2118D22137D2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F85F7-CD18-4122-9826-A451BD1441BE}"/>
      </w:docPartPr>
      <w:docPartBody>
        <w:p w:rsidR="0023391B" w:rsidRDefault="00655182" w:rsidP="00655182">
          <w:pPr>
            <w:pStyle w:val="D21B82FC832648D5B2118D22137D281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CBE5B435C1734C449A383D97B0215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20FED-DDD1-4A94-8368-B34C93405993}"/>
      </w:docPartPr>
      <w:docPartBody>
        <w:p w:rsidR="0023391B" w:rsidRDefault="00655182" w:rsidP="00655182">
          <w:pPr>
            <w:pStyle w:val="CBE5B435C1734C449A383D97B02151E4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9B"/>
    <w:rsid w:val="00031146"/>
    <w:rsid w:val="0008218A"/>
    <w:rsid w:val="00097163"/>
    <w:rsid w:val="00100EF8"/>
    <w:rsid w:val="00133F9A"/>
    <w:rsid w:val="001826E9"/>
    <w:rsid w:val="0023391B"/>
    <w:rsid w:val="0030108D"/>
    <w:rsid w:val="003D794E"/>
    <w:rsid w:val="00407F9B"/>
    <w:rsid w:val="004D6416"/>
    <w:rsid w:val="00544136"/>
    <w:rsid w:val="00607FBA"/>
    <w:rsid w:val="006514A0"/>
    <w:rsid w:val="00655182"/>
    <w:rsid w:val="006C3535"/>
    <w:rsid w:val="006D2CF8"/>
    <w:rsid w:val="00715278"/>
    <w:rsid w:val="007F75EE"/>
    <w:rsid w:val="0087620A"/>
    <w:rsid w:val="00A21665"/>
    <w:rsid w:val="00B026B7"/>
    <w:rsid w:val="00B60E0D"/>
    <w:rsid w:val="00BD79A7"/>
    <w:rsid w:val="00C61724"/>
    <w:rsid w:val="00C623A8"/>
    <w:rsid w:val="00CE2F7E"/>
    <w:rsid w:val="00D0121C"/>
    <w:rsid w:val="00DD7837"/>
    <w:rsid w:val="00E06949"/>
    <w:rsid w:val="00E70175"/>
    <w:rsid w:val="00EC36EC"/>
    <w:rsid w:val="00F02329"/>
    <w:rsid w:val="00FB230F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5182"/>
    <w:rPr>
      <w:color w:val="595959" w:themeColor="text1" w:themeTint="A6"/>
    </w:rPr>
  </w:style>
  <w:style w:type="paragraph" w:customStyle="1" w:styleId="5F6BA90910F4474AB9BD1AF640370800">
    <w:name w:val="5F6BA90910F4474AB9BD1AF640370800"/>
  </w:style>
  <w:style w:type="paragraph" w:customStyle="1" w:styleId="8EFA97148ABB431AA1E719B70AFB4B30">
    <w:name w:val="8EFA97148ABB431AA1E719B70AFB4B30"/>
    <w:rsid w:val="00407F9B"/>
  </w:style>
  <w:style w:type="paragraph" w:customStyle="1" w:styleId="DFDA2B885BE14E2B9ECB8DD9E5DDE86D">
    <w:name w:val="DFDA2B885BE14E2B9ECB8DD9E5DDE86D"/>
    <w:rsid w:val="00407F9B"/>
  </w:style>
  <w:style w:type="paragraph" w:customStyle="1" w:styleId="D2710DA91F5B402E93E7BCF339D06AC9">
    <w:name w:val="D2710DA91F5B402E93E7BCF339D06AC9"/>
    <w:rsid w:val="00407F9B"/>
  </w:style>
  <w:style w:type="paragraph" w:customStyle="1" w:styleId="69FFFAE062A64368A2103A9D7650F653">
    <w:name w:val="69FFFAE062A64368A2103A9D7650F653"/>
    <w:rsid w:val="00407F9B"/>
  </w:style>
  <w:style w:type="paragraph" w:customStyle="1" w:styleId="99B49B63C292442A932AC0C7BC61EC21">
    <w:name w:val="99B49B63C292442A932AC0C7BC61EC21"/>
    <w:rsid w:val="00655182"/>
  </w:style>
  <w:style w:type="paragraph" w:customStyle="1" w:styleId="24286744BFC8454AAFF5AA08B5A39690">
    <w:name w:val="24286744BFC8454AAFF5AA08B5A39690"/>
    <w:rsid w:val="00655182"/>
  </w:style>
  <w:style w:type="paragraph" w:customStyle="1" w:styleId="85F0058909CA47BBADADC8D7BC0A06A9">
    <w:name w:val="85F0058909CA47BBADADC8D7BC0A06A9"/>
    <w:rsid w:val="00655182"/>
  </w:style>
  <w:style w:type="paragraph" w:customStyle="1" w:styleId="7007C730A32C478EBC5AB01F1705BDB9">
    <w:name w:val="7007C730A32C478EBC5AB01F1705BDB9"/>
    <w:rsid w:val="00655182"/>
  </w:style>
  <w:style w:type="paragraph" w:customStyle="1" w:styleId="C3501D8DDF99405CA8604AB30E7B066D">
    <w:name w:val="C3501D8DDF99405CA8604AB30E7B066D"/>
    <w:rsid w:val="00655182"/>
  </w:style>
  <w:style w:type="paragraph" w:customStyle="1" w:styleId="D21B82FC832648D5B2118D22137D2819">
    <w:name w:val="D21B82FC832648D5B2118D22137D2819"/>
    <w:rsid w:val="00655182"/>
  </w:style>
  <w:style w:type="paragraph" w:customStyle="1" w:styleId="CBE5B435C1734C449A383D97B02151E4">
    <w:name w:val="CBE5B435C1734C449A383D97B02151E4"/>
    <w:rsid w:val="00655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7" ma:contentTypeDescription="Create a new document." ma:contentTypeScope="" ma:versionID="e044113ca106b990b06c9c8d79e858bd">
  <xsd:schema xmlns:xsd="http://www.w3.org/2001/XMLSchema" xmlns:xs="http://www.w3.org/2001/XMLSchema" xmlns:p="http://schemas.microsoft.com/office/2006/metadata/properties" xmlns:ns2="91b40e7f-128e-49f6-a30d-9c137c2f2d67" targetNamespace="http://schemas.microsoft.com/office/2006/metadata/properties" ma:root="true" ma:fieldsID="ec72ae0b92e46d70193e1783187e4b79" ns2:_="">
    <xsd:import namespace="91b40e7f-128e-49f6-a30d-9c137c2f2d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48CBE-B50C-478A-B978-C0E6F1BC3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90151-355F-4AE2-8F73-9ACB3396D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1973A-03BA-48B9-BE55-01C7DFF51D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Blank - Easy Read Word Template - ER - May 2025.dotx</Template>
  <TotalTime>2</TotalTime>
  <Pages>14</Pages>
  <Words>1141</Words>
  <Characters>5756</Characters>
  <Application>Microsoft Office Word</Application>
  <DocSecurity>0</DocSecurity>
  <Lines>205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6819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Supports 2025 - Summary Report - Easy Read - FINAL - Text only.docx</dc:title>
  <dc:creator>Emily Williamson</dc:creator>
  <cp:lastModifiedBy>GALVIN, Jane</cp:lastModifiedBy>
  <cp:revision>4</cp:revision>
  <cp:lastPrinted>2011-12-12T01:40:00Z</cp:lastPrinted>
  <dcterms:created xsi:type="dcterms:W3CDTF">2026-04-01T03:59:00Z</dcterms:created>
  <dcterms:modified xsi:type="dcterms:W3CDTF">2026-08-09T23:24:00Z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76f86370,f74d982,48108521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540db302,28752ce2,9841b49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2026-04-01T03:58:40Z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f262dd5d-20e8-47c6-a489-2b3178057727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0x01010063A1E6A07BD3F940A2A717962B7173DC</vt:lpwstr>
  </property>
  <property fmtid="{D5CDD505-2E9C-101B-9397-08002B2CF9AE}" pid="17" name="MediaServiceImageTags">
    <vt:lpwstr/>
  </property>
  <property fmtid="{D5CDD505-2E9C-101B-9397-08002B2CF9AE}" pid="18" name="Order">
    <vt:r8>1591500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docLang">
    <vt:lpwstr>en</vt:lpwstr>
  </property>
</Properties>
</file>