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81816" w14:textId="6CBB97B2" w:rsidR="003619F4" w:rsidRPr="00677BC9" w:rsidRDefault="00072FDF" w:rsidP="000A24FC">
      <w:pPr>
        <w:pStyle w:val="Heading1"/>
        <w:spacing w:before="360"/>
      </w:pPr>
      <w:r>
        <w:rPr>
          <w:noProof/>
          <w:lang w:val="en-US"/>
        </w:rPr>
        <w:drawing>
          <wp:anchor distT="0" distB="0" distL="114300" distR="114300" simplePos="0" relativeHeight="251658249" behindDoc="0" locked="0" layoutInCell="1" allowOverlap="1" wp14:anchorId="73B76D0A" wp14:editId="09795864">
            <wp:simplePos x="0" y="0"/>
            <wp:positionH relativeFrom="page">
              <wp:posOffset>-2540</wp:posOffset>
            </wp:positionH>
            <wp:positionV relativeFrom="page">
              <wp:posOffset>1287</wp:posOffset>
            </wp:positionV>
            <wp:extent cx="7558363" cy="2112411"/>
            <wp:effectExtent l="0" t="0" r="5080" b="0"/>
            <wp:wrapNone/>
            <wp:docPr id="574396032" name="Picture 5743960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2D0">
        <w:br/>
      </w:r>
      <w:r w:rsidR="00DE2A71">
        <w:t xml:space="preserve">Next </w:t>
      </w:r>
      <w:r w:rsidR="00852B87">
        <w:t>s</w:t>
      </w:r>
      <w:r w:rsidR="00DE2A71">
        <w:t>teps</w:t>
      </w:r>
      <w:r w:rsidR="001968F6">
        <w:t xml:space="preserve"> after receiving your assessment outcome</w:t>
      </w:r>
    </w:p>
    <w:p w14:paraId="7814126F" w14:textId="797757BA" w:rsidR="00013AB8" w:rsidRPr="00BA6569" w:rsidRDefault="00E80A5B" w:rsidP="002F37C7">
      <w:pPr>
        <w:spacing w:before="360" w:after="240"/>
        <w:ind w:left="1134"/>
        <w:rPr>
          <w:rFonts w:eastAsiaTheme="majorEastAsia" w:cstheme="majorBidi"/>
          <w:color w:val="1E1544" w:themeColor="text1"/>
          <w:sz w:val="26"/>
          <w:szCs w:val="26"/>
        </w:rPr>
      </w:pPr>
      <w:bookmarkStart w:id="0" w:name="_Hlk163461211"/>
      <w:r>
        <w:rPr>
          <w:rFonts w:eastAsiaTheme="majorEastAsia" w:cstheme="majorBidi"/>
          <w:noProof/>
          <w:color w:val="1E1544" w:themeColor="text1"/>
          <w:sz w:val="26"/>
          <w:szCs w:val="26"/>
        </w:rPr>
        <w:drawing>
          <wp:anchor distT="0" distB="0" distL="114300" distR="114300" simplePos="0" relativeHeight="251658245" behindDoc="1" locked="0" layoutInCell="1" allowOverlap="1" wp14:anchorId="117E18BE" wp14:editId="0BA8283A">
            <wp:simplePos x="0" y="0"/>
            <wp:positionH relativeFrom="column">
              <wp:posOffset>-247015</wp:posOffset>
            </wp:positionH>
            <wp:positionV relativeFrom="paragraph">
              <wp:posOffset>87773</wp:posOffset>
            </wp:positionV>
            <wp:extent cx="878205" cy="7266940"/>
            <wp:effectExtent l="0" t="0" r="0" b="0"/>
            <wp:wrapNone/>
            <wp:docPr id="7065440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40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2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7AED">
        <w:br/>
      </w:r>
      <w:r w:rsidR="00C928E8" w:rsidRPr="00BA6569">
        <w:rPr>
          <w:rFonts w:eastAsiaTheme="majorEastAsia" w:cstheme="majorBidi"/>
          <w:color w:val="1E1544" w:themeColor="text1"/>
          <w:sz w:val="26"/>
          <w:szCs w:val="26"/>
        </w:rPr>
        <w:t xml:space="preserve">You have received your assessment outcome (Notice of Decision), confirming you are approved for </w:t>
      </w:r>
      <w:r w:rsidR="00C928E8" w:rsidRPr="00BA6569">
        <w:rPr>
          <w:rFonts w:eastAsiaTheme="majorEastAsia" w:cstheme="majorBidi"/>
          <w:b/>
          <w:bCs/>
          <w:color w:val="1E1544" w:themeColor="text1"/>
          <w:sz w:val="26"/>
          <w:szCs w:val="26"/>
        </w:rPr>
        <w:t>home support services</w:t>
      </w:r>
      <w:r w:rsidR="00C928E8" w:rsidRPr="00BA6569">
        <w:rPr>
          <w:rFonts w:eastAsiaTheme="majorEastAsia" w:cstheme="majorBidi"/>
          <w:color w:val="1E1544" w:themeColor="text1"/>
          <w:sz w:val="26"/>
          <w:szCs w:val="26"/>
        </w:rPr>
        <w:t xml:space="preserve">. </w:t>
      </w:r>
      <w:r w:rsidR="00714211" w:rsidRPr="50629DF4">
        <w:rPr>
          <w:rFonts w:eastAsiaTheme="majorEastAsia" w:cstheme="majorBidi"/>
          <w:color w:val="1E1544" w:themeColor="text1"/>
          <w:sz w:val="26"/>
          <w:szCs w:val="26"/>
        </w:rPr>
        <w:t>Y</w:t>
      </w:r>
      <w:r w:rsidR="00C928E8" w:rsidRPr="00BA6569">
        <w:rPr>
          <w:rFonts w:eastAsiaTheme="majorEastAsia" w:cstheme="majorBidi"/>
          <w:color w:val="1E1544" w:themeColor="text1"/>
          <w:sz w:val="26"/>
          <w:szCs w:val="26"/>
        </w:rPr>
        <w:t>ou have also received your support plan and may have received a referral code letter and other supporting information</w:t>
      </w:r>
      <w:r w:rsidR="000F668C">
        <w:rPr>
          <w:rFonts w:eastAsiaTheme="majorEastAsia" w:cstheme="majorBidi"/>
          <w:color w:val="1E1544" w:themeColor="text1"/>
          <w:sz w:val="26"/>
          <w:szCs w:val="26"/>
        </w:rPr>
        <w:t xml:space="preserve">. </w:t>
      </w:r>
      <w:r w:rsidR="00C928E8" w:rsidRPr="00BA6569">
        <w:rPr>
          <w:rFonts w:eastAsiaTheme="majorEastAsia" w:cstheme="majorBidi"/>
          <w:color w:val="1E1544" w:themeColor="text1"/>
          <w:sz w:val="26"/>
          <w:szCs w:val="26"/>
        </w:rPr>
        <w:t>The steps below explain what you need to do next.</w:t>
      </w:r>
      <w:r w:rsidR="006D199E" w:rsidRPr="006D199E">
        <w:rPr>
          <w:noProof/>
        </w:rPr>
        <w:t xml:space="preserve"> </w:t>
      </w:r>
      <w:r w:rsidR="003D2153">
        <w:br/>
      </w:r>
      <w:r w:rsidR="00027AED">
        <w:br/>
      </w:r>
      <w:r w:rsidR="00027AED">
        <w:br/>
      </w:r>
      <w:r w:rsidR="00D45043" w:rsidRPr="00BA6569">
        <w:rPr>
          <w:rFonts w:eastAsiaTheme="majorEastAsia" w:cstheme="majorBidi"/>
          <w:b/>
          <w:bCs/>
          <w:color w:val="1E1544" w:themeColor="text1"/>
          <w:sz w:val="30"/>
          <w:szCs w:val="30"/>
        </w:rPr>
        <w:t>Check your support plan and referral code letter (if applicable)</w:t>
      </w:r>
    </w:p>
    <w:p w14:paraId="09089567" w14:textId="6642171E" w:rsidR="007E1713" w:rsidRDefault="003766B5" w:rsidP="00BA6569">
      <w:pPr>
        <w:spacing w:before="200" w:after="300"/>
        <w:ind w:left="1134" w:right="-2"/>
        <w:rPr>
          <w:rFonts w:eastAsia="MS Mincho" w:cs="Arial"/>
          <w:color w:val="1E1544"/>
          <w:sz w:val="26"/>
          <w:szCs w:val="26"/>
        </w:rPr>
      </w:pPr>
      <w:r w:rsidRPr="00BA6569">
        <w:rPr>
          <w:rFonts w:eastAsia="MS Mincho" w:cs="Arial"/>
          <w:color w:val="1E1544"/>
          <w:sz w:val="26"/>
          <w:szCs w:val="26"/>
        </w:rPr>
        <w:t xml:space="preserve">A referral code is a </w:t>
      </w:r>
      <w:r w:rsidR="009D23E8">
        <w:rPr>
          <w:rFonts w:eastAsia="MS Mincho" w:cs="Arial"/>
          <w:color w:val="1E1544"/>
          <w:sz w:val="26"/>
          <w:szCs w:val="26"/>
        </w:rPr>
        <w:t xml:space="preserve">unique </w:t>
      </w:r>
      <w:r w:rsidRPr="00BA6569">
        <w:rPr>
          <w:rFonts w:eastAsia="MS Mincho" w:cs="Arial"/>
          <w:color w:val="1E1544"/>
          <w:sz w:val="26"/>
          <w:szCs w:val="26"/>
        </w:rPr>
        <w:t xml:space="preserve">number that </w:t>
      </w:r>
      <w:r w:rsidR="009D23E8">
        <w:rPr>
          <w:rFonts w:eastAsia="MS Mincho" w:cs="Arial"/>
          <w:color w:val="1E1544"/>
          <w:sz w:val="26"/>
          <w:szCs w:val="26"/>
        </w:rPr>
        <w:t>links you</w:t>
      </w:r>
      <w:r w:rsidRPr="00BA6569">
        <w:rPr>
          <w:rFonts w:eastAsia="MS Mincho" w:cs="Arial"/>
          <w:color w:val="1E1544"/>
          <w:sz w:val="26"/>
          <w:szCs w:val="26"/>
        </w:rPr>
        <w:t xml:space="preserve"> to a provider so </w:t>
      </w:r>
      <w:r w:rsidR="007D29D0">
        <w:rPr>
          <w:rFonts w:eastAsia="MS Mincho" w:cs="Arial"/>
          <w:color w:val="1E1544"/>
          <w:sz w:val="26"/>
          <w:szCs w:val="26"/>
        </w:rPr>
        <w:t>you</w:t>
      </w:r>
      <w:r w:rsidRPr="00BA6569">
        <w:rPr>
          <w:rFonts w:eastAsia="MS Mincho" w:cs="Arial"/>
          <w:color w:val="1E1544"/>
          <w:sz w:val="26"/>
          <w:szCs w:val="26"/>
        </w:rPr>
        <w:t xml:space="preserve"> </w:t>
      </w:r>
      <w:r w:rsidR="000F668C">
        <w:rPr>
          <w:rFonts w:eastAsia="MS Mincho" w:cs="Arial"/>
          <w:color w:val="1E1544"/>
          <w:sz w:val="26"/>
          <w:szCs w:val="26"/>
        </w:rPr>
        <w:br/>
      </w:r>
      <w:r w:rsidRPr="00BA6569">
        <w:rPr>
          <w:rFonts w:eastAsia="MS Mincho" w:cs="Arial"/>
          <w:color w:val="1E1544"/>
          <w:sz w:val="26"/>
          <w:szCs w:val="26"/>
        </w:rPr>
        <w:t xml:space="preserve">can </w:t>
      </w:r>
      <w:r w:rsidR="007D29D0">
        <w:rPr>
          <w:rFonts w:eastAsia="MS Mincho" w:cs="Arial"/>
          <w:color w:val="1E1544"/>
          <w:sz w:val="26"/>
          <w:szCs w:val="26"/>
        </w:rPr>
        <w:t>start rece</w:t>
      </w:r>
      <w:r w:rsidR="00B23E7F">
        <w:rPr>
          <w:rFonts w:eastAsia="MS Mincho" w:cs="Arial"/>
          <w:color w:val="1E1544"/>
          <w:sz w:val="26"/>
          <w:szCs w:val="26"/>
        </w:rPr>
        <w:t xml:space="preserve">iving services. </w:t>
      </w:r>
      <w:r w:rsidR="007E1713">
        <w:rPr>
          <w:rFonts w:eastAsia="MS Mincho" w:cs="Arial"/>
          <w:color w:val="1E1544"/>
          <w:sz w:val="26"/>
          <w:szCs w:val="26"/>
        </w:rPr>
        <w:t xml:space="preserve"> </w:t>
      </w:r>
      <w:r w:rsidR="00262189">
        <w:rPr>
          <w:rFonts w:eastAsia="MS Mincho" w:cs="Arial"/>
          <w:color w:val="1E1544"/>
          <w:sz w:val="26"/>
          <w:szCs w:val="26"/>
        </w:rPr>
        <w:br/>
      </w:r>
    </w:p>
    <w:p w14:paraId="125C02C6" w14:textId="77777777" w:rsidR="007E1713" w:rsidRPr="00BA6569" w:rsidRDefault="007E1713" w:rsidP="0090396F">
      <w:pPr>
        <w:pStyle w:val="ListParagraph"/>
        <w:spacing w:after="200"/>
        <w:ind w:left="1077"/>
        <w:contextualSpacing w:val="0"/>
        <w:rPr>
          <w:rFonts w:eastAsia="MS Mincho"/>
          <w:color w:val="1E1544"/>
          <w:sz w:val="26"/>
          <w:szCs w:val="26"/>
          <w:u w:val="single"/>
        </w:rPr>
      </w:pPr>
      <w:r w:rsidRPr="00BA6569">
        <w:rPr>
          <w:rFonts w:eastAsia="MS Mincho"/>
          <w:b/>
          <w:bCs/>
          <w:color w:val="1E1544"/>
          <w:sz w:val="26"/>
          <w:szCs w:val="26"/>
          <w:u w:val="single"/>
        </w:rPr>
        <w:t>Support at Home program:</w:t>
      </w:r>
    </w:p>
    <w:p w14:paraId="1BD09FBF" w14:textId="13FFB6EB" w:rsidR="007E1713" w:rsidRPr="00BA6569" w:rsidRDefault="007E1713" w:rsidP="00A85A87">
      <w:pPr>
        <w:pStyle w:val="ListParagraph"/>
        <w:numPr>
          <w:ilvl w:val="0"/>
          <w:numId w:val="31"/>
        </w:numPr>
        <w:spacing w:after="200"/>
        <w:ind w:left="1434" w:right="284" w:hanging="357"/>
        <w:rPr>
          <w:rFonts w:eastAsia="MS Mincho" w:cs="Arial"/>
          <w:b/>
          <w:bCs/>
          <w:color w:val="1E1544"/>
          <w:sz w:val="26"/>
          <w:szCs w:val="26"/>
        </w:rPr>
      </w:pPr>
      <w:r w:rsidRPr="00BA6569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No referral code: </w:t>
      </w:r>
      <w:r w:rsidRPr="00BA6569">
        <w:rPr>
          <w:rFonts w:eastAsia="MS Mincho" w:cs="Arial"/>
          <w:color w:val="1E1544" w:themeColor="text1"/>
          <w:sz w:val="26"/>
          <w:szCs w:val="26"/>
        </w:rPr>
        <w:t xml:space="preserve">This </w:t>
      </w:r>
      <w:r w:rsidR="00D73134">
        <w:rPr>
          <w:rFonts w:eastAsia="MS Mincho" w:cs="Arial"/>
          <w:color w:val="1E1544" w:themeColor="text1"/>
          <w:sz w:val="26"/>
          <w:szCs w:val="26"/>
        </w:rPr>
        <w:t>means</w:t>
      </w:r>
      <w:r w:rsidRPr="00BA6569">
        <w:rPr>
          <w:rFonts w:eastAsia="MS Mincho" w:cs="Arial"/>
          <w:color w:val="1E1544" w:themeColor="text1"/>
          <w:sz w:val="26"/>
          <w:szCs w:val="26"/>
        </w:rPr>
        <w:t xml:space="preserve"> you already have a Support at Home </w:t>
      </w:r>
      <w:r w:rsidR="007B5F30" w:rsidRPr="007B5F30">
        <w:rPr>
          <w:rFonts w:eastAsia="MS Mincho" w:cs="Arial"/>
          <w:color w:val="1E1544" w:themeColor="text1"/>
          <w:sz w:val="26"/>
          <w:szCs w:val="26"/>
        </w:rPr>
        <w:t>provider,</w:t>
      </w:r>
      <w:r w:rsidRPr="00BA6569">
        <w:rPr>
          <w:rFonts w:eastAsia="MS Mincho" w:cs="Arial"/>
          <w:color w:val="1E1544" w:themeColor="text1"/>
          <w:sz w:val="26"/>
          <w:szCs w:val="26"/>
        </w:rPr>
        <w:t xml:space="preserve"> or you are waiting for ongoing Support at Home funding. </w:t>
      </w:r>
      <w:r w:rsidR="004E7DFB">
        <w:rPr>
          <w:rFonts w:eastAsia="MS Mincho" w:cs="Arial"/>
          <w:color w:val="1E1544" w:themeColor="text1"/>
          <w:sz w:val="26"/>
          <w:szCs w:val="26"/>
        </w:rPr>
        <w:br/>
      </w:r>
      <w:r w:rsidRPr="00BA6569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You will </w:t>
      </w:r>
      <w:r w:rsidR="00A20E8C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receive a </w:t>
      </w:r>
      <w:r w:rsidR="00587CE0">
        <w:rPr>
          <w:rFonts w:eastAsia="MS Mincho" w:cs="Arial"/>
          <w:b/>
          <w:bCs/>
          <w:color w:val="1E1544" w:themeColor="text1"/>
          <w:sz w:val="26"/>
          <w:szCs w:val="26"/>
        </w:rPr>
        <w:t>funding assignment notice</w:t>
      </w:r>
      <w:r>
        <w:rPr>
          <w:rFonts w:eastAsia="MS Mincho" w:cs="Arial"/>
          <w:b/>
          <w:color w:val="1E1544" w:themeColor="text1"/>
          <w:sz w:val="26"/>
          <w:szCs w:val="26"/>
        </w:rPr>
        <w:t xml:space="preserve"> </w:t>
      </w:r>
      <w:r w:rsidR="007440CE">
        <w:rPr>
          <w:rFonts w:eastAsia="MS Mincho" w:cs="Arial"/>
          <w:b/>
          <w:bCs/>
          <w:color w:val="1E1544" w:themeColor="text1"/>
          <w:sz w:val="26"/>
          <w:szCs w:val="26"/>
        </w:rPr>
        <w:t>letter</w:t>
      </w:r>
      <w:r w:rsidRPr="00BA6569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 when your funding becomes available.</w:t>
      </w:r>
      <w:r>
        <w:br/>
      </w:r>
    </w:p>
    <w:p w14:paraId="2D8D1B42" w14:textId="77777777" w:rsidR="007E1713" w:rsidRPr="00BA6569" w:rsidRDefault="007E1713" w:rsidP="00BA6569">
      <w:pPr>
        <w:tabs>
          <w:tab w:val="num" w:pos="720"/>
        </w:tabs>
        <w:spacing w:after="200"/>
        <w:ind w:left="1077" w:right="-2"/>
        <w:rPr>
          <w:rFonts w:eastAsia="MS Mincho"/>
          <w:color w:val="1E1544"/>
          <w:sz w:val="26"/>
          <w:szCs w:val="26"/>
          <w:u w:val="single"/>
        </w:rPr>
      </w:pPr>
      <w:r w:rsidRPr="00BA6569">
        <w:rPr>
          <w:rFonts w:eastAsia="MS Mincho"/>
          <w:b/>
          <w:bCs/>
          <w:color w:val="1E1544" w:themeColor="text1"/>
          <w:sz w:val="26"/>
          <w:szCs w:val="26"/>
          <w:u w:val="single"/>
        </w:rPr>
        <w:t xml:space="preserve">Commonwealth Home Support Program (CHSP): </w:t>
      </w:r>
    </w:p>
    <w:p w14:paraId="195B87A6" w14:textId="777E5664" w:rsidR="007E1713" w:rsidRDefault="007E1713" w:rsidP="003F6A91">
      <w:pPr>
        <w:pStyle w:val="ListParagraph"/>
        <w:numPr>
          <w:ilvl w:val="0"/>
          <w:numId w:val="30"/>
        </w:numPr>
        <w:tabs>
          <w:tab w:val="num" w:pos="720"/>
        </w:tabs>
        <w:spacing w:after="200"/>
        <w:ind w:right="706"/>
        <w:rPr>
          <w:rFonts w:eastAsia="MS Mincho"/>
          <w:color w:val="1E1544"/>
          <w:sz w:val="26"/>
          <w:szCs w:val="26"/>
        </w:rPr>
      </w:pPr>
      <w:r w:rsidRPr="2FE148D6">
        <w:rPr>
          <w:rFonts w:eastAsia="MS Mincho"/>
          <w:b/>
          <w:bCs/>
          <w:color w:val="1E1544" w:themeColor="text1"/>
          <w:sz w:val="26"/>
          <w:szCs w:val="26"/>
        </w:rPr>
        <w:t xml:space="preserve">Referral code: </w:t>
      </w:r>
      <w:r w:rsidRPr="2FE148D6">
        <w:rPr>
          <w:rFonts w:eastAsia="MS Mincho"/>
          <w:color w:val="1E1544" w:themeColor="text1"/>
          <w:sz w:val="26"/>
          <w:szCs w:val="26"/>
        </w:rPr>
        <w:t xml:space="preserve">If you are approved for the CHSP and your assessor has </w:t>
      </w:r>
      <w:r w:rsidRPr="2FE148D6">
        <w:rPr>
          <w:rFonts w:eastAsia="MS Mincho"/>
          <w:color w:val="1E1544" w:themeColor="text1"/>
          <w:sz w:val="26"/>
          <w:szCs w:val="26"/>
          <w:u w:val="single"/>
        </w:rPr>
        <w:t xml:space="preserve">not </w:t>
      </w:r>
      <w:r w:rsidRPr="2FE148D6">
        <w:rPr>
          <w:rFonts w:eastAsia="MS Mincho"/>
          <w:color w:val="1E1544" w:themeColor="text1"/>
          <w:sz w:val="26"/>
          <w:szCs w:val="26"/>
        </w:rPr>
        <w:t xml:space="preserve">referred you directly to a CHSP service provider, you will get a referral code for each service you are approved for. </w:t>
      </w:r>
      <w:r w:rsidRPr="2FE148D6">
        <w:rPr>
          <w:rFonts w:eastAsia="MS Mincho"/>
          <w:b/>
          <w:bCs/>
          <w:color w:val="1E1544" w:themeColor="text1"/>
          <w:sz w:val="26"/>
          <w:szCs w:val="26"/>
        </w:rPr>
        <w:t xml:space="preserve">You will need to contact providers yourself with the code(s). </w:t>
      </w:r>
      <w:r w:rsidRPr="2FE148D6">
        <w:rPr>
          <w:rFonts w:eastAsia="MS Mincho"/>
          <w:color w:val="1E1544" w:themeColor="text1"/>
          <w:sz w:val="26"/>
          <w:szCs w:val="26"/>
        </w:rPr>
        <w:t>Please read your referral code letter for more information.</w:t>
      </w:r>
    </w:p>
    <w:p w14:paraId="676FA885" w14:textId="77777777" w:rsidR="007E1713" w:rsidRDefault="007E1713" w:rsidP="00A85A87">
      <w:pPr>
        <w:pStyle w:val="ListParagraph"/>
        <w:tabs>
          <w:tab w:val="num" w:pos="720"/>
        </w:tabs>
        <w:spacing w:after="200"/>
        <w:ind w:left="1440" w:right="709"/>
        <w:contextualSpacing w:val="0"/>
        <w:rPr>
          <w:rFonts w:eastAsia="MS Mincho"/>
          <w:color w:val="1E1544"/>
          <w:sz w:val="26"/>
          <w:szCs w:val="26"/>
        </w:rPr>
      </w:pPr>
    </w:p>
    <w:p w14:paraId="41A0DF84" w14:textId="42EA7386" w:rsidR="007E1713" w:rsidRPr="00B22C01" w:rsidRDefault="007E1713" w:rsidP="007E1713">
      <w:pPr>
        <w:pStyle w:val="ListParagraph"/>
        <w:numPr>
          <w:ilvl w:val="0"/>
          <w:numId w:val="30"/>
        </w:numPr>
        <w:tabs>
          <w:tab w:val="num" w:pos="720"/>
        </w:tabs>
        <w:spacing w:after="200"/>
        <w:ind w:right="706"/>
        <w:rPr>
          <w:rFonts w:eastAsia="MS Mincho"/>
          <w:color w:val="1E1544"/>
          <w:sz w:val="26"/>
          <w:szCs w:val="26"/>
        </w:rPr>
      </w:pPr>
      <w:r w:rsidRPr="2FE148D6">
        <w:rPr>
          <w:rFonts w:eastAsia="MS Mincho"/>
          <w:b/>
          <w:bCs/>
          <w:color w:val="1E1544" w:themeColor="text1"/>
          <w:sz w:val="26"/>
          <w:szCs w:val="26"/>
        </w:rPr>
        <w:t>Referral actioned:</w:t>
      </w:r>
      <w:r w:rsidRPr="2FE148D6">
        <w:rPr>
          <w:rFonts w:eastAsia="MS Mincho"/>
          <w:color w:val="1E1544" w:themeColor="text1"/>
          <w:sz w:val="26"/>
          <w:szCs w:val="26"/>
        </w:rPr>
        <w:t xml:space="preserve"> </w:t>
      </w:r>
    </w:p>
    <w:p w14:paraId="627BFD66" w14:textId="259CDDF4" w:rsidR="00270843" w:rsidRPr="00BA6569" w:rsidRDefault="007E1713" w:rsidP="00BA6569">
      <w:pPr>
        <w:pStyle w:val="ListParagraph"/>
        <w:tabs>
          <w:tab w:val="num" w:pos="720"/>
        </w:tabs>
        <w:spacing w:after="200"/>
        <w:ind w:left="1440" w:right="990"/>
        <w:rPr>
          <w:rFonts w:eastAsia="MS Mincho"/>
          <w:color w:val="1E1544"/>
          <w:sz w:val="26"/>
          <w:szCs w:val="26"/>
        </w:rPr>
      </w:pPr>
      <w:r w:rsidRPr="24D19AFC">
        <w:rPr>
          <w:rFonts w:eastAsia="MS Mincho"/>
          <w:color w:val="1E1544" w:themeColor="text1"/>
          <w:sz w:val="26"/>
          <w:szCs w:val="26"/>
        </w:rPr>
        <w:t>Next to your referral code you will see a message like ‘</w:t>
      </w:r>
      <w:r w:rsidRPr="24D19AFC">
        <w:rPr>
          <w:rFonts w:eastAsia="MS Mincho"/>
          <w:i/>
          <w:iCs/>
          <w:color w:val="1E1544" w:themeColor="text1"/>
          <w:sz w:val="26"/>
          <w:szCs w:val="26"/>
        </w:rPr>
        <w:t>referral accepted’</w:t>
      </w:r>
      <w:r w:rsidR="004A0B52">
        <w:rPr>
          <w:rFonts w:eastAsia="MS Mincho"/>
          <w:color w:val="1E1544" w:themeColor="text1"/>
          <w:sz w:val="26"/>
          <w:szCs w:val="26"/>
        </w:rPr>
        <w:t xml:space="preserve"> or</w:t>
      </w:r>
      <w:r w:rsidRPr="24D19AFC">
        <w:rPr>
          <w:rFonts w:eastAsia="MS Mincho"/>
          <w:color w:val="1E1544" w:themeColor="text1"/>
          <w:sz w:val="26"/>
          <w:szCs w:val="26"/>
        </w:rPr>
        <w:t xml:space="preserve"> ‘</w:t>
      </w:r>
      <w:r w:rsidRPr="24D19AFC">
        <w:rPr>
          <w:rFonts w:eastAsia="MS Mincho"/>
          <w:i/>
          <w:iCs/>
          <w:color w:val="1E1544" w:themeColor="text1"/>
          <w:sz w:val="26"/>
          <w:szCs w:val="26"/>
        </w:rPr>
        <w:t>referral sent to provider</w:t>
      </w:r>
      <w:r w:rsidR="00CC0872">
        <w:rPr>
          <w:rFonts w:eastAsia="MS Mincho"/>
          <w:color w:val="1E1544" w:themeColor="text1"/>
          <w:sz w:val="26"/>
          <w:szCs w:val="26"/>
        </w:rPr>
        <w:t>’</w:t>
      </w:r>
      <w:r w:rsidRPr="24D19AFC">
        <w:rPr>
          <w:rFonts w:eastAsia="MS Mincho"/>
          <w:color w:val="1E1544" w:themeColor="text1"/>
          <w:sz w:val="26"/>
          <w:szCs w:val="26"/>
        </w:rPr>
        <w:t xml:space="preserve"> this means you can wait for the provider to contact you. </w:t>
      </w:r>
    </w:p>
    <w:p w14:paraId="4691BFFB" w14:textId="77777777" w:rsidR="007E1713" w:rsidRDefault="007E1713" w:rsidP="007E1713">
      <w:pPr>
        <w:pStyle w:val="ListParagraph"/>
        <w:tabs>
          <w:tab w:val="num" w:pos="720"/>
        </w:tabs>
        <w:spacing w:after="200"/>
        <w:ind w:left="1440" w:right="706"/>
        <w:rPr>
          <w:rFonts w:eastAsia="MS Mincho"/>
          <w:b/>
          <w:bCs/>
          <w:color w:val="1E1544"/>
          <w:sz w:val="26"/>
          <w:szCs w:val="26"/>
        </w:rPr>
      </w:pPr>
    </w:p>
    <w:p w14:paraId="42A467B7" w14:textId="5BE247E5" w:rsidR="007E1713" w:rsidRDefault="007E1713">
      <w:pPr>
        <w:pStyle w:val="ListParagraph"/>
        <w:tabs>
          <w:tab w:val="num" w:pos="720"/>
        </w:tabs>
        <w:spacing w:after="200"/>
        <w:ind w:left="1440" w:right="706"/>
        <w:rPr>
          <w:rFonts w:eastAsia="MS Mincho"/>
          <w:color w:val="1E1544"/>
          <w:sz w:val="26"/>
          <w:szCs w:val="26"/>
        </w:rPr>
      </w:pPr>
    </w:p>
    <w:p w14:paraId="09F909D6" w14:textId="5E6DEA70" w:rsidR="006C09A6" w:rsidRPr="00BA6569" w:rsidRDefault="0091766B" w:rsidP="002F37C7">
      <w:pPr>
        <w:spacing w:before="0" w:after="240"/>
        <w:ind w:left="1134" w:right="-45"/>
        <w:rPr>
          <w:rFonts w:eastAsiaTheme="majorEastAsia" w:cstheme="majorBidi"/>
          <w:b/>
          <w:bCs/>
          <w:color w:val="1E1544" w:themeColor="text1"/>
          <w:sz w:val="30"/>
          <w:szCs w:val="30"/>
        </w:rPr>
      </w:pPr>
      <w:r>
        <w:rPr>
          <w:rFonts w:eastAsiaTheme="majorEastAsia" w:cstheme="majorBidi"/>
          <w:b/>
          <w:bCs/>
          <w:noProof/>
          <w:color w:val="1E1544" w:themeColor="text1"/>
          <w:sz w:val="30"/>
          <w:szCs w:val="30"/>
        </w:rPr>
        <w:drawing>
          <wp:anchor distT="0" distB="0" distL="114300" distR="114300" simplePos="0" relativeHeight="251706880" behindDoc="1" locked="0" layoutInCell="1" allowOverlap="1" wp14:anchorId="211FFBB1" wp14:editId="414EDF8D">
            <wp:simplePos x="0" y="0"/>
            <wp:positionH relativeFrom="column">
              <wp:posOffset>-107950</wp:posOffset>
            </wp:positionH>
            <wp:positionV relativeFrom="paragraph">
              <wp:posOffset>-64770</wp:posOffset>
            </wp:positionV>
            <wp:extent cx="658800" cy="8658000"/>
            <wp:effectExtent l="0" t="0" r="8255" b="0"/>
            <wp:wrapNone/>
            <wp:docPr id="1190977242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77242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" cy="86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1">
        <w:rPr>
          <w:rFonts w:eastAsiaTheme="majorEastAsia" w:cstheme="majorBidi"/>
          <w:b/>
          <w:bCs/>
          <w:color w:val="1E1544" w:themeColor="text1"/>
          <w:sz w:val="30"/>
          <w:szCs w:val="30"/>
        </w:rPr>
        <w:br/>
      </w:r>
      <w:r w:rsidR="00B17865">
        <w:br/>
      </w:r>
      <w:r w:rsidR="006C09A6" w:rsidRPr="00BA6569">
        <w:rPr>
          <w:rFonts w:eastAsiaTheme="majorEastAsia" w:cstheme="majorBidi"/>
          <w:b/>
          <w:bCs/>
          <w:color w:val="1E1544" w:themeColor="text1"/>
          <w:sz w:val="30"/>
          <w:szCs w:val="30"/>
        </w:rPr>
        <w:t>Find an aged care provider</w:t>
      </w:r>
    </w:p>
    <w:p w14:paraId="6666BE7B" w14:textId="7609850C" w:rsidR="00A9531C" w:rsidRDefault="00633A71" w:rsidP="003F6A91">
      <w:pPr>
        <w:spacing w:before="240" w:after="240"/>
        <w:ind w:left="1134" w:right="-46"/>
        <w:rPr>
          <w:rFonts w:eastAsia="MS Mincho" w:cs="Arial"/>
          <w:color w:val="1E1544"/>
          <w:sz w:val="28"/>
          <w:szCs w:val="28"/>
        </w:rPr>
      </w:pPr>
      <w:r w:rsidRPr="00BA6569">
        <w:rPr>
          <w:rFonts w:eastAsia="MS Mincho" w:cs="Arial"/>
          <w:color w:val="1E1544"/>
          <w:sz w:val="26"/>
          <w:szCs w:val="26"/>
        </w:rPr>
        <w:t xml:space="preserve">If you already have a provider, you can ask them if they offer the new or additional </w:t>
      </w:r>
      <w:r w:rsidRPr="00131212">
        <w:rPr>
          <w:rFonts w:eastAsia="MS Mincho" w:cs="Arial"/>
          <w:color w:val="1E1544"/>
          <w:sz w:val="26"/>
          <w:szCs w:val="26"/>
        </w:rPr>
        <w:t>servi</w:t>
      </w:r>
      <w:r w:rsidRPr="00BA6569">
        <w:rPr>
          <w:rFonts w:eastAsia="MS Mincho" w:cs="Arial"/>
          <w:color w:val="1E1544"/>
          <w:sz w:val="26"/>
          <w:szCs w:val="26"/>
        </w:rPr>
        <w:t xml:space="preserve">ces you have been approved for. Some providers have </w:t>
      </w:r>
      <w:r w:rsidR="000F668C">
        <w:rPr>
          <w:rFonts w:eastAsia="MS Mincho" w:cs="Arial"/>
          <w:color w:val="1E1544"/>
          <w:sz w:val="26"/>
          <w:szCs w:val="26"/>
        </w:rPr>
        <w:br/>
      </w:r>
      <w:r w:rsidRPr="00BA6569">
        <w:rPr>
          <w:rFonts w:eastAsia="MS Mincho" w:cs="Arial"/>
          <w:color w:val="1E1544"/>
          <w:sz w:val="26"/>
          <w:szCs w:val="26"/>
        </w:rPr>
        <w:t>limited availability or may not offer the services you need in your area.</w:t>
      </w:r>
    </w:p>
    <w:p w14:paraId="207ABE1B" w14:textId="3EEE8BDB" w:rsidR="00E505F4" w:rsidRDefault="00E505F4" w:rsidP="007E1713">
      <w:pPr>
        <w:rPr>
          <w:color w:val="1E1544" w:themeColor="text1"/>
        </w:rPr>
      </w:pPr>
      <w:r w:rsidRPr="00047E7D">
        <w:rPr>
          <w:rFonts w:eastAsia="MS Mincho" w:cs="Arial"/>
          <w:noProof/>
          <w:color w:val="1E1544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9E05937" wp14:editId="5EBF0227">
                <wp:simplePos x="0" y="0"/>
                <wp:positionH relativeFrom="column">
                  <wp:posOffset>764540</wp:posOffset>
                </wp:positionH>
                <wp:positionV relativeFrom="paragraph">
                  <wp:posOffset>17780</wp:posOffset>
                </wp:positionV>
                <wp:extent cx="5344214" cy="1280017"/>
                <wp:effectExtent l="0" t="0" r="0" b="15875"/>
                <wp:wrapNone/>
                <wp:docPr id="895207068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214" cy="1280017"/>
                          <a:chOff x="0" y="0"/>
                          <a:chExt cx="5344214" cy="1280017"/>
                        </a:xfrm>
                      </wpg:grpSpPr>
                      <wps:wsp>
                        <wps:cNvPr id="1136208756" name="Rectangle 1136208756"/>
                        <wps:cNvSpPr/>
                        <wps:spPr>
                          <a:xfrm>
                            <a:off x="0" y="0"/>
                            <a:ext cx="5157298" cy="12800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4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8021068" name="Rectangle 778021068"/>
                        <wps:cNvSpPr>
                          <a:spLocks noChangeArrowheads="1"/>
                        </wps:cNvSpPr>
                        <wps:spPr bwMode="auto">
                          <a:xfrm>
                            <a:off x="520239" y="302277"/>
                            <a:ext cx="27863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854B86" w14:textId="47D0F6A8" w:rsidR="00E505F4" w:rsidRPr="00CF7E3B" w:rsidRDefault="00B406F7" w:rsidP="00E505F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CF7E3B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fldChar w:fldCharType="begin"/>
                              </w:r>
                              <w:r w:rsidRPr="00CF7E3B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instrText>HYPERLINK "https://www.myagedcare.gov.au/find-a-provider"</w:instrText>
                              </w:r>
                              <w:r w:rsidRPr="00CF7E3B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r>
                              <w:r w:rsidRPr="00CF7E3B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fldChar w:fldCharType="separate"/>
                              </w:r>
                              <w:r w:rsidR="00E505F4" w:rsidRPr="00CF7E3B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26"/>
                                  <w:szCs w:val="26"/>
                                  <w:u w:val="none"/>
                                </w:rPr>
                                <w:t>MyAgedCare.gov.au/find-a-provider</w:t>
                              </w:r>
                              <w:r w:rsidRPr="00CF7E3B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fldChar w:fldCharType="end"/>
                              </w:r>
                              <w:r w:rsidR="00E505F4" w:rsidRPr="00CF7E3B">
                                <w:rPr>
                                  <w:rFonts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3462919" name="Picture 19234629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259419"/>
                            <a:ext cx="514864" cy="457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719422" name="Picture 8387194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5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708079"/>
                            <a:ext cx="514864" cy="51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8567970" name="Rectangle 1288567970"/>
                        <wps:cNvSpPr>
                          <a:spLocks noChangeArrowheads="1"/>
                        </wps:cNvSpPr>
                        <wps:spPr bwMode="auto">
                          <a:xfrm>
                            <a:off x="489080" y="757238"/>
                            <a:ext cx="28448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8EC71" w14:textId="77777777" w:rsidR="00E505F4" w:rsidRDefault="00E505F4" w:rsidP="00E505F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Call My Aged Care on </w:t>
                              </w:r>
                              <w:r>
                                <w:rPr>
                                  <w:rFonts w:eastAsia="Calibri" w:cs="Arial"/>
                                  <w:b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1800 200 422</w:t>
                              </w:r>
                              <w:r>
                                <w:rPr>
                                  <w:rFonts w:cs="Arial"/>
                                  <w:b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3489674" name="TextBox 36"/>
                        <wps:cNvSpPr txBox="1"/>
                        <wps:spPr>
                          <a:xfrm>
                            <a:off x="101019" y="16995"/>
                            <a:ext cx="5243195" cy="370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B26ADD" w14:textId="77777777" w:rsidR="00E505F4" w:rsidRDefault="00E505F4" w:rsidP="00E505F4">
                              <w:pP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  <w:t>Look for a provider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05937" id="Group 33" o:spid="_x0000_s1026" alt="&quot;&quot;" style="position:absolute;margin-left:60.2pt;margin-top:1.4pt;width:420.8pt;height:100.8pt;z-index:251658243;mso-height-relative:margin" coordsize="53442,12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">
                <v:rect id="Rectangle 1136208756" o:spid="_x0000_s1027" style="position:absolute;width:51572;height:1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" filled="f" strokecolor="#00b4bb" strokeweight="1pt"/>
                <v:rect id="Rectangle 778021068" o:spid="_x0000_s1028" style="position:absolute;left:5202;top:3022;width:27864;height:46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" filled="f" fillcolor="#2ab1bb [3204]" stroked="f" strokecolor="#1e1544 [3213]">
                  <v:shadow color="#f1f2f2 [3214]"/>
                  <v:textbox style="mso-fit-shape-to-text:t">
                    <w:txbxContent>
                      <w:p w14:paraId="63854B86" w14:textId="47D0F6A8" w:rsidR="00E505F4" w:rsidRPr="00CF7E3B" w:rsidRDefault="00B406F7" w:rsidP="00E505F4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 w:rsidRPr="00CF7E3B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fldChar w:fldCharType="begin"/>
                        </w:r>
                        <w:r w:rsidRPr="00CF7E3B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instrText>HYPERLINK "https://www.myagedcare.gov.au/find-a-provider"</w:instrText>
                        </w:r>
                        <w:r w:rsidRPr="00CF7E3B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r>
                        <w:r w:rsidRPr="00CF7E3B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fldChar w:fldCharType="separate"/>
                        </w:r>
                        <w:r w:rsidR="00E505F4" w:rsidRPr="00CF7E3B">
                          <w:rPr>
                            <w:rStyle w:val="Hyperlink"/>
                            <w:rFonts w:eastAsia="Calibri" w:cs="Arial"/>
                            <w:kern w:val="24"/>
                            <w:sz w:val="26"/>
                            <w:szCs w:val="26"/>
                            <w:u w:val="none"/>
                          </w:rPr>
                          <w:t>MyAgedCare.gov.au/find-a-provider</w:t>
                        </w:r>
                        <w:r w:rsidRPr="00CF7E3B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fldChar w:fldCharType="end"/>
                        </w:r>
                        <w:r w:rsidR="00E505F4" w:rsidRPr="00CF7E3B">
                          <w:rPr>
                            <w:rFonts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3462919" o:spid="_x0000_s1029" type="#_x0000_t75" style="position:absolute;left:502;top:2594;width:5149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">
                  <v:imagedata r:id="rId16" o:title="" croptop="-1f" cropbottom="9995f" cropright="3051f"/>
                </v:shape>
                <v:shape id="Picture 838719422" o:spid="_x0000_s1030" type="#_x0000_t75" style="position:absolute;left:502;top:7080;width:5149;height: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">
                  <v:imagedata r:id="rId17" o:title="" cropbottom="3468f" cropright="3051f"/>
                </v:shape>
                <v:rect id="Rectangle 1288567970" o:spid="_x0000_s1031" style="position:absolute;left:4890;top:7572;width:28448;height:46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" filled="f" fillcolor="#2ab1bb [3204]" stroked="f" strokecolor="#1e1544 [3213]">
                  <v:shadow color="#f1f2f2 [3214]"/>
                  <v:textbox style="mso-fit-shape-to-text:t">
                    <w:txbxContent>
                      <w:p w14:paraId="5B88EC71" w14:textId="77777777" w:rsidR="00E505F4" w:rsidRDefault="00E505F4" w:rsidP="00E505F4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Call My Aged Care on </w:t>
                        </w:r>
                        <w:r>
                          <w:rPr>
                            <w:rFonts w:eastAsia="Calibri" w:cs="Arial"/>
                            <w:b/>
                            <w:color w:val="1E1544"/>
                            <w:kern w:val="24"/>
                            <w:sz w:val="26"/>
                            <w:szCs w:val="26"/>
                          </w:rPr>
                          <w:t>1800 200 422</w:t>
                        </w:r>
                        <w:r>
                          <w:rPr>
                            <w:rFonts w:cs="Arial"/>
                            <w:b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32" type="#_x0000_t202" style="position:absolute;left:1010;top:169;width:52432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" filled="f" stroked="f">
                  <v:textbox style="mso-fit-shape-to-text:t" inset="0,0,0,0">
                    <w:txbxContent>
                      <w:p w14:paraId="6CB26ADD" w14:textId="77777777" w:rsidR="00E505F4" w:rsidRDefault="00E505F4" w:rsidP="00E505F4">
                        <w:pP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  <w:t>Look for a provider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767AB6" w14:textId="77777777" w:rsidR="00E505F4" w:rsidRDefault="00E505F4" w:rsidP="007E1713">
      <w:pPr>
        <w:rPr>
          <w:color w:val="1E1544" w:themeColor="text1"/>
        </w:rPr>
      </w:pPr>
    </w:p>
    <w:p w14:paraId="79DC8C01" w14:textId="77777777" w:rsidR="00E505F4" w:rsidRPr="00151FCD" w:rsidRDefault="00E505F4" w:rsidP="00BA6569"/>
    <w:p w14:paraId="0291CB5E" w14:textId="77777777" w:rsidR="00E505F4" w:rsidRDefault="00E505F4" w:rsidP="007E1713"/>
    <w:p w14:paraId="30C77BAD" w14:textId="77777777" w:rsidR="00E505F4" w:rsidRDefault="00E505F4" w:rsidP="00BA6569"/>
    <w:p w14:paraId="33D7BCF4" w14:textId="77777777" w:rsidR="00F3076B" w:rsidRDefault="00F3076B" w:rsidP="00BA6569"/>
    <w:p w14:paraId="10C8F72E" w14:textId="18D46DEB" w:rsidR="006D01E1" w:rsidRPr="00BA6569" w:rsidRDefault="006D01E1" w:rsidP="0090396F">
      <w:pPr>
        <w:spacing w:before="240" w:after="240"/>
        <w:ind w:left="992"/>
        <w:rPr>
          <w:rFonts w:eastAsiaTheme="majorEastAsia" w:cstheme="majorBidi"/>
          <w:b/>
          <w:bCs/>
          <w:color w:val="1E1544"/>
          <w:sz w:val="30"/>
          <w:szCs w:val="30"/>
        </w:rPr>
      </w:pPr>
      <w:r w:rsidRPr="00BA6569">
        <w:rPr>
          <w:rFonts w:eastAsiaTheme="majorEastAsia" w:cstheme="majorBidi"/>
          <w:b/>
          <w:bCs/>
          <w:color w:val="1E1544"/>
          <w:sz w:val="30"/>
          <w:szCs w:val="30"/>
        </w:rPr>
        <w:t>Check how much you need to contribute</w:t>
      </w:r>
    </w:p>
    <w:p w14:paraId="186CAA8D" w14:textId="39214C43" w:rsidR="00EE5FBF" w:rsidRDefault="00D131D5" w:rsidP="003F6A91">
      <w:pPr>
        <w:spacing w:before="240" w:after="240"/>
        <w:ind w:left="992"/>
        <w:rPr>
          <w:rFonts w:eastAsia="MS Mincho" w:cs="Arial"/>
          <w:b/>
          <w:bCs/>
          <w:color w:val="1E1544"/>
          <w:sz w:val="26"/>
          <w:szCs w:val="26"/>
        </w:rPr>
      </w:pPr>
      <w:r w:rsidRPr="00BA6569">
        <w:rPr>
          <w:rFonts w:eastAsia="MS Mincho" w:cs="Arial"/>
          <w:color w:val="1E1544"/>
          <w:sz w:val="26"/>
          <w:szCs w:val="26"/>
        </w:rPr>
        <w:t xml:space="preserve">You may need to pay some of the cost of your services. Costs vary between providers, ask for a quote before you agree to services. </w:t>
      </w:r>
    </w:p>
    <w:p w14:paraId="40C248C0" w14:textId="0F87ABAD" w:rsidR="009B3627" w:rsidRPr="00BA6569" w:rsidRDefault="00D131D5" w:rsidP="003F6A91">
      <w:pPr>
        <w:pStyle w:val="ListParagraph"/>
        <w:numPr>
          <w:ilvl w:val="0"/>
          <w:numId w:val="28"/>
        </w:num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  <w:r w:rsidRPr="00BA6569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For Support at Home clients: </w:t>
      </w:r>
      <w:r w:rsidR="00021C49" w:rsidRPr="00BA6569">
        <w:rPr>
          <w:rFonts w:eastAsia="MS Mincho" w:cs="Arial"/>
          <w:color w:val="1E1544" w:themeColor="text1"/>
          <w:sz w:val="26"/>
          <w:szCs w:val="26"/>
        </w:rPr>
        <w:t xml:space="preserve">If you are approved for Support at </w:t>
      </w:r>
      <w:r w:rsidR="008B1387" w:rsidRPr="008B1387">
        <w:rPr>
          <w:rFonts w:eastAsia="MS Mincho" w:cs="Arial"/>
          <w:color w:val="1E1544" w:themeColor="text1"/>
          <w:sz w:val="26"/>
          <w:szCs w:val="26"/>
        </w:rPr>
        <w:t>Home,</w:t>
      </w:r>
      <w:r w:rsidR="00021C49" w:rsidRPr="00BA6569">
        <w:rPr>
          <w:rFonts w:eastAsia="MS Mincho" w:cs="Arial"/>
          <w:color w:val="1E1544" w:themeColor="text1"/>
          <w:sz w:val="26"/>
          <w:szCs w:val="26"/>
        </w:rPr>
        <w:t xml:space="preserve"> </w:t>
      </w:r>
      <w:r w:rsidR="00784CD4" w:rsidRPr="00784CD4">
        <w:rPr>
          <w:rFonts w:eastAsia="MS Mincho" w:cs="Arial"/>
          <w:color w:val="1E1544" w:themeColor="text1"/>
          <w:sz w:val="26"/>
          <w:szCs w:val="26"/>
        </w:rPr>
        <w:t>you will</w:t>
      </w:r>
      <w:r w:rsidR="00B905B0">
        <w:rPr>
          <w:rFonts w:eastAsia="MS Mincho" w:cs="Arial"/>
          <w:color w:val="1E1544" w:themeColor="text1"/>
          <w:sz w:val="26"/>
          <w:szCs w:val="26"/>
        </w:rPr>
        <w:t xml:space="preserve"> be given a</w:t>
      </w:r>
      <w:r w:rsidR="00784CD4" w:rsidRPr="00784CD4">
        <w:rPr>
          <w:rFonts w:eastAsia="MS Mincho" w:cs="Arial"/>
          <w:color w:val="1E1544" w:themeColor="text1"/>
          <w:sz w:val="26"/>
          <w:szCs w:val="26"/>
        </w:rPr>
        <w:t xml:space="preserve"> classification level</w:t>
      </w:r>
      <w:r w:rsidR="00B905B0">
        <w:rPr>
          <w:rFonts w:eastAsia="MS Mincho" w:cs="Arial"/>
          <w:color w:val="1E1544" w:themeColor="text1"/>
          <w:sz w:val="26"/>
          <w:szCs w:val="26"/>
        </w:rPr>
        <w:t xml:space="preserve">. This </w:t>
      </w:r>
      <w:r w:rsidR="00A93267">
        <w:rPr>
          <w:rFonts w:eastAsia="MS Mincho" w:cs="Arial"/>
          <w:color w:val="1E1544" w:themeColor="text1"/>
          <w:sz w:val="26"/>
          <w:szCs w:val="26"/>
        </w:rPr>
        <w:t xml:space="preserve">shows how much money </w:t>
      </w:r>
      <w:r w:rsidR="00784CD4" w:rsidRPr="00784CD4">
        <w:rPr>
          <w:rFonts w:eastAsia="MS Mincho" w:cs="Arial"/>
          <w:color w:val="1E1544" w:themeColor="text1"/>
          <w:sz w:val="26"/>
          <w:szCs w:val="26"/>
        </w:rPr>
        <w:t xml:space="preserve">you have to </w:t>
      </w:r>
      <w:r w:rsidR="002E7920">
        <w:rPr>
          <w:rFonts w:eastAsia="MS Mincho" w:cs="Arial"/>
          <w:color w:val="1E1544" w:themeColor="text1"/>
          <w:sz w:val="26"/>
          <w:szCs w:val="26"/>
        </w:rPr>
        <w:t xml:space="preserve">use </w:t>
      </w:r>
      <w:r w:rsidR="00A93267">
        <w:rPr>
          <w:rFonts w:eastAsia="MS Mincho" w:cs="Arial"/>
          <w:color w:val="1E1544" w:themeColor="text1"/>
          <w:sz w:val="26"/>
          <w:szCs w:val="26"/>
        </w:rPr>
        <w:t>for your</w:t>
      </w:r>
      <w:r w:rsidR="002E7920">
        <w:rPr>
          <w:rFonts w:eastAsia="MS Mincho" w:cs="Arial"/>
          <w:color w:val="1E1544" w:themeColor="text1"/>
          <w:sz w:val="26"/>
          <w:szCs w:val="26"/>
        </w:rPr>
        <w:t xml:space="preserve"> </w:t>
      </w:r>
      <w:r w:rsidR="00784CD4" w:rsidRPr="00784CD4">
        <w:rPr>
          <w:rFonts w:eastAsia="MS Mincho" w:cs="Arial"/>
          <w:color w:val="1E1544" w:themeColor="text1"/>
          <w:sz w:val="26"/>
          <w:szCs w:val="26"/>
        </w:rPr>
        <w:t>aged care services</w:t>
      </w:r>
      <w:r w:rsidR="00784CD4">
        <w:rPr>
          <w:rFonts w:eastAsia="MS Mincho" w:cs="Arial"/>
          <w:color w:val="1E1544" w:themeColor="text1"/>
          <w:sz w:val="26"/>
          <w:szCs w:val="26"/>
        </w:rPr>
        <w:t>.</w:t>
      </w:r>
      <w:r w:rsidR="008B1387">
        <w:rPr>
          <w:rFonts w:eastAsia="MS Mincho" w:cs="Arial"/>
          <w:color w:val="1E1544" w:themeColor="text1"/>
          <w:sz w:val="26"/>
          <w:szCs w:val="26"/>
        </w:rPr>
        <w:t xml:space="preserve"> </w:t>
      </w:r>
      <w:r w:rsidR="00784CD4">
        <w:rPr>
          <w:rFonts w:eastAsia="MS Mincho" w:cs="Arial"/>
          <w:color w:val="1E1544" w:themeColor="text1"/>
          <w:sz w:val="26"/>
          <w:szCs w:val="26"/>
        </w:rPr>
        <w:t>Y</w:t>
      </w:r>
      <w:r w:rsidR="008A62F8" w:rsidRPr="00BA6569">
        <w:rPr>
          <w:rFonts w:eastAsia="MS Mincho" w:cs="Arial"/>
          <w:color w:val="1E1544" w:themeColor="text1"/>
          <w:sz w:val="26"/>
          <w:szCs w:val="26"/>
        </w:rPr>
        <w:t>ou will be required to pay a contribution towards</w:t>
      </w:r>
      <w:r w:rsidR="0014508B" w:rsidRPr="00BA6569">
        <w:rPr>
          <w:rFonts w:eastAsia="MS Mincho" w:cs="Arial"/>
          <w:color w:val="1E1544" w:themeColor="text1"/>
          <w:sz w:val="26"/>
          <w:szCs w:val="26"/>
        </w:rPr>
        <w:t xml:space="preserve"> some services based on an assessment of your income and assets.</w:t>
      </w:r>
      <w:r w:rsidR="000712B2">
        <w:rPr>
          <w:rFonts w:eastAsia="MS Mincho" w:cs="Arial"/>
          <w:color w:val="1E1544" w:themeColor="text1"/>
          <w:sz w:val="26"/>
          <w:szCs w:val="26"/>
        </w:rPr>
        <w:t xml:space="preserve"> </w:t>
      </w:r>
      <w:r w:rsidR="009B3627" w:rsidRPr="00BA6569">
        <w:rPr>
          <w:rFonts w:eastAsia="MS Mincho" w:cs="Arial"/>
          <w:color w:val="1E1544"/>
          <w:sz w:val="26"/>
          <w:szCs w:val="26"/>
        </w:rPr>
        <w:t xml:space="preserve">If you need to discuss how much you need to contribute, call Services Australia’s aged care line on </w:t>
      </w:r>
      <w:r w:rsidR="009B3627" w:rsidRPr="00BA6569">
        <w:rPr>
          <w:rFonts w:eastAsia="MS Mincho" w:cs="Arial"/>
          <w:b/>
          <w:bCs/>
          <w:color w:val="1E1544"/>
          <w:sz w:val="26"/>
          <w:szCs w:val="26"/>
        </w:rPr>
        <w:t xml:space="preserve">1800 227 475. </w:t>
      </w:r>
    </w:p>
    <w:p w14:paraId="6F788D3B" w14:textId="289E517D" w:rsidR="00C16071" w:rsidRDefault="00070C48" w:rsidP="00C16071">
      <w:p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  <w:r w:rsidRPr="009A4B0A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1296EB03" wp14:editId="280BCDC3">
                <wp:simplePos x="0" y="0"/>
                <wp:positionH relativeFrom="margin">
                  <wp:posOffset>812165</wp:posOffset>
                </wp:positionH>
                <wp:positionV relativeFrom="paragraph">
                  <wp:posOffset>161290</wp:posOffset>
                </wp:positionV>
                <wp:extent cx="5344160" cy="1424940"/>
                <wp:effectExtent l="0" t="0" r="0" b="22860"/>
                <wp:wrapTight wrapText="bothSides">
                  <wp:wrapPolygon edited="0">
                    <wp:start x="0" y="0"/>
                    <wp:lineTo x="0" y="21658"/>
                    <wp:lineTo x="21020" y="21658"/>
                    <wp:lineTo x="21020" y="0"/>
                    <wp:lineTo x="0" y="0"/>
                  </wp:wrapPolygon>
                </wp:wrapTight>
                <wp:docPr id="1708569543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160" cy="1424940"/>
                          <a:chOff x="0" y="0"/>
                          <a:chExt cx="5344213" cy="1425146"/>
                        </a:xfrm>
                      </wpg:grpSpPr>
                      <wpg:grpSp>
                        <wpg:cNvPr id="2052074422" name="Group 2052074422"/>
                        <wpg:cNvGrpSpPr/>
                        <wpg:grpSpPr>
                          <a:xfrm>
                            <a:off x="0" y="0"/>
                            <a:ext cx="5344213" cy="1425146"/>
                            <a:chOff x="0" y="0"/>
                            <a:chExt cx="5344213" cy="1425146"/>
                          </a:xfrm>
                        </wpg:grpSpPr>
                        <wps:wsp>
                          <wps:cNvPr id="1367126915" name="Rectangle 1367126915"/>
                          <wps:cNvSpPr/>
                          <wps:spPr>
                            <a:xfrm>
                              <a:off x="0" y="0"/>
                              <a:ext cx="5157298" cy="1425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4B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32885342" name="Rectangle 1932885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14" y="397527"/>
                              <a:ext cx="3391535" cy="462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C02DEB" w14:textId="34E71651" w:rsidR="00AB1BB8" w:rsidRPr="00CF7E3B" w:rsidRDefault="00AB1BB8" w:rsidP="00AB1BB8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rFonts w:eastAsia="Calibri" w:cs="Arial"/>
                                    <w:color w:val="1E1544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hyperlink r:id="rId18" w:history="1">
                                  <w:r w:rsidRPr="00CF7E3B">
                                    <w:rPr>
                                      <w:rStyle w:val="Hyperlink"/>
                                      <w:rFonts w:eastAsia="Calibri" w:cs="Arial"/>
                                      <w:kern w:val="24"/>
                                      <w:sz w:val="26"/>
                                      <w:szCs w:val="26"/>
                                      <w:u w:val="none"/>
                                    </w:rPr>
                                    <w:t>MyAgedCare.gov.au/working-out-your-costs</w:t>
                                  </w:r>
                                </w:hyperlink>
                              </w:p>
                            </w:txbxContent>
                          </wps:txbx>
                          <wps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24012640" name="Picture 1724012640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r="4655" b="152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63" y="399465"/>
                              <a:ext cx="514864" cy="45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04714403" name="Rectangle 1204714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477" y="887232"/>
                              <a:ext cx="4608241" cy="462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8AE4DD0" w14:textId="7426C8AE" w:rsidR="00AB1BB8" w:rsidRPr="00CF7E3B" w:rsidRDefault="00AB1BB8" w:rsidP="00AB1BB8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rFonts w:eastAsia="Calibri" w:cs="Arial"/>
                                    <w:color w:val="1E1544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hyperlink r:id="rId19" w:history="1">
                                  <w:r w:rsidRPr="00CF7E3B">
                                    <w:rPr>
                                      <w:rStyle w:val="Hyperlink"/>
                                      <w:rFonts w:eastAsia="Calibri" w:cs="Arial"/>
                                      <w:kern w:val="24"/>
                                      <w:sz w:val="26"/>
                                      <w:szCs w:val="26"/>
                                      <w:u w:val="none"/>
                                    </w:rPr>
                                    <w:t>health.gov.au/</w:t>
                                  </w:r>
                                  <w:r w:rsidR="00361A1F" w:rsidRPr="00CF7E3B">
                                    <w:rPr>
                                      <w:rStyle w:val="Hyperlink"/>
                                      <w:rFonts w:eastAsia="Calibri" w:cs="Arial"/>
                                      <w:kern w:val="24"/>
                                      <w:sz w:val="26"/>
                                      <w:szCs w:val="26"/>
                                      <w:u w:val="none"/>
                                    </w:rPr>
                                    <w:t>support-at-home-funding-classifications</w:t>
                                  </w:r>
                                </w:hyperlink>
                                <w:r w:rsidRPr="00CF7E3B">
                                  <w:rPr>
                                    <w:rFonts w:cs="Arial"/>
                                    <w:color w:val="1E1544"/>
                                    <w:kern w:val="2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94564230" name="TextBox 28"/>
                          <wps:cNvSpPr txBox="1"/>
                          <wps:spPr>
                            <a:xfrm>
                              <a:off x="101018" y="59341"/>
                              <a:ext cx="5243195" cy="370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EBFC4E" w14:textId="77777777" w:rsidR="00AB1BB8" w:rsidRDefault="00AB1BB8" w:rsidP="00AB1BB8">
                                <w:pPr>
                                  <w:rPr>
                                    <w:rFonts w:cs="Arial"/>
                                    <w:b/>
                                    <w:bCs/>
                                    <w:color w:val="1E154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E1544"/>
                                    <w:sz w:val="26"/>
                                    <w:szCs w:val="26"/>
                                  </w:rPr>
                                  <w:t xml:space="preserve">Learn more about service costs and classifications 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1751628" name="Picture 12517516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2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3" y="905037"/>
                            <a:ext cx="514864" cy="393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6EB03" id="Group 50" o:spid="_x0000_s1033" alt="&quot;&quot;" style="position:absolute;margin-left:63.95pt;margin-top:12.7pt;width:420.8pt;height:112.2pt;z-index:-251658236;mso-position-horizontal-relative:margin;mso-height-relative:margin" coordsize="53442,14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">
                <v:group id="Group 2052074422" o:spid="_x0000_s1034" style="position:absolute;width:53442;height:14251" coordsize="53442,1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">
                  <v:rect id="Rectangle 1367126915" o:spid="_x0000_s1035" style="position:absolute;width:51572;height:14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" filled="f" strokecolor="#00b4bb" strokeweight="1pt"/>
                  <v:rect id="Rectangle 1932885342" o:spid="_x0000_s1036" style="position:absolute;left:5107;top:3975;width:33915;height:46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" filled="f" fillcolor="#2ab1bb [3204]" stroked="f" strokecolor="#1e1544 [3213]">
                    <v:shadow color="#f1f2f2 [3214]"/>
                    <v:textbox style="mso-fit-shape-to-text:t">
                      <w:txbxContent>
                        <w:p w14:paraId="35C02DEB" w14:textId="34E71651" w:rsidR="00AB1BB8" w:rsidRPr="00CF7E3B" w:rsidRDefault="00AB1BB8" w:rsidP="00AB1BB8">
                          <w:pPr>
                            <w:kinsoku w:val="0"/>
                            <w:overflowPunct w:val="0"/>
                            <w:textAlignment w:val="baseline"/>
                            <w:rPr>
                              <w:rFonts w:eastAsia="Calibri" w:cs="Arial"/>
                              <w:color w:val="1E1544"/>
                              <w:kern w:val="24"/>
                              <w:sz w:val="26"/>
                              <w:szCs w:val="26"/>
                            </w:rPr>
                          </w:pPr>
                          <w:hyperlink r:id="rId21" w:history="1">
                            <w:r w:rsidRPr="00CF7E3B">
                              <w:rPr>
                                <w:rStyle w:val="Hyperlink"/>
                                <w:rFonts w:eastAsia="Calibri" w:cs="Arial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MyAgedCare.gov.au/working-out-your-costs</w:t>
                            </w:r>
                          </w:hyperlink>
                        </w:p>
                      </w:txbxContent>
                    </v:textbox>
                  </v:rect>
                  <v:shape id="Picture 1724012640" o:spid="_x0000_s1037" type="#_x0000_t75" style="position:absolute;left:502;top:3994;width:5149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">
                    <v:imagedata r:id="rId16" o:title="" croptop="-1f" cropbottom="9995f" cropright="3051f"/>
                  </v:shape>
                  <v:rect id="Rectangle 1204714403" o:spid="_x0000_s1038" style="position:absolute;left:5014;top:8872;width:46083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" filled="f" fillcolor="#2ab1bb [3204]" stroked="f" strokecolor="#1e1544 [3213]">
                    <v:shadow color="#f1f2f2 [3214]"/>
                    <v:textbox style="mso-fit-shape-to-text:t">
                      <w:txbxContent>
                        <w:p w14:paraId="28AE4DD0" w14:textId="7426C8AE" w:rsidR="00AB1BB8" w:rsidRPr="00CF7E3B" w:rsidRDefault="00AB1BB8" w:rsidP="00AB1BB8">
                          <w:pPr>
                            <w:kinsoku w:val="0"/>
                            <w:overflowPunct w:val="0"/>
                            <w:textAlignment w:val="baseline"/>
                            <w:rPr>
                              <w:rFonts w:eastAsia="Calibri" w:cs="Arial"/>
                              <w:color w:val="1E1544"/>
                              <w:kern w:val="24"/>
                              <w:sz w:val="26"/>
                              <w:szCs w:val="26"/>
                            </w:rPr>
                          </w:pPr>
                          <w:hyperlink r:id="rId22" w:history="1">
                            <w:r w:rsidRPr="00CF7E3B">
                              <w:rPr>
                                <w:rStyle w:val="Hyperlink"/>
                                <w:rFonts w:eastAsia="Calibri" w:cs="Arial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health.gov.au/</w:t>
                            </w:r>
                            <w:r w:rsidR="00361A1F" w:rsidRPr="00CF7E3B">
                              <w:rPr>
                                <w:rStyle w:val="Hyperlink"/>
                                <w:rFonts w:eastAsia="Calibri" w:cs="Arial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support-at-home-funding-classifications</w:t>
                            </w:r>
                          </w:hyperlink>
                          <w:r w:rsidRPr="00CF7E3B">
                            <w:rPr>
                              <w:rFonts w:cs="Arial"/>
                              <w:color w:val="1E1544"/>
                              <w:kern w:val="24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TextBox 28" o:spid="_x0000_s1039" type="#_x0000_t202" style="position:absolute;left:1010;top:593;width:52432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1EBFC4E" w14:textId="77777777" w:rsidR="00AB1BB8" w:rsidRDefault="00AB1BB8" w:rsidP="00AB1BB8">
                          <w:pPr>
                            <w:rPr>
                              <w:rFonts w:cs="Arial"/>
                              <w:b/>
                              <w:bCs/>
                              <w:color w:val="1E154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1E1544"/>
                              <w:sz w:val="26"/>
                              <w:szCs w:val="26"/>
                            </w:rPr>
                            <w:t xml:space="preserve">Learn more about service costs and classifications </w:t>
                          </w:r>
                        </w:p>
                      </w:txbxContent>
                    </v:textbox>
                  </v:shape>
                </v:group>
                <v:shape id="Picture 1251751628" o:spid="_x0000_s1040" type="#_x0000_t75" style="position:absolute;left:412;top:9050;width:5149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">
                  <v:imagedata r:id="rId23" o:title="" croptop="7774f" cropbottom="9995f" cropright="3051f"/>
                </v:shape>
                <w10:wrap type="tight" anchorx="margin"/>
              </v:group>
            </w:pict>
          </mc:Fallback>
        </mc:AlternateContent>
      </w:r>
    </w:p>
    <w:p w14:paraId="27B4F192" w14:textId="2837B1A9" w:rsidR="00C16071" w:rsidRDefault="00C16071" w:rsidP="00C16071">
      <w:p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</w:p>
    <w:p w14:paraId="504EDBFC" w14:textId="64DC79B5" w:rsidR="00C16071" w:rsidRDefault="00131212" w:rsidP="00BA6569">
      <w:p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  <w:r>
        <w:rPr>
          <w:rFonts w:eastAsia="MS Mincho" w:cs="Arial"/>
          <w:color w:val="1E1544" w:themeColor="text1"/>
          <w:sz w:val="26"/>
          <w:szCs w:val="26"/>
        </w:rPr>
        <w:br/>
      </w:r>
    </w:p>
    <w:p w14:paraId="2A84100A" w14:textId="77777777" w:rsidR="00131212" w:rsidRDefault="00131212" w:rsidP="00BA6569">
      <w:p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</w:p>
    <w:p w14:paraId="60C9E71D" w14:textId="77777777" w:rsidR="00131212" w:rsidRPr="00BA6569" w:rsidRDefault="00131212" w:rsidP="00BA6569">
      <w:pPr>
        <w:spacing w:before="240" w:after="240"/>
        <w:ind w:right="139"/>
        <w:rPr>
          <w:rFonts w:eastAsia="MS Mincho" w:cs="Arial"/>
          <w:color w:val="1E1544" w:themeColor="text1"/>
          <w:sz w:val="26"/>
          <w:szCs w:val="26"/>
        </w:rPr>
      </w:pPr>
    </w:p>
    <w:p w14:paraId="597CCCFB" w14:textId="54E082EC" w:rsidR="00AB1BB8" w:rsidRPr="00BA6569" w:rsidRDefault="00D075FA" w:rsidP="00BA6569">
      <w:pPr>
        <w:pStyle w:val="ListParagraph"/>
        <w:numPr>
          <w:ilvl w:val="0"/>
          <w:numId w:val="28"/>
        </w:numPr>
        <w:spacing w:before="240" w:after="240"/>
        <w:ind w:right="139"/>
        <w:rPr>
          <w:rFonts w:eastAsia="MS Mincho" w:cs="Arial"/>
          <w:b/>
          <w:bCs/>
          <w:color w:val="1E1544" w:themeColor="text1"/>
          <w:sz w:val="26"/>
          <w:szCs w:val="26"/>
        </w:rPr>
      </w:pPr>
      <w:r w:rsidRPr="00BA6569">
        <w:rPr>
          <w:rFonts w:eastAsia="MS Mincho" w:cs="Arial"/>
          <w:b/>
          <w:bCs/>
          <w:color w:val="1E1544" w:themeColor="text1"/>
          <w:sz w:val="26"/>
          <w:szCs w:val="26"/>
        </w:rPr>
        <w:t>F</w:t>
      </w:r>
      <w:r w:rsidR="00FF593A" w:rsidRPr="00BA6569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or CHSP clients: </w:t>
      </w:r>
      <w:r w:rsidR="00FF593A" w:rsidRPr="00BA6569">
        <w:rPr>
          <w:rFonts w:eastAsia="MS Mincho" w:cs="Arial"/>
          <w:color w:val="1E1544" w:themeColor="text1"/>
          <w:sz w:val="26"/>
          <w:szCs w:val="26"/>
        </w:rPr>
        <w:t>If you are approved for CHSP services, you will not have an individual budget. You are expected to pay a contribution fee towards the cost of services. Talk to your CHSP service provider about their client contribution policy.</w:t>
      </w:r>
    </w:p>
    <w:p w14:paraId="0D489D87" w14:textId="77777777" w:rsidR="00F3076B" w:rsidRPr="000A3ABF" w:rsidRDefault="00F3076B" w:rsidP="00BA6569"/>
    <w:p w14:paraId="2446E2E7" w14:textId="2FEB099A" w:rsidR="006310D9" w:rsidRPr="00BA6569" w:rsidRDefault="00071673" w:rsidP="002F37C7">
      <w:pPr>
        <w:spacing w:before="0" w:after="240"/>
        <w:ind w:left="992" w:right="425"/>
        <w:rPr>
          <w:rFonts w:eastAsiaTheme="majorEastAsia" w:cstheme="majorBidi"/>
          <w:b/>
          <w:bCs/>
          <w:color w:val="1E1544"/>
          <w:sz w:val="30"/>
          <w:szCs w:val="30"/>
        </w:rPr>
      </w:pPr>
      <w:r w:rsidRPr="00071673">
        <w:rPr>
          <w:rFonts w:eastAsia="MS Mincho" w:cs="Arial"/>
          <w:b/>
          <w:bCs/>
          <w:noProof/>
          <w:color w:val="1E1544" w:themeColor="text1"/>
          <w:sz w:val="26"/>
          <w:szCs w:val="26"/>
        </w:rPr>
        <w:drawing>
          <wp:anchor distT="0" distB="0" distL="114300" distR="114300" simplePos="0" relativeHeight="251707904" behindDoc="1" locked="0" layoutInCell="1" allowOverlap="1" wp14:anchorId="6E14F111" wp14:editId="4F208D44">
            <wp:simplePos x="0" y="0"/>
            <wp:positionH relativeFrom="column">
              <wp:posOffset>-108788</wp:posOffset>
            </wp:positionH>
            <wp:positionV relativeFrom="paragraph">
              <wp:posOffset>54305</wp:posOffset>
            </wp:positionV>
            <wp:extent cx="672998" cy="3167482"/>
            <wp:effectExtent l="0" t="0" r="0" b="0"/>
            <wp:wrapNone/>
            <wp:docPr id="91" name="Picture 90">
              <a:extLst xmlns:a="http://schemas.openxmlformats.org/drawingml/2006/main">
                <a:ext uri="{FF2B5EF4-FFF2-40B4-BE49-F238E27FC236}">
                  <a16:creationId xmlns:a16="http://schemas.microsoft.com/office/drawing/2014/main" id="{7E99A1ED-0171-257C-6F4D-E51FA2967E8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0">
                      <a:extLst>
                        <a:ext uri="{FF2B5EF4-FFF2-40B4-BE49-F238E27FC236}">
                          <a16:creationId xmlns:a16="http://schemas.microsoft.com/office/drawing/2014/main" id="{7E99A1ED-0171-257C-6F4D-E51FA2967E88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17" b="1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5" cy="316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71">
        <w:rPr>
          <w:rFonts w:eastAsiaTheme="majorEastAsia" w:cstheme="majorBidi"/>
          <w:b/>
          <w:bCs/>
          <w:color w:val="1E1544"/>
          <w:sz w:val="30"/>
          <w:szCs w:val="30"/>
        </w:rPr>
        <w:br/>
      </w:r>
      <w:r>
        <w:rPr>
          <w:rFonts w:eastAsiaTheme="majorEastAsia" w:cstheme="majorBidi"/>
          <w:b/>
          <w:bCs/>
          <w:color w:val="1E1544"/>
          <w:sz w:val="30"/>
          <w:szCs w:val="30"/>
        </w:rPr>
        <w:br/>
      </w:r>
      <w:r w:rsidR="006F1B10" w:rsidRPr="00BA6569">
        <w:rPr>
          <w:rFonts w:eastAsiaTheme="majorEastAsia" w:cstheme="majorBidi"/>
          <w:b/>
          <w:bCs/>
          <w:color w:val="1E1544"/>
          <w:sz w:val="30"/>
          <w:szCs w:val="30"/>
        </w:rPr>
        <w:t xml:space="preserve">Enter into </w:t>
      </w:r>
      <w:r w:rsidR="00B9149B" w:rsidRPr="00BA6569">
        <w:rPr>
          <w:rFonts w:eastAsiaTheme="majorEastAsia" w:cstheme="majorBidi"/>
          <w:b/>
          <w:bCs/>
          <w:color w:val="1E1544"/>
          <w:sz w:val="30"/>
          <w:szCs w:val="30"/>
        </w:rPr>
        <w:t xml:space="preserve">a </w:t>
      </w:r>
      <w:r w:rsidR="006310D9" w:rsidRPr="00BA6569">
        <w:rPr>
          <w:rFonts w:eastAsiaTheme="majorEastAsia" w:cstheme="majorBidi"/>
          <w:b/>
          <w:bCs/>
          <w:color w:val="1E1544"/>
          <w:sz w:val="30"/>
          <w:szCs w:val="30"/>
        </w:rPr>
        <w:t xml:space="preserve">service agreement </w:t>
      </w:r>
      <w:r w:rsidR="00DB5C88" w:rsidRPr="00BA6569">
        <w:rPr>
          <w:rFonts w:eastAsiaTheme="majorEastAsia" w:cstheme="majorBidi"/>
          <w:b/>
          <w:bCs/>
          <w:color w:val="1E1544"/>
          <w:sz w:val="30"/>
          <w:szCs w:val="30"/>
        </w:rPr>
        <w:t xml:space="preserve">and start services </w:t>
      </w:r>
      <w:r w:rsidR="0068123E" w:rsidRPr="00BA6569">
        <w:rPr>
          <w:rFonts w:eastAsiaTheme="majorEastAsia" w:cstheme="majorBidi"/>
          <w:b/>
          <w:bCs/>
          <w:color w:val="1E1544"/>
          <w:sz w:val="30"/>
          <w:szCs w:val="30"/>
        </w:rPr>
        <w:t xml:space="preserve"> </w:t>
      </w:r>
    </w:p>
    <w:p w14:paraId="22B7588B" w14:textId="35757250" w:rsidR="00A85A87" w:rsidRPr="00A85A87" w:rsidRDefault="0077225A" w:rsidP="00A85A87">
      <w:pPr>
        <w:pStyle w:val="ListParagraph"/>
        <w:numPr>
          <w:ilvl w:val="0"/>
          <w:numId w:val="28"/>
        </w:numPr>
        <w:spacing w:before="240" w:after="300"/>
        <w:ind w:left="1349" w:right="992" w:hanging="357"/>
        <w:contextualSpacing w:val="0"/>
        <w:rPr>
          <w:rFonts w:eastAsia="MS Mincho" w:cs="Arial"/>
          <w:color w:val="1E1544" w:themeColor="text1"/>
          <w:sz w:val="26"/>
          <w:szCs w:val="26"/>
        </w:rPr>
      </w:pPr>
      <w:r w:rsidRPr="0090396F">
        <w:rPr>
          <w:rFonts w:eastAsia="MS Mincho" w:cs="Arial"/>
          <w:b/>
          <w:bCs/>
          <w:color w:val="1E1544" w:themeColor="text1"/>
          <w:sz w:val="26"/>
          <w:szCs w:val="26"/>
        </w:rPr>
        <w:t xml:space="preserve">For Support at Home clients: </w:t>
      </w:r>
      <w:r w:rsidR="000360CF" w:rsidRPr="0090396F">
        <w:rPr>
          <w:rFonts w:eastAsia="MS Mincho" w:cs="Arial"/>
          <w:color w:val="1E1544" w:themeColor="text1"/>
          <w:sz w:val="26"/>
          <w:szCs w:val="26"/>
        </w:rPr>
        <w:t xml:space="preserve">When your funding has been </w:t>
      </w:r>
      <w:r w:rsidR="003F509C" w:rsidRPr="0090396F">
        <w:rPr>
          <w:rFonts w:eastAsia="MS Mincho" w:cs="Arial"/>
          <w:color w:val="1E1544" w:themeColor="text1"/>
          <w:sz w:val="26"/>
          <w:szCs w:val="26"/>
        </w:rPr>
        <w:t>allocated to you,</w:t>
      </w:r>
      <w:r w:rsidR="00EE71C2" w:rsidRPr="0090396F">
        <w:rPr>
          <w:rFonts w:eastAsia="MS Mincho" w:cs="Arial"/>
          <w:color w:val="1E1544" w:themeColor="text1"/>
          <w:sz w:val="26"/>
          <w:szCs w:val="26"/>
        </w:rPr>
        <w:t xml:space="preserve"> you </w:t>
      </w:r>
      <w:r w:rsidR="000360CF" w:rsidRPr="0090396F">
        <w:rPr>
          <w:rFonts w:eastAsia="MS Mincho" w:cs="Arial"/>
          <w:color w:val="1E1544" w:themeColor="text1"/>
          <w:sz w:val="26"/>
          <w:szCs w:val="26"/>
        </w:rPr>
        <w:t xml:space="preserve">will need </w:t>
      </w:r>
      <w:r w:rsidR="0395C4B7" w:rsidRPr="0090396F">
        <w:rPr>
          <w:rFonts w:eastAsia="MS Mincho" w:cs="Arial"/>
          <w:color w:val="1E1544" w:themeColor="text1"/>
          <w:sz w:val="26"/>
          <w:szCs w:val="26"/>
        </w:rPr>
        <w:t xml:space="preserve">to enter into </w:t>
      </w:r>
      <w:r w:rsidR="000360CF" w:rsidRPr="0090396F">
        <w:rPr>
          <w:rFonts w:eastAsia="MS Mincho" w:cs="Arial"/>
          <w:color w:val="1E1544" w:themeColor="text1"/>
          <w:sz w:val="26"/>
          <w:szCs w:val="26"/>
        </w:rPr>
        <w:t xml:space="preserve">a service agreement with your provider before or on the day they start delivering services to you. Your provider will work with you to create a service agreement before your services begin. </w:t>
      </w:r>
    </w:p>
    <w:p w14:paraId="793A7819" w14:textId="14383814" w:rsidR="0077225A" w:rsidRPr="0090396F" w:rsidRDefault="34B5F965" w:rsidP="00146F71">
      <w:pPr>
        <w:pStyle w:val="ListParagraph"/>
        <w:numPr>
          <w:ilvl w:val="0"/>
          <w:numId w:val="28"/>
        </w:numPr>
        <w:spacing w:before="0" w:after="0"/>
        <w:ind w:right="990"/>
        <w:rPr>
          <w:rFonts w:eastAsia="MS Mincho" w:cs="Arial"/>
          <w:color w:val="1E1544" w:themeColor="text1"/>
          <w:sz w:val="26"/>
          <w:szCs w:val="26"/>
        </w:rPr>
      </w:pPr>
      <w:r w:rsidRPr="0090396F">
        <w:rPr>
          <w:rFonts w:eastAsia="MS Mincho" w:cs="Arial"/>
          <w:b/>
          <w:bCs/>
          <w:color w:val="1E1544" w:themeColor="text1"/>
          <w:sz w:val="26"/>
          <w:szCs w:val="26"/>
        </w:rPr>
        <w:t>For CHSP clients:</w:t>
      </w:r>
      <w:r w:rsidRPr="0090396F">
        <w:rPr>
          <w:rFonts w:eastAsia="MS Mincho" w:cs="Arial"/>
          <w:color w:val="1E1544" w:themeColor="text1"/>
          <w:sz w:val="26"/>
          <w:szCs w:val="26"/>
        </w:rPr>
        <w:t xml:space="preserve"> </w:t>
      </w:r>
      <w:r w:rsidR="5E504D53" w:rsidRPr="0090396F">
        <w:rPr>
          <w:rFonts w:eastAsia="MS Mincho" w:cs="Arial"/>
          <w:color w:val="1E1544" w:themeColor="text1"/>
          <w:sz w:val="26"/>
          <w:szCs w:val="26"/>
        </w:rPr>
        <w:t>Contacting or being referred to providers does</w:t>
      </w:r>
      <w:r w:rsidR="000E64DE">
        <w:rPr>
          <w:rFonts w:eastAsia="MS Mincho" w:cs="Arial"/>
          <w:color w:val="1E1544" w:themeColor="text1"/>
          <w:sz w:val="26"/>
          <w:szCs w:val="26"/>
        </w:rPr>
        <w:t xml:space="preserve"> no</w:t>
      </w:r>
      <w:r w:rsidR="5E504D53" w:rsidRPr="0090396F">
        <w:rPr>
          <w:rFonts w:eastAsia="MS Mincho" w:cs="Arial"/>
          <w:color w:val="1E1544" w:themeColor="text1"/>
          <w:sz w:val="26"/>
          <w:szCs w:val="26"/>
        </w:rPr>
        <w:t xml:space="preserve">t mean you have agreed to their services. You </w:t>
      </w:r>
      <w:r w:rsidR="7BA78670" w:rsidRPr="0090396F">
        <w:rPr>
          <w:rFonts w:eastAsia="MS Mincho" w:cs="Arial"/>
          <w:color w:val="1E1544" w:themeColor="text1"/>
          <w:sz w:val="26"/>
          <w:szCs w:val="26"/>
        </w:rPr>
        <w:t>should</w:t>
      </w:r>
      <w:r w:rsidR="5E504D53" w:rsidRPr="0090396F">
        <w:rPr>
          <w:rFonts w:eastAsia="MS Mincho" w:cs="Arial"/>
          <w:color w:val="1E1544" w:themeColor="text1"/>
          <w:sz w:val="26"/>
          <w:szCs w:val="26"/>
        </w:rPr>
        <w:t xml:space="preserve"> talk with them first. Once you</w:t>
      </w:r>
      <w:r w:rsidR="00D333C7">
        <w:rPr>
          <w:rFonts w:eastAsia="MS Mincho" w:cs="Arial"/>
          <w:color w:val="1E1544" w:themeColor="text1"/>
          <w:sz w:val="26"/>
          <w:szCs w:val="26"/>
        </w:rPr>
        <w:t xml:space="preserve"> are</w:t>
      </w:r>
      <w:r w:rsidR="5E504D53" w:rsidRPr="0090396F">
        <w:rPr>
          <w:rFonts w:eastAsia="MS Mincho" w:cs="Arial"/>
          <w:color w:val="1E1544" w:themeColor="text1"/>
          <w:sz w:val="26"/>
          <w:szCs w:val="26"/>
        </w:rPr>
        <w:t xml:space="preserve"> ready, you can agree to services and sign a service agreement. </w:t>
      </w:r>
      <w:r w:rsidR="0077225A">
        <w:br/>
      </w:r>
    </w:p>
    <w:p w14:paraId="388B6B95" w14:textId="3C8AE5E9" w:rsidR="0077225A" w:rsidRDefault="000C6E94" w:rsidP="00BA6569">
      <w:pPr>
        <w:spacing w:before="240" w:after="240"/>
        <w:ind w:right="423"/>
        <w:rPr>
          <w:rFonts w:eastAsia="MS Mincho" w:cs="Arial"/>
          <w:color w:val="1E1544" w:themeColor="text1"/>
          <w:sz w:val="26"/>
          <w:szCs w:val="26"/>
        </w:rPr>
      </w:pPr>
      <w:r w:rsidRPr="000C6E94">
        <w:rPr>
          <w:rFonts w:eastAsiaTheme="majorEastAsia" w:cstheme="majorBidi"/>
          <w:b/>
          <w:bCs/>
          <w:noProof/>
          <w:color w:val="1E1544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DB1FE9B" wp14:editId="3BBAA51D">
                <wp:simplePos x="0" y="0"/>
                <wp:positionH relativeFrom="column">
                  <wp:posOffset>627108</wp:posOffset>
                </wp:positionH>
                <wp:positionV relativeFrom="paragraph">
                  <wp:posOffset>318044</wp:posOffset>
                </wp:positionV>
                <wp:extent cx="5429687" cy="3423514"/>
                <wp:effectExtent l="0" t="0" r="19050" b="5715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115784-CA6C-91FE-E560-014B14B0C138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687" cy="3423514"/>
                          <a:chOff x="0" y="0"/>
                          <a:chExt cx="5429687" cy="3423514"/>
                        </a:xfrm>
                      </wpg:grpSpPr>
                      <wps:wsp>
                        <wps:cNvPr id="241981375" name="Rectangle 241981375">
                          <a:extLst>
                            <a:ext uri="{FF2B5EF4-FFF2-40B4-BE49-F238E27FC236}">
                              <a16:creationId xmlns:a16="http://schemas.microsoft.com/office/drawing/2014/main" id="{27960166-D210-E1B1-B3D5-2F9BFEDD7B4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429687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4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37210770" name="Rectangle 1637210770">
                          <a:extLst>
                            <a:ext uri="{FF2B5EF4-FFF2-40B4-BE49-F238E27FC236}">
                              <a16:creationId xmlns:a16="http://schemas.microsoft.com/office/drawing/2014/main" id="{C9B2E5E1-AF2F-FC82-78D8-18FCCF9E52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4940" y="474930"/>
                            <a:ext cx="47834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435E58" w14:textId="70A14EB4" w:rsidR="000C6E94" w:rsidRDefault="000C6E94" w:rsidP="000C6E9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Visit</w:t>
                              </w:r>
                              <w:r w:rsidR="00B40DC7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hyperlink r:id="rId25" w:history="1">
                                <w:r w:rsidRPr="00CF7E3B">
                                  <w:rPr>
                                    <w:rStyle w:val="Hyperlink"/>
                                    <w:rFonts w:eastAsia="Calibri" w:cs="Arial"/>
                                    <w:kern w:val="24"/>
                                    <w:sz w:val="26"/>
                                    <w:szCs w:val="26"/>
                                    <w:u w:val="none"/>
                                  </w:rPr>
                                  <w:t>MyAgedCare.gov.au/receiving-your-assessment-outcome</w:t>
                                </w:r>
                              </w:hyperlink>
                            </w:p>
                          </w:txbxContent>
                        </wps:txbx>
                        <wps:bodyPr vert="horz" wrap="non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8497023" name="Picture 1768497023">
                            <a:extLst>
                              <a:ext uri="{FF2B5EF4-FFF2-40B4-BE49-F238E27FC236}">
                                <a16:creationId xmlns:a16="http://schemas.microsoft.com/office/drawing/2014/main" id="{099098B8-2E34-5996-242E-FBECEA482C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3" y="401952"/>
                            <a:ext cx="514859" cy="457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731499" name="Picture 667731499">
                            <a:extLst>
                              <a:ext uri="{FF2B5EF4-FFF2-40B4-BE49-F238E27FC236}">
                                <a16:creationId xmlns:a16="http://schemas.microsoft.com/office/drawing/2014/main" id="{C5C8F43C-BAEB-6E7B-06F5-FE4E70C989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5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3" y="1501702"/>
                            <a:ext cx="514859" cy="511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860213" name="Rectangle 1618860213">
                          <a:extLst>
                            <a:ext uri="{FF2B5EF4-FFF2-40B4-BE49-F238E27FC236}">
                              <a16:creationId xmlns:a16="http://schemas.microsoft.com/office/drawing/2014/main" id="{19D34790-C975-F2B7-7307-871B4079C3B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5122" y="1480056"/>
                            <a:ext cx="4668171" cy="6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E02E44" w14:textId="77777777" w:rsidR="000C6E94" w:rsidRDefault="000C6E94" w:rsidP="000C6E94">
                              <w:pPr>
                                <w:kinsoku w:val="0"/>
                                <w:overflowPunct w:val="0"/>
                                <w:spacing w:after="16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Call My Aged Care on </w:t>
                              </w: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1800 200 422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(free call) from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br/>
                                <w:t xml:space="preserve">8am to 8am on weekdays or 10am to 2pm on Saturdays.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207345" name="TextBox 55">
                          <a:extLst>
                            <a:ext uri="{FF2B5EF4-FFF2-40B4-BE49-F238E27FC236}">
                              <a16:creationId xmlns:a16="http://schemas.microsoft.com/office/drawing/2014/main" id="{BE20C1E3-A561-6402-8F26-0F93162DA1A9}"/>
                            </a:ext>
                          </a:extLst>
                        </wps:cNvPr>
                        <wps:cNvSpPr txBox="1"/>
                        <wps:spPr>
                          <a:xfrm>
                            <a:off x="101019" y="61589"/>
                            <a:ext cx="5243142" cy="370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53BD3" w14:textId="77777777" w:rsidR="000C6E94" w:rsidRDefault="000C6E94" w:rsidP="000C6E94">
                              <w:pPr>
                                <w:rPr>
                                  <w:rFonts w:eastAsia="Calibri" w:cs="Arial"/>
                                  <w:b/>
                                  <w:bCs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Need more 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2756943" name="Picture 1762756943">
                            <a:extLst>
                              <a:ext uri="{FF2B5EF4-FFF2-40B4-BE49-F238E27FC236}">
                                <a16:creationId xmlns:a16="http://schemas.microsoft.com/office/drawing/2014/main" id="{6C747755-6E1A-4725-E5BF-ADD3369C6F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5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3" y="2169984"/>
                            <a:ext cx="514859" cy="511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993210" name="Rectangle 914993210">
                          <a:extLst>
                            <a:ext uri="{FF2B5EF4-FFF2-40B4-BE49-F238E27FC236}">
                              <a16:creationId xmlns:a16="http://schemas.microsoft.com/office/drawing/2014/main" id="{D4C735B0-BB94-5A0C-8354-CEEAC7CACCB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5077" y="2169576"/>
                            <a:ext cx="4668171" cy="125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05A295" w14:textId="52A54D63" w:rsidR="000C6E94" w:rsidRDefault="000C6E94" w:rsidP="000C6E94">
                              <w:pPr>
                                <w:kinsoku w:val="0"/>
                                <w:overflowPunct w:val="0"/>
                                <w:spacing w:after="16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In-person support with an Aged Care Specialist Off</w:t>
                              </w:r>
                              <w:r w:rsidR="002C44F6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ic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er at select Services Australia service centres around the country. To book an appointment call the Services Australia aged care line on </w:t>
                              </w: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1800 227 475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from 8am to 5pm on weekdays.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68513" name="Rectangle 80768513">
                          <a:extLst>
                            <a:ext uri="{FF2B5EF4-FFF2-40B4-BE49-F238E27FC236}">
                              <a16:creationId xmlns:a16="http://schemas.microsoft.com/office/drawing/2014/main" id="{EF8A85E3-69A0-C883-5A17-1F3FB440F93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3464" y="989677"/>
                            <a:ext cx="403352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202A93" w14:textId="6423F85A" w:rsidR="000C6E94" w:rsidRDefault="000C6E94" w:rsidP="000C6E9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Visit the My Aged Care</w:t>
                              </w:r>
                              <w:r w:rsidR="007D1B21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website</w:t>
                              </w:r>
                              <w:r w:rsidR="00E47825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hyperlink r:id="rId26" w:history="1">
                                <w:r w:rsidR="007D1B21" w:rsidRPr="00CF7E3B">
                                  <w:rPr>
                                    <w:rStyle w:val="Hyperlink"/>
                                    <w:rFonts w:eastAsia="Calibri" w:cs="Arial"/>
                                    <w:kern w:val="24"/>
                                    <w:sz w:val="26"/>
                                    <w:szCs w:val="26"/>
                                    <w:u w:val="none"/>
                                  </w:rPr>
                                  <w:t>MyAgedCare</w:t>
                                </w:r>
                                <w:r w:rsidRPr="00CF7E3B">
                                  <w:rPr>
                                    <w:rStyle w:val="Hyperlink"/>
                                    <w:rFonts w:eastAsia="Calibri" w:cs="Arial"/>
                                    <w:kern w:val="24"/>
                                    <w:sz w:val="26"/>
                                    <w:szCs w:val="26"/>
                                    <w:u w:val="none"/>
                                  </w:rPr>
                                  <w:t>.gov.au</w:t>
                                </w:r>
                              </w:hyperlink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5919393" name="Picture 2135919393">
                            <a:extLst>
                              <a:ext uri="{FF2B5EF4-FFF2-40B4-BE49-F238E27FC236}">
                                <a16:creationId xmlns:a16="http://schemas.microsoft.com/office/drawing/2014/main" id="{03137C6A-71A3-8B09-30E1-2A0E23DEB2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3" y="953653"/>
                            <a:ext cx="514859" cy="457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1FE9B" id="Group 26" o:spid="_x0000_s1041" alt="&quot;&quot;" style="position:absolute;margin-left:49.4pt;margin-top:25.05pt;width:427.55pt;height:269.55pt;z-index:251658246;mso-height-relative:margin" coordsize="54296,342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">
                <v:rect id="Rectangle 241981375" o:spid="_x0000_s1042" style="position:absolute;width:54296;height:33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" filled="f" strokecolor="#00b4bb" strokeweight="1pt"/>
                <v:rect id="Rectangle 1637210770" o:spid="_x0000_s1043" style="position:absolute;left:5649;top:4749;width:47834;height:4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" filled="f" fillcolor="#2ab1bb [3204]" stroked="f" strokecolor="#1e1544 [3213]">
                  <v:shadow color="#f1f2f2 [3214]"/>
                  <v:textbox style="mso-fit-shape-to-text:t">
                    <w:txbxContent>
                      <w:p w14:paraId="43435E58" w14:textId="70A14EB4" w:rsidR="000C6E94" w:rsidRDefault="000C6E94" w:rsidP="000C6E94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Visit</w:t>
                        </w:r>
                        <w:r w:rsidR="00B40DC7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: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hyperlink r:id="rId27" w:history="1">
                          <w:r w:rsidRPr="00CF7E3B">
                            <w:rPr>
                              <w:rStyle w:val="Hyperlink"/>
                              <w:rFonts w:eastAsia="Calibri" w:cs="Arial"/>
                              <w:kern w:val="24"/>
                              <w:sz w:val="26"/>
                              <w:szCs w:val="26"/>
                              <w:u w:val="none"/>
                            </w:rPr>
                            <w:t>MyAgedCare.gov.au/receiving-your-assessment-outcome</w:t>
                          </w:r>
                        </w:hyperlink>
                      </w:p>
                    </w:txbxContent>
                  </v:textbox>
                </v:rect>
                <v:shape id="Picture 1768497023" o:spid="_x0000_s1044" type="#_x0000_t75" style="position:absolute;left:645;top:4019;width:5148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">
                  <v:imagedata r:id="rId16" o:title="" croptop="-1f" cropbottom="9995f" cropright="3051f"/>
                </v:shape>
                <v:shape id="Picture 667731499" o:spid="_x0000_s1045" type="#_x0000_t75" style="position:absolute;left:645;top:15017;width:5148;height: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">
                  <v:imagedata r:id="rId17" o:title="" cropbottom="3468f" cropright="3051f"/>
                </v:shape>
                <v:rect id="Rectangle 1618860213" o:spid="_x0000_s1046" style="position:absolute;left:5651;top:14800;width:46681;height:6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" filled="f" fillcolor="#2ab1bb [3204]" stroked="f" strokecolor="#1e1544 [3213]">
                  <v:shadow color="#f1f2f2 [3214]"/>
                  <v:textbox>
                    <w:txbxContent>
                      <w:p w14:paraId="7EE02E44" w14:textId="77777777" w:rsidR="000C6E94" w:rsidRDefault="000C6E94" w:rsidP="000C6E94">
                        <w:pPr>
                          <w:kinsoku w:val="0"/>
                          <w:overflowPunct w:val="0"/>
                          <w:spacing w:after="16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Call My Aged Care on </w:t>
                        </w:r>
                        <w:r>
                          <w:rPr>
                            <w:rFonts w:eastAsia="Calibri" w:cs="Arial"/>
                            <w:b/>
                            <w:bCs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1800 200 422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(free call) from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br/>
                          <w:t xml:space="preserve">8am to 8am on weekdays or 10am to 2pm on Saturdays. </w:t>
                        </w:r>
                      </w:p>
                    </w:txbxContent>
                  </v:textbox>
                </v:rect>
                <v:shape id="TextBox 55" o:spid="_x0000_s1047" type="#_x0000_t202" style="position:absolute;left:1010;top:615;width:52431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" filled="f" stroked="f">
                  <v:textbox style="mso-fit-shape-to-text:t" inset="0,0,0,0">
                    <w:txbxContent>
                      <w:p w14:paraId="53A53BD3" w14:textId="77777777" w:rsidR="000C6E94" w:rsidRDefault="000C6E94" w:rsidP="000C6E94">
                        <w:pPr>
                          <w:rPr>
                            <w:rFonts w:eastAsia="Calibri" w:cs="Arial"/>
                            <w:b/>
                            <w:bCs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b/>
                            <w:bCs/>
                            <w:color w:val="1E1544"/>
                            <w:kern w:val="24"/>
                            <w:sz w:val="26"/>
                            <w:szCs w:val="26"/>
                          </w:rPr>
                          <w:t>Need more information</w:t>
                        </w:r>
                      </w:p>
                    </w:txbxContent>
                  </v:textbox>
                </v:shape>
                <v:shape id="Picture 1762756943" o:spid="_x0000_s1048" type="#_x0000_t75" style="position:absolute;left:645;top:21699;width:5148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">
                  <v:imagedata r:id="rId17" o:title="" cropbottom="3468f" cropright="3051f"/>
                </v:shape>
                <v:rect id="Rectangle 914993210" o:spid="_x0000_s1049" style="position:absolute;left:5650;top:21695;width:46682;height:1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" filled="f" fillcolor="#2ab1bb [3204]" stroked="f" strokecolor="#1e1544 [3213]">
                  <v:shadow color="#f1f2f2 [3214]"/>
                  <v:textbox>
                    <w:txbxContent>
                      <w:p w14:paraId="4205A295" w14:textId="52A54D63" w:rsidR="000C6E94" w:rsidRDefault="000C6E94" w:rsidP="000C6E94">
                        <w:pPr>
                          <w:kinsoku w:val="0"/>
                          <w:overflowPunct w:val="0"/>
                          <w:spacing w:after="16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In-person support with an Aged Care Specialist Off</w:t>
                        </w:r>
                        <w:r w:rsidR="002C44F6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ic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er at select Services Australia service centres around the country. To book an appointment call the Services Australia aged care line on </w:t>
                        </w:r>
                        <w:r>
                          <w:rPr>
                            <w:rFonts w:eastAsia="Calibri" w:cs="Arial"/>
                            <w:b/>
                            <w:bCs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1800 227 475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from 8am to 5pm on weekdays. </w:t>
                        </w:r>
                      </w:p>
                    </w:txbxContent>
                  </v:textbox>
                </v:rect>
                <v:rect id="Rectangle 80768513" o:spid="_x0000_s1050" style="position:absolute;left:5634;top:9896;width:40335;height:4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" filled="f" fillcolor="#2ab1bb [3204]" stroked="f" strokecolor="#1e1544 [3213]">
                  <v:shadow color="#f1f2f2 [3214]"/>
                  <v:textbox style="mso-fit-shape-to-text:t">
                    <w:txbxContent>
                      <w:p w14:paraId="0F202A93" w14:textId="6423F85A" w:rsidR="000C6E94" w:rsidRDefault="000C6E94" w:rsidP="000C6E94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Visit the My Aged Care</w:t>
                        </w:r>
                        <w:r w:rsidR="007D1B21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website</w:t>
                        </w:r>
                        <w:r w:rsidR="00E47825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: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hyperlink r:id="rId28" w:history="1">
                          <w:r w:rsidR="007D1B21" w:rsidRPr="00CF7E3B">
                            <w:rPr>
                              <w:rStyle w:val="Hyperlink"/>
                              <w:rFonts w:eastAsia="Calibri" w:cs="Arial"/>
                              <w:kern w:val="24"/>
                              <w:sz w:val="26"/>
                              <w:szCs w:val="26"/>
                              <w:u w:val="none"/>
                            </w:rPr>
                            <w:t>MyAgedCare</w:t>
                          </w:r>
                          <w:r w:rsidRPr="00CF7E3B">
                            <w:rPr>
                              <w:rStyle w:val="Hyperlink"/>
                              <w:rFonts w:eastAsia="Calibri" w:cs="Arial"/>
                              <w:kern w:val="24"/>
                              <w:sz w:val="26"/>
                              <w:szCs w:val="26"/>
                              <w:u w:val="none"/>
                            </w:rPr>
                            <w:t>.gov.au</w:t>
                          </w:r>
                        </w:hyperlink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5919393" o:spid="_x0000_s1051" type="#_x0000_t75" style="position:absolute;left:645;top:9536;width:5148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">
                  <v:imagedata r:id="rId16" o:title="" croptop="-1f" cropbottom="9995f" cropright="3051f"/>
                </v:shape>
              </v:group>
            </w:pict>
          </mc:Fallback>
        </mc:AlternateContent>
      </w:r>
    </w:p>
    <w:p w14:paraId="57AB0387" w14:textId="72AA83A1" w:rsidR="0077225A" w:rsidRDefault="0077225A" w:rsidP="0077225A">
      <w:pPr>
        <w:spacing w:before="240" w:after="240"/>
        <w:ind w:left="993" w:right="423"/>
        <w:rPr>
          <w:rFonts w:eastAsia="MS Mincho" w:cs="Arial"/>
          <w:color w:val="1E1544" w:themeColor="text1"/>
          <w:sz w:val="26"/>
          <w:szCs w:val="26"/>
        </w:rPr>
      </w:pPr>
    </w:p>
    <w:p w14:paraId="56B3280F" w14:textId="1FA891E1" w:rsidR="0077225A" w:rsidRDefault="0077225A" w:rsidP="0077225A">
      <w:pPr>
        <w:spacing w:before="240" w:after="240"/>
        <w:ind w:left="993" w:right="423"/>
        <w:rPr>
          <w:rFonts w:eastAsia="MS Mincho" w:cs="Arial"/>
          <w:color w:val="1E1544" w:themeColor="text1"/>
          <w:sz w:val="26"/>
          <w:szCs w:val="26"/>
        </w:rPr>
      </w:pPr>
    </w:p>
    <w:p w14:paraId="3214B55F" w14:textId="010BCB82" w:rsidR="0077225A" w:rsidRDefault="0077225A" w:rsidP="0077225A">
      <w:pPr>
        <w:spacing w:before="0" w:after="0" w:line="240" w:lineRule="auto"/>
        <w:rPr>
          <w:rFonts w:eastAsiaTheme="majorEastAsia" w:cstheme="majorBidi"/>
          <w:b/>
          <w:bCs/>
          <w:color w:val="1E1544"/>
          <w:sz w:val="30"/>
          <w:szCs w:val="30"/>
        </w:rPr>
      </w:pPr>
      <w:r>
        <w:rPr>
          <w:rFonts w:eastAsiaTheme="majorEastAsia" w:cstheme="majorBidi"/>
          <w:b/>
          <w:bCs/>
          <w:color w:val="1E1544"/>
          <w:sz w:val="30"/>
          <w:szCs w:val="30"/>
        </w:rPr>
        <w:br w:type="page"/>
      </w:r>
    </w:p>
    <w:p w14:paraId="30F9AB65" w14:textId="094605B0" w:rsidR="00ED2799" w:rsidRDefault="00ED2799" w:rsidP="00ED2799">
      <w:pPr>
        <w:tabs>
          <w:tab w:val="num" w:pos="360"/>
        </w:tabs>
        <w:spacing w:before="240" w:after="240" w:line="240" w:lineRule="auto"/>
        <w:rPr>
          <w:rFonts w:eastAsiaTheme="majorEastAsia" w:cstheme="majorBidi"/>
          <w:b/>
          <w:bCs/>
          <w:color w:val="1E1544"/>
          <w:sz w:val="30"/>
          <w:szCs w:val="30"/>
        </w:rPr>
      </w:pPr>
      <w:r w:rsidRPr="00883EE7">
        <w:rPr>
          <w:rFonts w:eastAsiaTheme="majorEastAsia" w:cstheme="majorBidi"/>
          <w:b/>
          <w:bCs/>
          <w:color w:val="1E1544"/>
          <w:sz w:val="30"/>
          <w:szCs w:val="30"/>
        </w:rPr>
        <w:lastRenderedPageBreak/>
        <w:t xml:space="preserve">If you need more support  </w:t>
      </w:r>
      <w:r>
        <w:rPr>
          <w:rFonts w:eastAsiaTheme="majorEastAsia" w:cstheme="majorBidi"/>
          <w:b/>
          <w:bCs/>
          <w:color w:val="1E1544"/>
          <w:sz w:val="30"/>
          <w:szCs w:val="30"/>
        </w:rPr>
        <w:br/>
      </w:r>
    </w:p>
    <w:p w14:paraId="753106D9" w14:textId="77777777" w:rsidR="00ED2799" w:rsidRPr="00DE2513" w:rsidRDefault="00ED2799" w:rsidP="0090396F">
      <w:pPr>
        <w:tabs>
          <w:tab w:val="num" w:pos="360"/>
        </w:tabs>
        <w:spacing w:before="240" w:after="240" w:line="240" w:lineRule="auto"/>
        <w:ind w:left="709"/>
        <w:rPr>
          <w:rFonts w:eastAsia="MS Mincho" w:cs="Arial"/>
          <w:noProof/>
          <w:color w:val="1E1544"/>
          <w:sz w:val="28"/>
          <w:szCs w:val="28"/>
          <w:lang w:eastAsia="en-AU"/>
        </w:rPr>
      </w:pPr>
      <w:r w:rsidRPr="00DE2513">
        <w:rPr>
          <w:rFonts w:eastAsia="MS Mincho" w:cs="Arial"/>
          <w:b/>
          <w:bCs/>
          <w:noProof/>
          <w:color w:val="1E1544"/>
          <w:sz w:val="28"/>
          <w:szCs w:val="28"/>
          <w:lang w:eastAsia="en-AU"/>
        </w:rPr>
        <w:t>Register a supporter</w:t>
      </w:r>
    </w:p>
    <w:p w14:paraId="74E0A5C5" w14:textId="77777777" w:rsidR="00ED2799" w:rsidRPr="003777C2" w:rsidRDefault="00ED2799" w:rsidP="00ED2799">
      <w:pPr>
        <w:spacing w:before="240" w:after="240"/>
        <w:ind w:left="709"/>
        <w:rPr>
          <w:rFonts w:eastAsia="MS Mincho" w:cs="Arial"/>
          <w:noProof/>
          <w:color w:val="1E1544"/>
          <w:sz w:val="26"/>
          <w:szCs w:val="26"/>
          <w:lang w:eastAsia="en-AU"/>
        </w:rPr>
      </w:pPr>
      <w:r w:rsidRPr="003777C2">
        <w:rPr>
          <w:rFonts w:eastAsia="MS Mincho" w:cs="Arial"/>
          <w:noProof/>
          <w:color w:val="1E1544"/>
          <w:sz w:val="26"/>
          <w:szCs w:val="26"/>
          <w:lang w:eastAsia="en-AU"/>
        </w:rPr>
        <w:t xml:space="preserve">You might also want to ask someone you trust about becoming your supporter. </w:t>
      </w:r>
    </w:p>
    <w:p w14:paraId="694468FB" w14:textId="68B6B68A" w:rsidR="00ED2799" w:rsidRDefault="00ED2799" w:rsidP="00ED2799">
      <w:pPr>
        <w:tabs>
          <w:tab w:val="left" w:pos="9781"/>
        </w:tabs>
        <w:spacing w:before="240" w:after="240"/>
        <w:ind w:left="709" w:right="423"/>
        <w:rPr>
          <w:rFonts w:eastAsia="MS Mincho" w:cs="Arial"/>
          <w:noProof/>
          <w:color w:val="1E1544"/>
          <w:sz w:val="26"/>
          <w:szCs w:val="26"/>
          <w:lang w:eastAsia="en-AU"/>
        </w:rPr>
      </w:pPr>
      <w:r w:rsidRPr="003777C2">
        <w:rPr>
          <w:rFonts w:eastAsia="MS Mincho" w:cs="Arial"/>
          <w:noProof/>
          <w:color w:val="1E1544"/>
          <w:sz w:val="26"/>
          <w:szCs w:val="26"/>
          <w:lang w:eastAsia="en-AU"/>
        </w:rPr>
        <w:t xml:space="preserve">Registering someone as a supporter makes it easier for them to help you. </w:t>
      </w:r>
      <w:r w:rsidR="00913E1C">
        <w:rPr>
          <w:rFonts w:eastAsia="MS Mincho" w:cs="Arial"/>
          <w:noProof/>
          <w:color w:val="1E1544"/>
          <w:sz w:val="26"/>
          <w:szCs w:val="26"/>
          <w:lang w:eastAsia="en-AU"/>
        </w:rPr>
        <w:br/>
      </w:r>
      <w:r w:rsidRPr="003777C2">
        <w:rPr>
          <w:rFonts w:eastAsia="MS Mincho" w:cs="Arial"/>
          <w:noProof/>
          <w:color w:val="1E1544"/>
          <w:sz w:val="26"/>
          <w:szCs w:val="26"/>
          <w:lang w:eastAsia="en-AU"/>
        </w:rPr>
        <w:t xml:space="preserve">It allows them to request, access and receive information about you, and communicate your decisions. </w:t>
      </w:r>
    </w:p>
    <w:p w14:paraId="007C4D1D" w14:textId="77777777" w:rsidR="00ED2799" w:rsidRDefault="00ED2799" w:rsidP="00ED2799">
      <w:pPr>
        <w:tabs>
          <w:tab w:val="left" w:pos="9781"/>
        </w:tabs>
        <w:spacing w:before="240" w:after="240"/>
        <w:ind w:left="709" w:right="423"/>
        <w:rPr>
          <w:rFonts w:eastAsia="MS Mincho" w:cs="Arial"/>
          <w:noProof/>
          <w:color w:val="1E1544"/>
          <w:sz w:val="26"/>
          <w:szCs w:val="26"/>
          <w:lang w:eastAsia="en-AU"/>
        </w:rPr>
      </w:pPr>
      <w:r w:rsidRPr="00B049E8">
        <w:rPr>
          <w:rFonts w:eastAsia="MS Mincho" w:cs="Arial"/>
          <w:noProof/>
          <w:color w:val="1E1544"/>
          <w:sz w:val="26"/>
          <w:szCs w:val="26"/>
          <w:lang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1547F65" wp14:editId="4A2E6B07">
                <wp:simplePos x="0" y="0"/>
                <wp:positionH relativeFrom="column">
                  <wp:posOffset>510649</wp:posOffset>
                </wp:positionH>
                <wp:positionV relativeFrom="paragraph">
                  <wp:posOffset>160347</wp:posOffset>
                </wp:positionV>
                <wp:extent cx="5344214" cy="1332000"/>
                <wp:effectExtent l="0" t="0" r="0" b="20955"/>
                <wp:wrapNone/>
                <wp:docPr id="2121733682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214" cy="1332000"/>
                          <a:chOff x="0" y="-1"/>
                          <a:chExt cx="5344214" cy="1332000"/>
                        </a:xfrm>
                      </wpg:grpSpPr>
                      <wps:wsp>
                        <wps:cNvPr id="836983432" name="Rectangle 836983432"/>
                        <wps:cNvSpPr/>
                        <wps:spPr>
                          <a:xfrm>
                            <a:off x="0" y="-1"/>
                            <a:ext cx="5157298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4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1107767" name="Rectangle 2081107767"/>
                        <wps:cNvSpPr>
                          <a:spLocks noChangeArrowheads="1"/>
                        </wps:cNvSpPr>
                        <wps:spPr bwMode="auto">
                          <a:xfrm>
                            <a:off x="510709" y="389773"/>
                            <a:ext cx="32454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75711C" w14:textId="4B4FC240" w:rsidR="00ED2799" w:rsidRPr="00CF7E3B" w:rsidRDefault="00ED2799" w:rsidP="00ED2799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hyperlink r:id="rId29" w:history="1">
                                <w:r w:rsidRPr="00CF7E3B">
                                  <w:rPr>
                                    <w:rStyle w:val="Hyperlink"/>
                                    <w:rFonts w:eastAsia="Calibri" w:cs="Arial"/>
                                    <w:kern w:val="24"/>
                                    <w:sz w:val="26"/>
                                    <w:szCs w:val="26"/>
                                    <w:u w:val="none"/>
                                  </w:rPr>
                                  <w:t>MyAgedCare.gov.au/registering-supporter</w:t>
                                </w:r>
                              </w:hyperlink>
                              <w:r w:rsidRPr="00CF7E3B">
                                <w:rPr>
                                  <w:rFonts w:asciiTheme="minorHAnsi" w:hAnsi="Calibri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0760392" name="Picture 13707603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259419"/>
                            <a:ext cx="514864" cy="457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274475" name="Picture 20812744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5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708079"/>
                            <a:ext cx="514864" cy="51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973688" name="Rectangle 627973688"/>
                        <wps:cNvSpPr>
                          <a:spLocks noChangeArrowheads="1"/>
                        </wps:cNvSpPr>
                        <wps:spPr bwMode="auto">
                          <a:xfrm>
                            <a:off x="489080" y="838407"/>
                            <a:ext cx="28448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8DD62" w14:textId="77777777" w:rsidR="00ED2799" w:rsidRDefault="00ED2799" w:rsidP="00ED2799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Call My Aged Care on </w:t>
                              </w:r>
                              <w:r>
                                <w:rPr>
                                  <w:rFonts w:eastAsia="Calibri" w:cs="Arial"/>
                                  <w:b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1800 200 422</w:t>
                              </w:r>
                              <w:r>
                                <w:rPr>
                                  <w:rFonts w:cs="Arial"/>
                                  <w:b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9389747" name="TextBox 6"/>
                        <wps:cNvSpPr txBox="1"/>
                        <wps:spPr>
                          <a:xfrm>
                            <a:off x="101019" y="45123"/>
                            <a:ext cx="5243195" cy="370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D4AFB" w14:textId="77777777" w:rsidR="00ED2799" w:rsidRDefault="00ED2799" w:rsidP="00ED2799">
                              <w:pP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  <w:t>How to register a supporter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47F65" id="Group 3" o:spid="_x0000_s1052" alt="&quot;&quot;" style="position:absolute;left:0;text-align:left;margin-left:40.2pt;margin-top:12.65pt;width:420.8pt;height:104.9pt;z-index:251658241;mso-height-relative:margin" coordorigin="" coordsize="53442,133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">
                <v:rect id="Rectangle 836983432" o:spid="_x0000_s1053" style="position:absolute;width:51572;height:13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" filled="f" strokecolor="#00b4bb" strokeweight="1pt"/>
                <v:rect id="Rectangle 2081107767" o:spid="_x0000_s1054" style="position:absolute;left:5107;top:3897;width:32454;height:46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" filled="f" fillcolor="#2ab1bb [3204]" stroked="f" strokecolor="#1e1544 [3213]">
                  <v:shadow color="#f1f2f2 [3214]"/>
                  <v:textbox style="mso-fit-shape-to-text:t">
                    <w:txbxContent>
                      <w:p w14:paraId="4975711C" w14:textId="4B4FC240" w:rsidR="00ED2799" w:rsidRPr="00CF7E3B" w:rsidRDefault="00ED2799" w:rsidP="00ED2799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hyperlink r:id="rId30" w:history="1">
                          <w:r w:rsidRPr="00CF7E3B">
                            <w:rPr>
                              <w:rStyle w:val="Hyperlink"/>
                              <w:rFonts w:eastAsia="Calibri" w:cs="Arial"/>
                              <w:kern w:val="24"/>
                              <w:sz w:val="26"/>
                              <w:szCs w:val="26"/>
                              <w:u w:val="none"/>
                            </w:rPr>
                            <w:t>MyAgedCare.gov.au/registering-supporter</w:t>
                          </w:r>
                        </w:hyperlink>
                        <w:r w:rsidRPr="00CF7E3B">
                          <w:rPr>
                            <w:rFonts w:asciiTheme="minorHAnsi" w:hAnsi="Calibri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0760392" o:spid="_x0000_s1055" type="#_x0000_t75" style="position:absolute;left:502;top:2594;width:5149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">
                  <v:imagedata r:id="rId16" o:title="" croptop="-1f" cropbottom="9995f" cropright="3051f"/>
                </v:shape>
                <v:shape id="Picture 2081274475" o:spid="_x0000_s1056" type="#_x0000_t75" style="position:absolute;left:502;top:7080;width:5149;height: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">
                  <v:imagedata r:id="rId17" o:title="" cropbottom="3468f" cropright="3051f"/>
                </v:shape>
                <v:rect id="Rectangle 627973688" o:spid="_x0000_s1057" style="position:absolute;left:4890;top:8384;width:28448;height:462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" filled="f" fillcolor="#2ab1bb [3204]" stroked="f" strokecolor="#1e1544 [3213]">
                  <v:shadow color="#f1f2f2 [3214]"/>
                  <v:textbox style="mso-fit-shape-to-text:t">
                    <w:txbxContent>
                      <w:p w14:paraId="2858DD62" w14:textId="77777777" w:rsidR="00ED2799" w:rsidRDefault="00ED2799" w:rsidP="00ED2799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Call My Aged Care on </w:t>
                        </w:r>
                        <w:r>
                          <w:rPr>
                            <w:rFonts w:eastAsia="Calibri" w:cs="Arial"/>
                            <w:b/>
                            <w:color w:val="1E1544"/>
                            <w:kern w:val="24"/>
                            <w:sz w:val="26"/>
                            <w:szCs w:val="26"/>
                          </w:rPr>
                          <w:t>1800 200 422</w:t>
                        </w:r>
                        <w:r>
                          <w:rPr>
                            <w:rFonts w:cs="Arial"/>
                            <w:b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Box 6" o:spid="_x0000_s1058" type="#_x0000_t202" style="position:absolute;left:1010;top:451;width:52432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65D4AFB" w14:textId="77777777" w:rsidR="00ED2799" w:rsidRDefault="00ED2799" w:rsidP="00ED2799">
                        <w:pP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  <w:t>How to register a supporter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A7028A" w14:textId="77777777" w:rsidR="00ED2799" w:rsidRDefault="00ED2799" w:rsidP="00ED2799">
      <w:pPr>
        <w:tabs>
          <w:tab w:val="left" w:pos="9781"/>
        </w:tabs>
        <w:spacing w:before="240" w:after="240"/>
        <w:ind w:left="709" w:right="423"/>
        <w:rPr>
          <w:rFonts w:eastAsia="MS Mincho" w:cs="Arial"/>
          <w:noProof/>
          <w:color w:val="1E1544"/>
          <w:sz w:val="26"/>
          <w:szCs w:val="26"/>
          <w:lang w:eastAsia="en-AU"/>
        </w:rPr>
      </w:pPr>
    </w:p>
    <w:p w14:paraId="11193A09" w14:textId="77777777" w:rsidR="00ED2799" w:rsidRDefault="00ED2799" w:rsidP="00ED2799">
      <w:pPr>
        <w:tabs>
          <w:tab w:val="left" w:pos="9781"/>
        </w:tabs>
        <w:spacing w:before="240" w:after="240"/>
        <w:ind w:left="709" w:right="423"/>
        <w:rPr>
          <w:rFonts w:eastAsia="MS Mincho" w:cs="Arial"/>
          <w:noProof/>
          <w:color w:val="1E1544"/>
          <w:sz w:val="26"/>
          <w:szCs w:val="26"/>
          <w:lang w:eastAsia="en-AU"/>
        </w:rPr>
      </w:pPr>
    </w:p>
    <w:p w14:paraId="0FD4184E" w14:textId="77777777" w:rsidR="00ED2799" w:rsidRDefault="00ED2799" w:rsidP="00ED2799">
      <w:pPr>
        <w:tabs>
          <w:tab w:val="left" w:pos="9781"/>
        </w:tabs>
        <w:spacing w:before="240" w:after="240"/>
        <w:ind w:left="709" w:right="423"/>
        <w:rPr>
          <w:rFonts w:eastAsia="MS Mincho" w:cs="Arial"/>
          <w:noProof/>
          <w:color w:val="1E1544"/>
          <w:sz w:val="26"/>
          <w:szCs w:val="26"/>
          <w:lang w:eastAsia="en-AU"/>
        </w:rPr>
      </w:pPr>
    </w:p>
    <w:p w14:paraId="56B5222E" w14:textId="77777777" w:rsidR="00ED2799" w:rsidRDefault="00ED2799" w:rsidP="00ED2799">
      <w:pPr>
        <w:spacing w:before="240" w:after="240"/>
        <w:ind w:left="720"/>
        <w:rPr>
          <w:rFonts w:eastAsia="MS Mincho" w:cs="Arial"/>
          <w:b/>
          <w:bCs/>
          <w:noProof/>
          <w:color w:val="1E1544"/>
          <w:sz w:val="28"/>
          <w:szCs w:val="28"/>
          <w:lang w:eastAsia="en-AU"/>
        </w:rPr>
      </w:pPr>
    </w:p>
    <w:p w14:paraId="7DED213D" w14:textId="77777777" w:rsidR="00ED2799" w:rsidRPr="008B0C82" w:rsidRDefault="00ED2799" w:rsidP="00ED2799">
      <w:pPr>
        <w:spacing w:before="240" w:after="240"/>
        <w:ind w:left="720"/>
        <w:rPr>
          <w:rFonts w:eastAsia="MS Mincho" w:cs="Arial"/>
          <w:noProof/>
          <w:color w:val="1E1544"/>
          <w:sz w:val="28"/>
          <w:szCs w:val="28"/>
          <w:lang w:eastAsia="en-AU"/>
        </w:rPr>
      </w:pPr>
      <w:r w:rsidRPr="008B0C82">
        <w:rPr>
          <w:rFonts w:eastAsia="MS Mincho" w:cs="Arial"/>
          <w:b/>
          <w:bCs/>
          <w:noProof/>
          <w:color w:val="1E1544"/>
          <w:sz w:val="28"/>
          <w:szCs w:val="28"/>
          <w:lang w:eastAsia="en-AU"/>
        </w:rPr>
        <w:t xml:space="preserve">Older Persons Advocacy Network (OPAN): </w:t>
      </w:r>
    </w:p>
    <w:p w14:paraId="0D211BE5" w14:textId="67CF7DAD" w:rsidR="00ED2799" w:rsidRDefault="00ED2799" w:rsidP="00ED2799">
      <w:pPr>
        <w:spacing w:before="240" w:after="240"/>
        <w:ind w:left="720" w:right="565"/>
        <w:rPr>
          <w:rFonts w:eastAsia="MS Mincho" w:cs="Arial"/>
          <w:noProof/>
          <w:color w:val="1E1544"/>
          <w:sz w:val="28"/>
          <w:szCs w:val="28"/>
          <w:lang w:eastAsia="en-AU"/>
        </w:rPr>
      </w:pPr>
      <w:r w:rsidRPr="003777C2">
        <w:rPr>
          <w:rFonts w:eastAsia="MS Mincho" w:cs="Arial"/>
          <w:noProof/>
          <w:color w:val="1E1544"/>
          <w:sz w:val="26"/>
          <w:szCs w:val="26"/>
          <w:lang w:eastAsia="en-AU"/>
        </w:rPr>
        <w:t xml:space="preserve">Older Person’s Advocacy Network (OPAN) provides free advocacy services to support clients to access and interact with Commonwealth-funded aged care services. </w:t>
      </w:r>
    </w:p>
    <w:p w14:paraId="4A37E80C" w14:textId="1E153D07" w:rsidR="00ED2799" w:rsidRDefault="00E47825" w:rsidP="00ED2799">
      <w:pPr>
        <w:spacing w:before="240" w:after="240"/>
        <w:ind w:left="720" w:right="565"/>
      </w:pPr>
      <w:r w:rsidRPr="002123E7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BD6BEAC" wp14:editId="5AF3444A">
                <wp:simplePos x="0" y="0"/>
                <wp:positionH relativeFrom="column">
                  <wp:posOffset>510649</wp:posOffset>
                </wp:positionH>
                <wp:positionV relativeFrom="paragraph">
                  <wp:posOffset>48609</wp:posOffset>
                </wp:positionV>
                <wp:extent cx="7008495" cy="1418591"/>
                <wp:effectExtent l="0" t="0" r="1905" b="1016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8E1F8C-3ABD-0EEA-20D8-A341B6C93AE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8495" cy="1418591"/>
                          <a:chOff x="0" y="-2"/>
                          <a:chExt cx="7008963" cy="1419140"/>
                        </a:xfrm>
                      </wpg:grpSpPr>
                      <wps:wsp>
                        <wps:cNvPr id="591118673" name="Rectangle 591118673">
                          <a:extLst>
                            <a:ext uri="{FF2B5EF4-FFF2-40B4-BE49-F238E27FC236}">
                              <a16:creationId xmlns:a16="http://schemas.microsoft.com/office/drawing/2014/main" id="{37F07EE8-5B25-1A38-3C54-062CDCCF7CC4}"/>
                            </a:ext>
                          </a:extLst>
                        </wps:cNvPr>
                        <wps:cNvSpPr/>
                        <wps:spPr>
                          <a:xfrm>
                            <a:off x="0" y="-2"/>
                            <a:ext cx="5157298" cy="14045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4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41122974" name="Rectangle 2141122974">
                          <a:extLst>
                            <a:ext uri="{FF2B5EF4-FFF2-40B4-BE49-F238E27FC236}">
                              <a16:creationId xmlns:a16="http://schemas.microsoft.com/office/drawing/2014/main" id="{81DD7BB4-A6AC-6C11-E6DD-E593881F7CB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0714" y="397526"/>
                            <a:ext cx="3245702" cy="46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18FF67" w14:textId="62AB1118" w:rsidR="00ED2799" w:rsidRDefault="00ED2799" w:rsidP="00ED2799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Visit their website: </w:t>
                              </w:r>
                              <w:hyperlink r:id="rId31" w:history="1">
                                <w:r w:rsidRPr="00CF7E3B">
                                  <w:rPr>
                                    <w:rStyle w:val="Hyperlink"/>
                                    <w:rFonts w:eastAsia="Calibri" w:cs="Arial"/>
                                    <w:kern w:val="24"/>
                                    <w:sz w:val="26"/>
                                    <w:szCs w:val="26"/>
                                    <w:u w:val="none"/>
                                  </w:rPr>
                                  <w:t>opan.org.au/contact-us</w:t>
                                </w:r>
                              </w:hyperlink>
                              <w:r>
                                <w:rPr>
                                  <w:rFonts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37232570" name="Picture 1437232570">
                            <a:extLst>
                              <a:ext uri="{FF2B5EF4-FFF2-40B4-BE49-F238E27FC236}">
                                <a16:creationId xmlns:a16="http://schemas.microsoft.com/office/drawing/2014/main" id="{F844864E-3539-A565-281F-5AF6C2AAB9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5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404756"/>
                            <a:ext cx="514864" cy="457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89263" name="Picture 1120889263">
                            <a:extLst>
                              <a:ext uri="{FF2B5EF4-FFF2-40B4-BE49-F238E27FC236}">
                                <a16:creationId xmlns:a16="http://schemas.microsoft.com/office/drawing/2014/main" id="{61C3F205-309C-9929-AE65-5F5FD448BF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5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3" y="827769"/>
                            <a:ext cx="514864" cy="51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9923081" name="Rectangle 1649923081">
                          <a:extLst>
                            <a:ext uri="{FF2B5EF4-FFF2-40B4-BE49-F238E27FC236}">
                              <a16:creationId xmlns:a16="http://schemas.microsoft.com/office/drawing/2014/main" id="{1435C591-E3F0-7772-BA09-C8EBF52AFD1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29423" y="738418"/>
                            <a:ext cx="647954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083DCE" w14:textId="669D76A2" w:rsidR="00ED2799" w:rsidRDefault="00ED2799" w:rsidP="00ED2799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Call </w:t>
                              </w:r>
                              <w:r w:rsidRPr="00BA6569">
                                <w:rPr>
                                  <w:rFonts w:eastAsia="Calibri" w:cs="Arial"/>
                                  <w:b/>
                                  <w:bCs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1800 700 600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br/>
                                <w:t>(8am</w:t>
                              </w:r>
                              <w:r w:rsidR="00B40DC7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to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8pm Monday to Friday</w:t>
                              </w:r>
                              <w:r w:rsidR="005C3F1F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10am</w:t>
                              </w:r>
                              <w:r w:rsidR="00B40DC7"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 xml:space="preserve"> to </w:t>
                              </w:r>
                              <w:r>
                                <w:rPr>
                                  <w:rFonts w:eastAsia="Calibri" w:cs="Arial"/>
                                  <w:color w:val="1E1544"/>
                                  <w:kern w:val="24"/>
                                  <w:sz w:val="26"/>
                                  <w:szCs w:val="26"/>
                                </w:rPr>
                                <w:t>4pm on Saturday)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61587912" name="TextBox 27">
                          <a:extLst>
                            <a:ext uri="{FF2B5EF4-FFF2-40B4-BE49-F238E27FC236}">
                              <a16:creationId xmlns:a16="http://schemas.microsoft.com/office/drawing/2014/main" id="{0A8174EA-4F49-8230-7AD6-E0738DCB6861}"/>
                            </a:ext>
                          </a:extLst>
                        </wps:cNvPr>
                        <wps:cNvSpPr txBox="1"/>
                        <wps:spPr>
                          <a:xfrm>
                            <a:off x="101019" y="61599"/>
                            <a:ext cx="5243195" cy="370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7F5D3" w14:textId="77777777" w:rsidR="00ED2799" w:rsidRDefault="00ED2799" w:rsidP="00ED2799">
                              <w:pP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1E1544"/>
                                  <w:sz w:val="26"/>
                                  <w:szCs w:val="26"/>
                                </w:rPr>
                                <w:t>Contact OPAN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6BEAC" id="Group 24" o:spid="_x0000_s1059" alt="&quot;&quot;" style="position:absolute;left:0;text-align:left;margin-left:40.2pt;margin-top:3.85pt;width:551.85pt;height:111.7pt;z-index:251658242" coordorigin="" coordsize="70089,14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">
                <v:rect id="Rectangle 591118673" o:spid="_x0000_s1060" style="position:absolute;width:51572;height:14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" filled="f" strokecolor="#00b4bb" strokeweight="1pt"/>
                <v:rect id="Rectangle 2141122974" o:spid="_x0000_s1061" style="position:absolute;left:5107;top:3975;width:32457;height:46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" filled="f" fillcolor="#2ab1bb [3204]" stroked="f" strokecolor="#1e1544 [3213]">
                  <v:shadow color="#f1f2f2 [3214]"/>
                  <v:textbox style="mso-fit-shape-to-text:t">
                    <w:txbxContent>
                      <w:p w14:paraId="4018FF67" w14:textId="62AB1118" w:rsidR="00ED2799" w:rsidRDefault="00ED2799" w:rsidP="00ED2799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Visit their website: </w:t>
                        </w:r>
                        <w:hyperlink r:id="rId32" w:history="1">
                          <w:r w:rsidRPr="00CF7E3B">
                            <w:rPr>
                              <w:rStyle w:val="Hyperlink"/>
                              <w:rFonts w:eastAsia="Calibri" w:cs="Arial"/>
                              <w:kern w:val="24"/>
                              <w:sz w:val="26"/>
                              <w:szCs w:val="26"/>
                              <w:u w:val="none"/>
                            </w:rPr>
                            <w:t>opan.org.au/contact-us</w:t>
                          </w:r>
                        </w:hyperlink>
                        <w:r>
                          <w:rPr>
                            <w:rFonts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7232570" o:spid="_x0000_s1062" type="#_x0000_t75" style="position:absolute;left:502;top:4047;width:5149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">
                  <v:imagedata r:id="rId16" o:title="" croptop="-1f" cropbottom="9995f" cropright="3051f"/>
                </v:shape>
                <v:shape id="Picture 1120889263" o:spid="_x0000_s1063" type="#_x0000_t75" style="position:absolute;left:502;top:8277;width:514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">
                  <v:imagedata r:id="rId17" o:title="" cropbottom="3468f" cropright="3051f"/>
                </v:shape>
                <v:rect id="Rectangle 1649923081" o:spid="_x0000_s1064" style="position:absolute;left:5294;top:7384;width:64795;height:68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" filled="f" fillcolor="#2ab1bb [3204]" stroked="f" strokecolor="#1e1544 [3213]">
                  <v:shadow color="#f1f2f2 [3214]"/>
                  <v:textbox style="mso-fit-shape-to-text:t">
                    <w:txbxContent>
                      <w:p w14:paraId="2F083DCE" w14:textId="669D76A2" w:rsidR="00ED2799" w:rsidRDefault="00ED2799" w:rsidP="00ED2799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Call </w:t>
                        </w:r>
                        <w:r w:rsidRPr="00BA6569">
                          <w:rPr>
                            <w:rFonts w:eastAsia="Calibri" w:cs="Arial"/>
                            <w:b/>
                            <w:bCs/>
                            <w:color w:val="1E1544"/>
                            <w:kern w:val="24"/>
                            <w:sz w:val="26"/>
                            <w:szCs w:val="26"/>
                          </w:rPr>
                          <w:t>1800 700 600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br/>
                          <w:t>(8am</w:t>
                        </w:r>
                        <w:r w:rsidR="00B40DC7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to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8pm Monday to Friday</w:t>
                        </w:r>
                        <w:r w:rsidR="005C3F1F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,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10am</w:t>
                        </w:r>
                        <w:r w:rsidR="00B40DC7"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 xml:space="preserve"> to </w:t>
                        </w:r>
                        <w:r>
                          <w:rPr>
                            <w:rFonts w:eastAsia="Calibri" w:cs="Arial"/>
                            <w:color w:val="1E1544"/>
                            <w:kern w:val="24"/>
                            <w:sz w:val="26"/>
                            <w:szCs w:val="26"/>
                          </w:rPr>
                          <w:t>4pm on Saturday)</w:t>
                        </w:r>
                      </w:p>
                    </w:txbxContent>
                  </v:textbox>
                </v:rect>
                <v:shape id="TextBox 27" o:spid="_x0000_s1065" type="#_x0000_t202" style="position:absolute;left:1010;top:615;width:52432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" filled="f" stroked="f">
                  <v:textbox style="mso-fit-shape-to-text:t" inset="0,0,0,0">
                    <w:txbxContent>
                      <w:p w14:paraId="7D57F5D3" w14:textId="77777777" w:rsidR="00ED2799" w:rsidRDefault="00ED2799" w:rsidP="00ED2799">
                        <w:pP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color w:val="1E1544"/>
                            <w:sz w:val="26"/>
                            <w:szCs w:val="26"/>
                          </w:rPr>
                          <w:t>Contact OPAN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3E129C" w14:textId="3AE87BA3" w:rsidR="00AE31EC" w:rsidRDefault="00ED2799" w:rsidP="00ED2799">
      <w:pPr>
        <w:tabs>
          <w:tab w:val="num" w:pos="360"/>
        </w:tabs>
        <w:spacing w:before="240" w:after="240" w:line="240" w:lineRule="auto"/>
        <w:rPr>
          <w:lang w:eastAsia="en-AU"/>
        </w:rPr>
      </w:pPr>
      <w:r>
        <w:rPr>
          <w:lang w:eastAsia="en-AU"/>
        </w:rPr>
        <w:br/>
      </w:r>
      <w:r>
        <w:rPr>
          <w:lang w:eastAsia="en-AU"/>
        </w:rPr>
        <w:tab/>
      </w:r>
    </w:p>
    <w:p w14:paraId="40B18D20" w14:textId="77777777" w:rsidR="00ED2799" w:rsidRDefault="00ED2799" w:rsidP="00ED2799">
      <w:pPr>
        <w:tabs>
          <w:tab w:val="num" w:pos="360"/>
        </w:tabs>
        <w:spacing w:before="240" w:after="240" w:line="240" w:lineRule="auto"/>
        <w:rPr>
          <w:lang w:eastAsia="en-AU"/>
        </w:rPr>
      </w:pPr>
    </w:p>
    <w:p w14:paraId="0164ADB9" w14:textId="77777777" w:rsidR="00ED2799" w:rsidRDefault="00ED2799" w:rsidP="00ED2799">
      <w:pPr>
        <w:tabs>
          <w:tab w:val="num" w:pos="360"/>
        </w:tabs>
        <w:spacing w:before="240" w:after="240" w:line="240" w:lineRule="auto"/>
        <w:rPr>
          <w:lang w:eastAsia="en-AU"/>
        </w:rPr>
      </w:pPr>
    </w:p>
    <w:p w14:paraId="0D14BD2F" w14:textId="0946A037" w:rsidR="00ED2799" w:rsidRDefault="00ED2799" w:rsidP="00ED2799">
      <w:pPr>
        <w:tabs>
          <w:tab w:val="num" w:pos="360"/>
        </w:tabs>
        <w:spacing w:before="240" w:after="240" w:line="240" w:lineRule="auto"/>
        <w:rPr>
          <w:lang w:eastAsia="en-AU"/>
        </w:rPr>
      </w:pPr>
    </w:p>
    <w:bookmarkEnd w:id="0"/>
    <w:p w14:paraId="38411CAB" w14:textId="3921EB86" w:rsidR="00F409A7" w:rsidRPr="00BA6569" w:rsidRDefault="002F37C7" w:rsidP="00BA6569">
      <w:pPr>
        <w:tabs>
          <w:tab w:val="left" w:pos="9345"/>
        </w:tabs>
        <w:rPr>
          <w:lang w:eastAsia="en-AU"/>
        </w:rPr>
      </w:pPr>
      <w:r>
        <w:rPr>
          <w:rFonts w:ascii="Aptos" w:hAnsi="Aptos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555529" wp14:editId="3EDD1CCF">
                <wp:simplePos x="0" y="0"/>
                <wp:positionH relativeFrom="column">
                  <wp:posOffset>716915</wp:posOffset>
                </wp:positionH>
                <wp:positionV relativeFrom="paragraph">
                  <wp:posOffset>26670</wp:posOffset>
                </wp:positionV>
                <wp:extent cx="6979920" cy="2924175"/>
                <wp:effectExtent l="0" t="0" r="0" b="9525"/>
                <wp:wrapNone/>
                <wp:docPr id="162334842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924175"/>
                          <a:chOff x="0" y="0"/>
                          <a:chExt cx="6979920" cy="2924175"/>
                        </a:xfrm>
                      </wpg:grpSpPr>
                      <wpg:grpSp>
                        <wpg:cNvPr id="2142823555" name="Group 13"/>
                        <wpg:cNvGrpSpPr/>
                        <wpg:grpSpPr>
                          <a:xfrm>
                            <a:off x="0" y="0"/>
                            <a:ext cx="6979920" cy="2924175"/>
                            <a:chOff x="590550" y="-114034"/>
                            <a:chExt cx="6979920" cy="2781035"/>
                          </a:xfrm>
                        </wpg:grpSpPr>
                        <wps:wsp>
                          <wps:cNvPr id="1391949700" name="Rectangle: Single Corner Rounded 1"/>
                          <wps:cNvSpPr/>
                          <wps:spPr>
                            <a:xfrm flipH="1">
                              <a:off x="590550" y="-114034"/>
                              <a:ext cx="6979920" cy="2781035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919035" name="Text Box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0075" y="67141"/>
                              <a:ext cx="6236970" cy="2470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4894FA" w14:textId="77777777" w:rsidR="00ED2799" w:rsidRPr="00F45B7B" w:rsidRDefault="00ED2799" w:rsidP="00ED279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3B880C0B" w14:textId="77777777" w:rsidR="00ED2799" w:rsidRPr="00F45B7B" w:rsidRDefault="00ED2799" w:rsidP="00ED2799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Australian Government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continues to deliver</w:t>
                                </w: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major changes to improve aged care.</w:t>
                                </w:r>
                              </w:p>
                              <w:p w14:paraId="6D42D7F0" w14:textId="77777777" w:rsidR="00ED2799" w:rsidRPr="00F45B7B" w:rsidRDefault="00ED2799" w:rsidP="00ED2799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3862F924" w14:textId="77777777" w:rsidR="00ED2799" w:rsidRPr="00F45B7B" w:rsidRDefault="00ED2799" w:rsidP="00ED279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47FCA3BC" w14:textId="2C1B41A7" w:rsidR="00ED2799" w:rsidRDefault="00ED2799" w:rsidP="00ED2799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23670A8D" w14:textId="77A09AC4" w:rsidR="006412D6" w:rsidRPr="008E567C" w:rsidRDefault="001B4A1C" w:rsidP="001526BB">
                                <w:pPr>
                                  <w:ind w:left="6327"/>
                                  <w:rPr>
                                    <w:rFonts w:cs="Arial"/>
                                    <w:i/>
                                    <w:i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52C1E536" w14:textId="77777777" w:rsidR="006412D6" w:rsidRPr="00F45B7B" w:rsidRDefault="006412D6" w:rsidP="00ED2799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2222BFA" w14:textId="77777777" w:rsidR="00ED2799" w:rsidRPr="00677BC9" w:rsidRDefault="00ED2799" w:rsidP="00ED279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8185880" name="Group 17"/>
                        <wpg:cNvGrpSpPr/>
                        <wpg:grpSpPr>
                          <a:xfrm>
                            <a:off x="361950" y="952500"/>
                            <a:ext cx="265430" cy="623981"/>
                            <a:chOff x="0" y="0"/>
                            <a:chExt cx="265430" cy="593436"/>
                          </a:xfrm>
                        </wpg:grpSpPr>
                        <wpg:grpSp>
                          <wpg:cNvPr id="270634663" name="Group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65430" cy="258445"/>
                              <a:chOff x="-21762" y="-140945"/>
                              <a:chExt cx="270000" cy="2700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714308431" name="Oval 1714308431"/>
                            <wps:cNvSpPr/>
                            <wps:spPr>
                              <a:xfrm>
                                <a:off x="-21762" y="-140945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0688136" name="Picture 680688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38" y="-79747"/>
                                <a:ext cx="140335" cy="14033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  <wpg:grpSp>
                          <wpg:cNvPr id="2073712415" name="Group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33375"/>
                              <a:ext cx="265430" cy="260061"/>
                              <a:chOff x="-21762" y="-103418"/>
                              <a:chExt cx="270001" cy="2700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804432786" name="Oval 1804432786"/>
                            <wps:cNvSpPr/>
                            <wps:spPr>
                              <a:xfrm>
                                <a:off x="-21762" y="-103418"/>
                                <a:ext cx="270001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645645" name="Picture 646456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037" y="-35013"/>
                                <a:ext cx="137160" cy="137158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555529" id="Group 27" o:spid="_x0000_s1066" alt="&quot;&quot;" style="position:absolute;margin-left:56.45pt;margin-top:2.1pt;width:549.6pt;height:230.25pt;z-index:251658240" coordsize="69799,29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ADIgzd+H/zlfiWu1&#10;w2p4zEzLK3UJHKY7pEZ4TOsuq23Wbdfh1FFgc0ubevHPFAi0uPi/m0sTI5c+gaCQpSbBBvTx9X/e&#10;lwZ4aQRCvVbdXs1cc8sOBTPaX1i76IBYX+/YseGk00MXmCvSrWqjfFOf+wmPa57PvYN8anxb/Y76&#10;3w5YDAoIzobTQkyh+8MuhD+OXBMVEp0fw0SYkUOx43H349+iN26OTyhN5CaZk79KGU+9n7aQ4ZgZ&#10;mpWZjctpyt2WdzD/vwAUCOv3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zL2lzt8AAAAKAQAADwAAAGRycy9kb3du&#10;cmV2LnhtbEyPQUvDQBCF74L/YRnBm90k1qoxm1KKeiqCrSDepsk0Cc3Ohuw2Sf+905Mypzfv8eab&#10;bDnZVg3U+8axgXgWgSIuXNlwZeBr93b3BMoH5BJbx2TgTB6W+fVVhmnpRv6kYRsqJSXsUzRQh9Cl&#10;WvuiJot+5jpi8Q6utxhE9pUuexyl3LY6iaKFttiwXKixo3VNxXF7sgbeRxxX9/HrsDke1uef3cPH&#10;9yYmY25vptULqEBT+AvDBV/QIRemvTtx6VUrOk6eJWpgnoC6+IkMqL0sFvNH0Hmm/7+Q/wI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">
                <v:group id="Group 13" o:spid="_x0000_s1067" style="position:absolute;width:69799;height:29241" coordorigin="5905,-1140" coordsize="69799,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">
                  <v:shape id="Rectangle: Single Corner Rounded 1" o:spid="_x0000_s1068" style="position:absolute;left:5905;top:-1140;width:69799;height:27810;flip:x;visibility:visible;mso-wrap-style:square;v-text-anchor:middle" coordsize="6979920,278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" path="m,l6516405,v255992,,463515,207523,463515,463515l6979920,2781035,,2781035,,xe" fillcolor="#f1f2f2 [3214]" stroked="f" strokeweight="1pt">
                    <v:stroke joinstyle="miter"/>
                    <v:path arrowok="t" o:connecttype="custom" o:connectlocs="0,0;6516405,0;6979920,463515;6979920,2781035;0,2781035;0,0" o:connectangles="0,0,0,0,0,0"/>
                  </v:shape>
                  <v:shape id="Text Box 1" o:spid="_x0000_s1069" type="#_x0000_t202" alt="&quot;&quot;" style="position:absolute;left:8700;top:671;width:62370;height:2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" filled="f" stroked="f" strokeweight=".5pt">
                    <v:textbox>
                      <w:txbxContent>
                        <w:p w14:paraId="404894FA" w14:textId="77777777" w:rsidR="00ED2799" w:rsidRPr="00F45B7B" w:rsidRDefault="00ED2799" w:rsidP="00ED279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3B880C0B" w14:textId="77777777" w:rsidR="00ED2799" w:rsidRPr="00F45B7B" w:rsidRDefault="00ED2799" w:rsidP="00ED2799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Australian Government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continues to deliver</w:t>
                          </w: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major changes to improve aged care.</w:t>
                          </w:r>
                        </w:p>
                        <w:p w14:paraId="6D42D7F0" w14:textId="77777777" w:rsidR="00ED2799" w:rsidRPr="00F45B7B" w:rsidRDefault="00ED2799" w:rsidP="00ED2799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3862F924" w14:textId="77777777" w:rsidR="00ED2799" w:rsidRPr="00F45B7B" w:rsidRDefault="00ED2799" w:rsidP="00ED279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47FCA3BC" w14:textId="2C1B41A7" w:rsidR="00ED2799" w:rsidRDefault="00ED2799" w:rsidP="00ED2799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23670A8D" w14:textId="77A09AC4" w:rsidR="006412D6" w:rsidRPr="008E567C" w:rsidRDefault="001B4A1C" w:rsidP="001526BB">
                          <w:pPr>
                            <w:ind w:left="6327"/>
                            <w:rPr>
                              <w:rFonts w:cs="Arial"/>
                              <w:i/>
                              <w:iCs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Arial"/>
                              <w:i/>
                              <w:i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52C1E536" w14:textId="77777777" w:rsidR="006412D6" w:rsidRPr="00F45B7B" w:rsidRDefault="006412D6" w:rsidP="00ED2799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  <w:p w14:paraId="42222BFA" w14:textId="77777777" w:rsidR="00ED2799" w:rsidRPr="00677BC9" w:rsidRDefault="00ED2799" w:rsidP="00ED279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17" o:spid="_x0000_s1070" style="position:absolute;left:3619;top:9525;width:2654;height:6239" coordsize="2654,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">
                  <v:group id="Group 15" o:spid="_x0000_s1071" alt="&quot;&quot;" style="position:absolute;width:2654;height:2584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">
                    <v:oval id="Oval 1714308431" o:spid="_x0000_s1072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" filled="f" stroked="f"/>
                    <v:shape id="Picture 680688136" o:spid="_x0000_s1073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">
                      <v:imagedata r:id="rId35" o:title=""/>
                    </v:shape>
                  </v:group>
                  <v:group id="Group 14" o:spid="_x0000_s1074" alt="&quot;&quot;" style="position:absolute;top:3333;width:2654;height:2601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Us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">
                    <v:oval id="Oval 1804432786" o:spid="_x0000_s1075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" filled="f" stroked="f"/>
                    <v:shape id="Picture 64645645" o:spid="_x0000_s1076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">
                      <v:imagedata r:id="rId36" o:title=""/>
                    </v:shape>
                  </v:group>
                </v:group>
              </v:group>
            </w:pict>
          </mc:Fallback>
        </mc:AlternateContent>
      </w:r>
      <w:r w:rsidR="001B4A1C" w:rsidRPr="00D008A7">
        <w:rPr>
          <w:rFonts w:ascii="Aptos" w:hAnsi="Aptos"/>
          <w:b/>
          <w:bCs/>
          <w:noProof/>
          <w:sz w:val="26"/>
          <w:szCs w:val="26"/>
        </w:rPr>
        <w:drawing>
          <wp:anchor distT="0" distB="0" distL="114300" distR="114300" simplePos="0" relativeHeight="251708928" behindDoc="0" locked="0" layoutInCell="1" allowOverlap="1" wp14:anchorId="11A8D3CA" wp14:editId="7BEBFE74">
            <wp:simplePos x="0" y="0"/>
            <wp:positionH relativeFrom="margin">
              <wp:posOffset>5307719</wp:posOffset>
            </wp:positionH>
            <wp:positionV relativeFrom="paragraph">
              <wp:posOffset>2249170</wp:posOffset>
            </wp:positionV>
            <wp:extent cx="1322705" cy="249555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E816867-EBBD-1416-29CC-FD69A2CF231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E816867-EBBD-1416-29CC-FD69A2CF231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9A7" w:rsidRPr="00BA6569" w:rsidSect="004923B9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851" w:right="851" w:bottom="284" w:left="851" w:header="790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82529" w14:textId="77777777" w:rsidR="00223097" w:rsidRDefault="00223097" w:rsidP="0076491B">
      <w:pPr>
        <w:spacing w:before="0" w:after="0" w:line="240" w:lineRule="auto"/>
      </w:pPr>
      <w:r>
        <w:separator/>
      </w:r>
    </w:p>
  </w:endnote>
  <w:endnote w:type="continuationSeparator" w:id="0">
    <w:p w14:paraId="47F44385" w14:textId="77777777" w:rsidR="00223097" w:rsidRDefault="0022309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3DCDF5D" w14:textId="77777777" w:rsidR="00223097" w:rsidRDefault="0022309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C8F39" w14:textId="05E45A5D" w:rsidR="008042F8" w:rsidRPr="00D0159E" w:rsidRDefault="004923B9" w:rsidP="00D0159E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        </w:t>
    </w:r>
    <w:sdt>
      <w:sdtPr>
        <w:rPr>
          <w:sz w:val="18"/>
          <w:szCs w:val="18"/>
        </w:rPr>
        <w:id w:val="-1531337043"/>
        <w:docPartObj>
          <w:docPartGallery w:val="Page Numbers (Bottom of Page)"/>
          <w:docPartUnique/>
        </w:docPartObj>
      </w:sdtPr>
      <w:sdtContent>
        <w:r w:rsidR="008042F8" w:rsidRPr="00D0159E">
          <w:rPr>
            <w:sz w:val="18"/>
            <w:szCs w:val="18"/>
          </w:rPr>
          <w:fldChar w:fldCharType="begin"/>
        </w:r>
        <w:r w:rsidR="008042F8" w:rsidRPr="00D0159E">
          <w:rPr>
            <w:sz w:val="18"/>
            <w:szCs w:val="18"/>
          </w:rPr>
          <w:instrText>PAGE   \* MERGEFORMAT</w:instrText>
        </w:r>
        <w:r w:rsidR="008042F8" w:rsidRPr="00D0159E">
          <w:rPr>
            <w:sz w:val="18"/>
            <w:szCs w:val="18"/>
          </w:rPr>
          <w:fldChar w:fldCharType="separate"/>
        </w:r>
        <w:r w:rsidR="008042F8" w:rsidRPr="00D0159E">
          <w:rPr>
            <w:sz w:val="18"/>
            <w:szCs w:val="18"/>
            <w:lang w:val="en-GB"/>
          </w:rPr>
          <w:t>2</w:t>
        </w:r>
        <w:r w:rsidR="008042F8" w:rsidRPr="00D0159E">
          <w:rPr>
            <w:sz w:val="18"/>
            <w:szCs w:val="18"/>
          </w:rPr>
          <w:fldChar w:fldCharType="end"/>
        </w:r>
      </w:sdtContent>
    </w:sdt>
  </w:p>
  <w:p w14:paraId="5E662A6C" w14:textId="6EA7B94C" w:rsidR="2566EFA4" w:rsidRDefault="2566EFA4" w:rsidP="00392B38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595B5EB5" w14:textId="77777777" w:rsidTr="00BA6569">
      <w:trPr>
        <w:trHeight w:val="86"/>
      </w:trPr>
      <w:tc>
        <w:tcPr>
          <w:tcW w:w="3400" w:type="dxa"/>
        </w:tcPr>
        <w:p w14:paraId="7DC96C42" w14:textId="165C6CC6" w:rsidR="2566EFA4" w:rsidRDefault="2566EFA4" w:rsidP="00B2272E">
          <w:pPr>
            <w:pStyle w:val="Header"/>
            <w:ind w:left="-115"/>
          </w:pPr>
        </w:p>
      </w:tc>
      <w:tc>
        <w:tcPr>
          <w:tcW w:w="3400" w:type="dxa"/>
        </w:tcPr>
        <w:p w14:paraId="334B2307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48B918B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214D1E19" w14:textId="79D3F36D" w:rsidR="2566EFA4" w:rsidRDefault="2566EFA4" w:rsidP="00B2272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512D5" w14:textId="77777777" w:rsidR="00223097" w:rsidRDefault="0022309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98ABE98" w14:textId="77777777" w:rsidR="00223097" w:rsidRDefault="0022309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3714A34" w14:textId="77777777" w:rsidR="00223097" w:rsidRDefault="0022309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74C78888" w14:textId="77777777" w:rsidTr="2566EFA4">
      <w:trPr>
        <w:trHeight w:val="300"/>
      </w:trPr>
      <w:tc>
        <w:tcPr>
          <w:tcW w:w="3400" w:type="dxa"/>
        </w:tcPr>
        <w:p w14:paraId="48600D2C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27E61C70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41DDCB28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25CDC2CB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7FEF" w14:textId="2C89B28E" w:rsidR="0076491B" w:rsidRDefault="00746B3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5AF5584" wp14:editId="52706E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363" cy="2112411"/>
          <wp:effectExtent l="0" t="0" r="0" b="0"/>
          <wp:wrapNone/>
          <wp:docPr id="1955380443" name="Picture 19553804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60000" cy="2112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30E17"/>
    <w:multiLevelType w:val="hybridMultilevel"/>
    <w:tmpl w:val="921260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71580B"/>
    <w:multiLevelType w:val="hybridMultilevel"/>
    <w:tmpl w:val="CBD07182"/>
    <w:lvl w:ilvl="0" w:tplc="08480CAC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1" w:tplc="93CEDF02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2" w:tplc="EC98327C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3" w:tplc="39D0586A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4" w:tplc="65D40010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5" w:tplc="A1188950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6" w:tplc="4FF8739A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7" w:tplc="6F9E62DC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8" w:tplc="E9E6B46A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</w:abstractNum>
  <w:abstractNum w:abstractNumId="5" w15:restartNumberingAfterBreak="0">
    <w:nsid w:val="30125EAD"/>
    <w:multiLevelType w:val="hybridMultilevel"/>
    <w:tmpl w:val="AE22C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D120F"/>
    <w:multiLevelType w:val="hybridMultilevel"/>
    <w:tmpl w:val="FB687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507C2"/>
    <w:multiLevelType w:val="hybridMultilevel"/>
    <w:tmpl w:val="7F14C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6B4AE3"/>
    <w:multiLevelType w:val="hybridMultilevel"/>
    <w:tmpl w:val="96826A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 w15:restartNumberingAfterBreak="0">
    <w:nsid w:val="483D0126"/>
    <w:multiLevelType w:val="hybridMultilevel"/>
    <w:tmpl w:val="65CA771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C2465"/>
    <w:multiLevelType w:val="hybridMultilevel"/>
    <w:tmpl w:val="F29C118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E855764"/>
    <w:multiLevelType w:val="hybridMultilevel"/>
    <w:tmpl w:val="9DCE6C78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4" w15:restartNumberingAfterBreak="0">
    <w:nsid w:val="5F323989"/>
    <w:multiLevelType w:val="hybridMultilevel"/>
    <w:tmpl w:val="E3000D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9753D6"/>
    <w:multiLevelType w:val="hybridMultilevel"/>
    <w:tmpl w:val="9C3AE4E8"/>
    <w:lvl w:ilvl="0" w:tplc="0C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 w15:restartNumberingAfterBreak="0">
    <w:nsid w:val="68CD53C0"/>
    <w:multiLevelType w:val="hybridMultilevel"/>
    <w:tmpl w:val="771005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324AE6"/>
    <w:multiLevelType w:val="hybridMultilevel"/>
    <w:tmpl w:val="5B206C46"/>
    <w:lvl w:ilvl="0" w:tplc="5476C92E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1" w:tplc="97DEAE56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2" w:tplc="AF3C1522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3" w:tplc="27F2D308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4" w:tplc="7BD4062C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5" w:tplc="157460B4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6" w:tplc="2F96F1E0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7" w:tplc="B06CB04A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  <w:lvl w:ilvl="8" w:tplc="BADCF912">
      <w:start w:val="1"/>
      <w:numFmt w:val="bullet"/>
      <w:lvlText w:val=""/>
      <w:lvlJc w:val="left"/>
      <w:pPr>
        <w:ind w:left="1120" w:hanging="360"/>
      </w:pPr>
      <w:rPr>
        <w:rFonts w:ascii="Symbol" w:hAnsi="Symbol"/>
      </w:rPr>
    </w:lvl>
  </w:abstractNum>
  <w:abstractNum w:abstractNumId="31" w15:restartNumberingAfterBreak="0">
    <w:nsid w:val="71063966"/>
    <w:multiLevelType w:val="hybridMultilevel"/>
    <w:tmpl w:val="674C4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2714CB"/>
    <w:multiLevelType w:val="hybridMultilevel"/>
    <w:tmpl w:val="CCA2EFCA"/>
    <w:lvl w:ilvl="0" w:tplc="B01800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08A9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24DC9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0021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2F0D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80AE2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5F384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713ED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F8A932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504044">
    <w:abstractNumId w:val="33"/>
  </w:num>
  <w:num w:numId="2" w16cid:durableId="887882813">
    <w:abstractNumId w:val="6"/>
  </w:num>
  <w:num w:numId="3" w16cid:durableId="2099326521">
    <w:abstractNumId w:val="28"/>
  </w:num>
  <w:num w:numId="4" w16cid:durableId="1547790336">
    <w:abstractNumId w:val="29"/>
  </w:num>
  <w:num w:numId="5" w16cid:durableId="1860000748">
    <w:abstractNumId w:val="14"/>
  </w:num>
  <w:num w:numId="6" w16cid:durableId="387412051">
    <w:abstractNumId w:val="3"/>
  </w:num>
  <w:num w:numId="7" w16cid:durableId="1549995288">
    <w:abstractNumId w:val="21"/>
  </w:num>
  <w:num w:numId="8" w16cid:durableId="990331736">
    <w:abstractNumId w:val="19"/>
  </w:num>
  <w:num w:numId="9" w16cid:durableId="1218394114">
    <w:abstractNumId w:val="25"/>
  </w:num>
  <w:num w:numId="10" w16cid:durableId="962155908">
    <w:abstractNumId w:val="0"/>
  </w:num>
  <w:num w:numId="11" w16cid:durableId="440883028">
    <w:abstractNumId w:val="34"/>
  </w:num>
  <w:num w:numId="12" w16cid:durableId="1027488482">
    <w:abstractNumId w:val="9"/>
  </w:num>
  <w:num w:numId="13" w16cid:durableId="112018218">
    <w:abstractNumId w:val="18"/>
  </w:num>
  <w:num w:numId="14" w16cid:durableId="1703019049">
    <w:abstractNumId w:val="1"/>
  </w:num>
  <w:num w:numId="15" w16cid:durableId="1166283392">
    <w:abstractNumId w:val="12"/>
  </w:num>
  <w:num w:numId="16" w16cid:durableId="2041929339">
    <w:abstractNumId w:val="15"/>
  </w:num>
  <w:num w:numId="17" w16cid:durableId="480653444">
    <w:abstractNumId w:val="22"/>
  </w:num>
  <w:num w:numId="18" w16cid:durableId="1440756137">
    <w:abstractNumId w:val="16"/>
  </w:num>
  <w:num w:numId="19" w16cid:durableId="305211232">
    <w:abstractNumId w:val="8"/>
  </w:num>
  <w:num w:numId="20" w16cid:durableId="889804405">
    <w:abstractNumId w:val="10"/>
  </w:num>
  <w:num w:numId="21" w16cid:durableId="1628049708">
    <w:abstractNumId w:val="31"/>
  </w:num>
  <w:num w:numId="22" w16cid:durableId="1235237549">
    <w:abstractNumId w:val="7"/>
  </w:num>
  <w:num w:numId="23" w16cid:durableId="1893154797">
    <w:abstractNumId w:val="5"/>
  </w:num>
  <w:num w:numId="24" w16cid:durableId="179663692">
    <w:abstractNumId w:val="32"/>
  </w:num>
  <w:num w:numId="25" w16cid:durableId="71121685">
    <w:abstractNumId w:val="24"/>
  </w:num>
  <w:num w:numId="26" w16cid:durableId="1992368641">
    <w:abstractNumId w:val="11"/>
  </w:num>
  <w:num w:numId="27" w16cid:durableId="1445494609">
    <w:abstractNumId w:val="2"/>
  </w:num>
  <w:num w:numId="28" w16cid:durableId="419447214">
    <w:abstractNumId w:val="26"/>
  </w:num>
  <w:num w:numId="29" w16cid:durableId="754403124">
    <w:abstractNumId w:val="23"/>
  </w:num>
  <w:num w:numId="30" w16cid:durableId="1782383306">
    <w:abstractNumId w:val="13"/>
  </w:num>
  <w:num w:numId="31" w16cid:durableId="946355155">
    <w:abstractNumId w:val="17"/>
  </w:num>
  <w:num w:numId="32" w16cid:durableId="807207200">
    <w:abstractNumId w:val="27"/>
  </w:num>
  <w:num w:numId="33" w16cid:durableId="1388063655">
    <w:abstractNumId w:val="20"/>
  </w:num>
  <w:num w:numId="34" w16cid:durableId="1848402134">
    <w:abstractNumId w:val="4"/>
  </w:num>
  <w:num w:numId="35" w16cid:durableId="18910670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48"/>
    <w:rsid w:val="00000695"/>
    <w:rsid w:val="00000A61"/>
    <w:rsid w:val="000030BC"/>
    <w:rsid w:val="00005ACA"/>
    <w:rsid w:val="00012964"/>
    <w:rsid w:val="00013AB8"/>
    <w:rsid w:val="000155C6"/>
    <w:rsid w:val="00017987"/>
    <w:rsid w:val="0002008F"/>
    <w:rsid w:val="0002047B"/>
    <w:rsid w:val="00021429"/>
    <w:rsid w:val="00021C49"/>
    <w:rsid w:val="00021E5F"/>
    <w:rsid w:val="00024D52"/>
    <w:rsid w:val="0002516D"/>
    <w:rsid w:val="00025292"/>
    <w:rsid w:val="00026696"/>
    <w:rsid w:val="00027292"/>
    <w:rsid w:val="00027AED"/>
    <w:rsid w:val="000309FC"/>
    <w:rsid w:val="000329A6"/>
    <w:rsid w:val="00032E3E"/>
    <w:rsid w:val="0003418C"/>
    <w:rsid w:val="0003591A"/>
    <w:rsid w:val="000360CF"/>
    <w:rsid w:val="00042C9B"/>
    <w:rsid w:val="00043239"/>
    <w:rsid w:val="0004571C"/>
    <w:rsid w:val="00047023"/>
    <w:rsid w:val="00047317"/>
    <w:rsid w:val="00047E7D"/>
    <w:rsid w:val="00052CD8"/>
    <w:rsid w:val="000542D1"/>
    <w:rsid w:val="00067BC9"/>
    <w:rsid w:val="0007030C"/>
    <w:rsid w:val="00070C48"/>
    <w:rsid w:val="000712B2"/>
    <w:rsid w:val="000713FC"/>
    <w:rsid w:val="00071673"/>
    <w:rsid w:val="00072FDF"/>
    <w:rsid w:val="00073079"/>
    <w:rsid w:val="000743C9"/>
    <w:rsid w:val="00074CD4"/>
    <w:rsid w:val="000773FC"/>
    <w:rsid w:val="00080CE0"/>
    <w:rsid w:val="000938FC"/>
    <w:rsid w:val="00095675"/>
    <w:rsid w:val="000A24FC"/>
    <w:rsid w:val="000B225F"/>
    <w:rsid w:val="000B3E6B"/>
    <w:rsid w:val="000B7B8C"/>
    <w:rsid w:val="000C2678"/>
    <w:rsid w:val="000C3BA1"/>
    <w:rsid w:val="000C4233"/>
    <w:rsid w:val="000C446A"/>
    <w:rsid w:val="000C6E94"/>
    <w:rsid w:val="000D15E4"/>
    <w:rsid w:val="000D15F2"/>
    <w:rsid w:val="000D1BE2"/>
    <w:rsid w:val="000D3748"/>
    <w:rsid w:val="000D4006"/>
    <w:rsid w:val="000D6671"/>
    <w:rsid w:val="000D7BC0"/>
    <w:rsid w:val="000D7DF7"/>
    <w:rsid w:val="000E1621"/>
    <w:rsid w:val="000E1A1D"/>
    <w:rsid w:val="000E2DB0"/>
    <w:rsid w:val="000E4092"/>
    <w:rsid w:val="000E4A71"/>
    <w:rsid w:val="000E5EE7"/>
    <w:rsid w:val="000E64DE"/>
    <w:rsid w:val="000E71E6"/>
    <w:rsid w:val="000F0731"/>
    <w:rsid w:val="000F0A33"/>
    <w:rsid w:val="000F1251"/>
    <w:rsid w:val="000F3037"/>
    <w:rsid w:val="000F5F68"/>
    <w:rsid w:val="000F668C"/>
    <w:rsid w:val="00100459"/>
    <w:rsid w:val="00101989"/>
    <w:rsid w:val="00101C0B"/>
    <w:rsid w:val="00105D6B"/>
    <w:rsid w:val="00110EA9"/>
    <w:rsid w:val="00113BCC"/>
    <w:rsid w:val="00116C9B"/>
    <w:rsid w:val="00120309"/>
    <w:rsid w:val="00124748"/>
    <w:rsid w:val="00125D59"/>
    <w:rsid w:val="00131212"/>
    <w:rsid w:val="00134433"/>
    <w:rsid w:val="00136E77"/>
    <w:rsid w:val="00140EEB"/>
    <w:rsid w:val="0014508B"/>
    <w:rsid w:val="00146F71"/>
    <w:rsid w:val="00147841"/>
    <w:rsid w:val="001514B4"/>
    <w:rsid w:val="00151C7C"/>
    <w:rsid w:val="001526BB"/>
    <w:rsid w:val="00157D1F"/>
    <w:rsid w:val="00160862"/>
    <w:rsid w:val="00160DB9"/>
    <w:rsid w:val="00161686"/>
    <w:rsid w:val="00165457"/>
    <w:rsid w:val="0016662C"/>
    <w:rsid w:val="001733BF"/>
    <w:rsid w:val="00175967"/>
    <w:rsid w:val="0017684A"/>
    <w:rsid w:val="00183BE3"/>
    <w:rsid w:val="0018537B"/>
    <w:rsid w:val="00185856"/>
    <w:rsid w:val="00187ABC"/>
    <w:rsid w:val="00190336"/>
    <w:rsid w:val="001907C7"/>
    <w:rsid w:val="00191069"/>
    <w:rsid w:val="001968F6"/>
    <w:rsid w:val="00197EA9"/>
    <w:rsid w:val="001A1307"/>
    <w:rsid w:val="001A4952"/>
    <w:rsid w:val="001B3A72"/>
    <w:rsid w:val="001B4A1C"/>
    <w:rsid w:val="001B56FD"/>
    <w:rsid w:val="001C2CA5"/>
    <w:rsid w:val="001C33B2"/>
    <w:rsid w:val="001C644A"/>
    <w:rsid w:val="001D4D92"/>
    <w:rsid w:val="001D61BD"/>
    <w:rsid w:val="001E4132"/>
    <w:rsid w:val="001F2C11"/>
    <w:rsid w:val="001F4F14"/>
    <w:rsid w:val="00210366"/>
    <w:rsid w:val="002111DF"/>
    <w:rsid w:val="002115CA"/>
    <w:rsid w:val="00212DBD"/>
    <w:rsid w:val="002165A3"/>
    <w:rsid w:val="00222933"/>
    <w:rsid w:val="00223097"/>
    <w:rsid w:val="002249E5"/>
    <w:rsid w:val="0023605D"/>
    <w:rsid w:val="00236388"/>
    <w:rsid w:val="0023783C"/>
    <w:rsid w:val="00240761"/>
    <w:rsid w:val="0024098C"/>
    <w:rsid w:val="002416D2"/>
    <w:rsid w:val="00244DF1"/>
    <w:rsid w:val="00245D40"/>
    <w:rsid w:val="002470D1"/>
    <w:rsid w:val="002540BD"/>
    <w:rsid w:val="00261B30"/>
    <w:rsid w:val="00261B36"/>
    <w:rsid w:val="00262189"/>
    <w:rsid w:val="002646D0"/>
    <w:rsid w:val="002649F5"/>
    <w:rsid w:val="00270843"/>
    <w:rsid w:val="0027126F"/>
    <w:rsid w:val="00271B6F"/>
    <w:rsid w:val="00273297"/>
    <w:rsid w:val="00274AD7"/>
    <w:rsid w:val="00277196"/>
    <w:rsid w:val="0027734F"/>
    <w:rsid w:val="00280E97"/>
    <w:rsid w:val="0028672A"/>
    <w:rsid w:val="002871F8"/>
    <w:rsid w:val="00287B1B"/>
    <w:rsid w:val="002A03F6"/>
    <w:rsid w:val="002A13FC"/>
    <w:rsid w:val="002A7321"/>
    <w:rsid w:val="002A7D73"/>
    <w:rsid w:val="002B3A14"/>
    <w:rsid w:val="002B450B"/>
    <w:rsid w:val="002B46D5"/>
    <w:rsid w:val="002B7F57"/>
    <w:rsid w:val="002C2D46"/>
    <w:rsid w:val="002C44F6"/>
    <w:rsid w:val="002C6B68"/>
    <w:rsid w:val="002C72C5"/>
    <w:rsid w:val="002D4165"/>
    <w:rsid w:val="002D5ACA"/>
    <w:rsid w:val="002D75BB"/>
    <w:rsid w:val="002E5CAB"/>
    <w:rsid w:val="002E7045"/>
    <w:rsid w:val="002E7920"/>
    <w:rsid w:val="002F2312"/>
    <w:rsid w:val="002F37C7"/>
    <w:rsid w:val="002F736C"/>
    <w:rsid w:val="0030011D"/>
    <w:rsid w:val="003032CC"/>
    <w:rsid w:val="0030504F"/>
    <w:rsid w:val="00305D42"/>
    <w:rsid w:val="00311EB4"/>
    <w:rsid w:val="0031795E"/>
    <w:rsid w:val="00317D3B"/>
    <w:rsid w:val="0032337B"/>
    <w:rsid w:val="00337A66"/>
    <w:rsid w:val="00341CCB"/>
    <w:rsid w:val="00343119"/>
    <w:rsid w:val="00345787"/>
    <w:rsid w:val="00345F8E"/>
    <w:rsid w:val="0035308C"/>
    <w:rsid w:val="00353F93"/>
    <w:rsid w:val="00357DC9"/>
    <w:rsid w:val="00360B34"/>
    <w:rsid w:val="003619F4"/>
    <w:rsid w:val="00361A1F"/>
    <w:rsid w:val="00362BC4"/>
    <w:rsid w:val="0036734C"/>
    <w:rsid w:val="00374D02"/>
    <w:rsid w:val="00376605"/>
    <w:rsid w:val="003766B5"/>
    <w:rsid w:val="00376A4A"/>
    <w:rsid w:val="00377B62"/>
    <w:rsid w:val="00382AF8"/>
    <w:rsid w:val="003861B2"/>
    <w:rsid w:val="00387760"/>
    <w:rsid w:val="00391EFA"/>
    <w:rsid w:val="00392B38"/>
    <w:rsid w:val="0039338F"/>
    <w:rsid w:val="00394B7C"/>
    <w:rsid w:val="00395548"/>
    <w:rsid w:val="003969E3"/>
    <w:rsid w:val="00397210"/>
    <w:rsid w:val="003A4E24"/>
    <w:rsid w:val="003B068F"/>
    <w:rsid w:val="003B2C94"/>
    <w:rsid w:val="003B3164"/>
    <w:rsid w:val="003B340C"/>
    <w:rsid w:val="003B5261"/>
    <w:rsid w:val="003B5A78"/>
    <w:rsid w:val="003B6988"/>
    <w:rsid w:val="003B7E60"/>
    <w:rsid w:val="003C577C"/>
    <w:rsid w:val="003C7D12"/>
    <w:rsid w:val="003D2153"/>
    <w:rsid w:val="003D6F74"/>
    <w:rsid w:val="003D70EE"/>
    <w:rsid w:val="003E0D65"/>
    <w:rsid w:val="003E2754"/>
    <w:rsid w:val="003E290A"/>
    <w:rsid w:val="003E3037"/>
    <w:rsid w:val="003E563E"/>
    <w:rsid w:val="003E59C0"/>
    <w:rsid w:val="003E79D6"/>
    <w:rsid w:val="003E7E6A"/>
    <w:rsid w:val="003F0CCA"/>
    <w:rsid w:val="003F3212"/>
    <w:rsid w:val="003F388E"/>
    <w:rsid w:val="003F3FD4"/>
    <w:rsid w:val="003F509C"/>
    <w:rsid w:val="003F6A91"/>
    <w:rsid w:val="00402BDF"/>
    <w:rsid w:val="0040493A"/>
    <w:rsid w:val="004074E5"/>
    <w:rsid w:val="00414943"/>
    <w:rsid w:val="00416303"/>
    <w:rsid w:val="00416A7B"/>
    <w:rsid w:val="00420294"/>
    <w:rsid w:val="00421C4E"/>
    <w:rsid w:val="0042238E"/>
    <w:rsid w:val="00422631"/>
    <w:rsid w:val="00423617"/>
    <w:rsid w:val="00423808"/>
    <w:rsid w:val="00425BDC"/>
    <w:rsid w:val="00426996"/>
    <w:rsid w:val="00427531"/>
    <w:rsid w:val="00432DDC"/>
    <w:rsid w:val="004356F8"/>
    <w:rsid w:val="004373A0"/>
    <w:rsid w:val="004421EC"/>
    <w:rsid w:val="00445461"/>
    <w:rsid w:val="00446D1C"/>
    <w:rsid w:val="00452737"/>
    <w:rsid w:val="004557A0"/>
    <w:rsid w:val="00457EB7"/>
    <w:rsid w:val="00460043"/>
    <w:rsid w:val="004607CD"/>
    <w:rsid w:val="00462F6A"/>
    <w:rsid w:val="00464F44"/>
    <w:rsid w:val="00470EB2"/>
    <w:rsid w:val="004755DB"/>
    <w:rsid w:val="004760B9"/>
    <w:rsid w:val="00484A8A"/>
    <w:rsid w:val="004908DA"/>
    <w:rsid w:val="004923B9"/>
    <w:rsid w:val="00497770"/>
    <w:rsid w:val="004979E2"/>
    <w:rsid w:val="004A0B52"/>
    <w:rsid w:val="004B13F6"/>
    <w:rsid w:val="004B579D"/>
    <w:rsid w:val="004C11EB"/>
    <w:rsid w:val="004C2CFE"/>
    <w:rsid w:val="004C463B"/>
    <w:rsid w:val="004C4E11"/>
    <w:rsid w:val="004C4EDE"/>
    <w:rsid w:val="004D056B"/>
    <w:rsid w:val="004D1BB8"/>
    <w:rsid w:val="004D31E4"/>
    <w:rsid w:val="004E3CA5"/>
    <w:rsid w:val="004E4DEF"/>
    <w:rsid w:val="004E6ACD"/>
    <w:rsid w:val="004E7DFB"/>
    <w:rsid w:val="004F01E2"/>
    <w:rsid w:val="004F0771"/>
    <w:rsid w:val="004F0A22"/>
    <w:rsid w:val="004F4DEF"/>
    <w:rsid w:val="004F6E2B"/>
    <w:rsid w:val="004F7E50"/>
    <w:rsid w:val="005035B6"/>
    <w:rsid w:val="00504B4B"/>
    <w:rsid w:val="005061FB"/>
    <w:rsid w:val="0051762A"/>
    <w:rsid w:val="005248F8"/>
    <w:rsid w:val="005250E8"/>
    <w:rsid w:val="00526743"/>
    <w:rsid w:val="00526BA2"/>
    <w:rsid w:val="0053122C"/>
    <w:rsid w:val="005315EA"/>
    <w:rsid w:val="00532857"/>
    <w:rsid w:val="00533CB2"/>
    <w:rsid w:val="005408EC"/>
    <w:rsid w:val="0054183D"/>
    <w:rsid w:val="00543B39"/>
    <w:rsid w:val="00545341"/>
    <w:rsid w:val="0055168F"/>
    <w:rsid w:val="00555A3E"/>
    <w:rsid w:val="00560B56"/>
    <w:rsid w:val="00560C08"/>
    <w:rsid w:val="00562AC4"/>
    <w:rsid w:val="00565FAE"/>
    <w:rsid w:val="00574880"/>
    <w:rsid w:val="00580E12"/>
    <w:rsid w:val="00582FE3"/>
    <w:rsid w:val="00584BA1"/>
    <w:rsid w:val="00587CE0"/>
    <w:rsid w:val="00595CEC"/>
    <w:rsid w:val="00595DAC"/>
    <w:rsid w:val="005966EF"/>
    <w:rsid w:val="005A22A9"/>
    <w:rsid w:val="005A25D6"/>
    <w:rsid w:val="005A6501"/>
    <w:rsid w:val="005A7B24"/>
    <w:rsid w:val="005B414F"/>
    <w:rsid w:val="005B575B"/>
    <w:rsid w:val="005B75A7"/>
    <w:rsid w:val="005B7A8C"/>
    <w:rsid w:val="005C1610"/>
    <w:rsid w:val="005C327C"/>
    <w:rsid w:val="005C3F1F"/>
    <w:rsid w:val="005D5E88"/>
    <w:rsid w:val="005D6B0A"/>
    <w:rsid w:val="005E4F4E"/>
    <w:rsid w:val="005F3727"/>
    <w:rsid w:val="005F74A6"/>
    <w:rsid w:val="00601E58"/>
    <w:rsid w:val="0060242B"/>
    <w:rsid w:val="006052FF"/>
    <w:rsid w:val="00605F07"/>
    <w:rsid w:val="00606A56"/>
    <w:rsid w:val="00610FFC"/>
    <w:rsid w:val="006157FC"/>
    <w:rsid w:val="006167B1"/>
    <w:rsid w:val="006220C1"/>
    <w:rsid w:val="00623F96"/>
    <w:rsid w:val="00630549"/>
    <w:rsid w:val="006310D9"/>
    <w:rsid w:val="0063130E"/>
    <w:rsid w:val="00632EDD"/>
    <w:rsid w:val="00633A71"/>
    <w:rsid w:val="00633DB4"/>
    <w:rsid w:val="00634F3C"/>
    <w:rsid w:val="00636319"/>
    <w:rsid w:val="00636EAF"/>
    <w:rsid w:val="00636F97"/>
    <w:rsid w:val="00640BBD"/>
    <w:rsid w:val="006412D6"/>
    <w:rsid w:val="00651BC8"/>
    <w:rsid w:val="00653FFA"/>
    <w:rsid w:val="00656B62"/>
    <w:rsid w:val="00657048"/>
    <w:rsid w:val="006606C9"/>
    <w:rsid w:val="00661DC2"/>
    <w:rsid w:val="00663418"/>
    <w:rsid w:val="00667520"/>
    <w:rsid w:val="00677BC9"/>
    <w:rsid w:val="0068123E"/>
    <w:rsid w:val="0068177C"/>
    <w:rsid w:val="0068194A"/>
    <w:rsid w:val="006A2E93"/>
    <w:rsid w:val="006A58B9"/>
    <w:rsid w:val="006A6295"/>
    <w:rsid w:val="006A73C8"/>
    <w:rsid w:val="006B17A1"/>
    <w:rsid w:val="006B1E7B"/>
    <w:rsid w:val="006B4D1A"/>
    <w:rsid w:val="006B5518"/>
    <w:rsid w:val="006B5CCD"/>
    <w:rsid w:val="006C039A"/>
    <w:rsid w:val="006C07D3"/>
    <w:rsid w:val="006C09A6"/>
    <w:rsid w:val="006D01E1"/>
    <w:rsid w:val="006D0BF2"/>
    <w:rsid w:val="006D199E"/>
    <w:rsid w:val="006D3A8C"/>
    <w:rsid w:val="006D58A4"/>
    <w:rsid w:val="006D6A96"/>
    <w:rsid w:val="006E0558"/>
    <w:rsid w:val="006E1794"/>
    <w:rsid w:val="006E1AD7"/>
    <w:rsid w:val="006E4B26"/>
    <w:rsid w:val="006F0023"/>
    <w:rsid w:val="006F1B10"/>
    <w:rsid w:val="00702BEA"/>
    <w:rsid w:val="00704983"/>
    <w:rsid w:val="00704C78"/>
    <w:rsid w:val="0070641B"/>
    <w:rsid w:val="00707E22"/>
    <w:rsid w:val="00710D43"/>
    <w:rsid w:val="007139B0"/>
    <w:rsid w:val="00714211"/>
    <w:rsid w:val="00717527"/>
    <w:rsid w:val="0072018D"/>
    <w:rsid w:val="007208A1"/>
    <w:rsid w:val="00720A68"/>
    <w:rsid w:val="00722AC8"/>
    <w:rsid w:val="00726939"/>
    <w:rsid w:val="0073372A"/>
    <w:rsid w:val="00735335"/>
    <w:rsid w:val="00740079"/>
    <w:rsid w:val="007426E2"/>
    <w:rsid w:val="00742927"/>
    <w:rsid w:val="00743F7D"/>
    <w:rsid w:val="007440CE"/>
    <w:rsid w:val="00746B36"/>
    <w:rsid w:val="0075518F"/>
    <w:rsid w:val="00761B34"/>
    <w:rsid w:val="0076491B"/>
    <w:rsid w:val="00764CF2"/>
    <w:rsid w:val="0076556F"/>
    <w:rsid w:val="00767E9A"/>
    <w:rsid w:val="0077225A"/>
    <w:rsid w:val="007729B5"/>
    <w:rsid w:val="007759DB"/>
    <w:rsid w:val="00777F29"/>
    <w:rsid w:val="007823E5"/>
    <w:rsid w:val="00782458"/>
    <w:rsid w:val="00784CD4"/>
    <w:rsid w:val="007856A6"/>
    <w:rsid w:val="00790F25"/>
    <w:rsid w:val="00791695"/>
    <w:rsid w:val="00791B0E"/>
    <w:rsid w:val="00796C0F"/>
    <w:rsid w:val="00796E97"/>
    <w:rsid w:val="007A0EDF"/>
    <w:rsid w:val="007A57DE"/>
    <w:rsid w:val="007A6373"/>
    <w:rsid w:val="007A69DB"/>
    <w:rsid w:val="007B5F30"/>
    <w:rsid w:val="007B6E28"/>
    <w:rsid w:val="007B75DC"/>
    <w:rsid w:val="007C430B"/>
    <w:rsid w:val="007C5B45"/>
    <w:rsid w:val="007D1B21"/>
    <w:rsid w:val="007D29D0"/>
    <w:rsid w:val="007D46C7"/>
    <w:rsid w:val="007D4767"/>
    <w:rsid w:val="007D6176"/>
    <w:rsid w:val="007D6576"/>
    <w:rsid w:val="007D702C"/>
    <w:rsid w:val="007D7850"/>
    <w:rsid w:val="007E00CC"/>
    <w:rsid w:val="007E0B56"/>
    <w:rsid w:val="007E1713"/>
    <w:rsid w:val="007E2360"/>
    <w:rsid w:val="007E444A"/>
    <w:rsid w:val="007E6968"/>
    <w:rsid w:val="007E6F57"/>
    <w:rsid w:val="007E6FD0"/>
    <w:rsid w:val="007E7DF1"/>
    <w:rsid w:val="007F07E6"/>
    <w:rsid w:val="007F0F18"/>
    <w:rsid w:val="007F1965"/>
    <w:rsid w:val="007F199B"/>
    <w:rsid w:val="007F6C3D"/>
    <w:rsid w:val="008002F5"/>
    <w:rsid w:val="00802E83"/>
    <w:rsid w:val="00803723"/>
    <w:rsid w:val="0080396A"/>
    <w:rsid w:val="008042F8"/>
    <w:rsid w:val="00807C1B"/>
    <w:rsid w:val="00811BF4"/>
    <w:rsid w:val="00814189"/>
    <w:rsid w:val="008153CA"/>
    <w:rsid w:val="00817FE5"/>
    <w:rsid w:val="00824E5D"/>
    <w:rsid w:val="00825A2B"/>
    <w:rsid w:val="00826C46"/>
    <w:rsid w:val="00830E8D"/>
    <w:rsid w:val="00833045"/>
    <w:rsid w:val="00833BC8"/>
    <w:rsid w:val="0083527F"/>
    <w:rsid w:val="00835F80"/>
    <w:rsid w:val="0084170F"/>
    <w:rsid w:val="00842CDF"/>
    <w:rsid w:val="00844AE6"/>
    <w:rsid w:val="0084516C"/>
    <w:rsid w:val="00846BDE"/>
    <w:rsid w:val="00847947"/>
    <w:rsid w:val="0085164A"/>
    <w:rsid w:val="00852B87"/>
    <w:rsid w:val="00853F64"/>
    <w:rsid w:val="008578FA"/>
    <w:rsid w:val="008607F8"/>
    <w:rsid w:val="008610BA"/>
    <w:rsid w:val="008630F4"/>
    <w:rsid w:val="00863198"/>
    <w:rsid w:val="008642CB"/>
    <w:rsid w:val="0086528D"/>
    <w:rsid w:val="008666C5"/>
    <w:rsid w:val="008672C2"/>
    <w:rsid w:val="00867363"/>
    <w:rsid w:val="0086792B"/>
    <w:rsid w:val="00867E01"/>
    <w:rsid w:val="008742CC"/>
    <w:rsid w:val="0087466A"/>
    <w:rsid w:val="00881313"/>
    <w:rsid w:val="00883E04"/>
    <w:rsid w:val="008871A5"/>
    <w:rsid w:val="00892F61"/>
    <w:rsid w:val="00893F3D"/>
    <w:rsid w:val="0089428E"/>
    <w:rsid w:val="0089474C"/>
    <w:rsid w:val="008A0F80"/>
    <w:rsid w:val="008A0FBE"/>
    <w:rsid w:val="008A219B"/>
    <w:rsid w:val="008A2E3A"/>
    <w:rsid w:val="008A62F8"/>
    <w:rsid w:val="008A76D6"/>
    <w:rsid w:val="008B0C82"/>
    <w:rsid w:val="008B1387"/>
    <w:rsid w:val="008B2E6A"/>
    <w:rsid w:val="008B4284"/>
    <w:rsid w:val="008C30F7"/>
    <w:rsid w:val="008C37D4"/>
    <w:rsid w:val="008C499A"/>
    <w:rsid w:val="008C6474"/>
    <w:rsid w:val="008C6991"/>
    <w:rsid w:val="008C77E2"/>
    <w:rsid w:val="008D073A"/>
    <w:rsid w:val="008D0A34"/>
    <w:rsid w:val="008D176C"/>
    <w:rsid w:val="008D1C2B"/>
    <w:rsid w:val="008D2273"/>
    <w:rsid w:val="008D381C"/>
    <w:rsid w:val="008D3EE7"/>
    <w:rsid w:val="008D53CB"/>
    <w:rsid w:val="008D56B8"/>
    <w:rsid w:val="008E1A5C"/>
    <w:rsid w:val="008E567C"/>
    <w:rsid w:val="008E7E3B"/>
    <w:rsid w:val="008F1882"/>
    <w:rsid w:val="008F467F"/>
    <w:rsid w:val="008F5716"/>
    <w:rsid w:val="00900ACA"/>
    <w:rsid w:val="0090396F"/>
    <w:rsid w:val="0091045E"/>
    <w:rsid w:val="00913E1C"/>
    <w:rsid w:val="00914E30"/>
    <w:rsid w:val="0091766B"/>
    <w:rsid w:val="00917B8D"/>
    <w:rsid w:val="009213B4"/>
    <w:rsid w:val="00922FB9"/>
    <w:rsid w:val="009234E2"/>
    <w:rsid w:val="0092360E"/>
    <w:rsid w:val="00925252"/>
    <w:rsid w:val="009253AB"/>
    <w:rsid w:val="009265B5"/>
    <w:rsid w:val="00927004"/>
    <w:rsid w:val="00931A8E"/>
    <w:rsid w:val="009346B6"/>
    <w:rsid w:val="00935890"/>
    <w:rsid w:val="00935B3B"/>
    <w:rsid w:val="0093616A"/>
    <w:rsid w:val="0093701D"/>
    <w:rsid w:val="0094051F"/>
    <w:rsid w:val="0094253B"/>
    <w:rsid w:val="00943876"/>
    <w:rsid w:val="00944651"/>
    <w:rsid w:val="00945245"/>
    <w:rsid w:val="009502F0"/>
    <w:rsid w:val="0095265A"/>
    <w:rsid w:val="009535D3"/>
    <w:rsid w:val="00953DB9"/>
    <w:rsid w:val="009574AE"/>
    <w:rsid w:val="00960AFC"/>
    <w:rsid w:val="009621C1"/>
    <w:rsid w:val="00971E04"/>
    <w:rsid w:val="0097430A"/>
    <w:rsid w:val="009809F8"/>
    <w:rsid w:val="00983459"/>
    <w:rsid w:val="00986BD5"/>
    <w:rsid w:val="00987321"/>
    <w:rsid w:val="00992F18"/>
    <w:rsid w:val="0099726B"/>
    <w:rsid w:val="009974D4"/>
    <w:rsid w:val="009A3111"/>
    <w:rsid w:val="009B05E5"/>
    <w:rsid w:val="009B06C0"/>
    <w:rsid w:val="009B2828"/>
    <w:rsid w:val="009B3627"/>
    <w:rsid w:val="009B7150"/>
    <w:rsid w:val="009C0996"/>
    <w:rsid w:val="009C1399"/>
    <w:rsid w:val="009C297F"/>
    <w:rsid w:val="009C4028"/>
    <w:rsid w:val="009C4157"/>
    <w:rsid w:val="009C63A4"/>
    <w:rsid w:val="009D23E8"/>
    <w:rsid w:val="009E18CA"/>
    <w:rsid w:val="009E4351"/>
    <w:rsid w:val="009E5607"/>
    <w:rsid w:val="009F054E"/>
    <w:rsid w:val="009F45B0"/>
    <w:rsid w:val="009F4C08"/>
    <w:rsid w:val="009F528E"/>
    <w:rsid w:val="009F61F0"/>
    <w:rsid w:val="009F72D6"/>
    <w:rsid w:val="00A00D62"/>
    <w:rsid w:val="00A03D4E"/>
    <w:rsid w:val="00A04105"/>
    <w:rsid w:val="00A043AB"/>
    <w:rsid w:val="00A056C7"/>
    <w:rsid w:val="00A12351"/>
    <w:rsid w:val="00A125FD"/>
    <w:rsid w:val="00A14F69"/>
    <w:rsid w:val="00A16CED"/>
    <w:rsid w:val="00A171C6"/>
    <w:rsid w:val="00A17F02"/>
    <w:rsid w:val="00A20E8C"/>
    <w:rsid w:val="00A21047"/>
    <w:rsid w:val="00A242A0"/>
    <w:rsid w:val="00A30EED"/>
    <w:rsid w:val="00A44FAC"/>
    <w:rsid w:val="00A4719F"/>
    <w:rsid w:val="00A47A5C"/>
    <w:rsid w:val="00A51C03"/>
    <w:rsid w:val="00A51CBE"/>
    <w:rsid w:val="00A52B0E"/>
    <w:rsid w:val="00A52D2B"/>
    <w:rsid w:val="00A53535"/>
    <w:rsid w:val="00A56AEB"/>
    <w:rsid w:val="00A61DBC"/>
    <w:rsid w:val="00A716A8"/>
    <w:rsid w:val="00A73684"/>
    <w:rsid w:val="00A75749"/>
    <w:rsid w:val="00A761B1"/>
    <w:rsid w:val="00A76432"/>
    <w:rsid w:val="00A77EEF"/>
    <w:rsid w:val="00A85A87"/>
    <w:rsid w:val="00A87C4F"/>
    <w:rsid w:val="00A93267"/>
    <w:rsid w:val="00A93ACE"/>
    <w:rsid w:val="00A9480A"/>
    <w:rsid w:val="00A94B77"/>
    <w:rsid w:val="00A95240"/>
    <w:rsid w:val="00A9531C"/>
    <w:rsid w:val="00A95FBA"/>
    <w:rsid w:val="00A96309"/>
    <w:rsid w:val="00AA70AD"/>
    <w:rsid w:val="00AA73EF"/>
    <w:rsid w:val="00AB1BB8"/>
    <w:rsid w:val="00AB3FA9"/>
    <w:rsid w:val="00AB56F4"/>
    <w:rsid w:val="00AB74C3"/>
    <w:rsid w:val="00AB772E"/>
    <w:rsid w:val="00AB7BC5"/>
    <w:rsid w:val="00AC04A6"/>
    <w:rsid w:val="00AC1BB8"/>
    <w:rsid w:val="00AC2FE0"/>
    <w:rsid w:val="00AD2DD3"/>
    <w:rsid w:val="00AD3191"/>
    <w:rsid w:val="00AD56F0"/>
    <w:rsid w:val="00AD5B7C"/>
    <w:rsid w:val="00AD79E2"/>
    <w:rsid w:val="00AE101C"/>
    <w:rsid w:val="00AE31EC"/>
    <w:rsid w:val="00AF3EEB"/>
    <w:rsid w:val="00AF5DB4"/>
    <w:rsid w:val="00AF61B4"/>
    <w:rsid w:val="00B02738"/>
    <w:rsid w:val="00B05098"/>
    <w:rsid w:val="00B0632B"/>
    <w:rsid w:val="00B07B59"/>
    <w:rsid w:val="00B11D5A"/>
    <w:rsid w:val="00B1496A"/>
    <w:rsid w:val="00B14B51"/>
    <w:rsid w:val="00B16534"/>
    <w:rsid w:val="00B17865"/>
    <w:rsid w:val="00B20974"/>
    <w:rsid w:val="00B2272E"/>
    <w:rsid w:val="00B2286C"/>
    <w:rsid w:val="00B23DC0"/>
    <w:rsid w:val="00B23E7F"/>
    <w:rsid w:val="00B23F2C"/>
    <w:rsid w:val="00B2615C"/>
    <w:rsid w:val="00B26A23"/>
    <w:rsid w:val="00B26BC0"/>
    <w:rsid w:val="00B317AF"/>
    <w:rsid w:val="00B322D0"/>
    <w:rsid w:val="00B406F7"/>
    <w:rsid w:val="00B40DC7"/>
    <w:rsid w:val="00B40ED2"/>
    <w:rsid w:val="00B4566C"/>
    <w:rsid w:val="00B45A3E"/>
    <w:rsid w:val="00B47E4E"/>
    <w:rsid w:val="00B50EEB"/>
    <w:rsid w:val="00B53AAC"/>
    <w:rsid w:val="00B54046"/>
    <w:rsid w:val="00B55DB0"/>
    <w:rsid w:val="00B56E65"/>
    <w:rsid w:val="00B6069A"/>
    <w:rsid w:val="00B61875"/>
    <w:rsid w:val="00B63500"/>
    <w:rsid w:val="00B63A2A"/>
    <w:rsid w:val="00B643B2"/>
    <w:rsid w:val="00B64E28"/>
    <w:rsid w:val="00B677ED"/>
    <w:rsid w:val="00B701FA"/>
    <w:rsid w:val="00B70CF9"/>
    <w:rsid w:val="00B77AD4"/>
    <w:rsid w:val="00B80649"/>
    <w:rsid w:val="00B81CB5"/>
    <w:rsid w:val="00B82863"/>
    <w:rsid w:val="00B83445"/>
    <w:rsid w:val="00B839F0"/>
    <w:rsid w:val="00B8539C"/>
    <w:rsid w:val="00B905B0"/>
    <w:rsid w:val="00B9147E"/>
    <w:rsid w:val="00B9149B"/>
    <w:rsid w:val="00B91557"/>
    <w:rsid w:val="00B94808"/>
    <w:rsid w:val="00B96F63"/>
    <w:rsid w:val="00BA4079"/>
    <w:rsid w:val="00BA5394"/>
    <w:rsid w:val="00BA6569"/>
    <w:rsid w:val="00BA6A6B"/>
    <w:rsid w:val="00BB04F2"/>
    <w:rsid w:val="00BB191E"/>
    <w:rsid w:val="00BB5F73"/>
    <w:rsid w:val="00BB648C"/>
    <w:rsid w:val="00BB7B54"/>
    <w:rsid w:val="00BC2D3F"/>
    <w:rsid w:val="00BD12E2"/>
    <w:rsid w:val="00BD1CED"/>
    <w:rsid w:val="00BD4E94"/>
    <w:rsid w:val="00BD51AB"/>
    <w:rsid w:val="00BD577C"/>
    <w:rsid w:val="00BE109F"/>
    <w:rsid w:val="00BE2764"/>
    <w:rsid w:val="00BE788C"/>
    <w:rsid w:val="00BF2A4C"/>
    <w:rsid w:val="00BF3675"/>
    <w:rsid w:val="00BF70A3"/>
    <w:rsid w:val="00C02AF0"/>
    <w:rsid w:val="00C0618D"/>
    <w:rsid w:val="00C074CB"/>
    <w:rsid w:val="00C11FD2"/>
    <w:rsid w:val="00C120DF"/>
    <w:rsid w:val="00C12A68"/>
    <w:rsid w:val="00C16071"/>
    <w:rsid w:val="00C17019"/>
    <w:rsid w:val="00C25097"/>
    <w:rsid w:val="00C307B4"/>
    <w:rsid w:val="00C3227D"/>
    <w:rsid w:val="00C33AF6"/>
    <w:rsid w:val="00C40FAA"/>
    <w:rsid w:val="00C4147A"/>
    <w:rsid w:val="00C46331"/>
    <w:rsid w:val="00C469F5"/>
    <w:rsid w:val="00C507B7"/>
    <w:rsid w:val="00C50F34"/>
    <w:rsid w:val="00C51511"/>
    <w:rsid w:val="00C54140"/>
    <w:rsid w:val="00C55E70"/>
    <w:rsid w:val="00C612D1"/>
    <w:rsid w:val="00C620A9"/>
    <w:rsid w:val="00C637B5"/>
    <w:rsid w:val="00C6635B"/>
    <w:rsid w:val="00C66463"/>
    <w:rsid w:val="00C66AC3"/>
    <w:rsid w:val="00C67F4D"/>
    <w:rsid w:val="00C75AAA"/>
    <w:rsid w:val="00C763F5"/>
    <w:rsid w:val="00C76B54"/>
    <w:rsid w:val="00C7747D"/>
    <w:rsid w:val="00C77E5E"/>
    <w:rsid w:val="00C819F5"/>
    <w:rsid w:val="00C81A6E"/>
    <w:rsid w:val="00C82203"/>
    <w:rsid w:val="00C9187A"/>
    <w:rsid w:val="00C9236A"/>
    <w:rsid w:val="00C928E8"/>
    <w:rsid w:val="00C92F4A"/>
    <w:rsid w:val="00C93657"/>
    <w:rsid w:val="00C95258"/>
    <w:rsid w:val="00C95500"/>
    <w:rsid w:val="00C97311"/>
    <w:rsid w:val="00CA0CFC"/>
    <w:rsid w:val="00CA61E6"/>
    <w:rsid w:val="00CA71EE"/>
    <w:rsid w:val="00CB02AA"/>
    <w:rsid w:val="00CB0C6A"/>
    <w:rsid w:val="00CB4F83"/>
    <w:rsid w:val="00CB68F4"/>
    <w:rsid w:val="00CB6C7F"/>
    <w:rsid w:val="00CC0872"/>
    <w:rsid w:val="00CC43E8"/>
    <w:rsid w:val="00CC5B43"/>
    <w:rsid w:val="00CD2740"/>
    <w:rsid w:val="00CD3F20"/>
    <w:rsid w:val="00CE0D0B"/>
    <w:rsid w:val="00CE2327"/>
    <w:rsid w:val="00CE26F0"/>
    <w:rsid w:val="00CE548F"/>
    <w:rsid w:val="00CE6D5C"/>
    <w:rsid w:val="00CE7762"/>
    <w:rsid w:val="00CF4BB5"/>
    <w:rsid w:val="00CF4F2A"/>
    <w:rsid w:val="00CF6C39"/>
    <w:rsid w:val="00CF7E3B"/>
    <w:rsid w:val="00D00BAB"/>
    <w:rsid w:val="00D01172"/>
    <w:rsid w:val="00D0159E"/>
    <w:rsid w:val="00D075FA"/>
    <w:rsid w:val="00D121E3"/>
    <w:rsid w:val="00D131D5"/>
    <w:rsid w:val="00D1548E"/>
    <w:rsid w:val="00D15667"/>
    <w:rsid w:val="00D16062"/>
    <w:rsid w:val="00D2170B"/>
    <w:rsid w:val="00D333C7"/>
    <w:rsid w:val="00D334D5"/>
    <w:rsid w:val="00D3574C"/>
    <w:rsid w:val="00D41540"/>
    <w:rsid w:val="00D43597"/>
    <w:rsid w:val="00D45043"/>
    <w:rsid w:val="00D46FDD"/>
    <w:rsid w:val="00D51A65"/>
    <w:rsid w:val="00D520A9"/>
    <w:rsid w:val="00D528AA"/>
    <w:rsid w:val="00D56F80"/>
    <w:rsid w:val="00D6413C"/>
    <w:rsid w:val="00D642F8"/>
    <w:rsid w:val="00D670B8"/>
    <w:rsid w:val="00D71BAD"/>
    <w:rsid w:val="00D730A4"/>
    <w:rsid w:val="00D73134"/>
    <w:rsid w:val="00D73E48"/>
    <w:rsid w:val="00D7452D"/>
    <w:rsid w:val="00D75733"/>
    <w:rsid w:val="00D75DF5"/>
    <w:rsid w:val="00D77379"/>
    <w:rsid w:val="00D80203"/>
    <w:rsid w:val="00D803EB"/>
    <w:rsid w:val="00D82675"/>
    <w:rsid w:val="00D90BD0"/>
    <w:rsid w:val="00D917B4"/>
    <w:rsid w:val="00D91909"/>
    <w:rsid w:val="00D92632"/>
    <w:rsid w:val="00D92CE4"/>
    <w:rsid w:val="00D968D2"/>
    <w:rsid w:val="00DA1D56"/>
    <w:rsid w:val="00DA3F3C"/>
    <w:rsid w:val="00DA64F0"/>
    <w:rsid w:val="00DA734B"/>
    <w:rsid w:val="00DB1A30"/>
    <w:rsid w:val="00DB3199"/>
    <w:rsid w:val="00DB5C88"/>
    <w:rsid w:val="00DC3FDF"/>
    <w:rsid w:val="00DC59DE"/>
    <w:rsid w:val="00DC6C01"/>
    <w:rsid w:val="00DD3223"/>
    <w:rsid w:val="00DD3326"/>
    <w:rsid w:val="00DD60DD"/>
    <w:rsid w:val="00DD6817"/>
    <w:rsid w:val="00DD6F93"/>
    <w:rsid w:val="00DE2513"/>
    <w:rsid w:val="00DE2A71"/>
    <w:rsid w:val="00DF3ABF"/>
    <w:rsid w:val="00DF7A33"/>
    <w:rsid w:val="00DF7BCC"/>
    <w:rsid w:val="00E01DB9"/>
    <w:rsid w:val="00E023E0"/>
    <w:rsid w:val="00E02AEA"/>
    <w:rsid w:val="00E02F54"/>
    <w:rsid w:val="00E06FA2"/>
    <w:rsid w:val="00E127DD"/>
    <w:rsid w:val="00E127E3"/>
    <w:rsid w:val="00E13671"/>
    <w:rsid w:val="00E15F02"/>
    <w:rsid w:val="00E171D0"/>
    <w:rsid w:val="00E21740"/>
    <w:rsid w:val="00E248E7"/>
    <w:rsid w:val="00E3269B"/>
    <w:rsid w:val="00E33E3A"/>
    <w:rsid w:val="00E356F7"/>
    <w:rsid w:val="00E41921"/>
    <w:rsid w:val="00E42DB7"/>
    <w:rsid w:val="00E42F94"/>
    <w:rsid w:val="00E42FE4"/>
    <w:rsid w:val="00E468FB"/>
    <w:rsid w:val="00E47825"/>
    <w:rsid w:val="00E505F4"/>
    <w:rsid w:val="00E52471"/>
    <w:rsid w:val="00E5526F"/>
    <w:rsid w:val="00E638B7"/>
    <w:rsid w:val="00E64841"/>
    <w:rsid w:val="00E66B62"/>
    <w:rsid w:val="00E66FB2"/>
    <w:rsid w:val="00E714FF"/>
    <w:rsid w:val="00E71A4E"/>
    <w:rsid w:val="00E72647"/>
    <w:rsid w:val="00E73273"/>
    <w:rsid w:val="00E80A5B"/>
    <w:rsid w:val="00E86188"/>
    <w:rsid w:val="00E866A2"/>
    <w:rsid w:val="00E91CEE"/>
    <w:rsid w:val="00E91E46"/>
    <w:rsid w:val="00E96D3C"/>
    <w:rsid w:val="00E96E1F"/>
    <w:rsid w:val="00E97AE8"/>
    <w:rsid w:val="00EA1A78"/>
    <w:rsid w:val="00EA315B"/>
    <w:rsid w:val="00EA366E"/>
    <w:rsid w:val="00EA5ED3"/>
    <w:rsid w:val="00EA7FEA"/>
    <w:rsid w:val="00EB0544"/>
    <w:rsid w:val="00EB3DA4"/>
    <w:rsid w:val="00EB68C1"/>
    <w:rsid w:val="00EB6915"/>
    <w:rsid w:val="00EC2D4D"/>
    <w:rsid w:val="00EC36EA"/>
    <w:rsid w:val="00EC522E"/>
    <w:rsid w:val="00EC7D1A"/>
    <w:rsid w:val="00ED0B1F"/>
    <w:rsid w:val="00ED1A46"/>
    <w:rsid w:val="00ED233F"/>
    <w:rsid w:val="00ED2799"/>
    <w:rsid w:val="00ED44E3"/>
    <w:rsid w:val="00ED5025"/>
    <w:rsid w:val="00ED502A"/>
    <w:rsid w:val="00EE04FC"/>
    <w:rsid w:val="00EE167D"/>
    <w:rsid w:val="00EE2DBE"/>
    <w:rsid w:val="00EE5FBF"/>
    <w:rsid w:val="00EE62FD"/>
    <w:rsid w:val="00EE71C2"/>
    <w:rsid w:val="00EF0228"/>
    <w:rsid w:val="00EF23D4"/>
    <w:rsid w:val="00EF575C"/>
    <w:rsid w:val="00EF5B0B"/>
    <w:rsid w:val="00F0222F"/>
    <w:rsid w:val="00F12068"/>
    <w:rsid w:val="00F1342D"/>
    <w:rsid w:val="00F137B9"/>
    <w:rsid w:val="00F15034"/>
    <w:rsid w:val="00F16A8C"/>
    <w:rsid w:val="00F20D6B"/>
    <w:rsid w:val="00F24698"/>
    <w:rsid w:val="00F24BDC"/>
    <w:rsid w:val="00F305B4"/>
    <w:rsid w:val="00F3076B"/>
    <w:rsid w:val="00F339A6"/>
    <w:rsid w:val="00F35F05"/>
    <w:rsid w:val="00F37FA6"/>
    <w:rsid w:val="00F409A7"/>
    <w:rsid w:val="00F41A8B"/>
    <w:rsid w:val="00F441B3"/>
    <w:rsid w:val="00F44C2C"/>
    <w:rsid w:val="00F476C9"/>
    <w:rsid w:val="00F510D0"/>
    <w:rsid w:val="00F52CE8"/>
    <w:rsid w:val="00F539AC"/>
    <w:rsid w:val="00F56781"/>
    <w:rsid w:val="00F57256"/>
    <w:rsid w:val="00F601C5"/>
    <w:rsid w:val="00F62275"/>
    <w:rsid w:val="00F623A5"/>
    <w:rsid w:val="00F72309"/>
    <w:rsid w:val="00F73C5B"/>
    <w:rsid w:val="00F7679E"/>
    <w:rsid w:val="00F76B45"/>
    <w:rsid w:val="00F7735C"/>
    <w:rsid w:val="00F77B07"/>
    <w:rsid w:val="00F80EAB"/>
    <w:rsid w:val="00F85E4C"/>
    <w:rsid w:val="00F906C4"/>
    <w:rsid w:val="00F9778E"/>
    <w:rsid w:val="00FA145F"/>
    <w:rsid w:val="00FA3093"/>
    <w:rsid w:val="00FA34A1"/>
    <w:rsid w:val="00FA56B3"/>
    <w:rsid w:val="00FA6313"/>
    <w:rsid w:val="00FB0C8E"/>
    <w:rsid w:val="00FB14CD"/>
    <w:rsid w:val="00FB4D00"/>
    <w:rsid w:val="00FB59B4"/>
    <w:rsid w:val="00FB79B7"/>
    <w:rsid w:val="00FC286B"/>
    <w:rsid w:val="00FC28CC"/>
    <w:rsid w:val="00FC4514"/>
    <w:rsid w:val="00FC6A34"/>
    <w:rsid w:val="00FC71E0"/>
    <w:rsid w:val="00FD13E2"/>
    <w:rsid w:val="00FD4B8F"/>
    <w:rsid w:val="00FD558E"/>
    <w:rsid w:val="00FD55D2"/>
    <w:rsid w:val="00FE05AD"/>
    <w:rsid w:val="00FE0661"/>
    <w:rsid w:val="00FE2321"/>
    <w:rsid w:val="00FE5BF0"/>
    <w:rsid w:val="00FE673B"/>
    <w:rsid w:val="00FE7D78"/>
    <w:rsid w:val="00FF12DF"/>
    <w:rsid w:val="00FF14C5"/>
    <w:rsid w:val="00FF26F8"/>
    <w:rsid w:val="00FF4CA5"/>
    <w:rsid w:val="00FF593A"/>
    <w:rsid w:val="00FF63F8"/>
    <w:rsid w:val="0395C4B7"/>
    <w:rsid w:val="09E8014A"/>
    <w:rsid w:val="135033BD"/>
    <w:rsid w:val="1F8EF599"/>
    <w:rsid w:val="22206D67"/>
    <w:rsid w:val="232CEFCF"/>
    <w:rsid w:val="24D19AFC"/>
    <w:rsid w:val="2566EFA4"/>
    <w:rsid w:val="286817FE"/>
    <w:rsid w:val="2FE148D6"/>
    <w:rsid w:val="3037F56A"/>
    <w:rsid w:val="34B5F965"/>
    <w:rsid w:val="3A77C946"/>
    <w:rsid w:val="3AAF5BCE"/>
    <w:rsid w:val="44822251"/>
    <w:rsid w:val="48B1ED87"/>
    <w:rsid w:val="4AFC99D3"/>
    <w:rsid w:val="4ED55F34"/>
    <w:rsid w:val="50629DF4"/>
    <w:rsid w:val="5563F032"/>
    <w:rsid w:val="58368135"/>
    <w:rsid w:val="5ABD9639"/>
    <w:rsid w:val="5B047621"/>
    <w:rsid w:val="5CF3E9AE"/>
    <w:rsid w:val="5E504D53"/>
    <w:rsid w:val="62D168CE"/>
    <w:rsid w:val="66ED55E5"/>
    <w:rsid w:val="678C2B2C"/>
    <w:rsid w:val="75899698"/>
    <w:rsid w:val="7BA78670"/>
    <w:rsid w:val="7F53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9EA44"/>
  <w15:chartTrackingRefBased/>
  <w15:docId w15:val="{49971EED-7DBE-4784-9534-513EEC71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CommentReference">
    <w:name w:val="annotation reference"/>
    <w:uiPriority w:val="99"/>
    <w:rsid w:val="009358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35890"/>
    <w:pPr>
      <w:spacing w:before="0" w:after="0" w:line="240" w:lineRule="auto"/>
    </w:pPr>
    <w:rPr>
      <w:rFonts w:eastAsia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5890"/>
    <w:rPr>
      <w:rFonts w:ascii="Arial" w:eastAsia="Times New Roman" w:hAnsi="Arial" w:cs="Times New Roman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935890"/>
    <w:rPr>
      <w:color w:val="2B579A"/>
      <w:shd w:val="clear" w:color="auto" w:fill="E1DFDD"/>
    </w:rPr>
  </w:style>
  <w:style w:type="paragraph" w:customStyle="1" w:styleId="H2heading">
    <w:name w:val="H2 heading"/>
    <w:basedOn w:val="Normal"/>
    <w:qFormat/>
    <w:rsid w:val="00F44C2C"/>
    <w:pPr>
      <w:tabs>
        <w:tab w:val="num" w:pos="360"/>
      </w:tabs>
      <w:spacing w:before="0" w:after="240" w:line="240" w:lineRule="auto"/>
    </w:pPr>
    <w:rPr>
      <w:rFonts w:ascii="Arial Bold" w:eastAsia="MS Mincho" w:hAnsi="Arial Bold" w:cs="Arial"/>
      <w:b/>
      <w:bCs/>
      <w:noProof/>
      <w:sz w:val="40"/>
      <w:szCs w:val="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C2C"/>
    <w:pPr>
      <w:spacing w:before="120" w:after="120"/>
    </w:pPr>
    <w:rPr>
      <w:rFonts w:eastAsia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C2C"/>
    <w:rPr>
      <w:rFonts w:ascii="Arial" w:eastAsia="Times New Roman" w:hAnsi="Arial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84516C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435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4F69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yagedcare.gov.au/working-out-your-costs" TargetMode="External"/><Relationship Id="rId26" Type="http://schemas.openxmlformats.org/officeDocument/2006/relationships/hyperlink" Target="https://www.myagedcare.gov.a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myagedcare.gov.au/working-out-your-costs" TargetMode="External"/><Relationship Id="rId34" Type="http://schemas.openxmlformats.org/officeDocument/2006/relationships/image" Target="media/image10.emf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hyperlink" Target="https://www.myagedcare.gov.au/registering-supporter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s://opan.org.au/contact-us/" TargetMode="External"/><Relationship Id="rId37" Type="http://schemas.openxmlformats.org/officeDocument/2006/relationships/image" Target="media/image11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www.myagedcare.gov.au/" TargetMode="External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hyperlink" Target="https://www.health.gov.au/support-at-home-funding-classifications" TargetMode="External"/><Relationship Id="rId31" Type="http://schemas.openxmlformats.org/officeDocument/2006/relationships/hyperlink" Target="https://opan.org.au/contact-us/" TargetMode="External"/><Relationship Id="rId44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health.gov.au/support-at-home-funding-classifications" TargetMode="External"/><Relationship Id="rId27" Type="http://schemas.openxmlformats.org/officeDocument/2006/relationships/hyperlink" Target="https://www.myagedcare.gov.au/receiving-your-assessment-outcome" TargetMode="External"/><Relationship Id="rId30" Type="http://schemas.openxmlformats.org/officeDocument/2006/relationships/hyperlink" Target="https://www.myagedcare.gov.au/registering-supporter" TargetMode="External"/><Relationship Id="rId35" Type="http://schemas.openxmlformats.org/officeDocument/2006/relationships/image" Target="media/image13.emf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myagedcare.gov.au/receiving-your-assessment-outcome" TargetMode="External"/><Relationship Id="rId33" Type="http://schemas.openxmlformats.org/officeDocument/2006/relationships/image" Target="media/image9.emf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1220B\Aged%20Care%20teal%20fact%20sheet%20template_July%202025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4DF2864E-30CF-4A93-956F-AF3C199DC16A}">
    <t:Anchor>
      <t:Comment id="1442130528"/>
    </t:Anchor>
    <t:History>
      <t:Event id="{0EC220A6-FA7F-4FB2-8E7F-54D27A5EA209}" time="2026-06-15T04:05:22.408Z">
        <t:Attribution userId="S::fiona.watkins@health.gov.au::c9574c09-9fd7-4fdb-b416-0a0a5c4e5f66" userProvider="AD" userName="WATKINS, Fiona"/>
        <t:Anchor>
          <t:Comment id="1442130528"/>
        </t:Anchor>
        <t:Create/>
      </t:Event>
      <t:Event id="{0822F039-747C-41AC-BD1D-AB5FF087911F}" time="2026-06-15T04:05:22.408Z">
        <t:Attribution userId="S::fiona.watkins@health.gov.au::c9574c09-9fd7-4fdb-b416-0a0a5c4e5f66" userProvider="AD" userName="WATKINS, Fiona"/>
        <t:Anchor>
          <t:Comment id="1442130528"/>
        </t:Anchor>
        <t:Assign userId="S::Kristine.Barry@health.gov.au::242602d9-e286-46ed-96cb-02aef8077129" userProvider="AD" userName="BARRY, Kristine"/>
      </t:Event>
      <t:Event id="{855A693E-57AC-4544-B67A-84EE53AD873E}" time="2026-06-15T04:05:22.408Z">
        <t:Attribution userId="S::fiona.watkins@health.gov.au::c9574c09-9fd7-4fdb-b416-0a0a5c4e5f66" userProvider="AD" userName="WATKINS, Fiona"/>
        <t:Anchor>
          <t:Comment id="1442130528"/>
        </t:Anchor>
        <t:SetTitle title="@BARRY, Kristine can you pls fact check this.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df4c61-ea28-4495-b02b-62b6a7da3a8f" xsi:nil="true"/>
    <lcf76f155ced4ddcb4097134ff3c332f xmlns="a8e7f045-b04d-4721-90df-3d20b12e3837">
      <Terms xmlns="http://schemas.microsoft.com/office/infopath/2007/PartnerControls"/>
    </lcf76f155ced4ddcb4097134ff3c332f>
    <MediaLengthInSeconds xmlns="a8e7f045-b04d-4721-90df-3d20b12e3837" xsi:nil="true"/>
    <Status xmlns="a8e7f045-b04d-4721-90df-3d20b12e3837">Approved</Status>
    <EL2Cleared xmlns="a8e7f045-b04d-4721-90df-3d20b12e3837">Yes</EL2Cleared>
    <lastmodifed xmlns="a8e7f045-b04d-4721-90df-3d20b12e3837">2026-04-28T14:00:00+00:00</lastmodifed>
    <HighPriority xmlns="a8e7f045-b04d-4721-90df-3d20b12e3837" xsi:nil="true"/>
    <Theme xmlns="a8e7f045-b04d-4721-90df-3d20b12e3837" xsi:nil="true"/>
    <Commentsonredactionsorinclusion xmlns="a8e7f045-b04d-4721-90df-3d20b12e3837" xsi:nil="true"/>
    <ASCleared xmlns="a8e7f045-b04d-4721-90df-3d20b12e3837" xsi:nil="true"/>
    <SeekingClearance xmlns="a8e7f045-b04d-4721-90df-3d20b12e3837" xsi:nil="true"/>
    <Details xmlns="a8e7f045-b04d-4721-90df-3d20b12e3837" xsi:nil="true"/>
    <ErikaBarnett xmlns="a8e7f045-b04d-4721-90df-3d20b12e3837">
      <UserInfo>
        <DisplayName/>
        <AccountId xsi:nil="true"/>
        <AccountType/>
      </UserInfo>
    </ErikaBarnett>
    <Link_x0020_to_x0020_file_x0020_name xmlns="a8e7f045-b04d-4721-90df-3d20b12e3837">
      <Url xsi:nil="true"/>
      <Description xsi:nil="true"/>
    </Link_x0020_to_x0020_file_x0020_name>
    <Scopenotes xmlns="a8e7f045-b04d-4721-90df-3d20b12e3837" xsi:nil="true"/>
    <Redactionnotes xmlns="a8e7f045-b04d-4721-90df-3d20b12e38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124591A98BB48A5400B3B9D7C155D" ma:contentTypeVersion="33" ma:contentTypeDescription="Create a new document." ma:contentTypeScope="" ma:versionID="2fbf7cde5523b38b1b1ae8b028bbdfd9">
  <xsd:schema xmlns:xsd="http://www.w3.org/2001/XMLSchema" xmlns:xs="http://www.w3.org/2001/XMLSchema" xmlns:p="http://schemas.microsoft.com/office/2006/metadata/properties" xmlns:ns2="a8e7f045-b04d-4721-90df-3d20b12e3837" xmlns:ns3="afdf4c61-ea28-4495-b02b-62b6a7da3a8f" targetNamespace="http://schemas.microsoft.com/office/2006/metadata/properties" ma:root="true" ma:fieldsID="00276260303ea3ae6545f6c93dad647d" ns2:_="" ns3:_="">
    <xsd:import namespace="a8e7f045-b04d-4721-90df-3d20b12e3837"/>
    <xsd:import namespace="afdf4c61-ea28-4495-b02b-62b6a7da3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astmodife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SeekingClearance" minOccurs="0"/>
                <xsd:element ref="ns2:Commentsonredactionsorinclus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Status"/>
                <xsd:element ref="ns2:EL2Cleared" minOccurs="0"/>
                <xsd:element ref="ns2:ASCleared" minOccurs="0"/>
                <xsd:element ref="ns2:HighPriority" minOccurs="0"/>
                <xsd:element ref="ns2:MediaServiceBillingMetadata" minOccurs="0"/>
                <xsd:element ref="ns2:Theme" minOccurs="0"/>
                <xsd:element ref="ns2:Details" minOccurs="0"/>
                <xsd:element ref="ns2:ErikaBarnett" minOccurs="0"/>
                <xsd:element ref="ns2:Link_x0020_to_x0020_file_x0020_name" minOccurs="0"/>
                <xsd:element ref="ns2:Scopenotes" minOccurs="0"/>
                <xsd:element ref="ns2:Redaction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7f045-b04d-4721-90df-3d20b12e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stmodifed" ma:index="14" nillable="true" ma:displayName="last modified" ma:default="[today]" ma:format="DateOnly" ma:internalName="lastmodifed">
      <xsd:simpleType>
        <xsd:restriction base="dms:DateTim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SeekingClearance" ma:index="22" nillable="true" ma:displayName="Seeking Clearance" ma:default="EL2" ma:format="Dropdown" ma:internalName="SeekingClearance">
      <xsd:simpleType>
        <xsd:restriction base="dms:Choice">
          <xsd:enumeration value="EL1"/>
          <xsd:enumeration value="EL2"/>
          <xsd:enumeration value="AS"/>
          <xsd:enumeration value="FAS"/>
        </xsd:restriction>
      </xsd:simpleType>
    </xsd:element>
    <xsd:element name="Commentsonredactionsorinclusion" ma:index="23" nillable="true" ma:displayName="Comments on redactions or inclusion" ma:format="Dropdown" ma:internalName="Commentsonredactionsorinclusion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7" ma:displayName="Status" ma:default="In draft" ma:format="RadioButtons" ma:internalName="Status">
      <xsd:simpleType>
        <xsd:restriction base="dms:Choice">
          <xsd:enumeration value="Approved"/>
          <xsd:enumeration value="In draft"/>
          <xsd:enumeration value="Choice 3"/>
        </xsd:restriction>
      </xsd:simpleType>
    </xsd:element>
    <xsd:element name="EL2Cleared" ma:index="28" nillable="true" ma:displayName="EL2 Cleared" ma:format="RadioButtons" ma:internalName="EL2Cleared">
      <xsd:simpleType>
        <xsd:union memberTypes="dms:Text">
          <xsd:simpleType>
            <xsd:restriction base="dms:Choice">
              <xsd:enumeration value="Yes"/>
              <xsd:enumeration value="No"/>
              <xsd:enumeration value="Choice 3"/>
            </xsd:restriction>
          </xsd:simpleType>
        </xsd:union>
      </xsd:simpleType>
    </xsd:element>
    <xsd:element name="ASCleared" ma:index="29" nillable="true" ma:displayName="AS Cleared" ma:format="RadioButtons" ma:internalName="ASCleared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HighPriority" ma:index="30" nillable="true" ma:displayName="High Priority" ma:description="Priority Review" ma:format="Dropdown" ma:internalName="HighPriority">
      <xsd:simpleType>
        <xsd:union memberTypes="dms:Text">
          <xsd:simpleType>
            <xsd:restriction base="dms:Choice">
              <xsd:enumeration value="High Priority"/>
              <xsd:enumeration value="Medium Priority"/>
              <xsd:enumeration value="Low Priority"/>
            </xsd:restriction>
          </xsd:simpleType>
        </xsd:union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  <xsd:element name="Theme" ma:index="32" nillable="true" ma:displayName="Theme" ma:format="Dropdown" ma:internalName="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lassification Algorithm"/>
                        <xsd:enumeration value="Priority Algo"/>
                        <xsd:enumeration value="AT/HM"/>
                        <xsd:enumeration value="Data"/>
                        <xsd:enumeration value="CHS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Details" ma:index="33" nillable="true" ma:displayName="Details (duplicate assessment)" ma:description="Same day response provided, 30 minutes inc team chat" ma:format="Dropdown" ma:internalName="Details">
      <xsd:simpleType>
        <xsd:restriction base="dms:Text">
          <xsd:maxLength value="255"/>
        </xsd:restriction>
      </xsd:simpleType>
    </xsd:element>
    <xsd:element name="ErikaBarnett" ma:index="34" nillable="true" ma:displayName="Erika Barnett" ma:format="Dropdown" ma:list="UserInfo" ma:SharePointGroup="0" ma:internalName="ErikaBarnet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k_x0020_to_x0020_file_x0020_name" ma:index="35" nillable="true" ma:displayName="Link to file name" ma:format="Hyperlink" ma:internalName="Link_x0020_to_x0020_file_x0020_nam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copenotes" ma:index="36" nillable="true" ma:displayName="Scope notes" ma:description="Assessment re whether in scope" ma:format="Dropdown" ma:internalName="Scopenotes">
      <xsd:simpleType>
        <xsd:restriction base="dms:Note">
          <xsd:maxLength value="255"/>
        </xsd:restriction>
      </xsd:simpleType>
    </xsd:element>
    <xsd:element name="Redactionnotes" ma:index="37" nillable="true" ma:displayName="Redaction notes" ma:format="Dropdown" ma:internalName="Redaction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f4c61-ea28-4495-b02b-62b6a7da3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35878d9-693f-4bbf-954f-f38481e72560}" ma:internalName="TaxCatchAll" ma:showField="CatchAllData" ma:web="afdf4c61-ea28-4495-b02b-62b6a7da3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afdf4c61-ea28-4495-b02b-62b6a7da3a8f"/>
    <ds:schemaRef ds:uri="a8e7f045-b04d-4721-90df-3d20b12e3837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9083A2-5E4F-4238-B145-6D13EEA2C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7f045-b04d-4721-90df-3d20b12e3837"/>
    <ds:schemaRef ds:uri="afdf4c61-ea28-4495-b02b-62b6a7da3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 template_July 2025.dotx</Template>
  <TotalTime>4</TotalTime>
  <Pages>4</Pages>
  <Words>475</Words>
  <Characters>3014</Characters>
  <Application>Microsoft Office Word</Application>
  <DocSecurity>0</DocSecurity>
  <Lines>137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Next steps after receiving your assessment outcome</vt:lpstr>
    </vt:vector>
  </TitlesOfParts>
  <Company/>
  <LinksUpToDate>false</LinksUpToDate>
  <CharactersWithSpaces>3384</CharactersWithSpaces>
  <SharedDoc>false</SharedDoc>
  <HLinks>
    <vt:vector size="42" baseType="variant">
      <vt:variant>
        <vt:i4>7274532</vt:i4>
      </vt:variant>
      <vt:variant>
        <vt:i4>18</vt:i4>
      </vt:variant>
      <vt:variant>
        <vt:i4>0</vt:i4>
      </vt:variant>
      <vt:variant>
        <vt:i4>5</vt:i4>
      </vt:variant>
      <vt:variant>
        <vt:lpwstr>https://opan.org.au/contact-us/</vt:lpwstr>
      </vt:variant>
      <vt:variant>
        <vt:lpwstr/>
      </vt:variant>
      <vt:variant>
        <vt:i4>3276855</vt:i4>
      </vt:variant>
      <vt:variant>
        <vt:i4>15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  <vt:variant>
        <vt:i4>6881314</vt:i4>
      </vt:variant>
      <vt:variant>
        <vt:i4>12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https://www.myagedcare.gov.au/receiving-your-assessment-outcome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https://www.health.gov.au/support-at-home-funding-classifications</vt:lpwstr>
      </vt:variant>
      <vt:variant>
        <vt:lpwstr/>
      </vt:variant>
      <vt:variant>
        <vt:i4>524296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https://www.myagedcare.gov.au/working-out-your-costs</vt:lpwstr>
      </vt:variant>
      <vt:variant>
        <vt:lpwstr/>
      </vt:variant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https://www.myagedcare.gov.au/find-a-provider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Next steps after receiving your assessment outcome</dc:title>
  <dc:subject>Aged care needs assessments</dc:subject>
  <dc:creator>Australian Government Department of Health Disability and Ageing</dc:creator>
  <cp:keywords>Aged Care, Senior Australians</cp:keywords>
  <dc:description/>
  <cp:revision>3</cp:revision>
  <dcterms:created xsi:type="dcterms:W3CDTF">2026-06-22T23:44:00Z</dcterms:created>
  <dcterms:modified xsi:type="dcterms:W3CDTF">2026-06-23T00:16:00Z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0x010100511124591A98BB48A5400B3B9D7C155D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2026-04-28T05:30:01Z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20de2a29-11b8-4285-a15e-2d900d1e6891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10, 0, 1, 1</vt:lpwstr>
  </property>
  <property fmtid="{D5CDD505-2E9C-101B-9397-08002B2CF9AE}" pid="19" name="docLang">
    <vt:lpwstr>en</vt:lpwstr>
  </property>
</Properties>
</file>