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F5864" w14:textId="1EF69896" w:rsidR="00981BDD" w:rsidRPr="009C2961" w:rsidRDefault="00981BDD" w:rsidP="00EC1A43">
      <w:pPr>
        <w:pStyle w:val="Heading1"/>
        <w:spacing w:before="240" w:after="120"/>
        <w:rPr>
          <w:color w:val="15346E"/>
          <w:sz w:val="54"/>
          <w:szCs w:val="54"/>
        </w:rPr>
      </w:pPr>
      <w:r w:rsidRPr="009C2961">
        <w:rPr>
          <w:color w:val="15346E"/>
          <w:sz w:val="54"/>
          <w:szCs w:val="54"/>
        </w:rPr>
        <w:t xml:space="preserve">Changes to </w:t>
      </w:r>
      <w:r w:rsidR="00AA1BF7" w:rsidRPr="009C2961">
        <w:rPr>
          <w:color w:val="15346E"/>
          <w:sz w:val="54"/>
          <w:szCs w:val="54"/>
        </w:rPr>
        <w:t>Star Ratings</w:t>
      </w:r>
      <w:r w:rsidR="009C2961">
        <w:rPr>
          <w:color w:val="15346E"/>
          <w:sz w:val="54"/>
          <w:szCs w:val="54"/>
        </w:rPr>
        <w:t>:</w:t>
      </w:r>
      <w:r w:rsidR="002C0568" w:rsidRPr="009C2961">
        <w:rPr>
          <w:color w:val="15346E"/>
          <w:sz w:val="54"/>
          <w:szCs w:val="54"/>
        </w:rPr>
        <w:t xml:space="preserve"> S</w:t>
      </w:r>
      <w:r w:rsidR="00552647" w:rsidRPr="009C2961">
        <w:rPr>
          <w:color w:val="15346E"/>
          <w:sz w:val="54"/>
          <w:szCs w:val="54"/>
        </w:rPr>
        <w:t>t</w:t>
      </w:r>
      <w:r w:rsidR="002C0568" w:rsidRPr="009C2961">
        <w:rPr>
          <w:color w:val="15346E"/>
          <w:sz w:val="54"/>
          <w:szCs w:val="54"/>
        </w:rPr>
        <w:t>affin</w:t>
      </w:r>
      <w:r w:rsidR="00552647" w:rsidRPr="009C2961">
        <w:rPr>
          <w:color w:val="15346E"/>
          <w:sz w:val="54"/>
          <w:szCs w:val="54"/>
        </w:rPr>
        <w:t>g</w:t>
      </w:r>
      <w:r w:rsidR="00991493" w:rsidRPr="009C2961">
        <w:rPr>
          <w:color w:val="15346E"/>
          <w:sz w:val="54"/>
          <w:szCs w:val="54"/>
        </w:rPr>
        <w:t xml:space="preserve"> rating</w:t>
      </w:r>
    </w:p>
    <w:p w14:paraId="230CEF5B" w14:textId="532F5CDA" w:rsidR="00C92FD1" w:rsidRPr="00C12612" w:rsidRDefault="00C92FD1" w:rsidP="00AE594B">
      <w:pPr>
        <w:pStyle w:val="Heading2"/>
      </w:pPr>
      <w:r w:rsidRPr="00C12612">
        <w:t>Information for residential aged care providers</w:t>
      </w:r>
    </w:p>
    <w:p w14:paraId="35BA8126" w14:textId="37E0E00E" w:rsidR="002F11D7" w:rsidRPr="00AF4616" w:rsidRDefault="002F11D7" w:rsidP="003C5489">
      <w:pPr>
        <w:rPr>
          <w:sz w:val="32"/>
          <w:szCs w:val="32"/>
        </w:rPr>
      </w:pPr>
      <w:r>
        <w:rPr>
          <w:sz w:val="32"/>
          <w:szCs w:val="32"/>
        </w:rPr>
        <w:t xml:space="preserve">The Australian Government </w:t>
      </w:r>
      <w:r w:rsidR="0046221B">
        <w:rPr>
          <w:sz w:val="32"/>
          <w:szCs w:val="32"/>
        </w:rPr>
        <w:t xml:space="preserve">has made </w:t>
      </w:r>
      <w:r>
        <w:rPr>
          <w:sz w:val="32"/>
          <w:szCs w:val="32"/>
        </w:rPr>
        <w:t xml:space="preserve">changes to </w:t>
      </w:r>
      <w:r w:rsidR="00F00391">
        <w:rPr>
          <w:sz w:val="32"/>
          <w:szCs w:val="32"/>
        </w:rPr>
        <w:t xml:space="preserve">the </w:t>
      </w:r>
      <w:r w:rsidR="000E78FF">
        <w:rPr>
          <w:sz w:val="32"/>
          <w:szCs w:val="32"/>
        </w:rPr>
        <w:t>way the Staffing</w:t>
      </w:r>
      <w:r w:rsidR="005C0C60">
        <w:rPr>
          <w:sz w:val="32"/>
          <w:szCs w:val="32"/>
        </w:rPr>
        <w:t xml:space="preserve"> rating for</w:t>
      </w:r>
      <w:r w:rsidR="000E78FF">
        <w:rPr>
          <w:sz w:val="32"/>
          <w:szCs w:val="32"/>
        </w:rPr>
        <w:t xml:space="preserve"> </w:t>
      </w:r>
      <w:r>
        <w:rPr>
          <w:sz w:val="32"/>
          <w:szCs w:val="32"/>
        </w:rPr>
        <w:t>Star Rating</w:t>
      </w:r>
      <w:r w:rsidR="005C0C60">
        <w:rPr>
          <w:sz w:val="32"/>
          <w:szCs w:val="32"/>
        </w:rPr>
        <w:t>s</w:t>
      </w:r>
      <w:r w:rsidR="000E78FF">
        <w:rPr>
          <w:sz w:val="32"/>
          <w:szCs w:val="32"/>
        </w:rPr>
        <w:t xml:space="preserve"> is calculated</w:t>
      </w:r>
      <w:r w:rsidR="00E65315">
        <w:rPr>
          <w:sz w:val="32"/>
          <w:szCs w:val="32"/>
        </w:rPr>
        <w:t>.</w:t>
      </w:r>
      <w:r w:rsidR="00432F92">
        <w:rPr>
          <w:sz w:val="32"/>
          <w:szCs w:val="32"/>
        </w:rPr>
        <w:t xml:space="preserve"> This factsheet explains</w:t>
      </w:r>
      <w:r w:rsidR="003955DE">
        <w:rPr>
          <w:sz w:val="32"/>
          <w:szCs w:val="32"/>
        </w:rPr>
        <w:t xml:space="preserve"> how and when the changes </w:t>
      </w:r>
      <w:r w:rsidR="00456D09">
        <w:rPr>
          <w:sz w:val="32"/>
          <w:szCs w:val="32"/>
        </w:rPr>
        <w:t>commence.</w:t>
      </w:r>
    </w:p>
    <w:p w14:paraId="6FBA00C4" w14:textId="77777777" w:rsidR="002B1619" w:rsidRPr="00AE594B" w:rsidRDefault="002B1619" w:rsidP="00AE594B">
      <w:pPr>
        <w:pStyle w:val="Heading2"/>
      </w:pPr>
      <w:r w:rsidRPr="00AE594B">
        <w:t>Key information</w:t>
      </w:r>
    </w:p>
    <w:p w14:paraId="6B18F247" w14:textId="49005326" w:rsidR="00164981" w:rsidRDefault="00CD5989" w:rsidP="7258C4DD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7258C4DD">
        <w:rPr>
          <w:rStyle w:val="normaltextrun"/>
          <w:rFonts w:ascii="Arial" w:eastAsiaTheme="majorEastAsia" w:hAnsi="Arial" w:cs="Arial"/>
          <w:color w:val="000000"/>
        </w:rPr>
        <w:t>From 1 October 2025</w:t>
      </w:r>
      <w:r w:rsidR="00164981" w:rsidRPr="7258C4DD">
        <w:rPr>
          <w:rStyle w:val="normaltextrun"/>
          <w:rFonts w:ascii="Arial" w:eastAsiaTheme="majorEastAsia" w:hAnsi="Arial" w:cs="Arial"/>
          <w:color w:val="000000"/>
        </w:rPr>
        <w:t xml:space="preserve">, </w:t>
      </w:r>
      <w:r w:rsidR="003138EB" w:rsidRPr="7258C4DD">
        <w:rPr>
          <w:rStyle w:val="normaltextrun"/>
          <w:rFonts w:ascii="Arial" w:eastAsiaTheme="majorEastAsia" w:hAnsi="Arial" w:cs="Arial"/>
          <w:color w:val="000000"/>
        </w:rPr>
        <w:t>Star Ratings transition</w:t>
      </w:r>
      <w:r w:rsidR="0079607F">
        <w:rPr>
          <w:rStyle w:val="normaltextrun"/>
          <w:rFonts w:ascii="Arial" w:eastAsiaTheme="majorEastAsia" w:hAnsi="Arial" w:cs="Arial"/>
          <w:color w:val="000000"/>
        </w:rPr>
        <w:t>ed</w:t>
      </w:r>
      <w:r w:rsidR="003138EB" w:rsidRPr="7258C4DD">
        <w:rPr>
          <w:rStyle w:val="normaltextrun"/>
          <w:rFonts w:ascii="Arial" w:eastAsiaTheme="majorEastAsia" w:hAnsi="Arial" w:cs="Arial"/>
          <w:color w:val="000000"/>
        </w:rPr>
        <w:t xml:space="preserve"> to a redesigned Staffing rating</w:t>
      </w:r>
      <w:r w:rsidR="00705E90" w:rsidRPr="7258C4DD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43DE4B13" w14:textId="2EF4DFA1" w:rsidR="003138EB" w:rsidRPr="00CD5989" w:rsidRDefault="002705A8" w:rsidP="1A6BADA5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1A6BADA5">
        <w:rPr>
          <w:rStyle w:val="normaltextrun"/>
          <w:rFonts w:ascii="Arial" w:eastAsiaTheme="majorEastAsia" w:hAnsi="Arial" w:cs="Arial"/>
          <w:color w:val="000000"/>
        </w:rPr>
        <w:t xml:space="preserve">Changes </w:t>
      </w:r>
      <w:r w:rsidR="0079607F" w:rsidRPr="1A6BADA5">
        <w:rPr>
          <w:rStyle w:val="normaltextrun"/>
          <w:rFonts w:ascii="Arial" w:eastAsiaTheme="majorEastAsia" w:hAnsi="Arial" w:cs="Arial"/>
          <w:color w:val="000000"/>
        </w:rPr>
        <w:t xml:space="preserve">have </w:t>
      </w:r>
      <w:r w:rsidRPr="1A6BADA5">
        <w:rPr>
          <w:rStyle w:val="normaltextrun"/>
          <w:rFonts w:ascii="Arial" w:eastAsiaTheme="majorEastAsia" w:hAnsi="Arial" w:cs="Arial"/>
          <w:color w:val="000000"/>
        </w:rPr>
        <w:t>be</w:t>
      </w:r>
      <w:r w:rsidR="7C4D6440" w:rsidRPr="1A6BADA5">
        <w:rPr>
          <w:rStyle w:val="normaltextrun"/>
          <w:rFonts w:ascii="Arial" w:eastAsiaTheme="majorEastAsia" w:hAnsi="Arial" w:cs="Arial"/>
          <w:color w:val="000000"/>
        </w:rPr>
        <w:t>en</w:t>
      </w:r>
      <w:r w:rsidRPr="1A6BADA5">
        <w:rPr>
          <w:rStyle w:val="normaltextrun"/>
          <w:rFonts w:ascii="Arial" w:eastAsiaTheme="majorEastAsia" w:hAnsi="Arial" w:cs="Arial"/>
          <w:color w:val="000000"/>
        </w:rPr>
        <w:t xml:space="preserve"> made to the way the Staffing rating is calculated</w:t>
      </w:r>
      <w:r w:rsidR="00164981" w:rsidRPr="1A6BADA5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3222A524" w14:textId="7AF7E34A" w:rsidR="001E3CAF" w:rsidRPr="00FF79C0" w:rsidRDefault="008549FE" w:rsidP="3AE24B8A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3AE24B8A">
        <w:rPr>
          <w:rStyle w:val="normaltextrun"/>
          <w:rFonts w:ascii="Arial" w:eastAsiaTheme="majorEastAsia" w:hAnsi="Arial" w:cs="Arial"/>
          <w:color w:val="000000"/>
        </w:rPr>
        <w:t>R</w:t>
      </w:r>
      <w:r w:rsidR="00DA4F47" w:rsidRPr="3AE24B8A">
        <w:rPr>
          <w:rStyle w:val="normaltextrun"/>
          <w:rFonts w:ascii="Arial" w:eastAsiaTheme="majorEastAsia" w:hAnsi="Arial" w:cs="Arial"/>
          <w:color w:val="000000"/>
        </w:rPr>
        <w:t xml:space="preserve">esidential </w:t>
      </w:r>
      <w:r w:rsidR="00095F97" w:rsidRPr="3AE24B8A">
        <w:rPr>
          <w:rStyle w:val="normaltextrun"/>
          <w:rFonts w:ascii="Arial" w:eastAsiaTheme="majorEastAsia" w:hAnsi="Arial" w:cs="Arial"/>
          <w:color w:val="000000"/>
        </w:rPr>
        <w:t>aged care h</w:t>
      </w:r>
      <w:r w:rsidR="00EB593A" w:rsidRPr="3AE24B8A">
        <w:rPr>
          <w:rStyle w:val="normaltextrun"/>
          <w:rFonts w:ascii="Arial" w:eastAsiaTheme="majorEastAsia" w:hAnsi="Arial" w:cs="Arial"/>
          <w:color w:val="000000"/>
        </w:rPr>
        <w:t>omes</w:t>
      </w:r>
      <w:r w:rsidR="00115273" w:rsidRPr="3AE24B8A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095F97" w:rsidRPr="3AE24B8A">
        <w:rPr>
          <w:rStyle w:val="normaltextrun"/>
          <w:rFonts w:ascii="Arial" w:eastAsiaTheme="majorEastAsia" w:hAnsi="Arial" w:cs="Arial"/>
          <w:color w:val="000000"/>
        </w:rPr>
        <w:t>need</w:t>
      </w:r>
      <w:r w:rsidR="00087396" w:rsidRPr="3AE24B8A">
        <w:rPr>
          <w:rStyle w:val="normaltextrun"/>
          <w:rFonts w:ascii="Arial" w:eastAsiaTheme="majorEastAsia" w:hAnsi="Arial" w:cs="Arial"/>
          <w:color w:val="000000"/>
        </w:rPr>
        <w:t xml:space="preserve"> to meet both </w:t>
      </w:r>
      <w:r w:rsidR="004F112B" w:rsidRPr="3AE24B8A">
        <w:rPr>
          <w:rStyle w:val="normaltextrun"/>
          <w:rFonts w:ascii="Arial" w:eastAsiaTheme="majorEastAsia" w:hAnsi="Arial" w:cs="Arial"/>
          <w:color w:val="000000"/>
        </w:rPr>
        <w:t xml:space="preserve">of their </w:t>
      </w:r>
      <w:r w:rsidR="00087396" w:rsidRPr="3AE24B8A">
        <w:rPr>
          <w:rStyle w:val="normaltextrun"/>
          <w:rFonts w:ascii="Arial" w:eastAsiaTheme="majorEastAsia" w:hAnsi="Arial" w:cs="Arial"/>
          <w:color w:val="000000"/>
        </w:rPr>
        <w:t>care minute</w:t>
      </w:r>
      <w:r w:rsidR="00EF18F0" w:rsidRPr="3AE24B8A">
        <w:rPr>
          <w:rStyle w:val="normaltextrun"/>
          <w:rFonts w:ascii="Arial" w:eastAsiaTheme="majorEastAsia" w:hAnsi="Arial" w:cs="Arial"/>
          <w:color w:val="000000"/>
        </w:rPr>
        <w:t>s</w:t>
      </w:r>
      <w:r w:rsidR="00087396" w:rsidRPr="3AE24B8A">
        <w:rPr>
          <w:rStyle w:val="normaltextrun"/>
          <w:rFonts w:ascii="Arial" w:eastAsiaTheme="majorEastAsia" w:hAnsi="Arial" w:cs="Arial"/>
          <w:color w:val="000000"/>
        </w:rPr>
        <w:t xml:space="preserve"> targets to achieve</w:t>
      </w:r>
      <w:r w:rsidR="0C7DE7C9" w:rsidRPr="3AE24B8A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4F112B" w:rsidRPr="3AE24B8A">
        <w:rPr>
          <w:rStyle w:val="normaltextrun"/>
          <w:rFonts w:ascii="Arial" w:eastAsiaTheme="majorEastAsia" w:hAnsi="Arial" w:cs="Arial"/>
          <w:color w:val="000000"/>
        </w:rPr>
        <w:t xml:space="preserve">a Staffing rating of </w:t>
      </w:r>
      <w:r w:rsidR="00465069" w:rsidRPr="3AE24B8A">
        <w:rPr>
          <w:rStyle w:val="normaltextrun"/>
          <w:rFonts w:ascii="Arial" w:eastAsiaTheme="majorEastAsia" w:hAnsi="Arial" w:cs="Arial"/>
          <w:color w:val="000000"/>
        </w:rPr>
        <w:t>3</w:t>
      </w:r>
      <w:r w:rsidR="00646B51" w:rsidRPr="3AE24B8A">
        <w:rPr>
          <w:rStyle w:val="normaltextrun"/>
          <w:rFonts w:ascii="Arial" w:eastAsiaTheme="majorEastAsia" w:hAnsi="Arial" w:cs="Arial"/>
          <w:color w:val="000000"/>
        </w:rPr>
        <w:t> </w:t>
      </w:r>
      <w:r w:rsidR="00465069" w:rsidRPr="3AE24B8A">
        <w:rPr>
          <w:rStyle w:val="normaltextrun"/>
          <w:rFonts w:ascii="Arial" w:eastAsiaTheme="majorEastAsia" w:hAnsi="Arial" w:cs="Arial"/>
          <w:color w:val="000000"/>
        </w:rPr>
        <w:t xml:space="preserve">stars </w:t>
      </w:r>
      <w:r w:rsidR="004F112B" w:rsidRPr="3AE24B8A">
        <w:rPr>
          <w:rStyle w:val="normaltextrun"/>
          <w:rFonts w:ascii="Arial" w:eastAsiaTheme="majorEastAsia" w:hAnsi="Arial" w:cs="Arial"/>
          <w:color w:val="000000"/>
        </w:rPr>
        <w:t>or more</w:t>
      </w:r>
      <w:r w:rsidR="00465069" w:rsidRPr="3AE24B8A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7F0D89A1" w14:textId="0EB23466" w:rsidR="509233C4" w:rsidRPr="00286A0E" w:rsidRDefault="509233C4" w:rsidP="004256ED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4256ED">
        <w:rPr>
          <w:rStyle w:val="normaltextrun"/>
          <w:rFonts w:ascii="Arial" w:eastAsiaTheme="majorEastAsia" w:hAnsi="Arial" w:cs="Arial"/>
          <w:color w:val="000000"/>
        </w:rPr>
        <w:t>This change was reflected from the May 2026 quarterly update to Star Ratings published on the My Aged Care website, via the Find a Provider tool.</w:t>
      </w:r>
    </w:p>
    <w:p w14:paraId="761CDB86" w14:textId="31E1E2AB" w:rsidR="006D244C" w:rsidRPr="00893DE1" w:rsidRDefault="7E8F3A96" w:rsidP="00AE594B">
      <w:pPr>
        <w:pStyle w:val="Heading3"/>
      </w:pPr>
      <w:r>
        <w:t>Why</w:t>
      </w:r>
      <w:r w:rsidR="337727BC">
        <w:t xml:space="preserve"> was </w:t>
      </w:r>
      <w:r>
        <w:t>this change introduced?</w:t>
      </w:r>
    </w:p>
    <w:p w14:paraId="175A2FC1" w14:textId="4F9FD2FA" w:rsidR="68294FC8" w:rsidRPr="009172E3" w:rsidRDefault="73BB8497" w:rsidP="009172E3">
      <w:pPr>
        <w:rPr>
          <w:rFonts w:cs="Arial"/>
        </w:rPr>
      </w:pPr>
      <w:r w:rsidRPr="009172E3">
        <w:rPr>
          <w:rFonts w:eastAsia="Times New Roman" w:cs="Arial"/>
        </w:rPr>
        <w:t>S</w:t>
      </w:r>
      <w:r w:rsidRPr="00942448">
        <w:rPr>
          <w:rFonts w:eastAsia="Arial" w:cs="Arial"/>
        </w:rPr>
        <w:t>ince the introduction of Star Ratings in 2022</w:t>
      </w:r>
      <w:r w:rsidR="001A6192" w:rsidRPr="00942448">
        <w:rPr>
          <w:rFonts w:eastAsia="Arial" w:cs="Arial"/>
        </w:rPr>
        <w:t>,</w:t>
      </w:r>
      <w:r w:rsidRPr="00942448">
        <w:rPr>
          <w:rFonts w:eastAsia="Arial" w:cs="Arial"/>
        </w:rPr>
        <w:t xml:space="preserve"> the Staffing rating has had some tolerance</w:t>
      </w:r>
      <w:r w:rsidR="0015299F">
        <w:rPr>
          <w:rFonts w:eastAsia="Arial" w:cs="Arial"/>
        </w:rPr>
        <w:t xml:space="preserve"> to recognise aged care workforce constraints that impacted recruitment and retention of skilled staff. The tol</w:t>
      </w:r>
      <w:r w:rsidR="00D94228">
        <w:rPr>
          <w:rFonts w:eastAsia="Arial" w:cs="Arial"/>
        </w:rPr>
        <w:t>er</w:t>
      </w:r>
      <w:r w:rsidR="0015299F">
        <w:rPr>
          <w:rFonts w:eastAsia="Arial" w:cs="Arial"/>
        </w:rPr>
        <w:t>ance allo</w:t>
      </w:r>
      <w:r w:rsidR="00D94228">
        <w:rPr>
          <w:rFonts w:eastAsia="Arial" w:cs="Arial"/>
        </w:rPr>
        <w:t>wed</w:t>
      </w:r>
      <w:r w:rsidRPr="00942448">
        <w:rPr>
          <w:rFonts w:eastAsia="Arial" w:cs="Arial"/>
        </w:rPr>
        <w:t xml:space="preserve"> a</w:t>
      </w:r>
      <w:r w:rsidR="00FD40E5">
        <w:rPr>
          <w:rFonts w:eastAsia="Arial" w:cs="Arial"/>
        </w:rPr>
        <w:t>n aged care</w:t>
      </w:r>
      <w:r w:rsidRPr="00942448">
        <w:rPr>
          <w:rFonts w:eastAsia="Arial" w:cs="Arial"/>
        </w:rPr>
        <w:t xml:space="preserve"> home </w:t>
      </w:r>
      <w:r w:rsidR="00FC0652">
        <w:rPr>
          <w:rFonts w:eastAsia="Arial" w:cs="Arial"/>
        </w:rPr>
        <w:t>to</w:t>
      </w:r>
      <w:r w:rsidR="00FC0652" w:rsidRPr="00942448">
        <w:rPr>
          <w:rFonts w:eastAsia="Arial" w:cs="Arial"/>
        </w:rPr>
        <w:t xml:space="preserve"> </w:t>
      </w:r>
      <w:r w:rsidRPr="00942448">
        <w:rPr>
          <w:rFonts w:eastAsia="Arial" w:cs="Arial"/>
        </w:rPr>
        <w:t>receive a Staffing rating of 3 stars (acceptable) or 4 stars (good) without meeting both their mandatory care minute</w:t>
      </w:r>
      <w:r w:rsidR="00EF18F0">
        <w:rPr>
          <w:rFonts w:eastAsia="Arial" w:cs="Arial"/>
        </w:rPr>
        <w:t>s</w:t>
      </w:r>
      <w:r w:rsidRPr="00942448">
        <w:rPr>
          <w:rFonts w:eastAsia="Arial" w:cs="Arial"/>
        </w:rPr>
        <w:t xml:space="preserve"> targets. </w:t>
      </w:r>
    </w:p>
    <w:p w14:paraId="21A077B4" w14:textId="79F79929" w:rsidR="00DA4F47" w:rsidRDefault="00861E63" w:rsidP="00F029EC">
      <w:pPr>
        <w:spacing w:before="0" w:after="160" w:line="257" w:lineRule="auto"/>
        <w:rPr>
          <w:rFonts w:eastAsia="Arial" w:cs="Arial"/>
        </w:rPr>
      </w:pPr>
      <w:r>
        <w:rPr>
          <w:rFonts w:eastAsia="Arial" w:cs="Arial"/>
        </w:rPr>
        <w:t>The</w:t>
      </w:r>
      <w:r w:rsidR="73BB8497" w:rsidRPr="00942448">
        <w:rPr>
          <w:rFonts w:eastAsia="Arial" w:cs="Arial"/>
        </w:rPr>
        <w:t xml:space="preserve"> </w:t>
      </w:r>
      <w:r w:rsidR="00362EEC">
        <w:rPr>
          <w:rFonts w:eastAsia="Arial" w:cs="Arial"/>
        </w:rPr>
        <w:t>g</w:t>
      </w:r>
      <w:r w:rsidR="00362EEC" w:rsidRPr="00942448">
        <w:rPr>
          <w:rFonts w:eastAsia="Arial" w:cs="Arial"/>
        </w:rPr>
        <w:t xml:space="preserve">overnment </w:t>
      </w:r>
      <w:r w:rsidR="73BB8497" w:rsidRPr="00942448">
        <w:rPr>
          <w:rFonts w:eastAsia="Arial" w:cs="Arial"/>
        </w:rPr>
        <w:t xml:space="preserve">and providers </w:t>
      </w:r>
      <w:r w:rsidR="001E2595">
        <w:rPr>
          <w:rFonts w:eastAsia="Arial" w:cs="Arial"/>
        </w:rPr>
        <w:t xml:space="preserve">have made significant efforts </w:t>
      </w:r>
      <w:r w:rsidR="73BB8497" w:rsidRPr="00942448">
        <w:rPr>
          <w:rFonts w:eastAsia="Arial" w:cs="Arial"/>
        </w:rPr>
        <w:t>to address workforce constraints</w:t>
      </w:r>
      <w:r w:rsidR="001E2595">
        <w:rPr>
          <w:rFonts w:eastAsia="Arial" w:cs="Arial"/>
        </w:rPr>
        <w:t xml:space="preserve">. </w:t>
      </w:r>
      <w:r w:rsidR="00817825">
        <w:rPr>
          <w:rFonts w:eastAsia="Arial" w:cs="Arial"/>
        </w:rPr>
        <w:t>I</w:t>
      </w:r>
      <w:r w:rsidR="00CF2CAF" w:rsidRPr="00942448">
        <w:rPr>
          <w:rFonts w:eastAsia="Arial" w:cs="Arial"/>
        </w:rPr>
        <w:t xml:space="preserve">t is </w:t>
      </w:r>
      <w:r w:rsidR="00E01558" w:rsidRPr="00942448">
        <w:rPr>
          <w:rFonts w:eastAsia="Arial" w:cs="Arial"/>
        </w:rPr>
        <w:t xml:space="preserve">now </w:t>
      </w:r>
      <w:r w:rsidR="00CF2CAF" w:rsidRPr="00942448">
        <w:rPr>
          <w:rFonts w:eastAsia="Arial" w:cs="Arial"/>
        </w:rPr>
        <w:t>time to</w:t>
      </w:r>
      <w:r w:rsidR="00817825">
        <w:rPr>
          <w:rFonts w:eastAsia="Arial" w:cs="Arial"/>
        </w:rPr>
        <w:t xml:space="preserve"> raise</w:t>
      </w:r>
      <w:r w:rsidR="00A9704E" w:rsidRPr="00942448">
        <w:rPr>
          <w:rFonts w:eastAsia="Arial" w:cs="Arial"/>
        </w:rPr>
        <w:t xml:space="preserve"> expectations of quality care. </w:t>
      </w:r>
    </w:p>
    <w:p w14:paraId="1C972CBA" w14:textId="40AF9CEA" w:rsidR="68294FC8" w:rsidRPr="00942448" w:rsidRDefault="005A57DE" w:rsidP="00F029EC">
      <w:pPr>
        <w:spacing w:before="0" w:after="160" w:line="257" w:lineRule="auto"/>
        <w:rPr>
          <w:rFonts w:eastAsia="Arial" w:cs="Arial"/>
        </w:rPr>
      </w:pPr>
      <w:r>
        <w:rPr>
          <w:rFonts w:eastAsia="Arial" w:cs="Arial"/>
        </w:rPr>
        <w:t>From 1 October 2025, aged care homes need to meet both of their care minute</w:t>
      </w:r>
      <w:r w:rsidR="00EF18F0">
        <w:rPr>
          <w:rFonts w:eastAsia="Arial" w:cs="Arial"/>
        </w:rPr>
        <w:t>s</w:t>
      </w:r>
      <w:r w:rsidR="00F926CB">
        <w:rPr>
          <w:rFonts w:eastAsia="Arial" w:cs="Arial"/>
        </w:rPr>
        <w:t xml:space="preserve"> targets to achieve a Staffing rating of 3 stars or more.</w:t>
      </w:r>
      <w:r w:rsidR="00F07D63">
        <w:rPr>
          <w:rFonts w:eastAsia="Arial" w:cs="Arial"/>
        </w:rPr>
        <w:t xml:space="preserve"> </w:t>
      </w:r>
      <w:r w:rsidR="00A9704E" w:rsidRPr="00942448">
        <w:rPr>
          <w:rFonts w:eastAsia="Arial" w:cs="Arial"/>
        </w:rPr>
        <w:t>T</w:t>
      </w:r>
      <w:r w:rsidR="73BB8497" w:rsidRPr="00942448">
        <w:rPr>
          <w:rFonts w:eastAsia="Arial" w:cs="Arial"/>
        </w:rPr>
        <w:t>his align</w:t>
      </w:r>
      <w:r w:rsidR="008D51B0">
        <w:rPr>
          <w:rFonts w:eastAsia="Arial" w:cs="Arial"/>
        </w:rPr>
        <w:t>s</w:t>
      </w:r>
      <w:r w:rsidR="73BB8497" w:rsidRPr="00942448">
        <w:rPr>
          <w:rFonts w:eastAsia="Arial" w:cs="Arial"/>
        </w:rPr>
        <w:t xml:space="preserve"> the Staffing rating with legislated care minute </w:t>
      </w:r>
      <w:r w:rsidR="006C5495">
        <w:rPr>
          <w:rFonts w:eastAsia="Arial" w:cs="Arial"/>
        </w:rPr>
        <w:t>requirements</w:t>
      </w:r>
      <w:r w:rsidR="73BB8497" w:rsidRPr="00942448">
        <w:rPr>
          <w:rFonts w:eastAsia="Arial" w:cs="Arial"/>
        </w:rPr>
        <w:t>.</w:t>
      </w:r>
    </w:p>
    <w:p w14:paraId="498C1750" w14:textId="6B8FDDD0" w:rsidR="00990721" w:rsidRDefault="00690459" w:rsidP="2286D09D">
      <w:pPr>
        <w:rPr>
          <w:rStyle w:val="normaltextrun"/>
          <w:rFonts w:cs="Arial"/>
          <w:color w:val="000000"/>
          <w:shd w:val="clear" w:color="auto" w:fill="FFFFFF"/>
        </w:rPr>
      </w:pPr>
      <w:r w:rsidRPr="00942448">
        <w:rPr>
          <w:rStyle w:val="normaltextrun"/>
          <w:rFonts w:cs="Arial"/>
          <w:color w:val="000000"/>
          <w:shd w:val="clear" w:color="auto" w:fill="FFFFFF"/>
        </w:rPr>
        <w:t>Th</w:t>
      </w:r>
      <w:r w:rsidR="006011D2" w:rsidRPr="00942448">
        <w:rPr>
          <w:rStyle w:val="normaltextrun"/>
          <w:rFonts w:cs="Arial"/>
          <w:color w:val="000000"/>
          <w:shd w:val="clear" w:color="auto" w:fill="FFFFFF"/>
        </w:rPr>
        <w:t xml:space="preserve">e change to the Staffing </w:t>
      </w:r>
      <w:r w:rsidR="00E2383A" w:rsidRPr="00942448">
        <w:rPr>
          <w:rStyle w:val="normaltextrun"/>
          <w:rFonts w:cs="Arial"/>
          <w:color w:val="000000"/>
          <w:shd w:val="clear" w:color="auto" w:fill="FFFFFF"/>
        </w:rPr>
        <w:t>rating</w:t>
      </w:r>
      <w:r w:rsidRPr="00942448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08F118B" w:rsidRPr="008F118B">
        <w:rPr>
          <w:rStyle w:val="normaltextrun"/>
          <w:rFonts w:cs="Arial"/>
          <w:color w:val="000000"/>
          <w:shd w:val="clear" w:color="auto" w:fill="FFFFFF"/>
        </w:rPr>
        <w:t>provide</w:t>
      </w:r>
      <w:r w:rsidR="00783437">
        <w:rPr>
          <w:rStyle w:val="normaltextrun"/>
          <w:rFonts w:cs="Arial"/>
          <w:color w:val="000000"/>
          <w:shd w:val="clear" w:color="auto" w:fill="FFFFFF"/>
        </w:rPr>
        <w:t>s</w:t>
      </w:r>
      <w:r w:rsidR="008F118B" w:rsidRPr="008F118B">
        <w:rPr>
          <w:rStyle w:val="normaltextrun"/>
          <w:rFonts w:cs="Arial"/>
          <w:color w:val="000000"/>
          <w:shd w:val="clear" w:color="auto" w:fill="FFFFFF"/>
        </w:rPr>
        <w:t xml:space="preserve"> greater insight into the quality of care provided at aged care homes.</w:t>
      </w:r>
    </w:p>
    <w:p w14:paraId="4D7BBA6D" w14:textId="3591301B" w:rsidR="006A48B7" w:rsidRDefault="006A48B7">
      <w:pPr>
        <w:spacing w:before="0" w:after="0" w:line="240" w:lineRule="auto"/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br w:type="page"/>
      </w:r>
    </w:p>
    <w:p w14:paraId="475FA10A" w14:textId="7012231B" w:rsidR="00990721" w:rsidRPr="00893DE1" w:rsidRDefault="7E8F3A96" w:rsidP="00AE594B">
      <w:pPr>
        <w:pStyle w:val="Heading3"/>
      </w:pPr>
      <w:r>
        <w:lastRenderedPageBreak/>
        <w:t xml:space="preserve">How </w:t>
      </w:r>
      <w:r w:rsidR="1D0AD3A9">
        <w:t xml:space="preserve">are </w:t>
      </w:r>
      <w:r>
        <w:t xml:space="preserve">the </w:t>
      </w:r>
      <w:r w:rsidR="009E3DAC">
        <w:t>S</w:t>
      </w:r>
      <w:r>
        <w:t>taffing rating</w:t>
      </w:r>
      <w:r w:rsidR="00286A0E">
        <w:t xml:space="preserve"> </w:t>
      </w:r>
      <w:r>
        <w:t>calculated?</w:t>
      </w:r>
    </w:p>
    <w:p w14:paraId="2F0B281C" w14:textId="529EEDB3" w:rsidR="00E15FCA" w:rsidRPr="00E15FCA" w:rsidRDefault="00E15FCA" w:rsidP="00745B62">
      <w:r w:rsidRPr="00E15FCA">
        <w:t xml:space="preserve">The Staffing rating shows whether an aged care home has met or exceeded </w:t>
      </w:r>
      <w:r w:rsidR="00A40F87">
        <w:t xml:space="preserve">both of </w:t>
      </w:r>
      <w:r w:rsidRPr="00E15FCA">
        <w:t>their care</w:t>
      </w:r>
      <w:r w:rsidR="00D40B7F">
        <w:t xml:space="preserve"> </w:t>
      </w:r>
      <w:r w:rsidRPr="00E15FCA">
        <w:t>minute</w:t>
      </w:r>
      <w:r w:rsidR="00EF18F0">
        <w:t>s</w:t>
      </w:r>
      <w:r w:rsidRPr="00E15FCA">
        <w:t xml:space="preserve"> </w:t>
      </w:r>
      <w:r w:rsidR="00184243">
        <w:t>requirements</w:t>
      </w:r>
      <w:r w:rsidRPr="00E15FCA">
        <w:t>:</w:t>
      </w:r>
    </w:p>
    <w:p w14:paraId="33135464" w14:textId="746A5124" w:rsidR="006D218F" w:rsidRPr="006A48B7" w:rsidRDefault="00E15FCA" w:rsidP="006A48B7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693D11">
        <w:rPr>
          <w:rStyle w:val="normaltextrun"/>
          <w:rFonts w:ascii="Arial" w:eastAsiaTheme="majorEastAsia" w:hAnsi="Arial" w:cs="Arial"/>
          <w:color w:val="000000"/>
        </w:rPr>
        <w:t>total amount of nurse and personal care time, from a registered nurse, enrolled nurse, personal care worker and assistant</w:t>
      </w:r>
      <w:r w:rsidR="00B04922">
        <w:rPr>
          <w:rStyle w:val="normaltextrun"/>
          <w:rFonts w:ascii="Arial" w:eastAsiaTheme="majorEastAsia" w:hAnsi="Arial" w:cs="Arial"/>
          <w:color w:val="000000"/>
        </w:rPr>
        <w:t>s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 in nursing</w:t>
      </w:r>
    </w:p>
    <w:p w14:paraId="389B8EB1" w14:textId="6A2741C3" w:rsidR="00E15FCA" w:rsidRPr="00693D11" w:rsidRDefault="00E15FCA" w:rsidP="00693D11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693D11">
        <w:rPr>
          <w:rStyle w:val="normaltextrun"/>
          <w:rFonts w:ascii="Arial" w:eastAsiaTheme="majorEastAsia" w:hAnsi="Arial" w:cs="Arial"/>
          <w:color w:val="000000"/>
        </w:rPr>
        <w:t>care time from a registered nurse</w:t>
      </w:r>
      <w:r w:rsidR="00EF18F0">
        <w:rPr>
          <w:rStyle w:val="normaltextrun"/>
          <w:rFonts w:ascii="Arial" w:eastAsiaTheme="majorEastAsia" w:hAnsi="Arial" w:cs="Arial"/>
          <w:color w:val="000000"/>
        </w:rPr>
        <w:t xml:space="preserve"> only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, </w:t>
      </w:r>
      <w:r w:rsidR="00861BC2">
        <w:rPr>
          <w:rStyle w:val="normaltextrun"/>
          <w:rFonts w:ascii="Arial" w:eastAsiaTheme="majorEastAsia" w:hAnsi="Arial" w:cs="Arial"/>
          <w:color w:val="000000"/>
        </w:rPr>
        <w:t>which</w:t>
      </w:r>
      <w:r w:rsidR="00861BC2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can include </w:t>
      </w:r>
      <w:r w:rsidR="00EF18F0">
        <w:rPr>
          <w:rStyle w:val="normaltextrun"/>
          <w:rFonts w:ascii="Arial" w:eastAsiaTheme="majorEastAsia" w:hAnsi="Arial" w:cs="Arial"/>
          <w:color w:val="000000"/>
        </w:rPr>
        <w:t xml:space="preserve">care time from enrolled nurses for </w:t>
      </w:r>
      <w:r w:rsidRPr="00693D11">
        <w:rPr>
          <w:rStyle w:val="normaltextrun"/>
          <w:rFonts w:ascii="Arial" w:eastAsiaTheme="majorEastAsia" w:hAnsi="Arial" w:cs="Arial"/>
          <w:color w:val="000000"/>
        </w:rPr>
        <w:t>up to 10% of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EF18F0">
        <w:rPr>
          <w:rStyle w:val="normaltextrun"/>
          <w:rFonts w:ascii="Arial" w:eastAsiaTheme="majorEastAsia" w:hAnsi="Arial" w:cs="Arial"/>
          <w:color w:val="000000"/>
        </w:rPr>
        <w:t xml:space="preserve">the 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>registered nurse care minute</w:t>
      </w:r>
      <w:r w:rsidR="00EF18F0">
        <w:rPr>
          <w:rStyle w:val="normaltextrun"/>
          <w:rFonts w:ascii="Arial" w:eastAsiaTheme="majorEastAsia" w:hAnsi="Arial" w:cs="Arial"/>
          <w:color w:val="000000"/>
        </w:rPr>
        <w:t>s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 xml:space="preserve"> target</w:t>
      </w:r>
      <w:r w:rsidR="00EF18F0">
        <w:rPr>
          <w:rStyle w:val="normaltextrun"/>
          <w:rFonts w:ascii="Arial" w:eastAsiaTheme="majorEastAsia" w:hAnsi="Arial" w:cs="Arial"/>
          <w:color w:val="000000"/>
        </w:rPr>
        <w:t>.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</w:p>
    <w:p w14:paraId="69E12649" w14:textId="76E47E37" w:rsidR="00284BFC" w:rsidRDefault="00985A3E" w:rsidP="00827800">
      <w:r>
        <w:t xml:space="preserve">The redesigned Staffing rating </w:t>
      </w:r>
      <w:r w:rsidR="00D42A48">
        <w:t>require</w:t>
      </w:r>
      <w:r w:rsidR="00971460">
        <w:t>s</w:t>
      </w:r>
      <w:r w:rsidR="00D42A48">
        <w:t xml:space="preserve"> aged care homes to meet both care minute</w:t>
      </w:r>
      <w:r w:rsidR="00EF18F0">
        <w:t>s</w:t>
      </w:r>
      <w:r w:rsidR="00D42A48">
        <w:t xml:space="preserve"> targets to receive a </w:t>
      </w:r>
      <w:r w:rsidR="005A1168">
        <w:t>Staffing rating of 3 stars or more.</w:t>
      </w:r>
      <w:r w:rsidR="00DD0A1F">
        <w:t xml:space="preserve"> </w:t>
      </w:r>
    </w:p>
    <w:p w14:paraId="6B21774E" w14:textId="259785E3" w:rsidR="00985A3E" w:rsidRDefault="00DD0A1F" w:rsidP="00827800">
      <w:r>
        <w:t xml:space="preserve">Additionally, the thresholds for </w:t>
      </w:r>
      <w:r w:rsidR="00BC7647">
        <w:t>ratings</w:t>
      </w:r>
      <w:r w:rsidR="0013482C">
        <w:t xml:space="preserve"> have </w:t>
      </w:r>
      <w:r w:rsidR="00BC7647">
        <w:t>be</w:t>
      </w:r>
      <w:r w:rsidR="0013482C">
        <w:t>en</w:t>
      </w:r>
      <w:r w:rsidR="00BC7647">
        <w:t xml:space="preserve"> adjusted</w:t>
      </w:r>
      <w:r w:rsidR="00D40B7F">
        <w:t xml:space="preserve"> </w:t>
      </w:r>
      <w:r w:rsidR="00D40B7F" w:rsidRPr="00942448">
        <w:rPr>
          <w:rFonts w:eastAsia="Arial" w:cs="Arial"/>
        </w:rPr>
        <w:t xml:space="preserve">(see </w:t>
      </w:r>
      <w:r w:rsidR="00D40B7F" w:rsidRPr="006A48B7">
        <w:rPr>
          <w:rFonts w:eastAsia="Arial" w:cs="Arial"/>
        </w:rPr>
        <w:t xml:space="preserve">Table </w:t>
      </w:r>
      <w:r w:rsidR="000B78CF">
        <w:rPr>
          <w:rFonts w:eastAsia="Arial" w:cs="Arial"/>
        </w:rPr>
        <w:t>1</w:t>
      </w:r>
      <w:r w:rsidR="00D40B7F" w:rsidRPr="00942448">
        <w:rPr>
          <w:rFonts w:eastAsia="Arial" w:cs="Arial"/>
        </w:rPr>
        <w:t>)</w:t>
      </w:r>
      <w:r w:rsidR="00BC7647">
        <w:t>.</w:t>
      </w:r>
    </w:p>
    <w:p w14:paraId="40E1D2DA" w14:textId="40F8154E" w:rsidR="006A48B7" w:rsidRPr="00AE594B" w:rsidRDefault="72328895" w:rsidP="00AE594B">
      <w:pPr>
        <w:pStyle w:val="Heading3"/>
      </w:pPr>
      <w:r>
        <w:t xml:space="preserve">Was </w:t>
      </w:r>
      <w:r w:rsidR="006A48B7">
        <w:t>there any change to care minute</w:t>
      </w:r>
      <w:r w:rsidR="00EF18F0">
        <w:t>s</w:t>
      </w:r>
      <w:r w:rsidR="006A48B7">
        <w:t xml:space="preserve"> targets?</w:t>
      </w:r>
    </w:p>
    <w:p w14:paraId="3262BAE1" w14:textId="685BA8FA" w:rsidR="006A48B7" w:rsidRPr="00C34AF3" w:rsidRDefault="006A48B7" w:rsidP="006A48B7">
      <w:pPr>
        <w:rPr>
          <w:rFonts w:eastAsia="Times New Roman" w:cs="Arial"/>
        </w:rPr>
      </w:pPr>
      <w:r w:rsidRPr="00C34AF3">
        <w:rPr>
          <w:rFonts w:eastAsia="Times New Roman" w:cs="Arial"/>
        </w:rPr>
        <w:t xml:space="preserve">No. There is no change to </w:t>
      </w:r>
      <w:r w:rsidR="00EF18F0" w:rsidRPr="00C34AF3">
        <w:rPr>
          <w:rFonts w:eastAsia="Times New Roman" w:cs="Arial"/>
        </w:rPr>
        <w:t xml:space="preserve">the way total </w:t>
      </w:r>
      <w:r w:rsidRPr="00C34AF3">
        <w:rPr>
          <w:rFonts w:eastAsia="Times New Roman" w:cs="Arial"/>
        </w:rPr>
        <w:t>care minute</w:t>
      </w:r>
      <w:r w:rsidR="00EF18F0" w:rsidRPr="00C34AF3">
        <w:rPr>
          <w:rFonts w:eastAsia="Times New Roman" w:cs="Arial"/>
        </w:rPr>
        <w:t>s</w:t>
      </w:r>
      <w:r w:rsidRPr="00C34AF3">
        <w:rPr>
          <w:rFonts w:eastAsia="Times New Roman" w:cs="Arial"/>
        </w:rPr>
        <w:t xml:space="preserve"> targets </w:t>
      </w:r>
      <w:r w:rsidR="00EF18F0" w:rsidRPr="00C34AF3">
        <w:rPr>
          <w:rFonts w:eastAsia="Times New Roman" w:cs="Arial"/>
        </w:rPr>
        <w:t xml:space="preserve">and </w:t>
      </w:r>
      <w:r w:rsidRPr="00C34AF3">
        <w:rPr>
          <w:rFonts w:eastAsia="Times New Roman" w:cs="Arial"/>
        </w:rPr>
        <w:t>registered nurses</w:t>
      </w:r>
      <w:r w:rsidR="00EF18F0" w:rsidRPr="00C34AF3">
        <w:rPr>
          <w:rFonts w:eastAsia="Times New Roman" w:cs="Arial"/>
        </w:rPr>
        <w:t xml:space="preserve"> care minutes targets are calculated</w:t>
      </w:r>
      <w:r w:rsidRPr="00C34AF3">
        <w:rPr>
          <w:rFonts w:eastAsia="Times New Roman" w:cs="Arial"/>
        </w:rPr>
        <w:t>.</w:t>
      </w:r>
      <w:r w:rsidR="00EF18F0" w:rsidRPr="00C34AF3">
        <w:rPr>
          <w:rFonts w:eastAsia="Times New Roman" w:cs="Arial"/>
        </w:rPr>
        <w:t xml:space="preserve"> These will continue to be calculated in line with the method set out in the legislation. </w:t>
      </w:r>
    </w:p>
    <w:p w14:paraId="10A820BC" w14:textId="5ED13AF6" w:rsidR="006A48B7" w:rsidRPr="00C34AF3" w:rsidRDefault="006A48B7" w:rsidP="00C34AF3">
      <w:pPr>
        <w:rPr>
          <w:rFonts w:eastAsia="Times New Roman" w:cs="Arial"/>
        </w:rPr>
      </w:pPr>
      <w:r w:rsidRPr="00C34AF3">
        <w:rPr>
          <w:rFonts w:eastAsia="Times New Roman" w:cs="Arial"/>
        </w:rPr>
        <w:t>The care minutes responsibility is based on a sector-wide average of 215 minutes of care per resident per day, including 44 minutes of direct registered nurse care. The average minimum care minute</w:t>
      </w:r>
      <w:r w:rsidR="00EF18F0" w:rsidRPr="00C34AF3">
        <w:rPr>
          <w:rFonts w:eastAsia="Times New Roman" w:cs="Arial"/>
        </w:rPr>
        <w:t>s</w:t>
      </w:r>
      <w:r w:rsidRPr="00C34AF3">
        <w:rPr>
          <w:rFonts w:eastAsia="Times New Roman" w:cs="Arial"/>
        </w:rPr>
        <w:t xml:space="preserve"> targets for each home will vary depending on the specific care needs of their residents</w:t>
      </w:r>
      <w:r w:rsidR="00752A0A" w:rsidRPr="00C34AF3">
        <w:rPr>
          <w:rFonts w:eastAsia="Times New Roman" w:cs="Arial"/>
        </w:rPr>
        <w:t>.</w:t>
      </w:r>
    </w:p>
    <w:p w14:paraId="41206375" w14:textId="085621E3" w:rsidR="00D01C21" w:rsidRPr="00A11B09" w:rsidRDefault="63DD17E4">
      <w:pPr>
        <w:pStyle w:val="Heading3"/>
        <w:rPr>
          <w:rFonts w:eastAsia="Arial" w:cs="Arial"/>
          <w:sz w:val="32"/>
          <w:szCs w:val="32"/>
        </w:rPr>
      </w:pPr>
      <w:r>
        <w:t xml:space="preserve">Do </w:t>
      </w:r>
      <w:r w:rsidR="00D01C21">
        <w:t xml:space="preserve">providers need to do anything differently </w:t>
      </w:r>
      <w:r w:rsidR="00411483">
        <w:t xml:space="preserve">due </w:t>
      </w:r>
      <w:r w:rsidR="00D01C21">
        <w:t>to these changes?</w:t>
      </w:r>
    </w:p>
    <w:p w14:paraId="129461AA" w14:textId="2BC97D5D" w:rsidR="00D01C21" w:rsidRPr="00F12C9B" w:rsidRDefault="00D01C21" w:rsidP="00F12C9B">
      <w:pPr>
        <w:rPr>
          <w:rFonts w:eastAsia="Times New Roman" w:cs="Arial"/>
        </w:rPr>
      </w:pPr>
      <w:r w:rsidRPr="00F12C9B">
        <w:rPr>
          <w:rFonts w:eastAsia="Times New Roman" w:cs="Arial"/>
        </w:rPr>
        <w:t xml:space="preserve">No. The Star Ratings process won’t change. </w:t>
      </w:r>
    </w:p>
    <w:p w14:paraId="61736849" w14:textId="24ADAAA3" w:rsidR="00D01C21" w:rsidRPr="00F12C9B" w:rsidRDefault="00D01C21" w:rsidP="00F12C9B">
      <w:pPr>
        <w:rPr>
          <w:rFonts w:eastAsia="Times New Roman" w:cs="Arial"/>
        </w:rPr>
      </w:pPr>
      <w:r w:rsidRPr="00F12C9B">
        <w:rPr>
          <w:rFonts w:eastAsia="Times New Roman" w:cs="Arial"/>
        </w:rPr>
        <w:t xml:space="preserve">While the Staffing ratings algorithm </w:t>
      </w:r>
      <w:r w:rsidR="00BD5136">
        <w:rPr>
          <w:rFonts w:eastAsia="Times New Roman" w:cs="Arial"/>
        </w:rPr>
        <w:t>has changed</w:t>
      </w:r>
      <w:r w:rsidRPr="00F12C9B">
        <w:rPr>
          <w:rFonts w:eastAsia="Times New Roman" w:cs="Arial"/>
        </w:rPr>
        <w:t xml:space="preserve">, providers </w:t>
      </w:r>
      <w:r w:rsidR="00CC0E77">
        <w:rPr>
          <w:rFonts w:eastAsia="Times New Roman" w:cs="Arial"/>
        </w:rPr>
        <w:t xml:space="preserve">are </w:t>
      </w:r>
      <w:r w:rsidR="008C0127">
        <w:rPr>
          <w:rFonts w:eastAsia="Times New Roman" w:cs="Arial"/>
        </w:rPr>
        <w:t xml:space="preserve">still </w:t>
      </w:r>
      <w:r w:rsidRPr="00F12C9B">
        <w:rPr>
          <w:rFonts w:eastAsia="Times New Roman" w:cs="Arial"/>
        </w:rPr>
        <w:t>required to meet their reporting obligations in the same way as they do now.</w:t>
      </w:r>
    </w:p>
    <w:p w14:paraId="1CFC7B5B" w14:textId="77777777" w:rsidR="006A48B7" w:rsidRPr="00893DE1" w:rsidRDefault="006A48B7" w:rsidP="00AE594B">
      <w:pPr>
        <w:pStyle w:val="Heading3"/>
      </w:pPr>
      <w:r w:rsidRPr="00893DE1">
        <w:t>Where can I find out more information about Star Ratings?</w:t>
      </w:r>
    </w:p>
    <w:p w14:paraId="1D15083C" w14:textId="40DAF98B" w:rsidR="006A48B7" w:rsidRPr="001D0E11" w:rsidRDefault="00574E9C" w:rsidP="006A48B7">
      <w:hyperlink r:id="rId11" w:history="1">
        <w:r w:rsidRPr="009C2961">
          <w:rPr>
            <w:rStyle w:val="Hyperlink"/>
            <w:color w:val="0070C0"/>
          </w:rPr>
          <w:t>Learn about Star Ratings and how it works</w:t>
        </w:r>
      </w:hyperlink>
      <w:r>
        <w:t>, including provider manual and guidance.</w:t>
      </w:r>
    </w:p>
    <w:p w14:paraId="08625B60" w14:textId="77777777" w:rsidR="006A48B7" w:rsidRPr="007802CB" w:rsidRDefault="006A48B7" w:rsidP="00827800"/>
    <w:p w14:paraId="55BEB188" w14:textId="77777777" w:rsidR="007C6F69" w:rsidRDefault="007C6F69" w:rsidP="0084378F">
      <w:pPr>
        <w:keepNext/>
        <w:keepLines/>
        <w:rPr>
          <w:b/>
          <w:color w:val="153A6E"/>
        </w:rPr>
      </w:pPr>
    </w:p>
    <w:p w14:paraId="28DDBF2B" w14:textId="1F52F217" w:rsidR="00990721" w:rsidRPr="00AE594B" w:rsidRDefault="7E8F3A96" w:rsidP="0084378F">
      <w:pPr>
        <w:keepNext/>
        <w:keepLines/>
        <w:rPr>
          <w:b/>
          <w:color w:val="153A6E"/>
        </w:rPr>
      </w:pPr>
      <w:r w:rsidRPr="00AE594B">
        <w:rPr>
          <w:b/>
          <w:color w:val="153A6E"/>
        </w:rPr>
        <w:t xml:space="preserve">Table </w:t>
      </w:r>
      <w:r w:rsidR="000B78CF">
        <w:rPr>
          <w:b/>
          <w:color w:val="153A6E"/>
        </w:rPr>
        <w:t>1</w:t>
      </w:r>
      <w:r w:rsidR="005B1603" w:rsidRPr="00AE594B">
        <w:rPr>
          <w:b/>
          <w:color w:val="153A6E"/>
        </w:rPr>
        <w:t>:</w:t>
      </w:r>
      <w:r w:rsidRPr="00AE594B">
        <w:rPr>
          <w:b/>
          <w:color w:val="153A6E"/>
        </w:rPr>
        <w:t xml:space="preserve"> </w:t>
      </w:r>
      <w:r w:rsidR="00D40B7F" w:rsidRPr="00AE594B">
        <w:rPr>
          <w:b/>
          <w:color w:val="153A6E"/>
        </w:rPr>
        <w:t xml:space="preserve">Redesigned </w:t>
      </w:r>
      <w:r w:rsidR="00CE00F7" w:rsidRPr="00AE594B">
        <w:rPr>
          <w:b/>
          <w:color w:val="153A6E"/>
        </w:rPr>
        <w:t>Staffing rating and rules</w:t>
      </w:r>
      <w:r w:rsidR="00A662A0" w:rsidRPr="00AE594B">
        <w:rPr>
          <w:b/>
          <w:color w:val="153A6E"/>
        </w:rPr>
        <w:t>-</w:t>
      </w:r>
      <w:r w:rsidR="00CE00F7" w:rsidRPr="00AE594B">
        <w:rPr>
          <w:b/>
          <w:color w:val="153A6E"/>
        </w:rPr>
        <w:t>based matrix</w:t>
      </w:r>
    </w:p>
    <w:tbl>
      <w:tblPr>
        <w:tblStyle w:val="tablestylepurple-grey"/>
        <w:tblW w:w="10206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35"/>
        <w:gridCol w:w="1474"/>
        <w:gridCol w:w="1474"/>
        <w:gridCol w:w="1474"/>
        <w:gridCol w:w="1474"/>
        <w:gridCol w:w="1475"/>
      </w:tblGrid>
      <w:tr w:rsidR="00BB5E2F" w:rsidRPr="001C4FE3" w14:paraId="16AA2EDF" w14:textId="77777777" w:rsidTr="00884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</w:tcPr>
          <w:p w14:paraId="540C8601" w14:textId="77777777" w:rsidR="00BB5E2F" w:rsidRPr="001C4FE3" w:rsidRDefault="00BB5E2F" w:rsidP="000317C9">
            <w:pPr>
              <w:keepNext/>
              <w:keepLines/>
              <w:spacing w:before="0" w:after="0"/>
            </w:pPr>
            <w:bookmarkStart w:id="0" w:name="_Hlk193373940"/>
          </w:p>
        </w:tc>
        <w:tc>
          <w:tcPr>
            <w:tcW w:w="7371" w:type="dxa"/>
            <w:gridSpan w:val="5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1"/>
            </w:tcBorders>
          </w:tcPr>
          <w:p w14:paraId="7F7DC2E1" w14:textId="77777777" w:rsidR="00BB5E2F" w:rsidRPr="00601E22" w:rsidRDefault="00BB5E2F" w:rsidP="000317C9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Total care minutes (inclusive of registered nurse minutes)</w:t>
            </w:r>
          </w:p>
        </w:tc>
      </w:tr>
      <w:tr w:rsidR="00BB5E2F" w:rsidRPr="001C4FE3" w14:paraId="3D7673CA" w14:textId="77777777" w:rsidTr="00884DC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19D4E1AD" w14:textId="1DD205CD" w:rsidR="00BB5E2F" w:rsidRPr="005C7337" w:rsidRDefault="00BB5E2F" w:rsidP="000317C9">
            <w:pPr>
              <w:keepNext/>
              <w:keepLines/>
              <w:rPr>
                <w:sz w:val="22"/>
                <w:szCs w:val="22"/>
              </w:rPr>
            </w:pPr>
            <w:r w:rsidRPr="005C7337">
              <w:rPr>
                <w:sz w:val="22"/>
                <w:szCs w:val="22"/>
              </w:rPr>
              <w:t>Registered nurse care minutes</w:t>
            </w:r>
            <w:r w:rsidR="0084378F" w:rsidRPr="005C7337">
              <w:rPr>
                <w:sz w:val="22"/>
                <w:szCs w:val="22"/>
              </w:rPr>
              <w:br/>
            </w:r>
            <w:r w:rsidR="00715CF9" w:rsidRPr="005C7337">
              <w:rPr>
                <w:sz w:val="22"/>
                <w:szCs w:val="22"/>
              </w:rPr>
              <w:t>(inclu</w:t>
            </w:r>
            <w:r w:rsidR="00184243" w:rsidRPr="005C7337">
              <w:rPr>
                <w:sz w:val="22"/>
                <w:szCs w:val="22"/>
              </w:rPr>
              <w:t xml:space="preserve">sive of </w:t>
            </w:r>
            <w:r w:rsidR="00715CF9" w:rsidRPr="005C7337">
              <w:rPr>
                <w:sz w:val="22"/>
                <w:szCs w:val="22"/>
              </w:rPr>
              <w:t xml:space="preserve">up to 10% of </w:t>
            </w:r>
            <w:r w:rsidR="00E62148" w:rsidRPr="005C7337">
              <w:rPr>
                <w:sz w:val="22"/>
                <w:szCs w:val="22"/>
              </w:rPr>
              <w:t>registered nurse</w:t>
            </w:r>
            <w:r w:rsidR="00A662A0" w:rsidRPr="005C7337">
              <w:rPr>
                <w:sz w:val="22"/>
                <w:szCs w:val="22"/>
              </w:rPr>
              <w:t xml:space="preserve"> target contributed by enrolled nurse care time)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16E27A53" w14:textId="77777777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below target (&lt;90%)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097B78C7" w14:textId="77777777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Below target (90 – &lt;100%)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60D52DBA" w14:textId="77777777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Meets target (100 – &lt;105%)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6D4824B0" w14:textId="2DA8A059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Above target (105 – &lt;11</w:t>
            </w:r>
            <w:r w:rsidR="00B40F45">
              <w:t>0</w:t>
            </w:r>
            <w:r w:rsidRPr="00601E22">
              <w:t>%)</w:t>
            </w:r>
          </w:p>
        </w:tc>
        <w:tc>
          <w:tcPr>
            <w:tcW w:w="1475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03B47844" w14:textId="40F6BC4D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above target (≥11</w:t>
            </w:r>
            <w:r w:rsidR="00B40F45">
              <w:t>0</w:t>
            </w:r>
            <w:r w:rsidRPr="00601E22">
              <w:t>%)</w:t>
            </w:r>
          </w:p>
        </w:tc>
      </w:tr>
      <w:tr w:rsidR="0073393F" w:rsidRPr="001C4FE3" w14:paraId="131EF62E" w14:textId="77777777" w:rsidTr="00884DC1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0444D0DF" w14:textId="0730A864" w:rsidR="00BB5E2F" w:rsidRPr="005C7337" w:rsidRDefault="00BB5E2F" w:rsidP="000317C9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below target (&lt;90%)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F0DAF3C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B0881CA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0067F8EE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FC56E12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41C7771" w14:textId="08CDBB13" w:rsidR="00BB5E2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73393F" w:rsidRPr="001C4FE3" w14:paraId="4B7A3E2E" w14:textId="77777777" w:rsidTr="00884DC1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25D70B2B" w14:textId="21B651D7" w:rsidR="009559FF" w:rsidRPr="005C7337" w:rsidRDefault="009559FF" w:rsidP="000317C9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Below target (90 – &lt;100%)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5D43CE6" w14:textId="4FDD7A9E" w:rsidR="009559FF" w:rsidRPr="00601E22" w:rsidRDefault="009559F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A3119F2" w14:textId="209853A1" w:rsidR="009559FF" w:rsidRPr="00601E22" w:rsidRDefault="009559F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8BD4350" w14:textId="77777777" w:rsidR="009559FF" w:rsidRPr="00601E22" w:rsidRDefault="009559F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FCC2B35" w14:textId="65629C31" w:rsidR="009559F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6A24D3E" w14:textId="09BDAF42" w:rsidR="009559F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884DC1" w:rsidRPr="001C4FE3" w14:paraId="356AE582" w14:textId="77777777" w:rsidTr="00884DC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2BB051E4" w14:textId="765DF714" w:rsidR="00BB5E2F" w:rsidRPr="005C7337" w:rsidRDefault="00BB5E2F" w:rsidP="000317C9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Meets target (100 – &lt;105%)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6424FE0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8FF191E" w14:textId="587CB9D5" w:rsidR="00BB5E2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D737E72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2C6C07E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DD37CE2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</w:tr>
      <w:tr w:rsidR="00884DC1" w:rsidRPr="001C4FE3" w14:paraId="19794D16" w14:textId="77777777" w:rsidTr="00884DC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60F38C5C" w14:textId="67899401" w:rsidR="00BB5E2F" w:rsidRPr="005C7337" w:rsidRDefault="00BB5E2F" w:rsidP="006D1CD0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Above target (1</w:t>
            </w:r>
            <w:r w:rsidR="009559FF" w:rsidRPr="005C7337">
              <w:rPr>
                <w:b w:val="0"/>
                <w:bCs/>
              </w:rPr>
              <w:t>05</w:t>
            </w:r>
            <w:r w:rsidRPr="005C7337">
              <w:rPr>
                <w:b w:val="0"/>
                <w:bCs/>
              </w:rPr>
              <w:t xml:space="preserve"> – &lt;1</w:t>
            </w:r>
            <w:r w:rsidR="00B40F45" w:rsidRPr="005C7337">
              <w:rPr>
                <w:b w:val="0"/>
                <w:bCs/>
              </w:rPr>
              <w:t>10</w:t>
            </w:r>
            <w:r w:rsidRPr="005C7337">
              <w:rPr>
                <w:b w:val="0"/>
                <w:bCs/>
              </w:rPr>
              <w:t>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A5C80FB" w14:textId="6072017C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9CD1C09" w14:textId="6F340F36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CB9730A" w14:textId="5680ACCD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17F2471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5A5ECC7" w14:textId="76716F20" w:rsidR="00BB5E2F" w:rsidRPr="00601E22" w:rsidRDefault="009559F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  <w:tr w:rsidR="00884DC1" w:rsidRPr="001C4FE3" w14:paraId="6E7A30E2" w14:textId="77777777" w:rsidTr="00884DC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5D8F00B5" w14:textId="7152F907" w:rsidR="00BB5E2F" w:rsidRPr="005C7337" w:rsidRDefault="00BB5E2F" w:rsidP="006D1CD0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above target (≥1</w:t>
            </w:r>
            <w:r w:rsidR="009559FF" w:rsidRPr="005C7337">
              <w:rPr>
                <w:b w:val="0"/>
                <w:bCs/>
              </w:rPr>
              <w:t>10</w:t>
            </w:r>
            <w:r w:rsidRPr="005C7337">
              <w:rPr>
                <w:b w:val="0"/>
                <w:bCs/>
              </w:rPr>
              <w:t>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21B170A" w14:textId="06DDB155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44FBB10" w14:textId="5A092655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1C84C40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C21FB67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EB69B8C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</w:tbl>
    <w:bookmarkEnd w:id="0"/>
    <w:p w14:paraId="39A4496D" w14:textId="3120F11B" w:rsidR="00D61B91" w:rsidRPr="00BA5AF2" w:rsidRDefault="008B5761" w:rsidP="2286D09D">
      <w:pPr>
        <w:pStyle w:val="ListBullet"/>
        <w:numPr>
          <w:ilvl w:val="0"/>
          <w:numId w:val="0"/>
        </w:numPr>
      </w:pPr>
      <w:r w:rsidRPr="00F330CC">
        <w:rPr>
          <w:rFonts w:eastAsiaTheme="majorEastAsia" w:cstheme="majorBidi"/>
          <w:b/>
          <w:noProof/>
          <w:color w:val="1E1544" w:themeColor="text1"/>
          <w:sz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69B737" wp14:editId="77E3DE18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975100" cy="2150110"/>
                <wp:effectExtent l="0" t="0" r="6350" b="2540"/>
                <wp:wrapTight wrapText="bothSides">
                  <wp:wrapPolygon edited="0">
                    <wp:start x="3209" y="0"/>
                    <wp:lineTo x="2381" y="383"/>
                    <wp:lineTo x="414" y="2488"/>
                    <wp:lineTo x="0" y="4976"/>
                    <wp:lineTo x="0" y="21434"/>
                    <wp:lineTo x="21531" y="21434"/>
                    <wp:lineTo x="21531" y="0"/>
                    <wp:lineTo x="3209" y="0"/>
                  </wp:wrapPolygon>
                </wp:wrapTight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2150110"/>
                          <a:chOff x="-100762" y="-96841"/>
                          <a:chExt cx="4255127" cy="212715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0762" y="-96841"/>
                            <a:ext cx="4255127" cy="21271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095" y="18182"/>
                            <a:ext cx="3939510" cy="1867310"/>
                            <a:chOff x="-300" y="-455154"/>
                            <a:chExt cx="3939510" cy="1867310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56900" y="-455154"/>
                              <a:ext cx="3626627" cy="753087"/>
                              <a:chOff x="-39919" y="-455154"/>
                              <a:chExt cx="3626627" cy="753087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Phone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39919" y="-288340"/>
                                <a:ext cx="297902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6889" y="-455154"/>
                                <a:ext cx="3339819" cy="7530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D057A" w14:textId="36A1B900" w:rsidR="00D13365" w:rsidRPr="00CE10B7" w:rsidRDefault="00D13365" w:rsidP="00D13365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 xml:space="preserve">1800 </w:t>
                                  </w:r>
                                  <w:r w:rsidR="004C430E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>836 799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br/>
                                    <w:t>(My Aged Care</w:t>
                                  </w:r>
                                  <w:r w:rsidR="004C430E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 </w:t>
                                  </w:r>
                                  <w:r w:rsidR="008B5761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>service provider and assessor helpline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>)</w:t>
                                  </w:r>
                                </w:p>
                                <w:p w14:paraId="0B67C1DC" w14:textId="77777777" w:rsidR="00D13365" w:rsidRPr="001172BA" w:rsidRDefault="00D13365" w:rsidP="00D13365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6696" y="238836"/>
                              <a:ext cx="3882514" cy="390334"/>
                              <a:chOff x="-40123" y="-342077"/>
                              <a:chExt cx="3882514" cy="39033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Magnifying glass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40123" y="-282980"/>
                                <a:ext cx="297498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46887" y="-342077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92A800" w14:textId="77777777" w:rsidR="00D13365" w:rsidRPr="0018791D" w:rsidRDefault="00D13365" w:rsidP="00D13365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</w:pPr>
                                  <w:r w:rsidRPr="0018791D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 xml:space="preserve">Visit </w:t>
                                  </w:r>
                                  <w:hyperlink r:id="rId15" w:history="1">
                                    <w:r w:rsidRPr="009C2961">
                                      <w:rPr>
                                        <w:rStyle w:val="Hyperlink"/>
                                        <w:b/>
                                        <w:bCs/>
                                        <w:color w:val="0070C0"/>
                                      </w:rPr>
                                      <w:t>MyAgedCare.gov.au/find-a-provider</w:t>
                                    </w:r>
                                  </w:hyperlink>
                                </w:p>
                                <w:p w14:paraId="2543FA4E" w14:textId="77777777" w:rsidR="00D13365" w:rsidRPr="00CE10B7" w:rsidRDefault="00D13365" w:rsidP="00D13365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00" y="695133"/>
                              <a:ext cx="3600622" cy="7170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2370D" w14:textId="77777777" w:rsidR="00D13365" w:rsidRPr="00DE793F" w:rsidRDefault="00D13365" w:rsidP="00D13365">
                                <w:pPr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9B737" id="Group 11" o:spid="_x0000_s1026" alt="&quot;&quot;" style="position:absolute;margin-left:261.8pt;margin-top:0;width:313pt;height:169.3pt;z-index:-251658240;mso-position-horizontal:right;mso-position-horizontal-relative:page;mso-position-vertical:bottom;mso-position-vertical-relative:page" coordorigin="-1007,-968" coordsize="42551,2127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x41ii+g4610MSxqPKGSDHG42W9VayYpaw+zF8w&#10;o2K7PyrxuKiOH+S/Ys/a9+cdwqTYjLKV6B3m9NxElLHeO1e0eG1dfE7mrDdVz/kxMyqgO6boBi60&#10;PbnwPtbSwlPPw5xqHCmQoUNNivw+lL0upMBl8Umjv9zbMbKymS+dUd923dCdxP3cNlS+ABUg6t8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QMIiH7Rrgaw1z9rtgQHb5x12&#10;wPx+lS5s8LNCP+51AGcT2F3DFGVkugWihoUc6DhKs0Heav0XrdnNuXURbcwurdVEm0+W/F5ewRfV&#10;djqLeTvBs3MVa2XEH+YrLEzIwrZ21gCyrcWd7eDm0ryNvdiupZnDDoLBZMP8FV8Uvus191r8jKWD&#10;OxxxrgAbIOTf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bXBfPX5t/Pk9w8SwraftK8ih64o6f6JM+eI7BTQ4bMj+A20BBGLlAx4z7+Wfki1t2x4k9Vl8SJeZ&#10;btr6XcdjwGuda3s+M8fXvX0BCwW71jHBcoZAdv/BeTp7rUXNqdShLhf23rjODiznj4iutn6eQ0h7&#10;axIf4nPGdppfAxtsi+avgUCalCIAHSDi3/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HKY7pEZ4TOsuq23Wbdfh1FFgc0ubevHPFAi0uPi/m0sTI5c+gaCQ&#10;pSbBBvTx9X/elwZ4aQRCvVbdXs1cc8sOBTPaX1i76IBYX+/YseGk00MXmCvSrWqjfFOf+wmPa57P&#10;vYN8anxb/Y763w5YDAoIzobTQkyh+8MuhD+OXBMVEp0fw0SYkUMANCDL3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XrlxZoqUUxROTYmL8hpYu5ll3cYLJJ2Sdu57F/KF6qKrP4FJnaxC8C2Uui1PadcwaViSb6oNyOiR&#10;mlRco6zFLiVrUhgmLT8o/BNtmqU984DU/j9+M8JKbmN1DBumL7dtUzzs+MOQLLvZTGXYSDrrHpBp&#10;ol8rTVNW/I9h+Qxr8kAAAFzQgyrVwwAlINrf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/CKio9kF5hY9sMhD3hKHbHrGAIofbZ+z9omuRR8&#10;lh3K/8vpCe1oia4/Du23vtIuhPLqE7jxkPj/BMEHWFMHAgDgqufV/XFY13181hMQI0NpwWMIaNlL&#10;mQcIyFZGIEAgZJK3d17ey05IIEwRBxUKamvFddZqta2ziFa0SkUpnq2jFsf9v3N3ADMgzN9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sqdgGeJArZ493FC09qqniDiKCq0Kp56IeKfnjyva+/6JT7G+cE/polSx8qPdK+yY&#10;5meLn58ReGpa4IFAm5mOY305YGtgY1Rud/M/7SvyXjX6orKCr2qz5KSiuZKTHlQm728KC9Zssdf4&#10;RQL55ngPOfgLe/NYZvZQZ0BDX65bx0ebPS+sNRbpzwAVIOrf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T9cMlv2W3+YJNeKcxCpEdoP/VWVf0VJxcoVf6rD8qKtwTZAG&#10;dpaHXYAV9r17+9KbWzu29WbVNK8oC8xjNdqRR+z59fdkm3j+tbGFu0XSak+qE5iu/C1uCnzimgzr&#10;hmc4nu4NS4P22bbFsohd7517cjPaShCoKLD5P9KxkrWNcYVs4fd1O1MALyDQ3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Rjy8cBYJm5wf4XISxndQcZJEusMhXCD8iO1G7BMEzMYVS0GutF6ChaEWWgHYxai3y43YDehS9/cY&#10;BIrtnIP1Rd3Z4Y+loYYcbLFhqLe2q7Hz0T/b+GFa0AjrtZhsdJdVHqYQs3TFV5h6jJ+FBQj+h/Bz&#10;MbYW0M2YaWVhMc3iv+9/vadNnzEAMSDO3/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hBSAhHQkKAcISEBBBFQS6xIiig&#10;aEHFC1DX67eZsdOXfckf0IfP+3e+Cm8IUPlFvGkOhK23hKDX1JE5D9RxBYvNqaxbDRn8cSlRPFxV&#10;2GguZ+q6WRUGfYmwV1MoMzVRG/uVFJ1FStZZail6Uw213WgvUPNrg8jrGKjzPAOUXn6gySf8rdo/&#10;YQAhIN7f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23YHFDnuAZXbfij1PgRn/B3+S3h9RTWB5XEcj2MbdRXH7iiDOuOKyqIy4AgDgiBSpYdejLRQ&#10;AykEUiBAEkpIg/QOBAIIQ6giQhBFMAlBXNAZsB8LuOroGGeWFfFu1od9jA+f9+859/zvOT8gDfde&#10;EMcF/yFIjHlZk5H0lI7JekAtxPxGKiMAMiDN3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YK+HQ9+9eQ7dj5c6Nv26&#10;xb3i0Z4llvtHVmcNB3+rvRsWIL8ddUTQjw1m9ZFCKTcYiPheXkzsdSk2+loyPrLH8BfddRbV5J2G&#10;AfxjCdCqaF0oVkVEJA4KyCqbrLJk/ZIv+0YCSQgEBKEKohUL1uLCjGKt1iNuZ1QcLS51AUfct7oC&#10;zjC1boAALiDR3w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7DVBh+E9yJgwRcas2V9s11dY02kWBvA/TbExijK2ceTRAQUUEIGA&#10;kRBKCCSkkN6IhBY6JggBJPQS6QYYkCplERFReVDURR1ZKzrquLrrDOyiKKuiI4qKDBDOftfKxe/6&#10;nPd8380LhAFHINxFhp3A7RXywQkIM046AjjNuoPjtDs4T3oA7v0CwAAhIN7f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JxxT3kw47lqf+aoam8mqPZgu7NA&#10;ORmYPQmYhffdee4IPsZzLPVBg2Uc1L0igHiwQkLeWq51aClNntaw0EK/WFLIts5byK8pXC48OfuT&#10;/3Fdp1FN3WkYwN8k7AYoKEiVKqCCIpvsgUBWLLiBymYChDVAAgkhkBBMCEsCgYRA2Pewy+YCKKK0&#10;qI2M9mgAKCDX3z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vXL84J8aoMDvBTKWUW+ZlKW2yM1V2WRlruBnpFXxFeo0gNa3RMTnthChR&#10;cXmWLO0B9kaUmDYuTEwDYVIakJO9w7vwVzKeQxZCV/LxHeDfrhM4ex1cTUENxWy0q8QabSsRUjcX&#10;z6eVFS0i1hYGslarQ/XVKolRfkG8aU5eioUyN9M6IyffVgAeIOHf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BUSSJu6ddcPuOV/smluJnXMbsGM+CG/P&#10;h2DbfASCbXEIsqUyb9lUzBabjhNoM3E22azcjbZ+7hu2Sbv1tot262z37dbNP+Gunf3Kbu051n7t&#10;2VecpfxjA8DQCO3CEcAyCRhOANlngNQ54ACp4Z6LQPBlLrYseCBwgY/NC6uwaXEDNi4GYcMAJiDZ&#10;3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tVpOK5egybNhzim2YgjmiIc1pTBrtmORo0V9c71OOh8Agdc2rHP9QFsbi9gdRNR4y5i9xuIPvT7&#10;8tiQBzzetz0UuM18fKnxwkXXPjjtNhCt7sNw3GM8jnlMx2HP2bB7/hENnotQ77kMBz3TcUCbif3a&#10;Ddin/Qh7tCbYvCpg9arGbu86VHs3YacAFyDo3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fptJ7O+TT+jzF0xaH2XSuigrI6/ZaNUhc2Q3GSRdxEOrQQNdbTSam+wM&#10;BscLqGpIhKYhFZWNPKgbC6ByFqPcqYDSqYHCaYTcVQ+Zyw2pyw+JawClrglW4ppnYtc5JnK9Sr5H&#10;fstEzr8zsTPKxI1P3bADJ8mLZJSESQdpclB9GsmNTkDnot0AOSDG37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7WMq1pWvoTILCIfFiJbwy6odrqt6i5faYHzc7B3co0j7QzHaxtH/T4+d3C9leNls4ezbK4G&#10;rXfyVYNToFZ3CdVK52hZnUeo3iVWdS6JWuqaolrXTC1xzdEi13xZ3IpU41auarcaze9ar6qujaro&#10;1qR57i0qcz+mUvd3VNL9Y5V4PFGx4TnYACwg098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dhxkKWFntj2EfhMfnid1LmUfOfR&#10;wtOJOWM1/D2SkRLGbYhwPgq2gu2Rxftx8ITuL+JPgT3k5Bly8iwL6nfp0334cYBL+QBD8ABNfoDC&#10;7ieZ+3F+H2f0+aM89z64LA/5nk++C9qZheR6Yi/8xGuEl3UUPyN8YZ5nAOVEOmEHHAAvgENhcTAm&#10;ADYgyd+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rTW9Xpd+s0cXWamDrVQJ16vp9KpZ+GpI/KsYYPtXuaLRAH&#10;tAdoQXqgxO88zzLYTHKNch/CrlnGfgX7tLDOmkXWfg7WAQ7aQQ6cIQ6WYfxohDY2mAaT10CsQTwa&#10;4zAPx4BmcYQmbfgm0JAM/Y4D4Z6mCV0D+mALdGEvx+cprnHuwwzHxK5RkwA2IMnf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9FrSZiPkLNjG1ZqBosJEnhEZybNczMLUU+YQHTgP6+AyoEPKwzp2maTj4e7rRMvm&#10;bxLf2XMv/tJ766G97Uuu/YK8423bePSow+/7OGRHu1IWGyFrGKFMqKzkgsRCnuKbyUW2CZimGykz&#10;VOx9QOyvAgZaiWRglIgGFu7uJps3/yv13J715IsANiDJ3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hWamRqV&#10;dhql7Zqu0ummkIbuqUqzfrLSrp+s8OjHKgf1AeRgd7D+b/gfMvBgA/RpKIBgg+D0IdACGzgFKRvs&#10;EsQ6q7LqERNX/4DeQL9Lo/MWG9ji60S+fI7QqrqKl2qnsfKuKbSqe7K2o2cCpTOMVxt6x6vMxnFk&#10;v3EM6TH6q729PpTXGCzAACkg1t+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4TGx4yeTAu9n5hFF/NzA8SlBX7i64Uk8YNC/66x4sC2&#10;0ZKgxtESZs1YCUc4VsypGCuSBDK3SEGWyjoQaKyHa3tkvnaryMyNK0k/nFWXHVw0UO18ZaHbumBv&#10;Lnrpgiv+ryeRP0OiJ72ghp1+FnwqbCr6HGMyMTVgks8jTZZlEZ60ZhMmx/g+ACMg3N8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ksQVBVhUNQt&#10;grQhDpLGRIibWBAeS4XgL2zwz2SA385BVifJusYF7y4P3GfEIEl2Z5F8npsP3lsReP1iZD2TeAZN&#10;sBfkkTRkJ9GhYDGgSWdCJ/aDXh0AnTkY2vJwqJdHQ/FJPKTbkiHZnwrx0XSITmZAeCYTgnYuBJ1Z&#10;4HdnIes+H1m9AvCGACwg098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V3Rb8mOmKAaNkNzEYJMBokQK+TQIgpwME9iMSuJcXOqcRz&#10;qD9B7wsc0O/Fn1N+K1tvdqtsi+VMceDHF/LJpWdyIh2nMqUuR9NSPEeT1T7DSVr/AVlF4KGEuhBj&#10;fDuzK+4QuyN2lGyVnOE2S25zG2P/JBvigFMbD4RBCqxqKTCrpEA3Bbj4DmKcAB0g4t8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dAO06SDeyx3tWTY7WiS&#10;OcUeKHfZ0tjovqmhSxDZcEK0vuEDcl+0vv4H4fo6FGyoRc/IGvTYWLXUC3ouzdEsXi6jGuwHGKX8&#10;gVaAw7QDNvQAVPWqg6KPB/J+R6agz0s1p/c99YyjEVopR6L0dvfE8uK7E023d6Vbbu3Ms40+XOoY&#10;2VHnvK79ACog1d+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3P6xEujO/SiCVsyHrwKvPeygeiwecQFiH8RjQlUTpl0vj3tZhF89/X&#10;YhXjrsUr1uIFduF3HOaQOYMnqMJjDpxH/MZDelDPw3pEI8Zu5AzhZoAwGGvboWMtZBO7mP1h1RVC&#10;E882pbCfhhFroZ6MN+pcvFLPwQt1IWrUy/BMXYxq9UY8Vm/DQwAvINDf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2JEFbORa&#10;VvPdw3XUG2SozQhEtfE5VGaOQ7lpKspMswWXaYFQbEqTFJqypE6TXZaXWShfmFmusGW6ldnGlWqL&#10;caMmy7hLm5nxhs6YcVqXkXFDm5HxsyYjQ1QZDaLSj6KXi/F9bfDbZmB/Nr2OlTngeCXXUs911JgE&#10;VGb1x2JLMMqsY1FinYKi7AAiIN3f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2EIhEEEREEMzAMHetnoLEWjTP/WCkas0wWtZfw7GHsD43YwLVuY&#10;nm5y28V07SO/w0zdcb2us/ob3/6VarzEaP/nBTgDp6/E0KdtgQY+R5DndeQXjeZs6paAnpNpz0Wj&#10;UO8wJ2+pmmVYp9eI4zxxvEwcL6qT5foT/VnbWbo9jH+ALXP0f1yXADIgzd9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oWJ+JBZlBEXqiE21EJMqIftoWGiQ1NsDR1hi4JUZOgWEaFvEDH+E/EnIsfk5PcZbBFnpXFITImg&#10;GBDdotWnOSjtSmkXKyLljUpfsTF1QhlwOpLYuRiiwwlEhVPZEs5ic7iAiLCFTWF91GG93LBuEh4T&#10;y0J5d+6aeAtmlWtmP1QjlIObkZOcADYgyd9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VaqtxKlDTIH9tq1pq&#10;w2qu7ZXPGZfXOaFG52Z5nI/I7XxCdc7Pyul8QTXOV1XlfAv+AB9xT4VQy9mNxlE092ALtnqwPZRe&#10;ozDI7z6eRaCT/8O8116XpYCrUK0ui1pcpWp2V6vJXS+v26fG+nY11EdUXz8ot2dcLs8mOT0Pq8bz&#10;uKo8T6nScwA+IMHf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99gh2OFDi8rCENZMCVC1chXKXw&#10;VMMT4v9GbLfjVQ8RGiJby3m6Dk+3EbW9ZPAYuAhugjj34toEzyhHyhJG4z7GnzmgFUS5rgMhnk3H&#10;p5opiaqxOxVMciuQkKpqm09VtixV2vLgKoargi5WA1+9ptlaVWLrUrFtUIW2pSqwrVGe7SGqeTde&#10;/wBLILTf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n3BHTurRxW7lAqR2hITK3S&#10;xWYpuqJzVe1Rhc2aSKG2JaKyo5FQ3Vl/tabd3H417FsDeYc2guj4VpAhhnpna2hwd4AGv0sLCkzo&#10;E3kEfVxETRnlMwv7M9kSXRJX0RGfptbGZGuaaQWdakqprpEk1csjZD1VJHmXuUHBjpWQhxgKrDdC&#10;2fEtUI0YGr8APCDD3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z5EJGgMFtXcJIiaG4Nr7tUSK3sq&#10;JQGZ30sDR3UTCNXloO64/Nf2U1uXB85vn3tkqjw1bXF87IW9cfekq6v4kRe+asQ/jj+IZ3B6QjmM&#10;zigetYNSHNNGLw9vZVYTW7jXg5qv1uJaqkX+LU2igNtdNbiGvnJJQNYuacjZJwvlBzfBrWNya106&#10;AC0g0t+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ikb8qQ3cg4vwVkf2f4V57NwaUClxNvczBmM2lB9pOScK/HAlrgEIcT1huT&#10;QOmiymLaojLZTREFcT+FlQtuE+oT1PguYRV+RFiKf8orIryIVYbNUPPCFyLWAsKQDJEHtAEL6Zsi&#10;ZCZSkL6pMNkM8s13flRd+fK3Esfjc0ovsymFv8NoCt5rMAArINTf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LM3/IwbrnKtay4L&#10;3A5eSArY9y91xM5zWXFbWwsSN/xzjWJN80Z1YdO2jLzG3TlZDd/ma+qrClX1DUXJ9R3Fyvre4pSG&#10;oQJ1/R85qacm09NOTWl0web5BPsMycD3dPKwkUlunzMg1y4zycVeFjl/d6leUw/HsPZWuNWRG3yn&#10;/deknIqulNCtACEg3t8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aQ0XqIpHWxiJ6OJcxpyGNqoZLJxBomjXYmA73Ezk+A507D34OG0IOJYB/CTwtC&#10;EQuBSh3wF8+AX7YueBV64K7Wx4I2A3C2GIKzkxgwgs9+Ypg4QVw0hs914h7xnHhnBM4Ugf8z/B+D&#10;T/w+Q8B8GsHzmZB4ElwtiIUsBIfpQJgwE4HqWeCX6gAWIOnf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k3KXPwKdTZ+M3A6/ovAqYQ3lInLP/tNJCGfcTbyGk9Gx8aS&#10;kac1KG4/7mAPoEwHPB+7p2gfvBM7w98k7vBnsS/s5IcSn+Wds9/gJzl9xM1yvZ+d576cKfdYTNd4&#10;zXMqfebS6kgzqS3kGymdlMnkwcDx5KmgUfbiyWH2I/oge5vez/7uZF/KACMg3N9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Mp5Ac7BEPTgcBVC&#10;e+thHzTC3LcMoaYGhJY3WKD6RhpVN/6JKG+YRZY0BDIL68ON8+tizXJrUyyza+RsRbXKVl5VwE2v&#10;KuelVS4VJFc0CRMq2lzi9N2iWP0RcYz+BzDqEqt//x++6zSqqWsNA/C7MwCBgCGIhEE0qChBRBME&#10;GZ1xnpfzcJdVACsg1N+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/YrcJt8QphR3CS0FQ8F9MbWc+Twl8MSDzQI9ESaRWYRFusB5&#10;CDyMhY2Em06g6QINF84+Q3AfC8FtNAQ5cRgHARPJNDKHLCapJJusIFVkPdlMWsibxE4Okg5ynPSQ&#10;C+QSuY6fcQdP8BM/wi8M/QrBk/2tegQEJXHi33g6jykkhEQRLckiBWQAMyDM3x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N0KMVm3VrTo6iWzbqeUoOtQxEefUZiibyjioh+S10SW+jENcpvl56dxwClqd7L822dlnc1n&#10;I9+r+L2UdhQsdkbu4nFYop+OTL0PbPoApOtDkaqPRIregGR9IpIMqYLFkC0kGpYLCYZy0WSok+IM&#10;26XYmHZFTMxphSHmukIf83fyisiSYQg3ACcg2N8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uDLjDpntcu/VP78fEwk+6fSZcL6N3R6XbN&#10;j+FDOAnHWteg/+GR3PDNF58i8KcHWkn6SsPxYQIaL2DfiP3Z+PEiaWjBfjH2rdgvx7YN2xv1gbah&#10;XE0av6E/6R2O0Kc8fqO3iGIDKi3Uw2E49H9ruAc35YimF6kWyE7GoNUbrUHojEJjIimahgArINTf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EWPYAbWbCKWJINcRnnxXjOoAfkkMk/R0/xkzDXI4IlUiCdGwZ5EBXp6KMDziPw9LCAP&#10;G45n/INC5s7lvgbgNT3PAjqkqRiTqXRvOXRxOfRz8G+Au65cqlnIGfEEexPXXP4fV4YW+W0Y+fUh&#10;VFdqFMf7keRlKAxVQCGNj5dD3svB5uWA83LAADsgxN9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nId&#10;JXI5fMpJCyk7rUFZ6eOVmT5NTme30p0r5cjYKnvGXtkyXpA1803wqWyZEdnBHvb9GLyb8bNrGfvu&#10;B4uwSJ2MPVOwbC1+8kCtDKNGqqiR8twYeTKTlOs0K8dpU5bTqcyMXFCojMwKOTOHKj0rrDRMoT17&#10;imzZXbLmPCBLzjeV6tojs+u4ADQgy99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1007;top:-968;width:42550;height:2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6" o:title=""/>
                </v:shape>
                <v:group id="Group 13" o:spid="_x0000_s1028" style="position:absolute;left:2040;top:181;width:39396;height:18673" coordorigin="-3,-4551" coordsize="39395,1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569;top:-4551;width:36266;height:7530" coordorigin="-399,-4551" coordsize="36266,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7" o:spid="_x0000_s1030" type="#_x0000_t75" alt="Phone icon." style="position:absolute;left:-399;top:-2883;width:297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">
                      <v:imagedata r:id="rId17" o:title="Phone icon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1" type="#_x0000_t202" style="position:absolute;left:2468;top:-4551;width:33399;height:7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031D057A" w14:textId="36A1B900" w:rsidR="00D13365" w:rsidRPr="00CE10B7" w:rsidRDefault="00D13365" w:rsidP="00D13365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 xml:space="preserve">1800 </w:t>
                            </w:r>
                            <w:r w:rsidR="004C430E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>836 799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br/>
                              <w:t>(My Aged Care</w:t>
                            </w:r>
                            <w:r w:rsidR="004C430E">
                              <w:rPr>
                                <w:rFonts w:cs="Arial"/>
                                <w:color w:val="1E1544" w:themeColor="text1"/>
                              </w:rPr>
                              <w:t xml:space="preserve"> </w:t>
                            </w:r>
                            <w:r w:rsidR="008B5761">
                              <w:rPr>
                                <w:rFonts w:cs="Arial"/>
                                <w:color w:val="1E1544" w:themeColor="text1"/>
                              </w:rPr>
                              <w:t>service provider and assessor helpline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>)</w:t>
                            </w:r>
                          </w:p>
                          <w:p w14:paraId="0B67C1DC" w14:textId="77777777" w:rsidR="00D13365" w:rsidRPr="001172BA" w:rsidRDefault="00D13365" w:rsidP="00D133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2" style="position:absolute;left:566;top:2388;width:38826;height:3903" coordorigin="-401,-3420" coordsize="38825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2" o:spid="_x0000_s1033" type="#_x0000_t75" alt="Magnifying glass icon." style="position:absolute;left:-401;top:-2829;width:2974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">
                      <v:imagedata r:id="rId18" o:title="Magnifying glass icon"/>
                    </v:shape>
                    <v:shape id="Text Box 23" o:spid="_x0000_s1034" type="#_x0000_t202" style="position:absolute;left:2468;top:-3420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092A800" w14:textId="77777777" w:rsidR="00D13365" w:rsidRPr="0018791D" w:rsidRDefault="00D13365" w:rsidP="00D13365">
                            <w:pPr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</w:pPr>
                            <w:r w:rsidRPr="0018791D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 xml:space="preserve">Visit </w:t>
                            </w:r>
                            <w:hyperlink r:id="rId19" w:history="1">
                              <w:r w:rsidRPr="009C2961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</w:rPr>
                                <w:t>MyAgedCare.gov.au/find-a-provider</w:t>
                              </w:r>
                            </w:hyperlink>
                          </w:p>
                          <w:p w14:paraId="2543FA4E" w14:textId="77777777" w:rsidR="00D13365" w:rsidRPr="00CE10B7" w:rsidRDefault="00D13365" w:rsidP="00D13365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5" type="#_x0000_t202" style="position:absolute;left:-3;top:6951;width:36006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0D12370D" w14:textId="77777777" w:rsidR="00D13365" w:rsidRPr="00DE793F" w:rsidRDefault="00D13365" w:rsidP="00D13365">
                          <w:pPr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nrschat.nrscall.gov.au/nrs or call 1800 555 660.</w:t>
                          </w:r>
                        </w:p>
                      </w:txbxContent>
                    </v:textbox>
                  </v:shape>
                </v:group>
                <w10:wrap type="tight" anchorx="page" anchory="page"/>
              </v:group>
            </w:pict>
          </mc:Fallback>
        </mc:AlternateContent>
      </w:r>
    </w:p>
    <w:sectPr w:rsidR="00D61B91" w:rsidRPr="00BA5AF2" w:rsidSect="00EC36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851" w:bottom="709" w:left="851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C8968" w14:textId="77777777" w:rsidR="007C0E3E" w:rsidRDefault="007C0E3E" w:rsidP="0076491B">
      <w:pPr>
        <w:spacing w:before="0" w:after="0" w:line="240" w:lineRule="auto"/>
      </w:pPr>
      <w:r>
        <w:separator/>
      </w:r>
    </w:p>
  </w:endnote>
  <w:endnote w:type="continuationSeparator" w:id="0">
    <w:p w14:paraId="41758FA4" w14:textId="77777777" w:rsidR="007C0E3E" w:rsidRDefault="007C0E3E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79870F9" w14:textId="77777777" w:rsidR="007C0E3E" w:rsidRDefault="007C0E3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4" w14:textId="70D4DB53" w:rsidR="0052559C" w:rsidRDefault="00EF1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0EEE608" wp14:editId="5825B0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98645604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CD5BB" w14:textId="20005A7A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EF18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EEE60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alt="OFFICIAL" style="position:absolute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ixsvg4CAAAc&#10;BAAADgAAAAAAAAAAAAAAAAAuAgAAZHJzL2Uyb0RvYy54bWxQSwECLQAUAAYACAAAACEAVEtbFtsA&#10;AAADAQAADwAAAAAAAAAAAAAAAABoBAAAZHJzL2Rvd25yZXYueG1sUEsFBgAAAAAEAAQA8wAAAHAF&#10;AAAAAA==&#10;" filled="f" stroked="f">
              <v:textbox style="mso-fit-shape-to-text:t" inset="0,0,0,15pt">
                <w:txbxContent>
                  <w:p w14:paraId="51DCD5BB" w14:textId="20005A7A" w:rsidR="00EF18F0" w:rsidRPr="00EF18F0" w:rsidRDefault="00EF18F0" w:rsidP="00EF18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EF18F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15D4" w14:textId="6828759A" w:rsidR="00A14F81" w:rsidRDefault="00EF1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3347C6B" wp14:editId="2D532D94">
              <wp:simplePos x="542925" y="98964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3468022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C726F" w14:textId="31C3A42D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47C6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alt="OFFICIAL" style="position:absolute;margin-left:0;margin-top:0;width:43.45pt;height:37.8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" filled="f" stroked="f">
              <v:textbox style="mso-fit-shape-to-text:t" inset="0,0,0,15pt">
                <w:txbxContent>
                  <w:p w14:paraId="20AC726F" w14:textId="31C3A42D" w:rsidR="00EF18F0" w:rsidRPr="00EF18F0" w:rsidRDefault="00EF18F0" w:rsidP="00EF18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0655638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14F81">
          <w:t xml:space="preserve">Page | </w:t>
        </w:r>
        <w:r w:rsidR="00A14F81">
          <w:fldChar w:fldCharType="begin"/>
        </w:r>
        <w:r w:rsidR="00A14F81">
          <w:instrText xml:space="preserve"> PAGE   \* MERGEFORMAT </w:instrText>
        </w:r>
        <w:r w:rsidR="00A14F81">
          <w:fldChar w:fldCharType="separate"/>
        </w:r>
        <w:r w:rsidR="00A14F81">
          <w:rPr>
            <w:noProof/>
          </w:rPr>
          <w:t>2</w:t>
        </w:r>
        <w:r w:rsidR="00A14F81">
          <w:rPr>
            <w:noProof/>
          </w:rPr>
          <w:fldChar w:fldCharType="end"/>
        </w:r>
      </w:sdtContent>
    </w:sdt>
  </w:p>
  <w:p w14:paraId="4E8D11A5" w14:textId="2EF6DF3E" w:rsidR="00C325D3" w:rsidRDefault="00C325D3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BE5B" w14:textId="65C5BF58" w:rsidR="00EF18F0" w:rsidRDefault="00EF1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E4A8A2D" wp14:editId="27B257D9">
              <wp:simplePos x="5429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02915713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BF3B0" w14:textId="5B3B1865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A8A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MzDQ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" filled="f" stroked="f">
              <v:textbox style="mso-fit-shape-to-text:t" inset="0,0,0,15pt">
                <w:txbxContent>
                  <w:p w14:paraId="75DBF3B0" w14:textId="5B3B1865" w:rsidR="00EF18F0" w:rsidRPr="00EF18F0" w:rsidRDefault="00EF18F0" w:rsidP="00EF18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51FDD" w14:textId="77777777" w:rsidR="007C0E3E" w:rsidRDefault="007C0E3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04AE4DE" w14:textId="77777777" w:rsidR="007C0E3E" w:rsidRDefault="007C0E3E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6BFDCB3" w14:textId="77777777" w:rsidR="007C0E3E" w:rsidRDefault="007C0E3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2" w14:textId="2D398854" w:rsidR="0052559C" w:rsidRDefault="00EF18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32FC7B9" wp14:editId="2A2239C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05982726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F7005D" w14:textId="0BD5CA14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EF18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2FC7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51F7005D" w14:textId="0BD5CA14" w:rsidR="00EF18F0" w:rsidRPr="00EF18F0" w:rsidRDefault="00EF18F0" w:rsidP="00EF18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EF18F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5C278" w14:textId="4C6AF4D6" w:rsidR="00EF18F0" w:rsidRDefault="00EF18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E3F92BB" wp14:editId="6F308868">
              <wp:simplePos x="542925" y="80962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6909873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EB9A08" w14:textId="63F5ECC6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3F92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" filled="f" stroked="f">
              <v:textbox style="mso-fit-shape-to-text:t" inset="0,15pt,0,0">
                <w:txbxContent>
                  <w:p w14:paraId="13EB9A08" w14:textId="63F5ECC6" w:rsidR="00EF18F0" w:rsidRPr="00EF18F0" w:rsidRDefault="00EF18F0" w:rsidP="00EF18F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7" w14:textId="739CE19E" w:rsidR="008147EE" w:rsidRDefault="009D17D5">
    <w:pPr>
      <w:pStyle w:val="Header"/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E8D11B5" wp14:editId="1B506B3A">
          <wp:simplePos x="0" y="0"/>
          <wp:positionH relativeFrom="page">
            <wp:posOffset>-47625</wp:posOffset>
          </wp:positionH>
          <wp:positionV relativeFrom="page">
            <wp:posOffset>-9525</wp:posOffset>
          </wp:positionV>
          <wp:extent cx="5889961" cy="1181100"/>
          <wp:effectExtent l="0" t="0" r="0" b="0"/>
          <wp:wrapNone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9961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D11A8" w14:textId="069CABC5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8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996E6"/>
    <w:multiLevelType w:val="hybridMultilevel"/>
    <w:tmpl w:val="C7800EBA"/>
    <w:lvl w:ilvl="0" w:tplc="5E64A55C"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AEEA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C5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CF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EF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AB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D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C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62F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47AD"/>
    <w:multiLevelType w:val="multilevel"/>
    <w:tmpl w:val="EB4A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E26674"/>
    <w:multiLevelType w:val="hybridMultilevel"/>
    <w:tmpl w:val="9F3A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A2908"/>
    <w:multiLevelType w:val="multilevel"/>
    <w:tmpl w:val="C19AB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86C7E"/>
    <w:multiLevelType w:val="hybridMultilevel"/>
    <w:tmpl w:val="0B8E9CB6"/>
    <w:lvl w:ilvl="0" w:tplc="29621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78E5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F8D5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683B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60FC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A40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8C07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4403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72BE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7F648B"/>
    <w:multiLevelType w:val="hybridMultilevel"/>
    <w:tmpl w:val="D5022EBA"/>
    <w:lvl w:ilvl="0" w:tplc="0C0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7" w15:restartNumberingAfterBreak="0">
    <w:nsid w:val="1D9479C7"/>
    <w:multiLevelType w:val="hybridMultilevel"/>
    <w:tmpl w:val="1C844CF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DD72F6"/>
    <w:multiLevelType w:val="hybridMultilevel"/>
    <w:tmpl w:val="48868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F4734"/>
    <w:multiLevelType w:val="hybridMultilevel"/>
    <w:tmpl w:val="BEAAFDCA"/>
    <w:lvl w:ilvl="0" w:tplc="5AD2B6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ECA8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300F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6ACF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B6FA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84B1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E456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B0F0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A23D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0778B2"/>
    <w:multiLevelType w:val="multilevel"/>
    <w:tmpl w:val="1CEE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622D9E"/>
    <w:multiLevelType w:val="hybridMultilevel"/>
    <w:tmpl w:val="A6C2E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57BAC"/>
    <w:multiLevelType w:val="multilevel"/>
    <w:tmpl w:val="89C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A82BA7"/>
    <w:multiLevelType w:val="multilevel"/>
    <w:tmpl w:val="C9B4885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A52F17"/>
    <w:multiLevelType w:val="hybridMultilevel"/>
    <w:tmpl w:val="087AB38C"/>
    <w:lvl w:ilvl="0" w:tplc="75941AA4">
      <w:numFmt w:val="bullet"/>
      <w:lvlText w:val=""/>
      <w:lvlJc w:val="left"/>
      <w:pPr>
        <w:ind w:left="862" w:hanging="360"/>
      </w:pPr>
      <w:rPr>
        <w:rFonts w:ascii="Symbol" w:eastAsiaTheme="majorEastAsia" w:hAnsi="Symbol" w:cs="Calibri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0DA08C6"/>
    <w:multiLevelType w:val="multilevel"/>
    <w:tmpl w:val="67FA3F48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C14734"/>
    <w:multiLevelType w:val="multilevel"/>
    <w:tmpl w:val="8EC0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C32CF1"/>
    <w:multiLevelType w:val="multilevel"/>
    <w:tmpl w:val="2536DC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432AAD"/>
    <w:multiLevelType w:val="multilevel"/>
    <w:tmpl w:val="D838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49121AE"/>
    <w:multiLevelType w:val="hybridMultilevel"/>
    <w:tmpl w:val="71F2B838"/>
    <w:lvl w:ilvl="0" w:tplc="0C09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num w:numId="1" w16cid:durableId="1496267792">
    <w:abstractNumId w:val="4"/>
  </w:num>
  <w:num w:numId="2" w16cid:durableId="786199040">
    <w:abstractNumId w:val="1"/>
  </w:num>
  <w:num w:numId="3" w16cid:durableId="2041972523">
    <w:abstractNumId w:val="0"/>
  </w:num>
  <w:num w:numId="4" w16cid:durableId="781460904">
    <w:abstractNumId w:val="14"/>
  </w:num>
  <w:num w:numId="5" w16cid:durableId="1350838756">
    <w:abstractNumId w:val="18"/>
  </w:num>
  <w:num w:numId="6" w16cid:durableId="174268353">
    <w:abstractNumId w:val="17"/>
  </w:num>
  <w:num w:numId="7" w16cid:durableId="1815634614">
    <w:abstractNumId w:val="13"/>
  </w:num>
  <w:num w:numId="8" w16cid:durableId="1551190895">
    <w:abstractNumId w:val="16"/>
  </w:num>
  <w:num w:numId="9" w16cid:durableId="1291520084">
    <w:abstractNumId w:val="8"/>
  </w:num>
  <w:num w:numId="10" w16cid:durableId="1643462446">
    <w:abstractNumId w:val="12"/>
  </w:num>
  <w:num w:numId="11" w16cid:durableId="403338993">
    <w:abstractNumId w:val="15"/>
  </w:num>
  <w:num w:numId="12" w16cid:durableId="642392196">
    <w:abstractNumId w:val="6"/>
  </w:num>
  <w:num w:numId="13" w16cid:durableId="1763261875">
    <w:abstractNumId w:val="11"/>
  </w:num>
  <w:num w:numId="14" w16cid:durableId="1610428228">
    <w:abstractNumId w:val="20"/>
  </w:num>
  <w:num w:numId="15" w16cid:durableId="1728600610">
    <w:abstractNumId w:val="3"/>
  </w:num>
  <w:num w:numId="16" w16cid:durableId="1188254522">
    <w:abstractNumId w:val="5"/>
  </w:num>
  <w:num w:numId="17" w16cid:durableId="1385788784">
    <w:abstractNumId w:val="9"/>
  </w:num>
  <w:num w:numId="18" w16cid:durableId="1169102672">
    <w:abstractNumId w:val="7"/>
  </w:num>
  <w:num w:numId="19" w16cid:durableId="606499607">
    <w:abstractNumId w:val="19"/>
  </w:num>
  <w:num w:numId="20" w16cid:durableId="643319433">
    <w:abstractNumId w:val="2"/>
  </w:num>
  <w:num w:numId="21" w16cid:durableId="166339193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14CD"/>
    <w:rsid w:val="000033F3"/>
    <w:rsid w:val="00003D7D"/>
    <w:rsid w:val="0000417B"/>
    <w:rsid w:val="00005577"/>
    <w:rsid w:val="000068DE"/>
    <w:rsid w:val="000114E7"/>
    <w:rsid w:val="00013048"/>
    <w:rsid w:val="00014671"/>
    <w:rsid w:val="00014D1A"/>
    <w:rsid w:val="0001695E"/>
    <w:rsid w:val="0002002E"/>
    <w:rsid w:val="00020E18"/>
    <w:rsid w:val="000213A6"/>
    <w:rsid w:val="000218E5"/>
    <w:rsid w:val="00021EAA"/>
    <w:rsid w:val="00022588"/>
    <w:rsid w:val="00024258"/>
    <w:rsid w:val="000254C2"/>
    <w:rsid w:val="000264D4"/>
    <w:rsid w:val="00027622"/>
    <w:rsid w:val="00027789"/>
    <w:rsid w:val="00027935"/>
    <w:rsid w:val="00027E2A"/>
    <w:rsid w:val="0002D900"/>
    <w:rsid w:val="00030033"/>
    <w:rsid w:val="0003063A"/>
    <w:rsid w:val="000317C9"/>
    <w:rsid w:val="00031B78"/>
    <w:rsid w:val="00031D0B"/>
    <w:rsid w:val="000320B0"/>
    <w:rsid w:val="000332FD"/>
    <w:rsid w:val="00033B6D"/>
    <w:rsid w:val="00034411"/>
    <w:rsid w:val="0003476A"/>
    <w:rsid w:val="000357F4"/>
    <w:rsid w:val="000362A9"/>
    <w:rsid w:val="00040314"/>
    <w:rsid w:val="000410BE"/>
    <w:rsid w:val="0004124F"/>
    <w:rsid w:val="00042B44"/>
    <w:rsid w:val="00042D22"/>
    <w:rsid w:val="0004301B"/>
    <w:rsid w:val="0004327D"/>
    <w:rsid w:val="0004409D"/>
    <w:rsid w:val="00044458"/>
    <w:rsid w:val="00044AFE"/>
    <w:rsid w:val="000451A1"/>
    <w:rsid w:val="000456E4"/>
    <w:rsid w:val="00045AE1"/>
    <w:rsid w:val="00045C45"/>
    <w:rsid w:val="00045C8B"/>
    <w:rsid w:val="00045CCA"/>
    <w:rsid w:val="00045F9E"/>
    <w:rsid w:val="00046183"/>
    <w:rsid w:val="00046591"/>
    <w:rsid w:val="000472C0"/>
    <w:rsid w:val="00047D1F"/>
    <w:rsid w:val="00051208"/>
    <w:rsid w:val="000521CA"/>
    <w:rsid w:val="0005283C"/>
    <w:rsid w:val="00052E93"/>
    <w:rsid w:val="00052FC2"/>
    <w:rsid w:val="000532F3"/>
    <w:rsid w:val="0005336F"/>
    <w:rsid w:val="00054CD0"/>
    <w:rsid w:val="00054F8B"/>
    <w:rsid w:val="0005599A"/>
    <w:rsid w:val="00055DDF"/>
    <w:rsid w:val="000562F8"/>
    <w:rsid w:val="00056DEC"/>
    <w:rsid w:val="00057599"/>
    <w:rsid w:val="0005759F"/>
    <w:rsid w:val="000577CC"/>
    <w:rsid w:val="00057996"/>
    <w:rsid w:val="00057BD0"/>
    <w:rsid w:val="000606C9"/>
    <w:rsid w:val="00060F86"/>
    <w:rsid w:val="00062976"/>
    <w:rsid w:val="00065CE4"/>
    <w:rsid w:val="00065E0B"/>
    <w:rsid w:val="000661CF"/>
    <w:rsid w:val="00066C07"/>
    <w:rsid w:val="00066C66"/>
    <w:rsid w:val="00066D70"/>
    <w:rsid w:val="00066D75"/>
    <w:rsid w:val="00067752"/>
    <w:rsid w:val="00067DB8"/>
    <w:rsid w:val="0007120D"/>
    <w:rsid w:val="000712F2"/>
    <w:rsid w:val="000714D0"/>
    <w:rsid w:val="00071556"/>
    <w:rsid w:val="00071647"/>
    <w:rsid w:val="00071D86"/>
    <w:rsid w:val="000724CC"/>
    <w:rsid w:val="00072A7B"/>
    <w:rsid w:val="00073903"/>
    <w:rsid w:val="00074082"/>
    <w:rsid w:val="0007443D"/>
    <w:rsid w:val="0007525B"/>
    <w:rsid w:val="0007575B"/>
    <w:rsid w:val="000759B0"/>
    <w:rsid w:val="00075DFE"/>
    <w:rsid w:val="000762A0"/>
    <w:rsid w:val="000765E4"/>
    <w:rsid w:val="00076704"/>
    <w:rsid w:val="00077572"/>
    <w:rsid w:val="00080470"/>
    <w:rsid w:val="00080781"/>
    <w:rsid w:val="00080B98"/>
    <w:rsid w:val="00081385"/>
    <w:rsid w:val="0008141A"/>
    <w:rsid w:val="00082012"/>
    <w:rsid w:val="00084F7F"/>
    <w:rsid w:val="0008566A"/>
    <w:rsid w:val="00085DD2"/>
    <w:rsid w:val="00087396"/>
    <w:rsid w:val="00087DF6"/>
    <w:rsid w:val="000903B8"/>
    <w:rsid w:val="00090C64"/>
    <w:rsid w:val="000910E4"/>
    <w:rsid w:val="00091F0B"/>
    <w:rsid w:val="000927E6"/>
    <w:rsid w:val="00093BC8"/>
    <w:rsid w:val="000941AB"/>
    <w:rsid w:val="00094A44"/>
    <w:rsid w:val="00094EEB"/>
    <w:rsid w:val="00095F97"/>
    <w:rsid w:val="000975D3"/>
    <w:rsid w:val="000A0948"/>
    <w:rsid w:val="000A1B2F"/>
    <w:rsid w:val="000A2FA1"/>
    <w:rsid w:val="000A5BCD"/>
    <w:rsid w:val="000A5D8C"/>
    <w:rsid w:val="000B0234"/>
    <w:rsid w:val="000B150F"/>
    <w:rsid w:val="000B1599"/>
    <w:rsid w:val="000B3154"/>
    <w:rsid w:val="000B4A50"/>
    <w:rsid w:val="000B5257"/>
    <w:rsid w:val="000B546D"/>
    <w:rsid w:val="000B5BBE"/>
    <w:rsid w:val="000B5CEB"/>
    <w:rsid w:val="000B5E13"/>
    <w:rsid w:val="000B667A"/>
    <w:rsid w:val="000B7324"/>
    <w:rsid w:val="000B7551"/>
    <w:rsid w:val="000B78CF"/>
    <w:rsid w:val="000B7956"/>
    <w:rsid w:val="000B7FCA"/>
    <w:rsid w:val="000B7FEC"/>
    <w:rsid w:val="000C06B8"/>
    <w:rsid w:val="000C099E"/>
    <w:rsid w:val="000C0C7E"/>
    <w:rsid w:val="000C126C"/>
    <w:rsid w:val="000C2422"/>
    <w:rsid w:val="000C2E02"/>
    <w:rsid w:val="000C31AA"/>
    <w:rsid w:val="000C5EFA"/>
    <w:rsid w:val="000C6DD7"/>
    <w:rsid w:val="000C770A"/>
    <w:rsid w:val="000C7B91"/>
    <w:rsid w:val="000C7E4E"/>
    <w:rsid w:val="000C7F42"/>
    <w:rsid w:val="000D0A56"/>
    <w:rsid w:val="000D29DE"/>
    <w:rsid w:val="000D3812"/>
    <w:rsid w:val="000D3B78"/>
    <w:rsid w:val="000D4419"/>
    <w:rsid w:val="000D4A0F"/>
    <w:rsid w:val="000D4E04"/>
    <w:rsid w:val="000D4EAD"/>
    <w:rsid w:val="000D4EE9"/>
    <w:rsid w:val="000D61CC"/>
    <w:rsid w:val="000D6209"/>
    <w:rsid w:val="000D7172"/>
    <w:rsid w:val="000E01E6"/>
    <w:rsid w:val="000E04B6"/>
    <w:rsid w:val="000E0947"/>
    <w:rsid w:val="000E1480"/>
    <w:rsid w:val="000E1636"/>
    <w:rsid w:val="000E1758"/>
    <w:rsid w:val="000E230C"/>
    <w:rsid w:val="000E254C"/>
    <w:rsid w:val="000E26FF"/>
    <w:rsid w:val="000E2725"/>
    <w:rsid w:val="000E2B3F"/>
    <w:rsid w:val="000E2B97"/>
    <w:rsid w:val="000E50CB"/>
    <w:rsid w:val="000E6215"/>
    <w:rsid w:val="000E6E42"/>
    <w:rsid w:val="000E6E49"/>
    <w:rsid w:val="000E78FF"/>
    <w:rsid w:val="000F162F"/>
    <w:rsid w:val="000F1A1C"/>
    <w:rsid w:val="000F25FB"/>
    <w:rsid w:val="000F27B2"/>
    <w:rsid w:val="000F3053"/>
    <w:rsid w:val="000F46B2"/>
    <w:rsid w:val="000F5661"/>
    <w:rsid w:val="000F5ABF"/>
    <w:rsid w:val="000F6745"/>
    <w:rsid w:val="000F712C"/>
    <w:rsid w:val="000F7ADE"/>
    <w:rsid w:val="00100F29"/>
    <w:rsid w:val="00102BA4"/>
    <w:rsid w:val="00103F13"/>
    <w:rsid w:val="00104680"/>
    <w:rsid w:val="0010581A"/>
    <w:rsid w:val="00105D38"/>
    <w:rsid w:val="00107A7B"/>
    <w:rsid w:val="00107C7E"/>
    <w:rsid w:val="00110562"/>
    <w:rsid w:val="00110585"/>
    <w:rsid w:val="0011384F"/>
    <w:rsid w:val="00114B38"/>
    <w:rsid w:val="00115273"/>
    <w:rsid w:val="00115564"/>
    <w:rsid w:val="0011604F"/>
    <w:rsid w:val="00116134"/>
    <w:rsid w:val="00116326"/>
    <w:rsid w:val="00116747"/>
    <w:rsid w:val="0011691E"/>
    <w:rsid w:val="00116985"/>
    <w:rsid w:val="001170B5"/>
    <w:rsid w:val="0011737D"/>
    <w:rsid w:val="001178BE"/>
    <w:rsid w:val="0012141F"/>
    <w:rsid w:val="001215E1"/>
    <w:rsid w:val="00121831"/>
    <w:rsid w:val="00122391"/>
    <w:rsid w:val="00122D65"/>
    <w:rsid w:val="001233E5"/>
    <w:rsid w:val="0012349C"/>
    <w:rsid w:val="001236D3"/>
    <w:rsid w:val="00123C5B"/>
    <w:rsid w:val="001255B3"/>
    <w:rsid w:val="00125D09"/>
    <w:rsid w:val="00127D8C"/>
    <w:rsid w:val="001302D2"/>
    <w:rsid w:val="001303E9"/>
    <w:rsid w:val="00132081"/>
    <w:rsid w:val="00132691"/>
    <w:rsid w:val="00132CCA"/>
    <w:rsid w:val="0013408D"/>
    <w:rsid w:val="0013410A"/>
    <w:rsid w:val="00134616"/>
    <w:rsid w:val="0013482C"/>
    <w:rsid w:val="001348D6"/>
    <w:rsid w:val="00135688"/>
    <w:rsid w:val="0013755A"/>
    <w:rsid w:val="0013797F"/>
    <w:rsid w:val="001402D2"/>
    <w:rsid w:val="0014071F"/>
    <w:rsid w:val="00140CF2"/>
    <w:rsid w:val="0014183C"/>
    <w:rsid w:val="00142251"/>
    <w:rsid w:val="00142461"/>
    <w:rsid w:val="00142E2A"/>
    <w:rsid w:val="00142E49"/>
    <w:rsid w:val="00142F1A"/>
    <w:rsid w:val="00143DE6"/>
    <w:rsid w:val="00144110"/>
    <w:rsid w:val="00145232"/>
    <w:rsid w:val="0014552E"/>
    <w:rsid w:val="001463E3"/>
    <w:rsid w:val="00146A49"/>
    <w:rsid w:val="00146C34"/>
    <w:rsid w:val="00147DDB"/>
    <w:rsid w:val="001525C7"/>
    <w:rsid w:val="0015299F"/>
    <w:rsid w:val="00154B87"/>
    <w:rsid w:val="001550C5"/>
    <w:rsid w:val="0015778B"/>
    <w:rsid w:val="00157FE8"/>
    <w:rsid w:val="00160036"/>
    <w:rsid w:val="0016160E"/>
    <w:rsid w:val="00161787"/>
    <w:rsid w:val="00162128"/>
    <w:rsid w:val="001626F0"/>
    <w:rsid w:val="00162EBD"/>
    <w:rsid w:val="00163887"/>
    <w:rsid w:val="00163E80"/>
    <w:rsid w:val="00164981"/>
    <w:rsid w:val="00164F57"/>
    <w:rsid w:val="00165834"/>
    <w:rsid w:val="00165A9A"/>
    <w:rsid w:val="00165BD8"/>
    <w:rsid w:val="001662CE"/>
    <w:rsid w:val="00170FBA"/>
    <w:rsid w:val="0017107B"/>
    <w:rsid w:val="00171473"/>
    <w:rsid w:val="00172B87"/>
    <w:rsid w:val="00172C61"/>
    <w:rsid w:val="001736A8"/>
    <w:rsid w:val="00174917"/>
    <w:rsid w:val="00174E58"/>
    <w:rsid w:val="001753C3"/>
    <w:rsid w:val="00176CAC"/>
    <w:rsid w:val="00177365"/>
    <w:rsid w:val="00177716"/>
    <w:rsid w:val="00181AF6"/>
    <w:rsid w:val="00183055"/>
    <w:rsid w:val="001834B9"/>
    <w:rsid w:val="00184243"/>
    <w:rsid w:val="00184A9C"/>
    <w:rsid w:val="00184BDF"/>
    <w:rsid w:val="00185210"/>
    <w:rsid w:val="0018537B"/>
    <w:rsid w:val="00185714"/>
    <w:rsid w:val="001869EE"/>
    <w:rsid w:val="001873DF"/>
    <w:rsid w:val="00191092"/>
    <w:rsid w:val="00191A40"/>
    <w:rsid w:val="00191F6F"/>
    <w:rsid w:val="00194AA9"/>
    <w:rsid w:val="00195627"/>
    <w:rsid w:val="00196A5B"/>
    <w:rsid w:val="00196ECA"/>
    <w:rsid w:val="00197E31"/>
    <w:rsid w:val="001A07D7"/>
    <w:rsid w:val="001A1E44"/>
    <w:rsid w:val="001A2E54"/>
    <w:rsid w:val="001A3965"/>
    <w:rsid w:val="001A51DD"/>
    <w:rsid w:val="001A6192"/>
    <w:rsid w:val="001A626E"/>
    <w:rsid w:val="001B24EA"/>
    <w:rsid w:val="001B2A39"/>
    <w:rsid w:val="001B2C73"/>
    <w:rsid w:val="001B32A8"/>
    <w:rsid w:val="001B48E0"/>
    <w:rsid w:val="001B6217"/>
    <w:rsid w:val="001C00EC"/>
    <w:rsid w:val="001C0C95"/>
    <w:rsid w:val="001C18D0"/>
    <w:rsid w:val="001C2132"/>
    <w:rsid w:val="001C2848"/>
    <w:rsid w:val="001C40E4"/>
    <w:rsid w:val="001C46C4"/>
    <w:rsid w:val="001C5012"/>
    <w:rsid w:val="001C5964"/>
    <w:rsid w:val="001C6127"/>
    <w:rsid w:val="001C67BE"/>
    <w:rsid w:val="001C6DA6"/>
    <w:rsid w:val="001C6FC7"/>
    <w:rsid w:val="001C723E"/>
    <w:rsid w:val="001C7A22"/>
    <w:rsid w:val="001C7FD5"/>
    <w:rsid w:val="001D0B34"/>
    <w:rsid w:val="001D0E11"/>
    <w:rsid w:val="001D17B4"/>
    <w:rsid w:val="001D1A78"/>
    <w:rsid w:val="001D1FA2"/>
    <w:rsid w:val="001D2B3D"/>
    <w:rsid w:val="001D2BA0"/>
    <w:rsid w:val="001D2F2C"/>
    <w:rsid w:val="001D3C73"/>
    <w:rsid w:val="001D4E09"/>
    <w:rsid w:val="001D567F"/>
    <w:rsid w:val="001D5DD5"/>
    <w:rsid w:val="001D62A2"/>
    <w:rsid w:val="001D712C"/>
    <w:rsid w:val="001D7F9F"/>
    <w:rsid w:val="001E03B1"/>
    <w:rsid w:val="001E0AC9"/>
    <w:rsid w:val="001E2595"/>
    <w:rsid w:val="001E3CAF"/>
    <w:rsid w:val="001E4E9B"/>
    <w:rsid w:val="001E5DCA"/>
    <w:rsid w:val="001E63D5"/>
    <w:rsid w:val="001E7402"/>
    <w:rsid w:val="001E776E"/>
    <w:rsid w:val="001F01DA"/>
    <w:rsid w:val="001F1637"/>
    <w:rsid w:val="001F24BF"/>
    <w:rsid w:val="001F37EB"/>
    <w:rsid w:val="001F39A1"/>
    <w:rsid w:val="001F428C"/>
    <w:rsid w:val="001F4A21"/>
    <w:rsid w:val="001F5485"/>
    <w:rsid w:val="001F56A0"/>
    <w:rsid w:val="001F5A6D"/>
    <w:rsid w:val="001F5EC0"/>
    <w:rsid w:val="001F5FDD"/>
    <w:rsid w:val="001F6428"/>
    <w:rsid w:val="001F6742"/>
    <w:rsid w:val="001F75D7"/>
    <w:rsid w:val="001F7FC9"/>
    <w:rsid w:val="00200D70"/>
    <w:rsid w:val="00201ADD"/>
    <w:rsid w:val="00201AE3"/>
    <w:rsid w:val="00203213"/>
    <w:rsid w:val="00203CDF"/>
    <w:rsid w:val="00203FE1"/>
    <w:rsid w:val="00205469"/>
    <w:rsid w:val="00205705"/>
    <w:rsid w:val="00205FCB"/>
    <w:rsid w:val="00206475"/>
    <w:rsid w:val="002079C8"/>
    <w:rsid w:val="002106E5"/>
    <w:rsid w:val="00210F05"/>
    <w:rsid w:val="00211344"/>
    <w:rsid w:val="00211C52"/>
    <w:rsid w:val="002124FF"/>
    <w:rsid w:val="002125A3"/>
    <w:rsid w:val="00214845"/>
    <w:rsid w:val="00214975"/>
    <w:rsid w:val="00215085"/>
    <w:rsid w:val="00215B98"/>
    <w:rsid w:val="00215E30"/>
    <w:rsid w:val="002169F4"/>
    <w:rsid w:val="00220910"/>
    <w:rsid w:val="00223A7D"/>
    <w:rsid w:val="002241DF"/>
    <w:rsid w:val="00224F06"/>
    <w:rsid w:val="0022661F"/>
    <w:rsid w:val="0022750E"/>
    <w:rsid w:val="00227D29"/>
    <w:rsid w:val="00230641"/>
    <w:rsid w:val="00230692"/>
    <w:rsid w:val="00230A7A"/>
    <w:rsid w:val="00230AAB"/>
    <w:rsid w:val="00230BAB"/>
    <w:rsid w:val="00232636"/>
    <w:rsid w:val="002347F1"/>
    <w:rsid w:val="002352F9"/>
    <w:rsid w:val="0023547C"/>
    <w:rsid w:val="00235EAD"/>
    <w:rsid w:val="00236DA2"/>
    <w:rsid w:val="002404BA"/>
    <w:rsid w:val="00242199"/>
    <w:rsid w:val="00242F22"/>
    <w:rsid w:val="0024320E"/>
    <w:rsid w:val="00245139"/>
    <w:rsid w:val="00245350"/>
    <w:rsid w:val="002463DC"/>
    <w:rsid w:val="00246589"/>
    <w:rsid w:val="002465AE"/>
    <w:rsid w:val="00250E5F"/>
    <w:rsid w:val="0025119D"/>
    <w:rsid w:val="00252C55"/>
    <w:rsid w:val="0025341F"/>
    <w:rsid w:val="0025373E"/>
    <w:rsid w:val="00253A4A"/>
    <w:rsid w:val="00254F2A"/>
    <w:rsid w:val="002554CE"/>
    <w:rsid w:val="002558C4"/>
    <w:rsid w:val="00256F6C"/>
    <w:rsid w:val="00257607"/>
    <w:rsid w:val="00257C0E"/>
    <w:rsid w:val="0026127E"/>
    <w:rsid w:val="0026156A"/>
    <w:rsid w:val="00261706"/>
    <w:rsid w:val="00262CA6"/>
    <w:rsid w:val="0026394A"/>
    <w:rsid w:val="00264AE0"/>
    <w:rsid w:val="00264B03"/>
    <w:rsid w:val="00264CAC"/>
    <w:rsid w:val="00265F6F"/>
    <w:rsid w:val="00266F77"/>
    <w:rsid w:val="002679A5"/>
    <w:rsid w:val="00267D1D"/>
    <w:rsid w:val="002705A8"/>
    <w:rsid w:val="00270E10"/>
    <w:rsid w:val="00271F12"/>
    <w:rsid w:val="00272D37"/>
    <w:rsid w:val="002730FB"/>
    <w:rsid w:val="00273CAC"/>
    <w:rsid w:val="00274762"/>
    <w:rsid w:val="00275972"/>
    <w:rsid w:val="00275F12"/>
    <w:rsid w:val="00275FEC"/>
    <w:rsid w:val="00276462"/>
    <w:rsid w:val="002779D5"/>
    <w:rsid w:val="00280ECC"/>
    <w:rsid w:val="00283F6E"/>
    <w:rsid w:val="00284BFC"/>
    <w:rsid w:val="002860B7"/>
    <w:rsid w:val="00286A0E"/>
    <w:rsid w:val="00286E77"/>
    <w:rsid w:val="00287FF3"/>
    <w:rsid w:val="002910A2"/>
    <w:rsid w:val="00291FDA"/>
    <w:rsid w:val="00292D12"/>
    <w:rsid w:val="00293219"/>
    <w:rsid w:val="002935EA"/>
    <w:rsid w:val="00293A36"/>
    <w:rsid w:val="002962B3"/>
    <w:rsid w:val="00297079"/>
    <w:rsid w:val="00297383"/>
    <w:rsid w:val="00297AAB"/>
    <w:rsid w:val="002A00C9"/>
    <w:rsid w:val="002A0764"/>
    <w:rsid w:val="002A0CDC"/>
    <w:rsid w:val="002A12A7"/>
    <w:rsid w:val="002A27D0"/>
    <w:rsid w:val="002A27D7"/>
    <w:rsid w:val="002A2C1A"/>
    <w:rsid w:val="002A3912"/>
    <w:rsid w:val="002A44C9"/>
    <w:rsid w:val="002A4AE3"/>
    <w:rsid w:val="002A4D13"/>
    <w:rsid w:val="002A6100"/>
    <w:rsid w:val="002A76C5"/>
    <w:rsid w:val="002B0282"/>
    <w:rsid w:val="002B0439"/>
    <w:rsid w:val="002B0598"/>
    <w:rsid w:val="002B0877"/>
    <w:rsid w:val="002B0BEC"/>
    <w:rsid w:val="002B1619"/>
    <w:rsid w:val="002B1A38"/>
    <w:rsid w:val="002B1DE7"/>
    <w:rsid w:val="002B2B17"/>
    <w:rsid w:val="002B2D51"/>
    <w:rsid w:val="002B34D0"/>
    <w:rsid w:val="002B3794"/>
    <w:rsid w:val="002B5750"/>
    <w:rsid w:val="002B6061"/>
    <w:rsid w:val="002C00AF"/>
    <w:rsid w:val="002C0568"/>
    <w:rsid w:val="002C25ED"/>
    <w:rsid w:val="002C2967"/>
    <w:rsid w:val="002C2D46"/>
    <w:rsid w:val="002C3A78"/>
    <w:rsid w:val="002C3BED"/>
    <w:rsid w:val="002C4767"/>
    <w:rsid w:val="002C4D4B"/>
    <w:rsid w:val="002C5BB9"/>
    <w:rsid w:val="002C72EE"/>
    <w:rsid w:val="002C73FA"/>
    <w:rsid w:val="002C7AFE"/>
    <w:rsid w:val="002C7CD6"/>
    <w:rsid w:val="002D145D"/>
    <w:rsid w:val="002D2171"/>
    <w:rsid w:val="002D280F"/>
    <w:rsid w:val="002D2969"/>
    <w:rsid w:val="002D29C0"/>
    <w:rsid w:val="002D2C01"/>
    <w:rsid w:val="002D30FF"/>
    <w:rsid w:val="002D3763"/>
    <w:rsid w:val="002D416F"/>
    <w:rsid w:val="002D4421"/>
    <w:rsid w:val="002D4443"/>
    <w:rsid w:val="002D45C3"/>
    <w:rsid w:val="002D47ED"/>
    <w:rsid w:val="002D492D"/>
    <w:rsid w:val="002D4C53"/>
    <w:rsid w:val="002D6074"/>
    <w:rsid w:val="002D6607"/>
    <w:rsid w:val="002E0A5F"/>
    <w:rsid w:val="002E0ACE"/>
    <w:rsid w:val="002E0BE6"/>
    <w:rsid w:val="002E1083"/>
    <w:rsid w:val="002E153B"/>
    <w:rsid w:val="002E18E3"/>
    <w:rsid w:val="002E1ECD"/>
    <w:rsid w:val="002E2117"/>
    <w:rsid w:val="002E2C02"/>
    <w:rsid w:val="002E427B"/>
    <w:rsid w:val="002E495B"/>
    <w:rsid w:val="002E4A6E"/>
    <w:rsid w:val="002E5339"/>
    <w:rsid w:val="002E54D1"/>
    <w:rsid w:val="002E6429"/>
    <w:rsid w:val="002E73B7"/>
    <w:rsid w:val="002E7784"/>
    <w:rsid w:val="002F11D7"/>
    <w:rsid w:val="002F2844"/>
    <w:rsid w:val="002F2BFB"/>
    <w:rsid w:val="002F318A"/>
    <w:rsid w:val="002F354F"/>
    <w:rsid w:val="002F3640"/>
    <w:rsid w:val="002F40D6"/>
    <w:rsid w:val="002F4E6F"/>
    <w:rsid w:val="002F5ABF"/>
    <w:rsid w:val="002F607C"/>
    <w:rsid w:val="002F70A5"/>
    <w:rsid w:val="00300E1D"/>
    <w:rsid w:val="0030101B"/>
    <w:rsid w:val="00302047"/>
    <w:rsid w:val="00302AF6"/>
    <w:rsid w:val="00303693"/>
    <w:rsid w:val="00303A54"/>
    <w:rsid w:val="003042D5"/>
    <w:rsid w:val="003045D2"/>
    <w:rsid w:val="00304AF3"/>
    <w:rsid w:val="00305E8C"/>
    <w:rsid w:val="00306DBC"/>
    <w:rsid w:val="003070C0"/>
    <w:rsid w:val="00307A88"/>
    <w:rsid w:val="00310853"/>
    <w:rsid w:val="00310EB5"/>
    <w:rsid w:val="003116B5"/>
    <w:rsid w:val="0031193C"/>
    <w:rsid w:val="003138EB"/>
    <w:rsid w:val="00313D57"/>
    <w:rsid w:val="00314FBF"/>
    <w:rsid w:val="003167F1"/>
    <w:rsid w:val="00316F3B"/>
    <w:rsid w:val="00317641"/>
    <w:rsid w:val="00317B83"/>
    <w:rsid w:val="00317D30"/>
    <w:rsid w:val="00322215"/>
    <w:rsid w:val="00322EB3"/>
    <w:rsid w:val="003230EF"/>
    <w:rsid w:val="00323B8A"/>
    <w:rsid w:val="00324178"/>
    <w:rsid w:val="00325055"/>
    <w:rsid w:val="003255F7"/>
    <w:rsid w:val="00326509"/>
    <w:rsid w:val="003268A9"/>
    <w:rsid w:val="00326AE9"/>
    <w:rsid w:val="00326C83"/>
    <w:rsid w:val="00327A28"/>
    <w:rsid w:val="00327B0A"/>
    <w:rsid w:val="00327F66"/>
    <w:rsid w:val="00330293"/>
    <w:rsid w:val="00331030"/>
    <w:rsid w:val="0033220B"/>
    <w:rsid w:val="003327B0"/>
    <w:rsid w:val="0033458E"/>
    <w:rsid w:val="003355EE"/>
    <w:rsid w:val="003367F1"/>
    <w:rsid w:val="0033691F"/>
    <w:rsid w:val="00336B29"/>
    <w:rsid w:val="00337443"/>
    <w:rsid w:val="00340845"/>
    <w:rsid w:val="00340877"/>
    <w:rsid w:val="00341E9B"/>
    <w:rsid w:val="0034350A"/>
    <w:rsid w:val="003438AF"/>
    <w:rsid w:val="00343AE4"/>
    <w:rsid w:val="0034530A"/>
    <w:rsid w:val="003502C6"/>
    <w:rsid w:val="00350696"/>
    <w:rsid w:val="0035151C"/>
    <w:rsid w:val="00351F9F"/>
    <w:rsid w:val="00352EAC"/>
    <w:rsid w:val="00352F8E"/>
    <w:rsid w:val="00353959"/>
    <w:rsid w:val="00354554"/>
    <w:rsid w:val="00354DC5"/>
    <w:rsid w:val="003555B9"/>
    <w:rsid w:val="00355BD9"/>
    <w:rsid w:val="00355E91"/>
    <w:rsid w:val="00357047"/>
    <w:rsid w:val="00357E25"/>
    <w:rsid w:val="00360B34"/>
    <w:rsid w:val="003619F4"/>
    <w:rsid w:val="00361F45"/>
    <w:rsid w:val="00362503"/>
    <w:rsid w:val="00362EEC"/>
    <w:rsid w:val="003635C3"/>
    <w:rsid w:val="00363FD8"/>
    <w:rsid w:val="00364602"/>
    <w:rsid w:val="00364727"/>
    <w:rsid w:val="00364AA4"/>
    <w:rsid w:val="00366B5C"/>
    <w:rsid w:val="00367375"/>
    <w:rsid w:val="0037024C"/>
    <w:rsid w:val="00370A45"/>
    <w:rsid w:val="00370D4C"/>
    <w:rsid w:val="00371876"/>
    <w:rsid w:val="003723F6"/>
    <w:rsid w:val="003737CD"/>
    <w:rsid w:val="00373B51"/>
    <w:rsid w:val="00373B71"/>
    <w:rsid w:val="00373CF1"/>
    <w:rsid w:val="00373F34"/>
    <w:rsid w:val="00375550"/>
    <w:rsid w:val="0037612B"/>
    <w:rsid w:val="00376820"/>
    <w:rsid w:val="0037792C"/>
    <w:rsid w:val="0038059E"/>
    <w:rsid w:val="00381207"/>
    <w:rsid w:val="0038162A"/>
    <w:rsid w:val="00381887"/>
    <w:rsid w:val="00381CD5"/>
    <w:rsid w:val="00382B31"/>
    <w:rsid w:val="00384A19"/>
    <w:rsid w:val="003854CC"/>
    <w:rsid w:val="0038608F"/>
    <w:rsid w:val="003867F6"/>
    <w:rsid w:val="00386AD7"/>
    <w:rsid w:val="00386BAE"/>
    <w:rsid w:val="003901BF"/>
    <w:rsid w:val="003909F7"/>
    <w:rsid w:val="003918D1"/>
    <w:rsid w:val="003932A8"/>
    <w:rsid w:val="003936BB"/>
    <w:rsid w:val="00393DAF"/>
    <w:rsid w:val="00393DD9"/>
    <w:rsid w:val="00394756"/>
    <w:rsid w:val="003954A4"/>
    <w:rsid w:val="003955DE"/>
    <w:rsid w:val="003A000B"/>
    <w:rsid w:val="003A0A22"/>
    <w:rsid w:val="003A0E10"/>
    <w:rsid w:val="003A10FD"/>
    <w:rsid w:val="003A12DE"/>
    <w:rsid w:val="003A2118"/>
    <w:rsid w:val="003A342A"/>
    <w:rsid w:val="003A419A"/>
    <w:rsid w:val="003A425F"/>
    <w:rsid w:val="003A49CC"/>
    <w:rsid w:val="003A4C36"/>
    <w:rsid w:val="003A692A"/>
    <w:rsid w:val="003A702C"/>
    <w:rsid w:val="003B1C84"/>
    <w:rsid w:val="003B25DE"/>
    <w:rsid w:val="003B3256"/>
    <w:rsid w:val="003B3AB8"/>
    <w:rsid w:val="003B4C58"/>
    <w:rsid w:val="003B4DED"/>
    <w:rsid w:val="003B6964"/>
    <w:rsid w:val="003B6A0F"/>
    <w:rsid w:val="003B731E"/>
    <w:rsid w:val="003B7D3D"/>
    <w:rsid w:val="003BE4EE"/>
    <w:rsid w:val="003C12DA"/>
    <w:rsid w:val="003C1303"/>
    <w:rsid w:val="003C251D"/>
    <w:rsid w:val="003C2DAD"/>
    <w:rsid w:val="003C3E9F"/>
    <w:rsid w:val="003C3ED0"/>
    <w:rsid w:val="003C418B"/>
    <w:rsid w:val="003C503D"/>
    <w:rsid w:val="003C5489"/>
    <w:rsid w:val="003C6C1A"/>
    <w:rsid w:val="003C6C94"/>
    <w:rsid w:val="003C73F2"/>
    <w:rsid w:val="003C7FF1"/>
    <w:rsid w:val="003D04C7"/>
    <w:rsid w:val="003D0FCD"/>
    <w:rsid w:val="003D11A9"/>
    <w:rsid w:val="003D183D"/>
    <w:rsid w:val="003D1B9B"/>
    <w:rsid w:val="003D2412"/>
    <w:rsid w:val="003D29FC"/>
    <w:rsid w:val="003D3BE4"/>
    <w:rsid w:val="003D3F6A"/>
    <w:rsid w:val="003D50C8"/>
    <w:rsid w:val="003D5911"/>
    <w:rsid w:val="003D6C16"/>
    <w:rsid w:val="003D77D3"/>
    <w:rsid w:val="003E012E"/>
    <w:rsid w:val="003E025C"/>
    <w:rsid w:val="003E0D46"/>
    <w:rsid w:val="003E26CE"/>
    <w:rsid w:val="003E2934"/>
    <w:rsid w:val="003E2A9B"/>
    <w:rsid w:val="003E423D"/>
    <w:rsid w:val="003E44C2"/>
    <w:rsid w:val="003E48B9"/>
    <w:rsid w:val="003E4E66"/>
    <w:rsid w:val="003E53A6"/>
    <w:rsid w:val="003E6547"/>
    <w:rsid w:val="003E698D"/>
    <w:rsid w:val="003E71AE"/>
    <w:rsid w:val="003E74DD"/>
    <w:rsid w:val="003E7598"/>
    <w:rsid w:val="003E7AD9"/>
    <w:rsid w:val="003F032A"/>
    <w:rsid w:val="003F0A27"/>
    <w:rsid w:val="003F1AFB"/>
    <w:rsid w:val="003F30AD"/>
    <w:rsid w:val="003F3968"/>
    <w:rsid w:val="003F5048"/>
    <w:rsid w:val="003F79D5"/>
    <w:rsid w:val="00401431"/>
    <w:rsid w:val="004020F5"/>
    <w:rsid w:val="00402A5D"/>
    <w:rsid w:val="00403701"/>
    <w:rsid w:val="0040390E"/>
    <w:rsid w:val="00403AD7"/>
    <w:rsid w:val="00403B70"/>
    <w:rsid w:val="00404BC0"/>
    <w:rsid w:val="00405010"/>
    <w:rsid w:val="0040591A"/>
    <w:rsid w:val="004109B8"/>
    <w:rsid w:val="00410C2A"/>
    <w:rsid w:val="00411483"/>
    <w:rsid w:val="00411840"/>
    <w:rsid w:val="00412B15"/>
    <w:rsid w:val="00412EA7"/>
    <w:rsid w:val="00414A8E"/>
    <w:rsid w:val="004150AA"/>
    <w:rsid w:val="00415640"/>
    <w:rsid w:val="00415A17"/>
    <w:rsid w:val="00415BD6"/>
    <w:rsid w:val="00417A7E"/>
    <w:rsid w:val="00417D86"/>
    <w:rsid w:val="00417E04"/>
    <w:rsid w:val="00420196"/>
    <w:rsid w:val="00420486"/>
    <w:rsid w:val="004210DF"/>
    <w:rsid w:val="00422253"/>
    <w:rsid w:val="00422631"/>
    <w:rsid w:val="004242C9"/>
    <w:rsid w:val="0042501A"/>
    <w:rsid w:val="004250A6"/>
    <w:rsid w:val="004256ED"/>
    <w:rsid w:val="00426070"/>
    <w:rsid w:val="004276F3"/>
    <w:rsid w:val="00427F0B"/>
    <w:rsid w:val="00430A08"/>
    <w:rsid w:val="00432F92"/>
    <w:rsid w:val="0043378C"/>
    <w:rsid w:val="00433A7F"/>
    <w:rsid w:val="00434A79"/>
    <w:rsid w:val="004351D9"/>
    <w:rsid w:val="0043522F"/>
    <w:rsid w:val="00435597"/>
    <w:rsid w:val="00435694"/>
    <w:rsid w:val="004360C0"/>
    <w:rsid w:val="00436EF3"/>
    <w:rsid w:val="0043749E"/>
    <w:rsid w:val="00441E5A"/>
    <w:rsid w:val="0044202E"/>
    <w:rsid w:val="00442A56"/>
    <w:rsid w:val="00443A13"/>
    <w:rsid w:val="00444AE2"/>
    <w:rsid w:val="00444D8B"/>
    <w:rsid w:val="00445D39"/>
    <w:rsid w:val="00445EFB"/>
    <w:rsid w:val="0044630B"/>
    <w:rsid w:val="004470B0"/>
    <w:rsid w:val="00450CE5"/>
    <w:rsid w:val="004521FA"/>
    <w:rsid w:val="004525A0"/>
    <w:rsid w:val="00453453"/>
    <w:rsid w:val="00454913"/>
    <w:rsid w:val="0045526C"/>
    <w:rsid w:val="004552B3"/>
    <w:rsid w:val="004557A0"/>
    <w:rsid w:val="00456804"/>
    <w:rsid w:val="00456D09"/>
    <w:rsid w:val="00457464"/>
    <w:rsid w:val="0046146F"/>
    <w:rsid w:val="00461B91"/>
    <w:rsid w:val="0046221B"/>
    <w:rsid w:val="00464307"/>
    <w:rsid w:val="00465069"/>
    <w:rsid w:val="004652F4"/>
    <w:rsid w:val="00465504"/>
    <w:rsid w:val="0046579B"/>
    <w:rsid w:val="00465C63"/>
    <w:rsid w:val="00466933"/>
    <w:rsid w:val="00466F62"/>
    <w:rsid w:val="00467F66"/>
    <w:rsid w:val="004716D0"/>
    <w:rsid w:val="00472C67"/>
    <w:rsid w:val="0047348E"/>
    <w:rsid w:val="004736BC"/>
    <w:rsid w:val="00473E61"/>
    <w:rsid w:val="0047452F"/>
    <w:rsid w:val="00475DA0"/>
    <w:rsid w:val="00476087"/>
    <w:rsid w:val="00477DEF"/>
    <w:rsid w:val="004803B1"/>
    <w:rsid w:val="004804F7"/>
    <w:rsid w:val="004806BF"/>
    <w:rsid w:val="00481420"/>
    <w:rsid w:val="004816BC"/>
    <w:rsid w:val="00482748"/>
    <w:rsid w:val="00482E6D"/>
    <w:rsid w:val="00483E24"/>
    <w:rsid w:val="00486104"/>
    <w:rsid w:val="0048647F"/>
    <w:rsid w:val="0048729A"/>
    <w:rsid w:val="004873EA"/>
    <w:rsid w:val="0048761C"/>
    <w:rsid w:val="00490381"/>
    <w:rsid w:val="00490C38"/>
    <w:rsid w:val="00490E6F"/>
    <w:rsid w:val="0049117F"/>
    <w:rsid w:val="004911D8"/>
    <w:rsid w:val="004921A7"/>
    <w:rsid w:val="00492922"/>
    <w:rsid w:val="00492F91"/>
    <w:rsid w:val="00493340"/>
    <w:rsid w:val="00494C33"/>
    <w:rsid w:val="00494F02"/>
    <w:rsid w:val="00494F0A"/>
    <w:rsid w:val="00496421"/>
    <w:rsid w:val="004979A7"/>
    <w:rsid w:val="004A0234"/>
    <w:rsid w:val="004A054B"/>
    <w:rsid w:val="004A258A"/>
    <w:rsid w:val="004A2752"/>
    <w:rsid w:val="004A2891"/>
    <w:rsid w:val="004A3A41"/>
    <w:rsid w:val="004A3D99"/>
    <w:rsid w:val="004A3FC5"/>
    <w:rsid w:val="004A45BD"/>
    <w:rsid w:val="004A5316"/>
    <w:rsid w:val="004A54ED"/>
    <w:rsid w:val="004A5D4F"/>
    <w:rsid w:val="004A5FC3"/>
    <w:rsid w:val="004A74C4"/>
    <w:rsid w:val="004A7EAA"/>
    <w:rsid w:val="004B05FC"/>
    <w:rsid w:val="004B3203"/>
    <w:rsid w:val="004B4264"/>
    <w:rsid w:val="004B556B"/>
    <w:rsid w:val="004B5DB4"/>
    <w:rsid w:val="004B5DCF"/>
    <w:rsid w:val="004B5FEF"/>
    <w:rsid w:val="004B64C2"/>
    <w:rsid w:val="004B7261"/>
    <w:rsid w:val="004B7F36"/>
    <w:rsid w:val="004C0596"/>
    <w:rsid w:val="004C11EB"/>
    <w:rsid w:val="004C2618"/>
    <w:rsid w:val="004C3562"/>
    <w:rsid w:val="004C430E"/>
    <w:rsid w:val="004C568B"/>
    <w:rsid w:val="004C5AFE"/>
    <w:rsid w:val="004C65DF"/>
    <w:rsid w:val="004C70D7"/>
    <w:rsid w:val="004C7A0D"/>
    <w:rsid w:val="004D167C"/>
    <w:rsid w:val="004D1BA0"/>
    <w:rsid w:val="004D1BAB"/>
    <w:rsid w:val="004D3432"/>
    <w:rsid w:val="004D50E3"/>
    <w:rsid w:val="004D53AF"/>
    <w:rsid w:val="004D5537"/>
    <w:rsid w:val="004D6E73"/>
    <w:rsid w:val="004D71BD"/>
    <w:rsid w:val="004E17D0"/>
    <w:rsid w:val="004E1817"/>
    <w:rsid w:val="004E2A48"/>
    <w:rsid w:val="004E325B"/>
    <w:rsid w:val="004E3419"/>
    <w:rsid w:val="004E3855"/>
    <w:rsid w:val="004E3D8B"/>
    <w:rsid w:val="004E48CF"/>
    <w:rsid w:val="004E49DD"/>
    <w:rsid w:val="004E5BE8"/>
    <w:rsid w:val="004E7D6F"/>
    <w:rsid w:val="004F0074"/>
    <w:rsid w:val="004F112B"/>
    <w:rsid w:val="004F2487"/>
    <w:rsid w:val="004F249C"/>
    <w:rsid w:val="004F2AD6"/>
    <w:rsid w:val="004F59C1"/>
    <w:rsid w:val="004F63A5"/>
    <w:rsid w:val="004F6766"/>
    <w:rsid w:val="004F6B1F"/>
    <w:rsid w:val="004F6F09"/>
    <w:rsid w:val="004F731A"/>
    <w:rsid w:val="004F754E"/>
    <w:rsid w:val="004F7935"/>
    <w:rsid w:val="004F7A35"/>
    <w:rsid w:val="004F7E50"/>
    <w:rsid w:val="00501067"/>
    <w:rsid w:val="00502BF0"/>
    <w:rsid w:val="005035B6"/>
    <w:rsid w:val="0050441A"/>
    <w:rsid w:val="0050488F"/>
    <w:rsid w:val="00504B10"/>
    <w:rsid w:val="00505CEA"/>
    <w:rsid w:val="0050610C"/>
    <w:rsid w:val="00507184"/>
    <w:rsid w:val="005074EA"/>
    <w:rsid w:val="00511579"/>
    <w:rsid w:val="0051276A"/>
    <w:rsid w:val="00512AF7"/>
    <w:rsid w:val="005143F7"/>
    <w:rsid w:val="00514701"/>
    <w:rsid w:val="005149CA"/>
    <w:rsid w:val="00514D25"/>
    <w:rsid w:val="0051546F"/>
    <w:rsid w:val="0051664F"/>
    <w:rsid w:val="0051713C"/>
    <w:rsid w:val="00517659"/>
    <w:rsid w:val="005176DF"/>
    <w:rsid w:val="005203B4"/>
    <w:rsid w:val="0052067B"/>
    <w:rsid w:val="005206F0"/>
    <w:rsid w:val="00520727"/>
    <w:rsid w:val="005207FA"/>
    <w:rsid w:val="00520C5E"/>
    <w:rsid w:val="00520E33"/>
    <w:rsid w:val="005210E7"/>
    <w:rsid w:val="00522AB7"/>
    <w:rsid w:val="005231FB"/>
    <w:rsid w:val="00523266"/>
    <w:rsid w:val="00523640"/>
    <w:rsid w:val="00523ABA"/>
    <w:rsid w:val="0052559C"/>
    <w:rsid w:val="00525F1B"/>
    <w:rsid w:val="005272E5"/>
    <w:rsid w:val="00527572"/>
    <w:rsid w:val="0053033D"/>
    <w:rsid w:val="00530D30"/>
    <w:rsid w:val="0053122A"/>
    <w:rsid w:val="00531CFD"/>
    <w:rsid w:val="005320B7"/>
    <w:rsid w:val="0053456A"/>
    <w:rsid w:val="00535C94"/>
    <w:rsid w:val="00536D86"/>
    <w:rsid w:val="0053790B"/>
    <w:rsid w:val="00537E4E"/>
    <w:rsid w:val="005400E8"/>
    <w:rsid w:val="0054103A"/>
    <w:rsid w:val="0054140E"/>
    <w:rsid w:val="005418B7"/>
    <w:rsid w:val="005418BC"/>
    <w:rsid w:val="00542162"/>
    <w:rsid w:val="00542CA3"/>
    <w:rsid w:val="00543F85"/>
    <w:rsid w:val="00544271"/>
    <w:rsid w:val="0054454F"/>
    <w:rsid w:val="00544A35"/>
    <w:rsid w:val="00545647"/>
    <w:rsid w:val="00546DCB"/>
    <w:rsid w:val="005470FC"/>
    <w:rsid w:val="00550205"/>
    <w:rsid w:val="0055134A"/>
    <w:rsid w:val="005515EB"/>
    <w:rsid w:val="00551CFA"/>
    <w:rsid w:val="005522EF"/>
    <w:rsid w:val="00552647"/>
    <w:rsid w:val="00553013"/>
    <w:rsid w:val="0055360E"/>
    <w:rsid w:val="005549B4"/>
    <w:rsid w:val="00554CFF"/>
    <w:rsid w:val="00555E8A"/>
    <w:rsid w:val="005566C7"/>
    <w:rsid w:val="00556833"/>
    <w:rsid w:val="00560075"/>
    <w:rsid w:val="00560419"/>
    <w:rsid w:val="005609FF"/>
    <w:rsid w:val="00560BC8"/>
    <w:rsid w:val="00561596"/>
    <w:rsid w:val="00562F76"/>
    <w:rsid w:val="00562F7D"/>
    <w:rsid w:val="00562FAE"/>
    <w:rsid w:val="00563226"/>
    <w:rsid w:val="00563361"/>
    <w:rsid w:val="00564A6D"/>
    <w:rsid w:val="00564D75"/>
    <w:rsid w:val="00564FD4"/>
    <w:rsid w:val="00566872"/>
    <w:rsid w:val="00566E11"/>
    <w:rsid w:val="005673AD"/>
    <w:rsid w:val="00567818"/>
    <w:rsid w:val="0057133C"/>
    <w:rsid w:val="00571CB6"/>
    <w:rsid w:val="005729EC"/>
    <w:rsid w:val="00574C54"/>
    <w:rsid w:val="00574E9C"/>
    <w:rsid w:val="00576F01"/>
    <w:rsid w:val="00577BBA"/>
    <w:rsid w:val="005807FB"/>
    <w:rsid w:val="00580B9A"/>
    <w:rsid w:val="00580CC9"/>
    <w:rsid w:val="00580E10"/>
    <w:rsid w:val="005811DA"/>
    <w:rsid w:val="005820EA"/>
    <w:rsid w:val="00582426"/>
    <w:rsid w:val="00583734"/>
    <w:rsid w:val="00584DEC"/>
    <w:rsid w:val="0058631F"/>
    <w:rsid w:val="005867F6"/>
    <w:rsid w:val="005870A4"/>
    <w:rsid w:val="005905D8"/>
    <w:rsid w:val="0059082D"/>
    <w:rsid w:val="00592E07"/>
    <w:rsid w:val="00593281"/>
    <w:rsid w:val="00593623"/>
    <w:rsid w:val="0059467A"/>
    <w:rsid w:val="0059516F"/>
    <w:rsid w:val="00597005"/>
    <w:rsid w:val="00597455"/>
    <w:rsid w:val="00597708"/>
    <w:rsid w:val="005A1168"/>
    <w:rsid w:val="005A2755"/>
    <w:rsid w:val="005A2E52"/>
    <w:rsid w:val="005A4741"/>
    <w:rsid w:val="005A5497"/>
    <w:rsid w:val="005A57DE"/>
    <w:rsid w:val="005A5C24"/>
    <w:rsid w:val="005A6DA4"/>
    <w:rsid w:val="005A7014"/>
    <w:rsid w:val="005A7912"/>
    <w:rsid w:val="005A791F"/>
    <w:rsid w:val="005A7B91"/>
    <w:rsid w:val="005A7C58"/>
    <w:rsid w:val="005B1603"/>
    <w:rsid w:val="005B1FB0"/>
    <w:rsid w:val="005B2FF6"/>
    <w:rsid w:val="005B3FEA"/>
    <w:rsid w:val="005B429F"/>
    <w:rsid w:val="005B42B1"/>
    <w:rsid w:val="005B4614"/>
    <w:rsid w:val="005B4F1E"/>
    <w:rsid w:val="005B5640"/>
    <w:rsid w:val="005B6D6A"/>
    <w:rsid w:val="005B79F0"/>
    <w:rsid w:val="005B7BA7"/>
    <w:rsid w:val="005C055F"/>
    <w:rsid w:val="005C0C60"/>
    <w:rsid w:val="005C1553"/>
    <w:rsid w:val="005C2298"/>
    <w:rsid w:val="005C3BF3"/>
    <w:rsid w:val="005C40FE"/>
    <w:rsid w:val="005C504E"/>
    <w:rsid w:val="005C5995"/>
    <w:rsid w:val="005C5BF2"/>
    <w:rsid w:val="005C6734"/>
    <w:rsid w:val="005C7337"/>
    <w:rsid w:val="005D02A1"/>
    <w:rsid w:val="005D0331"/>
    <w:rsid w:val="005D154B"/>
    <w:rsid w:val="005D1AEB"/>
    <w:rsid w:val="005D2E7C"/>
    <w:rsid w:val="005D314C"/>
    <w:rsid w:val="005D3CF2"/>
    <w:rsid w:val="005D4B57"/>
    <w:rsid w:val="005D4EE7"/>
    <w:rsid w:val="005D4F9D"/>
    <w:rsid w:val="005D5B6B"/>
    <w:rsid w:val="005D5E6A"/>
    <w:rsid w:val="005D5F91"/>
    <w:rsid w:val="005D680A"/>
    <w:rsid w:val="005D6D37"/>
    <w:rsid w:val="005D6E02"/>
    <w:rsid w:val="005D705A"/>
    <w:rsid w:val="005E051E"/>
    <w:rsid w:val="005E0FC8"/>
    <w:rsid w:val="005E1B53"/>
    <w:rsid w:val="005E3ABC"/>
    <w:rsid w:val="005E4020"/>
    <w:rsid w:val="005E4C76"/>
    <w:rsid w:val="005E606B"/>
    <w:rsid w:val="005E6235"/>
    <w:rsid w:val="005E6AC3"/>
    <w:rsid w:val="005F08AD"/>
    <w:rsid w:val="005F0E67"/>
    <w:rsid w:val="005F2202"/>
    <w:rsid w:val="005F4C39"/>
    <w:rsid w:val="005F7078"/>
    <w:rsid w:val="006011D2"/>
    <w:rsid w:val="00601505"/>
    <w:rsid w:val="0060216E"/>
    <w:rsid w:val="00602347"/>
    <w:rsid w:val="006023C8"/>
    <w:rsid w:val="006028A3"/>
    <w:rsid w:val="00602D51"/>
    <w:rsid w:val="00603321"/>
    <w:rsid w:val="00603FBD"/>
    <w:rsid w:val="0060512C"/>
    <w:rsid w:val="006051D9"/>
    <w:rsid w:val="00605330"/>
    <w:rsid w:val="006057AF"/>
    <w:rsid w:val="006063E0"/>
    <w:rsid w:val="00606EEF"/>
    <w:rsid w:val="00606F98"/>
    <w:rsid w:val="00607106"/>
    <w:rsid w:val="006073D9"/>
    <w:rsid w:val="00607538"/>
    <w:rsid w:val="0061103A"/>
    <w:rsid w:val="006118EC"/>
    <w:rsid w:val="00612BF7"/>
    <w:rsid w:val="00612C29"/>
    <w:rsid w:val="006130FF"/>
    <w:rsid w:val="00613459"/>
    <w:rsid w:val="006139B0"/>
    <w:rsid w:val="00613A3B"/>
    <w:rsid w:val="00613DC5"/>
    <w:rsid w:val="00614303"/>
    <w:rsid w:val="00614A31"/>
    <w:rsid w:val="00614E34"/>
    <w:rsid w:val="00615705"/>
    <w:rsid w:val="00615DCE"/>
    <w:rsid w:val="00616DC9"/>
    <w:rsid w:val="00617850"/>
    <w:rsid w:val="00617B7D"/>
    <w:rsid w:val="00620F33"/>
    <w:rsid w:val="00621641"/>
    <w:rsid w:val="006219B9"/>
    <w:rsid w:val="006221CC"/>
    <w:rsid w:val="006228A3"/>
    <w:rsid w:val="0062303B"/>
    <w:rsid w:val="0062571C"/>
    <w:rsid w:val="00627697"/>
    <w:rsid w:val="0062770D"/>
    <w:rsid w:val="00627D4D"/>
    <w:rsid w:val="00630225"/>
    <w:rsid w:val="00630E5E"/>
    <w:rsid w:val="00632707"/>
    <w:rsid w:val="00632B43"/>
    <w:rsid w:val="00632C8A"/>
    <w:rsid w:val="00633396"/>
    <w:rsid w:val="00633DB4"/>
    <w:rsid w:val="00634886"/>
    <w:rsid w:val="006351C3"/>
    <w:rsid w:val="00635CC8"/>
    <w:rsid w:val="00636E49"/>
    <w:rsid w:val="00641CE0"/>
    <w:rsid w:val="00643364"/>
    <w:rsid w:val="00645055"/>
    <w:rsid w:val="0064521C"/>
    <w:rsid w:val="00646412"/>
    <w:rsid w:val="00646B51"/>
    <w:rsid w:val="00647FAF"/>
    <w:rsid w:val="006502B9"/>
    <w:rsid w:val="0065047A"/>
    <w:rsid w:val="006504FE"/>
    <w:rsid w:val="00650527"/>
    <w:rsid w:val="006505D6"/>
    <w:rsid w:val="006513D6"/>
    <w:rsid w:val="0065167C"/>
    <w:rsid w:val="00652B6D"/>
    <w:rsid w:val="00653903"/>
    <w:rsid w:val="0065440C"/>
    <w:rsid w:val="00654BD9"/>
    <w:rsid w:val="006621F9"/>
    <w:rsid w:val="006624AF"/>
    <w:rsid w:val="00663119"/>
    <w:rsid w:val="006631AD"/>
    <w:rsid w:val="00664148"/>
    <w:rsid w:val="00664C10"/>
    <w:rsid w:val="00665B6F"/>
    <w:rsid w:val="00666BF0"/>
    <w:rsid w:val="006675F3"/>
    <w:rsid w:val="006679B2"/>
    <w:rsid w:val="00670F41"/>
    <w:rsid w:val="00671E28"/>
    <w:rsid w:val="00672123"/>
    <w:rsid w:val="00672E40"/>
    <w:rsid w:val="00675DF7"/>
    <w:rsid w:val="00676811"/>
    <w:rsid w:val="0067741F"/>
    <w:rsid w:val="00677BC0"/>
    <w:rsid w:val="00677F2E"/>
    <w:rsid w:val="00680214"/>
    <w:rsid w:val="006808C1"/>
    <w:rsid w:val="00681310"/>
    <w:rsid w:val="00681F09"/>
    <w:rsid w:val="00683209"/>
    <w:rsid w:val="00683522"/>
    <w:rsid w:val="00683F62"/>
    <w:rsid w:val="00685056"/>
    <w:rsid w:val="00685773"/>
    <w:rsid w:val="0068675C"/>
    <w:rsid w:val="00686FAC"/>
    <w:rsid w:val="00687B4B"/>
    <w:rsid w:val="00690051"/>
    <w:rsid w:val="00690459"/>
    <w:rsid w:val="006917B3"/>
    <w:rsid w:val="00691A94"/>
    <w:rsid w:val="006929BD"/>
    <w:rsid w:val="00692CAC"/>
    <w:rsid w:val="00693D11"/>
    <w:rsid w:val="00694FC0"/>
    <w:rsid w:val="0069626F"/>
    <w:rsid w:val="00697771"/>
    <w:rsid w:val="00697A43"/>
    <w:rsid w:val="006A0C5A"/>
    <w:rsid w:val="006A2918"/>
    <w:rsid w:val="006A2D64"/>
    <w:rsid w:val="006A48B7"/>
    <w:rsid w:val="006A4E18"/>
    <w:rsid w:val="006A588A"/>
    <w:rsid w:val="006A60DB"/>
    <w:rsid w:val="006A7505"/>
    <w:rsid w:val="006A7A57"/>
    <w:rsid w:val="006A7BB9"/>
    <w:rsid w:val="006B03A7"/>
    <w:rsid w:val="006B15E5"/>
    <w:rsid w:val="006B1F10"/>
    <w:rsid w:val="006B24C8"/>
    <w:rsid w:val="006B24E9"/>
    <w:rsid w:val="006B40BC"/>
    <w:rsid w:val="006B41B9"/>
    <w:rsid w:val="006B47D4"/>
    <w:rsid w:val="006B4AA3"/>
    <w:rsid w:val="006B4FC9"/>
    <w:rsid w:val="006B61DF"/>
    <w:rsid w:val="006B7C10"/>
    <w:rsid w:val="006B7DAE"/>
    <w:rsid w:val="006C07D3"/>
    <w:rsid w:val="006C0889"/>
    <w:rsid w:val="006C37AA"/>
    <w:rsid w:val="006C5495"/>
    <w:rsid w:val="006C565E"/>
    <w:rsid w:val="006C5926"/>
    <w:rsid w:val="006C61CA"/>
    <w:rsid w:val="006C73CF"/>
    <w:rsid w:val="006D0514"/>
    <w:rsid w:val="006D0CBC"/>
    <w:rsid w:val="006D1294"/>
    <w:rsid w:val="006D1BF8"/>
    <w:rsid w:val="006D1CD0"/>
    <w:rsid w:val="006D218F"/>
    <w:rsid w:val="006D244C"/>
    <w:rsid w:val="006D2973"/>
    <w:rsid w:val="006D3A70"/>
    <w:rsid w:val="006D4FCD"/>
    <w:rsid w:val="006D5123"/>
    <w:rsid w:val="006D5383"/>
    <w:rsid w:val="006D5544"/>
    <w:rsid w:val="006D5CF9"/>
    <w:rsid w:val="006D66E2"/>
    <w:rsid w:val="006D674E"/>
    <w:rsid w:val="006D6B73"/>
    <w:rsid w:val="006D6C8A"/>
    <w:rsid w:val="006D7863"/>
    <w:rsid w:val="006D793B"/>
    <w:rsid w:val="006E108F"/>
    <w:rsid w:val="006E1769"/>
    <w:rsid w:val="006E176C"/>
    <w:rsid w:val="006E1B7B"/>
    <w:rsid w:val="006E241F"/>
    <w:rsid w:val="006E3120"/>
    <w:rsid w:val="006E3173"/>
    <w:rsid w:val="006E3FBC"/>
    <w:rsid w:val="006E51B9"/>
    <w:rsid w:val="006E5AA1"/>
    <w:rsid w:val="006E5C62"/>
    <w:rsid w:val="006E6154"/>
    <w:rsid w:val="006E6CEC"/>
    <w:rsid w:val="006E7EBB"/>
    <w:rsid w:val="006F0A16"/>
    <w:rsid w:val="006F0A6B"/>
    <w:rsid w:val="006F0D99"/>
    <w:rsid w:val="006F1C08"/>
    <w:rsid w:val="006F23D7"/>
    <w:rsid w:val="006F25E5"/>
    <w:rsid w:val="006F2862"/>
    <w:rsid w:val="006F2E8D"/>
    <w:rsid w:val="006F2F79"/>
    <w:rsid w:val="006F33D2"/>
    <w:rsid w:val="006F3889"/>
    <w:rsid w:val="006F4369"/>
    <w:rsid w:val="006F66AB"/>
    <w:rsid w:val="006F6A87"/>
    <w:rsid w:val="006F751B"/>
    <w:rsid w:val="00702241"/>
    <w:rsid w:val="0070253E"/>
    <w:rsid w:val="00703370"/>
    <w:rsid w:val="00703602"/>
    <w:rsid w:val="00703A12"/>
    <w:rsid w:val="007042ED"/>
    <w:rsid w:val="00705853"/>
    <w:rsid w:val="00705E1B"/>
    <w:rsid w:val="00705E90"/>
    <w:rsid w:val="00707494"/>
    <w:rsid w:val="007077BE"/>
    <w:rsid w:val="007103D4"/>
    <w:rsid w:val="007119CC"/>
    <w:rsid w:val="007121D0"/>
    <w:rsid w:val="0071278E"/>
    <w:rsid w:val="00712AC2"/>
    <w:rsid w:val="00712CF6"/>
    <w:rsid w:val="00714006"/>
    <w:rsid w:val="0071407C"/>
    <w:rsid w:val="007142C1"/>
    <w:rsid w:val="00714656"/>
    <w:rsid w:val="00715CF9"/>
    <w:rsid w:val="00716D38"/>
    <w:rsid w:val="007175D1"/>
    <w:rsid w:val="00717909"/>
    <w:rsid w:val="00717E95"/>
    <w:rsid w:val="007204C6"/>
    <w:rsid w:val="00720F11"/>
    <w:rsid w:val="00721FB8"/>
    <w:rsid w:val="00722075"/>
    <w:rsid w:val="0072220A"/>
    <w:rsid w:val="00722440"/>
    <w:rsid w:val="00723F58"/>
    <w:rsid w:val="0072486B"/>
    <w:rsid w:val="0072487F"/>
    <w:rsid w:val="00725A4D"/>
    <w:rsid w:val="00725BC1"/>
    <w:rsid w:val="00725E08"/>
    <w:rsid w:val="00726939"/>
    <w:rsid w:val="00726F21"/>
    <w:rsid w:val="00727E53"/>
    <w:rsid w:val="0073081C"/>
    <w:rsid w:val="00731029"/>
    <w:rsid w:val="00731AE7"/>
    <w:rsid w:val="007321F2"/>
    <w:rsid w:val="0073222B"/>
    <w:rsid w:val="00732D58"/>
    <w:rsid w:val="00733348"/>
    <w:rsid w:val="0073393F"/>
    <w:rsid w:val="00734282"/>
    <w:rsid w:val="0073581A"/>
    <w:rsid w:val="00736077"/>
    <w:rsid w:val="007372AB"/>
    <w:rsid w:val="00737C63"/>
    <w:rsid w:val="00740326"/>
    <w:rsid w:val="00740B3F"/>
    <w:rsid w:val="00741BC7"/>
    <w:rsid w:val="00742264"/>
    <w:rsid w:val="00742638"/>
    <w:rsid w:val="00742A8D"/>
    <w:rsid w:val="0074350C"/>
    <w:rsid w:val="00743BFB"/>
    <w:rsid w:val="00743D8D"/>
    <w:rsid w:val="00744D33"/>
    <w:rsid w:val="00745B62"/>
    <w:rsid w:val="00745BA5"/>
    <w:rsid w:val="00745E9C"/>
    <w:rsid w:val="00746037"/>
    <w:rsid w:val="00746117"/>
    <w:rsid w:val="00751934"/>
    <w:rsid w:val="0075281A"/>
    <w:rsid w:val="00752A0A"/>
    <w:rsid w:val="007544ED"/>
    <w:rsid w:val="00754AB1"/>
    <w:rsid w:val="00755D51"/>
    <w:rsid w:val="00755E39"/>
    <w:rsid w:val="0075626D"/>
    <w:rsid w:val="007562D7"/>
    <w:rsid w:val="00756644"/>
    <w:rsid w:val="00757157"/>
    <w:rsid w:val="00757238"/>
    <w:rsid w:val="007575EE"/>
    <w:rsid w:val="00760476"/>
    <w:rsid w:val="00760CF8"/>
    <w:rsid w:val="007613F9"/>
    <w:rsid w:val="00762EF2"/>
    <w:rsid w:val="0076376E"/>
    <w:rsid w:val="00763D37"/>
    <w:rsid w:val="00763DF4"/>
    <w:rsid w:val="0076491B"/>
    <w:rsid w:val="00765C07"/>
    <w:rsid w:val="0076616A"/>
    <w:rsid w:val="00767219"/>
    <w:rsid w:val="007700BD"/>
    <w:rsid w:val="0077136B"/>
    <w:rsid w:val="007714F5"/>
    <w:rsid w:val="00771514"/>
    <w:rsid w:val="00771E73"/>
    <w:rsid w:val="0077419B"/>
    <w:rsid w:val="007741BB"/>
    <w:rsid w:val="007741E7"/>
    <w:rsid w:val="007741FC"/>
    <w:rsid w:val="007747C9"/>
    <w:rsid w:val="00775388"/>
    <w:rsid w:val="0077643F"/>
    <w:rsid w:val="00776A68"/>
    <w:rsid w:val="00776E7E"/>
    <w:rsid w:val="007772FD"/>
    <w:rsid w:val="00777695"/>
    <w:rsid w:val="00777FE7"/>
    <w:rsid w:val="007802CB"/>
    <w:rsid w:val="0078064E"/>
    <w:rsid w:val="007816D7"/>
    <w:rsid w:val="00781AA3"/>
    <w:rsid w:val="007832B8"/>
    <w:rsid w:val="00783391"/>
    <w:rsid w:val="00783437"/>
    <w:rsid w:val="00784057"/>
    <w:rsid w:val="0078420E"/>
    <w:rsid w:val="00784D16"/>
    <w:rsid w:val="0078524B"/>
    <w:rsid w:val="00786553"/>
    <w:rsid w:val="007874D8"/>
    <w:rsid w:val="0078781E"/>
    <w:rsid w:val="00787C27"/>
    <w:rsid w:val="00790A9D"/>
    <w:rsid w:val="007914A1"/>
    <w:rsid w:val="007930EF"/>
    <w:rsid w:val="0079311E"/>
    <w:rsid w:val="00793A09"/>
    <w:rsid w:val="00794437"/>
    <w:rsid w:val="00794697"/>
    <w:rsid w:val="00794FB9"/>
    <w:rsid w:val="0079607F"/>
    <w:rsid w:val="007964E4"/>
    <w:rsid w:val="00797501"/>
    <w:rsid w:val="00797A67"/>
    <w:rsid w:val="00797E7D"/>
    <w:rsid w:val="007A0981"/>
    <w:rsid w:val="007A0D45"/>
    <w:rsid w:val="007A1382"/>
    <w:rsid w:val="007A1698"/>
    <w:rsid w:val="007A16B1"/>
    <w:rsid w:val="007A30F8"/>
    <w:rsid w:val="007A329C"/>
    <w:rsid w:val="007A405A"/>
    <w:rsid w:val="007A5B85"/>
    <w:rsid w:val="007A653C"/>
    <w:rsid w:val="007A6C35"/>
    <w:rsid w:val="007A751D"/>
    <w:rsid w:val="007A7D4B"/>
    <w:rsid w:val="007B1057"/>
    <w:rsid w:val="007B14E8"/>
    <w:rsid w:val="007B2175"/>
    <w:rsid w:val="007B2DBC"/>
    <w:rsid w:val="007B312F"/>
    <w:rsid w:val="007B3614"/>
    <w:rsid w:val="007B43DE"/>
    <w:rsid w:val="007B497B"/>
    <w:rsid w:val="007B58F4"/>
    <w:rsid w:val="007B5905"/>
    <w:rsid w:val="007B75AA"/>
    <w:rsid w:val="007B7949"/>
    <w:rsid w:val="007C023B"/>
    <w:rsid w:val="007C04CA"/>
    <w:rsid w:val="007C0E3E"/>
    <w:rsid w:val="007C1E50"/>
    <w:rsid w:val="007C2B70"/>
    <w:rsid w:val="007C2BC3"/>
    <w:rsid w:val="007C340E"/>
    <w:rsid w:val="007C58D7"/>
    <w:rsid w:val="007C60EA"/>
    <w:rsid w:val="007C6F69"/>
    <w:rsid w:val="007C713A"/>
    <w:rsid w:val="007C777D"/>
    <w:rsid w:val="007D044E"/>
    <w:rsid w:val="007D0553"/>
    <w:rsid w:val="007D0C16"/>
    <w:rsid w:val="007D1C7D"/>
    <w:rsid w:val="007D34B9"/>
    <w:rsid w:val="007D4113"/>
    <w:rsid w:val="007D52EF"/>
    <w:rsid w:val="007D629A"/>
    <w:rsid w:val="007D635D"/>
    <w:rsid w:val="007D635F"/>
    <w:rsid w:val="007D6687"/>
    <w:rsid w:val="007D72B3"/>
    <w:rsid w:val="007D73F2"/>
    <w:rsid w:val="007D7C91"/>
    <w:rsid w:val="007E085F"/>
    <w:rsid w:val="007E21E9"/>
    <w:rsid w:val="007E262C"/>
    <w:rsid w:val="007E2D16"/>
    <w:rsid w:val="007E2D78"/>
    <w:rsid w:val="007E444A"/>
    <w:rsid w:val="007E5588"/>
    <w:rsid w:val="007E7500"/>
    <w:rsid w:val="007F07B6"/>
    <w:rsid w:val="007F0D75"/>
    <w:rsid w:val="007F273A"/>
    <w:rsid w:val="007F3396"/>
    <w:rsid w:val="007F43E9"/>
    <w:rsid w:val="007F4701"/>
    <w:rsid w:val="007F49D6"/>
    <w:rsid w:val="007F5B1E"/>
    <w:rsid w:val="007F682D"/>
    <w:rsid w:val="007F6E83"/>
    <w:rsid w:val="007F7568"/>
    <w:rsid w:val="007F7A7C"/>
    <w:rsid w:val="007F7C92"/>
    <w:rsid w:val="00803025"/>
    <w:rsid w:val="008056AD"/>
    <w:rsid w:val="008068FA"/>
    <w:rsid w:val="008072E2"/>
    <w:rsid w:val="00807943"/>
    <w:rsid w:val="00810098"/>
    <w:rsid w:val="00810190"/>
    <w:rsid w:val="008106BD"/>
    <w:rsid w:val="00811472"/>
    <w:rsid w:val="00811F89"/>
    <w:rsid w:val="00812F62"/>
    <w:rsid w:val="008135FF"/>
    <w:rsid w:val="0081408C"/>
    <w:rsid w:val="008147EE"/>
    <w:rsid w:val="008148A4"/>
    <w:rsid w:val="00816CE1"/>
    <w:rsid w:val="008172AF"/>
    <w:rsid w:val="00817825"/>
    <w:rsid w:val="0082004A"/>
    <w:rsid w:val="00821433"/>
    <w:rsid w:val="00821777"/>
    <w:rsid w:val="00822588"/>
    <w:rsid w:val="00822CF6"/>
    <w:rsid w:val="008252FE"/>
    <w:rsid w:val="00825A86"/>
    <w:rsid w:val="00826252"/>
    <w:rsid w:val="00827406"/>
    <w:rsid w:val="00827800"/>
    <w:rsid w:val="00827B7B"/>
    <w:rsid w:val="00827DBB"/>
    <w:rsid w:val="00831336"/>
    <w:rsid w:val="0083216E"/>
    <w:rsid w:val="00836222"/>
    <w:rsid w:val="0083629D"/>
    <w:rsid w:val="00836BCC"/>
    <w:rsid w:val="00836D4F"/>
    <w:rsid w:val="0083788D"/>
    <w:rsid w:val="008379BA"/>
    <w:rsid w:val="008425A6"/>
    <w:rsid w:val="0084378F"/>
    <w:rsid w:val="008438D7"/>
    <w:rsid w:val="008444AD"/>
    <w:rsid w:val="00844972"/>
    <w:rsid w:val="00846ADE"/>
    <w:rsid w:val="00847ED2"/>
    <w:rsid w:val="00850161"/>
    <w:rsid w:val="00850F38"/>
    <w:rsid w:val="00850F6D"/>
    <w:rsid w:val="0085164A"/>
    <w:rsid w:val="008524BB"/>
    <w:rsid w:val="00854557"/>
    <w:rsid w:val="008549FE"/>
    <w:rsid w:val="0085603D"/>
    <w:rsid w:val="00856689"/>
    <w:rsid w:val="00856783"/>
    <w:rsid w:val="00856B90"/>
    <w:rsid w:val="00856FB1"/>
    <w:rsid w:val="008579D0"/>
    <w:rsid w:val="00857EEC"/>
    <w:rsid w:val="008607E2"/>
    <w:rsid w:val="008609C1"/>
    <w:rsid w:val="00860EDC"/>
    <w:rsid w:val="00861893"/>
    <w:rsid w:val="00861BC2"/>
    <w:rsid w:val="00861E63"/>
    <w:rsid w:val="00861ED5"/>
    <w:rsid w:val="00862E99"/>
    <w:rsid w:val="0086359B"/>
    <w:rsid w:val="00863AB4"/>
    <w:rsid w:val="0086401E"/>
    <w:rsid w:val="00865E60"/>
    <w:rsid w:val="00866018"/>
    <w:rsid w:val="00866171"/>
    <w:rsid w:val="00866B2E"/>
    <w:rsid w:val="00867BFF"/>
    <w:rsid w:val="008701D3"/>
    <w:rsid w:val="00870475"/>
    <w:rsid w:val="00871296"/>
    <w:rsid w:val="00871FD5"/>
    <w:rsid w:val="00872B00"/>
    <w:rsid w:val="00874C23"/>
    <w:rsid w:val="00874C75"/>
    <w:rsid w:val="008774DC"/>
    <w:rsid w:val="008805DD"/>
    <w:rsid w:val="00880C7E"/>
    <w:rsid w:val="008810F2"/>
    <w:rsid w:val="00881407"/>
    <w:rsid w:val="00881ABF"/>
    <w:rsid w:val="00882B2A"/>
    <w:rsid w:val="008830FD"/>
    <w:rsid w:val="008834D8"/>
    <w:rsid w:val="0088435E"/>
    <w:rsid w:val="00884863"/>
    <w:rsid w:val="00884DC1"/>
    <w:rsid w:val="00885CD6"/>
    <w:rsid w:val="00885E49"/>
    <w:rsid w:val="008868E5"/>
    <w:rsid w:val="00886A8A"/>
    <w:rsid w:val="008879E8"/>
    <w:rsid w:val="00890436"/>
    <w:rsid w:val="0089047A"/>
    <w:rsid w:val="008908DF"/>
    <w:rsid w:val="008923F5"/>
    <w:rsid w:val="008927AB"/>
    <w:rsid w:val="00893BA9"/>
    <w:rsid w:val="00893D17"/>
    <w:rsid w:val="00893DE1"/>
    <w:rsid w:val="00894BBC"/>
    <w:rsid w:val="00894DE5"/>
    <w:rsid w:val="00894F3B"/>
    <w:rsid w:val="00896EFD"/>
    <w:rsid w:val="00897603"/>
    <w:rsid w:val="0089780C"/>
    <w:rsid w:val="008A0CB1"/>
    <w:rsid w:val="008A0D01"/>
    <w:rsid w:val="008A1690"/>
    <w:rsid w:val="008A3955"/>
    <w:rsid w:val="008A3C0B"/>
    <w:rsid w:val="008A5216"/>
    <w:rsid w:val="008A5285"/>
    <w:rsid w:val="008A5C1E"/>
    <w:rsid w:val="008A7CC5"/>
    <w:rsid w:val="008A7D9A"/>
    <w:rsid w:val="008B004C"/>
    <w:rsid w:val="008B00FF"/>
    <w:rsid w:val="008B0349"/>
    <w:rsid w:val="008B0C38"/>
    <w:rsid w:val="008B1186"/>
    <w:rsid w:val="008B1E7B"/>
    <w:rsid w:val="008B2224"/>
    <w:rsid w:val="008B29ED"/>
    <w:rsid w:val="008B2A35"/>
    <w:rsid w:val="008B4A75"/>
    <w:rsid w:val="008B4CE0"/>
    <w:rsid w:val="008B4E63"/>
    <w:rsid w:val="008B5761"/>
    <w:rsid w:val="008B5E6B"/>
    <w:rsid w:val="008B67B9"/>
    <w:rsid w:val="008B7449"/>
    <w:rsid w:val="008B79BB"/>
    <w:rsid w:val="008B7ACA"/>
    <w:rsid w:val="008C0127"/>
    <w:rsid w:val="008C1394"/>
    <w:rsid w:val="008C182B"/>
    <w:rsid w:val="008C1BC0"/>
    <w:rsid w:val="008C1CAA"/>
    <w:rsid w:val="008C2689"/>
    <w:rsid w:val="008C3ECB"/>
    <w:rsid w:val="008C42E0"/>
    <w:rsid w:val="008C4C15"/>
    <w:rsid w:val="008C5069"/>
    <w:rsid w:val="008C5100"/>
    <w:rsid w:val="008C6465"/>
    <w:rsid w:val="008C691C"/>
    <w:rsid w:val="008C7AD0"/>
    <w:rsid w:val="008D0D55"/>
    <w:rsid w:val="008D1710"/>
    <w:rsid w:val="008D1772"/>
    <w:rsid w:val="008D1F67"/>
    <w:rsid w:val="008D3A61"/>
    <w:rsid w:val="008D3E71"/>
    <w:rsid w:val="008D4384"/>
    <w:rsid w:val="008D4C76"/>
    <w:rsid w:val="008D51B0"/>
    <w:rsid w:val="008D5889"/>
    <w:rsid w:val="008D6447"/>
    <w:rsid w:val="008D6579"/>
    <w:rsid w:val="008D66C5"/>
    <w:rsid w:val="008D6E5F"/>
    <w:rsid w:val="008D7632"/>
    <w:rsid w:val="008E11CA"/>
    <w:rsid w:val="008E13D2"/>
    <w:rsid w:val="008E1472"/>
    <w:rsid w:val="008E226F"/>
    <w:rsid w:val="008E233D"/>
    <w:rsid w:val="008E402F"/>
    <w:rsid w:val="008E5225"/>
    <w:rsid w:val="008E6223"/>
    <w:rsid w:val="008E7285"/>
    <w:rsid w:val="008E736C"/>
    <w:rsid w:val="008E792B"/>
    <w:rsid w:val="008E7C21"/>
    <w:rsid w:val="008F04F3"/>
    <w:rsid w:val="008F08BF"/>
    <w:rsid w:val="008F09E7"/>
    <w:rsid w:val="008F118B"/>
    <w:rsid w:val="008F4392"/>
    <w:rsid w:val="008F4451"/>
    <w:rsid w:val="008F467F"/>
    <w:rsid w:val="008F51DD"/>
    <w:rsid w:val="008F66AA"/>
    <w:rsid w:val="008F6756"/>
    <w:rsid w:val="008F69D8"/>
    <w:rsid w:val="008F7210"/>
    <w:rsid w:val="00900A44"/>
    <w:rsid w:val="009030ED"/>
    <w:rsid w:val="00904A41"/>
    <w:rsid w:val="00906EFD"/>
    <w:rsid w:val="00906F26"/>
    <w:rsid w:val="00910EC2"/>
    <w:rsid w:val="00911FE4"/>
    <w:rsid w:val="009120EB"/>
    <w:rsid w:val="009129F7"/>
    <w:rsid w:val="00912A2E"/>
    <w:rsid w:val="00912FE5"/>
    <w:rsid w:val="00913D18"/>
    <w:rsid w:val="00913D76"/>
    <w:rsid w:val="00913DE6"/>
    <w:rsid w:val="009148AB"/>
    <w:rsid w:val="00914B5E"/>
    <w:rsid w:val="0091504F"/>
    <w:rsid w:val="00916D86"/>
    <w:rsid w:val="00916DE1"/>
    <w:rsid w:val="009172E3"/>
    <w:rsid w:val="00917CB8"/>
    <w:rsid w:val="00920ABD"/>
    <w:rsid w:val="00920E0B"/>
    <w:rsid w:val="0092239A"/>
    <w:rsid w:val="00924852"/>
    <w:rsid w:val="00924E8C"/>
    <w:rsid w:val="0092525B"/>
    <w:rsid w:val="00925817"/>
    <w:rsid w:val="00925BCF"/>
    <w:rsid w:val="0092653A"/>
    <w:rsid w:val="00926EBD"/>
    <w:rsid w:val="00926EE4"/>
    <w:rsid w:val="00930325"/>
    <w:rsid w:val="009305BA"/>
    <w:rsid w:val="00930B1B"/>
    <w:rsid w:val="00930C2E"/>
    <w:rsid w:val="0093137B"/>
    <w:rsid w:val="009316AD"/>
    <w:rsid w:val="00932EF6"/>
    <w:rsid w:val="00933AA7"/>
    <w:rsid w:val="009346B6"/>
    <w:rsid w:val="00934964"/>
    <w:rsid w:val="00935BC7"/>
    <w:rsid w:val="00935E00"/>
    <w:rsid w:val="0093644A"/>
    <w:rsid w:val="009364C4"/>
    <w:rsid w:val="00937608"/>
    <w:rsid w:val="00937995"/>
    <w:rsid w:val="009400CE"/>
    <w:rsid w:val="0094020F"/>
    <w:rsid w:val="009417D0"/>
    <w:rsid w:val="00941DEF"/>
    <w:rsid w:val="0094223D"/>
    <w:rsid w:val="009422B9"/>
    <w:rsid w:val="00942448"/>
    <w:rsid w:val="009428AD"/>
    <w:rsid w:val="00946DF0"/>
    <w:rsid w:val="009501FE"/>
    <w:rsid w:val="0095037E"/>
    <w:rsid w:val="0095157B"/>
    <w:rsid w:val="0095180E"/>
    <w:rsid w:val="00951998"/>
    <w:rsid w:val="009521A9"/>
    <w:rsid w:val="00952D42"/>
    <w:rsid w:val="00953069"/>
    <w:rsid w:val="00953D3F"/>
    <w:rsid w:val="00954B1D"/>
    <w:rsid w:val="009559FF"/>
    <w:rsid w:val="00955F42"/>
    <w:rsid w:val="009564D4"/>
    <w:rsid w:val="009568F8"/>
    <w:rsid w:val="00957001"/>
    <w:rsid w:val="00957329"/>
    <w:rsid w:val="00960102"/>
    <w:rsid w:val="00960240"/>
    <w:rsid w:val="00960549"/>
    <w:rsid w:val="00960DB1"/>
    <w:rsid w:val="00960E87"/>
    <w:rsid w:val="00961754"/>
    <w:rsid w:val="0096175C"/>
    <w:rsid w:val="009623BC"/>
    <w:rsid w:val="00962697"/>
    <w:rsid w:val="00963A6D"/>
    <w:rsid w:val="00964D83"/>
    <w:rsid w:val="00965BF3"/>
    <w:rsid w:val="0096740A"/>
    <w:rsid w:val="00967D60"/>
    <w:rsid w:val="00967DBC"/>
    <w:rsid w:val="00971127"/>
    <w:rsid w:val="009713E7"/>
    <w:rsid w:val="00971460"/>
    <w:rsid w:val="0097226E"/>
    <w:rsid w:val="0097269F"/>
    <w:rsid w:val="00972C84"/>
    <w:rsid w:val="00973562"/>
    <w:rsid w:val="00973BCB"/>
    <w:rsid w:val="009742C2"/>
    <w:rsid w:val="009747EE"/>
    <w:rsid w:val="00975539"/>
    <w:rsid w:val="009769E5"/>
    <w:rsid w:val="00976B91"/>
    <w:rsid w:val="00976FA8"/>
    <w:rsid w:val="00977675"/>
    <w:rsid w:val="00977AA4"/>
    <w:rsid w:val="0098048A"/>
    <w:rsid w:val="00980B05"/>
    <w:rsid w:val="00981372"/>
    <w:rsid w:val="00981651"/>
    <w:rsid w:val="00981AE6"/>
    <w:rsid w:val="00981BDD"/>
    <w:rsid w:val="0098214B"/>
    <w:rsid w:val="0098348F"/>
    <w:rsid w:val="00983DB5"/>
    <w:rsid w:val="00984279"/>
    <w:rsid w:val="00984C8A"/>
    <w:rsid w:val="00985411"/>
    <w:rsid w:val="00985919"/>
    <w:rsid w:val="00985A3E"/>
    <w:rsid w:val="00985A5F"/>
    <w:rsid w:val="0098720B"/>
    <w:rsid w:val="00990721"/>
    <w:rsid w:val="00991493"/>
    <w:rsid w:val="00992FA1"/>
    <w:rsid w:val="0099339E"/>
    <w:rsid w:val="00993BB8"/>
    <w:rsid w:val="009941CB"/>
    <w:rsid w:val="00994BFB"/>
    <w:rsid w:val="00994FFA"/>
    <w:rsid w:val="0099523F"/>
    <w:rsid w:val="0099536B"/>
    <w:rsid w:val="0099560B"/>
    <w:rsid w:val="009962C9"/>
    <w:rsid w:val="009A09ED"/>
    <w:rsid w:val="009A1743"/>
    <w:rsid w:val="009A17DA"/>
    <w:rsid w:val="009A194E"/>
    <w:rsid w:val="009A2092"/>
    <w:rsid w:val="009A2173"/>
    <w:rsid w:val="009A2234"/>
    <w:rsid w:val="009A2243"/>
    <w:rsid w:val="009A2F57"/>
    <w:rsid w:val="009A3044"/>
    <w:rsid w:val="009A33E1"/>
    <w:rsid w:val="009A35EE"/>
    <w:rsid w:val="009A4631"/>
    <w:rsid w:val="009A46AC"/>
    <w:rsid w:val="009A52ED"/>
    <w:rsid w:val="009A5599"/>
    <w:rsid w:val="009A6529"/>
    <w:rsid w:val="009A76C1"/>
    <w:rsid w:val="009B073B"/>
    <w:rsid w:val="009B178E"/>
    <w:rsid w:val="009B1D8F"/>
    <w:rsid w:val="009B2795"/>
    <w:rsid w:val="009B2828"/>
    <w:rsid w:val="009B3524"/>
    <w:rsid w:val="009B437F"/>
    <w:rsid w:val="009B541F"/>
    <w:rsid w:val="009B59EB"/>
    <w:rsid w:val="009B697A"/>
    <w:rsid w:val="009C09D4"/>
    <w:rsid w:val="009C0EB5"/>
    <w:rsid w:val="009C1822"/>
    <w:rsid w:val="009C1D7E"/>
    <w:rsid w:val="009C1F16"/>
    <w:rsid w:val="009C1F71"/>
    <w:rsid w:val="009C2961"/>
    <w:rsid w:val="009C3329"/>
    <w:rsid w:val="009C3732"/>
    <w:rsid w:val="009C386C"/>
    <w:rsid w:val="009C5600"/>
    <w:rsid w:val="009C5D27"/>
    <w:rsid w:val="009C6E29"/>
    <w:rsid w:val="009C748F"/>
    <w:rsid w:val="009D056D"/>
    <w:rsid w:val="009D1407"/>
    <w:rsid w:val="009D17D5"/>
    <w:rsid w:val="009D1BD0"/>
    <w:rsid w:val="009D1D48"/>
    <w:rsid w:val="009D255C"/>
    <w:rsid w:val="009D25DC"/>
    <w:rsid w:val="009D2B56"/>
    <w:rsid w:val="009D2C10"/>
    <w:rsid w:val="009D3BEF"/>
    <w:rsid w:val="009D4837"/>
    <w:rsid w:val="009D4AF9"/>
    <w:rsid w:val="009D4E44"/>
    <w:rsid w:val="009D6510"/>
    <w:rsid w:val="009D6CBA"/>
    <w:rsid w:val="009D7017"/>
    <w:rsid w:val="009D7A68"/>
    <w:rsid w:val="009E0007"/>
    <w:rsid w:val="009E263F"/>
    <w:rsid w:val="009E35DD"/>
    <w:rsid w:val="009E3B6F"/>
    <w:rsid w:val="009E3DAC"/>
    <w:rsid w:val="009E641C"/>
    <w:rsid w:val="009E6882"/>
    <w:rsid w:val="009E7421"/>
    <w:rsid w:val="009E7A17"/>
    <w:rsid w:val="009E7F40"/>
    <w:rsid w:val="009F2E28"/>
    <w:rsid w:val="009F3757"/>
    <w:rsid w:val="009F3922"/>
    <w:rsid w:val="009F404C"/>
    <w:rsid w:val="009F4304"/>
    <w:rsid w:val="009F4C57"/>
    <w:rsid w:val="009F4FF8"/>
    <w:rsid w:val="009F5BF6"/>
    <w:rsid w:val="009F5C94"/>
    <w:rsid w:val="009F61FC"/>
    <w:rsid w:val="009F6411"/>
    <w:rsid w:val="009F6666"/>
    <w:rsid w:val="009F6889"/>
    <w:rsid w:val="009F6B9A"/>
    <w:rsid w:val="009F6D3B"/>
    <w:rsid w:val="009F77A5"/>
    <w:rsid w:val="009F7F28"/>
    <w:rsid w:val="00A00393"/>
    <w:rsid w:val="00A005A2"/>
    <w:rsid w:val="00A02157"/>
    <w:rsid w:val="00A02820"/>
    <w:rsid w:val="00A02D9A"/>
    <w:rsid w:val="00A034B0"/>
    <w:rsid w:val="00A03DF9"/>
    <w:rsid w:val="00A04A28"/>
    <w:rsid w:val="00A058F2"/>
    <w:rsid w:val="00A0602F"/>
    <w:rsid w:val="00A0637D"/>
    <w:rsid w:val="00A07B99"/>
    <w:rsid w:val="00A07EDD"/>
    <w:rsid w:val="00A10128"/>
    <w:rsid w:val="00A101A1"/>
    <w:rsid w:val="00A10446"/>
    <w:rsid w:val="00A11A05"/>
    <w:rsid w:val="00A11B09"/>
    <w:rsid w:val="00A11C69"/>
    <w:rsid w:val="00A1223B"/>
    <w:rsid w:val="00A12D16"/>
    <w:rsid w:val="00A12E49"/>
    <w:rsid w:val="00A12F7A"/>
    <w:rsid w:val="00A12FD9"/>
    <w:rsid w:val="00A1410E"/>
    <w:rsid w:val="00A141F1"/>
    <w:rsid w:val="00A14BFA"/>
    <w:rsid w:val="00A14F81"/>
    <w:rsid w:val="00A157ED"/>
    <w:rsid w:val="00A163C1"/>
    <w:rsid w:val="00A16EC5"/>
    <w:rsid w:val="00A177FF"/>
    <w:rsid w:val="00A17C53"/>
    <w:rsid w:val="00A201B5"/>
    <w:rsid w:val="00A20F18"/>
    <w:rsid w:val="00A231C7"/>
    <w:rsid w:val="00A23C89"/>
    <w:rsid w:val="00A25039"/>
    <w:rsid w:val="00A2523B"/>
    <w:rsid w:val="00A257EE"/>
    <w:rsid w:val="00A2668A"/>
    <w:rsid w:val="00A27541"/>
    <w:rsid w:val="00A27D3A"/>
    <w:rsid w:val="00A30076"/>
    <w:rsid w:val="00A309B6"/>
    <w:rsid w:val="00A32A30"/>
    <w:rsid w:val="00A32C7D"/>
    <w:rsid w:val="00A334CA"/>
    <w:rsid w:val="00A33A5F"/>
    <w:rsid w:val="00A34C41"/>
    <w:rsid w:val="00A34EA0"/>
    <w:rsid w:val="00A35DBA"/>
    <w:rsid w:val="00A36081"/>
    <w:rsid w:val="00A37060"/>
    <w:rsid w:val="00A372C8"/>
    <w:rsid w:val="00A3744A"/>
    <w:rsid w:val="00A377CF"/>
    <w:rsid w:val="00A377DD"/>
    <w:rsid w:val="00A37CA4"/>
    <w:rsid w:val="00A40F87"/>
    <w:rsid w:val="00A41816"/>
    <w:rsid w:val="00A42128"/>
    <w:rsid w:val="00A440EB"/>
    <w:rsid w:val="00A446EE"/>
    <w:rsid w:val="00A448B6"/>
    <w:rsid w:val="00A46C13"/>
    <w:rsid w:val="00A47703"/>
    <w:rsid w:val="00A50371"/>
    <w:rsid w:val="00A50750"/>
    <w:rsid w:val="00A50CE9"/>
    <w:rsid w:val="00A5125C"/>
    <w:rsid w:val="00A512AA"/>
    <w:rsid w:val="00A516BB"/>
    <w:rsid w:val="00A52616"/>
    <w:rsid w:val="00A52C42"/>
    <w:rsid w:val="00A53BBE"/>
    <w:rsid w:val="00A556ED"/>
    <w:rsid w:val="00A55762"/>
    <w:rsid w:val="00A55912"/>
    <w:rsid w:val="00A575EE"/>
    <w:rsid w:val="00A57D5C"/>
    <w:rsid w:val="00A640DF"/>
    <w:rsid w:val="00A645D8"/>
    <w:rsid w:val="00A64C0E"/>
    <w:rsid w:val="00A653EE"/>
    <w:rsid w:val="00A662A0"/>
    <w:rsid w:val="00A67474"/>
    <w:rsid w:val="00A674D5"/>
    <w:rsid w:val="00A67560"/>
    <w:rsid w:val="00A70407"/>
    <w:rsid w:val="00A7093E"/>
    <w:rsid w:val="00A71DC5"/>
    <w:rsid w:val="00A7235F"/>
    <w:rsid w:val="00A736ED"/>
    <w:rsid w:val="00A738AD"/>
    <w:rsid w:val="00A740C6"/>
    <w:rsid w:val="00A74787"/>
    <w:rsid w:val="00A75CB1"/>
    <w:rsid w:val="00A762BA"/>
    <w:rsid w:val="00A77CFC"/>
    <w:rsid w:val="00A804AE"/>
    <w:rsid w:val="00A8091D"/>
    <w:rsid w:val="00A814B9"/>
    <w:rsid w:val="00A81DC2"/>
    <w:rsid w:val="00A828A6"/>
    <w:rsid w:val="00A83BE7"/>
    <w:rsid w:val="00A845D4"/>
    <w:rsid w:val="00A8484F"/>
    <w:rsid w:val="00A84BA6"/>
    <w:rsid w:val="00A85027"/>
    <w:rsid w:val="00A859D6"/>
    <w:rsid w:val="00A87B29"/>
    <w:rsid w:val="00A90701"/>
    <w:rsid w:val="00A909A9"/>
    <w:rsid w:val="00A90F71"/>
    <w:rsid w:val="00A9133B"/>
    <w:rsid w:val="00A91D69"/>
    <w:rsid w:val="00A93096"/>
    <w:rsid w:val="00A9343C"/>
    <w:rsid w:val="00A9444F"/>
    <w:rsid w:val="00A94F02"/>
    <w:rsid w:val="00A95093"/>
    <w:rsid w:val="00A9549F"/>
    <w:rsid w:val="00A95501"/>
    <w:rsid w:val="00A95E2F"/>
    <w:rsid w:val="00A95F7F"/>
    <w:rsid w:val="00A9704E"/>
    <w:rsid w:val="00A97A60"/>
    <w:rsid w:val="00A97D5E"/>
    <w:rsid w:val="00AA00EC"/>
    <w:rsid w:val="00AA096D"/>
    <w:rsid w:val="00AA0B1F"/>
    <w:rsid w:val="00AA146D"/>
    <w:rsid w:val="00AA1B18"/>
    <w:rsid w:val="00AA1BF7"/>
    <w:rsid w:val="00AA2468"/>
    <w:rsid w:val="00AA376F"/>
    <w:rsid w:val="00AA66F3"/>
    <w:rsid w:val="00AA7EC5"/>
    <w:rsid w:val="00AB041D"/>
    <w:rsid w:val="00AB07C5"/>
    <w:rsid w:val="00AB086B"/>
    <w:rsid w:val="00AB2C95"/>
    <w:rsid w:val="00AB2F4E"/>
    <w:rsid w:val="00AB3BE6"/>
    <w:rsid w:val="00AB4585"/>
    <w:rsid w:val="00AB48CD"/>
    <w:rsid w:val="00AB4E4B"/>
    <w:rsid w:val="00AB53C8"/>
    <w:rsid w:val="00AB60F8"/>
    <w:rsid w:val="00AB725D"/>
    <w:rsid w:val="00AC04A6"/>
    <w:rsid w:val="00AC0586"/>
    <w:rsid w:val="00AC1364"/>
    <w:rsid w:val="00AC37AE"/>
    <w:rsid w:val="00AC4C9C"/>
    <w:rsid w:val="00AC50BC"/>
    <w:rsid w:val="00AC528C"/>
    <w:rsid w:val="00AC60E6"/>
    <w:rsid w:val="00AC621B"/>
    <w:rsid w:val="00AC63ED"/>
    <w:rsid w:val="00AC68E8"/>
    <w:rsid w:val="00AC75A8"/>
    <w:rsid w:val="00AD0491"/>
    <w:rsid w:val="00AD085D"/>
    <w:rsid w:val="00AD09D3"/>
    <w:rsid w:val="00AD1FC2"/>
    <w:rsid w:val="00AD2284"/>
    <w:rsid w:val="00AD2DED"/>
    <w:rsid w:val="00AD3872"/>
    <w:rsid w:val="00AD5320"/>
    <w:rsid w:val="00AD5BC2"/>
    <w:rsid w:val="00AD5BE5"/>
    <w:rsid w:val="00AD5CBB"/>
    <w:rsid w:val="00AD660B"/>
    <w:rsid w:val="00AE11FF"/>
    <w:rsid w:val="00AE2C0F"/>
    <w:rsid w:val="00AE30B0"/>
    <w:rsid w:val="00AE31DA"/>
    <w:rsid w:val="00AE3921"/>
    <w:rsid w:val="00AE3FB5"/>
    <w:rsid w:val="00AE594B"/>
    <w:rsid w:val="00AE64BA"/>
    <w:rsid w:val="00AE71AA"/>
    <w:rsid w:val="00AE7BA2"/>
    <w:rsid w:val="00AE7C00"/>
    <w:rsid w:val="00AF07FD"/>
    <w:rsid w:val="00AF08D0"/>
    <w:rsid w:val="00AF0FE0"/>
    <w:rsid w:val="00AF2B13"/>
    <w:rsid w:val="00AF2B1A"/>
    <w:rsid w:val="00AF3268"/>
    <w:rsid w:val="00AF3388"/>
    <w:rsid w:val="00AF3EEB"/>
    <w:rsid w:val="00AF3F18"/>
    <w:rsid w:val="00AF4563"/>
    <w:rsid w:val="00AF4616"/>
    <w:rsid w:val="00AF4956"/>
    <w:rsid w:val="00AF5CE7"/>
    <w:rsid w:val="00AF68C3"/>
    <w:rsid w:val="00AF69F9"/>
    <w:rsid w:val="00AF6CCD"/>
    <w:rsid w:val="00AF7925"/>
    <w:rsid w:val="00B00AD1"/>
    <w:rsid w:val="00B00C91"/>
    <w:rsid w:val="00B01535"/>
    <w:rsid w:val="00B01DB3"/>
    <w:rsid w:val="00B0427B"/>
    <w:rsid w:val="00B04922"/>
    <w:rsid w:val="00B057E3"/>
    <w:rsid w:val="00B064EC"/>
    <w:rsid w:val="00B0722F"/>
    <w:rsid w:val="00B102DB"/>
    <w:rsid w:val="00B1059F"/>
    <w:rsid w:val="00B10F9B"/>
    <w:rsid w:val="00B170F7"/>
    <w:rsid w:val="00B17195"/>
    <w:rsid w:val="00B17B99"/>
    <w:rsid w:val="00B17EB3"/>
    <w:rsid w:val="00B20B99"/>
    <w:rsid w:val="00B2151C"/>
    <w:rsid w:val="00B218B0"/>
    <w:rsid w:val="00B228CE"/>
    <w:rsid w:val="00B22C9A"/>
    <w:rsid w:val="00B236E1"/>
    <w:rsid w:val="00B23DD6"/>
    <w:rsid w:val="00B25070"/>
    <w:rsid w:val="00B256D0"/>
    <w:rsid w:val="00B257C5"/>
    <w:rsid w:val="00B25D1E"/>
    <w:rsid w:val="00B25E6A"/>
    <w:rsid w:val="00B26BDB"/>
    <w:rsid w:val="00B276CE"/>
    <w:rsid w:val="00B27B24"/>
    <w:rsid w:val="00B30E97"/>
    <w:rsid w:val="00B315F9"/>
    <w:rsid w:val="00B3266E"/>
    <w:rsid w:val="00B33054"/>
    <w:rsid w:val="00B3449B"/>
    <w:rsid w:val="00B34B0C"/>
    <w:rsid w:val="00B35170"/>
    <w:rsid w:val="00B35419"/>
    <w:rsid w:val="00B35997"/>
    <w:rsid w:val="00B35BA6"/>
    <w:rsid w:val="00B36E23"/>
    <w:rsid w:val="00B37550"/>
    <w:rsid w:val="00B40F45"/>
    <w:rsid w:val="00B41633"/>
    <w:rsid w:val="00B41A16"/>
    <w:rsid w:val="00B41B71"/>
    <w:rsid w:val="00B41CD2"/>
    <w:rsid w:val="00B42397"/>
    <w:rsid w:val="00B4393B"/>
    <w:rsid w:val="00B43CC6"/>
    <w:rsid w:val="00B440B3"/>
    <w:rsid w:val="00B44FE6"/>
    <w:rsid w:val="00B475F7"/>
    <w:rsid w:val="00B4790D"/>
    <w:rsid w:val="00B50799"/>
    <w:rsid w:val="00B516F9"/>
    <w:rsid w:val="00B52447"/>
    <w:rsid w:val="00B54A27"/>
    <w:rsid w:val="00B56018"/>
    <w:rsid w:val="00B56221"/>
    <w:rsid w:val="00B56C15"/>
    <w:rsid w:val="00B56CED"/>
    <w:rsid w:val="00B57116"/>
    <w:rsid w:val="00B5745A"/>
    <w:rsid w:val="00B576D4"/>
    <w:rsid w:val="00B6047F"/>
    <w:rsid w:val="00B6075B"/>
    <w:rsid w:val="00B61718"/>
    <w:rsid w:val="00B63635"/>
    <w:rsid w:val="00B63843"/>
    <w:rsid w:val="00B64FDE"/>
    <w:rsid w:val="00B658AE"/>
    <w:rsid w:val="00B66C67"/>
    <w:rsid w:val="00B67BDB"/>
    <w:rsid w:val="00B67ED3"/>
    <w:rsid w:val="00B702C9"/>
    <w:rsid w:val="00B704CB"/>
    <w:rsid w:val="00B70B30"/>
    <w:rsid w:val="00B7113E"/>
    <w:rsid w:val="00B71C4D"/>
    <w:rsid w:val="00B72CB9"/>
    <w:rsid w:val="00B72CD2"/>
    <w:rsid w:val="00B768FA"/>
    <w:rsid w:val="00B76A3C"/>
    <w:rsid w:val="00B76A8A"/>
    <w:rsid w:val="00B76CF4"/>
    <w:rsid w:val="00B7721A"/>
    <w:rsid w:val="00B803E5"/>
    <w:rsid w:val="00B81148"/>
    <w:rsid w:val="00B815C3"/>
    <w:rsid w:val="00B81B8A"/>
    <w:rsid w:val="00B81FB5"/>
    <w:rsid w:val="00B82685"/>
    <w:rsid w:val="00B8276D"/>
    <w:rsid w:val="00B82A97"/>
    <w:rsid w:val="00B82C40"/>
    <w:rsid w:val="00B831C0"/>
    <w:rsid w:val="00B841F6"/>
    <w:rsid w:val="00B85471"/>
    <w:rsid w:val="00B8548C"/>
    <w:rsid w:val="00B87A47"/>
    <w:rsid w:val="00B87B6A"/>
    <w:rsid w:val="00B90851"/>
    <w:rsid w:val="00B90E12"/>
    <w:rsid w:val="00B915B8"/>
    <w:rsid w:val="00B91919"/>
    <w:rsid w:val="00B91993"/>
    <w:rsid w:val="00B922A4"/>
    <w:rsid w:val="00B92A68"/>
    <w:rsid w:val="00B9327D"/>
    <w:rsid w:val="00B948AE"/>
    <w:rsid w:val="00B94983"/>
    <w:rsid w:val="00B95455"/>
    <w:rsid w:val="00B95665"/>
    <w:rsid w:val="00B957F9"/>
    <w:rsid w:val="00B95BFD"/>
    <w:rsid w:val="00B96815"/>
    <w:rsid w:val="00B96963"/>
    <w:rsid w:val="00BA0543"/>
    <w:rsid w:val="00BA0ABD"/>
    <w:rsid w:val="00BA100A"/>
    <w:rsid w:val="00BA1060"/>
    <w:rsid w:val="00BA1195"/>
    <w:rsid w:val="00BA2484"/>
    <w:rsid w:val="00BA2E32"/>
    <w:rsid w:val="00BA2EE0"/>
    <w:rsid w:val="00BA4585"/>
    <w:rsid w:val="00BA5092"/>
    <w:rsid w:val="00BA5223"/>
    <w:rsid w:val="00BA5AF2"/>
    <w:rsid w:val="00BA5BAC"/>
    <w:rsid w:val="00BA5E75"/>
    <w:rsid w:val="00BA6409"/>
    <w:rsid w:val="00BB0AF8"/>
    <w:rsid w:val="00BB0E79"/>
    <w:rsid w:val="00BB170D"/>
    <w:rsid w:val="00BB1A38"/>
    <w:rsid w:val="00BB1F02"/>
    <w:rsid w:val="00BB2379"/>
    <w:rsid w:val="00BB2CA8"/>
    <w:rsid w:val="00BB3705"/>
    <w:rsid w:val="00BB3FD8"/>
    <w:rsid w:val="00BB5147"/>
    <w:rsid w:val="00BB57FE"/>
    <w:rsid w:val="00BB5E2F"/>
    <w:rsid w:val="00BC0C86"/>
    <w:rsid w:val="00BC0CA3"/>
    <w:rsid w:val="00BC1065"/>
    <w:rsid w:val="00BC16AF"/>
    <w:rsid w:val="00BC18A6"/>
    <w:rsid w:val="00BC19CF"/>
    <w:rsid w:val="00BC268C"/>
    <w:rsid w:val="00BC2D33"/>
    <w:rsid w:val="00BC311F"/>
    <w:rsid w:val="00BC34AE"/>
    <w:rsid w:val="00BC425B"/>
    <w:rsid w:val="00BC4E45"/>
    <w:rsid w:val="00BC4F25"/>
    <w:rsid w:val="00BC5DF4"/>
    <w:rsid w:val="00BC6829"/>
    <w:rsid w:val="00BC6FE4"/>
    <w:rsid w:val="00BC7438"/>
    <w:rsid w:val="00BC7647"/>
    <w:rsid w:val="00BC79C4"/>
    <w:rsid w:val="00BD1990"/>
    <w:rsid w:val="00BD1D7C"/>
    <w:rsid w:val="00BD2226"/>
    <w:rsid w:val="00BD2757"/>
    <w:rsid w:val="00BD29B0"/>
    <w:rsid w:val="00BD3954"/>
    <w:rsid w:val="00BD3D8A"/>
    <w:rsid w:val="00BD43F6"/>
    <w:rsid w:val="00BD5136"/>
    <w:rsid w:val="00BD577C"/>
    <w:rsid w:val="00BD6D14"/>
    <w:rsid w:val="00BD6FEA"/>
    <w:rsid w:val="00BD7700"/>
    <w:rsid w:val="00BE00BC"/>
    <w:rsid w:val="00BE0CB7"/>
    <w:rsid w:val="00BE233E"/>
    <w:rsid w:val="00BE2B46"/>
    <w:rsid w:val="00BE3D2F"/>
    <w:rsid w:val="00BE4317"/>
    <w:rsid w:val="00BE4787"/>
    <w:rsid w:val="00BE6866"/>
    <w:rsid w:val="00BE6B21"/>
    <w:rsid w:val="00BF05EF"/>
    <w:rsid w:val="00BF1458"/>
    <w:rsid w:val="00BF18E4"/>
    <w:rsid w:val="00BF3B5F"/>
    <w:rsid w:val="00BF46FC"/>
    <w:rsid w:val="00BF53F1"/>
    <w:rsid w:val="00BF5D0B"/>
    <w:rsid w:val="00BF7930"/>
    <w:rsid w:val="00C010FD"/>
    <w:rsid w:val="00C01CDA"/>
    <w:rsid w:val="00C01FAD"/>
    <w:rsid w:val="00C029B4"/>
    <w:rsid w:val="00C03247"/>
    <w:rsid w:val="00C037DB"/>
    <w:rsid w:val="00C039E4"/>
    <w:rsid w:val="00C03C8B"/>
    <w:rsid w:val="00C03D5A"/>
    <w:rsid w:val="00C054F4"/>
    <w:rsid w:val="00C0632E"/>
    <w:rsid w:val="00C06CCC"/>
    <w:rsid w:val="00C0746E"/>
    <w:rsid w:val="00C074CB"/>
    <w:rsid w:val="00C07803"/>
    <w:rsid w:val="00C07B21"/>
    <w:rsid w:val="00C07CBD"/>
    <w:rsid w:val="00C07FA9"/>
    <w:rsid w:val="00C1084F"/>
    <w:rsid w:val="00C109F4"/>
    <w:rsid w:val="00C11CA9"/>
    <w:rsid w:val="00C12612"/>
    <w:rsid w:val="00C14585"/>
    <w:rsid w:val="00C14B44"/>
    <w:rsid w:val="00C15FD7"/>
    <w:rsid w:val="00C16420"/>
    <w:rsid w:val="00C169E9"/>
    <w:rsid w:val="00C17E96"/>
    <w:rsid w:val="00C17F2F"/>
    <w:rsid w:val="00C2058C"/>
    <w:rsid w:val="00C22229"/>
    <w:rsid w:val="00C232B7"/>
    <w:rsid w:val="00C24056"/>
    <w:rsid w:val="00C24530"/>
    <w:rsid w:val="00C24687"/>
    <w:rsid w:val="00C24BF5"/>
    <w:rsid w:val="00C264C2"/>
    <w:rsid w:val="00C2660B"/>
    <w:rsid w:val="00C2682F"/>
    <w:rsid w:val="00C30B0C"/>
    <w:rsid w:val="00C31008"/>
    <w:rsid w:val="00C3257E"/>
    <w:rsid w:val="00C325D3"/>
    <w:rsid w:val="00C32B23"/>
    <w:rsid w:val="00C32D55"/>
    <w:rsid w:val="00C3366A"/>
    <w:rsid w:val="00C34AF3"/>
    <w:rsid w:val="00C34F61"/>
    <w:rsid w:val="00C34FD6"/>
    <w:rsid w:val="00C354D5"/>
    <w:rsid w:val="00C3588C"/>
    <w:rsid w:val="00C35F9C"/>
    <w:rsid w:val="00C404CA"/>
    <w:rsid w:val="00C408FA"/>
    <w:rsid w:val="00C40A87"/>
    <w:rsid w:val="00C41923"/>
    <w:rsid w:val="00C41FD2"/>
    <w:rsid w:val="00C42171"/>
    <w:rsid w:val="00C4356B"/>
    <w:rsid w:val="00C46331"/>
    <w:rsid w:val="00C46A2A"/>
    <w:rsid w:val="00C46DE7"/>
    <w:rsid w:val="00C46F5A"/>
    <w:rsid w:val="00C47DA3"/>
    <w:rsid w:val="00C50155"/>
    <w:rsid w:val="00C5148C"/>
    <w:rsid w:val="00C52A38"/>
    <w:rsid w:val="00C530FA"/>
    <w:rsid w:val="00C53573"/>
    <w:rsid w:val="00C53C19"/>
    <w:rsid w:val="00C54382"/>
    <w:rsid w:val="00C553F2"/>
    <w:rsid w:val="00C55C7E"/>
    <w:rsid w:val="00C560C4"/>
    <w:rsid w:val="00C56137"/>
    <w:rsid w:val="00C6254D"/>
    <w:rsid w:val="00C62E40"/>
    <w:rsid w:val="00C630BA"/>
    <w:rsid w:val="00C642DF"/>
    <w:rsid w:val="00C663FC"/>
    <w:rsid w:val="00C676A2"/>
    <w:rsid w:val="00C67AB9"/>
    <w:rsid w:val="00C703A5"/>
    <w:rsid w:val="00C72765"/>
    <w:rsid w:val="00C73B02"/>
    <w:rsid w:val="00C73DF8"/>
    <w:rsid w:val="00C74DD8"/>
    <w:rsid w:val="00C76B54"/>
    <w:rsid w:val="00C773A4"/>
    <w:rsid w:val="00C77DCD"/>
    <w:rsid w:val="00C80027"/>
    <w:rsid w:val="00C80575"/>
    <w:rsid w:val="00C824E0"/>
    <w:rsid w:val="00C82726"/>
    <w:rsid w:val="00C82AA0"/>
    <w:rsid w:val="00C82CB4"/>
    <w:rsid w:val="00C8344D"/>
    <w:rsid w:val="00C83EFB"/>
    <w:rsid w:val="00C91873"/>
    <w:rsid w:val="00C9187A"/>
    <w:rsid w:val="00C92E4B"/>
    <w:rsid w:val="00C92FD1"/>
    <w:rsid w:val="00C93183"/>
    <w:rsid w:val="00C93428"/>
    <w:rsid w:val="00C935C3"/>
    <w:rsid w:val="00C944EC"/>
    <w:rsid w:val="00C9492A"/>
    <w:rsid w:val="00C94C96"/>
    <w:rsid w:val="00C9503D"/>
    <w:rsid w:val="00C957A7"/>
    <w:rsid w:val="00C95D16"/>
    <w:rsid w:val="00C96C7B"/>
    <w:rsid w:val="00C97C6D"/>
    <w:rsid w:val="00CA00D5"/>
    <w:rsid w:val="00CA0225"/>
    <w:rsid w:val="00CA0B25"/>
    <w:rsid w:val="00CA0CFC"/>
    <w:rsid w:val="00CA0DFB"/>
    <w:rsid w:val="00CA1958"/>
    <w:rsid w:val="00CA2D6E"/>
    <w:rsid w:val="00CA43BD"/>
    <w:rsid w:val="00CA4915"/>
    <w:rsid w:val="00CA4964"/>
    <w:rsid w:val="00CA58CB"/>
    <w:rsid w:val="00CA646D"/>
    <w:rsid w:val="00CA64E0"/>
    <w:rsid w:val="00CA7957"/>
    <w:rsid w:val="00CB0999"/>
    <w:rsid w:val="00CB18D1"/>
    <w:rsid w:val="00CB2663"/>
    <w:rsid w:val="00CB2ADE"/>
    <w:rsid w:val="00CB2F11"/>
    <w:rsid w:val="00CB50E9"/>
    <w:rsid w:val="00CB7815"/>
    <w:rsid w:val="00CC04D3"/>
    <w:rsid w:val="00CC0E77"/>
    <w:rsid w:val="00CC1905"/>
    <w:rsid w:val="00CC26E3"/>
    <w:rsid w:val="00CC26F0"/>
    <w:rsid w:val="00CC2C9C"/>
    <w:rsid w:val="00CC3076"/>
    <w:rsid w:val="00CC3165"/>
    <w:rsid w:val="00CC31F4"/>
    <w:rsid w:val="00CC4B3C"/>
    <w:rsid w:val="00CC50F1"/>
    <w:rsid w:val="00CC5C6E"/>
    <w:rsid w:val="00CC7CAA"/>
    <w:rsid w:val="00CD0D90"/>
    <w:rsid w:val="00CD1E68"/>
    <w:rsid w:val="00CD27D4"/>
    <w:rsid w:val="00CD309E"/>
    <w:rsid w:val="00CD3405"/>
    <w:rsid w:val="00CD36DF"/>
    <w:rsid w:val="00CD39A2"/>
    <w:rsid w:val="00CD4BF3"/>
    <w:rsid w:val="00CD5989"/>
    <w:rsid w:val="00CD79C8"/>
    <w:rsid w:val="00CD7C91"/>
    <w:rsid w:val="00CE00F7"/>
    <w:rsid w:val="00CE08AB"/>
    <w:rsid w:val="00CE0D58"/>
    <w:rsid w:val="00CE1492"/>
    <w:rsid w:val="00CE1BEA"/>
    <w:rsid w:val="00CE2907"/>
    <w:rsid w:val="00CE2ADC"/>
    <w:rsid w:val="00CE3E5E"/>
    <w:rsid w:val="00CE3E61"/>
    <w:rsid w:val="00CE5A3E"/>
    <w:rsid w:val="00CE5B79"/>
    <w:rsid w:val="00CE72D0"/>
    <w:rsid w:val="00CE7A6D"/>
    <w:rsid w:val="00CE7C06"/>
    <w:rsid w:val="00CF0A4D"/>
    <w:rsid w:val="00CF0F94"/>
    <w:rsid w:val="00CF104B"/>
    <w:rsid w:val="00CF113B"/>
    <w:rsid w:val="00CF11CB"/>
    <w:rsid w:val="00CF1712"/>
    <w:rsid w:val="00CF1C48"/>
    <w:rsid w:val="00CF215A"/>
    <w:rsid w:val="00CF2CAF"/>
    <w:rsid w:val="00CF37EA"/>
    <w:rsid w:val="00CF455C"/>
    <w:rsid w:val="00CF5214"/>
    <w:rsid w:val="00CF5DE6"/>
    <w:rsid w:val="00CF5FDC"/>
    <w:rsid w:val="00CF64DB"/>
    <w:rsid w:val="00CF7B1F"/>
    <w:rsid w:val="00D0042C"/>
    <w:rsid w:val="00D0073B"/>
    <w:rsid w:val="00D0125A"/>
    <w:rsid w:val="00D01C21"/>
    <w:rsid w:val="00D01F0C"/>
    <w:rsid w:val="00D01F35"/>
    <w:rsid w:val="00D02AB2"/>
    <w:rsid w:val="00D02E4B"/>
    <w:rsid w:val="00D03056"/>
    <w:rsid w:val="00D038D7"/>
    <w:rsid w:val="00D03A61"/>
    <w:rsid w:val="00D03C4E"/>
    <w:rsid w:val="00D03FBF"/>
    <w:rsid w:val="00D04590"/>
    <w:rsid w:val="00D10545"/>
    <w:rsid w:val="00D10B38"/>
    <w:rsid w:val="00D11990"/>
    <w:rsid w:val="00D13365"/>
    <w:rsid w:val="00D1365A"/>
    <w:rsid w:val="00D1419E"/>
    <w:rsid w:val="00D174B0"/>
    <w:rsid w:val="00D17D8D"/>
    <w:rsid w:val="00D202A0"/>
    <w:rsid w:val="00D20C5F"/>
    <w:rsid w:val="00D21456"/>
    <w:rsid w:val="00D2156A"/>
    <w:rsid w:val="00D21913"/>
    <w:rsid w:val="00D21A6B"/>
    <w:rsid w:val="00D23B91"/>
    <w:rsid w:val="00D242E3"/>
    <w:rsid w:val="00D25C67"/>
    <w:rsid w:val="00D25FF8"/>
    <w:rsid w:val="00D26149"/>
    <w:rsid w:val="00D26853"/>
    <w:rsid w:val="00D26896"/>
    <w:rsid w:val="00D27045"/>
    <w:rsid w:val="00D27BD8"/>
    <w:rsid w:val="00D27D62"/>
    <w:rsid w:val="00D30183"/>
    <w:rsid w:val="00D30CD6"/>
    <w:rsid w:val="00D315CF"/>
    <w:rsid w:val="00D31A18"/>
    <w:rsid w:val="00D3276C"/>
    <w:rsid w:val="00D34AAB"/>
    <w:rsid w:val="00D3507F"/>
    <w:rsid w:val="00D360D3"/>
    <w:rsid w:val="00D36266"/>
    <w:rsid w:val="00D37149"/>
    <w:rsid w:val="00D379E0"/>
    <w:rsid w:val="00D37AAF"/>
    <w:rsid w:val="00D40A6F"/>
    <w:rsid w:val="00D40A83"/>
    <w:rsid w:val="00D40B7F"/>
    <w:rsid w:val="00D41385"/>
    <w:rsid w:val="00D413FC"/>
    <w:rsid w:val="00D42A48"/>
    <w:rsid w:val="00D42ACC"/>
    <w:rsid w:val="00D43B2E"/>
    <w:rsid w:val="00D446E3"/>
    <w:rsid w:val="00D451AC"/>
    <w:rsid w:val="00D4528C"/>
    <w:rsid w:val="00D45C34"/>
    <w:rsid w:val="00D45FD9"/>
    <w:rsid w:val="00D46791"/>
    <w:rsid w:val="00D4738B"/>
    <w:rsid w:val="00D47450"/>
    <w:rsid w:val="00D47B2E"/>
    <w:rsid w:val="00D47E6C"/>
    <w:rsid w:val="00D509FF"/>
    <w:rsid w:val="00D5104F"/>
    <w:rsid w:val="00D510E3"/>
    <w:rsid w:val="00D518DF"/>
    <w:rsid w:val="00D529FE"/>
    <w:rsid w:val="00D53A16"/>
    <w:rsid w:val="00D542D1"/>
    <w:rsid w:val="00D543EC"/>
    <w:rsid w:val="00D54765"/>
    <w:rsid w:val="00D56FE5"/>
    <w:rsid w:val="00D57719"/>
    <w:rsid w:val="00D578B9"/>
    <w:rsid w:val="00D57E5F"/>
    <w:rsid w:val="00D61B91"/>
    <w:rsid w:val="00D61E2E"/>
    <w:rsid w:val="00D628FB"/>
    <w:rsid w:val="00D62A84"/>
    <w:rsid w:val="00D6528D"/>
    <w:rsid w:val="00D67F5C"/>
    <w:rsid w:val="00D70000"/>
    <w:rsid w:val="00D70678"/>
    <w:rsid w:val="00D719E2"/>
    <w:rsid w:val="00D723C0"/>
    <w:rsid w:val="00D73A1F"/>
    <w:rsid w:val="00D73DE5"/>
    <w:rsid w:val="00D741CF"/>
    <w:rsid w:val="00D74697"/>
    <w:rsid w:val="00D74A87"/>
    <w:rsid w:val="00D74C80"/>
    <w:rsid w:val="00D77706"/>
    <w:rsid w:val="00D77FD5"/>
    <w:rsid w:val="00D807FF"/>
    <w:rsid w:val="00D81639"/>
    <w:rsid w:val="00D81C7F"/>
    <w:rsid w:val="00D824C0"/>
    <w:rsid w:val="00D82EA2"/>
    <w:rsid w:val="00D8397A"/>
    <w:rsid w:val="00D83F96"/>
    <w:rsid w:val="00D84316"/>
    <w:rsid w:val="00D84D46"/>
    <w:rsid w:val="00D8705F"/>
    <w:rsid w:val="00D8736A"/>
    <w:rsid w:val="00D87ED9"/>
    <w:rsid w:val="00D88636"/>
    <w:rsid w:val="00D91101"/>
    <w:rsid w:val="00D91835"/>
    <w:rsid w:val="00D9203D"/>
    <w:rsid w:val="00D92468"/>
    <w:rsid w:val="00D937FD"/>
    <w:rsid w:val="00D94228"/>
    <w:rsid w:val="00D95AA1"/>
    <w:rsid w:val="00D95DEE"/>
    <w:rsid w:val="00D9686E"/>
    <w:rsid w:val="00D97509"/>
    <w:rsid w:val="00D97F2D"/>
    <w:rsid w:val="00DA0866"/>
    <w:rsid w:val="00DA1172"/>
    <w:rsid w:val="00DA1EEA"/>
    <w:rsid w:val="00DA2801"/>
    <w:rsid w:val="00DA4F47"/>
    <w:rsid w:val="00DA4F74"/>
    <w:rsid w:val="00DA67C5"/>
    <w:rsid w:val="00DA69AC"/>
    <w:rsid w:val="00DB0775"/>
    <w:rsid w:val="00DB0E52"/>
    <w:rsid w:val="00DB10DD"/>
    <w:rsid w:val="00DB11A2"/>
    <w:rsid w:val="00DB2402"/>
    <w:rsid w:val="00DB24BC"/>
    <w:rsid w:val="00DB2CF9"/>
    <w:rsid w:val="00DB30FD"/>
    <w:rsid w:val="00DB3D3C"/>
    <w:rsid w:val="00DB40D3"/>
    <w:rsid w:val="00DB4E56"/>
    <w:rsid w:val="00DB5182"/>
    <w:rsid w:val="00DB6268"/>
    <w:rsid w:val="00DB6A0E"/>
    <w:rsid w:val="00DB780C"/>
    <w:rsid w:val="00DC2076"/>
    <w:rsid w:val="00DC47DA"/>
    <w:rsid w:val="00DC4814"/>
    <w:rsid w:val="00DC4943"/>
    <w:rsid w:val="00DC743E"/>
    <w:rsid w:val="00DC7523"/>
    <w:rsid w:val="00DC7AD5"/>
    <w:rsid w:val="00DD04B9"/>
    <w:rsid w:val="00DD04C2"/>
    <w:rsid w:val="00DD06AE"/>
    <w:rsid w:val="00DD0A1F"/>
    <w:rsid w:val="00DD0AE9"/>
    <w:rsid w:val="00DD0B2A"/>
    <w:rsid w:val="00DD0FFE"/>
    <w:rsid w:val="00DD1F40"/>
    <w:rsid w:val="00DD46DE"/>
    <w:rsid w:val="00DD4F62"/>
    <w:rsid w:val="00DD580A"/>
    <w:rsid w:val="00DD6D0E"/>
    <w:rsid w:val="00DD6D56"/>
    <w:rsid w:val="00DE1C6B"/>
    <w:rsid w:val="00DE3C49"/>
    <w:rsid w:val="00DE407B"/>
    <w:rsid w:val="00DE43FF"/>
    <w:rsid w:val="00DE4FB0"/>
    <w:rsid w:val="00DE59EB"/>
    <w:rsid w:val="00DE5AB0"/>
    <w:rsid w:val="00DE5C0C"/>
    <w:rsid w:val="00DE5CAF"/>
    <w:rsid w:val="00DE6DD5"/>
    <w:rsid w:val="00DE7DE6"/>
    <w:rsid w:val="00DF1124"/>
    <w:rsid w:val="00DF1CC2"/>
    <w:rsid w:val="00DF1D11"/>
    <w:rsid w:val="00DF3909"/>
    <w:rsid w:val="00DF3A6D"/>
    <w:rsid w:val="00DF4EB6"/>
    <w:rsid w:val="00DF5A4F"/>
    <w:rsid w:val="00DF5EB6"/>
    <w:rsid w:val="00E0050A"/>
    <w:rsid w:val="00E00BAF"/>
    <w:rsid w:val="00E00CCB"/>
    <w:rsid w:val="00E0126C"/>
    <w:rsid w:val="00E01558"/>
    <w:rsid w:val="00E01A7C"/>
    <w:rsid w:val="00E02DDB"/>
    <w:rsid w:val="00E035B2"/>
    <w:rsid w:val="00E05985"/>
    <w:rsid w:val="00E06208"/>
    <w:rsid w:val="00E06F35"/>
    <w:rsid w:val="00E11233"/>
    <w:rsid w:val="00E11437"/>
    <w:rsid w:val="00E11FE3"/>
    <w:rsid w:val="00E13438"/>
    <w:rsid w:val="00E13B7B"/>
    <w:rsid w:val="00E15FCA"/>
    <w:rsid w:val="00E1610A"/>
    <w:rsid w:val="00E166E6"/>
    <w:rsid w:val="00E16944"/>
    <w:rsid w:val="00E16F33"/>
    <w:rsid w:val="00E20547"/>
    <w:rsid w:val="00E20EA3"/>
    <w:rsid w:val="00E2271A"/>
    <w:rsid w:val="00E236BD"/>
    <w:rsid w:val="00E2383A"/>
    <w:rsid w:val="00E23886"/>
    <w:rsid w:val="00E256DC"/>
    <w:rsid w:val="00E26C98"/>
    <w:rsid w:val="00E27564"/>
    <w:rsid w:val="00E31F82"/>
    <w:rsid w:val="00E33F1C"/>
    <w:rsid w:val="00E341E6"/>
    <w:rsid w:val="00E3431C"/>
    <w:rsid w:val="00E34425"/>
    <w:rsid w:val="00E34A13"/>
    <w:rsid w:val="00E34C98"/>
    <w:rsid w:val="00E40047"/>
    <w:rsid w:val="00E407FE"/>
    <w:rsid w:val="00E4094C"/>
    <w:rsid w:val="00E417FB"/>
    <w:rsid w:val="00E424DF"/>
    <w:rsid w:val="00E42540"/>
    <w:rsid w:val="00E42A48"/>
    <w:rsid w:val="00E42EF0"/>
    <w:rsid w:val="00E42F4E"/>
    <w:rsid w:val="00E444F2"/>
    <w:rsid w:val="00E45500"/>
    <w:rsid w:val="00E45BF0"/>
    <w:rsid w:val="00E47EB4"/>
    <w:rsid w:val="00E50583"/>
    <w:rsid w:val="00E52705"/>
    <w:rsid w:val="00E52FB4"/>
    <w:rsid w:val="00E53747"/>
    <w:rsid w:val="00E5386F"/>
    <w:rsid w:val="00E53F39"/>
    <w:rsid w:val="00E5403F"/>
    <w:rsid w:val="00E54DA6"/>
    <w:rsid w:val="00E5553C"/>
    <w:rsid w:val="00E601D6"/>
    <w:rsid w:val="00E60DDB"/>
    <w:rsid w:val="00E61827"/>
    <w:rsid w:val="00E62148"/>
    <w:rsid w:val="00E6370D"/>
    <w:rsid w:val="00E63BB3"/>
    <w:rsid w:val="00E63FB5"/>
    <w:rsid w:val="00E643F1"/>
    <w:rsid w:val="00E645A2"/>
    <w:rsid w:val="00E65315"/>
    <w:rsid w:val="00E65566"/>
    <w:rsid w:val="00E668CF"/>
    <w:rsid w:val="00E66E86"/>
    <w:rsid w:val="00E700CB"/>
    <w:rsid w:val="00E70613"/>
    <w:rsid w:val="00E723E7"/>
    <w:rsid w:val="00E740E2"/>
    <w:rsid w:val="00E74701"/>
    <w:rsid w:val="00E75819"/>
    <w:rsid w:val="00E75BC7"/>
    <w:rsid w:val="00E762CC"/>
    <w:rsid w:val="00E8053A"/>
    <w:rsid w:val="00E80D20"/>
    <w:rsid w:val="00E80EE9"/>
    <w:rsid w:val="00E8196F"/>
    <w:rsid w:val="00E822AD"/>
    <w:rsid w:val="00E8325C"/>
    <w:rsid w:val="00E8373A"/>
    <w:rsid w:val="00E867D3"/>
    <w:rsid w:val="00E86990"/>
    <w:rsid w:val="00E904E3"/>
    <w:rsid w:val="00E9072E"/>
    <w:rsid w:val="00E90F1D"/>
    <w:rsid w:val="00E919CA"/>
    <w:rsid w:val="00E91CEE"/>
    <w:rsid w:val="00E92E54"/>
    <w:rsid w:val="00E93CCC"/>
    <w:rsid w:val="00E94911"/>
    <w:rsid w:val="00E95163"/>
    <w:rsid w:val="00E95A60"/>
    <w:rsid w:val="00E95DA4"/>
    <w:rsid w:val="00EA02EB"/>
    <w:rsid w:val="00EA1A53"/>
    <w:rsid w:val="00EA3AC8"/>
    <w:rsid w:val="00EA3F57"/>
    <w:rsid w:val="00EA44FA"/>
    <w:rsid w:val="00EA4AD4"/>
    <w:rsid w:val="00EA4B93"/>
    <w:rsid w:val="00EA4D9E"/>
    <w:rsid w:val="00EA4DEC"/>
    <w:rsid w:val="00EA4F38"/>
    <w:rsid w:val="00EA529F"/>
    <w:rsid w:val="00EA5F91"/>
    <w:rsid w:val="00EA62A3"/>
    <w:rsid w:val="00EA6C11"/>
    <w:rsid w:val="00EA6C48"/>
    <w:rsid w:val="00EA6E87"/>
    <w:rsid w:val="00EA6F3D"/>
    <w:rsid w:val="00EA7776"/>
    <w:rsid w:val="00EB08E7"/>
    <w:rsid w:val="00EB17DD"/>
    <w:rsid w:val="00EB2E6C"/>
    <w:rsid w:val="00EB388D"/>
    <w:rsid w:val="00EB42C7"/>
    <w:rsid w:val="00EB4AFC"/>
    <w:rsid w:val="00EB4EA6"/>
    <w:rsid w:val="00EB593A"/>
    <w:rsid w:val="00EB64C6"/>
    <w:rsid w:val="00EB6D38"/>
    <w:rsid w:val="00EB7F77"/>
    <w:rsid w:val="00EC0444"/>
    <w:rsid w:val="00EC09C2"/>
    <w:rsid w:val="00EC1A43"/>
    <w:rsid w:val="00EC2FD8"/>
    <w:rsid w:val="00EC36F5"/>
    <w:rsid w:val="00EC38BF"/>
    <w:rsid w:val="00EC38FB"/>
    <w:rsid w:val="00EC3DC5"/>
    <w:rsid w:val="00EC45BD"/>
    <w:rsid w:val="00EC56A6"/>
    <w:rsid w:val="00EC7132"/>
    <w:rsid w:val="00ED0A18"/>
    <w:rsid w:val="00ED0A83"/>
    <w:rsid w:val="00ED1398"/>
    <w:rsid w:val="00ED1A5C"/>
    <w:rsid w:val="00ED24AE"/>
    <w:rsid w:val="00ED3883"/>
    <w:rsid w:val="00ED4772"/>
    <w:rsid w:val="00ED4B3D"/>
    <w:rsid w:val="00ED4DA7"/>
    <w:rsid w:val="00ED4EA6"/>
    <w:rsid w:val="00ED5756"/>
    <w:rsid w:val="00ED5FAA"/>
    <w:rsid w:val="00ED5FD9"/>
    <w:rsid w:val="00ED73B4"/>
    <w:rsid w:val="00ED7522"/>
    <w:rsid w:val="00ED78BD"/>
    <w:rsid w:val="00ED7FB2"/>
    <w:rsid w:val="00EE2598"/>
    <w:rsid w:val="00EE4579"/>
    <w:rsid w:val="00EE5215"/>
    <w:rsid w:val="00EE5C4F"/>
    <w:rsid w:val="00EE65DD"/>
    <w:rsid w:val="00EE69E0"/>
    <w:rsid w:val="00EE6DC8"/>
    <w:rsid w:val="00EE7513"/>
    <w:rsid w:val="00EE7B73"/>
    <w:rsid w:val="00EF07FE"/>
    <w:rsid w:val="00EF0B64"/>
    <w:rsid w:val="00EF18F0"/>
    <w:rsid w:val="00EF1FB8"/>
    <w:rsid w:val="00EF4054"/>
    <w:rsid w:val="00EF4530"/>
    <w:rsid w:val="00EF4BEE"/>
    <w:rsid w:val="00EF5B34"/>
    <w:rsid w:val="00EF667D"/>
    <w:rsid w:val="00F00391"/>
    <w:rsid w:val="00F02960"/>
    <w:rsid w:val="00F029EC"/>
    <w:rsid w:val="00F039A1"/>
    <w:rsid w:val="00F03B3D"/>
    <w:rsid w:val="00F04FDD"/>
    <w:rsid w:val="00F05A9E"/>
    <w:rsid w:val="00F05B7C"/>
    <w:rsid w:val="00F05FF5"/>
    <w:rsid w:val="00F06134"/>
    <w:rsid w:val="00F06165"/>
    <w:rsid w:val="00F06675"/>
    <w:rsid w:val="00F07D63"/>
    <w:rsid w:val="00F10CF7"/>
    <w:rsid w:val="00F10FDB"/>
    <w:rsid w:val="00F11136"/>
    <w:rsid w:val="00F12976"/>
    <w:rsid w:val="00F12C9B"/>
    <w:rsid w:val="00F12D91"/>
    <w:rsid w:val="00F13E36"/>
    <w:rsid w:val="00F15916"/>
    <w:rsid w:val="00F15F09"/>
    <w:rsid w:val="00F161EB"/>
    <w:rsid w:val="00F16578"/>
    <w:rsid w:val="00F169B7"/>
    <w:rsid w:val="00F169D4"/>
    <w:rsid w:val="00F16D0B"/>
    <w:rsid w:val="00F16EDA"/>
    <w:rsid w:val="00F17054"/>
    <w:rsid w:val="00F17625"/>
    <w:rsid w:val="00F23BDE"/>
    <w:rsid w:val="00F255F5"/>
    <w:rsid w:val="00F2611D"/>
    <w:rsid w:val="00F265B9"/>
    <w:rsid w:val="00F267C1"/>
    <w:rsid w:val="00F27A3D"/>
    <w:rsid w:val="00F27B40"/>
    <w:rsid w:val="00F32185"/>
    <w:rsid w:val="00F322CD"/>
    <w:rsid w:val="00F337B8"/>
    <w:rsid w:val="00F33F08"/>
    <w:rsid w:val="00F36AF1"/>
    <w:rsid w:val="00F378EE"/>
    <w:rsid w:val="00F4009B"/>
    <w:rsid w:val="00F40470"/>
    <w:rsid w:val="00F41134"/>
    <w:rsid w:val="00F43484"/>
    <w:rsid w:val="00F4459F"/>
    <w:rsid w:val="00F44BDB"/>
    <w:rsid w:val="00F45CEA"/>
    <w:rsid w:val="00F45DD0"/>
    <w:rsid w:val="00F45ECA"/>
    <w:rsid w:val="00F464B3"/>
    <w:rsid w:val="00F468B5"/>
    <w:rsid w:val="00F475AF"/>
    <w:rsid w:val="00F50B79"/>
    <w:rsid w:val="00F50EAF"/>
    <w:rsid w:val="00F5199B"/>
    <w:rsid w:val="00F524EB"/>
    <w:rsid w:val="00F5287B"/>
    <w:rsid w:val="00F53F7B"/>
    <w:rsid w:val="00F53FDC"/>
    <w:rsid w:val="00F54352"/>
    <w:rsid w:val="00F543F9"/>
    <w:rsid w:val="00F54483"/>
    <w:rsid w:val="00F553E8"/>
    <w:rsid w:val="00F564A7"/>
    <w:rsid w:val="00F569C1"/>
    <w:rsid w:val="00F56F05"/>
    <w:rsid w:val="00F57673"/>
    <w:rsid w:val="00F57C20"/>
    <w:rsid w:val="00F57D82"/>
    <w:rsid w:val="00F610B0"/>
    <w:rsid w:val="00F6136D"/>
    <w:rsid w:val="00F61517"/>
    <w:rsid w:val="00F62236"/>
    <w:rsid w:val="00F62A50"/>
    <w:rsid w:val="00F62DCC"/>
    <w:rsid w:val="00F638B2"/>
    <w:rsid w:val="00F6401C"/>
    <w:rsid w:val="00F64551"/>
    <w:rsid w:val="00F64977"/>
    <w:rsid w:val="00F64E6D"/>
    <w:rsid w:val="00F6557E"/>
    <w:rsid w:val="00F67BF6"/>
    <w:rsid w:val="00F70BA0"/>
    <w:rsid w:val="00F711C1"/>
    <w:rsid w:val="00F73FD0"/>
    <w:rsid w:val="00F75BFA"/>
    <w:rsid w:val="00F80522"/>
    <w:rsid w:val="00F80601"/>
    <w:rsid w:val="00F80940"/>
    <w:rsid w:val="00F832AA"/>
    <w:rsid w:val="00F83465"/>
    <w:rsid w:val="00F83B5D"/>
    <w:rsid w:val="00F83DCD"/>
    <w:rsid w:val="00F845D4"/>
    <w:rsid w:val="00F849FA"/>
    <w:rsid w:val="00F8572F"/>
    <w:rsid w:val="00F85E06"/>
    <w:rsid w:val="00F86F48"/>
    <w:rsid w:val="00F876BF"/>
    <w:rsid w:val="00F8793A"/>
    <w:rsid w:val="00F87A82"/>
    <w:rsid w:val="00F87B03"/>
    <w:rsid w:val="00F91B1F"/>
    <w:rsid w:val="00F926CB"/>
    <w:rsid w:val="00F94A43"/>
    <w:rsid w:val="00F94A46"/>
    <w:rsid w:val="00F950C3"/>
    <w:rsid w:val="00F972E6"/>
    <w:rsid w:val="00F97886"/>
    <w:rsid w:val="00F97CB9"/>
    <w:rsid w:val="00FA13F2"/>
    <w:rsid w:val="00FA1578"/>
    <w:rsid w:val="00FA211F"/>
    <w:rsid w:val="00FA21DD"/>
    <w:rsid w:val="00FA2EDA"/>
    <w:rsid w:val="00FA36EB"/>
    <w:rsid w:val="00FA3DC8"/>
    <w:rsid w:val="00FA5EA3"/>
    <w:rsid w:val="00FA68F4"/>
    <w:rsid w:val="00FB0175"/>
    <w:rsid w:val="00FB1FB5"/>
    <w:rsid w:val="00FB2CA1"/>
    <w:rsid w:val="00FB2CE7"/>
    <w:rsid w:val="00FB2FFF"/>
    <w:rsid w:val="00FB546B"/>
    <w:rsid w:val="00FB6713"/>
    <w:rsid w:val="00FB79E5"/>
    <w:rsid w:val="00FB79F2"/>
    <w:rsid w:val="00FC062D"/>
    <w:rsid w:val="00FC0652"/>
    <w:rsid w:val="00FC0B3A"/>
    <w:rsid w:val="00FC1481"/>
    <w:rsid w:val="00FC182A"/>
    <w:rsid w:val="00FC23F3"/>
    <w:rsid w:val="00FC3BF8"/>
    <w:rsid w:val="00FC3EB1"/>
    <w:rsid w:val="00FC461A"/>
    <w:rsid w:val="00FC5159"/>
    <w:rsid w:val="00FC574A"/>
    <w:rsid w:val="00FC601D"/>
    <w:rsid w:val="00FC6C8D"/>
    <w:rsid w:val="00FC7136"/>
    <w:rsid w:val="00FD1050"/>
    <w:rsid w:val="00FD40E5"/>
    <w:rsid w:val="00FD4F93"/>
    <w:rsid w:val="00FD56A9"/>
    <w:rsid w:val="00FD74EF"/>
    <w:rsid w:val="00FD7612"/>
    <w:rsid w:val="00FE195A"/>
    <w:rsid w:val="00FE2F1D"/>
    <w:rsid w:val="00FE314F"/>
    <w:rsid w:val="00FE3E5F"/>
    <w:rsid w:val="00FE421E"/>
    <w:rsid w:val="00FE51B8"/>
    <w:rsid w:val="00FE528C"/>
    <w:rsid w:val="00FE556C"/>
    <w:rsid w:val="00FE5BD1"/>
    <w:rsid w:val="00FE682D"/>
    <w:rsid w:val="00FE6A42"/>
    <w:rsid w:val="00FE6E4B"/>
    <w:rsid w:val="00FE6F12"/>
    <w:rsid w:val="00FF1228"/>
    <w:rsid w:val="00FF420C"/>
    <w:rsid w:val="00FF4855"/>
    <w:rsid w:val="00FF4C6C"/>
    <w:rsid w:val="00FF4CE8"/>
    <w:rsid w:val="00FF56EF"/>
    <w:rsid w:val="00FF581C"/>
    <w:rsid w:val="00FF5AFE"/>
    <w:rsid w:val="00FF5C6A"/>
    <w:rsid w:val="00FF5DB9"/>
    <w:rsid w:val="00FF5EBD"/>
    <w:rsid w:val="00FF608F"/>
    <w:rsid w:val="00FF6391"/>
    <w:rsid w:val="00FF6625"/>
    <w:rsid w:val="00FF6669"/>
    <w:rsid w:val="00FF77A5"/>
    <w:rsid w:val="00FF79C0"/>
    <w:rsid w:val="012F80DF"/>
    <w:rsid w:val="0181D834"/>
    <w:rsid w:val="019DF2B7"/>
    <w:rsid w:val="01F69028"/>
    <w:rsid w:val="021D424B"/>
    <w:rsid w:val="03AF0AAC"/>
    <w:rsid w:val="042ECADD"/>
    <w:rsid w:val="04A2B928"/>
    <w:rsid w:val="04C6B90C"/>
    <w:rsid w:val="04DA1DAA"/>
    <w:rsid w:val="05309800"/>
    <w:rsid w:val="059B352E"/>
    <w:rsid w:val="06E7B393"/>
    <w:rsid w:val="073D7F4F"/>
    <w:rsid w:val="074AC6C6"/>
    <w:rsid w:val="07E444E0"/>
    <w:rsid w:val="07F1C7B3"/>
    <w:rsid w:val="08BDE9CB"/>
    <w:rsid w:val="099A3240"/>
    <w:rsid w:val="099B3483"/>
    <w:rsid w:val="09EFA9E5"/>
    <w:rsid w:val="09F2D744"/>
    <w:rsid w:val="0B545CE2"/>
    <w:rsid w:val="0B6BC2F1"/>
    <w:rsid w:val="0BD9AA84"/>
    <w:rsid w:val="0C7DE7C9"/>
    <w:rsid w:val="0CD2BA60"/>
    <w:rsid w:val="0D143D75"/>
    <w:rsid w:val="0D7DC914"/>
    <w:rsid w:val="0D868E71"/>
    <w:rsid w:val="0D900A66"/>
    <w:rsid w:val="0E942DF4"/>
    <w:rsid w:val="0EA150DF"/>
    <w:rsid w:val="0F6AFD8F"/>
    <w:rsid w:val="0F8CFBB3"/>
    <w:rsid w:val="0F9DC373"/>
    <w:rsid w:val="0FCFA6B7"/>
    <w:rsid w:val="101B3193"/>
    <w:rsid w:val="1101B022"/>
    <w:rsid w:val="1129F185"/>
    <w:rsid w:val="12271073"/>
    <w:rsid w:val="126CB56E"/>
    <w:rsid w:val="127C1C18"/>
    <w:rsid w:val="13409D0A"/>
    <w:rsid w:val="13432B23"/>
    <w:rsid w:val="1345EF55"/>
    <w:rsid w:val="134EA3A1"/>
    <w:rsid w:val="1367724B"/>
    <w:rsid w:val="13A0E039"/>
    <w:rsid w:val="1447E867"/>
    <w:rsid w:val="145976B1"/>
    <w:rsid w:val="14DA3C3C"/>
    <w:rsid w:val="150E5EAB"/>
    <w:rsid w:val="1516387F"/>
    <w:rsid w:val="16922C2B"/>
    <w:rsid w:val="169C70D1"/>
    <w:rsid w:val="16C3DDC5"/>
    <w:rsid w:val="16D96A2B"/>
    <w:rsid w:val="17131A44"/>
    <w:rsid w:val="175A6161"/>
    <w:rsid w:val="179AA925"/>
    <w:rsid w:val="179C8893"/>
    <w:rsid w:val="181786CB"/>
    <w:rsid w:val="184C9DF3"/>
    <w:rsid w:val="1881E7B3"/>
    <w:rsid w:val="18A9AFF4"/>
    <w:rsid w:val="18DEEC14"/>
    <w:rsid w:val="18ED6E9C"/>
    <w:rsid w:val="1A005B6B"/>
    <w:rsid w:val="1A6332FC"/>
    <w:rsid w:val="1A6BADA5"/>
    <w:rsid w:val="1A70CBDB"/>
    <w:rsid w:val="1B82ECC8"/>
    <w:rsid w:val="1C0CDE0A"/>
    <w:rsid w:val="1C14A613"/>
    <w:rsid w:val="1C18A865"/>
    <w:rsid w:val="1D0AD3A9"/>
    <w:rsid w:val="1D2FB2AA"/>
    <w:rsid w:val="1DC938A7"/>
    <w:rsid w:val="1E5B1B74"/>
    <w:rsid w:val="1E5ED2B5"/>
    <w:rsid w:val="1E83C10F"/>
    <w:rsid w:val="1EEB9D8A"/>
    <w:rsid w:val="1F3723E0"/>
    <w:rsid w:val="1F4E4740"/>
    <w:rsid w:val="1F8E640A"/>
    <w:rsid w:val="1FFB8F3A"/>
    <w:rsid w:val="201548E0"/>
    <w:rsid w:val="201FF441"/>
    <w:rsid w:val="208A1012"/>
    <w:rsid w:val="20A3D30B"/>
    <w:rsid w:val="20D92857"/>
    <w:rsid w:val="219C9C61"/>
    <w:rsid w:val="220B3EC5"/>
    <w:rsid w:val="222DA3BC"/>
    <w:rsid w:val="224DAD12"/>
    <w:rsid w:val="2286D09D"/>
    <w:rsid w:val="22933EF4"/>
    <w:rsid w:val="22C22548"/>
    <w:rsid w:val="22CF4E56"/>
    <w:rsid w:val="22DDD7A6"/>
    <w:rsid w:val="241A761A"/>
    <w:rsid w:val="242B921A"/>
    <w:rsid w:val="258FD390"/>
    <w:rsid w:val="262B84DE"/>
    <w:rsid w:val="26520B3A"/>
    <w:rsid w:val="2781210D"/>
    <w:rsid w:val="27A28AAA"/>
    <w:rsid w:val="282007DC"/>
    <w:rsid w:val="286E6BB6"/>
    <w:rsid w:val="28D0FBFF"/>
    <w:rsid w:val="28D2157C"/>
    <w:rsid w:val="28F65CA2"/>
    <w:rsid w:val="2917ECB4"/>
    <w:rsid w:val="2961F5D9"/>
    <w:rsid w:val="2984DB39"/>
    <w:rsid w:val="29F9F838"/>
    <w:rsid w:val="2A83C1FA"/>
    <w:rsid w:val="2B370BA2"/>
    <w:rsid w:val="2B9BE775"/>
    <w:rsid w:val="2C540DAB"/>
    <w:rsid w:val="2D0FC439"/>
    <w:rsid w:val="2D1DFA00"/>
    <w:rsid w:val="2E9F1340"/>
    <w:rsid w:val="2F901AC6"/>
    <w:rsid w:val="3058F76B"/>
    <w:rsid w:val="305D3EA8"/>
    <w:rsid w:val="3078CB0B"/>
    <w:rsid w:val="30ED6EB1"/>
    <w:rsid w:val="31092B42"/>
    <w:rsid w:val="31C2A69E"/>
    <w:rsid w:val="322A7C5B"/>
    <w:rsid w:val="324B1CC9"/>
    <w:rsid w:val="32F3FE06"/>
    <w:rsid w:val="33269761"/>
    <w:rsid w:val="334F986C"/>
    <w:rsid w:val="337727BC"/>
    <w:rsid w:val="3382FBA8"/>
    <w:rsid w:val="338C0C42"/>
    <w:rsid w:val="33C05FB9"/>
    <w:rsid w:val="33C27F10"/>
    <w:rsid w:val="33FD0C6C"/>
    <w:rsid w:val="349E7DF0"/>
    <w:rsid w:val="354563A7"/>
    <w:rsid w:val="357FC5FA"/>
    <w:rsid w:val="358AAC73"/>
    <w:rsid w:val="359F9CE4"/>
    <w:rsid w:val="35C55C13"/>
    <w:rsid w:val="3616D967"/>
    <w:rsid w:val="361C6D59"/>
    <w:rsid w:val="3620E658"/>
    <w:rsid w:val="365D0000"/>
    <w:rsid w:val="386B0AB1"/>
    <w:rsid w:val="387CABF8"/>
    <w:rsid w:val="387FE005"/>
    <w:rsid w:val="38C51432"/>
    <w:rsid w:val="38FB4560"/>
    <w:rsid w:val="391D73EF"/>
    <w:rsid w:val="39497D70"/>
    <w:rsid w:val="39CF0E57"/>
    <w:rsid w:val="39DC4A3C"/>
    <w:rsid w:val="3A1A6A0F"/>
    <w:rsid w:val="3A5E0C91"/>
    <w:rsid w:val="3A963637"/>
    <w:rsid w:val="3AE24B8A"/>
    <w:rsid w:val="3C041454"/>
    <w:rsid w:val="3C7C27B6"/>
    <w:rsid w:val="3CC4C660"/>
    <w:rsid w:val="3CDE19FD"/>
    <w:rsid w:val="3D6FDB13"/>
    <w:rsid w:val="3F7C984C"/>
    <w:rsid w:val="3FA2D2DD"/>
    <w:rsid w:val="3FD4F4BC"/>
    <w:rsid w:val="403710A3"/>
    <w:rsid w:val="40BFC4DC"/>
    <w:rsid w:val="4146E837"/>
    <w:rsid w:val="42039B9C"/>
    <w:rsid w:val="428172CC"/>
    <w:rsid w:val="42C6B423"/>
    <w:rsid w:val="43DA8ACD"/>
    <w:rsid w:val="443DDD9F"/>
    <w:rsid w:val="4468E901"/>
    <w:rsid w:val="44AAB82C"/>
    <w:rsid w:val="44BC5DC4"/>
    <w:rsid w:val="460767BC"/>
    <w:rsid w:val="464428CC"/>
    <w:rsid w:val="47407150"/>
    <w:rsid w:val="47559400"/>
    <w:rsid w:val="4770E99D"/>
    <w:rsid w:val="47F7FC5D"/>
    <w:rsid w:val="4809F61F"/>
    <w:rsid w:val="488169F1"/>
    <w:rsid w:val="48B435B5"/>
    <w:rsid w:val="496F76FB"/>
    <w:rsid w:val="49E76C9B"/>
    <w:rsid w:val="4A3B2B4E"/>
    <w:rsid w:val="4ABFBC0F"/>
    <w:rsid w:val="4ACD9D4B"/>
    <w:rsid w:val="4AD38131"/>
    <w:rsid w:val="4B0D4940"/>
    <w:rsid w:val="4B6A0271"/>
    <w:rsid w:val="4BCFA84D"/>
    <w:rsid w:val="4CAFBBFB"/>
    <w:rsid w:val="4D013575"/>
    <w:rsid w:val="4D02DAAB"/>
    <w:rsid w:val="4D384B15"/>
    <w:rsid w:val="4D5B5722"/>
    <w:rsid w:val="4D6649A1"/>
    <w:rsid w:val="4E2CDD12"/>
    <w:rsid w:val="4EABB3F0"/>
    <w:rsid w:val="4EB24419"/>
    <w:rsid w:val="4ED1ED71"/>
    <w:rsid w:val="4F5CE998"/>
    <w:rsid w:val="4FDCC1D5"/>
    <w:rsid w:val="502F3947"/>
    <w:rsid w:val="503D0E41"/>
    <w:rsid w:val="50486ED7"/>
    <w:rsid w:val="509233C4"/>
    <w:rsid w:val="5106BC59"/>
    <w:rsid w:val="5164E751"/>
    <w:rsid w:val="516D6359"/>
    <w:rsid w:val="5266D620"/>
    <w:rsid w:val="530740FC"/>
    <w:rsid w:val="5546D252"/>
    <w:rsid w:val="5569AB65"/>
    <w:rsid w:val="55F5B009"/>
    <w:rsid w:val="56544BC8"/>
    <w:rsid w:val="56E9BCA6"/>
    <w:rsid w:val="5726443D"/>
    <w:rsid w:val="57357BAE"/>
    <w:rsid w:val="57B5DDD0"/>
    <w:rsid w:val="57EBA74B"/>
    <w:rsid w:val="5893DE82"/>
    <w:rsid w:val="58F50F93"/>
    <w:rsid w:val="592FE1A1"/>
    <w:rsid w:val="59B0BEF9"/>
    <w:rsid w:val="59DA9CA4"/>
    <w:rsid w:val="5A7ED913"/>
    <w:rsid w:val="5AA2C442"/>
    <w:rsid w:val="5AA3F0E7"/>
    <w:rsid w:val="5ADCE3C1"/>
    <w:rsid w:val="5BE3CEA7"/>
    <w:rsid w:val="5BEC6B40"/>
    <w:rsid w:val="5C42F0AB"/>
    <w:rsid w:val="5CA260CA"/>
    <w:rsid w:val="5CBEFDC2"/>
    <w:rsid w:val="5D005A75"/>
    <w:rsid w:val="5D9C7736"/>
    <w:rsid w:val="5E3F3A7A"/>
    <w:rsid w:val="5E7BA03F"/>
    <w:rsid w:val="5E855F07"/>
    <w:rsid w:val="5EB965EB"/>
    <w:rsid w:val="5EBA0E12"/>
    <w:rsid w:val="5EE67921"/>
    <w:rsid w:val="5F52D520"/>
    <w:rsid w:val="60241FE9"/>
    <w:rsid w:val="60373D6B"/>
    <w:rsid w:val="60F2F537"/>
    <w:rsid w:val="6125C144"/>
    <w:rsid w:val="61757D81"/>
    <w:rsid w:val="61784913"/>
    <w:rsid w:val="61E6C035"/>
    <w:rsid w:val="620132FD"/>
    <w:rsid w:val="622578AB"/>
    <w:rsid w:val="63A96AD9"/>
    <w:rsid w:val="63DD17E4"/>
    <w:rsid w:val="6531C29E"/>
    <w:rsid w:val="66A4BB64"/>
    <w:rsid w:val="67352C6C"/>
    <w:rsid w:val="67531B56"/>
    <w:rsid w:val="675C3C44"/>
    <w:rsid w:val="67E6B822"/>
    <w:rsid w:val="68053FCF"/>
    <w:rsid w:val="680D98C2"/>
    <w:rsid w:val="68228459"/>
    <w:rsid w:val="68294FC8"/>
    <w:rsid w:val="684D42E9"/>
    <w:rsid w:val="68A39152"/>
    <w:rsid w:val="69A588FC"/>
    <w:rsid w:val="6A214C70"/>
    <w:rsid w:val="6A597ADB"/>
    <w:rsid w:val="6AD6FA5B"/>
    <w:rsid w:val="6AFC953F"/>
    <w:rsid w:val="6B9B5461"/>
    <w:rsid w:val="6CDAAFB4"/>
    <w:rsid w:val="6D3724C2"/>
    <w:rsid w:val="6D78D254"/>
    <w:rsid w:val="6E913B79"/>
    <w:rsid w:val="6ED032F0"/>
    <w:rsid w:val="701B4AED"/>
    <w:rsid w:val="702F6F90"/>
    <w:rsid w:val="711238E9"/>
    <w:rsid w:val="71964342"/>
    <w:rsid w:val="71A60313"/>
    <w:rsid w:val="72328895"/>
    <w:rsid w:val="7258C4DD"/>
    <w:rsid w:val="728ED303"/>
    <w:rsid w:val="72BB4E78"/>
    <w:rsid w:val="72C2C30D"/>
    <w:rsid w:val="73A8962E"/>
    <w:rsid w:val="73B1AFEF"/>
    <w:rsid w:val="73BB8497"/>
    <w:rsid w:val="774A948C"/>
    <w:rsid w:val="78885786"/>
    <w:rsid w:val="79434E0E"/>
    <w:rsid w:val="7B2B5A35"/>
    <w:rsid w:val="7B67FF1C"/>
    <w:rsid w:val="7B71FFE9"/>
    <w:rsid w:val="7B7E62C4"/>
    <w:rsid w:val="7BAC411A"/>
    <w:rsid w:val="7C4D6440"/>
    <w:rsid w:val="7DFEF35B"/>
    <w:rsid w:val="7E865C21"/>
    <w:rsid w:val="7E8F3A96"/>
    <w:rsid w:val="7FFD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D110F"/>
  <w15:docId w15:val="{4B1BEF45-264F-4CC2-A162-C4ECE656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D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008"/>
    <w:pPr>
      <w:keepNext/>
      <w:keepLines/>
      <w:spacing w:before="3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94B"/>
    <w:pPr>
      <w:keepNext/>
      <w:keepLines/>
      <w:spacing w:before="240"/>
      <w:outlineLvl w:val="1"/>
    </w:pPr>
    <w:rPr>
      <w:rFonts w:eastAsiaTheme="majorEastAsia" w:cstheme="majorBidi"/>
      <w:b/>
      <w:color w:val="153A6E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E594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008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AE594B"/>
    <w:rPr>
      <w:rFonts w:ascii="Arial" w:eastAsiaTheme="majorEastAsia" w:hAnsi="Arial" w:cstheme="majorBidi"/>
      <w:b/>
      <w:color w:val="153A6E"/>
      <w:sz w:val="32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31008"/>
    <w:pPr>
      <w:keepNext/>
      <w:spacing w:before="0" w:after="200" w:line="240" w:lineRule="auto"/>
    </w:pPr>
    <w:rPr>
      <w:b/>
      <w:iCs/>
      <w:color w:val="1E1545" w:themeColor="text2"/>
      <w:sz w:val="22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E594B"/>
    <w:rPr>
      <w:rFonts w:ascii="Arial" w:eastAsiaTheme="majorEastAsia" w:hAnsi="Arial" w:cstheme="majorBidi"/>
      <w:b/>
      <w:color w:val="153A6E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C31008"/>
    <w:pPr>
      <w:spacing w:before="0" w:after="240"/>
    </w:pPr>
    <w:rPr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3F3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3F34"/>
    <w:rPr>
      <w:rFonts w:ascii="Arial" w:hAnsi="Arial"/>
      <w:sz w:val="20"/>
      <w:szCs w:val="20"/>
    </w:rPr>
  </w:style>
  <w:style w:type="character" w:styleId="FootnoteReference">
    <w:name w:val="footnote reference"/>
    <w:uiPriority w:val="99"/>
    <w:unhideWhenUsed/>
    <w:rsid w:val="00C31008"/>
    <w:rPr>
      <w:rFonts w:cs="Arial"/>
      <w:i/>
      <w:iCs/>
      <w:sz w:val="18"/>
      <w:szCs w:val="18"/>
    </w:rPr>
  </w:style>
  <w:style w:type="paragraph" w:styleId="ListBullet">
    <w:name w:val="List Bullet"/>
    <w:basedOn w:val="Normal"/>
    <w:uiPriority w:val="99"/>
    <w:unhideWhenUsed/>
    <w:rsid w:val="00BA5AF2"/>
    <w:pPr>
      <w:numPr>
        <w:numId w:val="3"/>
      </w:numPr>
      <w:contextualSpacing/>
    </w:pPr>
  </w:style>
  <w:style w:type="table" w:styleId="TableGridLight">
    <w:name w:val="Grid Table Light"/>
    <w:basedOn w:val="TableNormal"/>
    <w:uiPriority w:val="40"/>
    <w:rsid w:val="004B5DCF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  <w:style w:type="table" w:styleId="PlainTable1">
    <w:name w:val="Plain Table 1"/>
    <w:basedOn w:val="TableNormal"/>
    <w:uiPriority w:val="41"/>
    <w:rsid w:val="00A8091D"/>
    <w:tblPr>
      <w:tblStyleRowBandSize w:val="1"/>
      <w:tblStyleColBandSize w:val="1"/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7B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3">
    <w:name w:val="Plain Table 3"/>
    <w:basedOn w:val="TableNormal"/>
    <w:uiPriority w:val="43"/>
    <w:rsid w:val="00A809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25DC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25DC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80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5">
    <w:name w:val="Plain Table 5"/>
    <w:basedOn w:val="TableNormal"/>
    <w:uiPriority w:val="45"/>
    <w:rsid w:val="00A809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5DCD" w:themeColor="text1" w:themeTint="80"/>
        </w:tcBorders>
        <w:shd w:val="clear" w:color="auto" w:fill="F1F2F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5DCD" w:themeColor="text1" w:themeTint="80"/>
        </w:tcBorders>
        <w:shd w:val="clear" w:color="auto" w:fill="F1F2F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5DCD" w:themeColor="text1" w:themeTint="80"/>
        </w:tcBorders>
        <w:shd w:val="clear" w:color="auto" w:fill="F1F2F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5DCD" w:themeColor="text1" w:themeTint="80"/>
        </w:tcBorders>
        <w:shd w:val="clear" w:color="auto" w:fill="F1F2F2" w:themeFill="background1"/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A8091D"/>
    <w:tblPr>
      <w:tblStyleRowBandSize w:val="1"/>
      <w:tblStyleColBandSize w:val="1"/>
      <w:tblBorders>
        <w:top w:val="single" w:sz="4" w:space="0" w:color="573EC3" w:themeColor="text1" w:themeTint="99"/>
        <w:left w:val="single" w:sz="4" w:space="0" w:color="573EC3" w:themeColor="text1" w:themeTint="99"/>
        <w:bottom w:val="single" w:sz="4" w:space="0" w:color="573EC3" w:themeColor="text1" w:themeTint="99"/>
        <w:right w:val="single" w:sz="4" w:space="0" w:color="573EC3" w:themeColor="text1" w:themeTint="99"/>
        <w:insideH w:val="single" w:sz="4" w:space="0" w:color="573EC3" w:themeColor="text1" w:themeTint="99"/>
        <w:insideV w:val="single" w:sz="4" w:space="0" w:color="573EC3" w:themeColor="text1" w:themeTint="99"/>
      </w:tblBorders>
    </w:tblPr>
    <w:tblStylePr w:type="firstRow">
      <w:rPr>
        <w:b/>
        <w:bCs/>
        <w:color w:val="F1F2F2" w:themeColor="background1"/>
      </w:rPr>
      <w:tblPr/>
      <w:tcPr>
        <w:tcBorders>
          <w:top w:val="single" w:sz="4" w:space="0" w:color="1E1544" w:themeColor="text1"/>
          <w:left w:val="single" w:sz="4" w:space="0" w:color="1E1544" w:themeColor="text1"/>
          <w:bottom w:val="single" w:sz="4" w:space="0" w:color="1E1544" w:themeColor="text1"/>
          <w:right w:val="single" w:sz="4" w:space="0" w:color="1E1544" w:themeColor="text1"/>
          <w:insideH w:val="nil"/>
          <w:insideV w:val="nil"/>
        </w:tcBorders>
        <w:shd w:val="clear" w:color="auto" w:fill="1E1544" w:themeFill="text1"/>
      </w:tcPr>
    </w:tblStylePr>
    <w:tblStylePr w:type="lastRow">
      <w:rPr>
        <w:b/>
        <w:bCs/>
      </w:rPr>
      <w:tblPr/>
      <w:tcPr>
        <w:tcBorders>
          <w:top w:val="double" w:sz="4" w:space="0" w:color="1E15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EEB" w:themeFill="text1" w:themeFillTint="33"/>
      </w:tcPr>
    </w:tblStylePr>
    <w:tblStylePr w:type="band1Horz">
      <w:tblPr/>
      <w:tcPr>
        <w:shd w:val="clear" w:color="auto" w:fill="C6BEEB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8591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1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E317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17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177FF"/>
  </w:style>
  <w:style w:type="character" w:customStyle="1" w:styleId="eop">
    <w:name w:val="eop"/>
    <w:basedOn w:val="DefaultParagraphFont"/>
    <w:rsid w:val="00A177FF"/>
  </w:style>
  <w:style w:type="paragraph" w:styleId="ListParagraph">
    <w:name w:val="List Paragraph"/>
    <w:basedOn w:val="Normal"/>
    <w:uiPriority w:val="34"/>
    <w:qFormat/>
    <w:rsid w:val="2286D09D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4E325B"/>
    <w:rPr>
      <w:color w:val="2B579A"/>
      <w:shd w:val="clear" w:color="auto" w:fill="E1DFDD"/>
    </w:rPr>
  </w:style>
  <w:style w:type="table" w:customStyle="1" w:styleId="tablestylepurple-grey">
    <w:name w:val="table_style_purple-grey"/>
    <w:basedOn w:val="TableNormal"/>
    <w:uiPriority w:val="99"/>
    <w:rsid w:val="008C691C"/>
    <w:rPr>
      <w:rFonts w:ascii="Arial" w:hAnsi="Arial" w:cs="Times New Roman"/>
      <w:sz w:val="20"/>
    </w:rPr>
    <w:tblPr>
      <w:tblBorders>
        <w:insideH w:val="single" w:sz="4" w:space="0" w:color="D9D9D9"/>
      </w:tblBorders>
    </w:tblPr>
    <w:tcPr>
      <w:shd w:val="clear" w:color="auto" w:fill="F2F2F2"/>
      <w:vAlign w:val="center"/>
    </w:tc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insideH w:val="nil"/>
          <w:insideV w:val="single" w:sz="4" w:space="0" w:color="F1F2F2" w:themeColor="background1"/>
        </w:tcBorders>
        <w:shd w:val="clear" w:color="auto" w:fill="3F335A"/>
        <w:vAlign w:val="center"/>
      </w:tcPr>
    </w:tblStylePr>
    <w:tblStylePr w:type="lastRow">
      <w:rPr>
        <w:b/>
      </w:rPr>
    </w:tblStylePr>
    <w:tblStylePr w:type="fir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star-ratings-for-residential-aged-care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d-a-provider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find-a-provide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3adc39874ba8c2e96aadd99fffcdf697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5578c61acc1d915a6d1c94964bcf910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32057-c7d7-4cf2-a083-f930dcef3185" xsi:nil="true"/>
    <lcf76f155ced4ddcb4097134ff3c332f xmlns="31ed7be0-71df-4ef7-a44a-46c20e97f8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04F15D-DBC3-4651-B917-5FB78CC59D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6F76D4-14FE-473C-BA26-0573BDC3C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55f32057-c7d7-4cf2-a083-f930dcef3185"/>
    <ds:schemaRef ds:uri="31ed7be0-71df-4ef7-a44a-46c20e97f856"/>
  </ds:schemaRefs>
</ds:datastoreItem>
</file>

<file path=docMetadata/LabelInfo.xml><?xml version="1.0" encoding="utf-8"?>
<clbl:labelList xmlns:clbl="http://schemas.microsoft.com/office/2020/mipLabelMetadata">
  <clbl:label id="{540cdab9-3592-4269-8944-10949a3bf55a}" enabled="1" method="Privileged" siteId="{311f614e-2687-4905-bb5c-f592370e0d41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247 RN consumer fact sheet FINAL version SK comments v2 (002).dotx</Template>
  <TotalTime>8</TotalTime>
  <Pages>3</Pages>
  <Words>640</Words>
  <Characters>3201</Characters>
  <Application>Microsoft Office Word</Application>
  <DocSecurity>0</DocSecurity>
  <Lines>105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to Star Ratings: Staffing rating - information for providers</vt:lpstr>
    </vt:vector>
  </TitlesOfParts>
  <Company/>
  <LinksUpToDate>false</LinksUpToDate>
  <CharactersWithSpaces>3794</CharactersWithSpaces>
  <SharedDoc>false</SharedDoc>
  <HLinks>
    <vt:vector size="12" baseType="variant">
      <vt:variant>
        <vt:i4>5636191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https://www.health.gov.au/our-work/star-ratings-for-residential-aged-care</vt:lpwstr>
      </vt:variant>
      <vt:variant>
        <vt:lpwstr/>
      </vt:variant>
      <vt:variant>
        <vt:i4>3735608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Star Ratings: Staffing rating - information for providers</dc:title>
  <dc:subject>Aged Care Star Ratings</dc:subject>
  <dc:creator>Australian Government Department of Health Disability and Ageing</dc:creator>
  <cp:keywords>aged care, star ratings, staffing rating, care minutes</cp:keywords>
  <dc:description/>
  <cp:revision>9</cp:revision>
  <dcterms:created xsi:type="dcterms:W3CDTF">2026-05-18T00:24:00Z</dcterms:created>
  <dcterms:modified xsi:type="dcterms:W3CDTF">2026-05-18T03:57:00Z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0x010100A51386D899F9CA4298648C0791762DBC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2fc006ee,7ac67841,64ca6b37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3d57b112,7666e9eb,2112d9d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2025-08-15T06:34:15Z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811df0e2-b4bf-4c4c-a39e-be5a7ddf3709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</Properties>
</file>