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F5864" w14:textId="4D645830" w:rsidR="00981BDD" w:rsidRPr="00E02E77" w:rsidRDefault="1AA00CA1" w:rsidP="1E51BFE7">
      <w:pPr>
        <w:pStyle w:val="Heading1"/>
        <w:spacing w:before="240" w:after="120"/>
        <w:rPr>
          <w:color w:val="153A6E"/>
          <w:sz w:val="54"/>
          <w:szCs w:val="54"/>
        </w:rPr>
      </w:pPr>
      <w:r w:rsidRPr="1E51BFE7">
        <w:rPr>
          <w:color w:val="153A6E"/>
          <w:sz w:val="54"/>
          <w:szCs w:val="54"/>
        </w:rPr>
        <w:t xml:space="preserve">Changes to </w:t>
      </w:r>
      <w:r w:rsidR="363CCDDD" w:rsidRPr="1E51BFE7">
        <w:rPr>
          <w:color w:val="153A6E"/>
          <w:sz w:val="54"/>
          <w:szCs w:val="54"/>
        </w:rPr>
        <w:t>Star Ratings</w:t>
      </w:r>
      <w:r w:rsidR="425BB04C" w:rsidRPr="1E51BFE7">
        <w:rPr>
          <w:color w:val="153A6E"/>
          <w:sz w:val="54"/>
          <w:szCs w:val="54"/>
        </w:rPr>
        <w:t>:</w:t>
      </w:r>
      <w:r w:rsidR="3B71BA72" w:rsidRPr="1E51BFE7">
        <w:rPr>
          <w:color w:val="153A6E"/>
          <w:sz w:val="54"/>
          <w:szCs w:val="54"/>
        </w:rPr>
        <w:t xml:space="preserve"> Staffing</w:t>
      </w:r>
      <w:r w:rsidR="116C2B0F" w:rsidRPr="1E51BFE7">
        <w:rPr>
          <w:color w:val="153A6E"/>
          <w:sz w:val="54"/>
          <w:szCs w:val="54"/>
        </w:rPr>
        <w:t xml:space="preserve"> rating</w:t>
      </w:r>
    </w:p>
    <w:p w14:paraId="6516B5B3" w14:textId="0475DC4C" w:rsidR="006414DA" w:rsidRPr="00460802" w:rsidRDefault="50A69D76" w:rsidP="00D447B5">
      <w:pPr>
        <w:pStyle w:val="Heading2"/>
      </w:pPr>
      <w:r w:rsidRPr="00D447B5">
        <w:t>Information for</w:t>
      </w:r>
      <w:r w:rsidR="5A9AB167" w:rsidRPr="00D447B5">
        <w:t xml:space="preserve"> older</w:t>
      </w:r>
      <w:r w:rsidR="6FDF5CCE" w:rsidRPr="00D447B5">
        <w:t xml:space="preserve"> </w:t>
      </w:r>
      <w:r w:rsidR="5A9AB167" w:rsidRPr="00D447B5">
        <w:t>people</w:t>
      </w:r>
      <w:r w:rsidR="478ACE0B" w:rsidRPr="00D447B5">
        <w:t>,</w:t>
      </w:r>
      <w:r w:rsidR="253A13B0" w:rsidRPr="00D447B5">
        <w:t xml:space="preserve"> </w:t>
      </w:r>
      <w:r w:rsidR="4322BBF2" w:rsidRPr="00D447B5">
        <w:t xml:space="preserve">their </w:t>
      </w:r>
      <w:r w:rsidR="478ACE0B" w:rsidRPr="00D447B5">
        <w:t>families and carers</w:t>
      </w:r>
    </w:p>
    <w:p w14:paraId="6E0CCD64" w14:textId="24651DBD" w:rsidR="00E15FD5" w:rsidRPr="00F55CDE" w:rsidRDefault="00F55CDE" w:rsidP="00F55CDE">
      <w:r w:rsidRPr="000A2A99">
        <w:rPr>
          <w:sz w:val="32"/>
          <w:szCs w:val="32"/>
        </w:rPr>
        <w:t xml:space="preserve">We </w:t>
      </w:r>
      <w:r w:rsidR="00B50D00">
        <w:rPr>
          <w:sz w:val="32"/>
          <w:szCs w:val="32"/>
        </w:rPr>
        <w:t xml:space="preserve">have made </w:t>
      </w:r>
      <w:r w:rsidRPr="000A2A99">
        <w:rPr>
          <w:sz w:val="32"/>
          <w:szCs w:val="32"/>
        </w:rPr>
        <w:t xml:space="preserve">changes to the way </w:t>
      </w:r>
      <w:r w:rsidR="00CB48A5" w:rsidRPr="000A2A99">
        <w:rPr>
          <w:sz w:val="32"/>
          <w:szCs w:val="32"/>
        </w:rPr>
        <w:t>the Staffing</w:t>
      </w:r>
      <w:r w:rsidR="00387D55" w:rsidRPr="000A2A99">
        <w:rPr>
          <w:sz w:val="32"/>
          <w:szCs w:val="32"/>
        </w:rPr>
        <w:t xml:space="preserve"> rating for</w:t>
      </w:r>
      <w:r w:rsidR="00CB48A5" w:rsidRPr="000A2A99">
        <w:rPr>
          <w:sz w:val="32"/>
          <w:szCs w:val="32"/>
        </w:rPr>
        <w:t xml:space="preserve"> </w:t>
      </w:r>
      <w:r w:rsidRPr="000A2A99">
        <w:rPr>
          <w:sz w:val="32"/>
          <w:szCs w:val="32"/>
        </w:rPr>
        <w:t>Star Rating</w:t>
      </w:r>
      <w:r w:rsidR="0074778E">
        <w:rPr>
          <w:sz w:val="32"/>
          <w:szCs w:val="32"/>
        </w:rPr>
        <w:t>s</w:t>
      </w:r>
      <w:r w:rsidRPr="000A2A99">
        <w:rPr>
          <w:sz w:val="32"/>
          <w:szCs w:val="32"/>
        </w:rPr>
        <w:t xml:space="preserve"> </w:t>
      </w:r>
      <w:r w:rsidR="00CB48A5" w:rsidRPr="000A2A99">
        <w:rPr>
          <w:sz w:val="32"/>
          <w:szCs w:val="32"/>
        </w:rPr>
        <w:t>is</w:t>
      </w:r>
      <w:r w:rsidRPr="000A2A99">
        <w:rPr>
          <w:sz w:val="32"/>
          <w:szCs w:val="32"/>
        </w:rPr>
        <w:t xml:space="preserve"> calculated. This factsheet explains how and when you will see the</w:t>
      </w:r>
      <w:r w:rsidR="000A0A00" w:rsidRPr="000A2A99">
        <w:rPr>
          <w:sz w:val="32"/>
          <w:szCs w:val="32"/>
        </w:rPr>
        <w:t>se</w:t>
      </w:r>
      <w:r w:rsidRPr="000A2A99">
        <w:rPr>
          <w:sz w:val="32"/>
          <w:szCs w:val="32"/>
        </w:rPr>
        <w:t xml:space="preserve"> changes.</w:t>
      </w:r>
    </w:p>
    <w:p w14:paraId="2D4AC7F4" w14:textId="77777777" w:rsidR="003C212E" w:rsidRPr="00460802" w:rsidRDefault="4E14D4BE" w:rsidP="00460802">
      <w:pPr>
        <w:pStyle w:val="Heading3"/>
      </w:pPr>
      <w:r w:rsidRPr="00460802">
        <w:t xml:space="preserve">What are Star Ratings? </w:t>
      </w:r>
    </w:p>
    <w:p w14:paraId="28E59A48" w14:textId="30C1FF1E" w:rsidR="003C212E" w:rsidRPr="00CB006F" w:rsidRDefault="003C212E" w:rsidP="003C212E">
      <w:r w:rsidRPr="00CB006F">
        <w:t xml:space="preserve">Star Ratings help you understand the quality of care at </w:t>
      </w:r>
      <w:r w:rsidR="008022BE">
        <w:t xml:space="preserve">residential </w:t>
      </w:r>
      <w:r w:rsidRPr="00CB006F">
        <w:t>aged care homes. Each home has an Overall Star Rating a</w:t>
      </w:r>
      <w:r w:rsidR="0005564C">
        <w:t>s well as</w:t>
      </w:r>
      <w:r w:rsidRPr="00CB006F">
        <w:t xml:space="preserve"> ratings </w:t>
      </w:r>
      <w:r w:rsidR="009446E6">
        <w:t>across</w:t>
      </w:r>
      <w:r w:rsidRPr="00CB006F">
        <w:t xml:space="preserve"> 4 sub-categories: Residents’ Experience, Compliance, Staffing and Quality Measures.</w:t>
      </w:r>
    </w:p>
    <w:p w14:paraId="0B5C904E" w14:textId="1D64F7EB" w:rsidR="003C212E" w:rsidRDefault="003C212E" w:rsidP="003C212E">
      <w:r w:rsidRPr="00CB006F">
        <w:t xml:space="preserve">Star Ratings help </w:t>
      </w:r>
      <w:proofErr w:type="gramStart"/>
      <w:r w:rsidR="000B1B6B" w:rsidRPr="00CB006F">
        <w:t>you</w:t>
      </w:r>
      <w:r w:rsidR="00B927A1">
        <w:t>,</w:t>
      </w:r>
      <w:proofErr w:type="gramEnd"/>
      <w:r w:rsidRPr="00CB006F">
        <w:t xml:space="preserve"> your family or carers compare homes and choose the best care for you.</w:t>
      </w:r>
    </w:p>
    <w:p w14:paraId="78A617E6" w14:textId="74BA37C3" w:rsidR="003F50B1" w:rsidRPr="00CB006F" w:rsidRDefault="3BFD4424" w:rsidP="003C212E">
      <w:r>
        <w:t>For more information on Star Ratings</w:t>
      </w:r>
      <w:r w:rsidR="513428DF">
        <w:t xml:space="preserve"> and how they are currently applied, </w:t>
      </w:r>
      <w:r w:rsidR="71E1E61E">
        <w:t>read</w:t>
      </w:r>
      <w:r w:rsidR="65E53C15">
        <w:t>:</w:t>
      </w:r>
    </w:p>
    <w:p w14:paraId="1E81B6E1" w14:textId="698C59F3" w:rsidR="000C4538" w:rsidRPr="003847C8" w:rsidRDefault="2CA9922E" w:rsidP="2BBDD367">
      <w:pPr>
        <w:pStyle w:val="ListParagraph"/>
        <w:numPr>
          <w:ilvl w:val="0"/>
          <w:numId w:val="16"/>
        </w:numPr>
        <w:ind w:left="426" w:hanging="426"/>
        <w:rPr>
          <w:rStyle w:val="Hyperlink"/>
          <w:color w:val="auto"/>
        </w:rPr>
      </w:pPr>
      <w:hyperlink r:id="rId11">
        <w:r w:rsidRPr="003847C8">
          <w:rPr>
            <w:rStyle w:val="Hyperlink"/>
            <w:color w:val="auto"/>
          </w:rPr>
          <w:t>Star Ratings fact sheet for older Australians</w:t>
        </w:r>
      </w:hyperlink>
    </w:p>
    <w:p w14:paraId="08422A68" w14:textId="095FC0BF" w:rsidR="2BBDD367" w:rsidRPr="003847C8" w:rsidRDefault="4F8A318B" w:rsidP="73610086">
      <w:pPr>
        <w:pStyle w:val="ListParagraph"/>
        <w:numPr>
          <w:ilvl w:val="0"/>
          <w:numId w:val="16"/>
        </w:numPr>
        <w:ind w:left="426" w:hanging="426"/>
        <w:rPr>
          <w:rStyle w:val="Hyperlink"/>
          <w:color w:val="auto"/>
        </w:rPr>
      </w:pPr>
      <w:hyperlink r:id="rId12">
        <w:r w:rsidRPr="003847C8">
          <w:rPr>
            <w:rStyle w:val="Hyperlink"/>
            <w:color w:val="auto"/>
          </w:rPr>
          <w:t>Learn about Star Ratings and how it works</w:t>
        </w:r>
      </w:hyperlink>
    </w:p>
    <w:p w14:paraId="45CE4844" w14:textId="33DAB200" w:rsidR="00076CE8" w:rsidRDefault="009E3ACB" w:rsidP="004402E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lang w:eastAsia="en-AU"/>
        </w:rPr>
      </w:pPr>
      <w:r w:rsidRPr="00076CE8">
        <w:rPr>
          <w:noProof/>
          <w:lang w:eastAsia="en-AU"/>
        </w:rPr>
        <w:drawing>
          <wp:inline distT="0" distB="0" distL="0" distR="0" wp14:anchorId="16D35E1D" wp14:editId="30357566">
            <wp:extent cx="990600" cy="990600"/>
            <wp:effectExtent l="0" t="0" r="0" b="0"/>
            <wp:docPr id="1783875350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75350" name="Picture 1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1780" w14:textId="3CC57939" w:rsidR="00D37C98" w:rsidRPr="00D7473E" w:rsidRDefault="5EA59BA4" w:rsidP="00460802">
      <w:pPr>
        <w:pStyle w:val="Heading3"/>
      </w:pPr>
      <w:r>
        <w:t xml:space="preserve">What </w:t>
      </w:r>
      <w:r w:rsidR="00321FFD">
        <w:t>has changed</w:t>
      </w:r>
      <w:r>
        <w:t>?</w:t>
      </w:r>
    </w:p>
    <w:p w14:paraId="18D73D0E" w14:textId="3757AD0F" w:rsidR="00D37C98" w:rsidRPr="00350EB6" w:rsidRDefault="00D37C98" w:rsidP="00D37C98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284" w:hanging="284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350EB6">
        <w:rPr>
          <w:rStyle w:val="normaltextrun"/>
          <w:rFonts w:ascii="Arial" w:eastAsiaTheme="majorEastAsia" w:hAnsi="Arial" w:cs="Arial"/>
          <w:color w:val="000000"/>
        </w:rPr>
        <w:t xml:space="preserve">Changes </w:t>
      </w:r>
      <w:r w:rsidR="001911AC">
        <w:rPr>
          <w:rStyle w:val="normaltextrun"/>
          <w:rFonts w:ascii="Arial" w:eastAsiaTheme="majorEastAsia" w:hAnsi="Arial" w:cs="Arial"/>
          <w:color w:val="000000"/>
        </w:rPr>
        <w:t xml:space="preserve">have been </w:t>
      </w:r>
      <w:r w:rsidRPr="00350EB6">
        <w:rPr>
          <w:rStyle w:val="normaltextrun"/>
          <w:rFonts w:ascii="Arial" w:eastAsiaTheme="majorEastAsia" w:hAnsi="Arial" w:cs="Arial"/>
          <w:color w:val="000000"/>
        </w:rPr>
        <w:t>made to the way the Staffing sub-category rating is calculated.</w:t>
      </w:r>
    </w:p>
    <w:p w14:paraId="2E9609EE" w14:textId="6ABD4A73" w:rsidR="00396AC0" w:rsidRPr="00D37C98" w:rsidRDefault="5EA59BA4" w:rsidP="6B4CE60D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284" w:hanging="284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6B4CE60D">
        <w:rPr>
          <w:rStyle w:val="normaltextrun"/>
          <w:rFonts w:ascii="Arial" w:eastAsiaTheme="majorEastAsia" w:hAnsi="Arial" w:cs="Arial"/>
          <w:color w:val="000000"/>
        </w:rPr>
        <w:t>From 1 October 2025, to achieve a Staffing rating of 3 stars or more, res</w:t>
      </w:r>
      <w:r w:rsidR="38F77529" w:rsidRPr="6B4CE60D">
        <w:rPr>
          <w:rStyle w:val="normaltextrun"/>
          <w:rFonts w:ascii="Arial" w:eastAsiaTheme="majorEastAsia" w:hAnsi="Arial" w:cs="Arial"/>
          <w:color w:val="000000"/>
        </w:rPr>
        <w:t>idential</w:t>
      </w:r>
      <w:r w:rsidR="7F19F29E" w:rsidRPr="6B4CE60D">
        <w:rPr>
          <w:rStyle w:val="normaltextrun"/>
          <w:rFonts w:ascii="Arial" w:eastAsiaTheme="majorEastAsia" w:hAnsi="Arial" w:cs="Arial"/>
          <w:color w:val="000000"/>
        </w:rPr>
        <w:t xml:space="preserve"> aged</w:t>
      </w:r>
      <w:r w:rsidR="38F77529" w:rsidRPr="6B4CE60D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Pr="6B4CE60D">
        <w:rPr>
          <w:rStyle w:val="normaltextrun"/>
          <w:rFonts w:ascii="Arial" w:eastAsiaTheme="majorEastAsia" w:hAnsi="Arial" w:cs="Arial"/>
          <w:color w:val="000000"/>
        </w:rPr>
        <w:t>care homes must meet both of their care minute</w:t>
      </w:r>
      <w:r w:rsidR="00AE5443" w:rsidRPr="6B4CE60D">
        <w:rPr>
          <w:rStyle w:val="normaltextrun"/>
          <w:rFonts w:ascii="Arial" w:eastAsiaTheme="majorEastAsia" w:hAnsi="Arial" w:cs="Arial"/>
          <w:color w:val="000000"/>
        </w:rPr>
        <w:t>s</w:t>
      </w:r>
      <w:r w:rsidRPr="6B4CE60D">
        <w:rPr>
          <w:rStyle w:val="normaltextrun"/>
          <w:rFonts w:ascii="Arial" w:eastAsiaTheme="majorEastAsia" w:hAnsi="Arial" w:cs="Arial"/>
          <w:color w:val="000000"/>
        </w:rPr>
        <w:t xml:space="preserve"> targets for registered nurse care minutes and total care minutes. </w:t>
      </w:r>
    </w:p>
    <w:p w14:paraId="0608EA67" w14:textId="78A8D875" w:rsidR="71F2496F" w:rsidRDefault="71F2496F" w:rsidP="6B4CE60D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284" w:hanging="284"/>
        <w:rPr>
          <w:rStyle w:val="normaltextrun"/>
          <w:rFonts w:ascii="Arial" w:eastAsiaTheme="majorEastAsia" w:hAnsi="Arial" w:cs="Arial"/>
          <w:color w:val="000000"/>
        </w:rPr>
      </w:pPr>
      <w:r w:rsidRPr="7E187E90">
        <w:rPr>
          <w:rStyle w:val="normaltextrun"/>
          <w:rFonts w:ascii="Arial" w:eastAsiaTheme="majorEastAsia" w:hAnsi="Arial" w:cs="Arial"/>
          <w:color w:val="000000"/>
        </w:rPr>
        <w:t>This change was reflected from the May 2026 quarterly update to Star Ratings published on the My Aged Care website, via the Find a Provider tool.</w:t>
      </w:r>
    </w:p>
    <w:p w14:paraId="0AEE1B20" w14:textId="17EBEDC5" w:rsidR="003B11B6" w:rsidRPr="00291DCD" w:rsidRDefault="3C6057C7" w:rsidP="00460802">
      <w:pPr>
        <w:pStyle w:val="Heading3"/>
      </w:pPr>
      <w:r>
        <w:t xml:space="preserve">Why </w:t>
      </w:r>
      <w:r w:rsidR="736E303B">
        <w:t>was this change made</w:t>
      </w:r>
      <w:r>
        <w:t>?</w:t>
      </w:r>
    </w:p>
    <w:p w14:paraId="3E97AB07" w14:textId="3A26D6FD" w:rsidR="00A17BFA" w:rsidRDefault="30F76C95" w:rsidP="1E51BFE7">
      <w:pPr>
        <w:spacing w:before="0" w:after="160" w:line="257" w:lineRule="auto"/>
        <w:rPr>
          <w:rStyle w:val="normaltextrun"/>
          <w:rFonts w:eastAsiaTheme="majorEastAsia"/>
          <w:color w:val="000000"/>
        </w:rPr>
      </w:pPr>
      <w:r w:rsidRPr="1E51BFE7">
        <w:rPr>
          <w:rStyle w:val="normaltextrun"/>
          <w:rFonts w:eastAsiaTheme="majorEastAsia" w:cs="Arial"/>
          <w:color w:val="000000"/>
        </w:rPr>
        <w:t xml:space="preserve">This </w:t>
      </w:r>
      <w:r w:rsidR="27A613C2" w:rsidRPr="1E51BFE7">
        <w:rPr>
          <w:rStyle w:val="normaltextrun"/>
          <w:rFonts w:eastAsiaTheme="majorEastAsia" w:cs="Arial"/>
          <w:color w:val="000000"/>
        </w:rPr>
        <w:t xml:space="preserve">change </w:t>
      </w:r>
      <w:r w:rsidRPr="1E51BFE7">
        <w:rPr>
          <w:rStyle w:val="normaltextrun"/>
          <w:rFonts w:eastAsiaTheme="majorEastAsia"/>
          <w:color w:val="000000"/>
        </w:rPr>
        <w:t>align</w:t>
      </w:r>
      <w:r w:rsidR="005F5261">
        <w:rPr>
          <w:rStyle w:val="normaltextrun"/>
          <w:rFonts w:eastAsiaTheme="majorEastAsia"/>
          <w:color w:val="000000"/>
        </w:rPr>
        <w:t>s</w:t>
      </w:r>
      <w:r w:rsidRPr="1E51BFE7">
        <w:rPr>
          <w:rStyle w:val="normaltextrun"/>
          <w:rFonts w:eastAsiaTheme="majorEastAsia"/>
          <w:color w:val="000000"/>
        </w:rPr>
        <w:t xml:space="preserve"> the Staffing rating with legislated care minute</w:t>
      </w:r>
      <w:r w:rsidR="00AE5443">
        <w:rPr>
          <w:rStyle w:val="normaltextrun"/>
          <w:rFonts w:eastAsiaTheme="majorEastAsia"/>
          <w:color w:val="000000"/>
        </w:rPr>
        <w:t>s</w:t>
      </w:r>
      <w:r w:rsidRPr="1E51BFE7">
        <w:rPr>
          <w:rStyle w:val="normaltextrun"/>
          <w:rFonts w:eastAsiaTheme="majorEastAsia"/>
          <w:color w:val="000000"/>
        </w:rPr>
        <w:t xml:space="preserve"> requirements. </w:t>
      </w:r>
    </w:p>
    <w:p w14:paraId="19173CEA" w14:textId="654D5BE1" w:rsidR="009178C4" w:rsidRDefault="69A6D85C" w:rsidP="00F029EC">
      <w:pPr>
        <w:spacing w:before="0" w:after="160" w:line="257" w:lineRule="auto"/>
        <w:rPr>
          <w:rFonts w:eastAsia="Arial" w:cs="Arial"/>
        </w:rPr>
      </w:pPr>
      <w:r w:rsidRPr="1E51BFE7">
        <w:rPr>
          <w:rFonts w:eastAsia="Arial" w:cs="Arial"/>
        </w:rPr>
        <w:t>The</w:t>
      </w:r>
      <w:r w:rsidR="4F92B573" w:rsidRPr="1E51BFE7">
        <w:rPr>
          <w:rFonts w:eastAsia="Arial" w:cs="Arial"/>
        </w:rPr>
        <w:t xml:space="preserve"> </w:t>
      </w:r>
      <w:r w:rsidR="4D92629D" w:rsidRPr="1E51BFE7">
        <w:rPr>
          <w:rFonts w:eastAsia="Arial" w:cs="Arial"/>
        </w:rPr>
        <w:t xml:space="preserve">Australian </w:t>
      </w:r>
      <w:r w:rsidR="4F92B573" w:rsidRPr="1E51BFE7">
        <w:rPr>
          <w:rFonts w:eastAsia="Arial" w:cs="Arial"/>
        </w:rPr>
        <w:t xml:space="preserve">Government and </w:t>
      </w:r>
      <w:r w:rsidR="696C9591" w:rsidRPr="1E51BFE7">
        <w:rPr>
          <w:rFonts w:eastAsia="Arial" w:cs="Arial"/>
        </w:rPr>
        <w:t xml:space="preserve">aged care </w:t>
      </w:r>
      <w:r w:rsidR="4F92B573" w:rsidRPr="1E51BFE7">
        <w:rPr>
          <w:rFonts w:eastAsia="Arial" w:cs="Arial"/>
        </w:rPr>
        <w:t xml:space="preserve">providers </w:t>
      </w:r>
      <w:r w:rsidR="61E79BED" w:rsidRPr="1E51BFE7">
        <w:rPr>
          <w:rFonts w:eastAsia="Arial" w:cs="Arial"/>
        </w:rPr>
        <w:t xml:space="preserve">have made significant efforts </w:t>
      </w:r>
      <w:r w:rsidR="4F92B573" w:rsidRPr="1E51BFE7">
        <w:rPr>
          <w:rFonts w:eastAsia="Arial" w:cs="Arial"/>
        </w:rPr>
        <w:t xml:space="preserve">to address workforce </w:t>
      </w:r>
      <w:r w:rsidR="722FB8FC" w:rsidRPr="1E51BFE7">
        <w:rPr>
          <w:rFonts w:eastAsia="Arial" w:cs="Arial"/>
        </w:rPr>
        <w:t>shortages</w:t>
      </w:r>
      <w:r w:rsidR="4B9BA7BC" w:rsidRPr="1E51BFE7">
        <w:rPr>
          <w:rFonts w:eastAsia="Arial" w:cs="Arial"/>
        </w:rPr>
        <w:t xml:space="preserve"> and now it’s time to raise expectations of quality care.</w:t>
      </w:r>
    </w:p>
    <w:p w14:paraId="469E32D5" w14:textId="7F12748F" w:rsidR="00990721" w:rsidRDefault="4670EC93" w:rsidP="1E51BFE7">
      <w:pPr>
        <w:spacing w:before="0" w:after="160" w:line="257" w:lineRule="auto"/>
        <w:rPr>
          <w:rFonts w:eastAsia="Arial" w:cs="Arial"/>
          <w:color w:val="153A6E"/>
          <w:sz w:val="32"/>
          <w:szCs w:val="32"/>
        </w:rPr>
      </w:pPr>
      <w:r w:rsidRPr="00942448">
        <w:rPr>
          <w:rStyle w:val="normaltextrun"/>
          <w:rFonts w:cs="Arial"/>
          <w:color w:val="000000"/>
          <w:shd w:val="clear" w:color="auto" w:fill="FFFFFF"/>
        </w:rPr>
        <w:lastRenderedPageBreak/>
        <w:t>Th</w:t>
      </w:r>
      <w:r w:rsidR="4B631C5C" w:rsidRPr="00942448">
        <w:rPr>
          <w:rStyle w:val="normaltextrun"/>
          <w:rFonts w:cs="Arial"/>
          <w:color w:val="000000"/>
          <w:shd w:val="clear" w:color="auto" w:fill="FFFFFF"/>
        </w:rPr>
        <w:t xml:space="preserve">e change to the Staffing </w:t>
      </w:r>
      <w:r w:rsidR="035B38DA" w:rsidRPr="00942448">
        <w:rPr>
          <w:rStyle w:val="normaltextrun"/>
          <w:rFonts w:cs="Arial"/>
          <w:color w:val="000000"/>
          <w:shd w:val="clear" w:color="auto" w:fill="FFFFFF"/>
        </w:rPr>
        <w:t>rating</w:t>
      </w:r>
      <w:r w:rsidR="18605D3F" w:rsidRPr="00942448"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474F3B52" w:rsidRPr="1E51BFE7">
        <w:rPr>
          <w:rStyle w:val="normaltextrun"/>
          <w:rFonts w:cs="Arial"/>
          <w:color w:val="000000"/>
        </w:rPr>
        <w:t>provide</w:t>
      </w:r>
      <w:r w:rsidR="00100521">
        <w:rPr>
          <w:rStyle w:val="normaltextrun"/>
          <w:rFonts w:cs="Arial"/>
          <w:color w:val="000000"/>
        </w:rPr>
        <w:t>s</w:t>
      </w:r>
      <w:r w:rsidR="474F3B52" w:rsidRPr="1E51BFE7">
        <w:rPr>
          <w:rStyle w:val="normaltextrun"/>
          <w:rFonts w:cs="Arial"/>
          <w:color w:val="000000"/>
        </w:rPr>
        <w:t xml:space="preserve"> greater insight into the quality of care provided at aged care homes. </w:t>
      </w:r>
    </w:p>
    <w:p w14:paraId="475FA10A" w14:textId="3DE16955" w:rsidR="00990721" w:rsidRDefault="78AEC449" w:rsidP="00460802">
      <w:pPr>
        <w:pStyle w:val="Heading3"/>
        <w:rPr>
          <w:rFonts w:eastAsia="Arial" w:cs="Arial"/>
          <w:sz w:val="32"/>
          <w:szCs w:val="32"/>
        </w:rPr>
      </w:pPr>
      <w:r>
        <w:t xml:space="preserve">How will the </w:t>
      </w:r>
      <w:r w:rsidR="5378A1E5">
        <w:t>S</w:t>
      </w:r>
      <w:r>
        <w:t>taffing rating be calculated?</w:t>
      </w:r>
    </w:p>
    <w:p w14:paraId="2F0B281C" w14:textId="08280B10" w:rsidR="00E15FCA" w:rsidRPr="00E15FCA" w:rsidRDefault="00E15FCA" w:rsidP="00745B62">
      <w:r w:rsidRPr="00E15FCA">
        <w:t xml:space="preserve">The Staffing rating shows whether an aged care home has met or exceeded </w:t>
      </w:r>
      <w:r w:rsidR="00BA2D46">
        <w:t xml:space="preserve">both of </w:t>
      </w:r>
      <w:r w:rsidRPr="00E15FCA">
        <w:t>their care</w:t>
      </w:r>
      <w:r w:rsidR="00D40B7F">
        <w:t xml:space="preserve"> </w:t>
      </w:r>
      <w:r w:rsidRPr="00E15FCA">
        <w:t>minute</w:t>
      </w:r>
      <w:r w:rsidR="00AE5443">
        <w:t>s</w:t>
      </w:r>
      <w:r w:rsidRPr="00E15FCA">
        <w:t xml:space="preserve"> </w:t>
      </w:r>
      <w:r w:rsidR="00184243">
        <w:t>requirements</w:t>
      </w:r>
      <w:r w:rsidRPr="00E15FCA">
        <w:t>:</w:t>
      </w:r>
    </w:p>
    <w:p w14:paraId="79180DE0" w14:textId="52D07E9C" w:rsidR="00E15FCA" w:rsidRPr="00693D11" w:rsidRDefault="41D2CF85" w:rsidP="1E51BFE7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1E51BFE7">
        <w:rPr>
          <w:rStyle w:val="normaltextrun"/>
          <w:rFonts w:ascii="Arial" w:eastAsiaTheme="majorEastAsia" w:hAnsi="Arial" w:cs="Arial"/>
          <w:color w:val="000000"/>
        </w:rPr>
        <w:t>total amount of nurse and personal care time, from a registered nurse, enrolled nurse, personal care worker and assistant</w:t>
      </w:r>
      <w:r w:rsidR="0092002B">
        <w:rPr>
          <w:rStyle w:val="normaltextrun"/>
          <w:rFonts w:ascii="Arial" w:eastAsiaTheme="majorEastAsia" w:hAnsi="Arial" w:cs="Arial"/>
          <w:color w:val="000000"/>
        </w:rPr>
        <w:t>s</w:t>
      </w:r>
      <w:r w:rsidRPr="1E51BFE7">
        <w:rPr>
          <w:rStyle w:val="normaltextrun"/>
          <w:rFonts w:ascii="Arial" w:eastAsiaTheme="majorEastAsia" w:hAnsi="Arial" w:cs="Arial"/>
          <w:color w:val="000000"/>
        </w:rPr>
        <w:t xml:space="preserve"> in nursing</w:t>
      </w:r>
    </w:p>
    <w:p w14:paraId="389B8EB1" w14:textId="7D217AD9" w:rsidR="00E15FCA" w:rsidRPr="00693D11" w:rsidRDefault="00E15FCA" w:rsidP="00693D11">
      <w:pPr>
        <w:pStyle w:val="paragraph"/>
        <w:numPr>
          <w:ilvl w:val="0"/>
          <w:numId w:val="14"/>
        </w:numPr>
        <w:spacing w:before="120" w:beforeAutospacing="0" w:after="120" w:afterAutospacing="0" w:line="276" w:lineRule="auto"/>
        <w:ind w:left="426" w:hanging="426"/>
        <w:textAlignment w:val="baseline"/>
        <w:rPr>
          <w:rStyle w:val="normaltextrun"/>
          <w:rFonts w:ascii="Arial" w:eastAsiaTheme="majorEastAsia" w:hAnsi="Arial" w:cs="Arial"/>
          <w:color w:val="000000"/>
        </w:rPr>
      </w:pPr>
      <w:r w:rsidRPr="00693D11">
        <w:rPr>
          <w:rStyle w:val="normaltextrun"/>
          <w:rFonts w:ascii="Arial" w:eastAsiaTheme="majorEastAsia" w:hAnsi="Arial" w:cs="Arial"/>
          <w:color w:val="000000"/>
        </w:rPr>
        <w:t>care time from a registered nurse</w:t>
      </w:r>
      <w:r w:rsidR="00A71923">
        <w:rPr>
          <w:rStyle w:val="normaltextrun"/>
          <w:rFonts w:ascii="Arial" w:eastAsiaTheme="majorEastAsia" w:hAnsi="Arial" w:cs="Arial"/>
          <w:color w:val="000000"/>
        </w:rPr>
        <w:t xml:space="preserve"> only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, </w:t>
      </w:r>
      <w:r w:rsidR="00861BC2">
        <w:rPr>
          <w:rStyle w:val="normaltextrun"/>
          <w:rFonts w:ascii="Arial" w:eastAsiaTheme="majorEastAsia" w:hAnsi="Arial" w:cs="Arial"/>
          <w:color w:val="000000"/>
        </w:rPr>
        <w:t>which</w:t>
      </w:r>
      <w:r w:rsidR="00861BC2"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Pr="00693D11">
        <w:rPr>
          <w:rStyle w:val="normaltextrun"/>
          <w:rFonts w:ascii="Arial" w:eastAsiaTheme="majorEastAsia" w:hAnsi="Arial" w:cs="Arial"/>
          <w:color w:val="000000"/>
        </w:rPr>
        <w:t xml:space="preserve">can include </w:t>
      </w:r>
      <w:r w:rsidR="00A71923">
        <w:rPr>
          <w:rStyle w:val="normaltextrun"/>
          <w:rFonts w:ascii="Arial" w:eastAsiaTheme="majorEastAsia" w:hAnsi="Arial" w:cs="Arial"/>
          <w:color w:val="000000"/>
        </w:rPr>
        <w:t xml:space="preserve">care time from enrolled nurses for </w:t>
      </w:r>
      <w:r w:rsidRPr="00693D11">
        <w:rPr>
          <w:rStyle w:val="normaltextrun"/>
          <w:rFonts w:ascii="Arial" w:eastAsiaTheme="majorEastAsia" w:hAnsi="Arial" w:cs="Arial"/>
          <w:color w:val="000000"/>
        </w:rPr>
        <w:t>up to 10% of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 xml:space="preserve"> </w:t>
      </w:r>
      <w:r w:rsidR="00A71923">
        <w:rPr>
          <w:rStyle w:val="normaltextrun"/>
          <w:rFonts w:ascii="Arial" w:eastAsiaTheme="majorEastAsia" w:hAnsi="Arial" w:cs="Arial"/>
          <w:color w:val="000000"/>
        </w:rPr>
        <w:t xml:space="preserve">the </w:t>
      </w:r>
      <w:r w:rsidR="00ED73B4" w:rsidRPr="00693D11">
        <w:rPr>
          <w:rStyle w:val="normaltextrun"/>
          <w:rFonts w:ascii="Arial" w:eastAsiaTheme="majorEastAsia" w:hAnsi="Arial" w:cs="Arial"/>
          <w:color w:val="000000"/>
        </w:rPr>
        <w:t>registered nurse care minute target</w:t>
      </w:r>
      <w:r w:rsidRPr="00693D11">
        <w:rPr>
          <w:rStyle w:val="normaltextrun"/>
          <w:rFonts w:ascii="Arial" w:eastAsiaTheme="majorEastAsia" w:hAnsi="Arial" w:cs="Arial"/>
          <w:color w:val="000000"/>
        </w:rPr>
        <w:t>.</w:t>
      </w:r>
    </w:p>
    <w:p w14:paraId="4F93AABE" w14:textId="671B643D" w:rsidR="00462F8E" w:rsidRPr="00FC3147" w:rsidRDefault="24876588" w:rsidP="00462F8E">
      <w:r w:rsidRPr="00FC3147">
        <w:t xml:space="preserve">There is no change to </w:t>
      </w:r>
      <w:r w:rsidR="00AE5443" w:rsidRPr="00FC3147">
        <w:t xml:space="preserve">the way total </w:t>
      </w:r>
      <w:r w:rsidRPr="00FC3147">
        <w:t>care minute</w:t>
      </w:r>
      <w:r w:rsidR="00AE5443" w:rsidRPr="00FC3147">
        <w:t>s and registered nurse care minutes</w:t>
      </w:r>
      <w:r w:rsidRPr="00FC3147">
        <w:t xml:space="preserve"> targets </w:t>
      </w:r>
      <w:r w:rsidR="00AE5443" w:rsidRPr="00FC3147">
        <w:t xml:space="preserve">are calculated. </w:t>
      </w:r>
    </w:p>
    <w:p w14:paraId="6F0A1084" w14:textId="51D2AAE2" w:rsidR="00462F8E" w:rsidRPr="00FC3147" w:rsidRDefault="00462F8E" w:rsidP="00FC3147">
      <w:r w:rsidRPr="00FC3147">
        <w:t>The care minutes responsibility is based on a sector-wide average of 215 minutes of care per resident per day, including 44 minutes of direct registered nurse care.</w:t>
      </w:r>
      <w:r w:rsidR="00CD4EAB" w:rsidRPr="00FC3147">
        <w:t xml:space="preserve"> The average </w:t>
      </w:r>
      <w:r w:rsidR="004A316D" w:rsidRPr="00FC3147">
        <w:t>minimum care minute targets for each home will vary depending on the specific care needs of their residents</w:t>
      </w:r>
      <w:r w:rsidR="00FE3E3A" w:rsidRPr="00FC3147">
        <w:t>.</w:t>
      </w:r>
    </w:p>
    <w:p w14:paraId="6B21774E" w14:textId="510D6EED" w:rsidR="00985A3E" w:rsidRPr="00FC3147" w:rsidRDefault="00A67F5B" w:rsidP="00C63683">
      <w:r w:rsidRPr="00DC709B">
        <w:t>T</w:t>
      </w:r>
      <w:r w:rsidR="00DD0A1F" w:rsidRPr="00DC709B">
        <w:t xml:space="preserve">he thresholds for </w:t>
      </w:r>
      <w:r w:rsidR="00BC7647" w:rsidRPr="00DC709B">
        <w:t xml:space="preserve">ratings </w:t>
      </w:r>
      <w:r w:rsidR="001911AC">
        <w:t xml:space="preserve">have </w:t>
      </w:r>
      <w:r w:rsidRPr="00DC709B">
        <w:t xml:space="preserve">also </w:t>
      </w:r>
      <w:r w:rsidR="00DF156F" w:rsidRPr="00DC709B">
        <w:t>changed</w:t>
      </w:r>
      <w:r w:rsidR="00834AC2" w:rsidRPr="00DC709B">
        <w:t xml:space="preserve">. Thresholds </w:t>
      </w:r>
      <w:r w:rsidR="00A62A96" w:rsidRPr="00DC709B">
        <w:t>determine a provider</w:t>
      </w:r>
      <w:r w:rsidR="000D25CC" w:rsidRPr="00DC709B">
        <w:t>’</w:t>
      </w:r>
      <w:r w:rsidR="00A62A96" w:rsidRPr="00DC709B">
        <w:t xml:space="preserve">s Staffing rating </w:t>
      </w:r>
      <w:r w:rsidR="000D25CC" w:rsidRPr="00DC709B">
        <w:t>based on how well they met both care minute targets</w:t>
      </w:r>
      <w:r w:rsidR="00502527" w:rsidRPr="00DC709B">
        <w:t xml:space="preserve"> using percentages</w:t>
      </w:r>
      <w:r w:rsidR="00C63683">
        <w:t xml:space="preserve"> </w:t>
      </w:r>
      <w:r w:rsidR="00D40B7F" w:rsidRPr="00FC3147">
        <w:t xml:space="preserve">(see Table </w:t>
      </w:r>
      <w:r w:rsidR="0028137F" w:rsidRPr="00FC3147">
        <w:t>1</w:t>
      </w:r>
      <w:r w:rsidR="00D40B7F" w:rsidRPr="00FC3147">
        <w:t>)</w:t>
      </w:r>
      <w:r w:rsidR="00BC7647" w:rsidRPr="00DC709B">
        <w:t>.</w:t>
      </w:r>
    </w:p>
    <w:p w14:paraId="71C5F86D" w14:textId="0B655FD1" w:rsidR="00EC6D2F" w:rsidRDefault="04FC5F60" w:rsidP="002D0975">
      <w:pPr>
        <w:rPr>
          <w:b/>
          <w:bCs/>
          <w:color w:val="153A6E"/>
        </w:rPr>
      </w:pPr>
      <w:r w:rsidRPr="7E187E90">
        <w:rPr>
          <w:b/>
          <w:bCs/>
          <w:color w:val="153A6E"/>
        </w:rPr>
        <w:br w:type="page"/>
      </w:r>
    </w:p>
    <w:p w14:paraId="28DDBF2B" w14:textId="6EA36FBC" w:rsidR="00990721" w:rsidRPr="00D447B5" w:rsidRDefault="7E8F3A96" w:rsidP="00D37C98">
      <w:pPr>
        <w:rPr>
          <w:b/>
          <w:color w:val="153A6E"/>
        </w:rPr>
      </w:pPr>
      <w:r w:rsidRPr="00D447B5">
        <w:rPr>
          <w:b/>
          <w:color w:val="153A6E"/>
        </w:rPr>
        <w:lastRenderedPageBreak/>
        <w:t xml:space="preserve">Table </w:t>
      </w:r>
      <w:r w:rsidR="0028137F">
        <w:rPr>
          <w:b/>
          <w:color w:val="153A6E"/>
        </w:rPr>
        <w:t>1</w:t>
      </w:r>
      <w:r w:rsidR="005B1603" w:rsidRPr="00D447B5">
        <w:rPr>
          <w:b/>
          <w:color w:val="153A6E"/>
        </w:rPr>
        <w:t>:</w:t>
      </w:r>
      <w:r w:rsidRPr="00D447B5">
        <w:rPr>
          <w:b/>
          <w:color w:val="153A6E"/>
        </w:rPr>
        <w:t xml:space="preserve"> </w:t>
      </w:r>
      <w:r w:rsidR="008C4074" w:rsidRPr="00D447B5">
        <w:rPr>
          <w:b/>
          <w:color w:val="153A6E"/>
        </w:rPr>
        <w:t xml:space="preserve">Redesigned </w:t>
      </w:r>
      <w:r w:rsidR="00CE00F7" w:rsidRPr="00D447B5">
        <w:rPr>
          <w:b/>
          <w:color w:val="153A6E"/>
        </w:rPr>
        <w:t xml:space="preserve">Staffing </w:t>
      </w:r>
      <w:r w:rsidR="00C03D99" w:rsidRPr="00D447B5">
        <w:rPr>
          <w:b/>
          <w:color w:val="153A6E"/>
        </w:rPr>
        <w:t>r</w:t>
      </w:r>
      <w:r w:rsidR="00CE00F7" w:rsidRPr="00D447B5">
        <w:rPr>
          <w:b/>
          <w:color w:val="153A6E"/>
        </w:rPr>
        <w:t>ating and rules</w:t>
      </w:r>
      <w:r w:rsidR="00A662A0" w:rsidRPr="00D447B5">
        <w:rPr>
          <w:b/>
          <w:color w:val="153A6E"/>
        </w:rPr>
        <w:t>-</w:t>
      </w:r>
      <w:r w:rsidR="00CE00F7" w:rsidRPr="00D447B5">
        <w:rPr>
          <w:b/>
          <w:color w:val="153A6E"/>
        </w:rPr>
        <w:t>based matrix</w:t>
      </w:r>
    </w:p>
    <w:tbl>
      <w:tblPr>
        <w:tblStyle w:val="tablestylepurple-grey"/>
        <w:tblW w:w="10206" w:type="dxa"/>
        <w:tblCellMar>
          <w:top w:w="113" w:type="dxa"/>
          <w:bottom w:w="113" w:type="dxa"/>
        </w:tblCellMar>
        <w:tblLook w:val="06A0" w:firstRow="1" w:lastRow="0" w:firstColumn="1" w:lastColumn="0" w:noHBand="1" w:noVBand="1"/>
      </w:tblPr>
      <w:tblGrid>
        <w:gridCol w:w="2835"/>
        <w:gridCol w:w="1474"/>
        <w:gridCol w:w="1474"/>
        <w:gridCol w:w="1474"/>
        <w:gridCol w:w="1474"/>
        <w:gridCol w:w="1475"/>
      </w:tblGrid>
      <w:tr w:rsidR="009647D4" w:rsidRPr="001C4FE3" w14:paraId="23CF75CE" w14:textId="77777777" w:rsidTr="00260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</w:tcPr>
          <w:p w14:paraId="2EFFD974" w14:textId="77777777" w:rsidR="009647D4" w:rsidRPr="001C4FE3" w:rsidRDefault="009647D4" w:rsidP="001660C3">
            <w:pPr>
              <w:keepNext/>
              <w:keepLines/>
              <w:spacing w:before="0" w:after="0"/>
            </w:pPr>
            <w:bookmarkStart w:id="0" w:name="_Hlk193373940"/>
          </w:p>
        </w:tc>
        <w:tc>
          <w:tcPr>
            <w:tcW w:w="7371" w:type="dxa"/>
            <w:gridSpan w:val="5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1"/>
            </w:tcBorders>
          </w:tcPr>
          <w:p w14:paraId="2846163A" w14:textId="77777777" w:rsidR="009647D4" w:rsidRPr="00601E22" w:rsidRDefault="009647D4" w:rsidP="001660C3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Total care minutes (inclusive of registered nurse minutes)</w:t>
            </w:r>
          </w:p>
        </w:tc>
      </w:tr>
      <w:tr w:rsidR="00D37C98" w:rsidRPr="001C4FE3" w14:paraId="56191020" w14:textId="77777777" w:rsidTr="00260E00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68E7254B" w14:textId="77777777" w:rsidR="00D37C98" w:rsidRPr="005C7337" w:rsidRDefault="00D37C98" w:rsidP="001660C3">
            <w:pPr>
              <w:keepNext/>
              <w:keepLines/>
              <w:rPr>
                <w:sz w:val="22"/>
                <w:szCs w:val="22"/>
              </w:rPr>
            </w:pPr>
            <w:r w:rsidRPr="005C7337">
              <w:rPr>
                <w:sz w:val="22"/>
                <w:szCs w:val="22"/>
              </w:rPr>
              <w:t>Registered nurse care minutes</w:t>
            </w:r>
            <w:r w:rsidRPr="005C7337">
              <w:rPr>
                <w:sz w:val="22"/>
                <w:szCs w:val="22"/>
              </w:rPr>
              <w:br/>
              <w:t>(inclusive of up to 10% of registered nurse target contributed by enrolled nurse care time)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068E96B3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Well below target (&lt;90%)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27380C73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Below target (90 – &lt;100%)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2C424CD4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Meets target (100 – &lt;105%)</w:t>
            </w:r>
          </w:p>
        </w:tc>
        <w:tc>
          <w:tcPr>
            <w:tcW w:w="1474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4" w:space="0" w:color="F1F2F2" w:themeColor="background2"/>
            </w:tcBorders>
            <w:shd w:val="clear" w:color="auto" w:fill="3F335A"/>
          </w:tcPr>
          <w:p w14:paraId="068A2B93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Above target (105 – &lt;11</w:t>
            </w:r>
            <w:r>
              <w:t>0</w:t>
            </w:r>
            <w:r w:rsidRPr="00601E22">
              <w:t>%)</w:t>
            </w:r>
          </w:p>
        </w:tc>
        <w:tc>
          <w:tcPr>
            <w:tcW w:w="1475" w:type="dxa"/>
            <w:tcBorders>
              <w:top w:val="single" w:sz="4" w:space="0" w:color="F1F2F2" w:themeColor="background2"/>
              <w:left w:val="single" w:sz="4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7DB64F9C" w14:textId="77777777" w:rsidR="00D37C98" w:rsidRPr="00601E22" w:rsidRDefault="00D37C98" w:rsidP="001660C3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Well above target (≥11</w:t>
            </w:r>
            <w:r>
              <w:t>0</w:t>
            </w:r>
            <w:r w:rsidRPr="00601E22">
              <w:t>%)</w:t>
            </w:r>
          </w:p>
        </w:tc>
      </w:tr>
      <w:tr w:rsidR="00D37C98" w:rsidRPr="001C4FE3" w14:paraId="4925E8C8" w14:textId="77777777" w:rsidTr="00260E00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1A8C9097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Well below target (&lt;90%)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D93B917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7305EBA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5AEE854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4213A16D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0624B44F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</w:tr>
      <w:tr w:rsidR="00D37C98" w:rsidRPr="001C4FE3" w14:paraId="3DA3F7A2" w14:textId="77777777" w:rsidTr="00260E00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4E600F55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Below target (90 – &lt;100%)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638FF14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39E7BE1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1 star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20349DE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335AF66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D96CF86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</w:tr>
      <w:tr w:rsidR="00D37C98" w:rsidRPr="001C4FE3" w14:paraId="3707403F" w14:textId="77777777" w:rsidTr="00260E0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565FE548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Meets target (100 – &lt;105%)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37EBD66B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D8DA9D9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EB9E802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6D06906E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FDFC7F8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</w:tr>
      <w:tr w:rsidR="00D37C98" w:rsidRPr="001C4FE3" w14:paraId="65650315" w14:textId="77777777" w:rsidTr="00260E0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4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2C3891D8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Above target (105 – &lt;110%)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13FE6F6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5B8C1686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849047F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3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43E529B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35F3CF50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</w:tr>
      <w:tr w:rsidR="00D37C98" w:rsidRPr="001C4FE3" w14:paraId="2A777D18" w14:textId="77777777" w:rsidTr="00260E00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3F335A"/>
          </w:tcPr>
          <w:p w14:paraId="6F34205B" w14:textId="77777777" w:rsidR="00D37C98" w:rsidRPr="005C7337" w:rsidRDefault="00D37C98" w:rsidP="001660C3">
            <w:pPr>
              <w:keepNext/>
              <w:keepLines/>
              <w:rPr>
                <w:b w:val="0"/>
                <w:bCs/>
              </w:rPr>
            </w:pPr>
            <w:r w:rsidRPr="005C7337">
              <w:rPr>
                <w:b w:val="0"/>
                <w:bCs/>
              </w:rPr>
              <w:t>Well above target (≥110%)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3DCA3A32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122762D0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2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0C068674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4 stars</w:t>
            </w:r>
          </w:p>
        </w:tc>
        <w:tc>
          <w:tcPr>
            <w:tcW w:w="1474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7160CF27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  <w:tc>
          <w:tcPr>
            <w:tcW w:w="1475" w:type="dxa"/>
            <w:tcBorders>
              <w:top w:val="single" w:sz="12" w:space="0" w:color="F1F2F2" w:themeColor="background2"/>
              <w:left w:val="single" w:sz="12" w:space="0" w:color="F1F2F2" w:themeColor="background2"/>
              <w:bottom w:val="single" w:sz="12" w:space="0" w:color="F1F2F2" w:themeColor="background2"/>
              <w:right w:val="single" w:sz="12" w:space="0" w:color="F1F2F2" w:themeColor="background2"/>
            </w:tcBorders>
            <w:shd w:val="clear" w:color="auto" w:fill="D8DBDB" w:themeFill="background1" w:themeFillShade="E6"/>
          </w:tcPr>
          <w:p w14:paraId="29F80228" w14:textId="77777777" w:rsidR="00D37C98" w:rsidRPr="00601E22" w:rsidRDefault="00D37C98" w:rsidP="001660C3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1E22">
              <w:t>5 stars</w:t>
            </w:r>
          </w:p>
        </w:tc>
      </w:tr>
    </w:tbl>
    <w:bookmarkEnd w:id="0"/>
    <w:p w14:paraId="4FC4B345" w14:textId="6EF713BC" w:rsidR="00DC7DCF" w:rsidRDefault="00323CFD" w:rsidP="00DC7DCF">
      <w:r w:rsidRPr="00F330CC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1124CB2" wp14:editId="433B4F04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3975100" cy="2150110"/>
                <wp:effectExtent l="0" t="0" r="6350" b="2540"/>
                <wp:wrapSquare wrapText="bothSides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100" cy="2150110"/>
                          <a:chOff x="-100762" y="-96841"/>
                          <a:chExt cx="4255127" cy="212715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0762" y="-96841"/>
                            <a:ext cx="4255127" cy="21271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095" y="18183"/>
                            <a:ext cx="3939510" cy="2007491"/>
                            <a:chOff x="-300" y="-455153"/>
                            <a:chExt cx="3939510" cy="2007491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56900" y="-455153"/>
                              <a:ext cx="3626627" cy="580912"/>
                              <a:chOff x="-39919" y="-455153"/>
                              <a:chExt cx="3626627" cy="580912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 descr="Phone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39919" y="-288340"/>
                                <a:ext cx="297902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46889" y="-455153"/>
                                <a:ext cx="3339819" cy="5809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C51604" w14:textId="77777777" w:rsidR="00DC7DCF" w:rsidRPr="00CE10B7" w:rsidRDefault="00DC7DCF" w:rsidP="00DC7DCF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t xml:space="preserve">Phone </w:t>
                                  </w:r>
                                  <w:r w:rsidRPr="00CE10B7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>1800 200 422</w:t>
                                  </w:r>
                                  <w:r w:rsidRPr="00CE10B7">
                                    <w:rPr>
                                      <w:rFonts w:cs="Arial"/>
                                      <w:color w:val="1E1544" w:themeColor="text1"/>
                                    </w:rPr>
                                    <w:br/>
                                    <w:t>(My Aged Care’s free call phone line)</w:t>
                                  </w:r>
                                </w:p>
                                <w:p w14:paraId="7EEA5138" w14:textId="77777777" w:rsidR="00DC7DCF" w:rsidRPr="001172BA" w:rsidRDefault="00DC7DCF" w:rsidP="00DC7DCF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56696" y="238836"/>
                              <a:ext cx="3882514" cy="390334"/>
                              <a:chOff x="-40123" y="-342077"/>
                              <a:chExt cx="3882514" cy="39033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22" descr="Magnifying glass icon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40123" y="-282980"/>
                                <a:ext cx="297498" cy="274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46887" y="-342077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C7D6B5" w14:textId="77777777" w:rsidR="00DC7DCF" w:rsidRPr="0018791D" w:rsidRDefault="00DC7DCF" w:rsidP="00DC7DCF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</w:pPr>
                                  <w:r w:rsidRPr="0018791D">
                                    <w:rPr>
                                      <w:rFonts w:cs="Arial"/>
                                      <w:b/>
                                      <w:bCs/>
                                      <w:color w:val="1E1544" w:themeColor="text1"/>
                                    </w:rPr>
                                    <w:t xml:space="preserve">Visit </w:t>
                                  </w:r>
                                  <w:hyperlink r:id="rId17" w:history="1">
                                    <w:r w:rsidRPr="00460802">
                                      <w:rPr>
                                        <w:rStyle w:val="Hyperlink"/>
                                        <w:b/>
                                        <w:bCs/>
                                        <w:color w:val="0070C0"/>
                                      </w:rPr>
                                      <w:t>MyAgedCare.gov.au/find-a-provider</w:t>
                                    </w:r>
                                  </w:hyperlink>
                                </w:p>
                                <w:p w14:paraId="5A84B319" w14:textId="77777777" w:rsidR="00DC7DCF" w:rsidRPr="00CE10B7" w:rsidRDefault="00DC7DCF" w:rsidP="00DC7DCF">
                                  <w:pPr>
                                    <w:rPr>
                                      <w:rFonts w:cs="Arial"/>
                                      <w:color w:val="1E1544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-300" y="695133"/>
                              <a:ext cx="3600622" cy="857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7B19C6" w14:textId="77777777" w:rsidR="00DC7DCF" w:rsidRPr="00DE793F" w:rsidRDefault="00DC7DCF" w:rsidP="00DC7DCF">
                                <w:pPr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</w:pPr>
                                <w:r w:rsidRPr="00CE10B7">
                                  <w:rPr>
                                    <w:rFonts w:cs="Arial"/>
                                    <w:color w:val="1E1544" w:themeColor="text1"/>
                                    <w:sz w:val="18"/>
                                    <w:szCs w:val="18"/>
                                  </w:rPr>
                                  <w:t>For translating and interpreting services, call 131 450 and ask for My Aged Care on 1800 200 422. To use the National Relay Service, visit nrschat.nrscall.gov.au/nrs or call 1800 555 660.</w:t>
                                </w:r>
                              </w:p>
                              <w:p w14:paraId="7698C566" w14:textId="1BBC52A4" w:rsidR="00DC7DCF" w:rsidRPr="006E1FE5" w:rsidRDefault="00DC7DCF" w:rsidP="00DC7DCF">
                                <w:pPr>
                                  <w:rPr>
                                    <w:color w:val="1E1544" w:themeColor="text1"/>
                                    <w:sz w:val="18"/>
                                    <w:szCs w:val="18"/>
                                  </w:rPr>
                                </w:pPr>
                                <w:r w:rsidRPr="006E1FE5">
                                  <w:rPr>
                                    <w:color w:val="1E1544" w:themeColor="text1"/>
                                    <w:sz w:val="18"/>
                                    <w:szCs w:val="18"/>
                                  </w:rPr>
                                  <w:t>Document version 1.</w:t>
                                </w:r>
                                <w:r w:rsidR="00A909AE">
                                  <w:rPr>
                                    <w:color w:val="1E1544" w:themeColor="text1"/>
                                    <w:sz w:val="18"/>
                                    <w:szCs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24CB2" id="Group 11" o:spid="_x0000_s1026" alt="&quot;&quot;" style="position:absolute;margin-left:261.8pt;margin-top:0;width:313pt;height:169.3pt;z-index:-251658240;mso-position-horizontal:right;mso-position-horizontal-relative:page;mso-position-vertical:bottom;mso-position-vertical-relative:page" coordorigin="-1007,-968" coordsize="42551,2127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1007;top:-968;width:42550;height:2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18" o:title=""/>
                </v:shape>
                <v:group id="Group 13" o:spid="_x0000_s1028" style="position:absolute;left:2040;top:181;width:39396;height:20075" coordorigin="-3,-4551" coordsize="39395,2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569;top:-4551;width:36266;height:5808" coordorigin="-399,-4551" coordsize="36266,5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7" o:spid="_x0000_s1030" type="#_x0000_t75" alt="Phone icon." style="position:absolute;left:-399;top:-2883;width:2978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">
                      <v:imagedata r:id="rId19" o:title="Phone icon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1" type="#_x0000_t202" style="position:absolute;left:2468;top:-4551;width:33399;height:5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17C51604" w14:textId="77777777" w:rsidR="00DC7DCF" w:rsidRPr="00CE10B7" w:rsidRDefault="00DC7DCF" w:rsidP="00DC7DCF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t xml:space="preserve">Phone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>1800 200 422</w:t>
                            </w:r>
                            <w:r w:rsidRPr="00CE10B7">
                              <w:rPr>
                                <w:rFonts w:cs="Arial"/>
                                <w:color w:val="1E1544" w:themeColor="text1"/>
                              </w:rPr>
                              <w:br/>
                              <w:t>(My Aged Care’s free call phone line)</w:t>
                            </w:r>
                          </w:p>
                          <w:p w14:paraId="7EEA5138" w14:textId="77777777" w:rsidR="00DC7DCF" w:rsidRPr="001172BA" w:rsidRDefault="00DC7DCF" w:rsidP="00DC7DC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32" style="position:absolute;left:566;top:2388;width:38826;height:3903" coordorigin="-401,-3420" coordsize="38825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2" o:spid="_x0000_s1033" type="#_x0000_t75" alt="Magnifying glass icon." style="position:absolute;left:-401;top:-2829;width:2974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">
                      <v:imagedata r:id="rId20" o:title="Magnifying glass icon"/>
                    </v:shape>
                    <v:shape id="Text Box 23" o:spid="_x0000_s1034" type="#_x0000_t202" style="position:absolute;left:2468;top:-3420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31C7D6B5" w14:textId="77777777" w:rsidR="00DC7DCF" w:rsidRPr="0018791D" w:rsidRDefault="00DC7DCF" w:rsidP="00DC7DCF">
                            <w:pPr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</w:pPr>
                            <w:r w:rsidRPr="0018791D">
                              <w:rPr>
                                <w:rFonts w:cs="Arial"/>
                                <w:b/>
                                <w:bCs/>
                                <w:color w:val="1E1544" w:themeColor="text1"/>
                              </w:rPr>
                              <w:t xml:space="preserve">Visit </w:t>
                            </w:r>
                            <w:hyperlink r:id="rId21" w:history="1">
                              <w:r w:rsidRPr="00460802">
                                <w:rPr>
                                  <w:rStyle w:val="Hyperlink"/>
                                  <w:b/>
                                  <w:bCs/>
                                  <w:color w:val="0070C0"/>
                                </w:rPr>
                                <w:t>MyAgedCare.gov.au/find-a-provider</w:t>
                              </w:r>
                            </w:hyperlink>
                          </w:p>
                          <w:p w14:paraId="5A84B319" w14:textId="77777777" w:rsidR="00DC7DCF" w:rsidRPr="00CE10B7" w:rsidRDefault="00DC7DCF" w:rsidP="00DC7DCF">
                            <w:pPr>
                              <w:rPr>
                                <w:rFonts w:cs="Arial"/>
                                <w:color w:val="1E1544" w:themeColor="text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4" o:spid="_x0000_s1035" type="#_x0000_t202" style="position:absolute;left:-3;top:6951;width:36006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D7B19C6" w14:textId="77777777" w:rsidR="00DC7DCF" w:rsidRPr="00DE793F" w:rsidRDefault="00DC7DCF" w:rsidP="00DC7DCF">
                          <w:pPr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</w:pPr>
                          <w:r w:rsidRPr="00CE10B7">
                            <w:rPr>
                              <w:rFonts w:cs="Arial"/>
                              <w:color w:val="1E1544" w:themeColor="text1"/>
                              <w:sz w:val="18"/>
                              <w:szCs w:val="18"/>
                            </w:rPr>
                            <w:t>For translating and interpreting services, call 131 450 and ask for My Aged Care on 1800 200 422. To use the National Relay Service, visit nrschat.nrscall.gov.au/nrs or call 1800 555 660.</w:t>
                          </w:r>
                        </w:p>
                        <w:p w14:paraId="7698C566" w14:textId="1BBC52A4" w:rsidR="00DC7DCF" w:rsidRPr="006E1FE5" w:rsidRDefault="00DC7DCF" w:rsidP="00DC7DCF">
                          <w:pPr>
                            <w:rPr>
                              <w:color w:val="1E1544" w:themeColor="text1"/>
                              <w:sz w:val="18"/>
                              <w:szCs w:val="18"/>
                            </w:rPr>
                          </w:pPr>
                          <w:r w:rsidRPr="006E1FE5">
                            <w:rPr>
                              <w:color w:val="1E1544" w:themeColor="text1"/>
                              <w:sz w:val="18"/>
                              <w:szCs w:val="18"/>
                            </w:rPr>
                            <w:t>Document version 1.</w:t>
                          </w:r>
                          <w:r w:rsidR="00A909AE">
                            <w:rPr>
                              <w:color w:val="1E1544" w:themeColor="text1"/>
                              <w:sz w:val="18"/>
                              <w:szCs w:val="18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w10:wrap type="square" anchorx="page" anchory="page"/>
              </v:group>
            </w:pict>
          </mc:Fallback>
        </mc:AlternateContent>
      </w:r>
    </w:p>
    <w:sectPr w:rsidR="00DC7DCF" w:rsidSect="00B57B4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276" w:right="851" w:bottom="709" w:left="851" w:header="127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CC9D2" w14:textId="77777777" w:rsidR="00A23451" w:rsidRDefault="00A23451" w:rsidP="0076491B">
      <w:pPr>
        <w:spacing w:before="0" w:after="0" w:line="240" w:lineRule="auto"/>
      </w:pPr>
      <w:r>
        <w:separator/>
      </w:r>
    </w:p>
  </w:endnote>
  <w:endnote w:type="continuationSeparator" w:id="0">
    <w:p w14:paraId="2D849281" w14:textId="77777777" w:rsidR="00A23451" w:rsidRDefault="00A23451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6EC2A4E" w14:textId="77777777" w:rsidR="00A23451" w:rsidRDefault="00A2345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4" w14:textId="5E100823" w:rsidR="0052559C" w:rsidRDefault="00AE544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281511F0" wp14:editId="2A2DF77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13063346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37DD6B" w14:textId="7736123B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AE544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1511F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alt="OFFICIAL" style="position:absolute;margin-left:0;margin-top:0;width:43.45pt;height:37.8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ixsvg4CAAAc&#10;BAAADgAAAAAAAAAAAAAAAAAuAgAAZHJzL2Uyb0RvYy54bWxQSwECLQAUAAYACAAAACEAVEtbFtsA&#10;AAADAQAADwAAAAAAAAAAAAAAAABoBAAAZHJzL2Rvd25yZXYueG1sUEsFBgAAAAAEAAQA8wAAAHAF&#10;AAAAAA==&#10;" filled="f" stroked="f">
              <v:textbox style="mso-fit-shape-to-text:t" inset="0,0,0,15pt">
                <w:txbxContent>
                  <w:p w14:paraId="2137DD6B" w14:textId="7736123B" w:rsidR="00AE5443" w:rsidRPr="00AE5443" w:rsidRDefault="00AE5443" w:rsidP="00AE5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AE5443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168D2" w14:textId="3B7261D7" w:rsidR="001C313D" w:rsidRDefault="00AE544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2E2044E8" wp14:editId="00723648">
              <wp:simplePos x="542925" y="98964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45585606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FFDB28" w14:textId="68FAB3F4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044E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alt="OFFICIAL" style="position:absolute;margin-left:0;margin-top:0;width:43.45pt;height:37.8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" filled="f" stroked="f">
              <v:textbox style="mso-fit-shape-to-text:t" inset="0,0,0,15pt">
                <w:txbxContent>
                  <w:p w14:paraId="29FFDB28" w14:textId="68FAB3F4" w:rsidR="00AE5443" w:rsidRPr="00AE5443" w:rsidRDefault="00AE5443" w:rsidP="00AE5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532572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313D">
          <w:t xml:space="preserve">Page | </w:t>
        </w:r>
        <w:r w:rsidR="001C313D">
          <w:fldChar w:fldCharType="begin"/>
        </w:r>
        <w:r w:rsidR="001C313D">
          <w:instrText xml:space="preserve"> PAGE   \* MERGEFORMAT </w:instrText>
        </w:r>
        <w:r w:rsidR="001C313D">
          <w:fldChar w:fldCharType="separate"/>
        </w:r>
        <w:r w:rsidR="001C313D">
          <w:rPr>
            <w:noProof/>
          </w:rPr>
          <w:t>2</w:t>
        </w:r>
        <w:r w:rsidR="001C313D">
          <w:rPr>
            <w:noProof/>
          </w:rPr>
          <w:fldChar w:fldCharType="end"/>
        </w:r>
      </w:sdtContent>
    </w:sdt>
  </w:p>
  <w:p w14:paraId="4E8D11A5" w14:textId="7FB8DC63" w:rsidR="00C325D3" w:rsidRDefault="00C325D3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9" w14:textId="7E147AB6" w:rsidR="00300E1D" w:rsidRDefault="00AE5443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2B49ED6" wp14:editId="320BE069">
              <wp:simplePos x="5429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85145187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66B8F" w14:textId="5CFDDA7E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B49E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alt="OFFICIAL" style="position:absolute;left:0;text-align:left;margin-left:0;margin-top:0;width:43.45pt;height:37.8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RBxDg4CAAAc&#10;BAAADgAAAAAAAAAAAAAAAAAuAgAAZHJzL2Uyb0RvYy54bWxQSwECLQAUAAYACAAAACEAVEtbFtsA&#10;AAADAQAADwAAAAAAAAAAAAAAAABoBAAAZHJzL2Rvd25yZXYueG1sUEsFBgAAAAAEAAQA8wAAAHAF&#10;AAAAAA==&#10;" filled="f" stroked="f">
              <v:textbox style="mso-fit-shape-to-text:t" inset="0,0,0,15pt">
                <w:txbxContent>
                  <w:p w14:paraId="73366B8F" w14:textId="5CFDDA7E" w:rsidR="00AE5443" w:rsidRPr="00AE5443" w:rsidRDefault="00AE5443" w:rsidP="00AE5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64BB6" w14:textId="77777777" w:rsidR="00A23451" w:rsidRDefault="00A23451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9DEAEAC" w14:textId="77777777" w:rsidR="00A23451" w:rsidRDefault="00A23451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1DC7E63" w14:textId="77777777" w:rsidR="00A23451" w:rsidRDefault="00A2345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2" w14:textId="5EBDA8EB" w:rsidR="0052559C" w:rsidRDefault="00AE544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D0622E1" wp14:editId="77A2A09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83937099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F453CF" w14:textId="7F402461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AE544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0622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73F453CF" w14:textId="7F402461" w:rsidR="00AE5443" w:rsidRPr="00AE5443" w:rsidRDefault="00AE5443" w:rsidP="00AE5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AE5443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59504885" w14:paraId="342361E2" w14:textId="77777777" w:rsidTr="00CB48A5">
      <w:trPr>
        <w:trHeight w:val="300"/>
      </w:trPr>
      <w:tc>
        <w:tcPr>
          <w:tcW w:w="3400" w:type="dxa"/>
        </w:tcPr>
        <w:p w14:paraId="108DE101" w14:textId="38029656" w:rsidR="59504885" w:rsidRDefault="00AE5443" w:rsidP="00CB48A5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3" behindDoc="0" locked="0" layoutInCell="1" allowOverlap="1" wp14:anchorId="564E2FEA" wp14:editId="39AA116D">
                    <wp:simplePos x="609600" y="80962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51815" cy="480695"/>
                    <wp:effectExtent l="0" t="0" r="635" b="14605"/>
                    <wp:wrapNone/>
                    <wp:docPr id="874663966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48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C11CCC" w14:textId="5689797D" w:rsidR="00AE5443" w:rsidRPr="00AE5443" w:rsidRDefault="00AE5443" w:rsidP="00AE5443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64E2FE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7" type="#_x0000_t202" alt="OFFICIAL" style="position:absolute;left:0;text-align:left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" filled="f" stroked="f">
                    <v:textbox style="mso-fit-shape-to-text:t" inset="0,15pt,0,0">
                      <w:txbxContent>
                        <w:p w14:paraId="66C11CCC" w14:textId="5689797D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400" w:type="dxa"/>
        </w:tcPr>
        <w:p w14:paraId="0E5A1558" w14:textId="08E002D6" w:rsidR="59504885" w:rsidRDefault="59504885" w:rsidP="00CB48A5">
          <w:pPr>
            <w:pStyle w:val="Header"/>
            <w:jc w:val="center"/>
          </w:pPr>
        </w:p>
      </w:tc>
      <w:tc>
        <w:tcPr>
          <w:tcW w:w="3400" w:type="dxa"/>
        </w:tcPr>
        <w:p w14:paraId="29034950" w14:textId="00EBB160" w:rsidR="59504885" w:rsidRDefault="59504885" w:rsidP="00CB48A5">
          <w:pPr>
            <w:pStyle w:val="Header"/>
            <w:ind w:right="-115"/>
            <w:jc w:val="right"/>
          </w:pPr>
        </w:p>
      </w:tc>
    </w:tr>
  </w:tbl>
  <w:p w14:paraId="4342257D" w14:textId="7DF1E4C8" w:rsidR="0055616F" w:rsidRDefault="0055616F" w:rsidP="005561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D11A7" w14:textId="5C5FD3DE" w:rsidR="008147EE" w:rsidRDefault="00AE5443">
    <w:pPr>
      <w:pStyle w:val="Header"/>
      <w:rPr>
        <w:noProof/>
      </w:rPr>
    </w:pPr>
    <w:r>
      <w:rPr>
        <w:rFonts w:eastAsia="Arial"/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34FD43F" wp14:editId="1097545F">
              <wp:simplePos x="542925" y="80962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46514929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6617A" w14:textId="4B6313A2" w:rsidR="00AE5443" w:rsidRPr="00AE5443" w:rsidRDefault="00AE5443" w:rsidP="00AE5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4FD43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alt="OFFICIAL" style="position:absolute;margin-left:0;margin-top:0;width:43.45pt;height:37.8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" filled="f" stroked="f">
              <v:textbox style="mso-fit-shape-to-text:t" inset="0,15pt,0,0">
                <w:txbxContent>
                  <w:p w14:paraId="59B6617A" w14:textId="4B6313A2" w:rsidR="00AE5443" w:rsidRPr="00AE5443" w:rsidRDefault="00AE5443" w:rsidP="00AE5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1593A" w:rsidRPr="00347ED1">
      <w:rPr>
        <w:rFonts w:eastAsia="Arial"/>
        <w:noProof/>
      </w:rPr>
      <w:drawing>
        <wp:anchor distT="0" distB="0" distL="114300" distR="114300" simplePos="0" relativeHeight="251658240" behindDoc="1" locked="0" layoutInCell="1" allowOverlap="1" wp14:anchorId="4F1D7143" wp14:editId="1A9BFBF4">
          <wp:simplePos x="0" y="0"/>
          <wp:positionH relativeFrom="margin">
            <wp:posOffset>-530860</wp:posOffset>
          </wp:positionH>
          <wp:positionV relativeFrom="page">
            <wp:posOffset>-57150</wp:posOffset>
          </wp:positionV>
          <wp:extent cx="5241290" cy="1050925"/>
          <wp:effectExtent l="0" t="0" r="0" b="0"/>
          <wp:wrapTight wrapText="bothSides">
            <wp:wrapPolygon edited="0">
              <wp:start x="0" y="0"/>
              <wp:lineTo x="0" y="21143"/>
              <wp:lineTo x="20098" y="21143"/>
              <wp:lineTo x="20176" y="21143"/>
              <wp:lineTo x="20961" y="18794"/>
              <wp:lineTo x="21511" y="14487"/>
              <wp:lineTo x="21511" y="0"/>
              <wp:lineTo x="0" y="0"/>
            </wp:wrapPolygon>
          </wp:wrapTight>
          <wp:docPr id="626059883" name="Picture 626059883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059883" name="Picture 626059883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1050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8D11A8" w14:textId="0A843529" w:rsidR="0076491B" w:rsidRDefault="007649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8477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4996E6"/>
    <w:multiLevelType w:val="hybridMultilevel"/>
    <w:tmpl w:val="C7800EBA"/>
    <w:lvl w:ilvl="0" w:tplc="5E64A55C"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6AEEAD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AC5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CF3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EFF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FAB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D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5C8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62F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26674"/>
    <w:multiLevelType w:val="hybridMultilevel"/>
    <w:tmpl w:val="9F3AF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F44A2"/>
    <w:multiLevelType w:val="hybridMultilevel"/>
    <w:tmpl w:val="49FA8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A2908"/>
    <w:multiLevelType w:val="multilevel"/>
    <w:tmpl w:val="C19AB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86C7E"/>
    <w:multiLevelType w:val="hybridMultilevel"/>
    <w:tmpl w:val="0B8E9CB6"/>
    <w:lvl w:ilvl="0" w:tplc="29621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78E5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DF8D5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683B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60FC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2A40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8C07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4403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72BE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1A6FBD"/>
    <w:multiLevelType w:val="hybridMultilevel"/>
    <w:tmpl w:val="DFD8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F648B"/>
    <w:multiLevelType w:val="hybridMultilevel"/>
    <w:tmpl w:val="75FA9B68"/>
    <w:lvl w:ilvl="0" w:tplc="0C090001">
      <w:start w:val="1"/>
      <w:numFmt w:val="bullet"/>
      <w:lvlText w:val=""/>
      <w:lvlJc w:val="left"/>
      <w:pPr>
        <w:ind w:left="21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8" w15:restartNumberingAfterBreak="0">
    <w:nsid w:val="24DD72F6"/>
    <w:multiLevelType w:val="hybridMultilevel"/>
    <w:tmpl w:val="48868E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F4734"/>
    <w:multiLevelType w:val="hybridMultilevel"/>
    <w:tmpl w:val="BEAAFDCA"/>
    <w:lvl w:ilvl="0" w:tplc="5AD2B6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ECA87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300F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6ACF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B6FA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F84B1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E456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B0F0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A23D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622D9E"/>
    <w:multiLevelType w:val="hybridMultilevel"/>
    <w:tmpl w:val="A6C2E7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57BAC"/>
    <w:multiLevelType w:val="multilevel"/>
    <w:tmpl w:val="89CA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4A82BA7"/>
    <w:multiLevelType w:val="multilevel"/>
    <w:tmpl w:val="C9B48858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A52F17"/>
    <w:multiLevelType w:val="hybridMultilevel"/>
    <w:tmpl w:val="087AB38C"/>
    <w:lvl w:ilvl="0" w:tplc="75941AA4">
      <w:numFmt w:val="bullet"/>
      <w:lvlText w:val=""/>
      <w:lvlJc w:val="left"/>
      <w:pPr>
        <w:ind w:left="862" w:hanging="360"/>
      </w:pPr>
      <w:rPr>
        <w:rFonts w:ascii="Symbol" w:eastAsiaTheme="majorEastAsia" w:hAnsi="Symbol" w:cs="Calibri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50DA08C6"/>
    <w:multiLevelType w:val="multilevel"/>
    <w:tmpl w:val="67FA3F48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C14734"/>
    <w:multiLevelType w:val="multilevel"/>
    <w:tmpl w:val="8EC0C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C32CF1"/>
    <w:multiLevelType w:val="multilevel"/>
    <w:tmpl w:val="2536DC5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F509F4"/>
    <w:multiLevelType w:val="hybridMultilevel"/>
    <w:tmpl w:val="6B9E23F4"/>
    <w:lvl w:ilvl="0" w:tplc="569272C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9121AE"/>
    <w:multiLevelType w:val="hybridMultilevel"/>
    <w:tmpl w:val="71F2B8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num w:numId="1" w16cid:durableId="1496267792">
    <w:abstractNumId w:val="4"/>
  </w:num>
  <w:num w:numId="2" w16cid:durableId="786199040">
    <w:abstractNumId w:val="1"/>
  </w:num>
  <w:num w:numId="3" w16cid:durableId="2041972523">
    <w:abstractNumId w:val="0"/>
  </w:num>
  <w:num w:numId="4" w16cid:durableId="781460904">
    <w:abstractNumId w:val="13"/>
  </w:num>
  <w:num w:numId="5" w16cid:durableId="1350838756">
    <w:abstractNumId w:val="17"/>
  </w:num>
  <w:num w:numId="6" w16cid:durableId="174268353">
    <w:abstractNumId w:val="16"/>
  </w:num>
  <w:num w:numId="7" w16cid:durableId="1815634614">
    <w:abstractNumId w:val="12"/>
  </w:num>
  <w:num w:numId="8" w16cid:durableId="1551190895">
    <w:abstractNumId w:val="15"/>
  </w:num>
  <w:num w:numId="9" w16cid:durableId="1291520084">
    <w:abstractNumId w:val="8"/>
  </w:num>
  <w:num w:numId="10" w16cid:durableId="1643462446">
    <w:abstractNumId w:val="11"/>
  </w:num>
  <w:num w:numId="11" w16cid:durableId="403338993">
    <w:abstractNumId w:val="14"/>
  </w:num>
  <w:num w:numId="12" w16cid:durableId="642392196">
    <w:abstractNumId w:val="7"/>
  </w:num>
  <w:num w:numId="13" w16cid:durableId="1763261875">
    <w:abstractNumId w:val="10"/>
  </w:num>
  <w:num w:numId="14" w16cid:durableId="1610428228">
    <w:abstractNumId w:val="18"/>
  </w:num>
  <w:num w:numId="15" w16cid:durableId="1728600610">
    <w:abstractNumId w:val="2"/>
  </w:num>
  <w:num w:numId="16" w16cid:durableId="360860003">
    <w:abstractNumId w:val="6"/>
  </w:num>
  <w:num w:numId="17" w16cid:durableId="1188254522">
    <w:abstractNumId w:val="5"/>
  </w:num>
  <w:num w:numId="18" w16cid:durableId="1385788784">
    <w:abstractNumId w:val="9"/>
  </w:num>
  <w:num w:numId="19" w16cid:durableId="140086295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DE"/>
    <w:rsid w:val="000033F3"/>
    <w:rsid w:val="00003D7D"/>
    <w:rsid w:val="0000417B"/>
    <w:rsid w:val="00005577"/>
    <w:rsid w:val="000068DE"/>
    <w:rsid w:val="000114E7"/>
    <w:rsid w:val="00013048"/>
    <w:rsid w:val="00014671"/>
    <w:rsid w:val="00014D1A"/>
    <w:rsid w:val="0002002E"/>
    <w:rsid w:val="00020652"/>
    <w:rsid w:val="00020E18"/>
    <w:rsid w:val="000213A6"/>
    <w:rsid w:val="000214D0"/>
    <w:rsid w:val="000218E5"/>
    <w:rsid w:val="00021EAA"/>
    <w:rsid w:val="00022588"/>
    <w:rsid w:val="00023636"/>
    <w:rsid w:val="00024258"/>
    <w:rsid w:val="000253D6"/>
    <w:rsid w:val="000254C2"/>
    <w:rsid w:val="000264D4"/>
    <w:rsid w:val="00027622"/>
    <w:rsid w:val="00027789"/>
    <w:rsid w:val="00027935"/>
    <w:rsid w:val="00027E2A"/>
    <w:rsid w:val="0002D900"/>
    <w:rsid w:val="00030033"/>
    <w:rsid w:val="00030062"/>
    <w:rsid w:val="0003063A"/>
    <w:rsid w:val="000317C9"/>
    <w:rsid w:val="00031D0B"/>
    <w:rsid w:val="000320B0"/>
    <w:rsid w:val="000332FD"/>
    <w:rsid w:val="00034411"/>
    <w:rsid w:val="0003476A"/>
    <w:rsid w:val="000357F4"/>
    <w:rsid w:val="000362A9"/>
    <w:rsid w:val="00036F54"/>
    <w:rsid w:val="00040314"/>
    <w:rsid w:val="0004124F"/>
    <w:rsid w:val="00041E75"/>
    <w:rsid w:val="00042B44"/>
    <w:rsid w:val="00042D22"/>
    <w:rsid w:val="0004301B"/>
    <w:rsid w:val="0004327D"/>
    <w:rsid w:val="0004409D"/>
    <w:rsid w:val="00044458"/>
    <w:rsid w:val="00044AFE"/>
    <w:rsid w:val="000451A1"/>
    <w:rsid w:val="000456E4"/>
    <w:rsid w:val="00045AE1"/>
    <w:rsid w:val="00045C45"/>
    <w:rsid w:val="00045C8B"/>
    <w:rsid w:val="00045CCA"/>
    <w:rsid w:val="00045F9E"/>
    <w:rsid w:val="00046183"/>
    <w:rsid w:val="00046591"/>
    <w:rsid w:val="00047D1F"/>
    <w:rsid w:val="00051208"/>
    <w:rsid w:val="000521CA"/>
    <w:rsid w:val="0005283C"/>
    <w:rsid w:val="00052E93"/>
    <w:rsid w:val="00052FC2"/>
    <w:rsid w:val="000532F3"/>
    <w:rsid w:val="0005336F"/>
    <w:rsid w:val="0005428A"/>
    <w:rsid w:val="00054CD0"/>
    <w:rsid w:val="00054F8B"/>
    <w:rsid w:val="0005564C"/>
    <w:rsid w:val="0005599A"/>
    <w:rsid w:val="00055BD6"/>
    <w:rsid w:val="00055DDF"/>
    <w:rsid w:val="000562F8"/>
    <w:rsid w:val="00056DEC"/>
    <w:rsid w:val="00057599"/>
    <w:rsid w:val="0005759F"/>
    <w:rsid w:val="000577CC"/>
    <w:rsid w:val="00057835"/>
    <w:rsid w:val="00057996"/>
    <w:rsid w:val="00057BD0"/>
    <w:rsid w:val="000606C9"/>
    <w:rsid w:val="00060F86"/>
    <w:rsid w:val="00062976"/>
    <w:rsid w:val="000651AC"/>
    <w:rsid w:val="00065CE4"/>
    <w:rsid w:val="00065E0B"/>
    <w:rsid w:val="000661CF"/>
    <w:rsid w:val="00066C07"/>
    <w:rsid w:val="00066C66"/>
    <w:rsid w:val="00066D70"/>
    <w:rsid w:val="00066D75"/>
    <w:rsid w:val="00067752"/>
    <w:rsid w:val="000677CD"/>
    <w:rsid w:val="00067A2A"/>
    <w:rsid w:val="00067DB8"/>
    <w:rsid w:val="0007120D"/>
    <w:rsid w:val="000712F2"/>
    <w:rsid w:val="000714D0"/>
    <w:rsid w:val="00071556"/>
    <w:rsid w:val="00071D86"/>
    <w:rsid w:val="000724CC"/>
    <w:rsid w:val="00072A7B"/>
    <w:rsid w:val="00072C0D"/>
    <w:rsid w:val="00073903"/>
    <w:rsid w:val="0007443D"/>
    <w:rsid w:val="0007525B"/>
    <w:rsid w:val="0007575B"/>
    <w:rsid w:val="000759B0"/>
    <w:rsid w:val="00075DFE"/>
    <w:rsid w:val="000762A0"/>
    <w:rsid w:val="000765E4"/>
    <w:rsid w:val="00076704"/>
    <w:rsid w:val="00076CE8"/>
    <w:rsid w:val="00077572"/>
    <w:rsid w:val="00080470"/>
    <w:rsid w:val="00080781"/>
    <w:rsid w:val="00081385"/>
    <w:rsid w:val="00082012"/>
    <w:rsid w:val="000820CE"/>
    <w:rsid w:val="00083A93"/>
    <w:rsid w:val="00084F7F"/>
    <w:rsid w:val="0008566A"/>
    <w:rsid w:val="00085DD2"/>
    <w:rsid w:val="00087396"/>
    <w:rsid w:val="00087DF6"/>
    <w:rsid w:val="00090C64"/>
    <w:rsid w:val="00090F73"/>
    <w:rsid w:val="000910E4"/>
    <w:rsid w:val="00091F0B"/>
    <w:rsid w:val="00092305"/>
    <w:rsid w:val="000927E6"/>
    <w:rsid w:val="0009286A"/>
    <w:rsid w:val="0009385E"/>
    <w:rsid w:val="000941AB"/>
    <w:rsid w:val="00094A44"/>
    <w:rsid w:val="00094EEB"/>
    <w:rsid w:val="000953D4"/>
    <w:rsid w:val="00095F97"/>
    <w:rsid w:val="000975D3"/>
    <w:rsid w:val="0009762E"/>
    <w:rsid w:val="000A0948"/>
    <w:rsid w:val="000A0A00"/>
    <w:rsid w:val="000A1B2F"/>
    <w:rsid w:val="000A2589"/>
    <w:rsid w:val="000A2A99"/>
    <w:rsid w:val="000A3AB7"/>
    <w:rsid w:val="000A5075"/>
    <w:rsid w:val="000A5BCD"/>
    <w:rsid w:val="000A5D8C"/>
    <w:rsid w:val="000A6984"/>
    <w:rsid w:val="000B0234"/>
    <w:rsid w:val="000B1599"/>
    <w:rsid w:val="000B1B6B"/>
    <w:rsid w:val="000B3154"/>
    <w:rsid w:val="000B363C"/>
    <w:rsid w:val="000B4A50"/>
    <w:rsid w:val="000B5018"/>
    <w:rsid w:val="000B5257"/>
    <w:rsid w:val="000B546D"/>
    <w:rsid w:val="000B5BBE"/>
    <w:rsid w:val="000B5CEB"/>
    <w:rsid w:val="000B5E13"/>
    <w:rsid w:val="000B667A"/>
    <w:rsid w:val="000B7324"/>
    <w:rsid w:val="000B7551"/>
    <w:rsid w:val="000B7956"/>
    <w:rsid w:val="000B7FCA"/>
    <w:rsid w:val="000B7FEC"/>
    <w:rsid w:val="000C06B8"/>
    <w:rsid w:val="000C099E"/>
    <w:rsid w:val="000C0C7E"/>
    <w:rsid w:val="000C126C"/>
    <w:rsid w:val="000C1845"/>
    <w:rsid w:val="000C1B63"/>
    <w:rsid w:val="000C2422"/>
    <w:rsid w:val="000C2704"/>
    <w:rsid w:val="000C2E02"/>
    <w:rsid w:val="000C31AA"/>
    <w:rsid w:val="000C4122"/>
    <w:rsid w:val="000C4538"/>
    <w:rsid w:val="000C55B4"/>
    <w:rsid w:val="000C5EFA"/>
    <w:rsid w:val="000C6DD7"/>
    <w:rsid w:val="000C770A"/>
    <w:rsid w:val="000C7B91"/>
    <w:rsid w:val="000C7E4E"/>
    <w:rsid w:val="000C7F42"/>
    <w:rsid w:val="000D0A56"/>
    <w:rsid w:val="000D229E"/>
    <w:rsid w:val="000D25CC"/>
    <w:rsid w:val="000D29DE"/>
    <w:rsid w:val="000D3812"/>
    <w:rsid w:val="000D3B78"/>
    <w:rsid w:val="000D4419"/>
    <w:rsid w:val="000D4E04"/>
    <w:rsid w:val="000D4EAD"/>
    <w:rsid w:val="000D4EE9"/>
    <w:rsid w:val="000D570F"/>
    <w:rsid w:val="000D5CA2"/>
    <w:rsid w:val="000D61CC"/>
    <w:rsid w:val="000D6209"/>
    <w:rsid w:val="000D7172"/>
    <w:rsid w:val="000D7E8B"/>
    <w:rsid w:val="000E01E6"/>
    <w:rsid w:val="000E04B6"/>
    <w:rsid w:val="000E0947"/>
    <w:rsid w:val="000E1480"/>
    <w:rsid w:val="000E1636"/>
    <w:rsid w:val="000E230C"/>
    <w:rsid w:val="000E254C"/>
    <w:rsid w:val="000E26FF"/>
    <w:rsid w:val="000E2725"/>
    <w:rsid w:val="000E2B3F"/>
    <w:rsid w:val="000E2B97"/>
    <w:rsid w:val="000E34A2"/>
    <w:rsid w:val="000E4FBD"/>
    <w:rsid w:val="000E50CB"/>
    <w:rsid w:val="000E6E42"/>
    <w:rsid w:val="000E6E49"/>
    <w:rsid w:val="000F1A1C"/>
    <w:rsid w:val="000F25FB"/>
    <w:rsid w:val="000F27B2"/>
    <w:rsid w:val="000F3053"/>
    <w:rsid w:val="000F46B2"/>
    <w:rsid w:val="000F5661"/>
    <w:rsid w:val="000F5ABF"/>
    <w:rsid w:val="000F6745"/>
    <w:rsid w:val="000F712C"/>
    <w:rsid w:val="000F7ADE"/>
    <w:rsid w:val="00100521"/>
    <w:rsid w:val="00100BF6"/>
    <w:rsid w:val="00100F29"/>
    <w:rsid w:val="00102BA4"/>
    <w:rsid w:val="00103F13"/>
    <w:rsid w:val="00104680"/>
    <w:rsid w:val="0010581A"/>
    <w:rsid w:val="00105932"/>
    <w:rsid w:val="00105D38"/>
    <w:rsid w:val="00106BB8"/>
    <w:rsid w:val="00107A7B"/>
    <w:rsid w:val="00107C7E"/>
    <w:rsid w:val="00110562"/>
    <w:rsid w:val="00110585"/>
    <w:rsid w:val="0011384F"/>
    <w:rsid w:val="00114B38"/>
    <w:rsid w:val="00114FDF"/>
    <w:rsid w:val="00115273"/>
    <w:rsid w:val="00115564"/>
    <w:rsid w:val="0011599C"/>
    <w:rsid w:val="0011604F"/>
    <w:rsid w:val="00116134"/>
    <w:rsid w:val="00116326"/>
    <w:rsid w:val="00116747"/>
    <w:rsid w:val="0011691E"/>
    <w:rsid w:val="00116985"/>
    <w:rsid w:val="001170B5"/>
    <w:rsid w:val="001178BE"/>
    <w:rsid w:val="0012141F"/>
    <w:rsid w:val="001215E1"/>
    <w:rsid w:val="00121831"/>
    <w:rsid w:val="00122391"/>
    <w:rsid w:val="00122D65"/>
    <w:rsid w:val="0012349C"/>
    <w:rsid w:val="001236D3"/>
    <w:rsid w:val="00123C5B"/>
    <w:rsid w:val="001246A8"/>
    <w:rsid w:val="00124BAB"/>
    <w:rsid w:val="001255B3"/>
    <w:rsid w:val="00125D09"/>
    <w:rsid w:val="00127D8C"/>
    <w:rsid w:val="001302D2"/>
    <w:rsid w:val="001303E9"/>
    <w:rsid w:val="00132691"/>
    <w:rsid w:val="00132CCA"/>
    <w:rsid w:val="0013408D"/>
    <w:rsid w:val="0013410A"/>
    <w:rsid w:val="00134616"/>
    <w:rsid w:val="0013755A"/>
    <w:rsid w:val="0013797F"/>
    <w:rsid w:val="00137FF5"/>
    <w:rsid w:val="001402D2"/>
    <w:rsid w:val="0014071F"/>
    <w:rsid w:val="00140CF2"/>
    <w:rsid w:val="0014183C"/>
    <w:rsid w:val="00142251"/>
    <w:rsid w:val="00142461"/>
    <w:rsid w:val="00142E2A"/>
    <w:rsid w:val="00142E49"/>
    <w:rsid w:val="00142F1A"/>
    <w:rsid w:val="00143DE6"/>
    <w:rsid w:val="00144110"/>
    <w:rsid w:val="00145232"/>
    <w:rsid w:val="0014552E"/>
    <w:rsid w:val="001463E3"/>
    <w:rsid w:val="00146A49"/>
    <w:rsid w:val="00146C34"/>
    <w:rsid w:val="00147DDB"/>
    <w:rsid w:val="001508EA"/>
    <w:rsid w:val="001525C7"/>
    <w:rsid w:val="00152823"/>
    <w:rsid w:val="0015299F"/>
    <w:rsid w:val="00154B87"/>
    <w:rsid w:val="001550C5"/>
    <w:rsid w:val="0015778B"/>
    <w:rsid w:val="00160036"/>
    <w:rsid w:val="0016160E"/>
    <w:rsid w:val="00161787"/>
    <w:rsid w:val="00162128"/>
    <w:rsid w:val="001626F0"/>
    <w:rsid w:val="00162EBD"/>
    <w:rsid w:val="001630EA"/>
    <w:rsid w:val="00163E80"/>
    <w:rsid w:val="00164F57"/>
    <w:rsid w:val="00165834"/>
    <w:rsid w:val="001660C3"/>
    <w:rsid w:val="001662CE"/>
    <w:rsid w:val="00170592"/>
    <w:rsid w:val="00170FBA"/>
    <w:rsid w:val="0017107B"/>
    <w:rsid w:val="00171473"/>
    <w:rsid w:val="00172B87"/>
    <w:rsid w:val="00172C61"/>
    <w:rsid w:val="001736A8"/>
    <w:rsid w:val="00174311"/>
    <w:rsid w:val="001753C3"/>
    <w:rsid w:val="001762E9"/>
    <w:rsid w:val="00176CAC"/>
    <w:rsid w:val="00177365"/>
    <w:rsid w:val="00177716"/>
    <w:rsid w:val="00181AF6"/>
    <w:rsid w:val="00183055"/>
    <w:rsid w:val="00184243"/>
    <w:rsid w:val="00184796"/>
    <w:rsid w:val="00184A9C"/>
    <w:rsid w:val="00184BDF"/>
    <w:rsid w:val="00185210"/>
    <w:rsid w:val="0018537B"/>
    <w:rsid w:val="00185714"/>
    <w:rsid w:val="001869EE"/>
    <w:rsid w:val="001873DF"/>
    <w:rsid w:val="00190B8E"/>
    <w:rsid w:val="00190F0B"/>
    <w:rsid w:val="00191092"/>
    <w:rsid w:val="001911AC"/>
    <w:rsid w:val="00191A40"/>
    <w:rsid w:val="00191F6F"/>
    <w:rsid w:val="00194AA9"/>
    <w:rsid w:val="00195627"/>
    <w:rsid w:val="00196A5B"/>
    <w:rsid w:val="00196ECA"/>
    <w:rsid w:val="00197E31"/>
    <w:rsid w:val="001A043F"/>
    <w:rsid w:val="001A07D7"/>
    <w:rsid w:val="001A1104"/>
    <w:rsid w:val="001A1E44"/>
    <w:rsid w:val="001A1FDF"/>
    <w:rsid w:val="001A2E54"/>
    <w:rsid w:val="001A3965"/>
    <w:rsid w:val="001A442D"/>
    <w:rsid w:val="001A51DD"/>
    <w:rsid w:val="001A6192"/>
    <w:rsid w:val="001A626E"/>
    <w:rsid w:val="001A7523"/>
    <w:rsid w:val="001B24EA"/>
    <w:rsid w:val="001B29CB"/>
    <w:rsid w:val="001B2A39"/>
    <w:rsid w:val="001B2C73"/>
    <w:rsid w:val="001B48E0"/>
    <w:rsid w:val="001B6217"/>
    <w:rsid w:val="001B7004"/>
    <w:rsid w:val="001C00EC"/>
    <w:rsid w:val="001C18D0"/>
    <w:rsid w:val="001C2132"/>
    <w:rsid w:val="001C2848"/>
    <w:rsid w:val="001C313D"/>
    <w:rsid w:val="001C40E4"/>
    <w:rsid w:val="001C46C4"/>
    <w:rsid w:val="001C5012"/>
    <w:rsid w:val="001C5273"/>
    <w:rsid w:val="001C5964"/>
    <w:rsid w:val="001C6127"/>
    <w:rsid w:val="001C67BE"/>
    <w:rsid w:val="001C6DA6"/>
    <w:rsid w:val="001C6FC7"/>
    <w:rsid w:val="001C719F"/>
    <w:rsid w:val="001C723E"/>
    <w:rsid w:val="001C732B"/>
    <w:rsid w:val="001C7A22"/>
    <w:rsid w:val="001C7FD5"/>
    <w:rsid w:val="001D0B34"/>
    <w:rsid w:val="001D0E11"/>
    <w:rsid w:val="001D15CD"/>
    <w:rsid w:val="001D17B4"/>
    <w:rsid w:val="001D1A78"/>
    <w:rsid w:val="001D1FA2"/>
    <w:rsid w:val="001D2B3D"/>
    <w:rsid w:val="001D2F2C"/>
    <w:rsid w:val="001D3C73"/>
    <w:rsid w:val="001D4E09"/>
    <w:rsid w:val="001D513F"/>
    <w:rsid w:val="001D567F"/>
    <w:rsid w:val="001D5DD5"/>
    <w:rsid w:val="001D62A2"/>
    <w:rsid w:val="001D712C"/>
    <w:rsid w:val="001D7F9F"/>
    <w:rsid w:val="001E03B1"/>
    <w:rsid w:val="001E0AC9"/>
    <w:rsid w:val="001E2595"/>
    <w:rsid w:val="001E2BD7"/>
    <w:rsid w:val="001E4E9B"/>
    <w:rsid w:val="001E5DCA"/>
    <w:rsid w:val="001E63D5"/>
    <w:rsid w:val="001E7402"/>
    <w:rsid w:val="001E7695"/>
    <w:rsid w:val="001E776E"/>
    <w:rsid w:val="001F01DA"/>
    <w:rsid w:val="001F121C"/>
    <w:rsid w:val="001F1637"/>
    <w:rsid w:val="001F24BF"/>
    <w:rsid w:val="001F2992"/>
    <w:rsid w:val="001F37EB"/>
    <w:rsid w:val="001F428C"/>
    <w:rsid w:val="001F4A21"/>
    <w:rsid w:val="001F5485"/>
    <w:rsid w:val="001F5A6D"/>
    <w:rsid w:val="001F5EC0"/>
    <w:rsid w:val="001F5FDD"/>
    <w:rsid w:val="001F6428"/>
    <w:rsid w:val="001F6742"/>
    <w:rsid w:val="001F70C0"/>
    <w:rsid w:val="001F75D7"/>
    <w:rsid w:val="001F7FC9"/>
    <w:rsid w:val="00201102"/>
    <w:rsid w:val="00201ADD"/>
    <w:rsid w:val="00201AE3"/>
    <w:rsid w:val="00203CDF"/>
    <w:rsid w:val="00203FE1"/>
    <w:rsid w:val="00205469"/>
    <w:rsid w:val="00205705"/>
    <w:rsid w:val="00205FCB"/>
    <w:rsid w:val="00206475"/>
    <w:rsid w:val="002079C8"/>
    <w:rsid w:val="002106E5"/>
    <w:rsid w:val="00210F05"/>
    <w:rsid w:val="00211344"/>
    <w:rsid w:val="00211C52"/>
    <w:rsid w:val="002124FF"/>
    <w:rsid w:val="002125A3"/>
    <w:rsid w:val="00214761"/>
    <w:rsid w:val="00214845"/>
    <w:rsid w:val="00214975"/>
    <w:rsid w:val="00214C4E"/>
    <w:rsid w:val="00215085"/>
    <w:rsid w:val="00215B98"/>
    <w:rsid w:val="00215E30"/>
    <w:rsid w:val="002169F4"/>
    <w:rsid w:val="00220910"/>
    <w:rsid w:val="00220A99"/>
    <w:rsid w:val="00221FFF"/>
    <w:rsid w:val="00223A7D"/>
    <w:rsid w:val="002241DF"/>
    <w:rsid w:val="00224CA5"/>
    <w:rsid w:val="00224F06"/>
    <w:rsid w:val="0022661F"/>
    <w:rsid w:val="0022750E"/>
    <w:rsid w:val="00227D29"/>
    <w:rsid w:val="00230641"/>
    <w:rsid w:val="00230692"/>
    <w:rsid w:val="00230A7A"/>
    <w:rsid w:val="00230AAB"/>
    <w:rsid w:val="00230BAB"/>
    <w:rsid w:val="00232636"/>
    <w:rsid w:val="002347F1"/>
    <w:rsid w:val="002352F9"/>
    <w:rsid w:val="0023547C"/>
    <w:rsid w:val="00235EAD"/>
    <w:rsid w:val="00236DA2"/>
    <w:rsid w:val="00237BD2"/>
    <w:rsid w:val="002404BA"/>
    <w:rsid w:val="002425BD"/>
    <w:rsid w:val="00242F22"/>
    <w:rsid w:val="0024320E"/>
    <w:rsid w:val="00245139"/>
    <w:rsid w:val="002463DC"/>
    <w:rsid w:val="00246589"/>
    <w:rsid w:val="002465AE"/>
    <w:rsid w:val="00250E5F"/>
    <w:rsid w:val="0025119D"/>
    <w:rsid w:val="00252C55"/>
    <w:rsid w:val="0025341F"/>
    <w:rsid w:val="0025373E"/>
    <w:rsid w:val="00254F2A"/>
    <w:rsid w:val="002554CE"/>
    <w:rsid w:val="002558C4"/>
    <w:rsid w:val="00256F6C"/>
    <w:rsid w:val="00257607"/>
    <w:rsid w:val="00257C0E"/>
    <w:rsid w:val="002609CC"/>
    <w:rsid w:val="00260E00"/>
    <w:rsid w:val="0026127E"/>
    <w:rsid w:val="0026156A"/>
    <w:rsid w:val="00262B1E"/>
    <w:rsid w:val="0026394A"/>
    <w:rsid w:val="00263EEF"/>
    <w:rsid w:val="00264AE0"/>
    <w:rsid w:val="00264B03"/>
    <w:rsid w:val="00264CAC"/>
    <w:rsid w:val="00265F6F"/>
    <w:rsid w:val="00266F77"/>
    <w:rsid w:val="002679A5"/>
    <w:rsid w:val="00267D1D"/>
    <w:rsid w:val="002716AF"/>
    <w:rsid w:val="00271F12"/>
    <w:rsid w:val="002730FB"/>
    <w:rsid w:val="00273CAC"/>
    <w:rsid w:val="00274762"/>
    <w:rsid w:val="00275972"/>
    <w:rsid w:val="00275FEC"/>
    <w:rsid w:val="00276462"/>
    <w:rsid w:val="002779D5"/>
    <w:rsid w:val="00280ECC"/>
    <w:rsid w:val="0028137F"/>
    <w:rsid w:val="00282DF0"/>
    <w:rsid w:val="00283F6E"/>
    <w:rsid w:val="00284418"/>
    <w:rsid w:val="00286E77"/>
    <w:rsid w:val="00287FF3"/>
    <w:rsid w:val="00291DCD"/>
    <w:rsid w:val="00291FDA"/>
    <w:rsid w:val="00292D12"/>
    <w:rsid w:val="00293219"/>
    <w:rsid w:val="002935EA"/>
    <w:rsid w:val="00293A36"/>
    <w:rsid w:val="002962B3"/>
    <w:rsid w:val="00297079"/>
    <w:rsid w:val="00297383"/>
    <w:rsid w:val="00297AAB"/>
    <w:rsid w:val="002A00C9"/>
    <w:rsid w:val="002A0764"/>
    <w:rsid w:val="002A12A7"/>
    <w:rsid w:val="002A27D0"/>
    <w:rsid w:val="002A2C1A"/>
    <w:rsid w:val="002A3912"/>
    <w:rsid w:val="002A423D"/>
    <w:rsid w:val="002A44C9"/>
    <w:rsid w:val="002A4D13"/>
    <w:rsid w:val="002A6100"/>
    <w:rsid w:val="002A6BA6"/>
    <w:rsid w:val="002A76C5"/>
    <w:rsid w:val="002B0282"/>
    <w:rsid w:val="002B0439"/>
    <w:rsid w:val="002B0598"/>
    <w:rsid w:val="002B0877"/>
    <w:rsid w:val="002B0BEC"/>
    <w:rsid w:val="002B1619"/>
    <w:rsid w:val="002B1A38"/>
    <w:rsid w:val="002B1DE7"/>
    <w:rsid w:val="002B2B17"/>
    <w:rsid w:val="002B2D51"/>
    <w:rsid w:val="002B34D0"/>
    <w:rsid w:val="002B3794"/>
    <w:rsid w:val="002B4328"/>
    <w:rsid w:val="002B6061"/>
    <w:rsid w:val="002C00AF"/>
    <w:rsid w:val="002C08BE"/>
    <w:rsid w:val="002C25ED"/>
    <w:rsid w:val="002C2967"/>
    <w:rsid w:val="002C2D46"/>
    <w:rsid w:val="002C3A78"/>
    <w:rsid w:val="002C3BED"/>
    <w:rsid w:val="002C4767"/>
    <w:rsid w:val="002C4D4B"/>
    <w:rsid w:val="002C5BB9"/>
    <w:rsid w:val="002C72EE"/>
    <w:rsid w:val="002C73FA"/>
    <w:rsid w:val="002C7AFE"/>
    <w:rsid w:val="002C7CD6"/>
    <w:rsid w:val="002D0975"/>
    <w:rsid w:val="002D145D"/>
    <w:rsid w:val="002D2171"/>
    <w:rsid w:val="002D280F"/>
    <w:rsid w:val="002D2969"/>
    <w:rsid w:val="002D297B"/>
    <w:rsid w:val="002D29C0"/>
    <w:rsid w:val="002D2C01"/>
    <w:rsid w:val="002D3763"/>
    <w:rsid w:val="002D416F"/>
    <w:rsid w:val="002D4421"/>
    <w:rsid w:val="002D4443"/>
    <w:rsid w:val="002D45C3"/>
    <w:rsid w:val="002D47ED"/>
    <w:rsid w:val="002D6074"/>
    <w:rsid w:val="002D620B"/>
    <w:rsid w:val="002D6607"/>
    <w:rsid w:val="002E0ACE"/>
    <w:rsid w:val="002E0BE6"/>
    <w:rsid w:val="002E1083"/>
    <w:rsid w:val="002E153B"/>
    <w:rsid w:val="002E18E3"/>
    <w:rsid w:val="002E2117"/>
    <w:rsid w:val="002E2C02"/>
    <w:rsid w:val="002E427B"/>
    <w:rsid w:val="002E4352"/>
    <w:rsid w:val="002E495B"/>
    <w:rsid w:val="002E4A6E"/>
    <w:rsid w:val="002E4C98"/>
    <w:rsid w:val="002E5339"/>
    <w:rsid w:val="002E54D1"/>
    <w:rsid w:val="002E6429"/>
    <w:rsid w:val="002E73B7"/>
    <w:rsid w:val="002E7784"/>
    <w:rsid w:val="002E79A9"/>
    <w:rsid w:val="002F0522"/>
    <w:rsid w:val="002F11D7"/>
    <w:rsid w:val="002F1B6E"/>
    <w:rsid w:val="002F2086"/>
    <w:rsid w:val="002F2844"/>
    <w:rsid w:val="002F2BFB"/>
    <w:rsid w:val="002F318A"/>
    <w:rsid w:val="002F354F"/>
    <w:rsid w:val="002F3640"/>
    <w:rsid w:val="002F40D6"/>
    <w:rsid w:val="002F4E6F"/>
    <w:rsid w:val="002F5ABF"/>
    <w:rsid w:val="002F607C"/>
    <w:rsid w:val="002F70A5"/>
    <w:rsid w:val="00300485"/>
    <w:rsid w:val="00300E1D"/>
    <w:rsid w:val="0030101B"/>
    <w:rsid w:val="00301D67"/>
    <w:rsid w:val="00302047"/>
    <w:rsid w:val="00303693"/>
    <w:rsid w:val="00303A54"/>
    <w:rsid w:val="003042D5"/>
    <w:rsid w:val="003045D2"/>
    <w:rsid w:val="00304AF3"/>
    <w:rsid w:val="00306DBC"/>
    <w:rsid w:val="003070C0"/>
    <w:rsid w:val="0030788C"/>
    <w:rsid w:val="00307A88"/>
    <w:rsid w:val="003104DA"/>
    <w:rsid w:val="00310853"/>
    <w:rsid w:val="00310AED"/>
    <w:rsid w:val="00310EB5"/>
    <w:rsid w:val="003116B5"/>
    <w:rsid w:val="003117BC"/>
    <w:rsid w:val="0031193C"/>
    <w:rsid w:val="003138EB"/>
    <w:rsid w:val="00313D57"/>
    <w:rsid w:val="00314F27"/>
    <w:rsid w:val="00314FBF"/>
    <w:rsid w:val="003167F1"/>
    <w:rsid w:val="00316F3B"/>
    <w:rsid w:val="00317641"/>
    <w:rsid w:val="00317B83"/>
    <w:rsid w:val="00320C44"/>
    <w:rsid w:val="00321FFD"/>
    <w:rsid w:val="00322215"/>
    <w:rsid w:val="00322FD1"/>
    <w:rsid w:val="003235AA"/>
    <w:rsid w:val="00323B8A"/>
    <w:rsid w:val="00323CFD"/>
    <w:rsid w:val="00324178"/>
    <w:rsid w:val="00325055"/>
    <w:rsid w:val="003255F7"/>
    <w:rsid w:val="00326509"/>
    <w:rsid w:val="003268A9"/>
    <w:rsid w:val="00326AE9"/>
    <w:rsid w:val="00326C83"/>
    <w:rsid w:val="00327A28"/>
    <w:rsid w:val="00327B0A"/>
    <w:rsid w:val="00327F66"/>
    <w:rsid w:val="00330293"/>
    <w:rsid w:val="00331030"/>
    <w:rsid w:val="0033220B"/>
    <w:rsid w:val="003327B0"/>
    <w:rsid w:val="00332D60"/>
    <w:rsid w:val="00333922"/>
    <w:rsid w:val="0033458E"/>
    <w:rsid w:val="00334A59"/>
    <w:rsid w:val="003355EE"/>
    <w:rsid w:val="0033691F"/>
    <w:rsid w:val="00336B29"/>
    <w:rsid w:val="00337443"/>
    <w:rsid w:val="00340845"/>
    <w:rsid w:val="00340877"/>
    <w:rsid w:val="00340C99"/>
    <w:rsid w:val="00341E9B"/>
    <w:rsid w:val="0034344F"/>
    <w:rsid w:val="0034350A"/>
    <w:rsid w:val="003438AF"/>
    <w:rsid w:val="00343B61"/>
    <w:rsid w:val="003441BA"/>
    <w:rsid w:val="0034530A"/>
    <w:rsid w:val="00346F8C"/>
    <w:rsid w:val="003502C6"/>
    <w:rsid w:val="00350696"/>
    <w:rsid w:val="0035151C"/>
    <w:rsid w:val="00351F9F"/>
    <w:rsid w:val="00352F8E"/>
    <w:rsid w:val="00353959"/>
    <w:rsid w:val="00354554"/>
    <w:rsid w:val="00354C2D"/>
    <w:rsid w:val="00354DC5"/>
    <w:rsid w:val="00355BD9"/>
    <w:rsid w:val="00355E91"/>
    <w:rsid w:val="00356491"/>
    <w:rsid w:val="00356EB8"/>
    <w:rsid w:val="00357047"/>
    <w:rsid w:val="00357B8E"/>
    <w:rsid w:val="00357E25"/>
    <w:rsid w:val="00360B34"/>
    <w:rsid w:val="003619BE"/>
    <w:rsid w:val="003619F4"/>
    <w:rsid w:val="00361AB1"/>
    <w:rsid w:val="00361F45"/>
    <w:rsid w:val="00362503"/>
    <w:rsid w:val="003635C3"/>
    <w:rsid w:val="00363EBA"/>
    <w:rsid w:val="00364727"/>
    <w:rsid w:val="00364AA4"/>
    <w:rsid w:val="00366B5C"/>
    <w:rsid w:val="00367044"/>
    <w:rsid w:val="00367375"/>
    <w:rsid w:val="0037024C"/>
    <w:rsid w:val="003704A7"/>
    <w:rsid w:val="00370A45"/>
    <w:rsid w:val="00370D4C"/>
    <w:rsid w:val="00371876"/>
    <w:rsid w:val="00371E64"/>
    <w:rsid w:val="003723F6"/>
    <w:rsid w:val="003727C4"/>
    <w:rsid w:val="00372E04"/>
    <w:rsid w:val="003737CD"/>
    <w:rsid w:val="00373B51"/>
    <w:rsid w:val="00373B71"/>
    <w:rsid w:val="00373CF1"/>
    <w:rsid w:val="00373F34"/>
    <w:rsid w:val="003748D5"/>
    <w:rsid w:val="00375550"/>
    <w:rsid w:val="0037659B"/>
    <w:rsid w:val="00376820"/>
    <w:rsid w:val="0037792C"/>
    <w:rsid w:val="0038162A"/>
    <w:rsid w:val="00381887"/>
    <w:rsid w:val="00381CD5"/>
    <w:rsid w:val="00382B31"/>
    <w:rsid w:val="00383200"/>
    <w:rsid w:val="003847C8"/>
    <w:rsid w:val="00384A19"/>
    <w:rsid w:val="003854CC"/>
    <w:rsid w:val="0038608F"/>
    <w:rsid w:val="003867F6"/>
    <w:rsid w:val="00386AD7"/>
    <w:rsid w:val="00386BAE"/>
    <w:rsid w:val="00387D55"/>
    <w:rsid w:val="003901BF"/>
    <w:rsid w:val="00390467"/>
    <w:rsid w:val="003904CE"/>
    <w:rsid w:val="003909F7"/>
    <w:rsid w:val="003918D1"/>
    <w:rsid w:val="003932A8"/>
    <w:rsid w:val="003936BB"/>
    <w:rsid w:val="00393DD9"/>
    <w:rsid w:val="00394756"/>
    <w:rsid w:val="003954A4"/>
    <w:rsid w:val="003955DE"/>
    <w:rsid w:val="00396AC0"/>
    <w:rsid w:val="003A000B"/>
    <w:rsid w:val="003A0A22"/>
    <w:rsid w:val="003A10FD"/>
    <w:rsid w:val="003A12DE"/>
    <w:rsid w:val="003A1962"/>
    <w:rsid w:val="003A2118"/>
    <w:rsid w:val="003A342A"/>
    <w:rsid w:val="003A419A"/>
    <w:rsid w:val="003A425F"/>
    <w:rsid w:val="003A5649"/>
    <w:rsid w:val="003A702C"/>
    <w:rsid w:val="003B07BF"/>
    <w:rsid w:val="003B0A2E"/>
    <w:rsid w:val="003B11B6"/>
    <w:rsid w:val="003B1C84"/>
    <w:rsid w:val="003B25DE"/>
    <w:rsid w:val="003B3256"/>
    <w:rsid w:val="003B3AB8"/>
    <w:rsid w:val="003B4C58"/>
    <w:rsid w:val="003B4DED"/>
    <w:rsid w:val="003B5373"/>
    <w:rsid w:val="003B604B"/>
    <w:rsid w:val="003B6195"/>
    <w:rsid w:val="003B6948"/>
    <w:rsid w:val="003B6964"/>
    <w:rsid w:val="003B6A0F"/>
    <w:rsid w:val="003B731E"/>
    <w:rsid w:val="003B7D3D"/>
    <w:rsid w:val="003BE4EE"/>
    <w:rsid w:val="003C12DA"/>
    <w:rsid w:val="003C1303"/>
    <w:rsid w:val="003C212E"/>
    <w:rsid w:val="003C251D"/>
    <w:rsid w:val="003C2DAD"/>
    <w:rsid w:val="003C3E9F"/>
    <w:rsid w:val="003C418B"/>
    <w:rsid w:val="003C503D"/>
    <w:rsid w:val="003C5489"/>
    <w:rsid w:val="003C5B55"/>
    <w:rsid w:val="003C685A"/>
    <w:rsid w:val="003C6C94"/>
    <w:rsid w:val="003C73F2"/>
    <w:rsid w:val="003C7FF1"/>
    <w:rsid w:val="003D04C7"/>
    <w:rsid w:val="003D0CA2"/>
    <w:rsid w:val="003D11A9"/>
    <w:rsid w:val="003D183D"/>
    <w:rsid w:val="003D1B9B"/>
    <w:rsid w:val="003D29FC"/>
    <w:rsid w:val="003D3383"/>
    <w:rsid w:val="003D3BE4"/>
    <w:rsid w:val="003D50C8"/>
    <w:rsid w:val="003D54B1"/>
    <w:rsid w:val="003D5911"/>
    <w:rsid w:val="003D6C16"/>
    <w:rsid w:val="003D77D3"/>
    <w:rsid w:val="003D7E28"/>
    <w:rsid w:val="003E012E"/>
    <w:rsid w:val="003E0D46"/>
    <w:rsid w:val="003E26CE"/>
    <w:rsid w:val="003E2934"/>
    <w:rsid w:val="003E2A9B"/>
    <w:rsid w:val="003E423D"/>
    <w:rsid w:val="003E44C2"/>
    <w:rsid w:val="003E48B9"/>
    <w:rsid w:val="003E4E66"/>
    <w:rsid w:val="003E4FCE"/>
    <w:rsid w:val="003E53A6"/>
    <w:rsid w:val="003E6547"/>
    <w:rsid w:val="003E698D"/>
    <w:rsid w:val="003E6C5F"/>
    <w:rsid w:val="003E71AE"/>
    <w:rsid w:val="003E7464"/>
    <w:rsid w:val="003E74D9"/>
    <w:rsid w:val="003E74DD"/>
    <w:rsid w:val="003E7598"/>
    <w:rsid w:val="003E7AD9"/>
    <w:rsid w:val="003F032A"/>
    <w:rsid w:val="003F0A27"/>
    <w:rsid w:val="003F106C"/>
    <w:rsid w:val="003F1AFB"/>
    <w:rsid w:val="003F1C70"/>
    <w:rsid w:val="003F30AD"/>
    <w:rsid w:val="003F3968"/>
    <w:rsid w:val="003F3B84"/>
    <w:rsid w:val="003F4A03"/>
    <w:rsid w:val="003F5048"/>
    <w:rsid w:val="003F50B1"/>
    <w:rsid w:val="003F79D5"/>
    <w:rsid w:val="00401431"/>
    <w:rsid w:val="00401CBD"/>
    <w:rsid w:val="004020F5"/>
    <w:rsid w:val="00402A5D"/>
    <w:rsid w:val="00403701"/>
    <w:rsid w:val="0040390E"/>
    <w:rsid w:val="00403AD7"/>
    <w:rsid w:val="00403B70"/>
    <w:rsid w:val="00404B98"/>
    <w:rsid w:val="00404BC0"/>
    <w:rsid w:val="00405010"/>
    <w:rsid w:val="0040591A"/>
    <w:rsid w:val="004064F9"/>
    <w:rsid w:val="004109B8"/>
    <w:rsid w:val="00410C2A"/>
    <w:rsid w:val="00411840"/>
    <w:rsid w:val="00412B15"/>
    <w:rsid w:val="00412EA7"/>
    <w:rsid w:val="00414A8E"/>
    <w:rsid w:val="004150AA"/>
    <w:rsid w:val="00415640"/>
    <w:rsid w:val="00415A17"/>
    <w:rsid w:val="004161E2"/>
    <w:rsid w:val="00417A7E"/>
    <w:rsid w:val="00417D86"/>
    <w:rsid w:val="00417E04"/>
    <w:rsid w:val="00420196"/>
    <w:rsid w:val="00420486"/>
    <w:rsid w:val="00420BBE"/>
    <w:rsid w:val="004210DF"/>
    <w:rsid w:val="00422253"/>
    <w:rsid w:val="004224DE"/>
    <w:rsid w:val="00422631"/>
    <w:rsid w:val="00422DD1"/>
    <w:rsid w:val="00422E08"/>
    <w:rsid w:val="004242C9"/>
    <w:rsid w:val="0042501A"/>
    <w:rsid w:val="00425CA2"/>
    <w:rsid w:val="00426070"/>
    <w:rsid w:val="004276F3"/>
    <w:rsid w:val="00427823"/>
    <w:rsid w:val="00427F0B"/>
    <w:rsid w:val="00427FC0"/>
    <w:rsid w:val="004305EA"/>
    <w:rsid w:val="00430A08"/>
    <w:rsid w:val="00431B11"/>
    <w:rsid w:val="00431D11"/>
    <w:rsid w:val="0043246D"/>
    <w:rsid w:val="00432F92"/>
    <w:rsid w:val="004332C1"/>
    <w:rsid w:val="0043378C"/>
    <w:rsid w:val="00433A7F"/>
    <w:rsid w:val="00434A79"/>
    <w:rsid w:val="004351D9"/>
    <w:rsid w:val="00435597"/>
    <w:rsid w:val="00435694"/>
    <w:rsid w:val="004360C0"/>
    <w:rsid w:val="00436C54"/>
    <w:rsid w:val="00436EF3"/>
    <w:rsid w:val="004402E3"/>
    <w:rsid w:val="0044132A"/>
    <w:rsid w:val="00441B89"/>
    <w:rsid w:val="00441E5A"/>
    <w:rsid w:val="00442A56"/>
    <w:rsid w:val="00442BC0"/>
    <w:rsid w:val="00443A13"/>
    <w:rsid w:val="00444AE2"/>
    <w:rsid w:val="00444D8B"/>
    <w:rsid w:val="00445D39"/>
    <w:rsid w:val="00445EFB"/>
    <w:rsid w:val="0044630B"/>
    <w:rsid w:val="004470B0"/>
    <w:rsid w:val="00450CE5"/>
    <w:rsid w:val="004521FA"/>
    <w:rsid w:val="004525A0"/>
    <w:rsid w:val="00453453"/>
    <w:rsid w:val="00453E47"/>
    <w:rsid w:val="00454913"/>
    <w:rsid w:val="004552B3"/>
    <w:rsid w:val="00455455"/>
    <w:rsid w:val="004557A0"/>
    <w:rsid w:val="00456804"/>
    <w:rsid w:val="00456D09"/>
    <w:rsid w:val="00457464"/>
    <w:rsid w:val="00460802"/>
    <w:rsid w:val="0046146F"/>
    <w:rsid w:val="00461B91"/>
    <w:rsid w:val="004620D4"/>
    <w:rsid w:val="004622D7"/>
    <w:rsid w:val="00462F8E"/>
    <w:rsid w:val="00464307"/>
    <w:rsid w:val="00464A22"/>
    <w:rsid w:val="00465069"/>
    <w:rsid w:val="004652F4"/>
    <w:rsid w:val="00465504"/>
    <w:rsid w:val="0046579B"/>
    <w:rsid w:val="00465C63"/>
    <w:rsid w:val="0046609D"/>
    <w:rsid w:val="00466933"/>
    <w:rsid w:val="00466F62"/>
    <w:rsid w:val="00467138"/>
    <w:rsid w:val="0046777B"/>
    <w:rsid w:val="00467F66"/>
    <w:rsid w:val="004716D0"/>
    <w:rsid w:val="00472C67"/>
    <w:rsid w:val="0047348E"/>
    <w:rsid w:val="004736BC"/>
    <w:rsid w:val="00473E61"/>
    <w:rsid w:val="0047452F"/>
    <w:rsid w:val="00475DA0"/>
    <w:rsid w:val="00476087"/>
    <w:rsid w:val="0047687E"/>
    <w:rsid w:val="00477DEF"/>
    <w:rsid w:val="004803B1"/>
    <w:rsid w:val="004806BF"/>
    <w:rsid w:val="00481420"/>
    <w:rsid w:val="004816BC"/>
    <w:rsid w:val="00482745"/>
    <w:rsid w:val="00482748"/>
    <w:rsid w:val="00482A0B"/>
    <w:rsid w:val="00483E24"/>
    <w:rsid w:val="00486104"/>
    <w:rsid w:val="0048647F"/>
    <w:rsid w:val="0048729A"/>
    <w:rsid w:val="0048761C"/>
    <w:rsid w:val="00490381"/>
    <w:rsid w:val="00490C38"/>
    <w:rsid w:val="00490E6F"/>
    <w:rsid w:val="0049117F"/>
    <w:rsid w:val="004911D8"/>
    <w:rsid w:val="004921A7"/>
    <w:rsid w:val="00492922"/>
    <w:rsid w:val="00492F91"/>
    <w:rsid w:val="00493340"/>
    <w:rsid w:val="00494C33"/>
    <w:rsid w:val="00494F02"/>
    <w:rsid w:val="00494F0A"/>
    <w:rsid w:val="004956A5"/>
    <w:rsid w:val="00496421"/>
    <w:rsid w:val="00496771"/>
    <w:rsid w:val="004979A7"/>
    <w:rsid w:val="004A054B"/>
    <w:rsid w:val="004A202E"/>
    <w:rsid w:val="004A2752"/>
    <w:rsid w:val="004A2891"/>
    <w:rsid w:val="004A316D"/>
    <w:rsid w:val="004A3A41"/>
    <w:rsid w:val="004A3D99"/>
    <w:rsid w:val="004A3FC5"/>
    <w:rsid w:val="004A45BD"/>
    <w:rsid w:val="004A4712"/>
    <w:rsid w:val="004A4CF0"/>
    <w:rsid w:val="004A5316"/>
    <w:rsid w:val="004A5D4F"/>
    <w:rsid w:val="004A5FC3"/>
    <w:rsid w:val="004A649C"/>
    <w:rsid w:val="004A7EAA"/>
    <w:rsid w:val="004B05FC"/>
    <w:rsid w:val="004B3203"/>
    <w:rsid w:val="004B4264"/>
    <w:rsid w:val="004B556B"/>
    <w:rsid w:val="004B5DB4"/>
    <w:rsid w:val="004B5DCF"/>
    <w:rsid w:val="004B5FEF"/>
    <w:rsid w:val="004B64C2"/>
    <w:rsid w:val="004B7261"/>
    <w:rsid w:val="004B7F36"/>
    <w:rsid w:val="004C0596"/>
    <w:rsid w:val="004C11EB"/>
    <w:rsid w:val="004C2618"/>
    <w:rsid w:val="004C3F16"/>
    <w:rsid w:val="004C568B"/>
    <w:rsid w:val="004C5AFE"/>
    <w:rsid w:val="004C65DF"/>
    <w:rsid w:val="004C70D7"/>
    <w:rsid w:val="004C78F7"/>
    <w:rsid w:val="004C7A0D"/>
    <w:rsid w:val="004D167C"/>
    <w:rsid w:val="004D1BA0"/>
    <w:rsid w:val="004D1BAB"/>
    <w:rsid w:val="004D3432"/>
    <w:rsid w:val="004D4929"/>
    <w:rsid w:val="004D50E3"/>
    <w:rsid w:val="004D53AF"/>
    <w:rsid w:val="004D5537"/>
    <w:rsid w:val="004D67B7"/>
    <w:rsid w:val="004D6E73"/>
    <w:rsid w:val="004D71BD"/>
    <w:rsid w:val="004E17D0"/>
    <w:rsid w:val="004E18FF"/>
    <w:rsid w:val="004E2152"/>
    <w:rsid w:val="004E2A48"/>
    <w:rsid w:val="004E325B"/>
    <w:rsid w:val="004E3419"/>
    <w:rsid w:val="004E3855"/>
    <w:rsid w:val="004E3D8B"/>
    <w:rsid w:val="004E48CF"/>
    <w:rsid w:val="004E4E86"/>
    <w:rsid w:val="004E5BE8"/>
    <w:rsid w:val="004E7000"/>
    <w:rsid w:val="004E7D6F"/>
    <w:rsid w:val="004F0074"/>
    <w:rsid w:val="004F112B"/>
    <w:rsid w:val="004F18BF"/>
    <w:rsid w:val="004F2487"/>
    <w:rsid w:val="004F249C"/>
    <w:rsid w:val="004F2AD6"/>
    <w:rsid w:val="004F63A5"/>
    <w:rsid w:val="004F6766"/>
    <w:rsid w:val="004F6F09"/>
    <w:rsid w:val="004F754E"/>
    <w:rsid w:val="004F7935"/>
    <w:rsid w:val="004F7A35"/>
    <w:rsid w:val="004F7E50"/>
    <w:rsid w:val="00501067"/>
    <w:rsid w:val="00501706"/>
    <w:rsid w:val="00502527"/>
    <w:rsid w:val="00502BF0"/>
    <w:rsid w:val="005032D9"/>
    <w:rsid w:val="005035B6"/>
    <w:rsid w:val="0050441A"/>
    <w:rsid w:val="0050488F"/>
    <w:rsid w:val="00504B10"/>
    <w:rsid w:val="00505CEA"/>
    <w:rsid w:val="0050610C"/>
    <w:rsid w:val="00506F9A"/>
    <w:rsid w:val="00507184"/>
    <w:rsid w:val="005074EA"/>
    <w:rsid w:val="00511579"/>
    <w:rsid w:val="0051276A"/>
    <w:rsid w:val="00512AF7"/>
    <w:rsid w:val="005143F7"/>
    <w:rsid w:val="00514701"/>
    <w:rsid w:val="005149CA"/>
    <w:rsid w:val="00514D25"/>
    <w:rsid w:val="0051546F"/>
    <w:rsid w:val="0051664F"/>
    <w:rsid w:val="0051713C"/>
    <w:rsid w:val="00517659"/>
    <w:rsid w:val="005176DF"/>
    <w:rsid w:val="005203B4"/>
    <w:rsid w:val="0052067B"/>
    <w:rsid w:val="005206F0"/>
    <w:rsid w:val="00520727"/>
    <w:rsid w:val="005207FA"/>
    <w:rsid w:val="00520C5E"/>
    <w:rsid w:val="00520E33"/>
    <w:rsid w:val="005210E7"/>
    <w:rsid w:val="00522AB7"/>
    <w:rsid w:val="00522D62"/>
    <w:rsid w:val="005231FB"/>
    <w:rsid w:val="00523266"/>
    <w:rsid w:val="00523640"/>
    <w:rsid w:val="00523ABA"/>
    <w:rsid w:val="0052559C"/>
    <w:rsid w:val="00525F1B"/>
    <w:rsid w:val="005272E5"/>
    <w:rsid w:val="00527572"/>
    <w:rsid w:val="00530333"/>
    <w:rsid w:val="0053033D"/>
    <w:rsid w:val="00530D30"/>
    <w:rsid w:val="0053122A"/>
    <w:rsid w:val="00531CFD"/>
    <w:rsid w:val="005320B7"/>
    <w:rsid w:val="005330E8"/>
    <w:rsid w:val="0053456A"/>
    <w:rsid w:val="00535093"/>
    <w:rsid w:val="00535C94"/>
    <w:rsid w:val="0053615B"/>
    <w:rsid w:val="005364A2"/>
    <w:rsid w:val="005366FB"/>
    <w:rsid w:val="00536D86"/>
    <w:rsid w:val="0053790B"/>
    <w:rsid w:val="00537E4E"/>
    <w:rsid w:val="005400E8"/>
    <w:rsid w:val="0054103A"/>
    <w:rsid w:val="0054140E"/>
    <w:rsid w:val="005418B7"/>
    <w:rsid w:val="005418BC"/>
    <w:rsid w:val="00542162"/>
    <w:rsid w:val="00542495"/>
    <w:rsid w:val="00542CA3"/>
    <w:rsid w:val="0054389D"/>
    <w:rsid w:val="00543F85"/>
    <w:rsid w:val="00543FCF"/>
    <w:rsid w:val="0054408D"/>
    <w:rsid w:val="00544271"/>
    <w:rsid w:val="0054454F"/>
    <w:rsid w:val="00544A35"/>
    <w:rsid w:val="00545647"/>
    <w:rsid w:val="00545C2C"/>
    <w:rsid w:val="00546DCB"/>
    <w:rsid w:val="005470FC"/>
    <w:rsid w:val="00550205"/>
    <w:rsid w:val="005509EA"/>
    <w:rsid w:val="00550A40"/>
    <w:rsid w:val="0055134A"/>
    <w:rsid w:val="005515EB"/>
    <w:rsid w:val="0055176D"/>
    <w:rsid w:val="005522EF"/>
    <w:rsid w:val="00553013"/>
    <w:rsid w:val="0055360E"/>
    <w:rsid w:val="00554CFF"/>
    <w:rsid w:val="00555E8A"/>
    <w:rsid w:val="0055616F"/>
    <w:rsid w:val="005566C7"/>
    <w:rsid w:val="005609FF"/>
    <w:rsid w:val="00560BC8"/>
    <w:rsid w:val="0056108C"/>
    <w:rsid w:val="00561596"/>
    <w:rsid w:val="00562F7D"/>
    <w:rsid w:val="00563226"/>
    <w:rsid w:val="00563361"/>
    <w:rsid w:val="00564A6D"/>
    <w:rsid w:val="00564D75"/>
    <w:rsid w:val="00564FD4"/>
    <w:rsid w:val="00566872"/>
    <w:rsid w:val="00566E11"/>
    <w:rsid w:val="005673AD"/>
    <w:rsid w:val="00567818"/>
    <w:rsid w:val="00567A8B"/>
    <w:rsid w:val="0057133C"/>
    <w:rsid w:val="00571CB6"/>
    <w:rsid w:val="005729EC"/>
    <w:rsid w:val="0057364B"/>
    <w:rsid w:val="00574C54"/>
    <w:rsid w:val="00576F01"/>
    <w:rsid w:val="00577BBA"/>
    <w:rsid w:val="005805B8"/>
    <w:rsid w:val="005807FB"/>
    <w:rsid w:val="00580B9A"/>
    <w:rsid w:val="00580CC9"/>
    <w:rsid w:val="00580E10"/>
    <w:rsid w:val="005811DA"/>
    <w:rsid w:val="005820EA"/>
    <w:rsid w:val="00582426"/>
    <w:rsid w:val="00583734"/>
    <w:rsid w:val="00584DEC"/>
    <w:rsid w:val="005867F6"/>
    <w:rsid w:val="005870A4"/>
    <w:rsid w:val="005905D8"/>
    <w:rsid w:val="0059082D"/>
    <w:rsid w:val="00592E07"/>
    <w:rsid w:val="00593623"/>
    <w:rsid w:val="0059516F"/>
    <w:rsid w:val="00597005"/>
    <w:rsid w:val="00597455"/>
    <w:rsid w:val="00597708"/>
    <w:rsid w:val="005A08EA"/>
    <w:rsid w:val="005A1168"/>
    <w:rsid w:val="005A2755"/>
    <w:rsid w:val="005A2E52"/>
    <w:rsid w:val="005A4741"/>
    <w:rsid w:val="005A5497"/>
    <w:rsid w:val="005A57DE"/>
    <w:rsid w:val="005A59F9"/>
    <w:rsid w:val="005A5C24"/>
    <w:rsid w:val="005A675C"/>
    <w:rsid w:val="005A6DA4"/>
    <w:rsid w:val="005A7014"/>
    <w:rsid w:val="005A7912"/>
    <w:rsid w:val="005A791F"/>
    <w:rsid w:val="005A7C58"/>
    <w:rsid w:val="005B1603"/>
    <w:rsid w:val="005B1EC9"/>
    <w:rsid w:val="005B2ABA"/>
    <w:rsid w:val="005B2FF6"/>
    <w:rsid w:val="005B3D12"/>
    <w:rsid w:val="005B3FEA"/>
    <w:rsid w:val="005B4614"/>
    <w:rsid w:val="005B4F1E"/>
    <w:rsid w:val="005B5640"/>
    <w:rsid w:val="005B6039"/>
    <w:rsid w:val="005B6D6A"/>
    <w:rsid w:val="005B79F0"/>
    <w:rsid w:val="005B7BA7"/>
    <w:rsid w:val="005B7EC5"/>
    <w:rsid w:val="005C055F"/>
    <w:rsid w:val="005C1553"/>
    <w:rsid w:val="005C2298"/>
    <w:rsid w:val="005C3BF3"/>
    <w:rsid w:val="005C40FE"/>
    <w:rsid w:val="005C504E"/>
    <w:rsid w:val="005C5BF2"/>
    <w:rsid w:val="005C6734"/>
    <w:rsid w:val="005C7337"/>
    <w:rsid w:val="005C7425"/>
    <w:rsid w:val="005D02A1"/>
    <w:rsid w:val="005D0331"/>
    <w:rsid w:val="005D154B"/>
    <w:rsid w:val="005D1885"/>
    <w:rsid w:val="005D1AEB"/>
    <w:rsid w:val="005D314C"/>
    <w:rsid w:val="005D3CF2"/>
    <w:rsid w:val="005D4B57"/>
    <w:rsid w:val="005D4EE7"/>
    <w:rsid w:val="005D4F9D"/>
    <w:rsid w:val="005D5B6B"/>
    <w:rsid w:val="005D5E6A"/>
    <w:rsid w:val="005D5F91"/>
    <w:rsid w:val="005D680A"/>
    <w:rsid w:val="005D6D37"/>
    <w:rsid w:val="005D6E02"/>
    <w:rsid w:val="005D7031"/>
    <w:rsid w:val="005D705A"/>
    <w:rsid w:val="005E051E"/>
    <w:rsid w:val="005E0FC8"/>
    <w:rsid w:val="005E237F"/>
    <w:rsid w:val="005E3ABC"/>
    <w:rsid w:val="005E4020"/>
    <w:rsid w:val="005E4C76"/>
    <w:rsid w:val="005E4C95"/>
    <w:rsid w:val="005E5530"/>
    <w:rsid w:val="005E606B"/>
    <w:rsid w:val="005E6235"/>
    <w:rsid w:val="005E6AC3"/>
    <w:rsid w:val="005F025E"/>
    <w:rsid w:val="005F080C"/>
    <w:rsid w:val="005F08AD"/>
    <w:rsid w:val="005F0E67"/>
    <w:rsid w:val="005F1D91"/>
    <w:rsid w:val="005F2202"/>
    <w:rsid w:val="005F4C39"/>
    <w:rsid w:val="005F4E7B"/>
    <w:rsid w:val="005F5261"/>
    <w:rsid w:val="005F7078"/>
    <w:rsid w:val="00600289"/>
    <w:rsid w:val="006011D2"/>
    <w:rsid w:val="00601505"/>
    <w:rsid w:val="0060216E"/>
    <w:rsid w:val="006023C8"/>
    <w:rsid w:val="006028A3"/>
    <w:rsid w:val="00602D30"/>
    <w:rsid w:val="00602D51"/>
    <w:rsid w:val="00603321"/>
    <w:rsid w:val="00603FBD"/>
    <w:rsid w:val="0060512C"/>
    <w:rsid w:val="006051D9"/>
    <w:rsid w:val="00605330"/>
    <w:rsid w:val="006057AF"/>
    <w:rsid w:val="00606C13"/>
    <w:rsid w:val="00606D82"/>
    <w:rsid w:val="00606EEF"/>
    <w:rsid w:val="00607106"/>
    <w:rsid w:val="006073D9"/>
    <w:rsid w:val="00607538"/>
    <w:rsid w:val="0061103A"/>
    <w:rsid w:val="006118EC"/>
    <w:rsid w:val="00612BF7"/>
    <w:rsid w:val="00612C29"/>
    <w:rsid w:val="00613459"/>
    <w:rsid w:val="006139B0"/>
    <w:rsid w:val="00613A3B"/>
    <w:rsid w:val="00613DC5"/>
    <w:rsid w:val="00614303"/>
    <w:rsid w:val="00614E34"/>
    <w:rsid w:val="00615173"/>
    <w:rsid w:val="00615705"/>
    <w:rsid w:val="00615DCE"/>
    <w:rsid w:val="00616DC9"/>
    <w:rsid w:val="00616FAD"/>
    <w:rsid w:val="00617B7D"/>
    <w:rsid w:val="00620F33"/>
    <w:rsid w:val="00621641"/>
    <w:rsid w:val="006219B9"/>
    <w:rsid w:val="006221CC"/>
    <w:rsid w:val="006228A3"/>
    <w:rsid w:val="00622CE7"/>
    <w:rsid w:val="0062571C"/>
    <w:rsid w:val="0062589C"/>
    <w:rsid w:val="00627697"/>
    <w:rsid w:val="0062770D"/>
    <w:rsid w:val="00627D4D"/>
    <w:rsid w:val="00630225"/>
    <w:rsid w:val="006316C2"/>
    <w:rsid w:val="00632707"/>
    <w:rsid w:val="00632B43"/>
    <w:rsid w:val="00632C8A"/>
    <w:rsid w:val="00633396"/>
    <w:rsid w:val="00633DB4"/>
    <w:rsid w:val="00634886"/>
    <w:rsid w:val="006351C3"/>
    <w:rsid w:val="00635CC8"/>
    <w:rsid w:val="00635D77"/>
    <w:rsid w:val="00636E49"/>
    <w:rsid w:val="00640A44"/>
    <w:rsid w:val="006414DA"/>
    <w:rsid w:val="00641CE0"/>
    <w:rsid w:val="00642305"/>
    <w:rsid w:val="006425FC"/>
    <w:rsid w:val="00643364"/>
    <w:rsid w:val="006441E9"/>
    <w:rsid w:val="00645055"/>
    <w:rsid w:val="0064521C"/>
    <w:rsid w:val="00645EAB"/>
    <w:rsid w:val="00646412"/>
    <w:rsid w:val="00646B51"/>
    <w:rsid w:val="00647FAF"/>
    <w:rsid w:val="006502B9"/>
    <w:rsid w:val="0065047A"/>
    <w:rsid w:val="006504FE"/>
    <w:rsid w:val="00650527"/>
    <w:rsid w:val="006505D6"/>
    <w:rsid w:val="006513D6"/>
    <w:rsid w:val="00651406"/>
    <w:rsid w:val="0065167C"/>
    <w:rsid w:val="00652B6D"/>
    <w:rsid w:val="00653903"/>
    <w:rsid w:val="0065440C"/>
    <w:rsid w:val="00654BD9"/>
    <w:rsid w:val="006558F8"/>
    <w:rsid w:val="00657623"/>
    <w:rsid w:val="00661F8A"/>
    <w:rsid w:val="006621F9"/>
    <w:rsid w:val="006624AF"/>
    <w:rsid w:val="00663119"/>
    <w:rsid w:val="006631AD"/>
    <w:rsid w:val="00664148"/>
    <w:rsid w:val="006645CA"/>
    <w:rsid w:val="00664C10"/>
    <w:rsid w:val="00666BF0"/>
    <w:rsid w:val="00666C5B"/>
    <w:rsid w:val="0066703E"/>
    <w:rsid w:val="006675F3"/>
    <w:rsid w:val="006679B2"/>
    <w:rsid w:val="00670318"/>
    <w:rsid w:val="006703BF"/>
    <w:rsid w:val="0067092F"/>
    <w:rsid w:val="00670F41"/>
    <w:rsid w:val="00671E28"/>
    <w:rsid w:val="00672123"/>
    <w:rsid w:val="00672E40"/>
    <w:rsid w:val="0067316C"/>
    <w:rsid w:val="00674E97"/>
    <w:rsid w:val="00675B1A"/>
    <w:rsid w:val="00675DF7"/>
    <w:rsid w:val="0067741F"/>
    <w:rsid w:val="00677BC0"/>
    <w:rsid w:val="00677D8A"/>
    <w:rsid w:val="00677F2E"/>
    <w:rsid w:val="00680214"/>
    <w:rsid w:val="006808C1"/>
    <w:rsid w:val="00680BB8"/>
    <w:rsid w:val="00681310"/>
    <w:rsid w:val="00681F09"/>
    <w:rsid w:val="00682959"/>
    <w:rsid w:val="00683209"/>
    <w:rsid w:val="00683F62"/>
    <w:rsid w:val="00685056"/>
    <w:rsid w:val="00685773"/>
    <w:rsid w:val="0068675C"/>
    <w:rsid w:val="00686FAC"/>
    <w:rsid w:val="00690051"/>
    <w:rsid w:val="006902A3"/>
    <w:rsid w:val="00690459"/>
    <w:rsid w:val="006908A1"/>
    <w:rsid w:val="006917B3"/>
    <w:rsid w:val="00691A94"/>
    <w:rsid w:val="006929BD"/>
    <w:rsid w:val="00692CAC"/>
    <w:rsid w:val="0069364D"/>
    <w:rsid w:val="0069377A"/>
    <w:rsid w:val="00693D11"/>
    <w:rsid w:val="00694FC0"/>
    <w:rsid w:val="0069626F"/>
    <w:rsid w:val="00697771"/>
    <w:rsid w:val="00697A43"/>
    <w:rsid w:val="006A0C5A"/>
    <w:rsid w:val="006A2918"/>
    <w:rsid w:val="006A2D64"/>
    <w:rsid w:val="006A4E18"/>
    <w:rsid w:val="006A588A"/>
    <w:rsid w:val="006A60DB"/>
    <w:rsid w:val="006A7505"/>
    <w:rsid w:val="006A7A57"/>
    <w:rsid w:val="006A7BB9"/>
    <w:rsid w:val="006B03A7"/>
    <w:rsid w:val="006B1F10"/>
    <w:rsid w:val="006B24C8"/>
    <w:rsid w:val="006B24E9"/>
    <w:rsid w:val="006B40BC"/>
    <w:rsid w:val="006B41B9"/>
    <w:rsid w:val="006B47D4"/>
    <w:rsid w:val="006B4AA3"/>
    <w:rsid w:val="006B4BAE"/>
    <w:rsid w:val="006B4FC9"/>
    <w:rsid w:val="006B61DF"/>
    <w:rsid w:val="006B62C4"/>
    <w:rsid w:val="006B7C10"/>
    <w:rsid w:val="006C07D3"/>
    <w:rsid w:val="006C37AA"/>
    <w:rsid w:val="006C5495"/>
    <w:rsid w:val="006C565E"/>
    <w:rsid w:val="006C5926"/>
    <w:rsid w:val="006C61CA"/>
    <w:rsid w:val="006C73CF"/>
    <w:rsid w:val="006D0CBC"/>
    <w:rsid w:val="006D1294"/>
    <w:rsid w:val="006D1BF8"/>
    <w:rsid w:val="006D1CD0"/>
    <w:rsid w:val="006D244C"/>
    <w:rsid w:val="006D2973"/>
    <w:rsid w:val="006D3A70"/>
    <w:rsid w:val="006D5123"/>
    <w:rsid w:val="006D5383"/>
    <w:rsid w:val="006D5544"/>
    <w:rsid w:val="006D66E2"/>
    <w:rsid w:val="006D674E"/>
    <w:rsid w:val="006D6B73"/>
    <w:rsid w:val="006D6C8A"/>
    <w:rsid w:val="006D7863"/>
    <w:rsid w:val="006D793B"/>
    <w:rsid w:val="006E05BE"/>
    <w:rsid w:val="006E108F"/>
    <w:rsid w:val="006E1769"/>
    <w:rsid w:val="006E1AD8"/>
    <w:rsid w:val="006E1B7B"/>
    <w:rsid w:val="006E241F"/>
    <w:rsid w:val="006E3120"/>
    <w:rsid w:val="006E3173"/>
    <w:rsid w:val="006E3704"/>
    <w:rsid w:val="006E3FBC"/>
    <w:rsid w:val="006E51B9"/>
    <w:rsid w:val="006E5AA1"/>
    <w:rsid w:val="006E5C62"/>
    <w:rsid w:val="006E6CEC"/>
    <w:rsid w:val="006E7EBB"/>
    <w:rsid w:val="006F0A16"/>
    <w:rsid w:val="006F0A6B"/>
    <w:rsid w:val="006F0D99"/>
    <w:rsid w:val="006F1C08"/>
    <w:rsid w:val="006F23D7"/>
    <w:rsid w:val="006F25E5"/>
    <w:rsid w:val="006F2862"/>
    <w:rsid w:val="006F2E8D"/>
    <w:rsid w:val="006F2F79"/>
    <w:rsid w:val="006F33D2"/>
    <w:rsid w:val="006F3889"/>
    <w:rsid w:val="006F66AB"/>
    <w:rsid w:val="006F6A87"/>
    <w:rsid w:val="00702241"/>
    <w:rsid w:val="0070253E"/>
    <w:rsid w:val="00703370"/>
    <w:rsid w:val="00703602"/>
    <w:rsid w:val="00703A12"/>
    <w:rsid w:val="007042ED"/>
    <w:rsid w:val="00705853"/>
    <w:rsid w:val="00705E1B"/>
    <w:rsid w:val="00705E90"/>
    <w:rsid w:val="007077BE"/>
    <w:rsid w:val="007103D4"/>
    <w:rsid w:val="007121D0"/>
    <w:rsid w:val="0071278E"/>
    <w:rsid w:val="00712AC2"/>
    <w:rsid w:val="00712CF6"/>
    <w:rsid w:val="00713430"/>
    <w:rsid w:val="00713826"/>
    <w:rsid w:val="00713D8D"/>
    <w:rsid w:val="00714006"/>
    <w:rsid w:val="0071407C"/>
    <w:rsid w:val="007142C1"/>
    <w:rsid w:val="00714656"/>
    <w:rsid w:val="00715CF9"/>
    <w:rsid w:val="00716D38"/>
    <w:rsid w:val="007175D1"/>
    <w:rsid w:val="00717909"/>
    <w:rsid w:val="00717E95"/>
    <w:rsid w:val="007204C6"/>
    <w:rsid w:val="00720F11"/>
    <w:rsid w:val="00721FB8"/>
    <w:rsid w:val="0072220A"/>
    <w:rsid w:val="00722440"/>
    <w:rsid w:val="007237DD"/>
    <w:rsid w:val="00723F58"/>
    <w:rsid w:val="0072486B"/>
    <w:rsid w:val="0072487F"/>
    <w:rsid w:val="00725A4D"/>
    <w:rsid w:val="00725BC1"/>
    <w:rsid w:val="00725E08"/>
    <w:rsid w:val="00726939"/>
    <w:rsid w:val="00726F21"/>
    <w:rsid w:val="00727D69"/>
    <w:rsid w:val="00727E53"/>
    <w:rsid w:val="0073081C"/>
    <w:rsid w:val="00730D7C"/>
    <w:rsid w:val="00731029"/>
    <w:rsid w:val="00731300"/>
    <w:rsid w:val="007314C2"/>
    <w:rsid w:val="007321F2"/>
    <w:rsid w:val="00732D58"/>
    <w:rsid w:val="00733348"/>
    <w:rsid w:val="0073393F"/>
    <w:rsid w:val="00734013"/>
    <w:rsid w:val="00734282"/>
    <w:rsid w:val="00734BF6"/>
    <w:rsid w:val="0073581A"/>
    <w:rsid w:val="00736077"/>
    <w:rsid w:val="007372AB"/>
    <w:rsid w:val="00740326"/>
    <w:rsid w:val="00740B3F"/>
    <w:rsid w:val="00741BC7"/>
    <w:rsid w:val="00742264"/>
    <w:rsid w:val="00742A8D"/>
    <w:rsid w:val="0074350C"/>
    <w:rsid w:val="00743D8D"/>
    <w:rsid w:val="00744D33"/>
    <w:rsid w:val="00745915"/>
    <w:rsid w:val="00745B62"/>
    <w:rsid w:val="00745BA5"/>
    <w:rsid w:val="00745E9C"/>
    <w:rsid w:val="00746037"/>
    <w:rsid w:val="0074778E"/>
    <w:rsid w:val="00750299"/>
    <w:rsid w:val="00752236"/>
    <w:rsid w:val="0075281A"/>
    <w:rsid w:val="00752BFA"/>
    <w:rsid w:val="007544ED"/>
    <w:rsid w:val="00754AB1"/>
    <w:rsid w:val="00754D8B"/>
    <w:rsid w:val="00755CEB"/>
    <w:rsid w:val="00755D51"/>
    <w:rsid w:val="00755E39"/>
    <w:rsid w:val="0075626D"/>
    <w:rsid w:val="007562D7"/>
    <w:rsid w:val="00756644"/>
    <w:rsid w:val="00757157"/>
    <w:rsid w:val="00757238"/>
    <w:rsid w:val="007575EE"/>
    <w:rsid w:val="00760476"/>
    <w:rsid w:val="00760CF8"/>
    <w:rsid w:val="007613F9"/>
    <w:rsid w:val="00762C88"/>
    <w:rsid w:val="0076376E"/>
    <w:rsid w:val="0076491B"/>
    <w:rsid w:val="007650F1"/>
    <w:rsid w:val="0076536B"/>
    <w:rsid w:val="00765C07"/>
    <w:rsid w:val="0076616A"/>
    <w:rsid w:val="00767219"/>
    <w:rsid w:val="007700BD"/>
    <w:rsid w:val="00770B55"/>
    <w:rsid w:val="0077136B"/>
    <w:rsid w:val="007714F5"/>
    <w:rsid w:val="0077150C"/>
    <w:rsid w:val="00771514"/>
    <w:rsid w:val="00771E73"/>
    <w:rsid w:val="0077237B"/>
    <w:rsid w:val="0077419B"/>
    <w:rsid w:val="007741BB"/>
    <w:rsid w:val="007741E7"/>
    <w:rsid w:val="007741FC"/>
    <w:rsid w:val="007747C9"/>
    <w:rsid w:val="00775388"/>
    <w:rsid w:val="0077643F"/>
    <w:rsid w:val="00776E7E"/>
    <w:rsid w:val="007772FD"/>
    <w:rsid w:val="00777695"/>
    <w:rsid w:val="00780280"/>
    <w:rsid w:val="007802CB"/>
    <w:rsid w:val="0078064E"/>
    <w:rsid w:val="007816D7"/>
    <w:rsid w:val="00781AA3"/>
    <w:rsid w:val="0078317C"/>
    <w:rsid w:val="007832B8"/>
    <w:rsid w:val="00783391"/>
    <w:rsid w:val="00784057"/>
    <w:rsid w:val="0078420E"/>
    <w:rsid w:val="007845F7"/>
    <w:rsid w:val="00784D16"/>
    <w:rsid w:val="0078524B"/>
    <w:rsid w:val="0078639F"/>
    <w:rsid w:val="00786553"/>
    <w:rsid w:val="0078739B"/>
    <w:rsid w:val="007874D8"/>
    <w:rsid w:val="0078781E"/>
    <w:rsid w:val="00787C27"/>
    <w:rsid w:val="00790271"/>
    <w:rsid w:val="00790A9D"/>
    <w:rsid w:val="007914A1"/>
    <w:rsid w:val="00792D45"/>
    <w:rsid w:val="007930EF"/>
    <w:rsid w:val="0079311E"/>
    <w:rsid w:val="00793A09"/>
    <w:rsid w:val="00794437"/>
    <w:rsid w:val="00794447"/>
    <w:rsid w:val="00794697"/>
    <w:rsid w:val="00794FB9"/>
    <w:rsid w:val="00796A82"/>
    <w:rsid w:val="00797501"/>
    <w:rsid w:val="00797A67"/>
    <w:rsid w:val="00797E7D"/>
    <w:rsid w:val="007A0981"/>
    <w:rsid w:val="007A0C40"/>
    <w:rsid w:val="007A0D45"/>
    <w:rsid w:val="007A1382"/>
    <w:rsid w:val="007A1698"/>
    <w:rsid w:val="007A16B1"/>
    <w:rsid w:val="007A30F8"/>
    <w:rsid w:val="007A329C"/>
    <w:rsid w:val="007A405A"/>
    <w:rsid w:val="007A44E8"/>
    <w:rsid w:val="007A5B85"/>
    <w:rsid w:val="007A653C"/>
    <w:rsid w:val="007A6C35"/>
    <w:rsid w:val="007A7023"/>
    <w:rsid w:val="007A751D"/>
    <w:rsid w:val="007A7D4B"/>
    <w:rsid w:val="007B1057"/>
    <w:rsid w:val="007B14E8"/>
    <w:rsid w:val="007B2175"/>
    <w:rsid w:val="007B2DBC"/>
    <w:rsid w:val="007B312F"/>
    <w:rsid w:val="007B3551"/>
    <w:rsid w:val="007B3614"/>
    <w:rsid w:val="007B3B97"/>
    <w:rsid w:val="007B43DE"/>
    <w:rsid w:val="007B497B"/>
    <w:rsid w:val="007B58F4"/>
    <w:rsid w:val="007B5905"/>
    <w:rsid w:val="007B6F47"/>
    <w:rsid w:val="007B75AA"/>
    <w:rsid w:val="007C04CA"/>
    <w:rsid w:val="007C1E50"/>
    <w:rsid w:val="007C2B70"/>
    <w:rsid w:val="007C340E"/>
    <w:rsid w:val="007C4EFE"/>
    <w:rsid w:val="007C58D7"/>
    <w:rsid w:val="007C60EA"/>
    <w:rsid w:val="007C713A"/>
    <w:rsid w:val="007C777D"/>
    <w:rsid w:val="007D044E"/>
    <w:rsid w:val="007D0553"/>
    <w:rsid w:val="007D1529"/>
    <w:rsid w:val="007D1C7D"/>
    <w:rsid w:val="007D34B9"/>
    <w:rsid w:val="007D4113"/>
    <w:rsid w:val="007D52EF"/>
    <w:rsid w:val="007D629A"/>
    <w:rsid w:val="007D635D"/>
    <w:rsid w:val="007D635F"/>
    <w:rsid w:val="007D6687"/>
    <w:rsid w:val="007D72B3"/>
    <w:rsid w:val="007D73F2"/>
    <w:rsid w:val="007D7C91"/>
    <w:rsid w:val="007E085F"/>
    <w:rsid w:val="007E21E9"/>
    <w:rsid w:val="007E262C"/>
    <w:rsid w:val="007E2945"/>
    <w:rsid w:val="007E2D16"/>
    <w:rsid w:val="007E2D78"/>
    <w:rsid w:val="007E4408"/>
    <w:rsid w:val="007E444A"/>
    <w:rsid w:val="007E4F73"/>
    <w:rsid w:val="007E7500"/>
    <w:rsid w:val="007F03D4"/>
    <w:rsid w:val="007F07B6"/>
    <w:rsid w:val="007F0D75"/>
    <w:rsid w:val="007F3396"/>
    <w:rsid w:val="007F43E9"/>
    <w:rsid w:val="007F49D6"/>
    <w:rsid w:val="007F5B1E"/>
    <w:rsid w:val="007F682D"/>
    <w:rsid w:val="007F6C7E"/>
    <w:rsid w:val="007F6E6F"/>
    <w:rsid w:val="007F7568"/>
    <w:rsid w:val="007F7A7C"/>
    <w:rsid w:val="007F7C92"/>
    <w:rsid w:val="008022BE"/>
    <w:rsid w:val="00803025"/>
    <w:rsid w:val="008056AD"/>
    <w:rsid w:val="00806454"/>
    <w:rsid w:val="008068FA"/>
    <w:rsid w:val="00807148"/>
    <w:rsid w:val="008072E2"/>
    <w:rsid w:val="00807943"/>
    <w:rsid w:val="00810098"/>
    <w:rsid w:val="00810190"/>
    <w:rsid w:val="008106BD"/>
    <w:rsid w:val="00811472"/>
    <w:rsid w:val="00811F89"/>
    <w:rsid w:val="008135FF"/>
    <w:rsid w:val="008147EE"/>
    <w:rsid w:val="008148A4"/>
    <w:rsid w:val="00814D7A"/>
    <w:rsid w:val="00814EE1"/>
    <w:rsid w:val="00816CE1"/>
    <w:rsid w:val="00817184"/>
    <w:rsid w:val="008172AF"/>
    <w:rsid w:val="00817825"/>
    <w:rsid w:val="0082004A"/>
    <w:rsid w:val="00821433"/>
    <w:rsid w:val="00821E2C"/>
    <w:rsid w:val="00822118"/>
    <w:rsid w:val="00822588"/>
    <w:rsid w:val="00822CF6"/>
    <w:rsid w:val="00824982"/>
    <w:rsid w:val="008252FE"/>
    <w:rsid w:val="00825A86"/>
    <w:rsid w:val="00826252"/>
    <w:rsid w:val="00827406"/>
    <w:rsid w:val="00827800"/>
    <w:rsid w:val="00827B7B"/>
    <w:rsid w:val="00831336"/>
    <w:rsid w:val="0083216E"/>
    <w:rsid w:val="0083375E"/>
    <w:rsid w:val="00834AC2"/>
    <w:rsid w:val="00834D13"/>
    <w:rsid w:val="00836222"/>
    <w:rsid w:val="0083629D"/>
    <w:rsid w:val="00836BCC"/>
    <w:rsid w:val="00836D4F"/>
    <w:rsid w:val="008379BA"/>
    <w:rsid w:val="008425A6"/>
    <w:rsid w:val="0084378F"/>
    <w:rsid w:val="008438D7"/>
    <w:rsid w:val="008444AD"/>
    <w:rsid w:val="00844972"/>
    <w:rsid w:val="00846ADE"/>
    <w:rsid w:val="00847D85"/>
    <w:rsid w:val="00847ED2"/>
    <w:rsid w:val="00850161"/>
    <w:rsid w:val="00850F38"/>
    <w:rsid w:val="00850F6D"/>
    <w:rsid w:val="0085164A"/>
    <w:rsid w:val="008524BB"/>
    <w:rsid w:val="00854557"/>
    <w:rsid w:val="0085603D"/>
    <w:rsid w:val="00856689"/>
    <w:rsid w:val="00856783"/>
    <w:rsid w:val="00856B90"/>
    <w:rsid w:val="00856FB1"/>
    <w:rsid w:val="008579D0"/>
    <w:rsid w:val="00857EEC"/>
    <w:rsid w:val="008607E2"/>
    <w:rsid w:val="008609C1"/>
    <w:rsid w:val="00860EDC"/>
    <w:rsid w:val="00861321"/>
    <w:rsid w:val="00861893"/>
    <w:rsid w:val="00861BC2"/>
    <w:rsid w:val="00861E63"/>
    <w:rsid w:val="00861ED5"/>
    <w:rsid w:val="00861FA3"/>
    <w:rsid w:val="0086359B"/>
    <w:rsid w:val="00863AB4"/>
    <w:rsid w:val="0086401E"/>
    <w:rsid w:val="00865E60"/>
    <w:rsid w:val="00866759"/>
    <w:rsid w:val="00866B2E"/>
    <w:rsid w:val="00867BFF"/>
    <w:rsid w:val="008701D3"/>
    <w:rsid w:val="00870475"/>
    <w:rsid w:val="00871FD5"/>
    <w:rsid w:val="00872A65"/>
    <w:rsid w:val="00872B00"/>
    <w:rsid w:val="00874C75"/>
    <w:rsid w:val="00876F9B"/>
    <w:rsid w:val="008774DC"/>
    <w:rsid w:val="008805DD"/>
    <w:rsid w:val="00880C7E"/>
    <w:rsid w:val="00881407"/>
    <w:rsid w:val="00881ABF"/>
    <w:rsid w:val="00882B2A"/>
    <w:rsid w:val="00882CED"/>
    <w:rsid w:val="008830FD"/>
    <w:rsid w:val="008834D8"/>
    <w:rsid w:val="0088435E"/>
    <w:rsid w:val="00884863"/>
    <w:rsid w:val="00884DC1"/>
    <w:rsid w:val="00885CD6"/>
    <w:rsid w:val="00885E49"/>
    <w:rsid w:val="008868E5"/>
    <w:rsid w:val="00886A8A"/>
    <w:rsid w:val="008879E8"/>
    <w:rsid w:val="00890436"/>
    <w:rsid w:val="0089047A"/>
    <w:rsid w:val="008908DF"/>
    <w:rsid w:val="00890ABB"/>
    <w:rsid w:val="008923F5"/>
    <w:rsid w:val="008927AB"/>
    <w:rsid w:val="00893BA9"/>
    <w:rsid w:val="00893D17"/>
    <w:rsid w:val="00894A8B"/>
    <w:rsid w:val="00894BBC"/>
    <w:rsid w:val="00894CDB"/>
    <w:rsid w:val="00894DE5"/>
    <w:rsid w:val="00894F3B"/>
    <w:rsid w:val="00895422"/>
    <w:rsid w:val="00896EFD"/>
    <w:rsid w:val="00897603"/>
    <w:rsid w:val="008A0CB1"/>
    <w:rsid w:val="008A0D01"/>
    <w:rsid w:val="008A1690"/>
    <w:rsid w:val="008A222B"/>
    <w:rsid w:val="008A3955"/>
    <w:rsid w:val="008A3C0B"/>
    <w:rsid w:val="008A3FB6"/>
    <w:rsid w:val="008A5216"/>
    <w:rsid w:val="008A5285"/>
    <w:rsid w:val="008A5C1E"/>
    <w:rsid w:val="008A7CC5"/>
    <w:rsid w:val="008A7D9A"/>
    <w:rsid w:val="008B004C"/>
    <w:rsid w:val="008B00FF"/>
    <w:rsid w:val="008B0C38"/>
    <w:rsid w:val="008B1186"/>
    <w:rsid w:val="008B1488"/>
    <w:rsid w:val="008B1554"/>
    <w:rsid w:val="008B1E7B"/>
    <w:rsid w:val="008B2224"/>
    <w:rsid w:val="008B2531"/>
    <w:rsid w:val="008B29ED"/>
    <w:rsid w:val="008B2A35"/>
    <w:rsid w:val="008B4A75"/>
    <w:rsid w:val="008B4CE0"/>
    <w:rsid w:val="008B4E63"/>
    <w:rsid w:val="008B5E6B"/>
    <w:rsid w:val="008B6032"/>
    <w:rsid w:val="008B67B9"/>
    <w:rsid w:val="008B7449"/>
    <w:rsid w:val="008B7ACA"/>
    <w:rsid w:val="008C1320"/>
    <w:rsid w:val="008C1394"/>
    <w:rsid w:val="008C182B"/>
    <w:rsid w:val="008C1BC0"/>
    <w:rsid w:val="008C1CAA"/>
    <w:rsid w:val="008C2000"/>
    <w:rsid w:val="008C227C"/>
    <w:rsid w:val="008C24F7"/>
    <w:rsid w:val="008C3765"/>
    <w:rsid w:val="008C3ECB"/>
    <w:rsid w:val="008C4074"/>
    <w:rsid w:val="008C42E0"/>
    <w:rsid w:val="008C4C15"/>
    <w:rsid w:val="008C5100"/>
    <w:rsid w:val="008C6465"/>
    <w:rsid w:val="008C691C"/>
    <w:rsid w:val="008C6FEF"/>
    <w:rsid w:val="008C7AD0"/>
    <w:rsid w:val="008D0D55"/>
    <w:rsid w:val="008D1710"/>
    <w:rsid w:val="008D1772"/>
    <w:rsid w:val="008D1F67"/>
    <w:rsid w:val="008D3A61"/>
    <w:rsid w:val="008D3E71"/>
    <w:rsid w:val="008D4384"/>
    <w:rsid w:val="008D4C76"/>
    <w:rsid w:val="008D51B0"/>
    <w:rsid w:val="008D5889"/>
    <w:rsid w:val="008D5904"/>
    <w:rsid w:val="008D6579"/>
    <w:rsid w:val="008D66C5"/>
    <w:rsid w:val="008D6FC1"/>
    <w:rsid w:val="008D7632"/>
    <w:rsid w:val="008E0CFB"/>
    <w:rsid w:val="008E11CA"/>
    <w:rsid w:val="008E13D2"/>
    <w:rsid w:val="008E1472"/>
    <w:rsid w:val="008E226F"/>
    <w:rsid w:val="008E233D"/>
    <w:rsid w:val="008E5225"/>
    <w:rsid w:val="008E5339"/>
    <w:rsid w:val="008E6223"/>
    <w:rsid w:val="008E736C"/>
    <w:rsid w:val="008E792B"/>
    <w:rsid w:val="008E7C21"/>
    <w:rsid w:val="008F04F3"/>
    <w:rsid w:val="008F08BF"/>
    <w:rsid w:val="008F09E7"/>
    <w:rsid w:val="008F346E"/>
    <w:rsid w:val="008F4392"/>
    <w:rsid w:val="008F467F"/>
    <w:rsid w:val="008F66AA"/>
    <w:rsid w:val="008F6756"/>
    <w:rsid w:val="008F69D8"/>
    <w:rsid w:val="008F6D39"/>
    <w:rsid w:val="008F7210"/>
    <w:rsid w:val="00900A44"/>
    <w:rsid w:val="00901FD2"/>
    <w:rsid w:val="009030ED"/>
    <w:rsid w:val="00904A41"/>
    <w:rsid w:val="009051A8"/>
    <w:rsid w:val="00906F26"/>
    <w:rsid w:val="00910EC2"/>
    <w:rsid w:val="00910FCE"/>
    <w:rsid w:val="00911FE4"/>
    <w:rsid w:val="009120EB"/>
    <w:rsid w:val="009129F7"/>
    <w:rsid w:val="00912A2E"/>
    <w:rsid w:val="00912FE5"/>
    <w:rsid w:val="00913D18"/>
    <w:rsid w:val="00913D76"/>
    <w:rsid w:val="00913DE6"/>
    <w:rsid w:val="009145B0"/>
    <w:rsid w:val="009148AB"/>
    <w:rsid w:val="0091593A"/>
    <w:rsid w:val="009166D1"/>
    <w:rsid w:val="00916D86"/>
    <w:rsid w:val="00916DE1"/>
    <w:rsid w:val="009172E3"/>
    <w:rsid w:val="009178C4"/>
    <w:rsid w:val="00917BB9"/>
    <w:rsid w:val="00917CB8"/>
    <w:rsid w:val="0092002B"/>
    <w:rsid w:val="00920ABD"/>
    <w:rsid w:val="00920E0B"/>
    <w:rsid w:val="0092174C"/>
    <w:rsid w:val="00922163"/>
    <w:rsid w:val="0092239A"/>
    <w:rsid w:val="00922672"/>
    <w:rsid w:val="00924852"/>
    <w:rsid w:val="00924E8C"/>
    <w:rsid w:val="0092525B"/>
    <w:rsid w:val="00925817"/>
    <w:rsid w:val="0092653A"/>
    <w:rsid w:val="00926EBD"/>
    <w:rsid w:val="00926EE4"/>
    <w:rsid w:val="00927407"/>
    <w:rsid w:val="00930325"/>
    <w:rsid w:val="009305BA"/>
    <w:rsid w:val="00930C2E"/>
    <w:rsid w:val="0093137B"/>
    <w:rsid w:val="009316AD"/>
    <w:rsid w:val="00932789"/>
    <w:rsid w:val="00932EF6"/>
    <w:rsid w:val="00933AA7"/>
    <w:rsid w:val="009346B6"/>
    <w:rsid w:val="009358D4"/>
    <w:rsid w:val="00935BC7"/>
    <w:rsid w:val="00935E00"/>
    <w:rsid w:val="0093644A"/>
    <w:rsid w:val="009364C4"/>
    <w:rsid w:val="00937608"/>
    <w:rsid w:val="00937995"/>
    <w:rsid w:val="009400CE"/>
    <w:rsid w:val="0094020F"/>
    <w:rsid w:val="009417D0"/>
    <w:rsid w:val="00941DEF"/>
    <w:rsid w:val="0094223D"/>
    <w:rsid w:val="009422B9"/>
    <w:rsid w:val="00942448"/>
    <w:rsid w:val="00942509"/>
    <w:rsid w:val="009428AD"/>
    <w:rsid w:val="009446E6"/>
    <w:rsid w:val="00946981"/>
    <w:rsid w:val="00946AF9"/>
    <w:rsid w:val="00946DF0"/>
    <w:rsid w:val="00946FB7"/>
    <w:rsid w:val="009501FE"/>
    <w:rsid w:val="0095037E"/>
    <w:rsid w:val="0095180E"/>
    <w:rsid w:val="00951998"/>
    <w:rsid w:val="009521A9"/>
    <w:rsid w:val="00953069"/>
    <w:rsid w:val="00953D3F"/>
    <w:rsid w:val="009542EA"/>
    <w:rsid w:val="009544E6"/>
    <w:rsid w:val="009559FF"/>
    <w:rsid w:val="00955F42"/>
    <w:rsid w:val="0095617C"/>
    <w:rsid w:val="009564D4"/>
    <w:rsid w:val="009568F8"/>
    <w:rsid w:val="00957001"/>
    <w:rsid w:val="009570A9"/>
    <w:rsid w:val="00957329"/>
    <w:rsid w:val="00960102"/>
    <w:rsid w:val="00960240"/>
    <w:rsid w:val="00960549"/>
    <w:rsid w:val="00960DB1"/>
    <w:rsid w:val="00960E87"/>
    <w:rsid w:val="00961754"/>
    <w:rsid w:val="0096175C"/>
    <w:rsid w:val="00962697"/>
    <w:rsid w:val="00962F23"/>
    <w:rsid w:val="009634C9"/>
    <w:rsid w:val="00963A6D"/>
    <w:rsid w:val="009647D4"/>
    <w:rsid w:val="00964D83"/>
    <w:rsid w:val="00964ED5"/>
    <w:rsid w:val="00965BF3"/>
    <w:rsid w:val="00967D60"/>
    <w:rsid w:val="00967DBC"/>
    <w:rsid w:val="00970668"/>
    <w:rsid w:val="00971127"/>
    <w:rsid w:val="009713E7"/>
    <w:rsid w:val="0097269F"/>
    <w:rsid w:val="00972C84"/>
    <w:rsid w:val="00973562"/>
    <w:rsid w:val="009736AA"/>
    <w:rsid w:val="00973BCB"/>
    <w:rsid w:val="009742C2"/>
    <w:rsid w:val="009747EE"/>
    <w:rsid w:val="00975539"/>
    <w:rsid w:val="009769E5"/>
    <w:rsid w:val="00976B91"/>
    <w:rsid w:val="00976FA8"/>
    <w:rsid w:val="00977675"/>
    <w:rsid w:val="00977AA4"/>
    <w:rsid w:val="0098048A"/>
    <w:rsid w:val="009809F3"/>
    <w:rsid w:val="00980B05"/>
    <w:rsid w:val="00981372"/>
    <w:rsid w:val="00981651"/>
    <w:rsid w:val="00981AE6"/>
    <w:rsid w:val="00981BDD"/>
    <w:rsid w:val="0098214B"/>
    <w:rsid w:val="0098348F"/>
    <w:rsid w:val="00983DB5"/>
    <w:rsid w:val="00985411"/>
    <w:rsid w:val="00985919"/>
    <w:rsid w:val="00985A3E"/>
    <w:rsid w:val="00985A5F"/>
    <w:rsid w:val="0098720B"/>
    <w:rsid w:val="00990721"/>
    <w:rsid w:val="00991D39"/>
    <w:rsid w:val="00992FA1"/>
    <w:rsid w:val="0099339E"/>
    <w:rsid w:val="00993BB8"/>
    <w:rsid w:val="009941CB"/>
    <w:rsid w:val="0099446B"/>
    <w:rsid w:val="00994475"/>
    <w:rsid w:val="00994BFB"/>
    <w:rsid w:val="00994FFA"/>
    <w:rsid w:val="0099523F"/>
    <w:rsid w:val="0099530E"/>
    <w:rsid w:val="0099536B"/>
    <w:rsid w:val="0099560B"/>
    <w:rsid w:val="009962C9"/>
    <w:rsid w:val="00996ED2"/>
    <w:rsid w:val="009A1743"/>
    <w:rsid w:val="009A17DA"/>
    <w:rsid w:val="009A2092"/>
    <w:rsid w:val="009A2234"/>
    <w:rsid w:val="009A2243"/>
    <w:rsid w:val="009A2410"/>
    <w:rsid w:val="009A2E8F"/>
    <w:rsid w:val="009A2F57"/>
    <w:rsid w:val="009A33E1"/>
    <w:rsid w:val="009A35EE"/>
    <w:rsid w:val="009A4631"/>
    <w:rsid w:val="009A46AC"/>
    <w:rsid w:val="009A52ED"/>
    <w:rsid w:val="009A5599"/>
    <w:rsid w:val="009A63F2"/>
    <w:rsid w:val="009A6529"/>
    <w:rsid w:val="009A6D7B"/>
    <w:rsid w:val="009A76C1"/>
    <w:rsid w:val="009B01FA"/>
    <w:rsid w:val="009B073B"/>
    <w:rsid w:val="009B178E"/>
    <w:rsid w:val="009B1D4B"/>
    <w:rsid w:val="009B1D8F"/>
    <w:rsid w:val="009B2795"/>
    <w:rsid w:val="009B2828"/>
    <w:rsid w:val="009B35B7"/>
    <w:rsid w:val="009B437F"/>
    <w:rsid w:val="009B541F"/>
    <w:rsid w:val="009B697A"/>
    <w:rsid w:val="009B6CF0"/>
    <w:rsid w:val="009B74A5"/>
    <w:rsid w:val="009C09D4"/>
    <w:rsid w:val="009C0EB5"/>
    <w:rsid w:val="009C1D7E"/>
    <w:rsid w:val="009C1F16"/>
    <w:rsid w:val="009C1F71"/>
    <w:rsid w:val="009C3098"/>
    <w:rsid w:val="009C3329"/>
    <w:rsid w:val="009C3732"/>
    <w:rsid w:val="009C386C"/>
    <w:rsid w:val="009C4D46"/>
    <w:rsid w:val="009C5600"/>
    <w:rsid w:val="009C5D27"/>
    <w:rsid w:val="009C6DD1"/>
    <w:rsid w:val="009C6E29"/>
    <w:rsid w:val="009C72AF"/>
    <w:rsid w:val="009C748F"/>
    <w:rsid w:val="009D056D"/>
    <w:rsid w:val="009D1407"/>
    <w:rsid w:val="009D1B59"/>
    <w:rsid w:val="009D1D48"/>
    <w:rsid w:val="009D255C"/>
    <w:rsid w:val="009D25DC"/>
    <w:rsid w:val="009D2B56"/>
    <w:rsid w:val="009D2C10"/>
    <w:rsid w:val="009D3BEF"/>
    <w:rsid w:val="009D4837"/>
    <w:rsid w:val="009D4AF9"/>
    <w:rsid w:val="009D6510"/>
    <w:rsid w:val="009D6CBA"/>
    <w:rsid w:val="009D7017"/>
    <w:rsid w:val="009D7A68"/>
    <w:rsid w:val="009E233B"/>
    <w:rsid w:val="009E263F"/>
    <w:rsid w:val="009E2E25"/>
    <w:rsid w:val="009E35DD"/>
    <w:rsid w:val="009E3ACB"/>
    <w:rsid w:val="009E3B6F"/>
    <w:rsid w:val="009E3DAC"/>
    <w:rsid w:val="009E641C"/>
    <w:rsid w:val="009E6882"/>
    <w:rsid w:val="009E7421"/>
    <w:rsid w:val="009E7A17"/>
    <w:rsid w:val="009E7F40"/>
    <w:rsid w:val="009F2E28"/>
    <w:rsid w:val="009F3757"/>
    <w:rsid w:val="009F3922"/>
    <w:rsid w:val="009F404C"/>
    <w:rsid w:val="009F4304"/>
    <w:rsid w:val="009F4530"/>
    <w:rsid w:val="009F49D6"/>
    <w:rsid w:val="009F4FF8"/>
    <w:rsid w:val="009F5BF6"/>
    <w:rsid w:val="009F5C94"/>
    <w:rsid w:val="009F6411"/>
    <w:rsid w:val="009F6666"/>
    <w:rsid w:val="009F6B9A"/>
    <w:rsid w:val="009F7F28"/>
    <w:rsid w:val="00A00393"/>
    <w:rsid w:val="00A005A2"/>
    <w:rsid w:val="00A006FF"/>
    <w:rsid w:val="00A01927"/>
    <w:rsid w:val="00A02157"/>
    <w:rsid w:val="00A02820"/>
    <w:rsid w:val="00A034B0"/>
    <w:rsid w:val="00A039E4"/>
    <w:rsid w:val="00A03DF9"/>
    <w:rsid w:val="00A04A28"/>
    <w:rsid w:val="00A0602F"/>
    <w:rsid w:val="00A0637D"/>
    <w:rsid w:val="00A07B99"/>
    <w:rsid w:val="00A07EDD"/>
    <w:rsid w:val="00A101A1"/>
    <w:rsid w:val="00A10446"/>
    <w:rsid w:val="00A11A05"/>
    <w:rsid w:val="00A11C69"/>
    <w:rsid w:val="00A12D16"/>
    <w:rsid w:val="00A12E49"/>
    <w:rsid w:val="00A12F7A"/>
    <w:rsid w:val="00A12FD9"/>
    <w:rsid w:val="00A1410E"/>
    <w:rsid w:val="00A141F1"/>
    <w:rsid w:val="00A14BEF"/>
    <w:rsid w:val="00A14BFA"/>
    <w:rsid w:val="00A157ED"/>
    <w:rsid w:val="00A163C1"/>
    <w:rsid w:val="00A16EC5"/>
    <w:rsid w:val="00A177FF"/>
    <w:rsid w:val="00A17BFA"/>
    <w:rsid w:val="00A201B5"/>
    <w:rsid w:val="00A20F18"/>
    <w:rsid w:val="00A2312D"/>
    <w:rsid w:val="00A231C7"/>
    <w:rsid w:val="00A23451"/>
    <w:rsid w:val="00A23C89"/>
    <w:rsid w:val="00A25039"/>
    <w:rsid w:val="00A2523B"/>
    <w:rsid w:val="00A257EE"/>
    <w:rsid w:val="00A259F3"/>
    <w:rsid w:val="00A2668A"/>
    <w:rsid w:val="00A27541"/>
    <w:rsid w:val="00A27D3A"/>
    <w:rsid w:val="00A309B6"/>
    <w:rsid w:val="00A32A30"/>
    <w:rsid w:val="00A32C7D"/>
    <w:rsid w:val="00A334CA"/>
    <w:rsid w:val="00A33A5F"/>
    <w:rsid w:val="00A34C41"/>
    <w:rsid w:val="00A34EA0"/>
    <w:rsid w:val="00A35DBA"/>
    <w:rsid w:val="00A36081"/>
    <w:rsid w:val="00A37060"/>
    <w:rsid w:val="00A372C8"/>
    <w:rsid w:val="00A3744A"/>
    <w:rsid w:val="00A377CF"/>
    <w:rsid w:val="00A377DD"/>
    <w:rsid w:val="00A37CA4"/>
    <w:rsid w:val="00A41816"/>
    <w:rsid w:val="00A42CFD"/>
    <w:rsid w:val="00A4382D"/>
    <w:rsid w:val="00A440EB"/>
    <w:rsid w:val="00A446EE"/>
    <w:rsid w:val="00A448B6"/>
    <w:rsid w:val="00A46C13"/>
    <w:rsid w:val="00A47703"/>
    <w:rsid w:val="00A4798A"/>
    <w:rsid w:val="00A50371"/>
    <w:rsid w:val="00A50CE9"/>
    <w:rsid w:val="00A512AA"/>
    <w:rsid w:val="00A514E2"/>
    <w:rsid w:val="00A516BB"/>
    <w:rsid w:val="00A52616"/>
    <w:rsid w:val="00A52C42"/>
    <w:rsid w:val="00A53ADD"/>
    <w:rsid w:val="00A53BBE"/>
    <w:rsid w:val="00A556ED"/>
    <w:rsid w:val="00A55762"/>
    <w:rsid w:val="00A55912"/>
    <w:rsid w:val="00A575EE"/>
    <w:rsid w:val="00A57D5C"/>
    <w:rsid w:val="00A6111F"/>
    <w:rsid w:val="00A62A96"/>
    <w:rsid w:val="00A645D8"/>
    <w:rsid w:val="00A64C0E"/>
    <w:rsid w:val="00A653EE"/>
    <w:rsid w:val="00A662A0"/>
    <w:rsid w:val="00A66677"/>
    <w:rsid w:val="00A674D5"/>
    <w:rsid w:val="00A67560"/>
    <w:rsid w:val="00A675CD"/>
    <w:rsid w:val="00A67F5B"/>
    <w:rsid w:val="00A70407"/>
    <w:rsid w:val="00A71923"/>
    <w:rsid w:val="00A71DC5"/>
    <w:rsid w:val="00A71EE7"/>
    <w:rsid w:val="00A7235F"/>
    <w:rsid w:val="00A736ED"/>
    <w:rsid w:val="00A738AD"/>
    <w:rsid w:val="00A73EA1"/>
    <w:rsid w:val="00A740C6"/>
    <w:rsid w:val="00A74787"/>
    <w:rsid w:val="00A762BA"/>
    <w:rsid w:val="00A7706A"/>
    <w:rsid w:val="00A77CFC"/>
    <w:rsid w:val="00A8091D"/>
    <w:rsid w:val="00A814B9"/>
    <w:rsid w:val="00A81DC2"/>
    <w:rsid w:val="00A828A6"/>
    <w:rsid w:val="00A83BE7"/>
    <w:rsid w:val="00A8484F"/>
    <w:rsid w:val="00A84DC4"/>
    <w:rsid w:val="00A85027"/>
    <w:rsid w:val="00A859D6"/>
    <w:rsid w:val="00A860F1"/>
    <w:rsid w:val="00A863C5"/>
    <w:rsid w:val="00A87B29"/>
    <w:rsid w:val="00A90701"/>
    <w:rsid w:val="00A909A9"/>
    <w:rsid w:val="00A909AE"/>
    <w:rsid w:val="00A90F71"/>
    <w:rsid w:val="00A9133B"/>
    <w:rsid w:val="00A93096"/>
    <w:rsid w:val="00A9343C"/>
    <w:rsid w:val="00A9444F"/>
    <w:rsid w:val="00A946F5"/>
    <w:rsid w:val="00A94F02"/>
    <w:rsid w:val="00A95093"/>
    <w:rsid w:val="00A9549F"/>
    <w:rsid w:val="00A95501"/>
    <w:rsid w:val="00A95E2F"/>
    <w:rsid w:val="00A95F7F"/>
    <w:rsid w:val="00A96357"/>
    <w:rsid w:val="00A9704E"/>
    <w:rsid w:val="00A97D5E"/>
    <w:rsid w:val="00AA00EC"/>
    <w:rsid w:val="00AA096D"/>
    <w:rsid w:val="00AA0B1F"/>
    <w:rsid w:val="00AA146D"/>
    <w:rsid w:val="00AA1B18"/>
    <w:rsid w:val="00AA1BF7"/>
    <w:rsid w:val="00AA2468"/>
    <w:rsid w:val="00AA376F"/>
    <w:rsid w:val="00AA3949"/>
    <w:rsid w:val="00AA66F3"/>
    <w:rsid w:val="00AA798E"/>
    <w:rsid w:val="00AA7EC5"/>
    <w:rsid w:val="00AB041D"/>
    <w:rsid w:val="00AB07C5"/>
    <w:rsid w:val="00AB086B"/>
    <w:rsid w:val="00AB2C95"/>
    <w:rsid w:val="00AB4585"/>
    <w:rsid w:val="00AB48CD"/>
    <w:rsid w:val="00AB4E4B"/>
    <w:rsid w:val="00AB53C8"/>
    <w:rsid w:val="00AB60F8"/>
    <w:rsid w:val="00AB725D"/>
    <w:rsid w:val="00AC04A6"/>
    <w:rsid w:val="00AC0586"/>
    <w:rsid w:val="00AC0AC5"/>
    <w:rsid w:val="00AC1364"/>
    <w:rsid w:val="00AC37AE"/>
    <w:rsid w:val="00AC3ACC"/>
    <w:rsid w:val="00AC4C9C"/>
    <w:rsid w:val="00AC5115"/>
    <w:rsid w:val="00AC528C"/>
    <w:rsid w:val="00AC5D1B"/>
    <w:rsid w:val="00AC60E6"/>
    <w:rsid w:val="00AC621B"/>
    <w:rsid w:val="00AC63ED"/>
    <w:rsid w:val="00AC68E8"/>
    <w:rsid w:val="00AC75A8"/>
    <w:rsid w:val="00AC77AD"/>
    <w:rsid w:val="00AC7B61"/>
    <w:rsid w:val="00AD0491"/>
    <w:rsid w:val="00AD085D"/>
    <w:rsid w:val="00AD09D3"/>
    <w:rsid w:val="00AD1FC2"/>
    <w:rsid w:val="00AD2284"/>
    <w:rsid w:val="00AD2DED"/>
    <w:rsid w:val="00AD315F"/>
    <w:rsid w:val="00AD3872"/>
    <w:rsid w:val="00AD5320"/>
    <w:rsid w:val="00AD5BC2"/>
    <w:rsid w:val="00AD5BE5"/>
    <w:rsid w:val="00AD5CBB"/>
    <w:rsid w:val="00AD660B"/>
    <w:rsid w:val="00AE11FF"/>
    <w:rsid w:val="00AE1FE2"/>
    <w:rsid w:val="00AE2C0F"/>
    <w:rsid w:val="00AE30B0"/>
    <w:rsid w:val="00AE30BA"/>
    <w:rsid w:val="00AE31DA"/>
    <w:rsid w:val="00AE3921"/>
    <w:rsid w:val="00AE3FB5"/>
    <w:rsid w:val="00AE5443"/>
    <w:rsid w:val="00AE56FE"/>
    <w:rsid w:val="00AE64BA"/>
    <w:rsid w:val="00AE6ED7"/>
    <w:rsid w:val="00AE71AA"/>
    <w:rsid w:val="00AE7B0B"/>
    <w:rsid w:val="00AE7BA2"/>
    <w:rsid w:val="00AE7C00"/>
    <w:rsid w:val="00AF07FD"/>
    <w:rsid w:val="00AF08D0"/>
    <w:rsid w:val="00AF0FE0"/>
    <w:rsid w:val="00AF14B1"/>
    <w:rsid w:val="00AF2B13"/>
    <w:rsid w:val="00AF2B1A"/>
    <w:rsid w:val="00AF3268"/>
    <w:rsid w:val="00AF3388"/>
    <w:rsid w:val="00AF3EEB"/>
    <w:rsid w:val="00AF3F18"/>
    <w:rsid w:val="00AF4563"/>
    <w:rsid w:val="00AF4616"/>
    <w:rsid w:val="00AF4956"/>
    <w:rsid w:val="00AF4A46"/>
    <w:rsid w:val="00AF5CE7"/>
    <w:rsid w:val="00AF6175"/>
    <w:rsid w:val="00AF68C3"/>
    <w:rsid w:val="00AF69F9"/>
    <w:rsid w:val="00AF6CCD"/>
    <w:rsid w:val="00AF7925"/>
    <w:rsid w:val="00B00AD1"/>
    <w:rsid w:val="00B00C91"/>
    <w:rsid w:val="00B01535"/>
    <w:rsid w:val="00B01DB3"/>
    <w:rsid w:val="00B02141"/>
    <w:rsid w:val="00B0427B"/>
    <w:rsid w:val="00B057E3"/>
    <w:rsid w:val="00B064EC"/>
    <w:rsid w:val="00B0722F"/>
    <w:rsid w:val="00B1059F"/>
    <w:rsid w:val="00B10F9B"/>
    <w:rsid w:val="00B14DC2"/>
    <w:rsid w:val="00B170F7"/>
    <w:rsid w:val="00B17195"/>
    <w:rsid w:val="00B17B99"/>
    <w:rsid w:val="00B17EB3"/>
    <w:rsid w:val="00B2075C"/>
    <w:rsid w:val="00B209D7"/>
    <w:rsid w:val="00B20B99"/>
    <w:rsid w:val="00B2151C"/>
    <w:rsid w:val="00B218B0"/>
    <w:rsid w:val="00B228CE"/>
    <w:rsid w:val="00B22C23"/>
    <w:rsid w:val="00B22C9A"/>
    <w:rsid w:val="00B236E1"/>
    <w:rsid w:val="00B23DD6"/>
    <w:rsid w:val="00B25070"/>
    <w:rsid w:val="00B256C5"/>
    <w:rsid w:val="00B256D0"/>
    <w:rsid w:val="00B257C5"/>
    <w:rsid w:val="00B25D1E"/>
    <w:rsid w:val="00B25E6A"/>
    <w:rsid w:val="00B26BDB"/>
    <w:rsid w:val="00B276CE"/>
    <w:rsid w:val="00B27B24"/>
    <w:rsid w:val="00B3266E"/>
    <w:rsid w:val="00B33054"/>
    <w:rsid w:val="00B3449B"/>
    <w:rsid w:val="00B34B0C"/>
    <w:rsid w:val="00B35170"/>
    <w:rsid w:val="00B35419"/>
    <w:rsid w:val="00B356DC"/>
    <w:rsid w:val="00B35997"/>
    <w:rsid w:val="00B35BA6"/>
    <w:rsid w:val="00B36225"/>
    <w:rsid w:val="00B36E23"/>
    <w:rsid w:val="00B37550"/>
    <w:rsid w:val="00B40BCE"/>
    <w:rsid w:val="00B40BD5"/>
    <w:rsid w:val="00B40F45"/>
    <w:rsid w:val="00B41633"/>
    <w:rsid w:val="00B41A16"/>
    <w:rsid w:val="00B41B71"/>
    <w:rsid w:val="00B41CD2"/>
    <w:rsid w:val="00B42397"/>
    <w:rsid w:val="00B4393B"/>
    <w:rsid w:val="00B43CC6"/>
    <w:rsid w:val="00B44FE6"/>
    <w:rsid w:val="00B475F7"/>
    <w:rsid w:val="00B4790D"/>
    <w:rsid w:val="00B50799"/>
    <w:rsid w:val="00B50D00"/>
    <w:rsid w:val="00B516F9"/>
    <w:rsid w:val="00B52447"/>
    <w:rsid w:val="00B53406"/>
    <w:rsid w:val="00B54A00"/>
    <w:rsid w:val="00B54A27"/>
    <w:rsid w:val="00B55868"/>
    <w:rsid w:val="00B56018"/>
    <w:rsid w:val="00B56221"/>
    <w:rsid w:val="00B56CED"/>
    <w:rsid w:val="00B57116"/>
    <w:rsid w:val="00B5745A"/>
    <w:rsid w:val="00B576D4"/>
    <w:rsid w:val="00B57B47"/>
    <w:rsid w:val="00B6047F"/>
    <w:rsid w:val="00B6075B"/>
    <w:rsid w:val="00B61718"/>
    <w:rsid w:val="00B63843"/>
    <w:rsid w:val="00B64FDE"/>
    <w:rsid w:val="00B65C4B"/>
    <w:rsid w:val="00B664B2"/>
    <w:rsid w:val="00B67BDB"/>
    <w:rsid w:val="00B67CB8"/>
    <w:rsid w:val="00B67ED3"/>
    <w:rsid w:val="00B702C9"/>
    <w:rsid w:val="00B704CB"/>
    <w:rsid w:val="00B70B30"/>
    <w:rsid w:val="00B7113E"/>
    <w:rsid w:val="00B71C4D"/>
    <w:rsid w:val="00B72CB9"/>
    <w:rsid w:val="00B72CD2"/>
    <w:rsid w:val="00B768FA"/>
    <w:rsid w:val="00B76A3C"/>
    <w:rsid w:val="00B76A8A"/>
    <w:rsid w:val="00B7721A"/>
    <w:rsid w:val="00B803E5"/>
    <w:rsid w:val="00B81148"/>
    <w:rsid w:val="00B815C3"/>
    <w:rsid w:val="00B81B8A"/>
    <w:rsid w:val="00B81FB5"/>
    <w:rsid w:val="00B82685"/>
    <w:rsid w:val="00B8276D"/>
    <w:rsid w:val="00B82A97"/>
    <w:rsid w:val="00B82C40"/>
    <w:rsid w:val="00B831C0"/>
    <w:rsid w:val="00B85471"/>
    <w:rsid w:val="00B8548C"/>
    <w:rsid w:val="00B87A47"/>
    <w:rsid w:val="00B87B6A"/>
    <w:rsid w:val="00B90851"/>
    <w:rsid w:val="00B90E12"/>
    <w:rsid w:val="00B915B8"/>
    <w:rsid w:val="00B91919"/>
    <w:rsid w:val="00B91993"/>
    <w:rsid w:val="00B922A4"/>
    <w:rsid w:val="00B927A1"/>
    <w:rsid w:val="00B92A68"/>
    <w:rsid w:val="00B9327D"/>
    <w:rsid w:val="00B943BC"/>
    <w:rsid w:val="00B948AE"/>
    <w:rsid w:val="00B94983"/>
    <w:rsid w:val="00B95455"/>
    <w:rsid w:val="00B95665"/>
    <w:rsid w:val="00B957F9"/>
    <w:rsid w:val="00B95BFD"/>
    <w:rsid w:val="00B96815"/>
    <w:rsid w:val="00B96963"/>
    <w:rsid w:val="00B96E70"/>
    <w:rsid w:val="00BA084D"/>
    <w:rsid w:val="00BA100A"/>
    <w:rsid w:val="00BA1060"/>
    <w:rsid w:val="00BA1195"/>
    <w:rsid w:val="00BA2484"/>
    <w:rsid w:val="00BA2D46"/>
    <w:rsid w:val="00BA2E32"/>
    <w:rsid w:val="00BA2EE0"/>
    <w:rsid w:val="00BA4585"/>
    <w:rsid w:val="00BA5223"/>
    <w:rsid w:val="00BA525A"/>
    <w:rsid w:val="00BA599A"/>
    <w:rsid w:val="00BA5AF2"/>
    <w:rsid w:val="00BA5BAC"/>
    <w:rsid w:val="00BA5E75"/>
    <w:rsid w:val="00BA6409"/>
    <w:rsid w:val="00BA7757"/>
    <w:rsid w:val="00BA7A21"/>
    <w:rsid w:val="00BB0AF8"/>
    <w:rsid w:val="00BB0E79"/>
    <w:rsid w:val="00BB170D"/>
    <w:rsid w:val="00BB1A38"/>
    <w:rsid w:val="00BB1EEB"/>
    <w:rsid w:val="00BB1F02"/>
    <w:rsid w:val="00BB2CA8"/>
    <w:rsid w:val="00BB3D52"/>
    <w:rsid w:val="00BB3FD8"/>
    <w:rsid w:val="00BB5147"/>
    <w:rsid w:val="00BB57FE"/>
    <w:rsid w:val="00BB5E2F"/>
    <w:rsid w:val="00BB7C2C"/>
    <w:rsid w:val="00BC0C86"/>
    <w:rsid w:val="00BC0CA3"/>
    <w:rsid w:val="00BC0E73"/>
    <w:rsid w:val="00BC1065"/>
    <w:rsid w:val="00BC16AF"/>
    <w:rsid w:val="00BC18A6"/>
    <w:rsid w:val="00BC19CF"/>
    <w:rsid w:val="00BC268C"/>
    <w:rsid w:val="00BC2D33"/>
    <w:rsid w:val="00BC311F"/>
    <w:rsid w:val="00BC34AE"/>
    <w:rsid w:val="00BC36E7"/>
    <w:rsid w:val="00BC4032"/>
    <w:rsid w:val="00BC425B"/>
    <w:rsid w:val="00BC4E45"/>
    <w:rsid w:val="00BC4F25"/>
    <w:rsid w:val="00BC5DF4"/>
    <w:rsid w:val="00BC62B7"/>
    <w:rsid w:val="00BC6829"/>
    <w:rsid w:val="00BC6FE4"/>
    <w:rsid w:val="00BC7438"/>
    <w:rsid w:val="00BC7647"/>
    <w:rsid w:val="00BC79C4"/>
    <w:rsid w:val="00BC7A98"/>
    <w:rsid w:val="00BD1990"/>
    <w:rsid w:val="00BD1D7C"/>
    <w:rsid w:val="00BD2226"/>
    <w:rsid w:val="00BD2757"/>
    <w:rsid w:val="00BD29B0"/>
    <w:rsid w:val="00BD3D8A"/>
    <w:rsid w:val="00BD43F6"/>
    <w:rsid w:val="00BD577C"/>
    <w:rsid w:val="00BD6D14"/>
    <w:rsid w:val="00BD6FEA"/>
    <w:rsid w:val="00BD7700"/>
    <w:rsid w:val="00BE00BC"/>
    <w:rsid w:val="00BE233E"/>
    <w:rsid w:val="00BE2B46"/>
    <w:rsid w:val="00BE3D2F"/>
    <w:rsid w:val="00BE4317"/>
    <w:rsid w:val="00BE4787"/>
    <w:rsid w:val="00BE6866"/>
    <w:rsid w:val="00BE6B21"/>
    <w:rsid w:val="00BF0040"/>
    <w:rsid w:val="00BF0950"/>
    <w:rsid w:val="00BF1458"/>
    <w:rsid w:val="00BF18E4"/>
    <w:rsid w:val="00BF46FC"/>
    <w:rsid w:val="00BF53F1"/>
    <w:rsid w:val="00BF5D0B"/>
    <w:rsid w:val="00BF7930"/>
    <w:rsid w:val="00C010FD"/>
    <w:rsid w:val="00C01FAD"/>
    <w:rsid w:val="00C029B4"/>
    <w:rsid w:val="00C03247"/>
    <w:rsid w:val="00C037DB"/>
    <w:rsid w:val="00C039E4"/>
    <w:rsid w:val="00C03C8B"/>
    <w:rsid w:val="00C03D5A"/>
    <w:rsid w:val="00C03D99"/>
    <w:rsid w:val="00C054F4"/>
    <w:rsid w:val="00C05B7A"/>
    <w:rsid w:val="00C0632E"/>
    <w:rsid w:val="00C065D6"/>
    <w:rsid w:val="00C06CCC"/>
    <w:rsid w:val="00C0746E"/>
    <w:rsid w:val="00C074CB"/>
    <w:rsid w:val="00C07803"/>
    <w:rsid w:val="00C07B21"/>
    <w:rsid w:val="00C07CBD"/>
    <w:rsid w:val="00C1084F"/>
    <w:rsid w:val="00C109F4"/>
    <w:rsid w:val="00C11CA9"/>
    <w:rsid w:val="00C143BE"/>
    <w:rsid w:val="00C14585"/>
    <w:rsid w:val="00C14B44"/>
    <w:rsid w:val="00C169E9"/>
    <w:rsid w:val="00C17E96"/>
    <w:rsid w:val="00C17F2F"/>
    <w:rsid w:val="00C22229"/>
    <w:rsid w:val="00C22C59"/>
    <w:rsid w:val="00C22D96"/>
    <w:rsid w:val="00C232B7"/>
    <w:rsid w:val="00C23428"/>
    <w:rsid w:val="00C24056"/>
    <w:rsid w:val="00C24530"/>
    <w:rsid w:val="00C24687"/>
    <w:rsid w:val="00C24BF5"/>
    <w:rsid w:val="00C24EFF"/>
    <w:rsid w:val="00C264C2"/>
    <w:rsid w:val="00C2660B"/>
    <w:rsid w:val="00C2682F"/>
    <w:rsid w:val="00C30B0C"/>
    <w:rsid w:val="00C31008"/>
    <w:rsid w:val="00C3257E"/>
    <w:rsid w:val="00C325D3"/>
    <w:rsid w:val="00C32B23"/>
    <w:rsid w:val="00C32D55"/>
    <w:rsid w:val="00C3366A"/>
    <w:rsid w:val="00C33C93"/>
    <w:rsid w:val="00C34FD6"/>
    <w:rsid w:val="00C354D5"/>
    <w:rsid w:val="00C3588C"/>
    <w:rsid w:val="00C35F9C"/>
    <w:rsid w:val="00C404CA"/>
    <w:rsid w:val="00C408FA"/>
    <w:rsid w:val="00C40A87"/>
    <w:rsid w:val="00C41544"/>
    <w:rsid w:val="00C41923"/>
    <w:rsid w:val="00C41FD2"/>
    <w:rsid w:val="00C42171"/>
    <w:rsid w:val="00C4356B"/>
    <w:rsid w:val="00C46331"/>
    <w:rsid w:val="00C46A2A"/>
    <w:rsid w:val="00C46DE7"/>
    <w:rsid w:val="00C46F5A"/>
    <w:rsid w:val="00C47738"/>
    <w:rsid w:val="00C47DA3"/>
    <w:rsid w:val="00C50155"/>
    <w:rsid w:val="00C5148C"/>
    <w:rsid w:val="00C5181B"/>
    <w:rsid w:val="00C51C6A"/>
    <w:rsid w:val="00C52A38"/>
    <w:rsid w:val="00C530FA"/>
    <w:rsid w:val="00C53573"/>
    <w:rsid w:val="00C53C19"/>
    <w:rsid w:val="00C553F2"/>
    <w:rsid w:val="00C55B06"/>
    <w:rsid w:val="00C55C7E"/>
    <w:rsid w:val="00C560C4"/>
    <w:rsid w:val="00C56137"/>
    <w:rsid w:val="00C6254D"/>
    <w:rsid w:val="00C62E40"/>
    <w:rsid w:val="00C62EDD"/>
    <w:rsid w:val="00C630BA"/>
    <w:rsid w:val="00C63683"/>
    <w:rsid w:val="00C642DF"/>
    <w:rsid w:val="00C676A2"/>
    <w:rsid w:val="00C67AB9"/>
    <w:rsid w:val="00C67F77"/>
    <w:rsid w:val="00C703A5"/>
    <w:rsid w:val="00C736F0"/>
    <w:rsid w:val="00C73B02"/>
    <w:rsid w:val="00C73DF8"/>
    <w:rsid w:val="00C7457E"/>
    <w:rsid w:val="00C76B54"/>
    <w:rsid w:val="00C773A4"/>
    <w:rsid w:val="00C77DCD"/>
    <w:rsid w:val="00C77F4F"/>
    <w:rsid w:val="00C80027"/>
    <w:rsid w:val="00C80D27"/>
    <w:rsid w:val="00C82726"/>
    <w:rsid w:val="00C82AA0"/>
    <w:rsid w:val="00C82CB4"/>
    <w:rsid w:val="00C8344D"/>
    <w:rsid w:val="00C83EFB"/>
    <w:rsid w:val="00C875ED"/>
    <w:rsid w:val="00C91873"/>
    <w:rsid w:val="00C9187A"/>
    <w:rsid w:val="00C92E4B"/>
    <w:rsid w:val="00C93183"/>
    <w:rsid w:val="00C93428"/>
    <w:rsid w:val="00C944EC"/>
    <w:rsid w:val="00C9492A"/>
    <w:rsid w:val="00C94C96"/>
    <w:rsid w:val="00C9503D"/>
    <w:rsid w:val="00C957A7"/>
    <w:rsid w:val="00C95D16"/>
    <w:rsid w:val="00C96C7B"/>
    <w:rsid w:val="00C97C6D"/>
    <w:rsid w:val="00CA00D5"/>
    <w:rsid w:val="00CA0225"/>
    <w:rsid w:val="00CA0B25"/>
    <w:rsid w:val="00CA0CFC"/>
    <w:rsid w:val="00CA0DFB"/>
    <w:rsid w:val="00CA1958"/>
    <w:rsid w:val="00CA43BD"/>
    <w:rsid w:val="00CA4915"/>
    <w:rsid w:val="00CA58CB"/>
    <w:rsid w:val="00CA646D"/>
    <w:rsid w:val="00CA64E0"/>
    <w:rsid w:val="00CA7957"/>
    <w:rsid w:val="00CB0999"/>
    <w:rsid w:val="00CB1560"/>
    <w:rsid w:val="00CB18D1"/>
    <w:rsid w:val="00CB2663"/>
    <w:rsid w:val="00CB2728"/>
    <w:rsid w:val="00CB2ADE"/>
    <w:rsid w:val="00CB2F11"/>
    <w:rsid w:val="00CB3724"/>
    <w:rsid w:val="00CB44AE"/>
    <w:rsid w:val="00CB48A5"/>
    <w:rsid w:val="00CB50E9"/>
    <w:rsid w:val="00CB7815"/>
    <w:rsid w:val="00CC04D3"/>
    <w:rsid w:val="00CC1905"/>
    <w:rsid w:val="00CC1F43"/>
    <w:rsid w:val="00CC26F0"/>
    <w:rsid w:val="00CC2C9C"/>
    <w:rsid w:val="00CC3076"/>
    <w:rsid w:val="00CC31F4"/>
    <w:rsid w:val="00CC3780"/>
    <w:rsid w:val="00CC37EF"/>
    <w:rsid w:val="00CC4B3C"/>
    <w:rsid w:val="00CC50F1"/>
    <w:rsid w:val="00CC5C6E"/>
    <w:rsid w:val="00CC7CAA"/>
    <w:rsid w:val="00CD0D90"/>
    <w:rsid w:val="00CD1E68"/>
    <w:rsid w:val="00CD27D4"/>
    <w:rsid w:val="00CD309E"/>
    <w:rsid w:val="00CD335E"/>
    <w:rsid w:val="00CD3405"/>
    <w:rsid w:val="00CD36DF"/>
    <w:rsid w:val="00CD39A2"/>
    <w:rsid w:val="00CD44BD"/>
    <w:rsid w:val="00CD4BF3"/>
    <w:rsid w:val="00CD4EAB"/>
    <w:rsid w:val="00CD698B"/>
    <w:rsid w:val="00CD79C8"/>
    <w:rsid w:val="00CD7C91"/>
    <w:rsid w:val="00CE00F7"/>
    <w:rsid w:val="00CE08AB"/>
    <w:rsid w:val="00CE0D58"/>
    <w:rsid w:val="00CE1492"/>
    <w:rsid w:val="00CE1BEA"/>
    <w:rsid w:val="00CE2907"/>
    <w:rsid w:val="00CE33A1"/>
    <w:rsid w:val="00CE3E5E"/>
    <w:rsid w:val="00CE4E14"/>
    <w:rsid w:val="00CE50D0"/>
    <w:rsid w:val="00CE5A3E"/>
    <w:rsid w:val="00CE5B79"/>
    <w:rsid w:val="00CE665E"/>
    <w:rsid w:val="00CE6900"/>
    <w:rsid w:val="00CE72D0"/>
    <w:rsid w:val="00CE7321"/>
    <w:rsid w:val="00CE7C06"/>
    <w:rsid w:val="00CF0A4D"/>
    <w:rsid w:val="00CF0F94"/>
    <w:rsid w:val="00CF104B"/>
    <w:rsid w:val="00CF113B"/>
    <w:rsid w:val="00CF11CB"/>
    <w:rsid w:val="00CF1712"/>
    <w:rsid w:val="00CF1C48"/>
    <w:rsid w:val="00CF20ED"/>
    <w:rsid w:val="00CF215A"/>
    <w:rsid w:val="00CF2CAF"/>
    <w:rsid w:val="00CF37EA"/>
    <w:rsid w:val="00CF455C"/>
    <w:rsid w:val="00CF5214"/>
    <w:rsid w:val="00CF5A84"/>
    <w:rsid w:val="00CF5DE6"/>
    <w:rsid w:val="00CF5FDC"/>
    <w:rsid w:val="00CF64DB"/>
    <w:rsid w:val="00CF7B1F"/>
    <w:rsid w:val="00D0042C"/>
    <w:rsid w:val="00D0073B"/>
    <w:rsid w:val="00D0125A"/>
    <w:rsid w:val="00D01F0C"/>
    <w:rsid w:val="00D01F35"/>
    <w:rsid w:val="00D02AB2"/>
    <w:rsid w:val="00D02E4B"/>
    <w:rsid w:val="00D038D7"/>
    <w:rsid w:val="00D03A61"/>
    <w:rsid w:val="00D03C4E"/>
    <w:rsid w:val="00D03FBF"/>
    <w:rsid w:val="00D04590"/>
    <w:rsid w:val="00D047A0"/>
    <w:rsid w:val="00D0722E"/>
    <w:rsid w:val="00D07A50"/>
    <w:rsid w:val="00D10545"/>
    <w:rsid w:val="00D10B38"/>
    <w:rsid w:val="00D11990"/>
    <w:rsid w:val="00D1365A"/>
    <w:rsid w:val="00D1419E"/>
    <w:rsid w:val="00D174B0"/>
    <w:rsid w:val="00D17D8D"/>
    <w:rsid w:val="00D202A0"/>
    <w:rsid w:val="00D20C5F"/>
    <w:rsid w:val="00D21456"/>
    <w:rsid w:val="00D2156A"/>
    <w:rsid w:val="00D21913"/>
    <w:rsid w:val="00D21A6B"/>
    <w:rsid w:val="00D224FA"/>
    <w:rsid w:val="00D23B91"/>
    <w:rsid w:val="00D242E3"/>
    <w:rsid w:val="00D25BB2"/>
    <w:rsid w:val="00D25C67"/>
    <w:rsid w:val="00D25FF8"/>
    <w:rsid w:val="00D26149"/>
    <w:rsid w:val="00D26853"/>
    <w:rsid w:val="00D26896"/>
    <w:rsid w:val="00D27045"/>
    <w:rsid w:val="00D27D62"/>
    <w:rsid w:val="00D30183"/>
    <w:rsid w:val="00D30CD6"/>
    <w:rsid w:val="00D315CF"/>
    <w:rsid w:val="00D31A18"/>
    <w:rsid w:val="00D322BB"/>
    <w:rsid w:val="00D3276C"/>
    <w:rsid w:val="00D34785"/>
    <w:rsid w:val="00D34AAB"/>
    <w:rsid w:val="00D3507F"/>
    <w:rsid w:val="00D360D3"/>
    <w:rsid w:val="00D36266"/>
    <w:rsid w:val="00D37149"/>
    <w:rsid w:val="00D379E0"/>
    <w:rsid w:val="00D37AAF"/>
    <w:rsid w:val="00D37C98"/>
    <w:rsid w:val="00D40A6F"/>
    <w:rsid w:val="00D40A83"/>
    <w:rsid w:val="00D40B7F"/>
    <w:rsid w:val="00D41385"/>
    <w:rsid w:val="00D413FC"/>
    <w:rsid w:val="00D416A5"/>
    <w:rsid w:val="00D42A48"/>
    <w:rsid w:val="00D42ACC"/>
    <w:rsid w:val="00D43B2E"/>
    <w:rsid w:val="00D446E3"/>
    <w:rsid w:val="00D447B5"/>
    <w:rsid w:val="00D449AB"/>
    <w:rsid w:val="00D451AC"/>
    <w:rsid w:val="00D4528C"/>
    <w:rsid w:val="00D45C34"/>
    <w:rsid w:val="00D46CEF"/>
    <w:rsid w:val="00D47450"/>
    <w:rsid w:val="00D47B2E"/>
    <w:rsid w:val="00D47E6C"/>
    <w:rsid w:val="00D50318"/>
    <w:rsid w:val="00D509FF"/>
    <w:rsid w:val="00D50F8F"/>
    <w:rsid w:val="00D5104F"/>
    <w:rsid w:val="00D510E3"/>
    <w:rsid w:val="00D518DF"/>
    <w:rsid w:val="00D5285C"/>
    <w:rsid w:val="00D529FE"/>
    <w:rsid w:val="00D53A16"/>
    <w:rsid w:val="00D542D1"/>
    <w:rsid w:val="00D543EC"/>
    <w:rsid w:val="00D54765"/>
    <w:rsid w:val="00D56064"/>
    <w:rsid w:val="00D573F3"/>
    <w:rsid w:val="00D57719"/>
    <w:rsid w:val="00D578B9"/>
    <w:rsid w:val="00D57E5F"/>
    <w:rsid w:val="00D61B91"/>
    <w:rsid w:val="00D61E2E"/>
    <w:rsid w:val="00D623CE"/>
    <w:rsid w:val="00D628FB"/>
    <w:rsid w:val="00D62A84"/>
    <w:rsid w:val="00D6528D"/>
    <w:rsid w:val="00D67F5C"/>
    <w:rsid w:val="00D70000"/>
    <w:rsid w:val="00D70678"/>
    <w:rsid w:val="00D719E2"/>
    <w:rsid w:val="00D723C0"/>
    <w:rsid w:val="00D73A1F"/>
    <w:rsid w:val="00D73DE5"/>
    <w:rsid w:val="00D741CF"/>
    <w:rsid w:val="00D74697"/>
    <w:rsid w:val="00D7473E"/>
    <w:rsid w:val="00D74A87"/>
    <w:rsid w:val="00D74C80"/>
    <w:rsid w:val="00D77706"/>
    <w:rsid w:val="00D77FD5"/>
    <w:rsid w:val="00D807FF"/>
    <w:rsid w:val="00D81639"/>
    <w:rsid w:val="00D81C7F"/>
    <w:rsid w:val="00D82109"/>
    <w:rsid w:val="00D824C0"/>
    <w:rsid w:val="00D82EA2"/>
    <w:rsid w:val="00D8397A"/>
    <w:rsid w:val="00D83F96"/>
    <w:rsid w:val="00D84316"/>
    <w:rsid w:val="00D84D46"/>
    <w:rsid w:val="00D85F1A"/>
    <w:rsid w:val="00D86F92"/>
    <w:rsid w:val="00D8705F"/>
    <w:rsid w:val="00D8736A"/>
    <w:rsid w:val="00D87ED9"/>
    <w:rsid w:val="00D88636"/>
    <w:rsid w:val="00D91101"/>
    <w:rsid w:val="00D91835"/>
    <w:rsid w:val="00D9203D"/>
    <w:rsid w:val="00D930A1"/>
    <w:rsid w:val="00D937FD"/>
    <w:rsid w:val="00D94228"/>
    <w:rsid w:val="00D9465A"/>
    <w:rsid w:val="00D959DC"/>
    <w:rsid w:val="00D95AA1"/>
    <w:rsid w:val="00D95DEE"/>
    <w:rsid w:val="00D9686E"/>
    <w:rsid w:val="00D97509"/>
    <w:rsid w:val="00D97F2D"/>
    <w:rsid w:val="00DA05B2"/>
    <w:rsid w:val="00DA0866"/>
    <w:rsid w:val="00DA1172"/>
    <w:rsid w:val="00DA1EEA"/>
    <w:rsid w:val="00DA2801"/>
    <w:rsid w:val="00DA2F24"/>
    <w:rsid w:val="00DA4F74"/>
    <w:rsid w:val="00DA67C5"/>
    <w:rsid w:val="00DA69AC"/>
    <w:rsid w:val="00DA7ECC"/>
    <w:rsid w:val="00DB0775"/>
    <w:rsid w:val="00DB0E52"/>
    <w:rsid w:val="00DB10DD"/>
    <w:rsid w:val="00DB11A2"/>
    <w:rsid w:val="00DB2402"/>
    <w:rsid w:val="00DB2933"/>
    <w:rsid w:val="00DB2CF9"/>
    <w:rsid w:val="00DB30FD"/>
    <w:rsid w:val="00DB3B9B"/>
    <w:rsid w:val="00DB3D3C"/>
    <w:rsid w:val="00DB40D3"/>
    <w:rsid w:val="00DB4E56"/>
    <w:rsid w:val="00DB5182"/>
    <w:rsid w:val="00DB6268"/>
    <w:rsid w:val="00DB6A0E"/>
    <w:rsid w:val="00DB6F70"/>
    <w:rsid w:val="00DB780C"/>
    <w:rsid w:val="00DC2076"/>
    <w:rsid w:val="00DC40B0"/>
    <w:rsid w:val="00DC47DA"/>
    <w:rsid w:val="00DC4814"/>
    <w:rsid w:val="00DC4943"/>
    <w:rsid w:val="00DC6DAD"/>
    <w:rsid w:val="00DC709B"/>
    <w:rsid w:val="00DC743E"/>
    <w:rsid w:val="00DC7523"/>
    <w:rsid w:val="00DC7AD5"/>
    <w:rsid w:val="00DC7DCF"/>
    <w:rsid w:val="00DD04B9"/>
    <w:rsid w:val="00DD04C2"/>
    <w:rsid w:val="00DD0A1F"/>
    <w:rsid w:val="00DD0AE9"/>
    <w:rsid w:val="00DD0B2A"/>
    <w:rsid w:val="00DD0FFE"/>
    <w:rsid w:val="00DD1F40"/>
    <w:rsid w:val="00DD46DE"/>
    <w:rsid w:val="00DD4B09"/>
    <w:rsid w:val="00DD4F62"/>
    <w:rsid w:val="00DD580A"/>
    <w:rsid w:val="00DD6D0E"/>
    <w:rsid w:val="00DD6D56"/>
    <w:rsid w:val="00DD7F55"/>
    <w:rsid w:val="00DE1080"/>
    <w:rsid w:val="00DE22EB"/>
    <w:rsid w:val="00DE3A23"/>
    <w:rsid w:val="00DE59EB"/>
    <w:rsid w:val="00DE5AB0"/>
    <w:rsid w:val="00DE5CAF"/>
    <w:rsid w:val="00DE6DD5"/>
    <w:rsid w:val="00DE7DE6"/>
    <w:rsid w:val="00DF1124"/>
    <w:rsid w:val="00DF156F"/>
    <w:rsid w:val="00DF1D06"/>
    <w:rsid w:val="00DF1D11"/>
    <w:rsid w:val="00DF3909"/>
    <w:rsid w:val="00DF3A6D"/>
    <w:rsid w:val="00DF4EB6"/>
    <w:rsid w:val="00DF5A4F"/>
    <w:rsid w:val="00DF5EB6"/>
    <w:rsid w:val="00DF6F8D"/>
    <w:rsid w:val="00E0050A"/>
    <w:rsid w:val="00E00BAF"/>
    <w:rsid w:val="00E00CCB"/>
    <w:rsid w:val="00E0126C"/>
    <w:rsid w:val="00E01558"/>
    <w:rsid w:val="00E02DDB"/>
    <w:rsid w:val="00E02E77"/>
    <w:rsid w:val="00E035B2"/>
    <w:rsid w:val="00E04290"/>
    <w:rsid w:val="00E05985"/>
    <w:rsid w:val="00E06208"/>
    <w:rsid w:val="00E06F35"/>
    <w:rsid w:val="00E10C98"/>
    <w:rsid w:val="00E11233"/>
    <w:rsid w:val="00E11437"/>
    <w:rsid w:val="00E1173E"/>
    <w:rsid w:val="00E11FE3"/>
    <w:rsid w:val="00E12312"/>
    <w:rsid w:val="00E13438"/>
    <w:rsid w:val="00E14329"/>
    <w:rsid w:val="00E15FCA"/>
    <w:rsid w:val="00E15FD5"/>
    <w:rsid w:val="00E1610A"/>
    <w:rsid w:val="00E166E6"/>
    <w:rsid w:val="00E16944"/>
    <w:rsid w:val="00E16DDD"/>
    <w:rsid w:val="00E16F33"/>
    <w:rsid w:val="00E194BF"/>
    <w:rsid w:val="00E20547"/>
    <w:rsid w:val="00E209C0"/>
    <w:rsid w:val="00E20EA3"/>
    <w:rsid w:val="00E2271A"/>
    <w:rsid w:val="00E2383A"/>
    <w:rsid w:val="00E23886"/>
    <w:rsid w:val="00E256DB"/>
    <w:rsid w:val="00E256DC"/>
    <w:rsid w:val="00E26C98"/>
    <w:rsid w:val="00E27564"/>
    <w:rsid w:val="00E31DD4"/>
    <w:rsid w:val="00E31F82"/>
    <w:rsid w:val="00E33EA0"/>
    <w:rsid w:val="00E33EC3"/>
    <w:rsid w:val="00E341E6"/>
    <w:rsid w:val="00E3431C"/>
    <w:rsid w:val="00E34425"/>
    <w:rsid w:val="00E34A13"/>
    <w:rsid w:val="00E34C98"/>
    <w:rsid w:val="00E40047"/>
    <w:rsid w:val="00E40663"/>
    <w:rsid w:val="00E407FE"/>
    <w:rsid w:val="00E417FB"/>
    <w:rsid w:val="00E420E4"/>
    <w:rsid w:val="00E424DF"/>
    <w:rsid w:val="00E42540"/>
    <w:rsid w:val="00E42A48"/>
    <w:rsid w:val="00E42EF0"/>
    <w:rsid w:val="00E42F4E"/>
    <w:rsid w:val="00E444F2"/>
    <w:rsid w:val="00E44D74"/>
    <w:rsid w:val="00E45500"/>
    <w:rsid w:val="00E45BF0"/>
    <w:rsid w:val="00E474AF"/>
    <w:rsid w:val="00E47EB4"/>
    <w:rsid w:val="00E50583"/>
    <w:rsid w:val="00E51674"/>
    <w:rsid w:val="00E52693"/>
    <w:rsid w:val="00E52705"/>
    <w:rsid w:val="00E52FB4"/>
    <w:rsid w:val="00E53747"/>
    <w:rsid w:val="00E5386F"/>
    <w:rsid w:val="00E53F39"/>
    <w:rsid w:val="00E5403F"/>
    <w:rsid w:val="00E54247"/>
    <w:rsid w:val="00E54DA6"/>
    <w:rsid w:val="00E54DFA"/>
    <w:rsid w:val="00E5553C"/>
    <w:rsid w:val="00E57860"/>
    <w:rsid w:val="00E601D6"/>
    <w:rsid w:val="00E60DDB"/>
    <w:rsid w:val="00E61273"/>
    <w:rsid w:val="00E612BA"/>
    <w:rsid w:val="00E61827"/>
    <w:rsid w:val="00E6189F"/>
    <w:rsid w:val="00E62148"/>
    <w:rsid w:val="00E6370D"/>
    <w:rsid w:val="00E63BB3"/>
    <w:rsid w:val="00E63FB5"/>
    <w:rsid w:val="00E643F1"/>
    <w:rsid w:val="00E645A2"/>
    <w:rsid w:val="00E65315"/>
    <w:rsid w:val="00E65566"/>
    <w:rsid w:val="00E66E86"/>
    <w:rsid w:val="00E700CB"/>
    <w:rsid w:val="00E70613"/>
    <w:rsid w:val="00E723E7"/>
    <w:rsid w:val="00E73DE8"/>
    <w:rsid w:val="00E740E2"/>
    <w:rsid w:val="00E74701"/>
    <w:rsid w:val="00E7493A"/>
    <w:rsid w:val="00E75819"/>
    <w:rsid w:val="00E75BC7"/>
    <w:rsid w:val="00E76DA6"/>
    <w:rsid w:val="00E8053A"/>
    <w:rsid w:val="00E80D20"/>
    <w:rsid w:val="00E8196F"/>
    <w:rsid w:val="00E81D4A"/>
    <w:rsid w:val="00E8325C"/>
    <w:rsid w:val="00E8373A"/>
    <w:rsid w:val="00E838FB"/>
    <w:rsid w:val="00E867D3"/>
    <w:rsid w:val="00E86990"/>
    <w:rsid w:val="00E86BEA"/>
    <w:rsid w:val="00E9072E"/>
    <w:rsid w:val="00E90F1D"/>
    <w:rsid w:val="00E919CA"/>
    <w:rsid w:val="00E91CEE"/>
    <w:rsid w:val="00E92E54"/>
    <w:rsid w:val="00E93CCC"/>
    <w:rsid w:val="00E94911"/>
    <w:rsid w:val="00E95163"/>
    <w:rsid w:val="00E95DA4"/>
    <w:rsid w:val="00EA029C"/>
    <w:rsid w:val="00EA02EB"/>
    <w:rsid w:val="00EA1A53"/>
    <w:rsid w:val="00EA1CDC"/>
    <w:rsid w:val="00EA235E"/>
    <w:rsid w:val="00EA3AC8"/>
    <w:rsid w:val="00EA3F57"/>
    <w:rsid w:val="00EA44FA"/>
    <w:rsid w:val="00EA4AD4"/>
    <w:rsid w:val="00EA4B93"/>
    <w:rsid w:val="00EA4CEF"/>
    <w:rsid w:val="00EA4D9E"/>
    <w:rsid w:val="00EA4DEC"/>
    <w:rsid w:val="00EA4F38"/>
    <w:rsid w:val="00EA5028"/>
    <w:rsid w:val="00EA529F"/>
    <w:rsid w:val="00EA5F91"/>
    <w:rsid w:val="00EA62A3"/>
    <w:rsid w:val="00EA6C11"/>
    <w:rsid w:val="00EA6C48"/>
    <w:rsid w:val="00EA6E87"/>
    <w:rsid w:val="00EA6F3D"/>
    <w:rsid w:val="00EA7776"/>
    <w:rsid w:val="00EB00A6"/>
    <w:rsid w:val="00EB08E7"/>
    <w:rsid w:val="00EB17DD"/>
    <w:rsid w:val="00EB1CAD"/>
    <w:rsid w:val="00EB2E6C"/>
    <w:rsid w:val="00EB388D"/>
    <w:rsid w:val="00EB4AFC"/>
    <w:rsid w:val="00EB4EA6"/>
    <w:rsid w:val="00EB593A"/>
    <w:rsid w:val="00EB5CAF"/>
    <w:rsid w:val="00EB64C6"/>
    <w:rsid w:val="00EB6D38"/>
    <w:rsid w:val="00EB7E51"/>
    <w:rsid w:val="00EB7F77"/>
    <w:rsid w:val="00EC0444"/>
    <w:rsid w:val="00EC079C"/>
    <w:rsid w:val="00EC09C2"/>
    <w:rsid w:val="00EC10ED"/>
    <w:rsid w:val="00EC2C73"/>
    <w:rsid w:val="00EC2FD8"/>
    <w:rsid w:val="00EC363A"/>
    <w:rsid w:val="00EC38BF"/>
    <w:rsid w:val="00EC3DC5"/>
    <w:rsid w:val="00EC45BD"/>
    <w:rsid w:val="00EC56A6"/>
    <w:rsid w:val="00EC682A"/>
    <w:rsid w:val="00EC6D2F"/>
    <w:rsid w:val="00EC7132"/>
    <w:rsid w:val="00ED0A18"/>
    <w:rsid w:val="00ED0A83"/>
    <w:rsid w:val="00ED1398"/>
    <w:rsid w:val="00ED1449"/>
    <w:rsid w:val="00ED1A5C"/>
    <w:rsid w:val="00ED24AE"/>
    <w:rsid w:val="00ED3883"/>
    <w:rsid w:val="00ED3CA4"/>
    <w:rsid w:val="00ED4597"/>
    <w:rsid w:val="00ED4772"/>
    <w:rsid w:val="00ED4B3D"/>
    <w:rsid w:val="00ED4DA7"/>
    <w:rsid w:val="00ED4EA6"/>
    <w:rsid w:val="00ED5756"/>
    <w:rsid w:val="00ED5FAA"/>
    <w:rsid w:val="00ED5FD9"/>
    <w:rsid w:val="00ED6C20"/>
    <w:rsid w:val="00ED73B4"/>
    <w:rsid w:val="00ED7522"/>
    <w:rsid w:val="00ED78BD"/>
    <w:rsid w:val="00ED7FB2"/>
    <w:rsid w:val="00EE2598"/>
    <w:rsid w:val="00EE4579"/>
    <w:rsid w:val="00EE5215"/>
    <w:rsid w:val="00EE65DD"/>
    <w:rsid w:val="00EE668D"/>
    <w:rsid w:val="00EE69E0"/>
    <w:rsid w:val="00EE6DC8"/>
    <w:rsid w:val="00EE7513"/>
    <w:rsid w:val="00EE7B73"/>
    <w:rsid w:val="00EF02AB"/>
    <w:rsid w:val="00EF07FE"/>
    <w:rsid w:val="00EF0B64"/>
    <w:rsid w:val="00EF1FB8"/>
    <w:rsid w:val="00EF2453"/>
    <w:rsid w:val="00EF3F8A"/>
    <w:rsid w:val="00EF4BEE"/>
    <w:rsid w:val="00EF4EFA"/>
    <w:rsid w:val="00EF5B34"/>
    <w:rsid w:val="00EF667D"/>
    <w:rsid w:val="00F02960"/>
    <w:rsid w:val="00F029EC"/>
    <w:rsid w:val="00F02D0E"/>
    <w:rsid w:val="00F03B3D"/>
    <w:rsid w:val="00F04FDD"/>
    <w:rsid w:val="00F056C9"/>
    <w:rsid w:val="00F05A9E"/>
    <w:rsid w:val="00F05B7C"/>
    <w:rsid w:val="00F05FF5"/>
    <w:rsid w:val="00F06134"/>
    <w:rsid w:val="00F06558"/>
    <w:rsid w:val="00F06675"/>
    <w:rsid w:val="00F07D63"/>
    <w:rsid w:val="00F07E01"/>
    <w:rsid w:val="00F10CF7"/>
    <w:rsid w:val="00F10FDB"/>
    <w:rsid w:val="00F11136"/>
    <w:rsid w:val="00F11956"/>
    <w:rsid w:val="00F12373"/>
    <w:rsid w:val="00F12976"/>
    <w:rsid w:val="00F12D91"/>
    <w:rsid w:val="00F13E36"/>
    <w:rsid w:val="00F15916"/>
    <w:rsid w:val="00F15F09"/>
    <w:rsid w:val="00F161EB"/>
    <w:rsid w:val="00F169B7"/>
    <w:rsid w:val="00F169D4"/>
    <w:rsid w:val="00F16D0B"/>
    <w:rsid w:val="00F17054"/>
    <w:rsid w:val="00F17625"/>
    <w:rsid w:val="00F17F23"/>
    <w:rsid w:val="00F221B2"/>
    <w:rsid w:val="00F23A87"/>
    <w:rsid w:val="00F23BDE"/>
    <w:rsid w:val="00F255F5"/>
    <w:rsid w:val="00F25729"/>
    <w:rsid w:val="00F2611D"/>
    <w:rsid w:val="00F265B9"/>
    <w:rsid w:val="00F268CF"/>
    <w:rsid w:val="00F27B40"/>
    <w:rsid w:val="00F313D3"/>
    <w:rsid w:val="00F32185"/>
    <w:rsid w:val="00F322CD"/>
    <w:rsid w:val="00F337B8"/>
    <w:rsid w:val="00F33F08"/>
    <w:rsid w:val="00F378EE"/>
    <w:rsid w:val="00F4009B"/>
    <w:rsid w:val="00F40470"/>
    <w:rsid w:val="00F41134"/>
    <w:rsid w:val="00F41A29"/>
    <w:rsid w:val="00F42D96"/>
    <w:rsid w:val="00F4459F"/>
    <w:rsid w:val="00F44BDB"/>
    <w:rsid w:val="00F44EDB"/>
    <w:rsid w:val="00F45CEA"/>
    <w:rsid w:val="00F45DD0"/>
    <w:rsid w:val="00F45ECA"/>
    <w:rsid w:val="00F464B3"/>
    <w:rsid w:val="00F468B5"/>
    <w:rsid w:val="00F475AF"/>
    <w:rsid w:val="00F50B79"/>
    <w:rsid w:val="00F50EAF"/>
    <w:rsid w:val="00F5199B"/>
    <w:rsid w:val="00F524EB"/>
    <w:rsid w:val="00F5287B"/>
    <w:rsid w:val="00F53F7B"/>
    <w:rsid w:val="00F53FDC"/>
    <w:rsid w:val="00F54352"/>
    <w:rsid w:val="00F543F9"/>
    <w:rsid w:val="00F54483"/>
    <w:rsid w:val="00F553E8"/>
    <w:rsid w:val="00F55CDE"/>
    <w:rsid w:val="00F564A7"/>
    <w:rsid w:val="00F569C1"/>
    <w:rsid w:val="00F56F05"/>
    <w:rsid w:val="00F57673"/>
    <w:rsid w:val="00F57C20"/>
    <w:rsid w:val="00F57D82"/>
    <w:rsid w:val="00F610B0"/>
    <w:rsid w:val="00F6136D"/>
    <w:rsid w:val="00F61517"/>
    <w:rsid w:val="00F62236"/>
    <w:rsid w:val="00F62A50"/>
    <w:rsid w:val="00F62BB5"/>
    <w:rsid w:val="00F62DCC"/>
    <w:rsid w:val="00F62E64"/>
    <w:rsid w:val="00F632D7"/>
    <w:rsid w:val="00F638B2"/>
    <w:rsid w:val="00F6401C"/>
    <w:rsid w:val="00F64551"/>
    <w:rsid w:val="00F64977"/>
    <w:rsid w:val="00F64E6D"/>
    <w:rsid w:val="00F6557E"/>
    <w:rsid w:val="00F661D8"/>
    <w:rsid w:val="00F66DF0"/>
    <w:rsid w:val="00F6700D"/>
    <w:rsid w:val="00F67883"/>
    <w:rsid w:val="00F67BF6"/>
    <w:rsid w:val="00F70BA0"/>
    <w:rsid w:val="00F711C1"/>
    <w:rsid w:val="00F73FD0"/>
    <w:rsid w:val="00F748CB"/>
    <w:rsid w:val="00F75672"/>
    <w:rsid w:val="00F75BFA"/>
    <w:rsid w:val="00F75C2F"/>
    <w:rsid w:val="00F80522"/>
    <w:rsid w:val="00F80601"/>
    <w:rsid w:val="00F80940"/>
    <w:rsid w:val="00F819A8"/>
    <w:rsid w:val="00F832AA"/>
    <w:rsid w:val="00F83B5D"/>
    <w:rsid w:val="00F83DCD"/>
    <w:rsid w:val="00F845D4"/>
    <w:rsid w:val="00F849FA"/>
    <w:rsid w:val="00F8572F"/>
    <w:rsid w:val="00F85E06"/>
    <w:rsid w:val="00F86F48"/>
    <w:rsid w:val="00F8793A"/>
    <w:rsid w:val="00F87A82"/>
    <w:rsid w:val="00F87B03"/>
    <w:rsid w:val="00F91B1F"/>
    <w:rsid w:val="00F926CB"/>
    <w:rsid w:val="00F930E9"/>
    <w:rsid w:val="00F94A43"/>
    <w:rsid w:val="00F94A46"/>
    <w:rsid w:val="00F972E6"/>
    <w:rsid w:val="00F97886"/>
    <w:rsid w:val="00F97CB9"/>
    <w:rsid w:val="00FA13F2"/>
    <w:rsid w:val="00FA1578"/>
    <w:rsid w:val="00FA211F"/>
    <w:rsid w:val="00FA21DD"/>
    <w:rsid w:val="00FA2EDA"/>
    <w:rsid w:val="00FA36EB"/>
    <w:rsid w:val="00FA3D8C"/>
    <w:rsid w:val="00FA3DC8"/>
    <w:rsid w:val="00FA5EA3"/>
    <w:rsid w:val="00FA68F4"/>
    <w:rsid w:val="00FA751A"/>
    <w:rsid w:val="00FA7FA3"/>
    <w:rsid w:val="00FB0175"/>
    <w:rsid w:val="00FB0A12"/>
    <w:rsid w:val="00FB1FB5"/>
    <w:rsid w:val="00FB2AA1"/>
    <w:rsid w:val="00FB2CA1"/>
    <w:rsid w:val="00FB2CE7"/>
    <w:rsid w:val="00FB2FFF"/>
    <w:rsid w:val="00FB546B"/>
    <w:rsid w:val="00FB59A7"/>
    <w:rsid w:val="00FB6713"/>
    <w:rsid w:val="00FB6B3A"/>
    <w:rsid w:val="00FB79E5"/>
    <w:rsid w:val="00FB79F2"/>
    <w:rsid w:val="00FC062D"/>
    <w:rsid w:val="00FC0652"/>
    <w:rsid w:val="00FC095F"/>
    <w:rsid w:val="00FC0B3A"/>
    <w:rsid w:val="00FC1481"/>
    <w:rsid w:val="00FC182A"/>
    <w:rsid w:val="00FC23F3"/>
    <w:rsid w:val="00FC2A2A"/>
    <w:rsid w:val="00FC3147"/>
    <w:rsid w:val="00FC3BF8"/>
    <w:rsid w:val="00FC3EB1"/>
    <w:rsid w:val="00FC3EDE"/>
    <w:rsid w:val="00FC5159"/>
    <w:rsid w:val="00FC574A"/>
    <w:rsid w:val="00FC601D"/>
    <w:rsid w:val="00FC6C8D"/>
    <w:rsid w:val="00FC7136"/>
    <w:rsid w:val="00FD40E5"/>
    <w:rsid w:val="00FD4342"/>
    <w:rsid w:val="00FD4580"/>
    <w:rsid w:val="00FD4F4B"/>
    <w:rsid w:val="00FD4F93"/>
    <w:rsid w:val="00FD56A9"/>
    <w:rsid w:val="00FD74EF"/>
    <w:rsid w:val="00FD7612"/>
    <w:rsid w:val="00FE195A"/>
    <w:rsid w:val="00FE2F1D"/>
    <w:rsid w:val="00FE314F"/>
    <w:rsid w:val="00FE3E3A"/>
    <w:rsid w:val="00FE3E5F"/>
    <w:rsid w:val="00FE421E"/>
    <w:rsid w:val="00FE51B8"/>
    <w:rsid w:val="00FE528C"/>
    <w:rsid w:val="00FE556C"/>
    <w:rsid w:val="00FE5BD1"/>
    <w:rsid w:val="00FE682D"/>
    <w:rsid w:val="00FE6A42"/>
    <w:rsid w:val="00FE6F12"/>
    <w:rsid w:val="00FE75CF"/>
    <w:rsid w:val="00FE7788"/>
    <w:rsid w:val="00FF07F8"/>
    <w:rsid w:val="00FF1228"/>
    <w:rsid w:val="00FF420C"/>
    <w:rsid w:val="00FF42B4"/>
    <w:rsid w:val="00FF4855"/>
    <w:rsid w:val="00FF4C6C"/>
    <w:rsid w:val="00FF4CE8"/>
    <w:rsid w:val="00FF56EF"/>
    <w:rsid w:val="00FF581C"/>
    <w:rsid w:val="00FF5AFE"/>
    <w:rsid w:val="00FF5DB9"/>
    <w:rsid w:val="00FF5EBD"/>
    <w:rsid w:val="00FF608F"/>
    <w:rsid w:val="00FF6391"/>
    <w:rsid w:val="00FF656C"/>
    <w:rsid w:val="00FF6625"/>
    <w:rsid w:val="00FF6669"/>
    <w:rsid w:val="00FF77A5"/>
    <w:rsid w:val="01158240"/>
    <w:rsid w:val="012F80DF"/>
    <w:rsid w:val="0181D834"/>
    <w:rsid w:val="019DF2B7"/>
    <w:rsid w:val="01F69028"/>
    <w:rsid w:val="021D424B"/>
    <w:rsid w:val="029B4A41"/>
    <w:rsid w:val="035B38DA"/>
    <w:rsid w:val="03AF0AAC"/>
    <w:rsid w:val="042ECADD"/>
    <w:rsid w:val="04A2B928"/>
    <w:rsid w:val="04C6B90C"/>
    <w:rsid w:val="04DA1DAA"/>
    <w:rsid w:val="04FC5F60"/>
    <w:rsid w:val="053097BF"/>
    <w:rsid w:val="05309800"/>
    <w:rsid w:val="059B352E"/>
    <w:rsid w:val="06E7B393"/>
    <w:rsid w:val="073D7F4F"/>
    <w:rsid w:val="074AC6C6"/>
    <w:rsid w:val="07A1FF19"/>
    <w:rsid w:val="07E444E0"/>
    <w:rsid w:val="07F1C7B3"/>
    <w:rsid w:val="08BDE9CB"/>
    <w:rsid w:val="08E61C22"/>
    <w:rsid w:val="099A3240"/>
    <w:rsid w:val="099B3483"/>
    <w:rsid w:val="09EFA9E5"/>
    <w:rsid w:val="09F2D744"/>
    <w:rsid w:val="0B545CE2"/>
    <w:rsid w:val="0B6BC2F1"/>
    <w:rsid w:val="0BD9AA84"/>
    <w:rsid w:val="0C7DE7C9"/>
    <w:rsid w:val="0CD2BA60"/>
    <w:rsid w:val="0D143D75"/>
    <w:rsid w:val="0D7DC914"/>
    <w:rsid w:val="0D868E71"/>
    <w:rsid w:val="0D900A66"/>
    <w:rsid w:val="0E85EE22"/>
    <w:rsid w:val="0E942DF4"/>
    <w:rsid w:val="0EA150DF"/>
    <w:rsid w:val="0F6AFD8F"/>
    <w:rsid w:val="0F875056"/>
    <w:rsid w:val="0F8CFBB3"/>
    <w:rsid w:val="0F9DC373"/>
    <w:rsid w:val="0FCFA6B7"/>
    <w:rsid w:val="101B3193"/>
    <w:rsid w:val="1101B022"/>
    <w:rsid w:val="1129F185"/>
    <w:rsid w:val="116C2B0F"/>
    <w:rsid w:val="12271073"/>
    <w:rsid w:val="126CB56E"/>
    <w:rsid w:val="127C1C18"/>
    <w:rsid w:val="13409D0A"/>
    <w:rsid w:val="1345EF55"/>
    <w:rsid w:val="134EA3A1"/>
    <w:rsid w:val="1367724B"/>
    <w:rsid w:val="13A0E039"/>
    <w:rsid w:val="1447E867"/>
    <w:rsid w:val="145976B1"/>
    <w:rsid w:val="14DA3C3C"/>
    <w:rsid w:val="150E5EAB"/>
    <w:rsid w:val="1516387F"/>
    <w:rsid w:val="15C39917"/>
    <w:rsid w:val="1658A691"/>
    <w:rsid w:val="16922C2B"/>
    <w:rsid w:val="169C70D1"/>
    <w:rsid w:val="16C3DDC5"/>
    <w:rsid w:val="16D96A2B"/>
    <w:rsid w:val="17131A44"/>
    <w:rsid w:val="175A6161"/>
    <w:rsid w:val="179AA925"/>
    <w:rsid w:val="179C8893"/>
    <w:rsid w:val="180464FB"/>
    <w:rsid w:val="181786CB"/>
    <w:rsid w:val="184C9DF3"/>
    <w:rsid w:val="18605D3F"/>
    <w:rsid w:val="1881E7B3"/>
    <w:rsid w:val="18A9AFF4"/>
    <w:rsid w:val="18DEEC14"/>
    <w:rsid w:val="18ED6E9C"/>
    <w:rsid w:val="1A005B6B"/>
    <w:rsid w:val="1A6332FC"/>
    <w:rsid w:val="1A70CBDB"/>
    <w:rsid w:val="1AA00CA1"/>
    <w:rsid w:val="1B73E952"/>
    <w:rsid w:val="1B82ECC8"/>
    <w:rsid w:val="1BF938D1"/>
    <w:rsid w:val="1C0CDE0A"/>
    <w:rsid w:val="1C14A613"/>
    <w:rsid w:val="1C18A865"/>
    <w:rsid w:val="1C96F0F8"/>
    <w:rsid w:val="1CBD35FA"/>
    <w:rsid w:val="1CD3E0E8"/>
    <w:rsid w:val="1D052B31"/>
    <w:rsid w:val="1D2BEC96"/>
    <w:rsid w:val="1D2FB2AA"/>
    <w:rsid w:val="1DC938A7"/>
    <w:rsid w:val="1DFEAD76"/>
    <w:rsid w:val="1E51BFE7"/>
    <w:rsid w:val="1E5B1B74"/>
    <w:rsid w:val="1E5ED2B5"/>
    <w:rsid w:val="1E83C10F"/>
    <w:rsid w:val="1EEB9D8A"/>
    <w:rsid w:val="1F3723E0"/>
    <w:rsid w:val="1F4E4740"/>
    <w:rsid w:val="1F8E640A"/>
    <w:rsid w:val="1FFB8F3A"/>
    <w:rsid w:val="201548E0"/>
    <w:rsid w:val="201B06CD"/>
    <w:rsid w:val="208A1012"/>
    <w:rsid w:val="20A3D30B"/>
    <w:rsid w:val="20D92857"/>
    <w:rsid w:val="219C9C61"/>
    <w:rsid w:val="220B3EC5"/>
    <w:rsid w:val="222DA3BC"/>
    <w:rsid w:val="224DAD12"/>
    <w:rsid w:val="2286D09D"/>
    <w:rsid w:val="22933EF4"/>
    <w:rsid w:val="22BEC214"/>
    <w:rsid w:val="22C22548"/>
    <w:rsid w:val="22CF4E56"/>
    <w:rsid w:val="22DDD7A6"/>
    <w:rsid w:val="23D07354"/>
    <w:rsid w:val="241A761A"/>
    <w:rsid w:val="242B921A"/>
    <w:rsid w:val="24876588"/>
    <w:rsid w:val="253A13B0"/>
    <w:rsid w:val="258FD390"/>
    <w:rsid w:val="262B84DE"/>
    <w:rsid w:val="26520B3A"/>
    <w:rsid w:val="2781210D"/>
    <w:rsid w:val="27A28AAA"/>
    <w:rsid w:val="27A613C2"/>
    <w:rsid w:val="282007DC"/>
    <w:rsid w:val="286E6BB6"/>
    <w:rsid w:val="28D0FBFF"/>
    <w:rsid w:val="28D2157C"/>
    <w:rsid w:val="28F65CA2"/>
    <w:rsid w:val="2917ECB4"/>
    <w:rsid w:val="2961F5D9"/>
    <w:rsid w:val="2984DB39"/>
    <w:rsid w:val="29F9F838"/>
    <w:rsid w:val="2A30C690"/>
    <w:rsid w:val="2A83C1FA"/>
    <w:rsid w:val="2B370BA2"/>
    <w:rsid w:val="2B9BE775"/>
    <w:rsid w:val="2BBDD367"/>
    <w:rsid w:val="2C540DAB"/>
    <w:rsid w:val="2CA9922E"/>
    <w:rsid w:val="2D0FC439"/>
    <w:rsid w:val="2D1DFA00"/>
    <w:rsid w:val="2D9629D8"/>
    <w:rsid w:val="2DA7823B"/>
    <w:rsid w:val="2E9F1340"/>
    <w:rsid w:val="2F901AC6"/>
    <w:rsid w:val="3058F76B"/>
    <w:rsid w:val="305D3EA8"/>
    <w:rsid w:val="3078CB0B"/>
    <w:rsid w:val="30F76C95"/>
    <w:rsid w:val="30F9C127"/>
    <w:rsid w:val="31092B42"/>
    <w:rsid w:val="31C2A69E"/>
    <w:rsid w:val="322A7C5B"/>
    <w:rsid w:val="324B1CC9"/>
    <w:rsid w:val="32F3FE06"/>
    <w:rsid w:val="334F986C"/>
    <w:rsid w:val="3382FBA8"/>
    <w:rsid w:val="338C0C42"/>
    <w:rsid w:val="33C05FB9"/>
    <w:rsid w:val="33C27F10"/>
    <w:rsid w:val="33FD0C6C"/>
    <w:rsid w:val="3491DB67"/>
    <w:rsid w:val="349E7DF0"/>
    <w:rsid w:val="35058DD0"/>
    <w:rsid w:val="354563A7"/>
    <w:rsid w:val="357FC5FA"/>
    <w:rsid w:val="358AAC73"/>
    <w:rsid w:val="359F9CE4"/>
    <w:rsid w:val="35C55C13"/>
    <w:rsid w:val="3616D967"/>
    <w:rsid w:val="361C6D59"/>
    <w:rsid w:val="3620E658"/>
    <w:rsid w:val="363CCDDD"/>
    <w:rsid w:val="375A6CD1"/>
    <w:rsid w:val="386B0AB1"/>
    <w:rsid w:val="387CABF8"/>
    <w:rsid w:val="387FE005"/>
    <w:rsid w:val="38C51432"/>
    <w:rsid w:val="38F77529"/>
    <w:rsid w:val="38FB4560"/>
    <w:rsid w:val="391D73EF"/>
    <w:rsid w:val="39497D70"/>
    <w:rsid w:val="39CF0E57"/>
    <w:rsid w:val="39DC4A3C"/>
    <w:rsid w:val="39E7AE10"/>
    <w:rsid w:val="39FE1AF2"/>
    <w:rsid w:val="3A1A6A0F"/>
    <w:rsid w:val="3A5E0C91"/>
    <w:rsid w:val="3A7A5F7D"/>
    <w:rsid w:val="3A963637"/>
    <w:rsid w:val="3B71BA72"/>
    <w:rsid w:val="3BB0A3AE"/>
    <w:rsid w:val="3BFD4424"/>
    <w:rsid w:val="3C041454"/>
    <w:rsid w:val="3C6057C7"/>
    <w:rsid w:val="3C7C27B6"/>
    <w:rsid w:val="3CC4C660"/>
    <w:rsid w:val="3CDE19FD"/>
    <w:rsid w:val="3D6FDB13"/>
    <w:rsid w:val="3E6EFDFD"/>
    <w:rsid w:val="3F7C984C"/>
    <w:rsid w:val="3FA2D2DD"/>
    <w:rsid w:val="3FD4F4BC"/>
    <w:rsid w:val="403710A3"/>
    <w:rsid w:val="40BFC4DC"/>
    <w:rsid w:val="40C4900F"/>
    <w:rsid w:val="41D2CF85"/>
    <w:rsid w:val="42039B9C"/>
    <w:rsid w:val="425BB04C"/>
    <w:rsid w:val="428172CC"/>
    <w:rsid w:val="42C6B423"/>
    <w:rsid w:val="4322BBF2"/>
    <w:rsid w:val="43DA8ACD"/>
    <w:rsid w:val="443DDD9F"/>
    <w:rsid w:val="4468E901"/>
    <w:rsid w:val="460767BC"/>
    <w:rsid w:val="464428CC"/>
    <w:rsid w:val="4670EC93"/>
    <w:rsid w:val="47407150"/>
    <w:rsid w:val="474F3B52"/>
    <w:rsid w:val="47559400"/>
    <w:rsid w:val="4770E99D"/>
    <w:rsid w:val="478ACE0B"/>
    <w:rsid w:val="47F7FC5D"/>
    <w:rsid w:val="4809F61F"/>
    <w:rsid w:val="48663C9A"/>
    <w:rsid w:val="488169F1"/>
    <w:rsid w:val="48B435B5"/>
    <w:rsid w:val="48C694BD"/>
    <w:rsid w:val="496F76FB"/>
    <w:rsid w:val="49E76C9B"/>
    <w:rsid w:val="4A340232"/>
    <w:rsid w:val="4A3B2B4E"/>
    <w:rsid w:val="4ABFBC0F"/>
    <w:rsid w:val="4ACD9D4B"/>
    <w:rsid w:val="4AD38131"/>
    <w:rsid w:val="4B0D4940"/>
    <w:rsid w:val="4B631C5C"/>
    <w:rsid w:val="4B6A0271"/>
    <w:rsid w:val="4B9BA7BC"/>
    <w:rsid w:val="4BA222BB"/>
    <w:rsid w:val="4BCFA84D"/>
    <w:rsid w:val="4CAFBBFB"/>
    <w:rsid w:val="4D013575"/>
    <w:rsid w:val="4D02DAAB"/>
    <w:rsid w:val="4D384B15"/>
    <w:rsid w:val="4D5B5722"/>
    <w:rsid w:val="4D6649A1"/>
    <w:rsid w:val="4D92629D"/>
    <w:rsid w:val="4E14D4BE"/>
    <w:rsid w:val="4E2CDD12"/>
    <w:rsid w:val="4EABB3F0"/>
    <w:rsid w:val="4ED1ED71"/>
    <w:rsid w:val="4F8A318B"/>
    <w:rsid w:val="4F92B573"/>
    <w:rsid w:val="4FDCC1D5"/>
    <w:rsid w:val="502F3947"/>
    <w:rsid w:val="503D0E41"/>
    <w:rsid w:val="50486ED7"/>
    <w:rsid w:val="50A69D76"/>
    <w:rsid w:val="5106BC59"/>
    <w:rsid w:val="513428DF"/>
    <w:rsid w:val="5164E751"/>
    <w:rsid w:val="516D6359"/>
    <w:rsid w:val="5202B77A"/>
    <w:rsid w:val="523E2093"/>
    <w:rsid w:val="5258053E"/>
    <w:rsid w:val="5266D620"/>
    <w:rsid w:val="530740FC"/>
    <w:rsid w:val="5378A1E5"/>
    <w:rsid w:val="5546D252"/>
    <w:rsid w:val="5569AB65"/>
    <w:rsid w:val="55F5B009"/>
    <w:rsid w:val="56544BC8"/>
    <w:rsid w:val="56E9BCA6"/>
    <w:rsid w:val="5726443D"/>
    <w:rsid w:val="57357BAE"/>
    <w:rsid w:val="57B5DDD0"/>
    <w:rsid w:val="57EBA74B"/>
    <w:rsid w:val="584E706C"/>
    <w:rsid w:val="5852807A"/>
    <w:rsid w:val="5893DE82"/>
    <w:rsid w:val="58F50F93"/>
    <w:rsid w:val="592FE1A1"/>
    <w:rsid w:val="59504885"/>
    <w:rsid w:val="59B0BEF9"/>
    <w:rsid w:val="59DA9CA4"/>
    <w:rsid w:val="5A7ED913"/>
    <w:rsid w:val="5A9AB167"/>
    <w:rsid w:val="5AA2C442"/>
    <w:rsid w:val="5AA3F0E7"/>
    <w:rsid w:val="5ADCE3C1"/>
    <w:rsid w:val="5B5F3D7B"/>
    <w:rsid w:val="5BE3CEA7"/>
    <w:rsid w:val="5BEC6B40"/>
    <w:rsid w:val="5C42F0AB"/>
    <w:rsid w:val="5CA260CA"/>
    <w:rsid w:val="5D005A75"/>
    <w:rsid w:val="5D6348ED"/>
    <w:rsid w:val="5D9C7736"/>
    <w:rsid w:val="5E3F3A7A"/>
    <w:rsid w:val="5E7BA03F"/>
    <w:rsid w:val="5E855F07"/>
    <w:rsid w:val="5EA59BA4"/>
    <w:rsid w:val="5EB965EB"/>
    <w:rsid w:val="5EBA0E12"/>
    <w:rsid w:val="5EE67921"/>
    <w:rsid w:val="5F52D520"/>
    <w:rsid w:val="5FAD9F15"/>
    <w:rsid w:val="60241FE9"/>
    <w:rsid w:val="60373D6B"/>
    <w:rsid w:val="60F2F537"/>
    <w:rsid w:val="6125C144"/>
    <w:rsid w:val="61757D81"/>
    <w:rsid w:val="61784913"/>
    <w:rsid w:val="61E6C035"/>
    <w:rsid w:val="61E79BED"/>
    <w:rsid w:val="620132FD"/>
    <w:rsid w:val="622578AB"/>
    <w:rsid w:val="63A96AD9"/>
    <w:rsid w:val="64DF2448"/>
    <w:rsid w:val="64F91706"/>
    <w:rsid w:val="6531C29E"/>
    <w:rsid w:val="65E53C15"/>
    <w:rsid w:val="66A07346"/>
    <w:rsid w:val="66A4BB64"/>
    <w:rsid w:val="67352C6C"/>
    <w:rsid w:val="675C3C44"/>
    <w:rsid w:val="67E6B822"/>
    <w:rsid w:val="68053FCF"/>
    <w:rsid w:val="680D98C2"/>
    <w:rsid w:val="68228459"/>
    <w:rsid w:val="68294FC8"/>
    <w:rsid w:val="684D42E9"/>
    <w:rsid w:val="68A39152"/>
    <w:rsid w:val="696C9591"/>
    <w:rsid w:val="69A588FC"/>
    <w:rsid w:val="69A6D85C"/>
    <w:rsid w:val="6A214C70"/>
    <w:rsid w:val="6A597ADB"/>
    <w:rsid w:val="6AD6FA5B"/>
    <w:rsid w:val="6AFC953F"/>
    <w:rsid w:val="6B4CE60D"/>
    <w:rsid w:val="6B9B5461"/>
    <w:rsid w:val="6CDAAFB4"/>
    <w:rsid w:val="6D3724C2"/>
    <w:rsid w:val="6D78D254"/>
    <w:rsid w:val="6D79E67A"/>
    <w:rsid w:val="6DAE0693"/>
    <w:rsid w:val="6E913B79"/>
    <w:rsid w:val="6EA3FB26"/>
    <w:rsid w:val="6ED032F0"/>
    <w:rsid w:val="6FDF5CCE"/>
    <w:rsid w:val="701B4AED"/>
    <w:rsid w:val="702F6F90"/>
    <w:rsid w:val="711238E9"/>
    <w:rsid w:val="71964342"/>
    <w:rsid w:val="71A60313"/>
    <w:rsid w:val="71E1E61E"/>
    <w:rsid w:val="71F2496F"/>
    <w:rsid w:val="722FB8FC"/>
    <w:rsid w:val="728ED303"/>
    <w:rsid w:val="72BB4E78"/>
    <w:rsid w:val="72C2C30D"/>
    <w:rsid w:val="73610086"/>
    <w:rsid w:val="736E303B"/>
    <w:rsid w:val="7383FD1B"/>
    <w:rsid w:val="73A8962E"/>
    <w:rsid w:val="73B1AFEF"/>
    <w:rsid w:val="73BB8497"/>
    <w:rsid w:val="7661050C"/>
    <w:rsid w:val="774A948C"/>
    <w:rsid w:val="7801B8EC"/>
    <w:rsid w:val="78885786"/>
    <w:rsid w:val="78AEC449"/>
    <w:rsid w:val="79434E0E"/>
    <w:rsid w:val="7997222C"/>
    <w:rsid w:val="7AF13462"/>
    <w:rsid w:val="7B2B5A35"/>
    <w:rsid w:val="7B67FF1C"/>
    <w:rsid w:val="7B71FFE9"/>
    <w:rsid w:val="7B7E62C4"/>
    <w:rsid w:val="7BAC411A"/>
    <w:rsid w:val="7DFEF35B"/>
    <w:rsid w:val="7E187E90"/>
    <w:rsid w:val="7E865C21"/>
    <w:rsid w:val="7E8F3A96"/>
    <w:rsid w:val="7F19F29E"/>
    <w:rsid w:val="7F56B1B2"/>
    <w:rsid w:val="7FFD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8D110F"/>
  <w15:docId w15:val="{B9799C40-AE69-4DDE-89D9-92EB6014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D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008"/>
    <w:pPr>
      <w:keepNext/>
      <w:keepLines/>
      <w:spacing w:before="3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47B5"/>
    <w:pPr>
      <w:keepNext/>
      <w:keepLines/>
      <w:spacing w:before="240"/>
      <w:outlineLvl w:val="1"/>
    </w:pPr>
    <w:rPr>
      <w:rFonts w:eastAsiaTheme="majorEastAsia" w:cstheme="majorBidi"/>
      <w:b/>
      <w:color w:val="153A6E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60802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008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447B5"/>
    <w:rPr>
      <w:rFonts w:ascii="Arial" w:eastAsiaTheme="majorEastAsia" w:hAnsi="Arial" w:cstheme="majorBidi"/>
      <w:b/>
      <w:color w:val="153A6E"/>
      <w:sz w:val="32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C31008"/>
    <w:pPr>
      <w:keepNext/>
      <w:spacing w:before="0" w:after="200" w:line="240" w:lineRule="auto"/>
    </w:pPr>
    <w:rPr>
      <w:b/>
      <w:iCs/>
      <w:color w:val="1E1545" w:themeColor="text2"/>
      <w:sz w:val="22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60802"/>
    <w:rPr>
      <w:rFonts w:ascii="Arial" w:eastAsiaTheme="majorEastAsia" w:hAnsi="Arial" w:cstheme="majorBidi"/>
      <w:b/>
      <w:color w:val="153A6E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C31008"/>
    <w:pPr>
      <w:spacing w:before="0" w:after="240"/>
    </w:pPr>
    <w:rPr>
      <w:sz w:val="32"/>
      <w:szCs w:val="3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4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4590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4590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D17"/>
    <w:pPr>
      <w:spacing w:before="120" w:after="120"/>
    </w:pPr>
    <w:rPr>
      <w:rFonts w:ascii="Arial" w:hAnsi="Arial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D17"/>
    <w:rPr>
      <w:rFonts w:ascii="Arial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EB5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2C7AFE"/>
    <w:rPr>
      <w:rFonts w:ascii="Arial" w:hAnsi="Arial"/>
    </w:rPr>
  </w:style>
  <w:style w:type="paragraph" w:customStyle="1" w:styleId="TableParagraph">
    <w:name w:val="Table Paragraph"/>
    <w:basedOn w:val="Normal"/>
    <w:uiPriority w:val="1"/>
    <w:qFormat/>
    <w:rsid w:val="00A90701"/>
    <w:pPr>
      <w:widowControl w:val="0"/>
      <w:autoSpaceDE w:val="0"/>
      <w:autoSpaceDN w:val="0"/>
      <w:spacing w:after="0" w:line="240" w:lineRule="auto"/>
      <w:ind w:left="109" w:right="12"/>
    </w:pPr>
    <w:rPr>
      <w:rFonts w:eastAsia="Arial" w:cs="Arial"/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3F34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3F34"/>
    <w:rPr>
      <w:rFonts w:ascii="Arial" w:hAnsi="Arial"/>
      <w:sz w:val="20"/>
      <w:szCs w:val="20"/>
    </w:rPr>
  </w:style>
  <w:style w:type="character" w:styleId="FootnoteReference">
    <w:name w:val="footnote reference"/>
    <w:uiPriority w:val="99"/>
    <w:unhideWhenUsed/>
    <w:rsid w:val="00C31008"/>
    <w:rPr>
      <w:rFonts w:cs="Arial"/>
      <w:i/>
      <w:iCs/>
      <w:sz w:val="18"/>
      <w:szCs w:val="18"/>
    </w:rPr>
  </w:style>
  <w:style w:type="paragraph" w:styleId="ListBullet">
    <w:name w:val="List Bullet"/>
    <w:basedOn w:val="Normal"/>
    <w:uiPriority w:val="99"/>
    <w:unhideWhenUsed/>
    <w:rsid w:val="00BA5AF2"/>
    <w:pPr>
      <w:numPr>
        <w:numId w:val="3"/>
      </w:numPr>
      <w:contextualSpacing/>
    </w:pPr>
  </w:style>
  <w:style w:type="table" w:styleId="TableGridLight">
    <w:name w:val="Grid Table Light"/>
    <w:basedOn w:val="TableNormal"/>
    <w:uiPriority w:val="40"/>
    <w:rsid w:val="004B5DCF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</w:style>
  <w:style w:type="table" w:styleId="PlainTable1">
    <w:name w:val="Plain Table 1"/>
    <w:basedOn w:val="TableNormal"/>
    <w:uiPriority w:val="41"/>
    <w:rsid w:val="00A8091D"/>
    <w:tblPr>
      <w:tblStyleRowBandSize w:val="1"/>
      <w:tblStyleColBandSize w:val="1"/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2B7B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</w:style>
  <w:style w:type="table" w:styleId="PlainTable3">
    <w:name w:val="Plain Table 3"/>
    <w:basedOn w:val="TableNormal"/>
    <w:uiPriority w:val="43"/>
    <w:rsid w:val="00A809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25DC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25DC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80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</w:style>
  <w:style w:type="table" w:styleId="PlainTable5">
    <w:name w:val="Plain Table 5"/>
    <w:basedOn w:val="TableNormal"/>
    <w:uiPriority w:val="45"/>
    <w:rsid w:val="00A809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5DCD" w:themeColor="text1" w:themeTint="80"/>
        </w:tcBorders>
        <w:shd w:val="clear" w:color="auto" w:fill="F1F2F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5DCD" w:themeColor="text1" w:themeTint="80"/>
        </w:tcBorders>
        <w:shd w:val="clear" w:color="auto" w:fill="F1F2F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5DCD" w:themeColor="text1" w:themeTint="80"/>
        </w:tcBorders>
        <w:shd w:val="clear" w:color="auto" w:fill="F1F2F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5DCD" w:themeColor="text1" w:themeTint="80"/>
        </w:tcBorders>
        <w:shd w:val="clear" w:color="auto" w:fill="F1F2F2" w:themeFill="background1"/>
      </w:tcPr>
    </w:tblStylePr>
    <w:tblStylePr w:type="band1Vert">
      <w:tblPr/>
      <w:tcPr>
        <w:shd w:val="clear" w:color="auto" w:fill="E4E6E6" w:themeFill="background1" w:themeFillShade="F2"/>
      </w:tcPr>
    </w:tblStylePr>
    <w:tblStylePr w:type="band1Horz">
      <w:tblPr/>
      <w:tcPr>
        <w:shd w:val="clear" w:color="auto" w:fill="E4E6E6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A8091D"/>
    <w:tblPr>
      <w:tblStyleRowBandSize w:val="1"/>
      <w:tblStyleColBandSize w:val="1"/>
      <w:tblBorders>
        <w:top w:val="single" w:sz="4" w:space="0" w:color="573EC3" w:themeColor="text1" w:themeTint="99"/>
        <w:left w:val="single" w:sz="4" w:space="0" w:color="573EC3" w:themeColor="text1" w:themeTint="99"/>
        <w:bottom w:val="single" w:sz="4" w:space="0" w:color="573EC3" w:themeColor="text1" w:themeTint="99"/>
        <w:right w:val="single" w:sz="4" w:space="0" w:color="573EC3" w:themeColor="text1" w:themeTint="99"/>
        <w:insideH w:val="single" w:sz="4" w:space="0" w:color="573EC3" w:themeColor="text1" w:themeTint="99"/>
        <w:insideV w:val="single" w:sz="4" w:space="0" w:color="573EC3" w:themeColor="text1" w:themeTint="99"/>
      </w:tblBorders>
    </w:tblPr>
    <w:tblStylePr w:type="firstRow">
      <w:rPr>
        <w:b/>
        <w:bCs/>
        <w:color w:val="F1F2F2" w:themeColor="background1"/>
      </w:rPr>
      <w:tblPr/>
      <w:tcPr>
        <w:tcBorders>
          <w:top w:val="single" w:sz="4" w:space="0" w:color="1E1544" w:themeColor="text1"/>
          <w:left w:val="single" w:sz="4" w:space="0" w:color="1E1544" w:themeColor="text1"/>
          <w:bottom w:val="single" w:sz="4" w:space="0" w:color="1E1544" w:themeColor="text1"/>
          <w:right w:val="single" w:sz="4" w:space="0" w:color="1E1544" w:themeColor="text1"/>
          <w:insideH w:val="nil"/>
          <w:insideV w:val="nil"/>
        </w:tcBorders>
        <w:shd w:val="clear" w:color="auto" w:fill="1E1544" w:themeFill="text1"/>
      </w:tcPr>
    </w:tblStylePr>
    <w:tblStylePr w:type="lastRow">
      <w:rPr>
        <w:b/>
        <w:bCs/>
      </w:rPr>
      <w:tblPr/>
      <w:tcPr>
        <w:tcBorders>
          <w:top w:val="double" w:sz="4" w:space="0" w:color="1E15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EEB" w:themeFill="text1" w:themeFillTint="33"/>
      </w:tcPr>
    </w:tblStylePr>
    <w:tblStylePr w:type="band1Horz">
      <w:tblPr/>
      <w:tcPr>
        <w:shd w:val="clear" w:color="auto" w:fill="C6BEEB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8591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19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E317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17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A177FF"/>
  </w:style>
  <w:style w:type="character" w:customStyle="1" w:styleId="eop">
    <w:name w:val="eop"/>
    <w:basedOn w:val="DefaultParagraphFont"/>
    <w:rsid w:val="00A177FF"/>
  </w:style>
  <w:style w:type="paragraph" w:styleId="ListParagraph">
    <w:name w:val="List Paragraph"/>
    <w:basedOn w:val="Normal"/>
    <w:uiPriority w:val="34"/>
    <w:qFormat/>
    <w:rsid w:val="2286D09D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4E325B"/>
    <w:rPr>
      <w:color w:val="2B579A"/>
      <w:shd w:val="clear" w:color="auto" w:fill="E1DFDD"/>
    </w:rPr>
  </w:style>
  <w:style w:type="table" w:customStyle="1" w:styleId="tablestylepurple-grey">
    <w:name w:val="table_style_purple-grey"/>
    <w:basedOn w:val="TableNormal"/>
    <w:uiPriority w:val="99"/>
    <w:rsid w:val="008C691C"/>
    <w:rPr>
      <w:rFonts w:ascii="Arial" w:hAnsi="Arial" w:cs="Times New Roman"/>
      <w:sz w:val="20"/>
    </w:rPr>
    <w:tblPr>
      <w:tblBorders>
        <w:insideH w:val="single" w:sz="4" w:space="0" w:color="D9D9D9"/>
      </w:tblBorders>
    </w:tblPr>
    <w:tcPr>
      <w:shd w:val="clear" w:color="auto" w:fill="F2F2F2"/>
      <w:vAlign w:val="center"/>
    </w:tc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insideH w:val="nil"/>
          <w:insideV w:val="single" w:sz="4" w:space="0" w:color="F1F2F2" w:themeColor="background1"/>
        </w:tcBorders>
        <w:shd w:val="clear" w:color="auto" w:fill="3F335A"/>
        <w:vAlign w:val="center"/>
      </w:tc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Header2">
    <w:name w:val="Header 2"/>
    <w:basedOn w:val="Introduction"/>
    <w:qFormat/>
    <w:rsid w:val="003C212E"/>
    <w:pPr>
      <w:spacing w:before="100" w:beforeAutospacing="1" w:after="120"/>
      <w:outlineLvl w:val="1"/>
    </w:pPr>
    <w:rPr>
      <w:rFonts w:eastAsia="Times New Roman"/>
      <w:b/>
      <w:bCs/>
      <w:noProof/>
      <w:color w:val="1E1545"/>
      <w:szCs w:val="28"/>
      <w:shd w:val="clear" w:color="auto" w:fill="FFFFFF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yagedcare.gov.au/find-a-provider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star-ratings-for-residential-aged-care" TargetMode="External"/><Relationship Id="rId17" Type="http://schemas.openxmlformats.org/officeDocument/2006/relationships/hyperlink" Target="https://www.myagedcare.gov.au/find-a-provider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starratings/resources/publications/star-ratings-fact-sheet-for-older-australians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baj\AppData\Local\Microsoft\Windows\INetCache\Content.Outlook\Y02VLQZX\247%20RN%20consumer%20fact%20sheet%20FINAL%20version%20SK%20comments%20v2%20(002)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f32057-c7d7-4cf2-a083-f930dcef3185" xsi:nil="true"/>
    <lcf76f155ced4ddcb4097134ff3c332f xmlns="31ed7be0-71df-4ef7-a44a-46c20e97f85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3adc39874ba8c2e96aadd99fffcdf697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5578c61acc1d915a6d1c94964bcf910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55f32057-c7d7-4cf2-a083-f930dcef3185"/>
    <ds:schemaRef ds:uri="31ed7be0-71df-4ef7-a44a-46c20e97f856"/>
  </ds:schemaRefs>
</ds:datastoreItem>
</file>

<file path=customXml/itemProps3.xml><?xml version="1.0" encoding="utf-8"?>
<ds:datastoreItem xmlns:ds="http://schemas.openxmlformats.org/officeDocument/2006/customXml" ds:itemID="{0E04F15D-DBC3-4651-B917-5FB78CC59D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63A547-B197-4C6D-8C1F-DB64A41485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d7be0-71df-4ef7-a44a-46c20e97f856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40cdab9-3592-4269-8944-10949a3bf55a}" enabled="1" method="Privileged" siteId="{311f614e-2687-4905-bb5c-f592370e0d41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247 RN consumer fact sheet FINAL version SK comments v2 (002).dotx</Template>
  <TotalTime>7</TotalTime>
  <Pages>3</Pages>
  <Words>552</Words>
  <Characters>2756</Characters>
  <Application>Microsoft Office Word</Application>
  <DocSecurity>0</DocSecurity>
  <Lines>97</Lines>
  <Paragraphs>62</Paragraphs>
  <ScaleCrop>false</ScaleCrop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Changes to Star Ratings: Staffing rating - information for older people</dc:title>
  <dc:subject>Aged Care Star Ratings</dc:subject>
  <dc:creator>Australian Government Department of Health Disability and Ageing</dc:creator>
  <cp:keywords>aged care, star ratings, staffing rating, care minutes</cp:keywords>
  <dc:description/>
  <cp:revision>6</cp:revision>
  <cp:lastPrinted>2026-05-18T04:00:00Z</cp:lastPrinted>
  <dcterms:created xsi:type="dcterms:W3CDTF">2026-05-18T00:25:00Z</dcterms:created>
  <dcterms:modified xsi:type="dcterms:W3CDTF">2026-05-18T04:00:00Z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0x010100A51386D899F9CA4298648C0791762DBC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57546770,6da292f1,3422501e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32c01fe6,436418f6,1b2bcfc4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2025-08-15T06:24:20Z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2ed3c309-b6bd-45a2-8050-ec2a4e05519c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  <property fmtid="{D5CDD505-2E9C-101B-9397-08002B2CF9AE}" pid="18" name="docLang">
    <vt:lpwstr>en</vt:lpwstr>
  </property>
</Properties>
</file>