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69AC2" w14:textId="674DC165" w:rsidR="00397CDF" w:rsidRPr="00D05A51" w:rsidRDefault="00090D6F" w:rsidP="00612AC8">
      <w:pPr>
        <w:pStyle w:val="Heading1"/>
        <w:spacing w:line="240" w:lineRule="auto"/>
        <w:rPr>
          <w:sz w:val="56"/>
          <w:szCs w:val="56"/>
        </w:rPr>
      </w:pPr>
      <w:r w:rsidRPr="00D05A5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012226" wp14:editId="63E914D2">
                <wp:simplePos x="0" y="0"/>
                <wp:positionH relativeFrom="column">
                  <wp:posOffset>5276215</wp:posOffset>
                </wp:positionH>
                <wp:positionV relativeFrom="paragraph">
                  <wp:posOffset>-1488440</wp:posOffset>
                </wp:positionV>
                <wp:extent cx="1748589" cy="403200"/>
                <wp:effectExtent l="0" t="0" r="0" b="0"/>
                <wp:wrapNone/>
                <wp:docPr id="159525927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589" cy="4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35A190" w14:textId="299DB4D2" w:rsidR="00090D6F" w:rsidRPr="008913E8" w:rsidRDefault="00090D6F" w:rsidP="00090D6F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1222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5.45pt;margin-top:-117.2pt;width:137.7pt;height:3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" filled="f" stroked="f" strokeweight=".5pt">
                <v:textbox>
                  <w:txbxContent>
                    <w:p w14:paraId="7035A190" w14:textId="299DB4D2" w:rsidR="00090D6F" w:rsidRPr="008913E8" w:rsidRDefault="00090D6F" w:rsidP="00090D6F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7CDF" w:rsidRPr="00D05A51">
        <w:rPr>
          <w:sz w:val="56"/>
          <w:szCs w:val="56"/>
          <w:lang w:val="pa"/>
        </w:rPr>
        <w:t>ਬਿਰਧ ਦੇਖਭਾਲ ਘਰਾਂ ਵਿੱਚ ਰਹਿਣ ਵਾਲੇ ਲੋਕਾਂ ਲਈ COVID-19 ਟੀਕਾਕਰਨ ਸੰਬੰਧੀ ਜਾਣਕਾਰੀ</w:t>
      </w:r>
    </w:p>
    <w:p w14:paraId="45FBE92E" w14:textId="77777777" w:rsidR="00397CDF" w:rsidRPr="00D05A51" w:rsidRDefault="00000000" w:rsidP="00612AC8">
      <w:pPr>
        <w:spacing w:line="240" w:lineRule="auto"/>
        <w:rPr>
          <w:rFonts w:cs="Arial"/>
        </w:rPr>
      </w:pPr>
      <w:r w:rsidRPr="00D05A51">
        <w:rPr>
          <w:rFonts w:ascii="Raavi" w:hAnsi="Raavi" w:cs="Raavi"/>
          <w:lang w:val="pa"/>
        </w:rPr>
        <w:t>ਇਹ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ਜਾਣਕਾਰੀ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ਸਤੰਬਰ</w:t>
      </w:r>
      <w:r w:rsidRPr="00D05A51">
        <w:rPr>
          <w:rFonts w:cs="Arial"/>
          <w:lang w:val="pa"/>
        </w:rPr>
        <w:t xml:space="preserve"> 2025 </w:t>
      </w:r>
      <w:r w:rsidRPr="00D05A51">
        <w:rPr>
          <w:rFonts w:ascii="Raavi" w:hAnsi="Raavi" w:cs="Raavi"/>
          <w:lang w:val="pa"/>
        </w:rPr>
        <w:t>ਤੱਕ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ਚਲੰਤ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ਹੈ</w:t>
      </w:r>
      <w:r w:rsidRPr="00D05A51">
        <w:rPr>
          <w:rFonts w:ascii="Mangal" w:hAnsi="Mangal" w:cs="Mangal"/>
          <w:lang w:val="pa"/>
        </w:rPr>
        <w:t>।</w:t>
      </w:r>
    </w:p>
    <w:p w14:paraId="6C2D6858" w14:textId="77777777" w:rsidR="001B66B9" w:rsidRPr="00D05A51" w:rsidRDefault="00000000" w:rsidP="00612AC8">
      <w:pPr>
        <w:spacing w:line="240" w:lineRule="auto"/>
        <w:rPr>
          <w:rFonts w:cs="Arial"/>
        </w:rPr>
      </w:pPr>
      <w:r w:rsidRPr="00D05A51">
        <w:rPr>
          <w:rFonts w:ascii="Raavi" w:hAnsi="Raavi" w:cs="Raavi"/>
          <w:lang w:val="pa"/>
        </w:rPr>
        <w:t>ਬਿਰਧ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ਦੇਖਭਾਲ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ਘਰਾਂ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ਵਿੱਚ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ਰਹਿਣ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ਵਾਲਿਆਂ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ਨੂੰ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ਆਪਣੇ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ਆਪ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ਨੂੰ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ਗੰਭੀਰ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ਬਿਮਾਰੀ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ਤੋਂ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ਬਚਾਉਣ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ਸਿਫ਼ਾਰਸ਼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ਕੀਤੇ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ਗਏ</w:t>
      </w:r>
      <w:r w:rsidRPr="00D05A51">
        <w:rPr>
          <w:rFonts w:cs="Arial"/>
          <w:lang w:val="pa"/>
        </w:rPr>
        <w:t xml:space="preserve"> COVID-19 </w:t>
      </w:r>
      <w:r w:rsidRPr="00D05A51">
        <w:rPr>
          <w:rFonts w:ascii="Raavi" w:hAnsi="Raavi" w:cs="Raavi"/>
          <w:lang w:val="pa"/>
        </w:rPr>
        <w:t>ਟੀਕੇ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ਲਗਵਾਉਣ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ਉਤਸ਼ਾਹਿਤ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ਕੀਤਾ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ਜਾਂਦਾ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ਹੈ</w:t>
      </w:r>
      <w:r w:rsidRPr="00D05A51">
        <w:rPr>
          <w:rFonts w:ascii="Mangal" w:hAnsi="Mangal" w:cs="Mangal"/>
          <w:lang w:val="pa"/>
        </w:rPr>
        <w:t>।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ਵੱਡੀ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ਉਮਰ</w:t>
      </w:r>
      <w:r w:rsidRPr="00D05A51">
        <w:rPr>
          <w:rFonts w:cs="Arial"/>
          <w:lang w:val="pa"/>
        </w:rPr>
        <w:t xml:space="preserve"> COVID-19 </w:t>
      </w:r>
      <w:r w:rsidRPr="00D05A51">
        <w:rPr>
          <w:rFonts w:ascii="Raavi" w:hAnsi="Raavi" w:cs="Raavi"/>
          <w:lang w:val="pa"/>
        </w:rPr>
        <w:t>ਤੋਂ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ਗੰਭੀਰ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ਸਿੱਟੇ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ਨਿੱਕਲਣ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ਸਭ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ਤੋਂ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ਵੱਡਾ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ਜ਼ੋਖਮ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ਕਾਰਕ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ਬਣੀ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ਹੋਈ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ਹੈ</w:t>
      </w:r>
      <w:r w:rsidRPr="00D05A51">
        <w:rPr>
          <w:rFonts w:ascii="Mangal" w:hAnsi="Mangal" w:cs="Mangal"/>
          <w:lang w:val="pa"/>
        </w:rPr>
        <w:t>।</w:t>
      </w:r>
    </w:p>
    <w:p w14:paraId="2508E19F" w14:textId="77777777" w:rsidR="001B66B9" w:rsidRPr="00D05A51" w:rsidRDefault="00000000" w:rsidP="00612AC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cs="Arial"/>
        </w:rPr>
      </w:pPr>
      <w:r w:rsidRPr="00D05A51">
        <w:rPr>
          <w:rFonts w:cs="Arial"/>
          <w:b/>
          <w:bCs/>
          <w:lang w:val="pa"/>
        </w:rPr>
        <w:t xml:space="preserve">75 </w:t>
      </w:r>
      <w:r w:rsidRPr="00D05A51">
        <w:rPr>
          <w:rFonts w:ascii="Raavi" w:hAnsi="Raavi" w:cs="Raavi"/>
          <w:b/>
          <w:bCs/>
          <w:lang w:val="pa"/>
        </w:rPr>
        <w:t>ਸਾਲ</w:t>
      </w:r>
      <w:r w:rsidRPr="00D05A51">
        <w:rPr>
          <w:rFonts w:cs="Arial"/>
          <w:b/>
          <w:bCs/>
          <w:lang w:val="pa"/>
        </w:rPr>
        <w:t xml:space="preserve"> </w:t>
      </w:r>
      <w:r w:rsidRPr="00D05A51">
        <w:rPr>
          <w:rFonts w:ascii="Raavi" w:hAnsi="Raavi" w:cs="Raavi"/>
          <w:b/>
          <w:bCs/>
          <w:lang w:val="pa"/>
        </w:rPr>
        <w:t>ਜਾਂ</w:t>
      </w:r>
      <w:r w:rsidRPr="00D05A51">
        <w:rPr>
          <w:rFonts w:cs="Arial"/>
          <w:b/>
          <w:bCs/>
          <w:lang w:val="pa"/>
        </w:rPr>
        <w:t xml:space="preserve"> </w:t>
      </w:r>
      <w:r w:rsidRPr="00D05A51">
        <w:rPr>
          <w:rFonts w:ascii="Raavi" w:hAnsi="Raavi" w:cs="Raavi"/>
          <w:b/>
          <w:bCs/>
          <w:lang w:val="pa"/>
        </w:rPr>
        <w:t>ਇਸ</w:t>
      </w:r>
      <w:r w:rsidRPr="00D05A51">
        <w:rPr>
          <w:rFonts w:cs="Arial"/>
          <w:b/>
          <w:bCs/>
          <w:lang w:val="pa"/>
        </w:rPr>
        <w:t xml:space="preserve"> </w:t>
      </w:r>
      <w:r w:rsidRPr="00D05A51">
        <w:rPr>
          <w:rFonts w:ascii="Raavi" w:hAnsi="Raavi" w:cs="Raavi"/>
          <w:b/>
          <w:bCs/>
          <w:lang w:val="pa"/>
        </w:rPr>
        <w:t>ਤੋਂ</w:t>
      </w:r>
      <w:r w:rsidRPr="00D05A51">
        <w:rPr>
          <w:rFonts w:cs="Arial"/>
          <w:b/>
          <w:bCs/>
          <w:lang w:val="pa"/>
        </w:rPr>
        <w:t xml:space="preserve"> </w:t>
      </w:r>
      <w:r w:rsidRPr="00D05A51">
        <w:rPr>
          <w:rFonts w:ascii="Raavi" w:hAnsi="Raavi" w:cs="Raavi"/>
          <w:b/>
          <w:bCs/>
          <w:lang w:val="pa"/>
        </w:rPr>
        <w:t>ਵੱਧ</w:t>
      </w:r>
      <w:r w:rsidRPr="00D05A51">
        <w:rPr>
          <w:rFonts w:cs="Arial"/>
          <w:b/>
          <w:bCs/>
          <w:lang w:val="pa"/>
        </w:rPr>
        <w:t xml:space="preserve"> </w:t>
      </w:r>
      <w:r w:rsidRPr="00D05A51">
        <w:rPr>
          <w:rFonts w:ascii="Raavi" w:hAnsi="Raavi" w:cs="Raavi"/>
          <w:b/>
          <w:bCs/>
          <w:lang w:val="pa"/>
        </w:rPr>
        <w:t>ਉਮਰ</w:t>
      </w:r>
      <w:r w:rsidRPr="00D05A51">
        <w:rPr>
          <w:rFonts w:cs="Arial"/>
          <w:b/>
          <w:bCs/>
          <w:lang w:val="pa"/>
        </w:rPr>
        <w:t xml:space="preserve"> </w:t>
      </w:r>
      <w:r w:rsidRPr="00D05A51">
        <w:rPr>
          <w:rFonts w:ascii="Raavi" w:hAnsi="Raavi" w:cs="Raavi"/>
          <w:b/>
          <w:bCs/>
          <w:lang w:val="pa"/>
        </w:rPr>
        <w:t>ਦੇ</w:t>
      </w:r>
      <w:r w:rsidRPr="00D05A51">
        <w:rPr>
          <w:rFonts w:cs="Arial"/>
          <w:b/>
          <w:bCs/>
          <w:lang w:val="pa"/>
        </w:rPr>
        <w:t xml:space="preserve"> </w:t>
      </w:r>
      <w:r w:rsidRPr="00D05A51">
        <w:rPr>
          <w:rFonts w:ascii="Raavi" w:hAnsi="Raavi" w:cs="Raavi"/>
          <w:b/>
          <w:bCs/>
          <w:lang w:val="pa"/>
        </w:rPr>
        <w:t>ਵਿਅਕਤੀਆਂ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ਨੂੰ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cs="Arial"/>
          <w:b/>
          <w:bCs/>
          <w:lang w:val="pa"/>
        </w:rPr>
        <w:t xml:space="preserve">6 </w:t>
      </w:r>
      <w:r w:rsidRPr="00D05A51">
        <w:rPr>
          <w:rFonts w:ascii="Raavi" w:hAnsi="Raavi" w:cs="Raavi"/>
          <w:b/>
          <w:bCs/>
          <w:lang w:val="pa"/>
        </w:rPr>
        <w:t>ਮਹੀਨਿਆਂ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ਬਾਅਦ</w:t>
      </w:r>
      <w:r w:rsidRPr="00D05A51">
        <w:rPr>
          <w:rFonts w:cs="Arial"/>
          <w:lang w:val="pa"/>
        </w:rPr>
        <w:t xml:space="preserve"> COVID-19 </w:t>
      </w:r>
      <w:r w:rsidRPr="00D05A51">
        <w:rPr>
          <w:rFonts w:ascii="Raavi" w:hAnsi="Raavi" w:cs="Raavi"/>
          <w:lang w:val="pa"/>
        </w:rPr>
        <w:t>ਦਾ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ਟੀਕਾ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ਲਗਵਾਉਣਾ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ਚਾਹੀਦਾ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ਹੈ</w:t>
      </w:r>
      <w:r w:rsidRPr="00D05A51">
        <w:rPr>
          <w:rFonts w:ascii="Mangal" w:hAnsi="Mangal" w:cs="Mangal"/>
          <w:lang w:val="pa"/>
        </w:rPr>
        <w:t>।</w:t>
      </w:r>
    </w:p>
    <w:p w14:paraId="60C44895" w14:textId="77777777" w:rsidR="001B66B9" w:rsidRPr="00D05A51" w:rsidRDefault="00000000" w:rsidP="00612AC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cs="Arial"/>
        </w:rPr>
      </w:pPr>
      <w:r w:rsidRPr="00D05A51">
        <w:rPr>
          <w:rFonts w:cs="Arial"/>
          <w:b/>
          <w:bCs/>
          <w:lang w:val="pa"/>
        </w:rPr>
        <w:t xml:space="preserve">65 </w:t>
      </w:r>
      <w:r w:rsidRPr="00D05A51">
        <w:rPr>
          <w:rFonts w:ascii="Raavi" w:hAnsi="Raavi" w:cs="Raavi"/>
          <w:b/>
          <w:bCs/>
          <w:lang w:val="pa"/>
        </w:rPr>
        <w:t>ਤੋਂ</w:t>
      </w:r>
      <w:r w:rsidRPr="00D05A51">
        <w:rPr>
          <w:rFonts w:cs="Arial"/>
          <w:b/>
          <w:bCs/>
          <w:lang w:val="pa"/>
        </w:rPr>
        <w:t xml:space="preserve"> 74 </w:t>
      </w:r>
      <w:r w:rsidRPr="00D05A51">
        <w:rPr>
          <w:rFonts w:ascii="Raavi" w:hAnsi="Raavi" w:cs="Raavi"/>
          <w:b/>
          <w:bCs/>
          <w:lang w:val="pa"/>
        </w:rPr>
        <w:t>ਸਾਲ</w:t>
      </w:r>
      <w:r w:rsidRPr="00D05A51">
        <w:rPr>
          <w:rFonts w:cs="Arial"/>
          <w:b/>
          <w:bCs/>
          <w:lang w:val="pa"/>
        </w:rPr>
        <w:t xml:space="preserve"> </w:t>
      </w:r>
      <w:r w:rsidRPr="00D05A51">
        <w:rPr>
          <w:rFonts w:ascii="Raavi" w:hAnsi="Raavi" w:cs="Raavi"/>
          <w:b/>
          <w:bCs/>
          <w:lang w:val="pa"/>
        </w:rPr>
        <w:t>ਦੀ</w:t>
      </w:r>
      <w:r w:rsidRPr="00D05A51">
        <w:rPr>
          <w:rFonts w:cs="Arial"/>
          <w:b/>
          <w:bCs/>
          <w:lang w:val="pa"/>
        </w:rPr>
        <w:t xml:space="preserve"> </w:t>
      </w:r>
      <w:r w:rsidRPr="00D05A51">
        <w:rPr>
          <w:rFonts w:ascii="Raavi" w:hAnsi="Raavi" w:cs="Raavi"/>
          <w:b/>
          <w:bCs/>
          <w:lang w:val="pa"/>
        </w:rPr>
        <w:t>ਉਮਰ</w:t>
      </w:r>
      <w:r w:rsidRPr="00D05A51">
        <w:rPr>
          <w:rFonts w:cs="Arial"/>
          <w:b/>
          <w:bCs/>
          <w:lang w:val="pa"/>
        </w:rPr>
        <w:t xml:space="preserve"> </w:t>
      </w:r>
      <w:r w:rsidRPr="00D05A51">
        <w:rPr>
          <w:rFonts w:ascii="Raavi" w:hAnsi="Raavi" w:cs="Raavi"/>
          <w:b/>
          <w:bCs/>
          <w:lang w:val="pa"/>
        </w:rPr>
        <w:t>ਦੇ</w:t>
      </w:r>
      <w:r w:rsidRPr="00D05A51">
        <w:rPr>
          <w:rFonts w:cs="Arial"/>
          <w:b/>
          <w:bCs/>
          <w:lang w:val="pa"/>
        </w:rPr>
        <w:t xml:space="preserve"> </w:t>
      </w:r>
      <w:r w:rsidRPr="00D05A51">
        <w:rPr>
          <w:rFonts w:ascii="Raavi" w:hAnsi="Raavi" w:cs="Raavi"/>
          <w:b/>
          <w:bCs/>
          <w:lang w:val="pa"/>
        </w:rPr>
        <w:t>ਵਿਅਕਤੀਆਂ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cs="Arial"/>
          <w:b/>
          <w:bCs/>
          <w:lang w:val="pa"/>
        </w:rPr>
        <w:t xml:space="preserve">12 </w:t>
      </w:r>
      <w:r w:rsidRPr="00D05A51">
        <w:rPr>
          <w:rFonts w:ascii="Raavi" w:hAnsi="Raavi" w:cs="Raavi"/>
          <w:b/>
          <w:bCs/>
          <w:lang w:val="pa"/>
        </w:rPr>
        <w:t>ਮਹੀਨਿਆਂ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ਬਾਅਦ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ਇੱਕ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ਖ਼ੁਰਾਕ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ਲਗਵਾਉਣ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ਸਿਫ਼ਾਰਸ਼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ਕੀਤੀ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ਜਾਂਦੀ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ਹੈ</w:t>
      </w:r>
      <w:r w:rsidRPr="00D05A51">
        <w:rPr>
          <w:rFonts w:ascii="Mangal" w:hAnsi="Mangal" w:cs="Mangal"/>
          <w:lang w:val="pa"/>
        </w:rPr>
        <w:t>।</w:t>
      </w:r>
      <w:r w:rsidRPr="00D05A51">
        <w:rPr>
          <w:rFonts w:cs="Arial"/>
          <w:lang w:val="pa"/>
        </w:rPr>
        <w:t xml:space="preserve"> </w:t>
      </w:r>
    </w:p>
    <w:p w14:paraId="65216254" w14:textId="315A85DE" w:rsidR="001B66B9" w:rsidRPr="00D05A51" w:rsidRDefault="00000000" w:rsidP="00612AC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cs="Arial"/>
        </w:rPr>
      </w:pPr>
      <w:r w:rsidRPr="00D05A51">
        <w:rPr>
          <w:rFonts w:ascii="Raavi" w:hAnsi="Raavi" w:cs="Raavi"/>
          <w:b/>
          <w:bCs/>
          <w:lang w:val="pa"/>
        </w:rPr>
        <w:t>ਸਰੀਰ</w:t>
      </w:r>
      <w:r w:rsidRPr="00D05A51">
        <w:rPr>
          <w:rFonts w:cs="Arial"/>
          <w:b/>
          <w:bCs/>
          <w:lang w:val="pa"/>
        </w:rPr>
        <w:t xml:space="preserve"> </w:t>
      </w:r>
      <w:r w:rsidRPr="00D05A51">
        <w:rPr>
          <w:rFonts w:ascii="Raavi" w:hAnsi="Raavi" w:cs="Raavi"/>
          <w:b/>
          <w:bCs/>
          <w:lang w:val="pa"/>
        </w:rPr>
        <w:t>ਦੀ</w:t>
      </w:r>
      <w:r w:rsidRPr="00D05A51">
        <w:rPr>
          <w:rFonts w:cs="Arial"/>
          <w:b/>
          <w:bCs/>
          <w:lang w:val="pa"/>
        </w:rPr>
        <w:t xml:space="preserve"> </w:t>
      </w:r>
      <w:r w:rsidRPr="00D05A51">
        <w:rPr>
          <w:rFonts w:ascii="Raavi" w:hAnsi="Raavi" w:cs="Raavi"/>
          <w:b/>
          <w:bCs/>
          <w:lang w:val="pa"/>
        </w:rPr>
        <w:t>ਰੋਗ</w:t>
      </w:r>
      <w:r w:rsidRPr="00D05A51">
        <w:rPr>
          <w:rFonts w:cs="Arial"/>
          <w:b/>
          <w:bCs/>
          <w:lang w:val="pa"/>
        </w:rPr>
        <w:t>-</w:t>
      </w:r>
      <w:r w:rsidRPr="00D05A51">
        <w:rPr>
          <w:rFonts w:ascii="Raavi" w:hAnsi="Raavi" w:cs="Raavi"/>
          <w:b/>
          <w:bCs/>
          <w:lang w:val="pa"/>
        </w:rPr>
        <w:t>ਪ੍ਰਤੀਰੋਧਕ</w:t>
      </w:r>
      <w:r w:rsidRPr="00D05A51">
        <w:rPr>
          <w:rFonts w:cs="Arial"/>
          <w:b/>
          <w:bCs/>
          <w:lang w:val="pa"/>
        </w:rPr>
        <w:t xml:space="preserve"> </w:t>
      </w:r>
      <w:r w:rsidRPr="00D05A51">
        <w:rPr>
          <w:rFonts w:ascii="Raavi" w:hAnsi="Raavi" w:cs="Raavi"/>
          <w:b/>
          <w:bCs/>
          <w:lang w:val="pa"/>
        </w:rPr>
        <w:t>ਸਮਰੱਥਾ</w:t>
      </w:r>
      <w:r w:rsidRPr="00D05A51">
        <w:rPr>
          <w:rFonts w:cs="Arial"/>
          <w:b/>
          <w:bCs/>
          <w:lang w:val="pa"/>
        </w:rPr>
        <w:t xml:space="preserve"> </w:t>
      </w:r>
      <w:r w:rsidRPr="00D05A51">
        <w:rPr>
          <w:rFonts w:ascii="Raavi" w:hAnsi="Raavi" w:cs="Raavi"/>
          <w:b/>
          <w:bCs/>
          <w:lang w:val="pa"/>
        </w:rPr>
        <w:t>ਬਹੁਤ</w:t>
      </w:r>
      <w:r w:rsidRPr="00D05A51">
        <w:rPr>
          <w:rFonts w:cs="Arial"/>
          <w:b/>
          <w:bCs/>
          <w:lang w:val="pa"/>
        </w:rPr>
        <w:t xml:space="preserve"> </w:t>
      </w:r>
      <w:r w:rsidRPr="00D05A51">
        <w:rPr>
          <w:rFonts w:ascii="Raavi" w:hAnsi="Raavi" w:cs="Raavi"/>
          <w:b/>
          <w:bCs/>
          <w:lang w:val="pa"/>
        </w:rPr>
        <w:t>ਘੱਟ</w:t>
      </w:r>
      <w:r w:rsidRPr="00D05A51">
        <w:rPr>
          <w:rFonts w:cs="Arial"/>
          <w:b/>
          <w:bCs/>
          <w:lang w:val="pa"/>
        </w:rPr>
        <w:t xml:space="preserve"> </w:t>
      </w:r>
      <w:r w:rsidRPr="00D05A51">
        <w:rPr>
          <w:rFonts w:ascii="Raavi" w:hAnsi="Raavi" w:cs="Raavi"/>
          <w:b/>
          <w:bCs/>
          <w:lang w:val="pa"/>
        </w:rPr>
        <w:t>ਹੋਣ</w:t>
      </w:r>
      <w:r w:rsidRPr="00D05A51">
        <w:rPr>
          <w:rFonts w:cs="Arial"/>
          <w:b/>
          <w:bCs/>
          <w:lang w:val="pa"/>
        </w:rPr>
        <w:t xml:space="preserve"> </w:t>
      </w:r>
      <w:r w:rsidRPr="00D05A51">
        <w:rPr>
          <w:rFonts w:ascii="Raavi" w:hAnsi="Raavi" w:cs="Raavi"/>
          <w:b/>
          <w:bCs/>
          <w:lang w:val="pa"/>
        </w:rPr>
        <w:t>ਵਾਲੇ</w:t>
      </w:r>
      <w:r w:rsidRPr="00D05A51">
        <w:rPr>
          <w:rFonts w:cs="Arial"/>
          <w:b/>
          <w:bCs/>
          <w:lang w:val="pa"/>
        </w:rPr>
        <w:t xml:space="preserve"> 18 </w:t>
      </w:r>
      <w:r w:rsidRPr="00D05A51">
        <w:rPr>
          <w:rFonts w:ascii="Raavi" w:hAnsi="Raavi" w:cs="Raavi"/>
          <w:b/>
          <w:bCs/>
          <w:lang w:val="pa"/>
        </w:rPr>
        <w:t>ਤੋਂ</w:t>
      </w:r>
      <w:r w:rsidRPr="00D05A51">
        <w:rPr>
          <w:rFonts w:cs="Arial"/>
          <w:b/>
          <w:bCs/>
          <w:lang w:val="pa"/>
        </w:rPr>
        <w:t xml:space="preserve"> 64 </w:t>
      </w:r>
      <w:r w:rsidRPr="00D05A51">
        <w:rPr>
          <w:rFonts w:ascii="Raavi" w:hAnsi="Raavi" w:cs="Raavi"/>
          <w:b/>
          <w:bCs/>
          <w:lang w:val="pa"/>
        </w:rPr>
        <w:t>ਸਾਲ</w:t>
      </w:r>
      <w:r w:rsidRPr="00D05A51">
        <w:rPr>
          <w:rFonts w:cs="Arial"/>
          <w:b/>
          <w:bCs/>
          <w:lang w:val="pa"/>
        </w:rPr>
        <w:t xml:space="preserve"> </w:t>
      </w:r>
      <w:r w:rsidRPr="00D05A51">
        <w:rPr>
          <w:rFonts w:ascii="Raavi" w:hAnsi="Raavi" w:cs="Raavi"/>
          <w:b/>
          <w:bCs/>
          <w:lang w:val="pa"/>
        </w:rPr>
        <w:t>ਦੇ</w:t>
      </w:r>
      <w:r w:rsidRPr="00D05A51">
        <w:rPr>
          <w:rFonts w:cs="Arial"/>
          <w:b/>
          <w:bCs/>
          <w:lang w:val="pa"/>
        </w:rPr>
        <w:t xml:space="preserve"> </w:t>
      </w:r>
      <w:r w:rsidRPr="00D05A51">
        <w:rPr>
          <w:rFonts w:ascii="Raavi" w:hAnsi="Raavi" w:cs="Raavi"/>
          <w:b/>
          <w:bCs/>
          <w:lang w:val="pa"/>
        </w:rPr>
        <w:t>ਵਿਅਕਤੀਆਂ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ਹਰ</w:t>
      </w:r>
      <w:r w:rsidRPr="00D05A51">
        <w:rPr>
          <w:rFonts w:cs="Arial"/>
          <w:lang w:val="pa"/>
        </w:rPr>
        <w:t xml:space="preserve"> </w:t>
      </w:r>
      <w:r w:rsidR="00A57A01" w:rsidRPr="00D05A51">
        <w:rPr>
          <w:rFonts w:cs="Arial"/>
          <w:lang w:val="pa"/>
        </w:rPr>
        <w:br/>
      </w:r>
      <w:r w:rsidRPr="00D05A51">
        <w:rPr>
          <w:rFonts w:cs="Arial"/>
          <w:b/>
          <w:bCs/>
          <w:lang w:val="pa"/>
        </w:rPr>
        <w:t xml:space="preserve">12 </w:t>
      </w:r>
      <w:r w:rsidRPr="00D05A51">
        <w:rPr>
          <w:rFonts w:ascii="Raavi" w:hAnsi="Raavi" w:cs="Raavi"/>
          <w:b/>
          <w:bCs/>
          <w:lang w:val="pa"/>
        </w:rPr>
        <w:t>ਮਹੀਨਿਆਂ</w:t>
      </w:r>
      <w:r w:rsidRPr="00D05A51">
        <w:rPr>
          <w:rFonts w:cs="Arial"/>
          <w:b/>
          <w:bCs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ਬਾਅਦ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ਇੱਕ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ਖ਼ੁਰਾਕ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ਲਗਵਾਉਣ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ਸਿਫ਼ਾਰਸ਼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ਕੀਤੀ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ਜਾਂਦੀ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ਹੈ</w:t>
      </w:r>
      <w:r w:rsidRPr="00D05A51">
        <w:rPr>
          <w:rFonts w:ascii="Mangal" w:hAnsi="Mangal" w:cs="Mangal"/>
          <w:lang w:val="pa"/>
        </w:rPr>
        <w:t>।</w:t>
      </w:r>
      <w:r w:rsidRPr="00D05A51">
        <w:rPr>
          <w:rFonts w:cs="Arial"/>
          <w:lang w:val="pa"/>
        </w:rPr>
        <w:t xml:space="preserve"> </w:t>
      </w:r>
    </w:p>
    <w:p w14:paraId="4CC6276D" w14:textId="77777777" w:rsidR="001B66B9" w:rsidRPr="00D05A51" w:rsidRDefault="00000000" w:rsidP="00612AC8">
      <w:pPr>
        <w:spacing w:line="240" w:lineRule="auto"/>
        <w:rPr>
          <w:rFonts w:cs="Arial"/>
        </w:rPr>
      </w:pPr>
      <w:r w:rsidRPr="00D05A51">
        <w:rPr>
          <w:rFonts w:ascii="Raavi" w:hAnsi="Raavi" w:cs="Raavi"/>
          <w:lang w:val="pa"/>
        </w:rPr>
        <w:t>ਸਮੇਂ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ਨਾਲ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ਟੀਕੇ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ਸੁਰੱਖਿਆ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ਘੱਟ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ਜਾਂਦੀ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ਹੈ</w:t>
      </w:r>
      <w:r w:rsidRPr="00D05A51">
        <w:rPr>
          <w:rFonts w:cs="Arial"/>
          <w:lang w:val="pa"/>
        </w:rPr>
        <w:t xml:space="preserve">, </w:t>
      </w:r>
      <w:r w:rsidRPr="00D05A51">
        <w:rPr>
          <w:rFonts w:ascii="Raavi" w:hAnsi="Raavi" w:cs="Raavi"/>
          <w:lang w:val="pa"/>
        </w:rPr>
        <w:t>ਇਸ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ਸਮੇਂ</w:t>
      </w:r>
      <w:r w:rsidRPr="00D05A51">
        <w:rPr>
          <w:rFonts w:cs="Arial"/>
          <w:lang w:val="pa"/>
        </w:rPr>
        <w:t>-</w:t>
      </w:r>
      <w:r w:rsidRPr="00D05A51">
        <w:rPr>
          <w:rFonts w:ascii="Raavi" w:hAnsi="Raavi" w:cs="Raavi"/>
          <w:lang w:val="pa"/>
        </w:rPr>
        <w:t>ਸਮੇਂ</w:t>
      </w:r>
      <w:r w:rsidRPr="00D05A51">
        <w:rPr>
          <w:rFonts w:cs="Arial"/>
          <w:lang w:val="pa"/>
        </w:rPr>
        <w:t xml:space="preserve"> '</w:t>
      </w:r>
      <w:r w:rsidRPr="00D05A51">
        <w:rPr>
          <w:rFonts w:ascii="Raavi" w:hAnsi="Raavi" w:cs="Raavi"/>
          <w:lang w:val="pa"/>
        </w:rPr>
        <w:t>ਤੇ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ਖ਼ੁਰਾਕਾਂ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ਲਗਵਾਉਣਾ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ਤੁਹਾਡੇ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ਸਰੀਰ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ਰੋਗ</w:t>
      </w:r>
      <w:r w:rsidRPr="00D05A51">
        <w:rPr>
          <w:rFonts w:cs="Arial"/>
          <w:lang w:val="pa"/>
        </w:rPr>
        <w:t>-</w:t>
      </w:r>
      <w:r w:rsidRPr="00D05A51">
        <w:rPr>
          <w:rFonts w:ascii="Raavi" w:hAnsi="Raavi" w:cs="Raavi"/>
          <w:lang w:val="pa"/>
        </w:rPr>
        <w:t>ਪ੍ਰਤੀਰੋਧਕ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ਸਮਰੱਥਾ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ਨੂੰ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ਵਧਾਉਣ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ਵਿੱਚ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ਮੱਦਦ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ਕਰਦਾ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ਅਤੇ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ਗੰਭੀਰ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ਬਿਮਾਰੀ</w:t>
      </w:r>
      <w:r w:rsidRPr="00D05A51">
        <w:rPr>
          <w:rFonts w:cs="Arial"/>
          <w:lang w:val="pa"/>
        </w:rPr>
        <w:t xml:space="preserve">, </w:t>
      </w:r>
      <w:r w:rsidRPr="00D05A51">
        <w:rPr>
          <w:rFonts w:ascii="Raavi" w:hAnsi="Raavi" w:cs="Raavi"/>
          <w:lang w:val="pa"/>
        </w:rPr>
        <w:t>ਹਸਪਤਾਲ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ਵਿੱਚ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ਦਾਖ਼ਲ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ਹੋਣ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ਮੌਤ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ਜ਼ੋਖਮ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ਨੂੰ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ਘਟਾਉਂਦਾ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ਹੈ</w:t>
      </w:r>
      <w:r w:rsidRPr="00D05A51">
        <w:rPr>
          <w:rFonts w:ascii="Mangal" w:hAnsi="Mangal" w:cs="Mangal"/>
          <w:lang w:val="pa"/>
        </w:rPr>
        <w:t>।</w:t>
      </w:r>
    </w:p>
    <w:p w14:paraId="68E3648D" w14:textId="77777777" w:rsidR="001B66B9" w:rsidRPr="00D05A51" w:rsidRDefault="00000000" w:rsidP="00612AC8">
      <w:pPr>
        <w:spacing w:line="240" w:lineRule="auto"/>
        <w:rPr>
          <w:rFonts w:cs="Arial"/>
        </w:rPr>
      </w:pPr>
      <w:r w:rsidRPr="00D05A51">
        <w:rPr>
          <w:rFonts w:cs="Arial"/>
          <w:lang w:val="pa"/>
        </w:rPr>
        <w:t xml:space="preserve">COVID-19 </w:t>
      </w:r>
      <w:r w:rsidRPr="00D05A51">
        <w:rPr>
          <w:rFonts w:ascii="Raavi" w:hAnsi="Raavi" w:cs="Raavi"/>
          <w:lang w:val="pa"/>
        </w:rPr>
        <w:t>ਟੀਕੇ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ਨੂੰ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ਸਾਲਾਨਾ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ਫ਼ਲੂ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ਟੀਕੇ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ਨਾਲ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ਇੱਕੋ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ਦਿਨ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ਲਗਾਇਆ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ਸਕਦਾ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ਹੈ</w:t>
      </w:r>
      <w:r w:rsidRPr="00D05A51">
        <w:rPr>
          <w:rFonts w:ascii="Mangal" w:hAnsi="Mangal" w:cs="Mangal"/>
          <w:lang w:val="pa"/>
        </w:rPr>
        <w:t>।</w:t>
      </w:r>
    </w:p>
    <w:p w14:paraId="64589C94" w14:textId="1274E5A0" w:rsidR="00A57A01" w:rsidRPr="00D05A51" w:rsidRDefault="00000000" w:rsidP="008A7F34">
      <w:pPr>
        <w:spacing w:line="240" w:lineRule="auto"/>
        <w:rPr>
          <w:rFonts w:cs="Arial"/>
        </w:rPr>
      </w:pPr>
      <w:r w:rsidRPr="00D05A51">
        <w:rPr>
          <w:rFonts w:ascii="Raavi" w:hAnsi="Raavi" w:cs="Raavi"/>
          <w:lang w:val="pa"/>
        </w:rPr>
        <w:t>ਜੇਕਰ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ਤੁਸੀਂ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ਸਿਫ਼ਾਰਸ਼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ਕੀਤੇ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ਸਮੇਂ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ਅਨੁਸਾਰ</w:t>
      </w:r>
      <w:r w:rsidRPr="00D05A51">
        <w:rPr>
          <w:rFonts w:cs="Arial"/>
          <w:lang w:val="pa"/>
        </w:rPr>
        <w:t xml:space="preserve"> COVID-19 </w:t>
      </w:r>
      <w:r w:rsidRPr="00D05A51">
        <w:rPr>
          <w:rFonts w:ascii="Raavi" w:hAnsi="Raavi" w:cs="Raavi"/>
          <w:lang w:val="pa"/>
        </w:rPr>
        <w:t>ਟੀਕਾ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ਨਹੀਂ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ਲਗਵਾਇਆ</w:t>
      </w:r>
      <w:r w:rsidRPr="00D05A51">
        <w:rPr>
          <w:rFonts w:cs="Arial"/>
          <w:lang w:val="pa"/>
        </w:rPr>
        <w:t xml:space="preserve">, </w:t>
      </w:r>
      <w:r w:rsidRPr="00D05A51">
        <w:rPr>
          <w:rFonts w:ascii="Raavi" w:hAnsi="Raavi" w:cs="Raavi"/>
          <w:lang w:val="pa"/>
        </w:rPr>
        <w:t>ਤਾਂ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ਕਿਰਪਾ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ਕਰਕੇ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ਆਪਣੇ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ਬਿਰਧ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ਦੇਖਭਾਲ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ਘਰ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ਨੂੰ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ਜਲਦੀ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ਤੋਂ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ਜਲਦੀ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ਆਪਣੇ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ਟੀਕਾਕਰਨ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ਪ੍ਰਬੰਧ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ਕਰਨ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ਕਹੋ</w:t>
      </w:r>
      <w:r w:rsidRPr="00D05A51">
        <w:rPr>
          <w:rFonts w:ascii="Mangal" w:hAnsi="Mangal" w:cs="Mangal"/>
          <w:lang w:val="pa"/>
        </w:rPr>
        <w:t>।</w:t>
      </w:r>
    </w:p>
    <w:p w14:paraId="5ACD160D" w14:textId="59BDE074" w:rsidR="00397CDF" w:rsidRPr="00D05A51" w:rsidRDefault="00000000" w:rsidP="00612AC8">
      <w:pPr>
        <w:pStyle w:val="TableHeading"/>
        <w:spacing w:line="240" w:lineRule="auto"/>
        <w:rPr>
          <w:rFonts w:cs="Arial"/>
        </w:rPr>
      </w:pPr>
      <w:r w:rsidRPr="00D05A51">
        <w:rPr>
          <w:rFonts w:ascii="Raavi" w:hAnsi="Raavi" w:cs="Raavi"/>
          <w:lang w:val="pa"/>
        </w:rPr>
        <w:lastRenderedPageBreak/>
        <w:t>ਸਿਫ਼ਾਰਸ਼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ਕੀਤੀ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ਵੈਕਸੀਨ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ਕਿਵੇਂ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ਲਗਵਾਈਏ</w:t>
      </w:r>
      <w:r w:rsidRPr="00D05A51">
        <w:rPr>
          <w:rFonts w:cs="Arial"/>
          <w:lang w:val="pa"/>
        </w:rPr>
        <w:t>?</w:t>
      </w:r>
    </w:p>
    <w:p w14:paraId="08D3CB2A" w14:textId="77777777" w:rsidR="003F684F" w:rsidRPr="00D05A51" w:rsidRDefault="00000000" w:rsidP="00612AC8">
      <w:pPr>
        <w:spacing w:line="240" w:lineRule="auto"/>
        <w:rPr>
          <w:rFonts w:cs="Arial"/>
        </w:rPr>
      </w:pPr>
      <w:r w:rsidRPr="00D05A51">
        <w:rPr>
          <w:rFonts w:ascii="Raavi" w:hAnsi="Raavi" w:cs="Raavi"/>
          <w:lang w:val="pa"/>
        </w:rPr>
        <w:t>ਤੁਹਾਡਾ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ਬਿਰਧ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ਦੇਖਭਾਲ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ਘਰ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ਇਹ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ਯਕੀਨੀ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ਬਣਾਉਣ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ਜ਼ਿੰਮੇਵਾਰ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ਕਿ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ਜਿਵੇਂ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ਤੁਸੀਂ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ਆਪਣੀ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ਸਿਫ਼ਾਰਸ਼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ਕੀਤੀ</w:t>
      </w:r>
      <w:r w:rsidRPr="00D05A51">
        <w:rPr>
          <w:rFonts w:cs="Arial"/>
          <w:lang w:val="pa"/>
        </w:rPr>
        <w:t xml:space="preserve"> COVID-19 </w:t>
      </w:r>
      <w:r w:rsidRPr="00D05A51">
        <w:rPr>
          <w:rFonts w:ascii="Raavi" w:hAnsi="Raavi" w:cs="Raavi"/>
          <w:lang w:val="pa"/>
        </w:rPr>
        <w:t>ਵੈਕਸੀਨ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ਖ਼ੁਰਾਕ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ਲਗਵਾਉਣ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ਯੋਗ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ਹੁੰਦੇ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ਹੋ</w:t>
      </w:r>
      <w:r w:rsidRPr="00D05A51">
        <w:rPr>
          <w:rFonts w:cs="Arial"/>
          <w:lang w:val="pa"/>
        </w:rPr>
        <w:t xml:space="preserve">, </w:t>
      </w:r>
      <w:r w:rsidRPr="00D05A51">
        <w:rPr>
          <w:rFonts w:ascii="Raavi" w:hAnsi="Raavi" w:cs="Raavi"/>
          <w:lang w:val="pa"/>
        </w:rPr>
        <w:t>ਤੁਹਾਨੂੰ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ਉਹ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ਖ਼ੁਰਾਕ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ਮਿਲ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ਸਕੇ</w:t>
      </w:r>
      <w:r w:rsidRPr="00D05A51">
        <w:rPr>
          <w:rFonts w:ascii="Mangal" w:hAnsi="Mangal" w:cs="Mangal"/>
          <w:lang w:val="pa"/>
        </w:rPr>
        <w:t>।</w:t>
      </w:r>
    </w:p>
    <w:p w14:paraId="4025C6F3" w14:textId="77777777" w:rsidR="00397CDF" w:rsidRPr="00D05A51" w:rsidRDefault="00000000" w:rsidP="00612AC8">
      <w:pPr>
        <w:spacing w:line="240" w:lineRule="auto"/>
        <w:rPr>
          <w:rFonts w:cs="Arial"/>
        </w:rPr>
      </w:pPr>
      <w:r w:rsidRPr="00D05A51">
        <w:rPr>
          <w:rFonts w:ascii="Raavi" w:hAnsi="Raavi" w:cs="Raavi"/>
          <w:lang w:val="pa"/>
        </w:rPr>
        <w:t>ਉਹ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ਦੇਖਭਾਲ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ਘਰ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ਵਿੱਚ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ਆਉਣ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ਕਿਸੇ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ਡਾਕਟਰ</w:t>
      </w:r>
      <w:r w:rsidRPr="00D05A51">
        <w:rPr>
          <w:rFonts w:cs="Arial"/>
          <w:lang w:val="pa"/>
        </w:rPr>
        <w:t xml:space="preserve"> (GP), </w:t>
      </w:r>
      <w:r w:rsidRPr="00D05A51">
        <w:rPr>
          <w:rFonts w:ascii="Raavi" w:hAnsi="Raavi" w:cs="Raavi"/>
          <w:lang w:val="pa"/>
        </w:rPr>
        <w:t>ਫਾਰਮਾਸਿਸਟ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ਕੋਈ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ਹੋਰ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ਮੁੱਢਲੇ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ਦੇਖਭਾਲ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ਪ੍ਰਦਾਤਾ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ਪ੍ਰਬੰਧ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ਸਕਦੇ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ਹਨ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ਜੋ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ਤੁਹਾਨੂੰ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ਟੀਕਾ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ਲਗਾਏਗਾ</w:t>
      </w:r>
      <w:r w:rsidRPr="00D05A51">
        <w:rPr>
          <w:rFonts w:ascii="Mangal" w:hAnsi="Mangal" w:cs="Mangal"/>
          <w:lang w:val="pa"/>
        </w:rPr>
        <w:t>।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ਤੁਸੀਂ</w:t>
      </w:r>
      <w:r w:rsidRPr="00D05A51">
        <w:rPr>
          <w:rFonts w:cs="Arial"/>
          <w:lang w:val="pa"/>
        </w:rPr>
        <w:t xml:space="preserve"> COVID-19 </w:t>
      </w:r>
      <w:r w:rsidRPr="00D05A51">
        <w:rPr>
          <w:rFonts w:ascii="Raavi" w:hAnsi="Raavi" w:cs="Raavi"/>
          <w:lang w:val="pa"/>
        </w:rPr>
        <w:t>ਟੀਕਾ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ਲਗਵਾ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ਸਕਦੇ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ਹੋ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ਭਾਵੇਂ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ਤੁਹਾਨੂੰ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ਹਾਲ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ਵਿੱਚ</w:t>
      </w:r>
      <w:r w:rsidRPr="00D05A51">
        <w:rPr>
          <w:rFonts w:cs="Arial"/>
          <w:lang w:val="pa"/>
        </w:rPr>
        <w:t xml:space="preserve"> COVID-19 </w:t>
      </w:r>
      <w:r w:rsidRPr="00D05A51">
        <w:rPr>
          <w:rFonts w:ascii="Raavi" w:hAnsi="Raavi" w:cs="Raavi"/>
          <w:lang w:val="pa"/>
        </w:rPr>
        <w:t>ਹੋਇਆ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ਹੋਵੇ</w:t>
      </w:r>
      <w:r w:rsidRPr="00D05A51">
        <w:rPr>
          <w:rFonts w:ascii="Mangal" w:hAnsi="Mangal" w:cs="Mangal"/>
          <w:lang w:val="pa"/>
        </w:rPr>
        <w:t>।</w:t>
      </w:r>
    </w:p>
    <w:p w14:paraId="47A33209" w14:textId="77777777" w:rsidR="00397CDF" w:rsidRPr="00D05A51" w:rsidRDefault="00000000" w:rsidP="00612AC8">
      <w:pPr>
        <w:pStyle w:val="TableHeading"/>
        <w:spacing w:line="240" w:lineRule="auto"/>
        <w:rPr>
          <w:rFonts w:cs="Arial"/>
        </w:rPr>
      </w:pPr>
      <w:r w:rsidRPr="00D05A51">
        <w:rPr>
          <w:rFonts w:ascii="Raavi" w:hAnsi="Raavi" w:cs="Raavi"/>
          <w:lang w:val="pa"/>
        </w:rPr>
        <w:t>ਸਹਿਮਤੀ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ਦੇਣਾ</w:t>
      </w:r>
    </w:p>
    <w:p w14:paraId="5AC35936" w14:textId="77777777" w:rsidR="00397CDF" w:rsidRPr="00D05A51" w:rsidRDefault="00000000" w:rsidP="00612AC8">
      <w:pPr>
        <w:spacing w:line="240" w:lineRule="auto"/>
        <w:rPr>
          <w:rFonts w:cs="Arial"/>
        </w:rPr>
      </w:pPr>
      <w:r w:rsidRPr="00D05A51">
        <w:rPr>
          <w:rFonts w:ascii="Raavi" w:hAnsi="Raavi" w:cs="Raavi"/>
          <w:lang w:val="pa"/>
        </w:rPr>
        <w:t>ਬਿਰਧ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ਦੇਖਭਾਲ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ਘਰਾਂ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ਵਿੱਚ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ਰਹਿਣ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ਵਾਲੇ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ਸਾਰੇ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ਨਿਵਾਸੀਆਂ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ਵੱਲੋਂ</w:t>
      </w:r>
      <w:r w:rsidRPr="00D05A51">
        <w:rPr>
          <w:rFonts w:cs="Arial"/>
          <w:lang w:val="pa"/>
        </w:rPr>
        <w:t xml:space="preserve"> COVID-19 </w:t>
      </w:r>
      <w:r w:rsidRPr="00D05A51">
        <w:rPr>
          <w:rFonts w:ascii="Raavi" w:hAnsi="Raavi" w:cs="Raavi"/>
          <w:lang w:val="pa"/>
        </w:rPr>
        <w:t>ਟੀਕਾ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ਲਗਵਾਉਣ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ਤੋਂ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ਪਹਿਲਾਂ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ਆਪਣੀ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ਜਾਇਜ਼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ਸਹਿਮਤੀ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ਦੇਣੀ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ਲਾਜ਼ਮੀ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ਹੈ</w:t>
      </w:r>
      <w:r w:rsidRPr="00D05A51">
        <w:rPr>
          <w:rFonts w:ascii="Mangal" w:hAnsi="Mangal" w:cs="Mangal"/>
          <w:lang w:val="pa"/>
        </w:rPr>
        <w:t>।</w:t>
      </w:r>
    </w:p>
    <w:p w14:paraId="13425392" w14:textId="77777777" w:rsidR="00397CDF" w:rsidRPr="00D05A51" w:rsidRDefault="00000000" w:rsidP="00612AC8">
      <w:pPr>
        <w:spacing w:line="240" w:lineRule="auto"/>
        <w:rPr>
          <w:rFonts w:cs="Arial"/>
        </w:rPr>
      </w:pPr>
      <w:r w:rsidRPr="00D05A51">
        <w:rPr>
          <w:rFonts w:ascii="Raavi" w:hAnsi="Raavi" w:cs="Raavi"/>
          <w:lang w:val="pa"/>
        </w:rPr>
        <w:t>ਤੁਹਾਡੇ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ਟੀਕਾਕਰਨ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ਸਹਿਮਤੀ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ਪ੍ਰਾਪਤ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ਕਰਨਾ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ਤੁਹਾਡੇ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ਬਿਰਧ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ਦੇਖਭਾਲ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ਘਰ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ਜ਼ਿੰਮੇਵਾਰੀ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ਹੈ</w:t>
      </w:r>
      <w:r w:rsidRPr="00D05A51">
        <w:rPr>
          <w:rFonts w:ascii="Mangal" w:hAnsi="Mangal" w:cs="Mangal"/>
          <w:lang w:val="pa"/>
        </w:rPr>
        <w:t>।</w:t>
      </w:r>
      <w:r w:rsidRPr="00D05A51">
        <w:rPr>
          <w:rFonts w:cs="Arial"/>
          <w:lang w:val="pa"/>
        </w:rPr>
        <w:t xml:space="preserve"> </w:t>
      </w:r>
    </w:p>
    <w:p w14:paraId="728CD18A" w14:textId="16E27F38" w:rsidR="00626665" w:rsidRPr="00D05A51" w:rsidRDefault="00000000" w:rsidP="00612AC8">
      <w:pPr>
        <w:spacing w:line="240" w:lineRule="auto"/>
        <w:rPr>
          <w:rFonts w:cs="Arial"/>
          <w:lang w:val="pa"/>
        </w:rPr>
      </w:pPr>
      <w:r w:rsidRPr="00D05A51">
        <w:rPr>
          <w:rFonts w:ascii="Raavi" w:hAnsi="Raavi" w:cs="Raavi"/>
          <w:lang w:val="pa"/>
        </w:rPr>
        <w:t>ਬਿਰਧ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ਦੇਖਭਾਲ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ਪ੍ਰਦਾਤਾ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ਨਿਵਾਸੀਆਂ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ਸਹਿਮਤੀ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ਉਸ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ਸਿਹਤ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ਪੇਸ਼ੇਵਰ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ਨਾਲ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ਸਾਂਝੀ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ਕਰਦੇ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ਹਨ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ਜੋ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ਇਹ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ਟੀਕਾ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ਲਗਾਉਂਦਾ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ਹੈ</w:t>
      </w:r>
      <w:r w:rsidRPr="00D05A51">
        <w:rPr>
          <w:rFonts w:cs="Arial"/>
          <w:lang w:val="pa"/>
        </w:rPr>
        <w:t xml:space="preserve">, </w:t>
      </w:r>
      <w:r w:rsidRPr="00D05A51">
        <w:rPr>
          <w:rFonts w:ascii="Raavi" w:hAnsi="Raavi" w:cs="Raavi"/>
          <w:lang w:val="pa"/>
        </w:rPr>
        <w:t>ਤਾਂ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ਜੋ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ਇਹ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ਜਾਣਕਾਰੀ</w:t>
      </w:r>
      <w:r w:rsidRPr="00D05A51">
        <w:rPr>
          <w:rFonts w:cs="Arial"/>
          <w:lang w:val="pa"/>
        </w:rPr>
        <w:t xml:space="preserve"> Australian Immunisation Register</w:t>
      </w:r>
      <w:r w:rsidR="00612AC8" w:rsidRPr="00D05A51">
        <w:rPr>
          <w:rFonts w:cs="Arial"/>
          <w:lang w:val="pa"/>
        </w:rPr>
        <w:t xml:space="preserve"> (AIR)</w:t>
      </w:r>
      <w:r w:rsidRPr="00D05A51">
        <w:rPr>
          <w:rFonts w:cs="Arial"/>
          <w:lang w:val="pa"/>
        </w:rPr>
        <w:t xml:space="preserve"> [</w:t>
      </w:r>
      <w:r w:rsidRPr="00D05A51">
        <w:rPr>
          <w:rFonts w:ascii="Raavi" w:hAnsi="Raavi" w:cs="Raavi"/>
          <w:lang w:val="pa"/>
        </w:rPr>
        <w:t>ਆਸਟ੍ਰੇਲੀਅਨ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ਟੀਕਾਕਰਨ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ਰਜਿਸਟਰ</w:t>
      </w:r>
      <w:r w:rsidRPr="00D05A51">
        <w:rPr>
          <w:rFonts w:cs="Arial"/>
          <w:lang w:val="pa"/>
        </w:rPr>
        <w:t>]</w:t>
      </w:r>
    </w:p>
    <w:p w14:paraId="69223E07" w14:textId="61B287CE" w:rsidR="008A7F34" w:rsidRPr="00D05A51" w:rsidRDefault="008A7F34" w:rsidP="00612AC8">
      <w:pPr>
        <w:spacing w:line="240" w:lineRule="auto"/>
        <w:rPr>
          <w:rFonts w:cs="Arial"/>
        </w:rPr>
      </w:pPr>
      <w:r w:rsidRPr="00D05A51">
        <w:rPr>
          <w:rFonts w:ascii="Raavi" w:hAnsi="Raavi" w:cs="Raavi"/>
          <w:lang w:val="pa"/>
        </w:rPr>
        <w:t>ਇੱਥੇ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ਮੌਜੂਦਾ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ਟੀਕਾਕਰਨ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ਸਿਫ਼ਾਰਸ਼ਾਂ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ਬਾਰੇ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ਹੋਰ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ਜਾਣੋ</w:t>
      </w:r>
      <w:r w:rsidRPr="00D05A51">
        <w:rPr>
          <w:rFonts w:cs="Arial"/>
          <w:lang w:val="pa"/>
        </w:rPr>
        <w:t xml:space="preserve"> </w:t>
      </w:r>
      <w:hyperlink r:id="rId11" w:history="1">
        <w:r w:rsidRPr="00D05A51">
          <w:rPr>
            <w:rStyle w:val="Hyperlink"/>
            <w:rFonts w:cs="Arial"/>
            <w:lang w:val="pa"/>
          </w:rPr>
          <w:t>https://www.health.gov.au/our-work/covid-19-vaccines/getting-your-vaccination</w:t>
        </w:r>
      </w:hyperlink>
    </w:p>
    <w:p w14:paraId="5D8B61C3" w14:textId="42E0BA04" w:rsidR="008A7F34" w:rsidRPr="00D05A51" w:rsidRDefault="008A7F34" w:rsidP="008A7F34">
      <w:pPr>
        <w:rPr>
          <w:rFonts w:cs="Arial"/>
          <w:lang w:eastAsia="en-AU"/>
        </w:rPr>
      </w:pPr>
      <w:r w:rsidRPr="00D05A51">
        <w:rPr>
          <w:rFonts w:ascii="Raavi" w:hAnsi="Raavi" w:cs="Raavi"/>
          <w:lang w:val="pa"/>
        </w:rPr>
        <w:t>ਇੱਥੇ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ਕੇ</w:t>
      </w:r>
      <w:r w:rsidRPr="00D05A51">
        <w:rPr>
          <w:rFonts w:cs="Arial"/>
          <w:lang w:val="pa"/>
        </w:rPr>
        <w:t xml:space="preserve"> COVID-19 </w:t>
      </w:r>
      <w:r w:rsidRPr="00D05A51">
        <w:rPr>
          <w:rFonts w:ascii="Raavi" w:hAnsi="Raavi" w:cs="Raavi"/>
          <w:lang w:val="pa"/>
        </w:rPr>
        <w:t>ਟੀਕਾਕਰਨ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ਸਹਿਮਤੀ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ਬਾਰੇ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ਹੋਰ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ਜਾਣੋ</w:t>
      </w:r>
      <w:r w:rsidRPr="00D05A51">
        <w:rPr>
          <w:rFonts w:cs="Arial"/>
          <w:lang w:val="pa"/>
        </w:rPr>
        <w:t xml:space="preserve"> </w:t>
      </w:r>
      <w:hyperlink r:id="rId12" w:history="1">
        <w:r w:rsidRPr="00D05A51">
          <w:rPr>
            <w:rStyle w:val="Hyperlink"/>
            <w:rFonts w:cs="Arial"/>
            <w:lang w:val="pa" w:eastAsia="en-AU"/>
          </w:rPr>
          <w:t>https://www.health.gov.au/resources/publications/consent-for-covid-19-vaccination-for-older-people-including-aged-care-residents-families-and-carers</w:t>
        </w:r>
      </w:hyperlink>
    </w:p>
    <w:p w14:paraId="1F4FA29B" w14:textId="77777777" w:rsidR="00AB38D2" w:rsidRPr="00D05A51" w:rsidRDefault="00000000" w:rsidP="00612AC8">
      <w:pPr>
        <w:spacing w:line="240" w:lineRule="auto"/>
        <w:rPr>
          <w:rFonts w:cs="Arial"/>
        </w:rPr>
      </w:pPr>
      <w:r w:rsidRPr="00D05A51">
        <w:rPr>
          <w:rFonts w:ascii="Raavi" w:hAnsi="Raavi" w:cs="Raavi"/>
          <w:lang w:val="pa"/>
        </w:rPr>
        <w:t>ਤੁਹਾਡੇ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ਦੇਖਭਾਲ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ਘਰ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ਸਟਾਫ਼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ਤੁਹਾਡੇ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ਨਾਲ</w:t>
      </w:r>
      <w:r w:rsidRPr="00D05A51">
        <w:rPr>
          <w:rFonts w:cs="Arial"/>
          <w:lang w:val="pa"/>
        </w:rPr>
        <w:t xml:space="preserve">, </w:t>
      </w:r>
      <w:r w:rsidRPr="00D05A51">
        <w:rPr>
          <w:rFonts w:ascii="Raavi" w:hAnsi="Raavi" w:cs="Raavi"/>
          <w:lang w:val="pa"/>
        </w:rPr>
        <w:t>ਤੁਹਾਡੇ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ਸਰਪ੍ਰਸਤ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ਬਦਲਵੇਂ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ਤੌਰ</w:t>
      </w:r>
      <w:r w:rsidRPr="00D05A51">
        <w:rPr>
          <w:rFonts w:cs="Arial"/>
          <w:lang w:val="pa"/>
        </w:rPr>
        <w:t xml:space="preserve"> '</w:t>
      </w:r>
      <w:r w:rsidRPr="00D05A51">
        <w:rPr>
          <w:rFonts w:ascii="Raavi" w:hAnsi="Raavi" w:cs="Raavi"/>
          <w:lang w:val="pa"/>
        </w:rPr>
        <w:t>ਤੇ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ਫ਼ੈਸਲੇ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ਲੈਣ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ਵਾਲੇ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ਵਿਅਕਤੀ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ਨਾਲ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ਚਰਚਾ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ਕਰੇਗਾ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ਕਿ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ਤੁਸੀਂ</w:t>
      </w:r>
      <w:r w:rsidRPr="00D05A51">
        <w:rPr>
          <w:rFonts w:cs="Arial"/>
          <w:lang w:val="pa"/>
        </w:rPr>
        <w:t xml:space="preserve"> COVID-19 </w:t>
      </w:r>
      <w:r w:rsidRPr="00D05A51">
        <w:rPr>
          <w:rFonts w:ascii="Raavi" w:hAnsi="Raavi" w:cs="Raavi"/>
          <w:lang w:val="pa"/>
        </w:rPr>
        <w:t>ਟੀਕਾ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ਲਗਵਾਉਣ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ਸਹਿਮਤੀ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ਦਿੰਦੇ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ਹੋ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ਨਹੀਂ</w:t>
      </w:r>
      <w:r w:rsidRPr="00D05A51">
        <w:rPr>
          <w:rFonts w:ascii="Mangal" w:hAnsi="Mangal" w:cs="Mangal"/>
          <w:lang w:val="pa"/>
        </w:rPr>
        <w:t>।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ਉਹ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ਤੁਹਾਡੀ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ਸਹਿਮਤੀ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ਫਾਰਮ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ਭਰਨ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ਵਿੱਚ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ਮੱਦਦ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ਕਰਨਗੇ</w:t>
      </w:r>
      <w:r w:rsidRPr="00D05A51">
        <w:rPr>
          <w:rFonts w:ascii="Mangal" w:hAnsi="Mangal" w:cs="Mangal"/>
          <w:lang w:val="pa"/>
        </w:rPr>
        <w:t>।</w:t>
      </w:r>
      <w:r w:rsidRPr="00D05A51">
        <w:rPr>
          <w:rFonts w:cs="Arial"/>
          <w:lang w:val="pa"/>
        </w:rPr>
        <w:t xml:space="preserve"> </w:t>
      </w:r>
    </w:p>
    <w:p w14:paraId="4D1DD75E" w14:textId="77777777" w:rsidR="00397CDF" w:rsidRPr="00D05A51" w:rsidRDefault="00000000" w:rsidP="00612AC8">
      <w:pPr>
        <w:pStyle w:val="TableHeading"/>
        <w:spacing w:line="240" w:lineRule="auto"/>
        <w:rPr>
          <w:rFonts w:cs="Arial"/>
        </w:rPr>
      </w:pPr>
      <w:r w:rsidRPr="00D05A51">
        <w:rPr>
          <w:rFonts w:ascii="Raavi" w:hAnsi="Raavi" w:cs="Raavi"/>
          <w:lang w:val="pa"/>
        </w:rPr>
        <w:t>ਸਰਪ੍ਰਸਤ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ਕਿਸੇ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ਬਦਲਵੇਂ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ਤੌਰ</w:t>
      </w:r>
      <w:r w:rsidRPr="00D05A51">
        <w:rPr>
          <w:rFonts w:cs="Arial"/>
          <w:lang w:val="pa"/>
        </w:rPr>
        <w:t xml:space="preserve"> '</w:t>
      </w:r>
      <w:r w:rsidRPr="00D05A51">
        <w:rPr>
          <w:rFonts w:ascii="Raavi" w:hAnsi="Raavi" w:cs="Raavi"/>
          <w:lang w:val="pa"/>
        </w:rPr>
        <w:t>ਤੇ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ਫ਼ੈਸਲੇ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ਲੈਣ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ਵਾਲੇ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ਸਹਿਮਤੀ</w:t>
      </w:r>
    </w:p>
    <w:p w14:paraId="0CDC20CC" w14:textId="77777777" w:rsidR="00AB38D2" w:rsidRPr="00D05A51" w:rsidRDefault="00000000" w:rsidP="00612AC8">
      <w:pPr>
        <w:spacing w:line="240" w:lineRule="auto"/>
        <w:rPr>
          <w:rFonts w:cs="Arial"/>
        </w:rPr>
      </w:pPr>
      <w:r w:rsidRPr="00D05A51">
        <w:rPr>
          <w:rFonts w:ascii="Raavi" w:hAnsi="Raavi" w:cs="Raavi"/>
          <w:lang w:val="pa"/>
        </w:rPr>
        <w:t>ਕੁੱਝ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ਕੁ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ਮਾਮਲਿਆਂ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ਵਿੱਚ</w:t>
      </w:r>
      <w:r w:rsidRPr="00D05A51">
        <w:rPr>
          <w:rFonts w:cs="Arial"/>
          <w:lang w:val="pa"/>
        </w:rPr>
        <w:t xml:space="preserve">, </w:t>
      </w:r>
      <w:r w:rsidRPr="00D05A51">
        <w:rPr>
          <w:rFonts w:ascii="Raavi" w:hAnsi="Raavi" w:cs="Raavi"/>
          <w:lang w:val="pa"/>
        </w:rPr>
        <w:t>ਬਿਰਧ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ਦੇਖਭਾਲ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ਘਰ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ਵਿੱਚ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ਰਹਿਣ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ਵਾਲੇ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ਨਿਵਾਸੀ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ਲਈ</w:t>
      </w:r>
      <w:r w:rsidRPr="00D05A51">
        <w:rPr>
          <w:rFonts w:cs="Arial"/>
          <w:lang w:val="pa"/>
        </w:rPr>
        <w:t xml:space="preserve"> COVID-19 </w:t>
      </w:r>
      <w:r w:rsidRPr="00D05A51">
        <w:rPr>
          <w:rFonts w:ascii="Raavi" w:hAnsi="Raavi" w:cs="Raavi"/>
          <w:lang w:val="pa"/>
        </w:rPr>
        <w:t>ਟੀਕਾ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ਲਗਵਾਉਣ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ਸਹਿਮਤੀ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ਸਰਪ੍ਰਸਤ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ਬਦਲਵੇਂ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ਤੌਰ</w:t>
      </w:r>
      <w:r w:rsidRPr="00D05A51">
        <w:rPr>
          <w:rFonts w:cs="Arial"/>
          <w:lang w:val="pa"/>
        </w:rPr>
        <w:t xml:space="preserve"> '</w:t>
      </w:r>
      <w:r w:rsidRPr="00D05A51">
        <w:rPr>
          <w:rFonts w:ascii="Raavi" w:hAnsi="Raavi" w:cs="Raavi"/>
          <w:lang w:val="pa"/>
        </w:rPr>
        <w:t>ਤੇ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ਫ਼ੈਸਲੇ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ਲੈਣ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ਵਾਲੇ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ਵਿਅਕਤੀ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ਨੂੰ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ਦੇਣੀ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ਪੈਂਦੀ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ਹੈ</w:t>
      </w:r>
      <w:r w:rsidRPr="00D05A51">
        <w:rPr>
          <w:rFonts w:ascii="Mangal" w:hAnsi="Mangal" w:cs="Mangal"/>
          <w:lang w:val="pa"/>
        </w:rPr>
        <w:t>।</w:t>
      </w:r>
    </w:p>
    <w:p w14:paraId="73E2D7F2" w14:textId="77777777" w:rsidR="00AB38D2" w:rsidRPr="00D05A51" w:rsidRDefault="00000000" w:rsidP="00612AC8">
      <w:pPr>
        <w:spacing w:line="240" w:lineRule="auto"/>
        <w:rPr>
          <w:rFonts w:cs="Arial"/>
        </w:rPr>
      </w:pPr>
      <w:r w:rsidRPr="00D05A51">
        <w:rPr>
          <w:rFonts w:ascii="Raavi" w:hAnsi="Raavi" w:cs="Raavi"/>
          <w:lang w:val="pa"/>
        </w:rPr>
        <w:t>ਆਸਟ੍ਰੇਲੀਆ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ਹਰੇਕ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ਰਾਜ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ਅਤੇ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ਕੇਂਦਰੀ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ਪ੍ਰਦੇਸ਼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ਸਰਪ੍ਰਸਤੀ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ਅਤੇ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ਬਦਲਵੇਂ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ਤੌਰ</w:t>
      </w:r>
      <w:r w:rsidRPr="00D05A51">
        <w:rPr>
          <w:rFonts w:cs="Arial"/>
          <w:lang w:val="pa"/>
        </w:rPr>
        <w:t xml:space="preserve"> '</w:t>
      </w:r>
      <w:r w:rsidRPr="00D05A51">
        <w:rPr>
          <w:rFonts w:ascii="Raavi" w:hAnsi="Raavi" w:cs="Raavi"/>
          <w:lang w:val="pa"/>
        </w:rPr>
        <w:t>ਤੇ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ਫ਼ੈਸਲੇ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ਲੈਣ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ਵਾਲੇ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ਵਿਅਕਤੀ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ਆਪਣੇ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ਕਾਨੂੰਨ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ਅਤੇ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ਨਿਯਮ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ਹਨ</w:t>
      </w:r>
      <w:r w:rsidRPr="00D05A51">
        <w:rPr>
          <w:rFonts w:ascii="Mangal" w:hAnsi="Mangal" w:cs="Mangal"/>
          <w:lang w:val="pa"/>
        </w:rPr>
        <w:t>।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ਜੇਕਰ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ਤੁਸੀਂ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ਕਿਸੇ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ਨਿਵਾਸੀ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ਥਾਂ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ਸਹਿਮਤੀ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ਰਹੇ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ਹੋ</w:t>
      </w:r>
      <w:r w:rsidRPr="00D05A51">
        <w:rPr>
          <w:rFonts w:cs="Arial"/>
          <w:lang w:val="pa"/>
        </w:rPr>
        <w:t xml:space="preserve">, </w:t>
      </w:r>
      <w:r w:rsidRPr="00D05A51">
        <w:rPr>
          <w:rFonts w:ascii="Raavi" w:hAnsi="Raavi" w:cs="Raavi"/>
          <w:lang w:val="pa"/>
        </w:rPr>
        <w:t>ਤਾਂ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ਕਿਰਪਾ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ਕਰਕੇ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ਇਹ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ਯਕੀਨੀ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ਬਣਾਉਣ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ਆਪਣੇ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ਰਾਜ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ਕੇਂਦਰੀ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ਪ੍ਰਦੇਸ਼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ਪੱਕੀ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ਸਰਪ੍ਰਸਤੀ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ਸੰਬੰਧੀ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ਕਾਨੂੰਨ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ਨੂੰ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ਵੇਖੋ</w:t>
      </w:r>
      <w:r w:rsidRPr="00D05A51">
        <w:rPr>
          <w:rFonts w:cs="Arial"/>
          <w:lang w:val="pa"/>
        </w:rPr>
        <w:t xml:space="preserve">, </w:t>
      </w:r>
      <w:r w:rsidRPr="00D05A51">
        <w:rPr>
          <w:rFonts w:ascii="Raavi" w:hAnsi="Raavi" w:cs="Raavi"/>
          <w:lang w:val="pa"/>
        </w:rPr>
        <w:t>ਤਾਂ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ਜੋ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ਇਹ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ਯਕੀਨੀ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ਬਣਾਇਆ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ਸਕੇ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ਕਿ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ਸਹਿਮਤੀ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ਜਾਇਜ਼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ਅਤੇ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ਕਾਨੂੰਨੀ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ਮਿਆਰਾਂ</w:t>
      </w:r>
      <w:r w:rsidRPr="00D05A51">
        <w:rPr>
          <w:rFonts w:cs="Arial"/>
          <w:lang w:val="pa"/>
        </w:rPr>
        <w:t xml:space="preserve"> '</w:t>
      </w:r>
      <w:r w:rsidRPr="00D05A51">
        <w:rPr>
          <w:rFonts w:ascii="Raavi" w:hAnsi="Raavi" w:cs="Raavi"/>
          <w:lang w:val="pa"/>
        </w:rPr>
        <w:t>ਤੇ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ਪੂਰੀ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ਉਤਰਦੀ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ਹੈ</w:t>
      </w:r>
      <w:r w:rsidRPr="00D05A51">
        <w:rPr>
          <w:rFonts w:ascii="Mangal" w:hAnsi="Mangal" w:cs="Mangal"/>
          <w:lang w:val="pa"/>
        </w:rPr>
        <w:t>।</w:t>
      </w:r>
    </w:p>
    <w:p w14:paraId="68F732C2" w14:textId="7F970152" w:rsidR="002E7C65" w:rsidRPr="00D05A51" w:rsidRDefault="00000000" w:rsidP="00A57A01">
      <w:pPr>
        <w:spacing w:line="240" w:lineRule="auto"/>
        <w:rPr>
          <w:rFonts w:cs="Arial"/>
        </w:rPr>
      </w:pPr>
      <w:r w:rsidRPr="00D05A51">
        <w:rPr>
          <w:rFonts w:ascii="Raavi" w:hAnsi="Raavi" w:cs="Raavi"/>
          <w:lang w:val="pa"/>
        </w:rPr>
        <w:lastRenderedPageBreak/>
        <w:t>ਉਹ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ਬਿਰਧ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ਦੇਖਭਾਲ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ਘਰ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ਜਾਣਕਾਰੀ</w:t>
      </w:r>
      <w:r w:rsidRPr="00D05A51">
        <w:rPr>
          <w:rFonts w:cs="Arial"/>
          <w:lang w:val="pa"/>
        </w:rPr>
        <w:t>-</w:t>
      </w:r>
      <w:r w:rsidRPr="00D05A51">
        <w:rPr>
          <w:rFonts w:ascii="Raavi" w:hAnsi="Raavi" w:cs="Raavi"/>
          <w:lang w:val="pa"/>
        </w:rPr>
        <w:t>ਆਧਾਰਿਤ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ਫ਼ੈਸਲਾ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ਲੈਣ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ਵਿੱਚ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ਸਹਾਇਤਾ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ਕਰਨ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ਉਸ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ਵੈਕਸੀਨ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ਬਾਰੇ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ਜਾਣਕਾਰੀ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ਪ੍ਰਦਾਨ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ਕਰੇਗਾ</w:t>
      </w:r>
      <w:r w:rsidRPr="00D05A51">
        <w:rPr>
          <w:rFonts w:ascii="Mangal" w:hAnsi="Mangal" w:cs="Mangal"/>
          <w:lang w:val="pa"/>
        </w:rPr>
        <w:t>।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ਸਰਪ੍ਰਸਤਾਂ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ਨੂੰ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ਫ਼ੈਸਲਾ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ਕਰਦੇ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ਸਮੇਂ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ਨਿਵਾਸੀ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ਦੀਆਂ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ਪਤਾ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ਹੋਣ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ਵਾਲੀਆਂ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ਇੱਛਾਵਾਂ</w:t>
      </w:r>
      <w:r w:rsidRPr="00D05A51">
        <w:rPr>
          <w:rFonts w:cs="Arial"/>
          <w:lang w:val="pa"/>
        </w:rPr>
        <w:t xml:space="preserve">, </w:t>
      </w:r>
      <w:r w:rsidRPr="00D05A51">
        <w:rPr>
          <w:rFonts w:ascii="Raavi" w:hAnsi="Raavi" w:cs="Raavi"/>
          <w:lang w:val="pa"/>
        </w:rPr>
        <w:t>ਡਾਕਟਰੀ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ਸਲਾਹ</w:t>
      </w:r>
      <w:r w:rsidRPr="00D05A51">
        <w:rPr>
          <w:rFonts w:cs="Arial"/>
          <w:lang w:val="pa"/>
        </w:rPr>
        <w:t xml:space="preserve">, </w:t>
      </w:r>
      <w:r w:rsidRPr="00D05A51">
        <w:rPr>
          <w:rFonts w:ascii="Raavi" w:hAnsi="Raavi" w:cs="Raavi"/>
          <w:lang w:val="pa"/>
        </w:rPr>
        <w:t>ਅਤੇ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ਟੀਕਾਕਰਨ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ਜ਼ੋਖਮਾਂ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ਅਤੇ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ਲਾਭਾਂ</w:t>
      </w:r>
      <w:r w:rsidRPr="00D05A51">
        <w:rPr>
          <w:rFonts w:cs="Arial"/>
          <w:lang w:val="pa"/>
        </w:rPr>
        <w:t xml:space="preserve"> '</w:t>
      </w:r>
      <w:r w:rsidRPr="00D05A51">
        <w:rPr>
          <w:rFonts w:ascii="Raavi" w:hAnsi="Raavi" w:cs="Raavi"/>
          <w:lang w:val="pa"/>
        </w:rPr>
        <w:t>ਤੇ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ਵਿਚਾਰ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ਕਰਨ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ਉਤਸ਼ਾਹਿਤ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ਕੀਤਾ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ਜਾਂਦਾ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ਹੈ</w:t>
      </w:r>
      <w:r w:rsidRPr="00D05A51">
        <w:rPr>
          <w:rFonts w:ascii="Mangal" w:hAnsi="Mangal" w:cs="Mangal"/>
          <w:lang w:val="pa"/>
        </w:rPr>
        <w:t>।</w:t>
      </w:r>
      <w:bookmarkStart w:id="0" w:name="_Hlk86085939"/>
    </w:p>
    <w:p w14:paraId="2955458C" w14:textId="1B1AA9F7" w:rsidR="00397CDF" w:rsidRPr="00D05A51" w:rsidRDefault="00000000" w:rsidP="00612AC8">
      <w:pPr>
        <w:pStyle w:val="TableHeading"/>
        <w:spacing w:line="240" w:lineRule="auto"/>
        <w:rPr>
          <w:rFonts w:cs="Arial"/>
        </w:rPr>
      </w:pPr>
      <w:r w:rsidRPr="00D05A51">
        <w:rPr>
          <w:rFonts w:cs="Arial"/>
          <w:lang w:val="pa"/>
        </w:rPr>
        <w:t xml:space="preserve">COVID-19 </w:t>
      </w:r>
      <w:r w:rsidRPr="00D05A51">
        <w:rPr>
          <w:rFonts w:ascii="Raavi" w:hAnsi="Raavi" w:cs="Raavi"/>
          <w:lang w:val="pa"/>
        </w:rPr>
        <w:t>ਟੀਕੇ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ਮਾੜੇ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ਪ੍ਰਭਾਵ</w:t>
      </w:r>
    </w:p>
    <w:p w14:paraId="4759E2A0" w14:textId="77777777" w:rsidR="00397CDF" w:rsidRPr="00D05A51" w:rsidRDefault="00000000" w:rsidP="00612AC8">
      <w:pPr>
        <w:spacing w:line="240" w:lineRule="auto"/>
        <w:rPr>
          <w:rFonts w:cs="Arial"/>
        </w:rPr>
      </w:pPr>
      <w:r w:rsidRPr="00D05A51">
        <w:rPr>
          <w:rFonts w:cs="Arial"/>
          <w:lang w:val="pa"/>
        </w:rPr>
        <w:t xml:space="preserve">COVID-19 </w:t>
      </w:r>
      <w:r w:rsidRPr="00D05A51">
        <w:rPr>
          <w:rFonts w:ascii="Raavi" w:hAnsi="Raavi" w:cs="Raavi"/>
          <w:lang w:val="pa"/>
        </w:rPr>
        <w:t>ਟੀਕੇ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ਆਮ</w:t>
      </w:r>
      <w:r w:rsidRPr="00D05A51">
        <w:rPr>
          <w:rFonts w:cs="Arial"/>
          <w:lang w:val="pa"/>
        </w:rPr>
        <w:t xml:space="preserve">, </w:t>
      </w:r>
      <w:r w:rsidRPr="00D05A51">
        <w:rPr>
          <w:rFonts w:ascii="Raavi" w:hAnsi="Raavi" w:cs="Raavi"/>
          <w:lang w:val="pa"/>
        </w:rPr>
        <w:t>ਹਲਕੇ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ਮਾੜੇ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ਪ੍ਰਭਾਵਾਂ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ਵਿੱਚ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ਸਿਰਦਰਦ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ਹਲਕਾ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ਬੁਖ਼ਾਰ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ਸ਼ਾਮਲ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ਹੁੰਦਾ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ਹੈ</w:t>
      </w:r>
      <w:r w:rsidRPr="00D05A51">
        <w:rPr>
          <w:rFonts w:cs="Arial"/>
          <w:lang w:val="pa"/>
        </w:rPr>
        <w:t xml:space="preserve">, </w:t>
      </w:r>
      <w:r w:rsidRPr="00D05A51">
        <w:rPr>
          <w:rFonts w:ascii="Raavi" w:hAnsi="Raavi" w:cs="Raavi"/>
          <w:lang w:val="pa"/>
        </w:rPr>
        <w:t>ਅਤੇ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ਜੋ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ਆਮ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ਤੌਰ</w:t>
      </w:r>
      <w:r w:rsidRPr="00D05A51">
        <w:rPr>
          <w:rFonts w:cs="Arial"/>
          <w:lang w:val="pa"/>
        </w:rPr>
        <w:t xml:space="preserve"> '</w:t>
      </w:r>
      <w:r w:rsidRPr="00D05A51">
        <w:rPr>
          <w:rFonts w:ascii="Raavi" w:hAnsi="Raavi" w:cs="Raavi"/>
          <w:lang w:val="pa"/>
        </w:rPr>
        <w:t>ਤੇ</w:t>
      </w:r>
      <w:r w:rsidRPr="00D05A51">
        <w:rPr>
          <w:rFonts w:cs="Arial"/>
          <w:lang w:val="pa"/>
        </w:rPr>
        <w:t xml:space="preserve"> 24 </w:t>
      </w:r>
      <w:r w:rsidRPr="00D05A51">
        <w:rPr>
          <w:rFonts w:ascii="Raavi" w:hAnsi="Raavi" w:cs="Raavi"/>
          <w:lang w:val="pa"/>
        </w:rPr>
        <w:t>ਘੰਟਿਆਂ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ਤੋਂ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ਵੱਧ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ਨਹੀਂ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ਰਹਿੰਦਾ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ਹੈ</w:t>
      </w:r>
      <w:r w:rsidRPr="00D05A51">
        <w:rPr>
          <w:rFonts w:ascii="Mangal" w:hAnsi="Mangal" w:cs="Mangal"/>
          <w:lang w:val="pa"/>
        </w:rPr>
        <w:t>।</w:t>
      </w:r>
      <w:r w:rsidRPr="00D05A51">
        <w:rPr>
          <w:rFonts w:cs="Arial"/>
          <w:lang w:val="pa"/>
        </w:rPr>
        <w:t xml:space="preserve"> </w:t>
      </w:r>
    </w:p>
    <w:p w14:paraId="5E57FB00" w14:textId="77777777" w:rsidR="00397CDF" w:rsidRPr="00D05A51" w:rsidRDefault="00000000" w:rsidP="00612AC8">
      <w:pPr>
        <w:spacing w:line="240" w:lineRule="auto"/>
        <w:rPr>
          <w:rFonts w:cs="Arial"/>
        </w:rPr>
      </w:pPr>
      <w:r w:rsidRPr="00D05A51">
        <w:rPr>
          <w:rFonts w:ascii="Raavi" w:hAnsi="Raavi" w:cs="Raavi"/>
          <w:lang w:val="pa"/>
        </w:rPr>
        <w:t>ਜੇਕਰ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ਤੁਹਾਨੂੰ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ਕੋਈ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ਚਿੰਤਾ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ਹੈ</w:t>
      </w:r>
      <w:r w:rsidRPr="00D05A51">
        <w:rPr>
          <w:rFonts w:cs="Arial"/>
          <w:lang w:val="pa"/>
        </w:rPr>
        <w:t xml:space="preserve">, </w:t>
      </w:r>
      <w:r w:rsidRPr="00D05A51">
        <w:rPr>
          <w:rFonts w:ascii="Raavi" w:hAnsi="Raavi" w:cs="Raavi"/>
          <w:lang w:val="pa"/>
        </w:rPr>
        <w:t>ਤਾਂ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ਕਿਰਪਾ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ਕਰਕੇ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ਆਪਣੇ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ਜੀਪੀ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ਹੋਰ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ਸਿਹਤ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ਪੇਸ਼ੇਵਰ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ਨਾਲ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ਗੱਲ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ਕਰੋ</w:t>
      </w:r>
      <w:r w:rsidRPr="00D05A51">
        <w:rPr>
          <w:rFonts w:ascii="Mangal" w:hAnsi="Mangal" w:cs="Mangal"/>
          <w:lang w:val="pa"/>
        </w:rPr>
        <w:t>।</w:t>
      </w:r>
    </w:p>
    <w:p w14:paraId="78BD71BE" w14:textId="32825C53" w:rsidR="00A57A01" w:rsidRPr="00D05A51" w:rsidRDefault="00A57A01">
      <w:pPr>
        <w:spacing w:before="0" w:after="0" w:line="240" w:lineRule="auto"/>
        <w:rPr>
          <w:rFonts w:eastAsiaTheme="majorEastAsia" w:cs="Arial"/>
          <w:b/>
          <w:bCs/>
          <w:color w:val="1E1544" w:themeColor="text1"/>
          <w:lang w:val="pa"/>
        </w:rPr>
      </w:pPr>
    </w:p>
    <w:p w14:paraId="704517E6" w14:textId="339F138A" w:rsidR="00397CDF" w:rsidRPr="00D05A51" w:rsidRDefault="00000000" w:rsidP="00612AC8">
      <w:pPr>
        <w:pStyle w:val="TableHeading"/>
        <w:spacing w:line="240" w:lineRule="auto"/>
        <w:rPr>
          <w:rFonts w:cs="Arial"/>
        </w:rPr>
      </w:pPr>
      <w:r w:rsidRPr="00D05A51">
        <w:rPr>
          <w:rFonts w:ascii="Raavi" w:hAnsi="Raavi" w:cs="Raavi"/>
          <w:lang w:val="pa"/>
        </w:rPr>
        <w:t>ਟੀਕਿਆਂ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ਦੀਆਂ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ਕਿਸਮਾਂ</w:t>
      </w:r>
      <w:r w:rsidRPr="00D05A51">
        <w:rPr>
          <w:rFonts w:cs="Arial"/>
          <w:lang w:val="pa"/>
        </w:rPr>
        <w:t xml:space="preserve"> </w:t>
      </w:r>
    </w:p>
    <w:p w14:paraId="25B2B7C9" w14:textId="77777777" w:rsidR="00397CDF" w:rsidRPr="00D05A51" w:rsidRDefault="00000000" w:rsidP="00612AC8">
      <w:pPr>
        <w:spacing w:line="240" w:lineRule="auto"/>
        <w:rPr>
          <w:rFonts w:cs="Arial"/>
        </w:rPr>
      </w:pPr>
      <w:r w:rsidRPr="00D05A51">
        <w:rPr>
          <w:rFonts w:ascii="Raavi" w:hAnsi="Raavi" w:cs="Raavi"/>
          <w:lang w:val="pa"/>
        </w:rPr>
        <w:t>ਆਸਟ੍ਰੇਲੀਆ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ਵਿੱਚ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ਉਪਲਬਧ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ਸਾਰੇ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ਟੀਕਿਆਂ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ਨੂੰ</w:t>
      </w:r>
      <w:r w:rsidRPr="00D05A51">
        <w:rPr>
          <w:rFonts w:cs="Arial"/>
          <w:lang w:val="pa"/>
        </w:rPr>
        <w:t xml:space="preserve"> Therapeutic Goods Administration (TGA) [</w:t>
      </w:r>
      <w:r w:rsidRPr="00D05A51">
        <w:rPr>
          <w:rFonts w:ascii="Raavi" w:hAnsi="Raavi" w:cs="Raavi"/>
          <w:lang w:val="pa"/>
        </w:rPr>
        <w:t>ਥੈਰੇਪਿਊਟਿਕ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ਗੁਡਜ਼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ਐਡਮਿਨਿਸਟ੍ਰੇਸ਼ਨ</w:t>
      </w:r>
      <w:r w:rsidRPr="00D05A51">
        <w:rPr>
          <w:rFonts w:cs="Arial"/>
          <w:lang w:val="pa"/>
        </w:rPr>
        <w:t xml:space="preserve">] </w:t>
      </w:r>
      <w:r w:rsidRPr="00D05A51">
        <w:rPr>
          <w:rFonts w:ascii="Raavi" w:hAnsi="Raavi" w:cs="Raavi"/>
          <w:lang w:val="pa"/>
        </w:rPr>
        <w:t>ਦੁਆਰਾ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ਇੱਕ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ਸਖ਼ਤ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ਜਾਂਚ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ਪ੍ਰਕਿਰਿਆ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ਤੋਂ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ਬਾਅਦ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ਮੰਨਜ਼ੂਰੀ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ਦਿੱਤੀ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ਗਈ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ਹੈ</w:t>
      </w:r>
      <w:r w:rsidRPr="00D05A51">
        <w:rPr>
          <w:rFonts w:ascii="Mangal" w:hAnsi="Mangal" w:cs="Mangal"/>
          <w:lang w:val="pa"/>
        </w:rPr>
        <w:t>।</w:t>
      </w:r>
    </w:p>
    <w:p w14:paraId="54415CC8" w14:textId="77777777" w:rsidR="00AB38D2" w:rsidRPr="00D05A51" w:rsidRDefault="00000000" w:rsidP="00612AC8">
      <w:pPr>
        <w:spacing w:line="240" w:lineRule="auto"/>
        <w:rPr>
          <w:rFonts w:cs="Arial"/>
        </w:rPr>
      </w:pPr>
      <w:r w:rsidRPr="00D05A51">
        <w:rPr>
          <w:rFonts w:ascii="Raavi" w:hAnsi="Raavi" w:cs="Raavi"/>
          <w:lang w:val="pa"/>
        </w:rPr>
        <w:t>ਤੁਹਾਡਾ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ਟੀਕਾ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ਪ੍ਰਦਾਤਾ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ਤੁਹਾਡੇ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ਲਈ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ਉਪਲਬਧ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ਟੀਕਿਆਂ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ਦੇ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ਵਿਕਲਪਾਂ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ਬਾਰੇ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ਤੁਹਾਡੇ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ਨਾਲ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ਗੱਲ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ਕਰ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ਸਕਦਾ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ਹੈ</w:t>
      </w:r>
      <w:r w:rsidRPr="00D05A51">
        <w:rPr>
          <w:rFonts w:ascii="Mangal" w:hAnsi="Mangal" w:cs="Mangal"/>
          <w:lang w:val="pa"/>
        </w:rPr>
        <w:t>।</w:t>
      </w:r>
      <w:r w:rsidRPr="00D05A51">
        <w:rPr>
          <w:rFonts w:cs="Arial"/>
          <w:lang w:val="pa"/>
        </w:rPr>
        <w:t xml:space="preserve"> </w:t>
      </w:r>
    </w:p>
    <w:p w14:paraId="6A91386C" w14:textId="48F31E61" w:rsidR="00811A33" w:rsidRPr="00C31C6E" w:rsidRDefault="00000000" w:rsidP="00612AC8">
      <w:pPr>
        <w:spacing w:line="240" w:lineRule="auto"/>
        <w:rPr>
          <w:rFonts w:cs="Arial"/>
          <w:lang w:eastAsia="en-AU"/>
        </w:rPr>
      </w:pPr>
      <w:r w:rsidRPr="00D05A51">
        <w:rPr>
          <w:rFonts w:ascii="Raavi" w:hAnsi="Raavi" w:cs="Raavi"/>
          <w:lang w:val="pa"/>
        </w:rPr>
        <w:t>ਵਧੇਰੇ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ਜਾਣਕਾਰੀ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ਲਈ</w:t>
      </w:r>
      <w:r w:rsidRPr="00D05A51">
        <w:rPr>
          <w:rFonts w:cs="Arial"/>
          <w:lang w:val="pa"/>
        </w:rPr>
        <w:t>, Department of Health, Disability and Ageing [</w:t>
      </w:r>
      <w:r w:rsidRPr="00D05A51">
        <w:rPr>
          <w:rFonts w:ascii="Raavi" w:hAnsi="Raavi" w:cs="Raavi"/>
          <w:lang w:val="pa"/>
        </w:rPr>
        <w:t>ਸਿਹਤ</w:t>
      </w:r>
      <w:r w:rsidRPr="00D05A51">
        <w:rPr>
          <w:rFonts w:cs="Arial"/>
          <w:lang w:val="pa"/>
        </w:rPr>
        <w:t xml:space="preserve">, </w:t>
      </w:r>
      <w:r w:rsidRPr="00D05A51">
        <w:rPr>
          <w:rFonts w:ascii="Raavi" w:hAnsi="Raavi" w:cs="Raavi"/>
          <w:lang w:val="pa"/>
        </w:rPr>
        <w:t>ਅਪੰਗਤਾ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ਅਤੇ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ਬੁਢਾਪਾ</w:t>
      </w:r>
      <w:r w:rsidRPr="00D05A51">
        <w:rPr>
          <w:rFonts w:cs="Arial"/>
          <w:lang w:val="pa"/>
        </w:rPr>
        <w:t xml:space="preserve"> </w:t>
      </w:r>
      <w:r w:rsidRPr="00D05A51">
        <w:rPr>
          <w:rFonts w:ascii="Raavi" w:hAnsi="Raavi" w:cs="Raavi"/>
          <w:lang w:val="pa"/>
        </w:rPr>
        <w:t>ਵਿਭਾਗ</w:t>
      </w:r>
      <w:r w:rsidRPr="00D05A51">
        <w:rPr>
          <w:rFonts w:cs="Arial"/>
          <w:lang w:val="pa"/>
        </w:rPr>
        <w:t xml:space="preserve">] </w:t>
      </w:r>
      <w:bookmarkEnd w:id="0"/>
      <w:r w:rsidR="008A7F34" w:rsidRPr="00D05A51">
        <w:rPr>
          <w:rFonts w:ascii="Raavi" w:hAnsi="Raavi" w:cs="Raavi"/>
          <w:lang w:val="pa"/>
        </w:rPr>
        <w:t>ਇੱਥੇ</w:t>
      </w:r>
      <w:r w:rsidR="00CF49A4" w:rsidRPr="00D05A51">
        <w:rPr>
          <w:rFonts w:cs="Arial"/>
          <w:lang w:val="pa"/>
        </w:rPr>
        <w:t xml:space="preserve"> </w:t>
      </w:r>
      <w:r w:rsidR="00CF49A4" w:rsidRPr="00D05A51">
        <w:rPr>
          <w:rFonts w:ascii="Raavi" w:hAnsi="Raavi" w:cs="Raavi" w:hint="cs"/>
          <w:cs/>
          <w:lang w:val="pa" w:bidi="pa"/>
        </w:rPr>
        <w:t>ਜਾਓ</w:t>
      </w:r>
      <w:r w:rsidR="008A7F34" w:rsidRPr="00D05A51">
        <w:rPr>
          <w:rFonts w:cs="Arial"/>
          <w:lang w:val="pa"/>
        </w:rPr>
        <w:t xml:space="preserve"> </w:t>
      </w:r>
      <w:hyperlink r:id="rId13" w:history="1">
        <w:r w:rsidR="008A7F34" w:rsidRPr="00D05A51">
          <w:rPr>
            <w:rStyle w:val="Hyperlink"/>
            <w:rFonts w:cs="Arial"/>
            <w:lang w:val="pa"/>
          </w:rPr>
          <w:t>https://www.health.gov.au/our-work/covid-19-vaccines/information-for-aged-care-providers-workers-and-residents-about-covid-19-vaccines/residential-aged-care-residents?language=en</w:t>
        </w:r>
      </w:hyperlink>
    </w:p>
    <w:sectPr w:rsidR="00811A33" w:rsidRPr="00C31C6E" w:rsidSect="00612AC8">
      <w:headerReference w:type="first" r:id="rId14"/>
      <w:footerReference w:type="first" r:id="rId15"/>
      <w:pgSz w:w="11906" w:h="16838"/>
      <w:pgMar w:top="1440" w:right="851" w:bottom="851" w:left="851" w:header="198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4F586" w14:textId="77777777" w:rsidR="004C2DB1" w:rsidRDefault="004C2DB1" w:rsidP="0076491B">
      <w:pPr>
        <w:spacing w:before="0" w:after="0" w:line="240" w:lineRule="auto"/>
      </w:pPr>
      <w:r>
        <w:separator/>
      </w:r>
    </w:p>
  </w:endnote>
  <w:endnote w:type="continuationSeparator" w:id="0">
    <w:p w14:paraId="3C69072A" w14:textId="77777777" w:rsidR="004C2DB1" w:rsidRDefault="004C2DB1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Gurmukhi MN">
    <w:panose1 w:val="02020600050405020304"/>
    <w:charset w:val="00"/>
    <w:family w:val="roman"/>
    <w:pitch w:val="variable"/>
    <w:sig w:usb0="80100003" w:usb1="00002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E9DEB" w14:textId="5BB71F83" w:rsidR="00880EA4" w:rsidRPr="005C44E7" w:rsidRDefault="00A57A01" w:rsidP="00A57A01">
    <w:pPr>
      <w:jc w:val="center"/>
      <w:rPr>
        <w:sz w:val="22"/>
        <w:szCs w:val="22"/>
      </w:rPr>
    </w:pPr>
    <w:r w:rsidRPr="005C44E7">
      <w:rPr>
        <w:sz w:val="22"/>
        <w:szCs w:val="22"/>
        <w:lang w:val="pa"/>
      </w:rPr>
      <w:t xml:space="preserve">Punjabi – </w:t>
    </w:r>
    <w:r w:rsidRPr="005C44E7">
      <w:rPr>
        <w:rFonts w:ascii="Gurmukhi MN" w:hAnsi="Gurmukhi MN" w:cs="Gurmukhi MN"/>
        <w:sz w:val="22"/>
        <w:szCs w:val="22"/>
        <w:lang w:val="pa"/>
      </w:rPr>
      <w:t>ਪੰਜਾਬੀ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DFCD0" w14:textId="77777777" w:rsidR="004C2DB1" w:rsidRDefault="004C2DB1" w:rsidP="0076491B">
      <w:pPr>
        <w:spacing w:before="0" w:after="0" w:line="240" w:lineRule="auto"/>
      </w:pPr>
      <w:r>
        <w:separator/>
      </w:r>
    </w:p>
  </w:footnote>
  <w:footnote w:type="continuationSeparator" w:id="0">
    <w:p w14:paraId="4773FB8A" w14:textId="77777777" w:rsidR="004C2DB1" w:rsidRDefault="004C2DB1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BD386" w14:textId="77777777" w:rsidR="0076491B" w:rsidRDefault="0000000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A2BFF9" wp14:editId="28AB94CA">
          <wp:simplePos x="0" y="0"/>
          <wp:positionH relativeFrom="page">
            <wp:posOffset>6429</wp:posOffset>
          </wp:positionH>
          <wp:positionV relativeFrom="page">
            <wp:posOffset>2350</wp:posOffset>
          </wp:positionV>
          <wp:extent cx="7560000" cy="1991868"/>
          <wp:effectExtent l="0" t="0" r="0" b="2540"/>
          <wp:wrapNone/>
          <wp:docPr id="1140506743" name="Picture 11405067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0506743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91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53B5">
      <w:rPr>
        <w:noProof/>
      </w:rPr>
      <w:drawing>
        <wp:anchor distT="0" distB="0" distL="114300" distR="114300" simplePos="0" relativeHeight="251656192" behindDoc="1" locked="0" layoutInCell="1" allowOverlap="1" wp14:anchorId="5977E159" wp14:editId="670CF69C">
          <wp:simplePos x="0" y="0"/>
          <wp:positionH relativeFrom="page">
            <wp:posOffset>-344032</wp:posOffset>
          </wp:positionH>
          <wp:positionV relativeFrom="page">
            <wp:posOffset>-153909</wp:posOffset>
          </wp:positionV>
          <wp:extent cx="8230235" cy="3549015"/>
          <wp:effectExtent l="0" t="0" r="0" b="0"/>
          <wp:wrapNone/>
          <wp:docPr id="1024380014" name="Picture 10243800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380014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" r="307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B2295"/>
    <w:multiLevelType w:val="hybridMultilevel"/>
    <w:tmpl w:val="C290A552"/>
    <w:lvl w:ilvl="0" w:tplc="CE4838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AEBAA26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F9EF3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72256A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3689CF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630F03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04C577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7B8ED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72CB0A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0360CD"/>
    <w:multiLevelType w:val="multilevel"/>
    <w:tmpl w:val="C99CE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D466BE"/>
    <w:multiLevelType w:val="hybridMultilevel"/>
    <w:tmpl w:val="555AC2EA"/>
    <w:lvl w:ilvl="0" w:tplc="CD003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AAFAE44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F9862B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AD0E75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37C069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A34028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C0074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B1895A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3888DD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043CC6"/>
    <w:multiLevelType w:val="hybridMultilevel"/>
    <w:tmpl w:val="54025700"/>
    <w:lvl w:ilvl="0" w:tplc="28AA4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C8200F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4C59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9A77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CCF7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0C01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CA09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7677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4AE4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24A64"/>
    <w:multiLevelType w:val="hybridMultilevel"/>
    <w:tmpl w:val="27C2ABEA"/>
    <w:lvl w:ilvl="0" w:tplc="8D847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A581A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CE9E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023D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686A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7E7C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14E5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B8D6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66B1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33F4D"/>
    <w:multiLevelType w:val="hybridMultilevel"/>
    <w:tmpl w:val="D28025E0"/>
    <w:lvl w:ilvl="0" w:tplc="3326C1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687E287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98716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50C0A6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D36109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53C5D8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DD40EF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B64123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5DE317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6F5CDB"/>
    <w:multiLevelType w:val="hybridMultilevel"/>
    <w:tmpl w:val="7F926684"/>
    <w:lvl w:ilvl="0" w:tplc="6F2452E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ECB43D2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E0C83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29433D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26EE8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0ACEEE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1AE98A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B2FF0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9D4447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802ADA"/>
    <w:multiLevelType w:val="hybridMultilevel"/>
    <w:tmpl w:val="1B167CEC"/>
    <w:lvl w:ilvl="0" w:tplc="C688FC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7AA0D0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1E21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622A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DE5A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E637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FE33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62D2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F4E4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43590"/>
    <w:multiLevelType w:val="hybridMultilevel"/>
    <w:tmpl w:val="A02E7212"/>
    <w:lvl w:ilvl="0" w:tplc="0F2A40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35008E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9421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EAE2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02CC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A44D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8E2B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EC23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7C24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B7D4F"/>
    <w:multiLevelType w:val="hybridMultilevel"/>
    <w:tmpl w:val="6CDCD252"/>
    <w:lvl w:ilvl="0" w:tplc="8B8AC9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7C014B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6D7E03B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526D0C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5E4274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47C6A8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2D044B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060452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7ECBE1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F52E8C"/>
    <w:multiLevelType w:val="hybridMultilevel"/>
    <w:tmpl w:val="56D6A3B6"/>
    <w:lvl w:ilvl="0" w:tplc="F5C8BA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ED98722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925CB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C5A7E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98421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64A6B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F52BE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BB0CA6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D0466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A022B2"/>
    <w:multiLevelType w:val="hybridMultilevel"/>
    <w:tmpl w:val="35E26942"/>
    <w:lvl w:ilvl="0" w:tplc="7D943D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D7BE11A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6548BF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01C3BB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0F47B5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B2E93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9DA702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6BC8E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0AF4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D54F54"/>
    <w:multiLevelType w:val="hybridMultilevel"/>
    <w:tmpl w:val="4E2C7D84"/>
    <w:lvl w:ilvl="0" w:tplc="DB1A013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2FF675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D0C9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1440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6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BEA0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983C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5426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9E38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D941C3"/>
    <w:multiLevelType w:val="hybridMultilevel"/>
    <w:tmpl w:val="493E3BD4"/>
    <w:lvl w:ilvl="0" w:tplc="C68A12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4C8144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DE0D9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0CA50A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1307AC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2CECF7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2CA0DD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E34707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09072B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F202D8"/>
    <w:lvl w:ilvl="0" w:tplc="50AA0D46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851C099E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67BAB4D0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C1C6510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A2623C0A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B5AC1248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A08EFB5A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2DA1C40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850EB98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9570BA3"/>
    <w:multiLevelType w:val="hybridMultilevel"/>
    <w:tmpl w:val="48C8B4FA"/>
    <w:lvl w:ilvl="0" w:tplc="AE044C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ABDCC69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638BA3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F5CCC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B90D0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7D820C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D6E08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65E5D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6AA4B1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DB104B"/>
    <w:multiLevelType w:val="multilevel"/>
    <w:tmpl w:val="89D4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F21357"/>
    <w:multiLevelType w:val="hybridMultilevel"/>
    <w:tmpl w:val="62E215F0"/>
    <w:lvl w:ilvl="0" w:tplc="674E89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42F2AA6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EBC6D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CFEA00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E629D2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8023D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A30AA7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804A8E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5B24F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920CB2"/>
    <w:multiLevelType w:val="hybridMultilevel"/>
    <w:tmpl w:val="396E8FE8"/>
    <w:lvl w:ilvl="0" w:tplc="55F2B5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B12C8F0A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720AAC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0C0014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3E0170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3BE876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624DB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22A413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A860EA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996252"/>
    <w:multiLevelType w:val="hybridMultilevel"/>
    <w:tmpl w:val="731093A6"/>
    <w:lvl w:ilvl="0" w:tplc="8A4E4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0028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DC6F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7204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DE65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E26C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E666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6247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D6C9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964CA"/>
    <w:multiLevelType w:val="hybridMultilevel"/>
    <w:tmpl w:val="B5E24EBC"/>
    <w:lvl w:ilvl="0" w:tplc="460458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6118657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28B4F06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A0DC9D62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5070489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43EE4CBE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7CC62D2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2396776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9064D73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7A7361ED"/>
    <w:multiLevelType w:val="hybridMultilevel"/>
    <w:tmpl w:val="03B2410E"/>
    <w:lvl w:ilvl="0" w:tplc="E8CC84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6BCA8642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68C8B84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BA942F9A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6BB095E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47226FC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3F865C2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E832489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D136C356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336225801">
    <w:abstractNumId w:val="19"/>
  </w:num>
  <w:num w:numId="2" w16cid:durableId="1841508674">
    <w:abstractNumId w:val="6"/>
  </w:num>
  <w:num w:numId="3" w16cid:durableId="1439108642">
    <w:abstractNumId w:val="15"/>
  </w:num>
  <w:num w:numId="4" w16cid:durableId="2020425316">
    <w:abstractNumId w:val="17"/>
  </w:num>
  <w:num w:numId="5" w16cid:durableId="1447046202">
    <w:abstractNumId w:val="13"/>
  </w:num>
  <w:num w:numId="6" w16cid:durableId="1016152554">
    <w:abstractNumId w:val="10"/>
  </w:num>
  <w:num w:numId="7" w16cid:durableId="195505353">
    <w:abstractNumId w:val="5"/>
  </w:num>
  <w:num w:numId="8" w16cid:durableId="569389015">
    <w:abstractNumId w:val="2"/>
  </w:num>
  <w:num w:numId="9" w16cid:durableId="1399480652">
    <w:abstractNumId w:val="0"/>
  </w:num>
  <w:num w:numId="10" w16cid:durableId="36663721">
    <w:abstractNumId w:val="11"/>
  </w:num>
  <w:num w:numId="11" w16cid:durableId="1686595006">
    <w:abstractNumId w:val="9"/>
  </w:num>
  <w:num w:numId="12" w16cid:durableId="284966456">
    <w:abstractNumId w:val="21"/>
  </w:num>
  <w:num w:numId="13" w16cid:durableId="1613053519">
    <w:abstractNumId w:val="20"/>
  </w:num>
  <w:num w:numId="14" w16cid:durableId="136843437">
    <w:abstractNumId w:val="4"/>
  </w:num>
  <w:num w:numId="15" w16cid:durableId="1253856591">
    <w:abstractNumId w:val="18"/>
  </w:num>
  <w:num w:numId="16" w16cid:durableId="727190665">
    <w:abstractNumId w:val="3"/>
  </w:num>
  <w:num w:numId="17" w16cid:durableId="784689433">
    <w:abstractNumId w:val="12"/>
  </w:num>
  <w:num w:numId="18" w16cid:durableId="1064988609">
    <w:abstractNumId w:val="8"/>
  </w:num>
  <w:num w:numId="19" w16cid:durableId="1047224235">
    <w:abstractNumId w:val="14"/>
  </w:num>
  <w:num w:numId="20" w16cid:durableId="459808821">
    <w:abstractNumId w:val="7"/>
  </w:num>
  <w:num w:numId="21" w16cid:durableId="1715345420">
    <w:abstractNumId w:val="16"/>
  </w:num>
  <w:num w:numId="22" w16cid:durableId="871453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DF"/>
    <w:rsid w:val="00007D67"/>
    <w:rsid w:val="000167E5"/>
    <w:rsid w:val="00056715"/>
    <w:rsid w:val="00060345"/>
    <w:rsid w:val="00064A3E"/>
    <w:rsid w:val="0006521A"/>
    <w:rsid w:val="00090D6F"/>
    <w:rsid w:val="000A7F78"/>
    <w:rsid w:val="000D0CE4"/>
    <w:rsid w:val="000D5D61"/>
    <w:rsid w:val="000E6EA0"/>
    <w:rsid w:val="00114234"/>
    <w:rsid w:val="00140B63"/>
    <w:rsid w:val="00147B59"/>
    <w:rsid w:val="00156F46"/>
    <w:rsid w:val="0016585B"/>
    <w:rsid w:val="00175B4D"/>
    <w:rsid w:val="001B1295"/>
    <w:rsid w:val="001B66B9"/>
    <w:rsid w:val="001D430C"/>
    <w:rsid w:val="001F0986"/>
    <w:rsid w:val="001F3130"/>
    <w:rsid w:val="00200AAA"/>
    <w:rsid w:val="00201B66"/>
    <w:rsid w:val="002258B8"/>
    <w:rsid w:val="00235F82"/>
    <w:rsid w:val="00255AD7"/>
    <w:rsid w:val="002819F0"/>
    <w:rsid w:val="002852B8"/>
    <w:rsid w:val="002E1450"/>
    <w:rsid w:val="002E7C65"/>
    <w:rsid w:val="00316A19"/>
    <w:rsid w:val="00360B34"/>
    <w:rsid w:val="00363249"/>
    <w:rsid w:val="00397CDF"/>
    <w:rsid w:val="003D10F3"/>
    <w:rsid w:val="003F684F"/>
    <w:rsid w:val="00404415"/>
    <w:rsid w:val="00405CF1"/>
    <w:rsid w:val="004449C8"/>
    <w:rsid w:val="004557A0"/>
    <w:rsid w:val="0048395D"/>
    <w:rsid w:val="00485B34"/>
    <w:rsid w:val="00486C8D"/>
    <w:rsid w:val="00495B38"/>
    <w:rsid w:val="004C005D"/>
    <w:rsid w:val="004C11EB"/>
    <w:rsid w:val="004C2DB1"/>
    <w:rsid w:val="004C62F0"/>
    <w:rsid w:val="005035B6"/>
    <w:rsid w:val="00510AC7"/>
    <w:rsid w:val="00560170"/>
    <w:rsid w:val="00577C30"/>
    <w:rsid w:val="00581A2B"/>
    <w:rsid w:val="00581F9A"/>
    <w:rsid w:val="005C44E7"/>
    <w:rsid w:val="005F68C7"/>
    <w:rsid w:val="005F6F3A"/>
    <w:rsid w:val="00612AC8"/>
    <w:rsid w:val="00615685"/>
    <w:rsid w:val="00626665"/>
    <w:rsid w:val="00633DB4"/>
    <w:rsid w:val="00634280"/>
    <w:rsid w:val="00651ACF"/>
    <w:rsid w:val="00665709"/>
    <w:rsid w:val="00670FFE"/>
    <w:rsid w:val="006A0EB6"/>
    <w:rsid w:val="006C62F5"/>
    <w:rsid w:val="006E04FE"/>
    <w:rsid w:val="006E36E8"/>
    <w:rsid w:val="006E5814"/>
    <w:rsid w:val="006F4500"/>
    <w:rsid w:val="00726939"/>
    <w:rsid w:val="007275F1"/>
    <w:rsid w:val="00733004"/>
    <w:rsid w:val="00734FA1"/>
    <w:rsid w:val="0076491B"/>
    <w:rsid w:val="007744C8"/>
    <w:rsid w:val="007833F6"/>
    <w:rsid w:val="00785242"/>
    <w:rsid w:val="007F18A1"/>
    <w:rsid w:val="00811A33"/>
    <w:rsid w:val="00821328"/>
    <w:rsid w:val="0082456C"/>
    <w:rsid w:val="00836595"/>
    <w:rsid w:val="00870905"/>
    <w:rsid w:val="00873D8F"/>
    <w:rsid w:val="00880EA4"/>
    <w:rsid w:val="008913E8"/>
    <w:rsid w:val="00896F37"/>
    <w:rsid w:val="008A7F34"/>
    <w:rsid w:val="008D16ED"/>
    <w:rsid w:val="008E41E8"/>
    <w:rsid w:val="008E6DB3"/>
    <w:rsid w:val="00900992"/>
    <w:rsid w:val="0091338A"/>
    <w:rsid w:val="009346B6"/>
    <w:rsid w:val="00940DEE"/>
    <w:rsid w:val="00941E85"/>
    <w:rsid w:val="0095053A"/>
    <w:rsid w:val="009671D7"/>
    <w:rsid w:val="0098293A"/>
    <w:rsid w:val="00984B58"/>
    <w:rsid w:val="00992524"/>
    <w:rsid w:val="009B1905"/>
    <w:rsid w:val="009B2828"/>
    <w:rsid w:val="009C56A3"/>
    <w:rsid w:val="009D7FF1"/>
    <w:rsid w:val="009F67AE"/>
    <w:rsid w:val="009F722F"/>
    <w:rsid w:val="00A25DE9"/>
    <w:rsid w:val="00A26330"/>
    <w:rsid w:val="00A57A01"/>
    <w:rsid w:val="00AB088B"/>
    <w:rsid w:val="00AB31A6"/>
    <w:rsid w:val="00AB38D2"/>
    <w:rsid w:val="00AC0B59"/>
    <w:rsid w:val="00B009C0"/>
    <w:rsid w:val="00B43058"/>
    <w:rsid w:val="00B6433C"/>
    <w:rsid w:val="00B65700"/>
    <w:rsid w:val="00B841CE"/>
    <w:rsid w:val="00B84BD9"/>
    <w:rsid w:val="00B934C5"/>
    <w:rsid w:val="00BB113F"/>
    <w:rsid w:val="00BB64FE"/>
    <w:rsid w:val="00BD24C6"/>
    <w:rsid w:val="00BD7B2E"/>
    <w:rsid w:val="00BF334C"/>
    <w:rsid w:val="00C10035"/>
    <w:rsid w:val="00C1036B"/>
    <w:rsid w:val="00C25B8E"/>
    <w:rsid w:val="00C267EB"/>
    <w:rsid w:val="00C31C6E"/>
    <w:rsid w:val="00C43309"/>
    <w:rsid w:val="00C46331"/>
    <w:rsid w:val="00C76B54"/>
    <w:rsid w:val="00C9187A"/>
    <w:rsid w:val="00C97AAF"/>
    <w:rsid w:val="00CA0CFC"/>
    <w:rsid w:val="00CB2062"/>
    <w:rsid w:val="00CC23D6"/>
    <w:rsid w:val="00CC2C64"/>
    <w:rsid w:val="00CD281E"/>
    <w:rsid w:val="00CD3460"/>
    <w:rsid w:val="00CF49A4"/>
    <w:rsid w:val="00D05A51"/>
    <w:rsid w:val="00D16DC1"/>
    <w:rsid w:val="00D372BE"/>
    <w:rsid w:val="00D41508"/>
    <w:rsid w:val="00D452C8"/>
    <w:rsid w:val="00D45F24"/>
    <w:rsid w:val="00D54154"/>
    <w:rsid w:val="00D6490D"/>
    <w:rsid w:val="00D70BE4"/>
    <w:rsid w:val="00D75DFE"/>
    <w:rsid w:val="00D96247"/>
    <w:rsid w:val="00DF476F"/>
    <w:rsid w:val="00E04F03"/>
    <w:rsid w:val="00E06BB8"/>
    <w:rsid w:val="00E241E0"/>
    <w:rsid w:val="00E57195"/>
    <w:rsid w:val="00E63807"/>
    <w:rsid w:val="00E645B3"/>
    <w:rsid w:val="00E653B5"/>
    <w:rsid w:val="00E7171E"/>
    <w:rsid w:val="00E73258"/>
    <w:rsid w:val="00E74200"/>
    <w:rsid w:val="00E97EA5"/>
    <w:rsid w:val="00EB454A"/>
    <w:rsid w:val="00F01C31"/>
    <w:rsid w:val="00F024EE"/>
    <w:rsid w:val="00F05CF7"/>
    <w:rsid w:val="00F3206F"/>
    <w:rsid w:val="00F60135"/>
    <w:rsid w:val="00F8223A"/>
    <w:rsid w:val="00FB64EB"/>
    <w:rsid w:val="00FD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60A37"/>
  <w15:chartTrackingRefBased/>
  <w15:docId w15:val="{ECE70918-83CE-4200-85E8-2DF208EF5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33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0FFE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811A33"/>
    <w:pPr>
      <w:keepNext/>
      <w:keepLines/>
      <w:spacing w:before="40" w:after="0"/>
      <w:outlineLvl w:val="4"/>
    </w:pPr>
    <w:rPr>
      <w:rFonts w:eastAsiaTheme="majorEastAsia" w:cstheme="majorBidi"/>
      <w:color w:val="171919" w:themeColor="background1" w:themeShade="1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FFE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CD3460"/>
    <w:tblPr>
      <w:tblBorders>
        <w:top w:val="single" w:sz="4" w:space="0" w:color="F3B223" w:themeColor="accent6"/>
        <w:bottom w:val="single" w:sz="4" w:space="0" w:color="F3B223" w:themeColor="accent6"/>
        <w:insideH w:val="single" w:sz="4" w:space="0" w:color="F3B223" w:themeColor="accent6"/>
      </w:tblBorders>
    </w:tblPr>
  </w:style>
  <w:style w:type="paragraph" w:customStyle="1" w:styleId="boxtext">
    <w:name w:val="box text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Cs/>
      <w:i/>
      <w:color w:val="auto"/>
    </w:rPr>
  </w:style>
  <w:style w:type="paragraph" w:customStyle="1" w:styleId="Boxtexthead">
    <w:name w:val="Box text head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/>
      <w:i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1A33"/>
    <w:pPr>
      <w:pBdr>
        <w:top w:val="single" w:sz="4" w:space="10" w:color="F3B223" w:themeColor="accent6"/>
        <w:bottom w:val="single" w:sz="4" w:space="10" w:color="F3B223" w:themeColor="accent6"/>
      </w:pBdr>
      <w:spacing w:before="360" w:after="360"/>
      <w:ind w:left="864" w:right="864"/>
      <w:jc w:val="center"/>
    </w:pPr>
    <w:rPr>
      <w:iCs/>
      <w:color w:val="171919" w:themeColor="background1" w:themeShade="1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1A33"/>
    <w:rPr>
      <w:rFonts w:ascii="Arial" w:hAnsi="Arial"/>
      <w:iCs/>
      <w:color w:val="171919" w:themeColor="background1" w:themeShade="1A"/>
    </w:rPr>
  </w:style>
  <w:style w:type="paragraph" w:customStyle="1" w:styleId="TableHeading">
    <w:name w:val="TableHeading"/>
    <w:qFormat/>
    <w:rsid w:val="00FD7BF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1A33"/>
    <w:rPr>
      <w:rFonts w:ascii="Arial" w:eastAsiaTheme="majorEastAsia" w:hAnsi="Arial" w:cstheme="majorBidi"/>
      <w:color w:val="171919" w:themeColor="background1" w:themeShade="1A"/>
    </w:rPr>
  </w:style>
  <w:style w:type="character" w:styleId="Hyperlink">
    <w:name w:val="Hyperlink"/>
    <w:basedOn w:val="DefaultParagraphFont"/>
    <w:uiPriority w:val="99"/>
    <w:unhideWhenUsed/>
    <w:qFormat/>
    <w:rsid w:val="00397CDF"/>
    <w:rPr>
      <w:color w:val="1E1545" w:themeColor="hyperlink"/>
      <w:u w:val="single"/>
    </w:rPr>
  </w:style>
  <w:style w:type="paragraph" w:styleId="Revision">
    <w:name w:val="Revision"/>
    <w:hidden/>
    <w:uiPriority w:val="99"/>
    <w:semiHidden/>
    <w:rsid w:val="00560170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D70B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0B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0BE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0B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0BE4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841CE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our-work/covid-19-vaccines/information-for-aged-care-providers-workers-and-residents-about-covid-19-vaccines/residential-aged-care-residents?language=en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consent-for-covid-19-vaccination-for-older-people-including-aged-care-residents-families-and-carer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our-work/covid-19-vaccines/getting-your-vaccinatio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KOJ\Downloads\Aged_Care_Mustard_factsheet_web_March24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d54a9e-4aca-451b-99db-b94fe438e987" xsi:nil="true"/>
    <lcf76f155ced4ddcb4097134ff3c332f xmlns="80bfbf65-7bbe-4e03-abf7-1d4f6b25ecfc">
      <Terms xmlns="http://schemas.microsoft.com/office/infopath/2007/PartnerControls"/>
    </lcf76f155ced4ddcb4097134ff3c332f>
    <AssignedTo xmlns="80bfbf65-7bbe-4e03-abf7-1d4f6b25ecfc" xsi:nil="true"/>
    <SharedWithUsers xmlns="e7d54a9e-4aca-451b-99db-b94fe438e987">
      <UserInfo>
        <DisplayName/>
        <AccountId xsi:nil="true"/>
        <AccountType/>
      </UserInfo>
    </SharedWithUsers>
    <ResponseDispatched_x003f_ xmlns="80bfbf65-7bbe-4e03-abf7-1d4f6b25ecfc">false</ResponseDispatched_x003f_>
    <ResponseDrafted xmlns="80bfbf65-7bbe-4e03-abf7-1d4f6b25ecfc">false</ResponseDrafted>
    <DateReceived xmlns="80bfbf65-7bbe-4e03-abf7-1d4f6b25ecf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4488F9D6155740AE09CA221C19A8DF" ma:contentTypeVersion="17" ma:contentTypeDescription="Create a new document." ma:contentTypeScope="" ma:versionID="104973e451b5039b91517d354e6cda49">
  <xsd:schema xmlns:xsd="http://www.w3.org/2001/XMLSchema" xmlns:xs="http://www.w3.org/2001/XMLSchema" xmlns:p="http://schemas.microsoft.com/office/2006/metadata/properties" xmlns:ns2="80bfbf65-7bbe-4e03-abf7-1d4f6b25ecfc" xmlns:ns3="e7d54a9e-4aca-451b-99db-b94fe438e987" targetNamespace="http://schemas.microsoft.com/office/2006/metadata/properties" ma:root="true" ma:fieldsID="a2f90d9243c256b0a8349eb5c4f27bde" ns2:_="" ns3:_="">
    <xsd:import namespace="80bfbf65-7bbe-4e03-abf7-1d4f6b25ecfc"/>
    <xsd:import namespace="e7d54a9e-4aca-451b-99db-b94fe438e9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ateReceived" minOccurs="0"/>
                <xsd:element ref="ns2:AssignedTo" minOccurs="0"/>
                <xsd:element ref="ns2:ResponseDrafted" minOccurs="0"/>
                <xsd:element ref="ns2:ResponseDispatched_x003f_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bfbf65-7bbe-4e03-abf7-1d4f6b25ec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ateReceived" ma:index="18" nillable="true" ma:displayName="Date Received" ma:format="Dropdown" ma:internalName="DateReceived">
      <xsd:simpleType>
        <xsd:restriction base="dms:Text">
          <xsd:maxLength value="255"/>
        </xsd:restriction>
      </xsd:simpleType>
    </xsd:element>
    <xsd:element name="AssignedTo" ma:index="19" nillable="true" ma:displayName="Assigned To" ma:format="Dropdown" ma:internalName="AssignedTo">
      <xsd:simpleType>
        <xsd:restriction base="dms:Text">
          <xsd:maxLength value="255"/>
        </xsd:restriction>
      </xsd:simpleType>
    </xsd:element>
    <xsd:element name="ResponseDrafted" ma:index="20" nillable="true" ma:displayName="Response Drafted" ma:default="0" ma:format="Dropdown" ma:internalName="ResponseDrafted">
      <xsd:simpleType>
        <xsd:restriction base="dms:Boolean"/>
      </xsd:simpleType>
    </xsd:element>
    <xsd:element name="ResponseDispatched_x003f_" ma:index="21" nillable="true" ma:displayName="Response Dispatched" ma:default="0" ma:format="Dropdown" ma:internalName="ResponseDispatched_x003f_">
      <xsd:simpleType>
        <xsd:restriction base="dms:Boolean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d54a9e-4aca-451b-99db-b94fe438e9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d27bcb9-d013-4ef9-bee5-34705a63ecd1}" ma:internalName="TaxCatchAll" ma:showField="CatchAllData" ma:web="e7d54a9e-4aca-451b-99db-b94fe438e9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567955-B411-41D7-B170-CB4D123D8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3C7D3C-FEF4-4BE4-AC84-F6E3432EE3FA}">
  <ds:schemaRefs>
    <ds:schemaRef ds:uri="http://schemas.microsoft.com/office/2006/metadata/properties"/>
    <ds:schemaRef ds:uri="http://schemas.microsoft.com/office/infopath/2007/PartnerControls"/>
    <ds:schemaRef ds:uri="e7d54a9e-4aca-451b-99db-b94fe438e987"/>
    <ds:schemaRef ds:uri="80bfbf65-7bbe-4e03-abf7-1d4f6b25ecfc"/>
  </ds:schemaRefs>
</ds:datastoreItem>
</file>

<file path=customXml/itemProps3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614B81-1AEA-499B-85D7-47E5888A0C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bfbf65-7bbe-4e03-abf7-1d4f6b25ecfc"/>
    <ds:schemaRef ds:uri="e7d54a9e-4aca-451b-99db-b94fe438e9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C:\Users\PETKOJ\Downloads\Aged_Care_Mustard_factsheet_web_March24.dotx</Template>
  <TotalTime>5</TotalTime>
  <Pages>3</Pages>
  <Words>678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COVID-19 vaccination information for residents of aged care homes</vt:lpstr>
    </vt:vector>
  </TitlesOfParts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vaccination information for residents of aged care homes</dc:title>
  <dc:creator>Australian Government Department of Health and Aged Care</dc:creator>
  <cp:keywords>Aged Care, Aged Care Reforms</cp:keywords>
  <cp:lastModifiedBy>Jade Kim</cp:lastModifiedBy>
  <cp:revision>3</cp:revision>
  <dcterms:created xsi:type="dcterms:W3CDTF">2026-01-13T04:22:00Z</dcterms:created>
  <dcterms:modified xsi:type="dcterms:W3CDTF">2026-01-14T22:20:00Z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#ff0000,12,Calibri</vt:lpwstr>
  </property>
  <property fmtid="{D5CDD505-2E9C-101B-9397-08002B2CF9AE}" pid="3" name="ClassificationContentMarkingFooterShapeIds">
    <vt:lpwstr>68e1957f,2530e6e0,613cdec3</vt:lpwstr>
  </property>
  <property fmtid="{D5CDD505-2E9C-101B-9397-08002B2CF9AE}" pid="4" name="ClassificationContentMarkingFooterText">
    <vt:lpwstr>UNOFFICIAL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ShapeIds">
    <vt:lpwstr>4a13ada,79a192d7,726ca67b</vt:lpwstr>
  </property>
  <property fmtid="{D5CDD505-2E9C-101B-9397-08002B2CF9AE}" pid="7" name="ClassificationContentMarkingHeaderText">
    <vt:lpwstr>UNOFFICIAL</vt:lpwstr>
  </property>
  <property fmtid="{D5CDD505-2E9C-101B-9397-08002B2CF9AE}" pid="8" name="ComplianceAssetId">
    <vt:lpwstr/>
  </property>
  <property fmtid="{D5CDD505-2E9C-101B-9397-08002B2CF9AE}" pid="9" name="ContentTypeId">
    <vt:lpwstr>0x010100354488F9D6155740AE09CA221C19A8DF</vt:lpwstr>
  </property>
  <property fmtid="{D5CDD505-2E9C-101B-9397-08002B2CF9AE}" pid="10" name="MediaServiceImageTags">
    <vt:lpwstr/>
  </property>
  <property fmtid="{D5CDD505-2E9C-101B-9397-08002B2CF9AE}" pid="11" name="MSIP_Label_edd204cd-6aa2-46a1-bfaf-a0d9bcf7e7ca_ActionId">
    <vt:lpwstr>2bb2674f-2ffa-43cc-a5d3-f045c019f83c</vt:lpwstr>
  </property>
  <property fmtid="{D5CDD505-2E9C-101B-9397-08002B2CF9AE}" pid="12" name="MSIP_Label_edd204cd-6aa2-46a1-bfaf-a0d9bcf7e7ca_ContentBits">
    <vt:lpwstr>3</vt:lpwstr>
  </property>
  <property fmtid="{D5CDD505-2E9C-101B-9397-08002B2CF9AE}" pid="13" name="MSIP_Label_edd204cd-6aa2-46a1-bfaf-a0d9bcf7e7ca_Enabled">
    <vt:lpwstr>true</vt:lpwstr>
  </property>
  <property fmtid="{D5CDD505-2E9C-101B-9397-08002B2CF9AE}" pid="14" name="MSIP_Label_edd204cd-6aa2-46a1-bfaf-a0d9bcf7e7ca_Method">
    <vt:lpwstr>Privileged</vt:lpwstr>
  </property>
  <property fmtid="{D5CDD505-2E9C-101B-9397-08002B2CF9AE}" pid="15" name="MSIP_Label_edd204cd-6aa2-46a1-bfaf-a0d9bcf7e7ca_Name">
    <vt:lpwstr>U</vt:lpwstr>
  </property>
  <property fmtid="{D5CDD505-2E9C-101B-9397-08002B2CF9AE}" pid="16" name="MSIP_Label_edd204cd-6aa2-46a1-bfaf-a0d9bcf7e7ca_SetDate">
    <vt:lpwstr>2025-09-16T03:17:40Z</vt:lpwstr>
  </property>
  <property fmtid="{D5CDD505-2E9C-101B-9397-08002B2CF9AE}" pid="17" name="MSIP_Label_edd204cd-6aa2-46a1-bfaf-a0d9bcf7e7ca_SiteId">
    <vt:lpwstr>34a3929c-73cf-4954-abfe-147dc3517892</vt:lpwstr>
  </property>
  <property fmtid="{D5CDD505-2E9C-101B-9397-08002B2CF9AE}" pid="18" name="MSIP_Label_edd204cd-6aa2-46a1-bfaf-a0d9bcf7e7ca_Tag">
    <vt:lpwstr>10, 0, 1, 1</vt:lpwstr>
  </property>
  <property fmtid="{D5CDD505-2E9C-101B-9397-08002B2CF9AE}" pid="19" name="Order">
    <vt:r8>796300</vt:r8>
  </property>
  <property fmtid="{D5CDD505-2E9C-101B-9397-08002B2CF9AE}" pid="20" name="TemplateUrl">
    <vt:lpwstr/>
  </property>
  <property fmtid="{D5CDD505-2E9C-101B-9397-08002B2CF9AE}" pid="21" name="TriggerFlowInfo">
    <vt:lpwstr/>
  </property>
  <property fmtid="{D5CDD505-2E9C-101B-9397-08002B2CF9AE}" pid="22" name="xd_ProgID">
    <vt:lpwstr/>
  </property>
  <property fmtid="{D5CDD505-2E9C-101B-9397-08002B2CF9AE}" pid="23" name="xd_Signature">
    <vt:bool>false</vt:bool>
  </property>
  <property fmtid="{D5CDD505-2E9C-101B-9397-08002B2CF9AE}" pid="24" name="_ExtendedDescription">
    <vt:lpwstr/>
  </property>
  <property fmtid="{D5CDD505-2E9C-101B-9397-08002B2CF9AE}" pid="25" name="GrammarlyDocumentId">
    <vt:lpwstr>0e71d5ec-1980-4a23-9b93-94fecaed679b</vt:lpwstr>
  </property>
</Properties>
</file>