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A9A43" w14:textId="251D4357" w:rsidR="007D1C33" w:rsidRPr="00C12A52" w:rsidRDefault="00E73493" w:rsidP="00D13394">
      <w:pPr>
        <w:pStyle w:val="Heading1"/>
        <w:spacing w:before="3480"/>
        <w:rPr>
          <w:sz w:val="56"/>
          <w:szCs w:val="56"/>
        </w:rPr>
      </w:pPr>
      <w:r>
        <w:rPr>
          <w:noProof/>
        </w:rPr>
        <w:drawing>
          <wp:anchor distT="0" distB="0" distL="114300" distR="114300" simplePos="0" relativeHeight="251658244" behindDoc="0" locked="0" layoutInCell="1" allowOverlap="1" wp14:anchorId="68129CEC" wp14:editId="150F93DC">
            <wp:simplePos x="0" y="0"/>
            <wp:positionH relativeFrom="page">
              <wp:posOffset>17083</wp:posOffset>
            </wp:positionH>
            <wp:positionV relativeFrom="page">
              <wp:posOffset>11301</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6545BA" w:rsidRPr="006E3137">
        <w:rPr>
          <w:noProof/>
        </w:rPr>
        <w:drawing>
          <wp:anchor distT="0" distB="0" distL="114300" distR="114300" simplePos="0" relativeHeight="251658242" behindDoc="1" locked="0" layoutInCell="1" allowOverlap="1" wp14:anchorId="65B70B99" wp14:editId="40FFBE5B">
            <wp:simplePos x="0" y="0"/>
            <wp:positionH relativeFrom="page">
              <wp:posOffset>15409</wp:posOffset>
            </wp:positionH>
            <wp:positionV relativeFrom="paragraph">
              <wp:posOffset>-901737</wp:posOffset>
            </wp:positionV>
            <wp:extent cx="7551125" cy="2941607"/>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7551125" cy="29416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98F">
        <w:rPr>
          <w:noProof/>
        </w:rPr>
        <w:drawing>
          <wp:anchor distT="0" distB="0" distL="114300" distR="114300" simplePos="0" relativeHeight="251658243" behindDoc="0" locked="0" layoutInCell="1" allowOverlap="1" wp14:anchorId="7E23CE8F" wp14:editId="032EE813">
            <wp:simplePos x="0" y="0"/>
            <wp:positionH relativeFrom="column">
              <wp:posOffset>-523875</wp:posOffset>
            </wp:positionH>
            <wp:positionV relativeFrom="paragraph">
              <wp:posOffset>-2981325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7D1C33" w:rsidRPr="00C12A52">
        <w:rPr>
          <w:noProof/>
          <w:sz w:val="56"/>
          <w:szCs w:val="18"/>
        </w:rPr>
        <w:drawing>
          <wp:anchor distT="0" distB="0" distL="114300" distR="114300" simplePos="0" relativeHeight="251658241" behindDoc="0" locked="0" layoutInCell="1" allowOverlap="1" wp14:anchorId="013CD090" wp14:editId="1519DE16">
            <wp:simplePos x="0" y="0"/>
            <wp:positionH relativeFrom="column">
              <wp:posOffset>-437307</wp:posOffset>
            </wp:positionH>
            <wp:positionV relativeFrom="paragraph">
              <wp:posOffset>-3396822</wp:posOffset>
            </wp:positionV>
            <wp:extent cx="7554593" cy="2869476"/>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sidR="007D1C33" w:rsidRPr="00C12A52">
        <w:rPr>
          <w:sz w:val="56"/>
          <w:szCs w:val="56"/>
        </w:rPr>
        <w:t>Places to people</w:t>
      </w:r>
      <w:r w:rsidR="00866455">
        <w:rPr>
          <w:sz w:val="56"/>
          <w:szCs w:val="56"/>
        </w:rPr>
        <w:t xml:space="preserve"> </w:t>
      </w:r>
      <w:r w:rsidR="00261E55">
        <w:t xml:space="preserve">– </w:t>
      </w:r>
      <w:r w:rsidR="006C4765">
        <w:t>FAQs</w:t>
      </w:r>
      <w:r w:rsidR="00261E55">
        <w:t xml:space="preserve"> for residential aged care providers</w:t>
      </w:r>
    </w:p>
    <w:p w14:paraId="38EE0F0C" w14:textId="50B9C301" w:rsidR="00A570BF" w:rsidRPr="00D13394" w:rsidRDefault="38021484" w:rsidP="00F01AD8">
      <w:pPr>
        <w:pStyle w:val="Introduction"/>
        <w:rPr>
          <w:rFonts w:eastAsia="Times New Roman"/>
          <w:noProof/>
          <w:shd w:val="clear" w:color="auto" w:fill="FFFFFF"/>
          <w:lang w:eastAsia="en-GB"/>
        </w:rPr>
      </w:pPr>
      <w:r w:rsidRPr="008A2368">
        <w:t>R</w:t>
      </w:r>
      <w:r w:rsidR="00273BBC" w:rsidRPr="008A2368">
        <w:t>esidential aged care places</w:t>
      </w:r>
      <w:r w:rsidR="4136190B" w:rsidRPr="008A2368">
        <w:t xml:space="preserve"> are</w:t>
      </w:r>
      <w:r w:rsidR="005D17E1" w:rsidRPr="008A2368">
        <w:t xml:space="preserve"> </w:t>
      </w:r>
      <w:r w:rsidR="00273BBC" w:rsidRPr="008A2368">
        <w:t>allocated directly to older people</w:t>
      </w:r>
      <w:r w:rsidR="008A2368">
        <w:t xml:space="preserve"> approved for government-funded residential aged care</w:t>
      </w:r>
      <w:r w:rsidR="00273BBC" w:rsidRPr="008A2368">
        <w:t xml:space="preserve">. </w:t>
      </w:r>
      <w:r w:rsidR="4101D7AC" w:rsidRPr="00D13394">
        <w:t>T</w:t>
      </w:r>
      <w:r w:rsidR="005D17E1" w:rsidRPr="00D13394">
        <w:rPr>
          <w:rFonts w:eastAsia="Times New Roman"/>
          <w:noProof/>
          <w:shd w:val="clear" w:color="auto" w:fill="FFFFFF"/>
          <w:lang w:eastAsia="en-GB"/>
        </w:rPr>
        <w:t>his means:</w:t>
      </w:r>
    </w:p>
    <w:p w14:paraId="7A44FD43" w14:textId="4B523EBF" w:rsidR="00A570BF" w:rsidRPr="00D13394" w:rsidRDefault="00E66D8D" w:rsidP="00D13394">
      <w:pPr>
        <w:pStyle w:val="Introduction"/>
        <w:numPr>
          <w:ilvl w:val="0"/>
          <w:numId w:val="38"/>
        </w:numPr>
        <w:rPr>
          <w:color w:val="auto"/>
        </w:rPr>
      </w:pPr>
      <w:r>
        <w:t xml:space="preserve">older </w:t>
      </w:r>
      <w:r w:rsidR="00A570BF">
        <w:t xml:space="preserve">people who need residential </w:t>
      </w:r>
      <w:r w:rsidR="00F04FA5">
        <w:t xml:space="preserve">aged </w:t>
      </w:r>
      <w:r w:rsidR="00A570BF">
        <w:t xml:space="preserve">care have more choice to </w:t>
      </w:r>
      <w:r w:rsidR="5A96D79D">
        <w:t>enter</w:t>
      </w:r>
      <w:r w:rsidR="00A570BF">
        <w:t xml:space="preserve"> care with an approved residential care </w:t>
      </w:r>
      <w:r w:rsidR="00F04FA5">
        <w:t xml:space="preserve">home </w:t>
      </w:r>
      <w:r w:rsidR="00A570BF">
        <w:t>that best meets their needs</w:t>
      </w:r>
    </w:p>
    <w:p w14:paraId="43B4E2FC" w14:textId="510045C8" w:rsidR="00A570BF" w:rsidRPr="00D13394" w:rsidRDefault="00E66D8D" w:rsidP="00D13394">
      <w:pPr>
        <w:pStyle w:val="Introduction"/>
        <w:numPr>
          <w:ilvl w:val="0"/>
          <w:numId w:val="38"/>
        </w:numPr>
        <w:rPr>
          <w:color w:val="auto"/>
        </w:rPr>
      </w:pPr>
      <w:r w:rsidRPr="00D13394">
        <w:t xml:space="preserve">registered </w:t>
      </w:r>
      <w:r w:rsidR="00A570BF" w:rsidRPr="008A2368">
        <w:t xml:space="preserve">providers have an incentive to </w:t>
      </w:r>
      <w:r w:rsidRPr="00D13394">
        <w:t>deliver</w:t>
      </w:r>
      <w:r w:rsidRPr="008A2368">
        <w:t xml:space="preserve"> </w:t>
      </w:r>
      <w:r w:rsidR="00A570BF" w:rsidRPr="008A2368">
        <w:t>high quality and more innovative models of care</w:t>
      </w:r>
    </w:p>
    <w:p w14:paraId="3D3ED6C8" w14:textId="777FED6A" w:rsidR="00A570BF" w:rsidRPr="00D13394" w:rsidRDefault="00A570BF" w:rsidP="00D13394">
      <w:pPr>
        <w:pStyle w:val="Introduction"/>
        <w:numPr>
          <w:ilvl w:val="0"/>
          <w:numId w:val="38"/>
        </w:numPr>
        <w:rPr>
          <w:color w:val="auto"/>
        </w:rPr>
      </w:pPr>
      <w:r w:rsidRPr="008A2368">
        <w:t xml:space="preserve">providers have </w:t>
      </w:r>
      <w:r w:rsidR="477AA769" w:rsidRPr="008A2368">
        <w:t xml:space="preserve">the </w:t>
      </w:r>
      <w:r w:rsidRPr="008A2368">
        <w:t xml:space="preserve">flexibility to offer more services in </w:t>
      </w:r>
      <w:r w:rsidR="31A205E2" w:rsidRPr="008A2368">
        <w:t xml:space="preserve">different </w:t>
      </w:r>
      <w:r w:rsidRPr="008A2368">
        <w:t>locations</w:t>
      </w:r>
      <w:r w:rsidR="00AB6701" w:rsidRPr="00D13394">
        <w:t>.</w:t>
      </w:r>
    </w:p>
    <w:p w14:paraId="6D9083C8" w14:textId="01C3FAF7" w:rsidR="00497E1C" w:rsidRPr="0056682C" w:rsidRDefault="00172BB9" w:rsidP="00050F27">
      <w:pPr>
        <w:pStyle w:val="Heading2"/>
      </w:pPr>
      <w:r>
        <w:t xml:space="preserve">Frequently </w:t>
      </w:r>
      <w:r w:rsidR="00B51D25">
        <w:t>a</w:t>
      </w:r>
      <w:r>
        <w:t xml:space="preserve">sked </w:t>
      </w:r>
      <w:r w:rsidR="00B51D25">
        <w:t>q</w:t>
      </w:r>
      <w:r>
        <w:t>uestions</w:t>
      </w:r>
    </w:p>
    <w:p w14:paraId="242DB724" w14:textId="1799A4E9" w:rsidR="00920D07" w:rsidRPr="004609EC" w:rsidRDefault="003E6CBE" w:rsidP="004609EC">
      <w:pPr>
        <w:pStyle w:val="ListNumber"/>
      </w:pPr>
      <w:r w:rsidRPr="004609EC">
        <w:t>Changes to a</w:t>
      </w:r>
      <w:r w:rsidR="008C49A1" w:rsidRPr="004609EC">
        <w:t>llocation of places</w:t>
      </w:r>
    </w:p>
    <w:p w14:paraId="797FAC56" w14:textId="7CEAD8AC" w:rsidR="00F341C3" w:rsidRPr="004609EC" w:rsidRDefault="00F341C3" w:rsidP="004609EC">
      <w:pPr>
        <w:pStyle w:val="ListNumber2"/>
      </w:pPr>
      <w:r w:rsidRPr="004609EC">
        <w:t>What happen</w:t>
      </w:r>
      <w:r w:rsidR="00AC7C15" w:rsidRPr="004609EC">
        <w:t>ed</w:t>
      </w:r>
      <w:r w:rsidRPr="004609EC">
        <w:t xml:space="preserve"> to my </w:t>
      </w:r>
      <w:r w:rsidR="00E30115" w:rsidRPr="004609EC">
        <w:t>r</w:t>
      </w:r>
      <w:r w:rsidR="00FB4E2F" w:rsidRPr="004609EC">
        <w:t xml:space="preserve">esidential </w:t>
      </w:r>
      <w:r w:rsidR="00B238CB" w:rsidRPr="004609EC">
        <w:t>services</w:t>
      </w:r>
      <w:r w:rsidR="00B52936" w:rsidRPr="004609EC">
        <w:t xml:space="preserve"> </w:t>
      </w:r>
      <w:r w:rsidRPr="004609EC">
        <w:t>allocated places</w:t>
      </w:r>
      <w:r w:rsidR="00AC7C15" w:rsidRPr="004609EC">
        <w:t>?</w:t>
      </w:r>
      <w:r w:rsidRPr="004609EC">
        <w:t xml:space="preserve"> </w:t>
      </w:r>
    </w:p>
    <w:p w14:paraId="32035CAC" w14:textId="00A3E2F3" w:rsidR="00F341C3" w:rsidRPr="00DD1908" w:rsidRDefault="00F341C3" w:rsidP="003A5208">
      <w:pPr>
        <w:spacing w:line="240" w:lineRule="auto"/>
        <w:rPr>
          <w:rFonts w:cs="Arial"/>
          <w:shd w:val="clear" w:color="auto" w:fill="FFFFFF"/>
        </w:rPr>
      </w:pPr>
      <w:r w:rsidRPr="00DD1908">
        <w:rPr>
          <w:rFonts w:cs="Arial"/>
          <w:shd w:val="clear" w:color="auto" w:fill="FFFFFF"/>
        </w:rPr>
        <w:t>All residential places cease</w:t>
      </w:r>
      <w:r w:rsidR="00466199">
        <w:rPr>
          <w:rFonts w:cs="Arial"/>
          <w:shd w:val="clear" w:color="auto" w:fill="FFFFFF"/>
        </w:rPr>
        <w:t>d</w:t>
      </w:r>
      <w:r w:rsidRPr="00DD1908">
        <w:rPr>
          <w:rFonts w:cs="Arial"/>
          <w:shd w:val="clear" w:color="auto" w:fill="FFFFFF"/>
        </w:rPr>
        <w:t xml:space="preserve"> to exist from 1 November 2025. </w:t>
      </w:r>
    </w:p>
    <w:p w14:paraId="46070F05" w14:textId="1AC37048" w:rsidR="00F341C3" w:rsidRPr="00DD1908" w:rsidRDefault="00702A33" w:rsidP="003A5208">
      <w:pPr>
        <w:pStyle w:val="NormalText"/>
        <w:spacing w:line="240" w:lineRule="auto"/>
        <w:rPr>
          <w:rFonts w:cs="Arial"/>
          <w:color w:val="auto"/>
        </w:rPr>
      </w:pPr>
      <w:r>
        <w:rPr>
          <w:rFonts w:eastAsiaTheme="minorEastAsia" w:cs="Arial"/>
          <w:color w:val="auto"/>
        </w:rPr>
        <w:t>Registered</w:t>
      </w:r>
      <w:r w:rsidRPr="4F93BBA5">
        <w:rPr>
          <w:rFonts w:eastAsiaTheme="minorEastAsia" w:cs="Arial"/>
          <w:color w:val="auto"/>
        </w:rPr>
        <w:t xml:space="preserve"> </w:t>
      </w:r>
      <w:r w:rsidR="00F341C3" w:rsidRPr="4F93BBA5">
        <w:rPr>
          <w:rFonts w:eastAsiaTheme="minorEastAsia" w:cs="Arial"/>
          <w:color w:val="auto"/>
        </w:rPr>
        <w:t>provider</w:t>
      </w:r>
      <w:r w:rsidR="001B6602">
        <w:rPr>
          <w:rFonts w:eastAsiaTheme="minorEastAsia" w:cs="Arial"/>
          <w:color w:val="auto"/>
        </w:rPr>
        <w:t>s’</w:t>
      </w:r>
      <w:r w:rsidR="00F341C3" w:rsidRPr="4F93BBA5">
        <w:rPr>
          <w:rFonts w:eastAsiaTheme="minorEastAsia" w:cs="Arial"/>
          <w:color w:val="auto"/>
        </w:rPr>
        <w:t xml:space="preserve"> total number of beds</w:t>
      </w:r>
      <w:r w:rsidR="250C2CA1" w:rsidRPr="4F93BBA5">
        <w:rPr>
          <w:rFonts w:eastAsiaTheme="minorEastAsia" w:cs="Arial"/>
          <w:color w:val="auto"/>
        </w:rPr>
        <w:t xml:space="preserve"> are</w:t>
      </w:r>
      <w:r w:rsidR="00F341C3" w:rsidRPr="4F93BBA5">
        <w:rPr>
          <w:rFonts w:eastAsiaTheme="minorEastAsia" w:cs="Arial"/>
          <w:color w:val="auto"/>
        </w:rPr>
        <w:t xml:space="preserve"> managed by the Aged Care Quality and Safety Commission (the Commission). </w:t>
      </w:r>
      <w:r w:rsidR="00D5655D">
        <w:rPr>
          <w:rFonts w:eastAsiaTheme="minorEastAsia" w:cs="Arial"/>
          <w:color w:val="auto"/>
        </w:rPr>
        <w:t>The</w:t>
      </w:r>
      <w:r w:rsidR="00F341C3" w:rsidRPr="4F93BBA5">
        <w:rPr>
          <w:rFonts w:eastAsiaTheme="minorEastAsia" w:cs="Arial"/>
          <w:color w:val="auto"/>
        </w:rPr>
        <w:t xml:space="preserve"> </w:t>
      </w:r>
      <w:r w:rsidR="00F341C3" w:rsidRPr="4F93BBA5">
        <w:rPr>
          <w:rStyle w:val="normaltextrun"/>
          <w:rFonts w:cs="Arial"/>
          <w:color w:val="auto"/>
        </w:rPr>
        <w:t>C</w:t>
      </w:r>
      <w:r w:rsidR="00F341C3" w:rsidRPr="4F93BBA5">
        <w:rPr>
          <w:rStyle w:val="normaltextrun"/>
          <w:rFonts w:eastAsiaTheme="minorEastAsia" w:cs="Arial"/>
          <w:color w:val="auto"/>
        </w:rPr>
        <w:t>ommission oversee</w:t>
      </w:r>
      <w:r w:rsidR="4171ECA8" w:rsidRPr="4F93BBA5">
        <w:rPr>
          <w:rStyle w:val="normaltextrun"/>
          <w:rFonts w:eastAsiaTheme="minorEastAsia" w:cs="Arial"/>
          <w:color w:val="auto"/>
        </w:rPr>
        <w:t>s</w:t>
      </w:r>
      <w:r w:rsidR="00F341C3" w:rsidRPr="4F93BBA5">
        <w:rPr>
          <w:rStyle w:val="normaltextrun"/>
          <w:rFonts w:eastAsiaTheme="minorEastAsia" w:cs="Arial"/>
          <w:color w:val="auto"/>
        </w:rPr>
        <w:t xml:space="preserve"> changes to the approval of a </w:t>
      </w:r>
      <w:r w:rsidR="6187608B" w:rsidRPr="4F93BBA5">
        <w:rPr>
          <w:rStyle w:val="normaltextrun"/>
          <w:rFonts w:eastAsiaTheme="minorEastAsia" w:cs="Arial"/>
          <w:color w:val="auto"/>
        </w:rPr>
        <w:t xml:space="preserve">residential </w:t>
      </w:r>
      <w:r w:rsidR="00F341C3" w:rsidRPr="4F93BBA5">
        <w:rPr>
          <w:rStyle w:val="normaltextrun"/>
          <w:rFonts w:eastAsiaTheme="minorEastAsia" w:cs="Arial"/>
          <w:color w:val="auto"/>
        </w:rPr>
        <w:t>care home</w:t>
      </w:r>
      <w:r w:rsidR="5BB20A59" w:rsidRPr="4F93BBA5">
        <w:rPr>
          <w:rStyle w:val="normaltextrun"/>
          <w:rFonts w:eastAsiaTheme="minorEastAsia" w:cs="Arial"/>
          <w:color w:val="auto"/>
        </w:rPr>
        <w:t>,</w:t>
      </w:r>
      <w:r w:rsidR="00F341C3" w:rsidRPr="4F93BBA5">
        <w:rPr>
          <w:rStyle w:val="normaltextrun"/>
          <w:rFonts w:eastAsiaTheme="minorEastAsia" w:cs="Arial"/>
          <w:color w:val="auto"/>
        </w:rPr>
        <w:t xml:space="preserve"> including the total</w:t>
      </w:r>
      <w:r w:rsidR="28F42D4F" w:rsidRPr="4F93BBA5">
        <w:rPr>
          <w:rStyle w:val="normaltextrun"/>
          <w:rFonts w:eastAsiaTheme="minorEastAsia" w:cs="Arial"/>
          <w:color w:val="auto"/>
        </w:rPr>
        <w:t xml:space="preserve"> number of</w:t>
      </w:r>
      <w:r w:rsidR="00F341C3" w:rsidRPr="4F93BBA5">
        <w:rPr>
          <w:rStyle w:val="normaltextrun"/>
          <w:rFonts w:eastAsiaTheme="minorEastAsia" w:cs="Arial"/>
          <w:color w:val="auto"/>
        </w:rPr>
        <w:t xml:space="preserve"> beds. </w:t>
      </w:r>
      <w:r w:rsidR="00F341C3" w:rsidRPr="4F93BBA5">
        <w:rPr>
          <w:rStyle w:val="eop"/>
          <w:rFonts w:eastAsiaTheme="minorEastAsia" w:cs="Arial"/>
          <w:color w:val="auto"/>
        </w:rPr>
        <w:t> </w:t>
      </w:r>
    </w:p>
    <w:p w14:paraId="17D8192C" w14:textId="5DE61843" w:rsidR="00F341C3" w:rsidRDefault="00402988" w:rsidP="003A5208">
      <w:pPr>
        <w:spacing w:line="240" w:lineRule="auto"/>
        <w:rPr>
          <w:rFonts w:cs="Arial"/>
          <w:shd w:val="clear" w:color="auto" w:fill="FFFFFF"/>
        </w:rPr>
      </w:pPr>
      <w:r>
        <w:rPr>
          <w:rFonts w:cs="Arial"/>
          <w:shd w:val="clear" w:color="auto" w:fill="FFFFFF"/>
        </w:rPr>
        <w:t>Learn</w:t>
      </w:r>
      <w:r w:rsidRPr="00DD1908">
        <w:rPr>
          <w:rFonts w:cs="Arial"/>
          <w:shd w:val="clear" w:color="auto" w:fill="FFFFFF"/>
        </w:rPr>
        <w:t xml:space="preserve"> </w:t>
      </w:r>
      <w:r w:rsidR="00F341C3" w:rsidRPr="00DD1908">
        <w:rPr>
          <w:rFonts w:cs="Arial"/>
          <w:shd w:val="clear" w:color="auto" w:fill="FFFFFF"/>
        </w:rPr>
        <w:t xml:space="preserve">more </w:t>
      </w:r>
      <w:r w:rsidR="00165362">
        <w:rPr>
          <w:rFonts w:cs="Arial"/>
          <w:shd w:val="clear" w:color="auto" w:fill="FFFFFF"/>
        </w:rPr>
        <w:t xml:space="preserve">about </w:t>
      </w:r>
      <w:hyperlink r:id="rId14" w:history="1">
        <w:r w:rsidR="00165362">
          <w:rPr>
            <w:rStyle w:val="Hyperlink"/>
            <w:rFonts w:cs="Arial"/>
            <w:shd w:val="clear" w:color="auto" w:fill="FFFFFF"/>
          </w:rPr>
          <w:t>changes to the number of available beds</w:t>
        </w:r>
      </w:hyperlink>
      <w:r w:rsidR="00165362">
        <w:rPr>
          <w:rFonts w:cs="Arial"/>
          <w:shd w:val="clear" w:color="auto" w:fill="FFFFFF"/>
        </w:rPr>
        <w:t xml:space="preserve"> on the Commission’s website.</w:t>
      </w:r>
    </w:p>
    <w:p w14:paraId="2549C94C" w14:textId="2917DCA9" w:rsidR="00920D07" w:rsidRPr="004609EC" w:rsidRDefault="00920D07" w:rsidP="00962DA3">
      <w:pPr>
        <w:pStyle w:val="ListNumber2"/>
        <w:keepNext/>
        <w:ind w:left="788" w:hanging="431"/>
      </w:pPr>
      <w:r w:rsidRPr="004609EC">
        <w:lastRenderedPageBreak/>
        <w:t xml:space="preserve">How does the allocation of a place </w:t>
      </w:r>
      <w:r w:rsidR="00402A2D" w:rsidRPr="004609EC">
        <w:t xml:space="preserve">to a person </w:t>
      </w:r>
      <w:r w:rsidRPr="004609EC">
        <w:t xml:space="preserve">differ from </w:t>
      </w:r>
      <w:r w:rsidR="00402A2D" w:rsidRPr="004609EC">
        <w:t xml:space="preserve">places allocated in the </w:t>
      </w:r>
      <w:r w:rsidRPr="004609EC">
        <w:t>Aged Care Approval Rounds?</w:t>
      </w:r>
    </w:p>
    <w:p w14:paraId="1ABC30EB" w14:textId="77777777" w:rsidR="00920D07" w:rsidRPr="00F341C3" w:rsidRDefault="00920D07" w:rsidP="00920D07">
      <w:pPr>
        <w:spacing w:line="240" w:lineRule="auto"/>
        <w:rPr>
          <w:rFonts w:cs="Arial"/>
        </w:rPr>
      </w:pPr>
      <w:r w:rsidRPr="0665CDB9">
        <w:rPr>
          <w:rFonts w:cs="Arial"/>
        </w:rPr>
        <w:t xml:space="preserve">Residential care places were previously allocated to providers through the </w:t>
      </w:r>
      <w:r>
        <w:rPr>
          <w:rFonts w:cs="Arial"/>
        </w:rPr>
        <w:t>Aged Care Approvals Rounds (</w:t>
      </w:r>
      <w:r w:rsidRPr="0665CDB9">
        <w:rPr>
          <w:rFonts w:cs="Arial"/>
        </w:rPr>
        <w:t>ACAR</w:t>
      </w:r>
      <w:r>
        <w:rPr>
          <w:rFonts w:cs="Arial"/>
        </w:rPr>
        <w:t>)</w:t>
      </w:r>
      <w:r w:rsidRPr="0665CDB9">
        <w:rPr>
          <w:rFonts w:cs="Arial"/>
        </w:rPr>
        <w:t xml:space="preserve">. </w:t>
      </w:r>
      <w:r>
        <w:rPr>
          <w:rFonts w:cs="Arial"/>
        </w:rPr>
        <w:t>As of 1 November 2025, p</w:t>
      </w:r>
      <w:r w:rsidRPr="0665CDB9">
        <w:rPr>
          <w:rFonts w:cs="Arial"/>
        </w:rPr>
        <w:t>laces are allocated directly to older people</w:t>
      </w:r>
      <w:r>
        <w:rPr>
          <w:rFonts w:cs="Arial"/>
        </w:rPr>
        <w:t xml:space="preserve">. This </w:t>
      </w:r>
      <w:r w:rsidRPr="0665CDB9">
        <w:rPr>
          <w:rFonts w:cs="Arial"/>
        </w:rPr>
        <w:t>giv</w:t>
      </w:r>
      <w:r>
        <w:rPr>
          <w:rFonts w:cs="Arial"/>
        </w:rPr>
        <w:t xml:space="preserve">es </w:t>
      </w:r>
      <w:r w:rsidRPr="0665CDB9">
        <w:rPr>
          <w:rFonts w:cs="Arial"/>
        </w:rPr>
        <w:t xml:space="preserve">them more choice and control over which </w:t>
      </w:r>
      <w:r>
        <w:rPr>
          <w:rFonts w:cs="Arial"/>
        </w:rPr>
        <w:t>residential care home</w:t>
      </w:r>
      <w:r w:rsidRPr="0665CDB9">
        <w:rPr>
          <w:rFonts w:cs="Arial"/>
        </w:rPr>
        <w:t xml:space="preserve"> delivers their services. </w:t>
      </w:r>
    </w:p>
    <w:p w14:paraId="40AD65B6" w14:textId="77777777" w:rsidR="00920D07" w:rsidRPr="00F341C3" w:rsidRDefault="00920D07" w:rsidP="00920D07">
      <w:pPr>
        <w:spacing w:line="240" w:lineRule="auto"/>
        <w:rPr>
          <w:rFonts w:cs="Arial"/>
          <w:lang w:eastAsia="en-GB"/>
        </w:rPr>
      </w:pPr>
      <w:r>
        <w:rPr>
          <w:rFonts w:cs="Arial"/>
        </w:rPr>
        <w:t>Additionally, registered p</w:t>
      </w:r>
      <w:r w:rsidRPr="00F341C3">
        <w:rPr>
          <w:rFonts w:cs="Arial"/>
        </w:rPr>
        <w:t xml:space="preserve">roviders </w:t>
      </w:r>
      <w:r>
        <w:rPr>
          <w:rFonts w:cs="Arial"/>
        </w:rPr>
        <w:t>are</w:t>
      </w:r>
      <w:r w:rsidRPr="00F341C3">
        <w:rPr>
          <w:rFonts w:cs="Arial"/>
        </w:rPr>
        <w:t xml:space="preserve"> no longer restricted by the number of places they have been allocated</w:t>
      </w:r>
      <w:r>
        <w:rPr>
          <w:rFonts w:cs="Arial"/>
        </w:rPr>
        <w:t xml:space="preserve">. This makes it easier for providers </w:t>
      </w:r>
      <w:r w:rsidRPr="00F341C3">
        <w:rPr>
          <w:rFonts w:cs="Arial"/>
        </w:rPr>
        <w:t xml:space="preserve">to respond to increased demand. </w:t>
      </w:r>
    </w:p>
    <w:p w14:paraId="5723D5C0" w14:textId="26867D68" w:rsidR="00920D07" w:rsidRPr="004609EC" w:rsidRDefault="00920D07" w:rsidP="004609EC">
      <w:pPr>
        <w:pStyle w:val="ListNumber2"/>
      </w:pPr>
      <w:r w:rsidRPr="004609EC">
        <w:t>Are there any changes for older people with an approval for residential care?</w:t>
      </w:r>
    </w:p>
    <w:p w14:paraId="780D48FE" w14:textId="437FDF94" w:rsidR="00920D07" w:rsidRDefault="00920D07" w:rsidP="003A5208">
      <w:pPr>
        <w:spacing w:line="240" w:lineRule="auto"/>
        <w:rPr>
          <w:rFonts w:cs="Arial"/>
        </w:rPr>
      </w:pPr>
      <w:r w:rsidRPr="0665CDB9">
        <w:rPr>
          <w:rFonts w:cs="Arial"/>
        </w:rPr>
        <w:t xml:space="preserve">Older people who </w:t>
      </w:r>
      <w:r>
        <w:rPr>
          <w:rFonts w:cs="Arial"/>
        </w:rPr>
        <w:t>were</w:t>
      </w:r>
      <w:r w:rsidRPr="0665CDB9">
        <w:rPr>
          <w:rFonts w:cs="Arial"/>
        </w:rPr>
        <w:t xml:space="preserve"> assessed and approved for residential </w:t>
      </w:r>
      <w:r>
        <w:rPr>
          <w:rFonts w:cs="Arial"/>
        </w:rPr>
        <w:t xml:space="preserve">aged </w:t>
      </w:r>
      <w:r w:rsidRPr="0665CDB9">
        <w:rPr>
          <w:rFonts w:cs="Arial"/>
        </w:rPr>
        <w:t>care prior to 1 November 2025</w:t>
      </w:r>
      <w:r>
        <w:rPr>
          <w:rFonts w:cs="Arial"/>
        </w:rPr>
        <w:t>,</w:t>
      </w:r>
      <w:r w:rsidRPr="0665CDB9">
        <w:rPr>
          <w:rFonts w:cs="Arial"/>
        </w:rPr>
        <w:t xml:space="preserve"> </w:t>
      </w:r>
      <w:r>
        <w:rPr>
          <w:rFonts w:cs="Arial"/>
        </w:rPr>
        <w:t>were</w:t>
      </w:r>
      <w:r w:rsidRPr="0665CDB9">
        <w:rPr>
          <w:rFonts w:cs="Arial"/>
        </w:rPr>
        <w:t xml:space="preserve"> automatically allocated a place and can enter care when they choose to.  </w:t>
      </w:r>
    </w:p>
    <w:p w14:paraId="40B215BC" w14:textId="28EC8F05" w:rsidR="00162352" w:rsidRPr="004609EC" w:rsidRDefault="00162352" w:rsidP="004609EC">
      <w:pPr>
        <w:pStyle w:val="ListNumber2"/>
      </w:pPr>
      <w:r w:rsidRPr="004609EC">
        <w:t>Does the allocation of a place to an older person affect the subsidies paid to me as a provider?</w:t>
      </w:r>
    </w:p>
    <w:p w14:paraId="0AF896CE" w14:textId="77777777" w:rsidR="00162352" w:rsidRPr="00F341C3" w:rsidRDefault="00162352" w:rsidP="3FC8258F">
      <w:pPr>
        <w:spacing w:line="240" w:lineRule="auto"/>
        <w:rPr>
          <w:rStyle w:val="normaltextrun"/>
          <w:rFonts w:eastAsiaTheme="majorEastAsia" w:cs="Arial"/>
        </w:rPr>
      </w:pPr>
      <w:r w:rsidRPr="3FC8258F">
        <w:rPr>
          <w:rFonts w:cs="Arial"/>
        </w:rPr>
        <w:t xml:space="preserve">There are no changes to the way providers receive subsidies. We have made changes to Services Australia’s systems to align with the new place allocation process and continue to operate without disruption.  </w:t>
      </w:r>
    </w:p>
    <w:p w14:paraId="7DBE1794" w14:textId="0E338CAC" w:rsidR="00162352" w:rsidRPr="004609EC" w:rsidRDefault="00162352" w:rsidP="004609EC">
      <w:pPr>
        <w:pStyle w:val="ListNumber2"/>
      </w:pPr>
      <w:r w:rsidRPr="004609EC">
        <w:t>How will older people know they have received a place?</w:t>
      </w:r>
    </w:p>
    <w:p w14:paraId="5AB700FB" w14:textId="39330BD5" w:rsidR="00162352" w:rsidRPr="00D13394" w:rsidRDefault="00162352" w:rsidP="00D13394">
      <w:pPr>
        <w:pStyle w:val="paragraph"/>
        <w:spacing w:before="120" w:beforeAutospacing="0" w:after="120" w:afterAutospacing="0"/>
        <w:textAlignment w:val="baseline"/>
        <w:rPr>
          <w:rFonts w:eastAsiaTheme="majorEastAsia" w:cs="Arial"/>
        </w:rPr>
      </w:pPr>
      <w:r w:rsidRPr="00F341C3">
        <w:rPr>
          <w:rStyle w:val="normaltextrun"/>
          <w:rFonts w:ascii="Arial" w:eastAsiaTheme="majorEastAsia" w:hAnsi="Arial" w:cs="Arial"/>
        </w:rPr>
        <w:t xml:space="preserve">When approved for residential aged care, an older person will receive a Notice of Approval letter with their approval for residential care and </w:t>
      </w:r>
      <w:r>
        <w:rPr>
          <w:rStyle w:val="normaltextrun"/>
          <w:rFonts w:ascii="Arial" w:eastAsiaTheme="majorEastAsia" w:hAnsi="Arial" w:cs="Arial"/>
        </w:rPr>
        <w:t xml:space="preserve">an </w:t>
      </w:r>
      <w:r w:rsidRPr="00F341C3">
        <w:rPr>
          <w:rStyle w:val="normaltextrun"/>
          <w:rFonts w:ascii="Arial" w:eastAsiaTheme="majorEastAsia" w:hAnsi="Arial" w:cs="Arial"/>
        </w:rPr>
        <w:t>allocated place.</w:t>
      </w:r>
    </w:p>
    <w:p w14:paraId="2254F97E" w14:textId="3F7763A3" w:rsidR="00393335" w:rsidRPr="004609EC" w:rsidRDefault="00C33687" w:rsidP="004609EC">
      <w:pPr>
        <w:pStyle w:val="ListNumber"/>
      </w:pPr>
      <w:r w:rsidRPr="004609EC">
        <w:t>Offline bed reporting</w:t>
      </w:r>
      <w:r w:rsidR="007C615C" w:rsidRPr="004609EC">
        <w:t xml:space="preserve"> and varying registration</w:t>
      </w:r>
    </w:p>
    <w:p w14:paraId="1FB4C905" w14:textId="379D0D6B" w:rsidR="00221618" w:rsidRPr="004609EC" w:rsidRDefault="00221618" w:rsidP="00B511FB">
      <w:pPr>
        <w:pStyle w:val="ListNumber2"/>
        <w:numPr>
          <w:ilvl w:val="1"/>
          <w:numId w:val="53"/>
        </w:numPr>
      </w:pPr>
      <w:r w:rsidRPr="004609EC">
        <w:t>What is an offline bed?</w:t>
      </w:r>
    </w:p>
    <w:p w14:paraId="21F31BB2" w14:textId="04F18B16" w:rsidR="00F55DB6" w:rsidRPr="00D13394" w:rsidRDefault="00F55DB6" w:rsidP="003A5208">
      <w:pPr>
        <w:spacing w:line="240" w:lineRule="auto"/>
        <w:rPr>
          <w:rFonts w:cs="Arial"/>
        </w:rPr>
      </w:pPr>
      <w:r w:rsidRPr="00D13394">
        <w:rPr>
          <w:rFonts w:cs="Arial"/>
        </w:rPr>
        <w:t xml:space="preserve">An </w:t>
      </w:r>
      <w:r w:rsidR="00D655D0">
        <w:rPr>
          <w:rFonts w:cs="Arial"/>
        </w:rPr>
        <w:t>operational</w:t>
      </w:r>
      <w:r w:rsidRPr="00D13394">
        <w:rPr>
          <w:rFonts w:cs="Arial"/>
        </w:rPr>
        <w:t xml:space="preserve"> bed is </w:t>
      </w:r>
      <w:r w:rsidR="00D655D0">
        <w:rPr>
          <w:rFonts w:cs="Arial"/>
        </w:rPr>
        <w:t>consider</w:t>
      </w:r>
      <w:r w:rsidR="00860770">
        <w:rPr>
          <w:rFonts w:cs="Arial"/>
        </w:rPr>
        <w:t>ed</w:t>
      </w:r>
      <w:r w:rsidR="00D655D0">
        <w:rPr>
          <w:rFonts w:cs="Arial"/>
        </w:rPr>
        <w:t xml:space="preserve"> ‘offline’ when it</w:t>
      </w:r>
      <w:r w:rsidRPr="00D13394">
        <w:rPr>
          <w:rFonts w:cs="Arial"/>
        </w:rPr>
        <w:t xml:space="preserve"> is temporarily </w:t>
      </w:r>
      <w:r w:rsidR="00D655D0">
        <w:rPr>
          <w:rFonts w:cs="Arial"/>
        </w:rPr>
        <w:t>un</w:t>
      </w:r>
      <w:r w:rsidR="00402988">
        <w:rPr>
          <w:rFonts w:cs="Arial"/>
        </w:rPr>
        <w:t>available</w:t>
      </w:r>
      <w:r w:rsidRPr="00D13394">
        <w:rPr>
          <w:rFonts w:cs="Arial"/>
        </w:rPr>
        <w:t xml:space="preserve"> </w:t>
      </w:r>
      <w:r w:rsidR="00402988">
        <w:rPr>
          <w:rFonts w:cs="Arial"/>
        </w:rPr>
        <w:t>for</w:t>
      </w:r>
      <w:r w:rsidRPr="00D13394">
        <w:rPr>
          <w:rFonts w:cs="Arial"/>
        </w:rPr>
        <w:t> </w:t>
      </w:r>
      <w:r w:rsidR="00D655D0">
        <w:rPr>
          <w:rFonts w:cs="Arial"/>
        </w:rPr>
        <w:t xml:space="preserve">use by an </w:t>
      </w:r>
      <w:r w:rsidRPr="00D13394">
        <w:rPr>
          <w:rFonts w:cs="Arial"/>
        </w:rPr>
        <w:t xml:space="preserve">older </w:t>
      </w:r>
      <w:r w:rsidR="00D655D0">
        <w:rPr>
          <w:rFonts w:cs="Arial"/>
        </w:rPr>
        <w:t>person</w:t>
      </w:r>
      <w:r w:rsidRPr="00D13394">
        <w:rPr>
          <w:rFonts w:cs="Arial"/>
        </w:rPr>
        <w:t> </w:t>
      </w:r>
      <w:r w:rsidR="00BF1878">
        <w:rPr>
          <w:rFonts w:cs="Arial"/>
        </w:rPr>
        <w:t xml:space="preserve">to enable them </w:t>
      </w:r>
      <w:r w:rsidR="004C3D75">
        <w:rPr>
          <w:rFonts w:cs="Arial"/>
        </w:rPr>
        <w:t xml:space="preserve">to live </w:t>
      </w:r>
      <w:r w:rsidRPr="00D13394">
        <w:rPr>
          <w:rFonts w:cs="Arial"/>
        </w:rPr>
        <w:t>at your residential care home.   </w:t>
      </w:r>
    </w:p>
    <w:p w14:paraId="584A651B" w14:textId="2D76FA37" w:rsidR="00F341C3" w:rsidRPr="004609EC" w:rsidRDefault="00F341C3" w:rsidP="00B511FB">
      <w:pPr>
        <w:pStyle w:val="ListNumber2"/>
        <w:numPr>
          <w:ilvl w:val="1"/>
          <w:numId w:val="53"/>
        </w:numPr>
      </w:pPr>
      <w:r w:rsidRPr="004609EC">
        <w:t xml:space="preserve">How </w:t>
      </w:r>
      <w:r w:rsidR="098F70FE" w:rsidRPr="004609EC">
        <w:t xml:space="preserve">do </w:t>
      </w:r>
      <w:r w:rsidRPr="004609EC">
        <w:t xml:space="preserve">I manage offline beds at </w:t>
      </w:r>
      <w:r w:rsidR="41D9FBA1" w:rsidRPr="004609EC">
        <w:t>my</w:t>
      </w:r>
      <w:r w:rsidRPr="004609EC">
        <w:t xml:space="preserve"> </w:t>
      </w:r>
      <w:r w:rsidR="00F55DB6" w:rsidRPr="004609EC">
        <w:t xml:space="preserve">residential </w:t>
      </w:r>
      <w:r w:rsidRPr="004609EC">
        <w:t>aged care home?</w:t>
      </w:r>
    </w:p>
    <w:p w14:paraId="68A787D9" w14:textId="52A90AE2" w:rsidR="00240280" w:rsidRPr="006370A3" w:rsidRDefault="00240280" w:rsidP="003A5208">
      <w:pPr>
        <w:spacing w:line="240" w:lineRule="auto"/>
        <w:rPr>
          <w:rFonts w:eastAsiaTheme="minorEastAsia" w:cs="Arial"/>
          <w:lang w:eastAsia="en-AU"/>
        </w:rPr>
      </w:pPr>
      <w:r w:rsidRPr="006370A3">
        <w:rPr>
          <w:rFonts w:eastAsiaTheme="minorEastAsia" w:cs="Arial"/>
          <w:lang w:eastAsia="en-AU"/>
        </w:rPr>
        <w:t>The </w:t>
      </w:r>
      <w:hyperlink r:id="rId15" w:tgtFrame="_blank" w:history="1">
        <w:r w:rsidRPr="006370A3">
          <w:rPr>
            <w:rStyle w:val="Hyperlink"/>
            <w:rFonts w:eastAsiaTheme="minorEastAsia" w:cs="Arial"/>
            <w:i/>
            <w:iCs/>
            <w:lang w:eastAsia="en-AU"/>
          </w:rPr>
          <w:t xml:space="preserve">Aged Care </w:t>
        </w:r>
        <w:r w:rsidRPr="006370A3">
          <w:rPr>
            <w:rStyle w:val="Hyperlink"/>
            <w:rFonts w:cs="Arial"/>
            <w:i/>
            <w:iCs/>
          </w:rPr>
          <w:t>Rules</w:t>
        </w:r>
        <w:r w:rsidRPr="006370A3">
          <w:rPr>
            <w:rStyle w:val="Hyperlink"/>
            <w:rFonts w:eastAsiaTheme="minorEastAsia" w:cs="Arial"/>
            <w:i/>
            <w:iCs/>
            <w:lang w:eastAsia="en-AU"/>
          </w:rPr>
          <w:t> 2025</w:t>
        </w:r>
      </w:hyperlink>
      <w:r w:rsidRPr="006370A3">
        <w:rPr>
          <w:rFonts w:eastAsiaTheme="minorEastAsia" w:cs="Arial"/>
          <w:lang w:eastAsia="en-AU"/>
        </w:rPr>
        <w:t> (sections 167-5-70) require </w:t>
      </w:r>
      <w:r w:rsidR="00BD6101" w:rsidRPr="006370A3">
        <w:rPr>
          <w:rFonts w:eastAsiaTheme="minorEastAsia" w:cs="Arial"/>
          <w:lang w:eastAsia="en-AU"/>
        </w:rPr>
        <w:t>r</w:t>
      </w:r>
      <w:r w:rsidRPr="006370A3">
        <w:rPr>
          <w:rFonts w:eastAsiaTheme="minorEastAsia" w:cs="Arial"/>
          <w:lang w:eastAsia="en-AU"/>
        </w:rPr>
        <w:t xml:space="preserve">egistered </w:t>
      </w:r>
      <w:r w:rsidR="00BD6101" w:rsidRPr="006370A3">
        <w:rPr>
          <w:rFonts w:eastAsiaTheme="minorEastAsia" w:cs="Arial"/>
          <w:lang w:eastAsia="en-AU"/>
        </w:rPr>
        <w:t>p</w:t>
      </w:r>
      <w:r w:rsidRPr="006370A3">
        <w:rPr>
          <w:rFonts w:eastAsiaTheme="minorEastAsia" w:cs="Arial"/>
          <w:lang w:eastAsia="en-AU"/>
        </w:rPr>
        <w:t>roviders to notify the Commission when beds in a residential care home are offline and not available for use in:   </w:t>
      </w:r>
    </w:p>
    <w:p w14:paraId="795E85C9" w14:textId="77777777" w:rsidR="002C634F" w:rsidRPr="006370A3" w:rsidRDefault="2F27E958" w:rsidP="00F01AD8">
      <w:pPr>
        <w:pStyle w:val="ListBullet2"/>
      </w:pPr>
      <w:r w:rsidRPr="006370A3">
        <w:t>a period of at least 3 months for homes in Modified Monash (MM) 1-5 regions</w:t>
      </w:r>
    </w:p>
    <w:p w14:paraId="4E759538" w14:textId="38AA2245" w:rsidR="00240280" w:rsidRPr="006370A3" w:rsidRDefault="2F27E958" w:rsidP="00F01AD8">
      <w:pPr>
        <w:pStyle w:val="ListBullet2"/>
      </w:pPr>
      <w:r w:rsidRPr="006370A3">
        <w:t xml:space="preserve">any </w:t>
      </w:r>
      <w:proofErr w:type="gramStart"/>
      <w:r w:rsidRPr="006370A3">
        <w:t>period of time</w:t>
      </w:r>
      <w:proofErr w:type="gramEnd"/>
      <w:r w:rsidRPr="006370A3">
        <w:t xml:space="preserve"> for homes in MM 6 and 7 regions</w:t>
      </w:r>
      <w:r w:rsidR="004C3D75" w:rsidRPr="006370A3">
        <w:t>.</w:t>
      </w:r>
    </w:p>
    <w:p w14:paraId="583415E7" w14:textId="10C1FB45" w:rsidR="005B4BD3" w:rsidRPr="006370A3" w:rsidRDefault="00F341C3" w:rsidP="3FC8258F">
      <w:pPr>
        <w:pStyle w:val="paragraph"/>
        <w:spacing w:before="120" w:beforeAutospacing="0" w:after="120" w:afterAutospacing="0"/>
        <w:rPr>
          <w:rFonts w:ascii="Arial" w:eastAsiaTheme="minorEastAsia" w:hAnsi="Arial" w:cs="Arial"/>
        </w:rPr>
      </w:pPr>
      <w:r w:rsidRPr="3FC8258F">
        <w:rPr>
          <w:rFonts w:ascii="Arial" w:eastAsiaTheme="minorEastAsia" w:hAnsi="Arial" w:cs="Arial"/>
        </w:rPr>
        <w:t xml:space="preserve">Providers </w:t>
      </w:r>
      <w:r w:rsidRPr="3FC8258F">
        <w:rPr>
          <w:rFonts w:ascii="Arial" w:hAnsi="Arial" w:cs="Arial"/>
        </w:rPr>
        <w:t>are</w:t>
      </w:r>
      <w:r w:rsidRPr="3FC8258F">
        <w:rPr>
          <w:rFonts w:ascii="Arial" w:eastAsiaTheme="minorEastAsia" w:hAnsi="Arial" w:cs="Arial"/>
        </w:rPr>
        <w:t xml:space="preserve"> required to keep an accurate record of the total bed numbers at each of their </w:t>
      </w:r>
      <w:r w:rsidR="1D9D3E52" w:rsidRPr="3FC8258F">
        <w:rPr>
          <w:rStyle w:val="normaltextrun"/>
          <w:rFonts w:ascii="Arial" w:eastAsiaTheme="minorEastAsia" w:hAnsi="Arial" w:cs="Arial"/>
        </w:rPr>
        <w:t xml:space="preserve">residential </w:t>
      </w:r>
      <w:r w:rsidR="1642BC5B" w:rsidRPr="3FC8258F">
        <w:rPr>
          <w:rFonts w:ascii="Arial" w:eastAsiaTheme="minorEastAsia" w:hAnsi="Arial" w:cs="Arial"/>
        </w:rPr>
        <w:t xml:space="preserve">care </w:t>
      </w:r>
      <w:r w:rsidRPr="3FC8258F">
        <w:rPr>
          <w:rFonts w:ascii="Arial" w:hAnsi="Arial" w:cs="Arial"/>
        </w:rPr>
        <w:t>homes.</w:t>
      </w:r>
      <w:r w:rsidRPr="3FC8258F">
        <w:rPr>
          <w:rFonts w:ascii="Arial" w:eastAsiaTheme="minorEastAsia" w:hAnsi="Arial" w:cs="Arial"/>
        </w:rPr>
        <w:t xml:space="preserve"> </w:t>
      </w:r>
    </w:p>
    <w:p w14:paraId="11B36519" w14:textId="707070FF" w:rsidR="00D5655D" w:rsidRPr="006370A3" w:rsidRDefault="00AA65DE" w:rsidP="003A5208">
      <w:pPr>
        <w:pStyle w:val="paragraph"/>
        <w:spacing w:before="120" w:beforeAutospacing="0" w:after="120" w:afterAutospacing="0"/>
        <w:rPr>
          <w:rFonts w:ascii="Arial" w:eastAsiaTheme="minorEastAsia" w:hAnsi="Arial" w:cs="Arial"/>
        </w:rPr>
      </w:pPr>
      <w:r w:rsidRPr="006370A3">
        <w:rPr>
          <w:rFonts w:ascii="Arial" w:eastAsiaTheme="minorEastAsia" w:hAnsi="Arial" w:cs="Arial"/>
        </w:rPr>
        <w:t>As of</w:t>
      </w:r>
      <w:r w:rsidR="00ED0E9B" w:rsidRPr="006370A3">
        <w:rPr>
          <w:rFonts w:ascii="Arial" w:eastAsiaTheme="minorEastAsia" w:hAnsi="Arial" w:cs="Arial"/>
        </w:rPr>
        <w:t xml:space="preserve"> </w:t>
      </w:r>
      <w:r w:rsidR="00005F22" w:rsidRPr="006370A3">
        <w:rPr>
          <w:rFonts w:ascii="Arial" w:eastAsiaTheme="minorEastAsia" w:hAnsi="Arial" w:cs="Arial"/>
        </w:rPr>
        <w:t>23</w:t>
      </w:r>
      <w:r w:rsidR="001A6842" w:rsidRPr="006370A3">
        <w:rPr>
          <w:rFonts w:ascii="Arial" w:eastAsiaTheme="minorEastAsia" w:hAnsi="Arial" w:cs="Arial"/>
        </w:rPr>
        <w:t xml:space="preserve"> March 2026, </w:t>
      </w:r>
      <w:r w:rsidR="00DC5956" w:rsidRPr="006370A3">
        <w:rPr>
          <w:rFonts w:ascii="Arial" w:eastAsiaTheme="minorEastAsia" w:hAnsi="Arial" w:cs="Arial"/>
        </w:rPr>
        <w:t xml:space="preserve">providers </w:t>
      </w:r>
      <w:r w:rsidR="00A52B41" w:rsidRPr="006370A3">
        <w:rPr>
          <w:rFonts w:ascii="Arial" w:eastAsiaTheme="minorEastAsia" w:hAnsi="Arial" w:cs="Arial"/>
        </w:rPr>
        <w:t xml:space="preserve">can </w:t>
      </w:r>
      <w:r w:rsidR="00AA4442" w:rsidRPr="006370A3">
        <w:rPr>
          <w:rFonts w:ascii="Arial" w:eastAsiaTheme="minorEastAsia" w:hAnsi="Arial" w:cs="Arial"/>
        </w:rPr>
        <w:t>report beds as offline or mak</w:t>
      </w:r>
      <w:r w:rsidR="007E07BB" w:rsidRPr="006370A3">
        <w:rPr>
          <w:rFonts w:ascii="Arial" w:eastAsiaTheme="minorEastAsia" w:hAnsi="Arial" w:cs="Arial"/>
        </w:rPr>
        <w:t>e</w:t>
      </w:r>
      <w:r w:rsidR="00AA4442" w:rsidRPr="006370A3">
        <w:rPr>
          <w:rFonts w:ascii="Arial" w:eastAsiaTheme="minorEastAsia" w:hAnsi="Arial" w:cs="Arial"/>
        </w:rPr>
        <w:t xml:space="preserve"> beds operational</w:t>
      </w:r>
      <w:r w:rsidR="007E07BB" w:rsidRPr="006370A3">
        <w:rPr>
          <w:rFonts w:ascii="Arial" w:eastAsiaTheme="minorEastAsia" w:hAnsi="Arial" w:cs="Arial"/>
        </w:rPr>
        <w:t xml:space="preserve"> </w:t>
      </w:r>
      <w:r w:rsidR="00A52B41" w:rsidRPr="006370A3">
        <w:rPr>
          <w:rFonts w:ascii="Arial" w:eastAsiaTheme="minorEastAsia" w:hAnsi="Arial" w:cs="Arial"/>
        </w:rPr>
        <w:t xml:space="preserve">through </w:t>
      </w:r>
      <w:r w:rsidR="00356D32" w:rsidRPr="006370A3">
        <w:rPr>
          <w:rFonts w:ascii="Arial" w:eastAsiaTheme="minorEastAsia" w:hAnsi="Arial" w:cs="Arial"/>
        </w:rPr>
        <w:t xml:space="preserve">the </w:t>
      </w:r>
      <w:hyperlink r:id="rId16" w:history="1">
        <w:r w:rsidRPr="006370A3">
          <w:rPr>
            <w:rStyle w:val="Hyperlink"/>
            <w:rFonts w:ascii="Arial" w:eastAsiaTheme="minorEastAsia" w:hAnsi="Arial" w:cs="Arial"/>
          </w:rPr>
          <w:t>Government Provider Management System (</w:t>
        </w:r>
        <w:r w:rsidR="00356D32" w:rsidRPr="006370A3">
          <w:rPr>
            <w:rStyle w:val="Hyperlink"/>
            <w:rFonts w:ascii="Arial" w:eastAsiaTheme="minorEastAsia" w:hAnsi="Arial" w:cs="Arial"/>
          </w:rPr>
          <w:t>GPMS</w:t>
        </w:r>
        <w:r w:rsidRPr="006370A3">
          <w:rPr>
            <w:rStyle w:val="Hyperlink"/>
            <w:rFonts w:ascii="Arial" w:eastAsiaTheme="minorEastAsia" w:hAnsi="Arial" w:cs="Arial"/>
          </w:rPr>
          <w:t>)</w:t>
        </w:r>
        <w:r w:rsidR="00356D32" w:rsidRPr="006370A3">
          <w:rPr>
            <w:rStyle w:val="Hyperlink"/>
            <w:rFonts w:ascii="Arial" w:eastAsiaTheme="minorEastAsia" w:hAnsi="Arial" w:cs="Arial"/>
          </w:rPr>
          <w:t xml:space="preserve"> </w:t>
        </w:r>
        <w:r w:rsidR="008D4811" w:rsidRPr="006370A3">
          <w:rPr>
            <w:rStyle w:val="Hyperlink"/>
            <w:rFonts w:ascii="Arial" w:eastAsiaTheme="minorEastAsia" w:hAnsi="Arial" w:cs="Arial"/>
          </w:rPr>
          <w:t>R</w:t>
        </w:r>
        <w:r w:rsidR="00356D32" w:rsidRPr="006370A3">
          <w:rPr>
            <w:rStyle w:val="Hyperlink"/>
            <w:rFonts w:ascii="Arial" w:eastAsiaTheme="minorEastAsia" w:hAnsi="Arial" w:cs="Arial"/>
          </w:rPr>
          <w:t xml:space="preserve">egistered </w:t>
        </w:r>
        <w:r w:rsidR="008D4811" w:rsidRPr="006370A3">
          <w:rPr>
            <w:rStyle w:val="Hyperlink"/>
            <w:rFonts w:ascii="Arial" w:eastAsiaTheme="minorEastAsia" w:hAnsi="Arial" w:cs="Arial"/>
          </w:rPr>
          <w:t>P</w:t>
        </w:r>
        <w:r w:rsidR="00356D32" w:rsidRPr="006370A3">
          <w:rPr>
            <w:rStyle w:val="Hyperlink"/>
            <w:rFonts w:ascii="Arial" w:eastAsiaTheme="minorEastAsia" w:hAnsi="Arial" w:cs="Arial"/>
          </w:rPr>
          <w:t xml:space="preserve">rovider </w:t>
        </w:r>
        <w:r w:rsidR="007E07BB" w:rsidRPr="006370A3">
          <w:rPr>
            <w:rStyle w:val="Hyperlink"/>
            <w:rFonts w:ascii="Arial" w:eastAsiaTheme="minorEastAsia" w:hAnsi="Arial" w:cs="Arial"/>
          </w:rPr>
          <w:t>P</w:t>
        </w:r>
        <w:r w:rsidR="00356D32" w:rsidRPr="006370A3">
          <w:rPr>
            <w:rStyle w:val="Hyperlink"/>
            <w:rFonts w:ascii="Arial" w:eastAsiaTheme="minorEastAsia" w:hAnsi="Arial" w:cs="Arial"/>
          </w:rPr>
          <w:t>ortal</w:t>
        </w:r>
      </w:hyperlink>
      <w:r w:rsidR="00356D32" w:rsidRPr="006370A3">
        <w:rPr>
          <w:rFonts w:ascii="Arial" w:eastAsiaTheme="minorEastAsia" w:hAnsi="Arial" w:cs="Arial"/>
        </w:rPr>
        <w:t xml:space="preserve">. </w:t>
      </w:r>
    </w:p>
    <w:p w14:paraId="1870A72A" w14:textId="02FEB40F" w:rsidR="005E3519" w:rsidRPr="00F341C3" w:rsidRDefault="7F78C13D" w:rsidP="3FC8258F">
      <w:pPr>
        <w:pStyle w:val="paragraph"/>
        <w:spacing w:before="120" w:beforeAutospacing="0" w:after="120" w:afterAutospacing="0"/>
        <w:textAlignment w:val="baseline"/>
        <w:rPr>
          <w:rFonts w:ascii="Arial" w:hAnsi="Arial" w:cs="Arial"/>
        </w:rPr>
      </w:pPr>
      <w:r w:rsidRPr="3FC8258F">
        <w:rPr>
          <w:rFonts w:ascii="Arial" w:hAnsi="Arial" w:cs="Arial"/>
        </w:rPr>
        <w:t>Refer to</w:t>
      </w:r>
      <w:r w:rsidR="00115B7D" w:rsidRPr="3FC8258F">
        <w:rPr>
          <w:rFonts w:ascii="Arial" w:hAnsi="Arial" w:cs="Arial"/>
        </w:rPr>
        <w:t xml:space="preserve"> our </w:t>
      </w:r>
      <w:hyperlink r:id="rId17">
        <w:r w:rsidR="00115B7D" w:rsidRPr="3FC8258F">
          <w:rPr>
            <w:rStyle w:val="Hyperlink"/>
            <w:rFonts w:ascii="Arial" w:hAnsi="Arial" w:cs="Arial"/>
          </w:rPr>
          <w:t>guide for reporting offline beds</w:t>
        </w:r>
      </w:hyperlink>
      <w:r w:rsidR="00115B7D" w:rsidRPr="3FC8258F">
        <w:rPr>
          <w:rFonts w:ascii="Arial" w:hAnsi="Arial" w:cs="Arial"/>
        </w:rPr>
        <w:t xml:space="preserve"> </w:t>
      </w:r>
      <w:r w:rsidRPr="3FC8258F">
        <w:rPr>
          <w:rFonts w:ascii="Arial" w:hAnsi="Arial" w:cs="Arial"/>
        </w:rPr>
        <w:t xml:space="preserve">for step-by-step guidance </w:t>
      </w:r>
      <w:r w:rsidR="003A3C62" w:rsidRPr="3FC8258F">
        <w:rPr>
          <w:rFonts w:ascii="Arial" w:hAnsi="Arial" w:cs="Arial"/>
        </w:rPr>
        <w:t>for reporting in GPMS</w:t>
      </w:r>
      <w:r w:rsidRPr="3FC8258F">
        <w:rPr>
          <w:rFonts w:ascii="Arial" w:hAnsi="Arial" w:cs="Arial"/>
        </w:rPr>
        <w:t>.</w:t>
      </w:r>
    </w:p>
    <w:p w14:paraId="7A1B001E" w14:textId="6CE58AD0" w:rsidR="005E3519" w:rsidRPr="004609EC" w:rsidRDefault="005E3519" w:rsidP="00B511FB">
      <w:pPr>
        <w:pStyle w:val="ListNumber2"/>
        <w:numPr>
          <w:ilvl w:val="1"/>
          <w:numId w:val="53"/>
        </w:numPr>
      </w:pPr>
      <w:r w:rsidRPr="004609EC">
        <w:t>As a provider, I am in the process of a refurbishment, purchase, or development of an existing or new residential aged care home. How do I get approval for beds?</w:t>
      </w:r>
    </w:p>
    <w:p w14:paraId="537156FB" w14:textId="029DD62B" w:rsidR="00C33687" w:rsidRPr="00F45D39" w:rsidRDefault="005E3519" w:rsidP="3FC8258F">
      <w:pPr>
        <w:pStyle w:val="paragraph"/>
        <w:spacing w:before="120" w:beforeAutospacing="0" w:after="120" w:afterAutospacing="0"/>
        <w:textAlignment w:val="baseline"/>
        <w:rPr>
          <w:rFonts w:ascii="Arial" w:eastAsia="Arial" w:hAnsi="Arial" w:cs="Arial"/>
        </w:rPr>
      </w:pPr>
      <w:r w:rsidRPr="3FC8258F">
        <w:rPr>
          <w:rStyle w:val="eop"/>
          <w:rFonts w:ascii="Arial" w:hAnsi="Arial" w:cs="Arial"/>
        </w:rPr>
        <w:t xml:space="preserve">All approvals for new or variations to existing residential care homes are managed by the Commission. </w:t>
      </w:r>
      <w:r w:rsidR="00402E45" w:rsidRPr="3FC8258F">
        <w:rPr>
          <w:rStyle w:val="eop"/>
          <w:rFonts w:ascii="Arial" w:hAnsi="Arial" w:cs="Arial"/>
        </w:rPr>
        <w:t>F</w:t>
      </w:r>
      <w:r w:rsidRPr="3FC8258F">
        <w:rPr>
          <w:rStyle w:val="eop"/>
          <w:rFonts w:ascii="Arial" w:hAnsi="Arial" w:cs="Arial"/>
        </w:rPr>
        <w:t xml:space="preserve">ind more information about </w:t>
      </w:r>
      <w:hyperlink r:id="rId18">
        <w:r w:rsidRPr="3FC8258F">
          <w:rPr>
            <w:rStyle w:val="Hyperlink"/>
            <w:rFonts w:ascii="Arial" w:hAnsi="Arial" w:cs="Arial"/>
          </w:rPr>
          <w:t>provider registration</w:t>
        </w:r>
      </w:hyperlink>
      <w:r w:rsidRPr="3FC8258F">
        <w:rPr>
          <w:rFonts w:ascii="Arial" w:hAnsi="Arial" w:cs="Arial"/>
        </w:rPr>
        <w:t xml:space="preserve"> </w:t>
      </w:r>
      <w:r w:rsidRPr="3FC8258F">
        <w:rPr>
          <w:rStyle w:val="eop"/>
          <w:rFonts w:ascii="Arial" w:hAnsi="Arial" w:cs="Arial"/>
        </w:rPr>
        <w:t xml:space="preserve">on the </w:t>
      </w:r>
      <w:r w:rsidRPr="3FC8258F">
        <w:rPr>
          <w:rFonts w:ascii="Arial" w:hAnsi="Arial" w:cs="Arial"/>
        </w:rPr>
        <w:t>Commission’s website</w:t>
      </w:r>
      <w:r w:rsidRPr="3FC8258F">
        <w:rPr>
          <w:rStyle w:val="eop"/>
          <w:rFonts w:ascii="Arial" w:hAnsi="Arial" w:cs="Arial"/>
        </w:rPr>
        <w:t>.</w:t>
      </w:r>
    </w:p>
    <w:p w14:paraId="34CB81F5" w14:textId="2233D8B9" w:rsidR="00C33687" w:rsidRPr="004609EC" w:rsidRDefault="00C33687" w:rsidP="004609EC">
      <w:pPr>
        <w:pStyle w:val="ListNumber"/>
      </w:pPr>
      <w:r w:rsidRPr="004609EC">
        <w:t>Priority categories</w:t>
      </w:r>
    </w:p>
    <w:p w14:paraId="298F4CE6" w14:textId="752A0A52" w:rsidR="00F341C3" w:rsidRPr="004609EC" w:rsidRDefault="00F341C3" w:rsidP="00B511FB">
      <w:pPr>
        <w:pStyle w:val="ListNumber2"/>
        <w:numPr>
          <w:ilvl w:val="1"/>
          <w:numId w:val="54"/>
        </w:numPr>
      </w:pPr>
      <w:r w:rsidRPr="004609EC">
        <w:t xml:space="preserve">How will </w:t>
      </w:r>
      <w:r w:rsidR="00F40145" w:rsidRPr="004609EC">
        <w:t xml:space="preserve">residential care </w:t>
      </w:r>
      <w:r w:rsidRPr="004609EC">
        <w:t>place</w:t>
      </w:r>
      <w:r w:rsidR="0F1818F0" w:rsidRPr="004609EC">
        <w:t>s</w:t>
      </w:r>
      <w:r w:rsidRPr="004609EC">
        <w:t xml:space="preserve"> be allocated</w:t>
      </w:r>
      <w:r w:rsidR="004C220A" w:rsidRPr="004609EC">
        <w:t xml:space="preserve"> to older people</w:t>
      </w:r>
      <w:r w:rsidRPr="004609EC">
        <w:t xml:space="preserve"> in the My Aged Care </w:t>
      </w:r>
      <w:r w:rsidR="00731870" w:rsidRPr="004609EC">
        <w:t xml:space="preserve">Service and Support </w:t>
      </w:r>
      <w:r w:rsidR="002501EB" w:rsidRPr="004609EC">
        <w:t>Portal</w:t>
      </w:r>
      <w:r w:rsidRPr="004609EC">
        <w:t>?</w:t>
      </w:r>
    </w:p>
    <w:p w14:paraId="29C035DA" w14:textId="77777777" w:rsidR="00587B50" w:rsidRPr="00393335" w:rsidRDefault="00587B50" w:rsidP="00393335">
      <w:r w:rsidRPr="00393335">
        <w:t xml:space="preserve">We have introduced new features in the </w:t>
      </w:r>
      <w:hyperlink r:id="rId19" w:history="1">
        <w:r w:rsidRPr="00393335">
          <w:rPr>
            <w:rStyle w:val="Hyperlink"/>
          </w:rPr>
          <w:t>My Aged Care Services and Support Portal</w:t>
        </w:r>
      </w:hyperlink>
      <w:r w:rsidRPr="00393335">
        <w:t xml:space="preserve"> to assign places to older people who have been assessed and approved for residential care services. </w:t>
      </w:r>
    </w:p>
    <w:p w14:paraId="110C168C" w14:textId="5A75DC3D" w:rsidR="00587B50" w:rsidRPr="00393335" w:rsidRDefault="00587B50" w:rsidP="00393335">
      <w:r w:rsidRPr="00393335">
        <w:t>Those allocated a place receive a priority category visible in the portal for reporting purposes.</w:t>
      </w:r>
    </w:p>
    <w:p w14:paraId="2D6C6F66" w14:textId="1235C64D" w:rsidR="002501EB" w:rsidRPr="004609EC" w:rsidRDefault="009D51E7" w:rsidP="00B511FB">
      <w:pPr>
        <w:pStyle w:val="ListNumber2"/>
        <w:numPr>
          <w:ilvl w:val="1"/>
          <w:numId w:val="54"/>
        </w:numPr>
      </w:pPr>
      <w:r w:rsidRPr="004609EC">
        <w:t>What is a priority category?</w:t>
      </w:r>
    </w:p>
    <w:p w14:paraId="4C0E9CC3" w14:textId="1EE97D2B" w:rsidR="00920D07" w:rsidRPr="00393335" w:rsidRDefault="002425CB" w:rsidP="00393335">
      <w:r w:rsidRPr="00393335">
        <w:t>T</w:t>
      </w:r>
      <w:r w:rsidR="009D51E7" w:rsidRPr="00393335">
        <w:t>he allocation of a place</w:t>
      </w:r>
      <w:r w:rsidR="007692FD" w:rsidRPr="00393335">
        <w:t xml:space="preserve"> happens</w:t>
      </w:r>
      <w:r w:rsidR="009D51E7" w:rsidRPr="00393335">
        <w:t xml:space="preserve"> immediately after </w:t>
      </w:r>
      <w:r w:rsidRPr="00393335">
        <w:t xml:space="preserve">an older </w:t>
      </w:r>
      <w:r w:rsidR="009D51E7" w:rsidRPr="00393335">
        <w:t xml:space="preserve">person </w:t>
      </w:r>
      <w:r w:rsidR="479F97F0" w:rsidRPr="00393335">
        <w:t>is</w:t>
      </w:r>
      <w:r w:rsidR="009D51E7" w:rsidRPr="00393335">
        <w:t xml:space="preserve"> approved for residential </w:t>
      </w:r>
      <w:r w:rsidR="001337FE" w:rsidRPr="00393335">
        <w:t xml:space="preserve">aged </w:t>
      </w:r>
      <w:r w:rsidR="009D51E7" w:rsidRPr="00393335">
        <w:t>care. </w:t>
      </w:r>
    </w:p>
    <w:p w14:paraId="63B2861B" w14:textId="2960FCF5" w:rsidR="009D51E7" w:rsidRPr="00393335" w:rsidRDefault="001337FE" w:rsidP="00393335">
      <w:r w:rsidRPr="00393335">
        <w:t xml:space="preserve">While </w:t>
      </w:r>
      <w:r w:rsidR="006A724A" w:rsidRPr="00393335">
        <w:t>the</w:t>
      </w:r>
      <w:r w:rsidR="006A724A" w:rsidRPr="00393335">
        <w:rPr>
          <w:rStyle w:val="Emphasis"/>
        </w:rPr>
        <w:t xml:space="preserve"> </w:t>
      </w:r>
      <w:r w:rsidR="004A68A6" w:rsidRPr="00393335">
        <w:rPr>
          <w:rStyle w:val="Emphasis"/>
        </w:rPr>
        <w:t xml:space="preserve">Aged Care </w:t>
      </w:r>
      <w:r w:rsidR="00F57A65" w:rsidRPr="00393335">
        <w:rPr>
          <w:rStyle w:val="Emphasis"/>
        </w:rPr>
        <w:t>Act</w:t>
      </w:r>
      <w:r w:rsidRPr="00393335">
        <w:rPr>
          <w:rStyle w:val="Emphasis"/>
        </w:rPr>
        <w:t xml:space="preserve"> 2024</w:t>
      </w:r>
      <w:r w:rsidR="00F57A65" w:rsidRPr="00393335">
        <w:rPr>
          <w:rStyle w:val="Emphasis"/>
        </w:rPr>
        <w:t xml:space="preserve"> </w:t>
      </w:r>
      <w:r w:rsidRPr="00393335">
        <w:t>allows</w:t>
      </w:r>
      <w:r w:rsidR="00F57A65" w:rsidRPr="00393335">
        <w:t xml:space="preserve"> for prioritisation of residential </w:t>
      </w:r>
      <w:r w:rsidR="002425CB" w:rsidRPr="00393335">
        <w:t xml:space="preserve">aged </w:t>
      </w:r>
      <w:r w:rsidR="00F57A65" w:rsidRPr="00393335">
        <w:t xml:space="preserve">care, prioritisation is not </w:t>
      </w:r>
      <w:r w:rsidR="004A68A6" w:rsidRPr="00393335">
        <w:t>enabled</w:t>
      </w:r>
      <w:r w:rsidR="00F57A65" w:rsidRPr="00393335">
        <w:t xml:space="preserve"> and priority categories </w:t>
      </w:r>
      <w:r w:rsidR="002425CB" w:rsidRPr="00393335">
        <w:t>are</w:t>
      </w:r>
      <w:r w:rsidR="00F57A65" w:rsidRPr="00393335">
        <w:t xml:space="preserve"> assigned for data collection purposes only. </w:t>
      </w:r>
    </w:p>
    <w:p w14:paraId="73B74D71" w14:textId="137AC6FD" w:rsidR="00C33687" w:rsidRPr="00393335" w:rsidRDefault="009D51E7" w:rsidP="00393335">
      <w:r w:rsidRPr="00393335">
        <w:t>A priority category</w:t>
      </w:r>
      <w:r w:rsidR="003A0779" w:rsidRPr="00393335">
        <w:t xml:space="preserve"> will display </w:t>
      </w:r>
      <w:r w:rsidR="009C1627" w:rsidRPr="00393335">
        <w:t xml:space="preserve">in </w:t>
      </w:r>
      <w:r w:rsidR="00DA3512" w:rsidRPr="00393335">
        <w:t>an older person’s Notice of Decision Letter</w:t>
      </w:r>
      <w:r w:rsidR="003A0779" w:rsidRPr="00393335">
        <w:t xml:space="preserve"> </w:t>
      </w:r>
      <w:r w:rsidR="528CDA53" w:rsidRPr="00393335">
        <w:t>and</w:t>
      </w:r>
      <w:r w:rsidR="7593B7F2" w:rsidRPr="00393335">
        <w:t xml:space="preserve"> is</w:t>
      </w:r>
      <w:r w:rsidRPr="00393335">
        <w:t xml:space="preserve"> determined during </w:t>
      </w:r>
      <w:r w:rsidR="5E067CDA" w:rsidRPr="00393335">
        <w:t>their</w:t>
      </w:r>
      <w:r w:rsidRPr="00393335">
        <w:t xml:space="preserve"> aged care assessment. </w:t>
      </w:r>
    </w:p>
    <w:p w14:paraId="63F27417" w14:textId="543EB734" w:rsidR="009D51E7" w:rsidRPr="00393335" w:rsidRDefault="009D51E7" w:rsidP="00393335">
      <w:r w:rsidRPr="00393335">
        <w:t>There are 3 priority categories:</w:t>
      </w:r>
    </w:p>
    <w:tbl>
      <w:tblPr>
        <w:tblStyle w:val="TableGrid"/>
        <w:tblW w:w="0" w:type="auto"/>
        <w:tblLook w:val="04A0" w:firstRow="1" w:lastRow="0" w:firstColumn="1" w:lastColumn="0" w:noHBand="0" w:noVBand="1"/>
      </w:tblPr>
      <w:tblGrid>
        <w:gridCol w:w="1276"/>
        <w:gridCol w:w="8080"/>
      </w:tblGrid>
      <w:tr w:rsidR="009D51E7" w:rsidRPr="00497E1C" w14:paraId="611030F5" w14:textId="77777777" w:rsidTr="002C1C7F">
        <w:trPr>
          <w:cnfStyle w:val="100000000000" w:firstRow="1" w:lastRow="0" w:firstColumn="0" w:lastColumn="0" w:oddVBand="0" w:evenVBand="0" w:oddHBand="0" w:evenHBand="0" w:firstRowFirstColumn="0" w:firstRowLastColumn="0" w:lastRowFirstColumn="0" w:lastRowLastColumn="0"/>
        </w:trPr>
        <w:tc>
          <w:tcPr>
            <w:tcW w:w="1276" w:type="dxa"/>
            <w:tcBorders>
              <w:top w:val="single" w:sz="12" w:space="0" w:color="78BE43" w:themeColor="accent2"/>
              <w:bottom w:val="single" w:sz="12" w:space="0" w:color="78BE43" w:themeColor="accent2"/>
            </w:tcBorders>
          </w:tcPr>
          <w:p w14:paraId="675C89AB" w14:textId="77777777" w:rsidR="009D51E7" w:rsidRPr="00497E1C" w:rsidRDefault="009D51E7" w:rsidP="0030145C">
            <w:pPr>
              <w:spacing w:line="240" w:lineRule="auto"/>
            </w:pPr>
            <w:r>
              <w:t>Category</w:t>
            </w:r>
          </w:p>
        </w:tc>
        <w:tc>
          <w:tcPr>
            <w:tcW w:w="8080" w:type="dxa"/>
            <w:tcBorders>
              <w:top w:val="single" w:sz="12" w:space="0" w:color="78BE43" w:themeColor="accent2"/>
              <w:bottom w:val="single" w:sz="12" w:space="0" w:color="78BE43" w:themeColor="accent2"/>
            </w:tcBorders>
          </w:tcPr>
          <w:p w14:paraId="641A53DD" w14:textId="77777777" w:rsidR="009D51E7" w:rsidRPr="00497E1C" w:rsidRDefault="009D51E7" w:rsidP="0030145C">
            <w:pPr>
              <w:spacing w:line="240" w:lineRule="auto"/>
            </w:pPr>
            <w:r>
              <w:t>Description</w:t>
            </w:r>
          </w:p>
        </w:tc>
      </w:tr>
      <w:tr w:rsidR="009D51E7" w:rsidRPr="00497E1C" w14:paraId="589AB721" w14:textId="77777777" w:rsidTr="002C1C7F">
        <w:tc>
          <w:tcPr>
            <w:tcW w:w="1276" w:type="dxa"/>
            <w:tcBorders>
              <w:top w:val="single" w:sz="12" w:space="0" w:color="78BE43" w:themeColor="accent2"/>
              <w:bottom w:val="single" w:sz="12" w:space="0" w:color="78BE43" w:themeColor="accent2"/>
            </w:tcBorders>
          </w:tcPr>
          <w:p w14:paraId="45330184" w14:textId="77777777" w:rsidR="009D51E7" w:rsidRPr="00497E1C" w:rsidRDefault="009D51E7" w:rsidP="0030145C">
            <w:pPr>
              <w:spacing w:line="240" w:lineRule="auto"/>
              <w:jc w:val="center"/>
            </w:pPr>
            <w:r>
              <w:t>1</w:t>
            </w:r>
          </w:p>
        </w:tc>
        <w:tc>
          <w:tcPr>
            <w:tcW w:w="8080" w:type="dxa"/>
            <w:tcBorders>
              <w:top w:val="single" w:sz="12" w:space="0" w:color="78BE43" w:themeColor="accent2"/>
              <w:bottom w:val="single" w:sz="12" w:space="0" w:color="78BE43" w:themeColor="accent2"/>
            </w:tcBorders>
          </w:tcPr>
          <w:p w14:paraId="50CE0EFA" w14:textId="77777777" w:rsidR="009D51E7" w:rsidRPr="009A0DD4" w:rsidRDefault="009D51E7" w:rsidP="0030145C">
            <w:pPr>
              <w:spacing w:line="240" w:lineRule="auto"/>
            </w:pPr>
            <w:r w:rsidRPr="009A0DD4">
              <w:t>The person:</w:t>
            </w:r>
          </w:p>
          <w:p w14:paraId="0C21677D" w14:textId="77777777" w:rsidR="009D51E7" w:rsidRPr="00393335" w:rsidRDefault="009D51E7" w:rsidP="00393335">
            <w:pPr>
              <w:pStyle w:val="ListBullet2"/>
            </w:pPr>
            <w:r w:rsidRPr="00393335">
              <w:t>has a high urgency rating; or</w:t>
            </w:r>
          </w:p>
          <w:p w14:paraId="788BD1A4" w14:textId="77777777" w:rsidR="009D51E7" w:rsidRPr="00393335" w:rsidRDefault="009D51E7" w:rsidP="00393335">
            <w:pPr>
              <w:pStyle w:val="ListBullet2"/>
            </w:pPr>
            <w:r w:rsidRPr="00393335">
              <w:t>resides in a rural or remote area classified as MM 5, MM 6 or MMM 7; or</w:t>
            </w:r>
          </w:p>
          <w:p w14:paraId="26F6795D" w14:textId="77777777" w:rsidR="009D51E7" w:rsidRPr="00393335" w:rsidRDefault="009D51E7" w:rsidP="00393335">
            <w:pPr>
              <w:pStyle w:val="ListBullet2"/>
            </w:pPr>
            <w:r w:rsidRPr="00393335">
              <w:t>is Aboriginal or Torres Strait Islander, homeless, or is entering residential care due to emergency circumstances.</w:t>
            </w:r>
          </w:p>
        </w:tc>
      </w:tr>
      <w:tr w:rsidR="009D51E7" w:rsidRPr="00497E1C" w14:paraId="4A30A073" w14:textId="77777777" w:rsidTr="002C1C7F">
        <w:tc>
          <w:tcPr>
            <w:tcW w:w="1276" w:type="dxa"/>
            <w:tcBorders>
              <w:top w:val="single" w:sz="12" w:space="0" w:color="78BE43" w:themeColor="accent2"/>
              <w:bottom w:val="single" w:sz="12" w:space="0" w:color="78BE43" w:themeColor="accent2"/>
            </w:tcBorders>
          </w:tcPr>
          <w:p w14:paraId="42705EBB" w14:textId="77777777" w:rsidR="009D51E7" w:rsidRPr="00497E1C" w:rsidRDefault="009D51E7" w:rsidP="0030145C">
            <w:pPr>
              <w:spacing w:line="240" w:lineRule="auto"/>
              <w:jc w:val="center"/>
            </w:pPr>
            <w:r>
              <w:t>2</w:t>
            </w:r>
          </w:p>
        </w:tc>
        <w:tc>
          <w:tcPr>
            <w:tcW w:w="8080" w:type="dxa"/>
            <w:tcBorders>
              <w:top w:val="single" w:sz="12" w:space="0" w:color="78BE43" w:themeColor="accent2"/>
              <w:bottom w:val="single" w:sz="12" w:space="0" w:color="78BE43" w:themeColor="accent2"/>
            </w:tcBorders>
          </w:tcPr>
          <w:p w14:paraId="6BEEFB6E" w14:textId="77777777" w:rsidR="009D51E7" w:rsidRPr="00497E1C" w:rsidRDefault="009D51E7" w:rsidP="0030145C">
            <w:pPr>
              <w:spacing w:line="240" w:lineRule="auto"/>
            </w:pPr>
            <w:r w:rsidRPr="009A0DD4">
              <w:t>The person does </w:t>
            </w:r>
            <w:r w:rsidRPr="009A0DD4">
              <w:rPr>
                <w:b/>
              </w:rPr>
              <w:t>not </w:t>
            </w:r>
            <w:r w:rsidRPr="009A0DD4">
              <w:t>meet the criteria for Priority Category 1 and has a </w:t>
            </w:r>
            <w:r w:rsidRPr="009A0DD4">
              <w:rPr>
                <w:b/>
              </w:rPr>
              <w:t>medium urgency rating</w:t>
            </w:r>
            <w:r w:rsidRPr="009A0DD4">
              <w:t>.</w:t>
            </w:r>
          </w:p>
        </w:tc>
      </w:tr>
      <w:tr w:rsidR="009D51E7" w:rsidRPr="00497E1C" w14:paraId="02D6966E" w14:textId="77777777" w:rsidTr="002C1C7F">
        <w:tc>
          <w:tcPr>
            <w:tcW w:w="1276" w:type="dxa"/>
            <w:tcBorders>
              <w:top w:val="single" w:sz="12" w:space="0" w:color="78BE43" w:themeColor="accent2"/>
              <w:bottom w:val="single" w:sz="12" w:space="0" w:color="78BE43" w:themeColor="accent2"/>
            </w:tcBorders>
          </w:tcPr>
          <w:p w14:paraId="46882E6C" w14:textId="77777777" w:rsidR="009D51E7" w:rsidRPr="00497E1C" w:rsidRDefault="009D51E7" w:rsidP="0030145C">
            <w:pPr>
              <w:spacing w:line="240" w:lineRule="auto"/>
              <w:jc w:val="center"/>
            </w:pPr>
            <w:r>
              <w:t>3</w:t>
            </w:r>
          </w:p>
        </w:tc>
        <w:tc>
          <w:tcPr>
            <w:tcW w:w="8080" w:type="dxa"/>
            <w:tcBorders>
              <w:top w:val="single" w:sz="12" w:space="0" w:color="78BE43" w:themeColor="accent2"/>
              <w:bottom w:val="single" w:sz="12" w:space="0" w:color="78BE43" w:themeColor="accent2"/>
            </w:tcBorders>
          </w:tcPr>
          <w:p w14:paraId="7169CC7C" w14:textId="77777777" w:rsidR="009D51E7" w:rsidRPr="00497E1C" w:rsidRDefault="009D51E7" w:rsidP="0030145C">
            <w:pPr>
              <w:spacing w:line="240" w:lineRule="auto"/>
            </w:pPr>
            <w:r w:rsidRPr="009A0DD4">
              <w:t>The person does not meet the criteria for Priority Category 1 and has a </w:t>
            </w:r>
            <w:r w:rsidRPr="009A0DD4">
              <w:rPr>
                <w:b/>
              </w:rPr>
              <w:t>low urgency rating</w:t>
            </w:r>
            <w:r w:rsidRPr="009A0DD4">
              <w:t>.</w:t>
            </w:r>
          </w:p>
        </w:tc>
      </w:tr>
    </w:tbl>
    <w:p w14:paraId="639003A0" w14:textId="1F0F8C80" w:rsidR="00FA4E63" w:rsidRPr="004609EC" w:rsidRDefault="39C8170E" w:rsidP="00B511FB">
      <w:pPr>
        <w:pStyle w:val="ListNumber2"/>
        <w:numPr>
          <w:ilvl w:val="1"/>
          <w:numId w:val="54"/>
        </w:numPr>
      </w:pPr>
      <w:r w:rsidRPr="004609EC">
        <w:t xml:space="preserve">Does </w:t>
      </w:r>
      <w:r w:rsidR="1285C344" w:rsidRPr="004609EC">
        <w:t>the</w:t>
      </w:r>
      <w:r w:rsidR="00FA4E63" w:rsidRPr="004609EC">
        <w:t xml:space="preserve"> </w:t>
      </w:r>
      <w:r w:rsidR="009D51E7" w:rsidRPr="004609EC">
        <w:t xml:space="preserve">priority category </w:t>
      </w:r>
      <w:r w:rsidR="4D8EE6B7" w:rsidRPr="004609EC">
        <w:t xml:space="preserve">affect </w:t>
      </w:r>
      <w:r w:rsidR="0E933279" w:rsidRPr="004609EC">
        <w:t>whether</w:t>
      </w:r>
      <w:r w:rsidR="4D8EE6B7" w:rsidRPr="004609EC">
        <w:t xml:space="preserve"> </w:t>
      </w:r>
      <w:r w:rsidR="00515172" w:rsidRPr="004609EC">
        <w:t xml:space="preserve">a </w:t>
      </w:r>
      <w:r w:rsidR="44184DBC" w:rsidRPr="004609EC">
        <w:t xml:space="preserve">person </w:t>
      </w:r>
      <w:r w:rsidR="4D8EE6B7" w:rsidRPr="004609EC">
        <w:t>gets allocated a place?</w:t>
      </w:r>
    </w:p>
    <w:p w14:paraId="2BD8BB3A" w14:textId="77777777" w:rsidR="007119D9" w:rsidRPr="004609EC" w:rsidRDefault="00BF3DC7" w:rsidP="004609EC">
      <w:r w:rsidRPr="004609EC">
        <w:t xml:space="preserve">A </w:t>
      </w:r>
      <w:r w:rsidR="009D51E7" w:rsidRPr="004609EC">
        <w:t xml:space="preserve">priority category will not impact a person’s ability to be allocated a place. </w:t>
      </w:r>
    </w:p>
    <w:p w14:paraId="0E18C63B" w14:textId="43CED7AD" w:rsidR="00F341C3" w:rsidRPr="004609EC" w:rsidRDefault="009D51E7" w:rsidP="004609EC">
      <w:r w:rsidRPr="004609EC">
        <w:t xml:space="preserve">All older </w:t>
      </w:r>
      <w:r w:rsidR="64ADD4FF" w:rsidRPr="004609EC">
        <w:t>people</w:t>
      </w:r>
      <w:r w:rsidRPr="004609EC">
        <w:t xml:space="preserve"> assessed and approved for residential care will be allocated a place immediately. The place will not expire.</w:t>
      </w:r>
    </w:p>
    <w:p w14:paraId="0563F79D" w14:textId="4E5D0AE6" w:rsidR="00994EC1" w:rsidRPr="004609EC" w:rsidRDefault="00FD4633" w:rsidP="004609EC">
      <w:pPr>
        <w:pStyle w:val="ListNumber"/>
      </w:pPr>
      <w:r w:rsidRPr="004609EC">
        <w:t>Other</w:t>
      </w:r>
    </w:p>
    <w:p w14:paraId="06F5532D" w14:textId="54AA0B6E" w:rsidR="003A5208" w:rsidRPr="004609EC" w:rsidRDefault="00F341C3" w:rsidP="00B511FB">
      <w:pPr>
        <w:pStyle w:val="ListNumber2"/>
        <w:numPr>
          <w:ilvl w:val="1"/>
          <w:numId w:val="55"/>
        </w:numPr>
      </w:pPr>
      <w:r w:rsidRPr="004609EC">
        <w:t xml:space="preserve">With the removal of residential place allocations to providers and extra service status, </w:t>
      </w:r>
      <w:r w:rsidR="1E7AE78E" w:rsidRPr="004609EC">
        <w:t xml:space="preserve">are </w:t>
      </w:r>
      <w:r w:rsidRPr="004609EC">
        <w:t>there any impact</w:t>
      </w:r>
      <w:r w:rsidR="00B4628C" w:rsidRPr="004609EC">
        <w:t>s</w:t>
      </w:r>
      <w:r w:rsidRPr="004609EC">
        <w:t xml:space="preserve"> for providers charging Extra Service Fees? </w:t>
      </w:r>
    </w:p>
    <w:p w14:paraId="24A6F5A2" w14:textId="2C87F509" w:rsidR="00104A8B" w:rsidRPr="00D13394" w:rsidRDefault="00104A8B" w:rsidP="00B50B4B">
      <w:pPr>
        <w:pStyle w:val="paragraph"/>
        <w:spacing w:before="120" w:beforeAutospacing="0" w:after="120" w:afterAutospacing="0"/>
        <w:textAlignment w:val="baseline"/>
        <w:rPr>
          <w:rFonts w:ascii="Arial" w:eastAsia="Aptos" w:hAnsi="Arial" w:cs="Arial"/>
        </w:rPr>
      </w:pPr>
      <w:r w:rsidRPr="00D13394">
        <w:rPr>
          <w:rFonts w:ascii="Arial" w:eastAsia="Aptos" w:hAnsi="Arial" w:cs="Arial"/>
        </w:rPr>
        <w:t>Higher Everyday Living Fee (HELF) arrangements commenced from 1 November 2025. This will impact providers that have been offering residents extra services. From 1 November 2025, no new Extra Service Fee or Additional Service Fee</w:t>
      </w:r>
      <w:r w:rsidR="00A97B98">
        <w:rPr>
          <w:rFonts w:ascii="Arial" w:eastAsia="Aptos" w:hAnsi="Arial" w:cs="Arial"/>
        </w:rPr>
        <w:t xml:space="preserve"> </w:t>
      </w:r>
      <w:r w:rsidRPr="00D13394">
        <w:rPr>
          <w:rFonts w:ascii="Arial" w:eastAsia="Aptos" w:hAnsi="Arial" w:cs="Arial"/>
        </w:rPr>
        <w:t>agreements can be entered into.  </w:t>
      </w:r>
    </w:p>
    <w:p w14:paraId="4DF9C4E1" w14:textId="76D01E14" w:rsidR="00104A8B" w:rsidRPr="00D13394" w:rsidRDefault="00104A8B" w:rsidP="00B50B4B">
      <w:pPr>
        <w:pStyle w:val="paragraph"/>
        <w:spacing w:before="120" w:beforeAutospacing="0" w:after="120" w:afterAutospacing="0"/>
        <w:textAlignment w:val="baseline"/>
        <w:rPr>
          <w:rFonts w:ascii="Arial" w:eastAsia="Aptos" w:hAnsi="Arial" w:cs="Arial"/>
        </w:rPr>
      </w:pPr>
      <w:r w:rsidRPr="00D13394">
        <w:rPr>
          <w:rFonts w:ascii="Arial" w:eastAsia="Aptos" w:hAnsi="Arial" w:cs="Arial"/>
        </w:rPr>
        <w:t xml:space="preserve">Existing Extra Service Fee and Additional Service Fee agreements can continue until 31 October 2026 for </w:t>
      </w:r>
      <w:r w:rsidR="00B129A2">
        <w:rPr>
          <w:rFonts w:ascii="Arial" w:eastAsia="Aptos" w:hAnsi="Arial" w:cs="Arial"/>
        </w:rPr>
        <w:t>residents</w:t>
      </w:r>
      <w:r w:rsidR="00B129A2" w:rsidRPr="00D13394">
        <w:rPr>
          <w:rFonts w:ascii="Arial" w:eastAsia="Aptos" w:hAnsi="Arial" w:cs="Arial"/>
        </w:rPr>
        <w:t xml:space="preserve"> </w:t>
      </w:r>
      <w:r w:rsidRPr="00D13394">
        <w:rPr>
          <w:rFonts w:ascii="Arial" w:eastAsia="Aptos" w:hAnsi="Arial" w:cs="Arial"/>
        </w:rPr>
        <w:t>who agreed to these fees prior to 1 November 2025. Providers can increase fees in line with existing contracts. This will not require approval by the Independent Health and Aged Care Pricing Authority (IHACPA). </w:t>
      </w:r>
    </w:p>
    <w:p w14:paraId="6F9B6241" w14:textId="2DA95312" w:rsidR="00104A8B" w:rsidRPr="00D13394" w:rsidRDefault="00104A8B" w:rsidP="00B50B4B">
      <w:pPr>
        <w:pStyle w:val="paragraph"/>
        <w:spacing w:before="120" w:beforeAutospacing="0" w:after="120" w:afterAutospacing="0"/>
        <w:textAlignment w:val="baseline"/>
        <w:rPr>
          <w:rFonts w:ascii="Arial" w:eastAsia="Aptos" w:hAnsi="Arial" w:cs="Arial"/>
        </w:rPr>
      </w:pPr>
      <w:r w:rsidRPr="00D13394">
        <w:rPr>
          <w:rFonts w:ascii="Arial" w:eastAsia="Aptos" w:hAnsi="Arial" w:cs="Arial"/>
        </w:rPr>
        <w:t>Providers should not unreasonably refuse a resident</w:t>
      </w:r>
      <w:r w:rsidR="00B129A2">
        <w:rPr>
          <w:rFonts w:ascii="Arial" w:eastAsia="Aptos" w:hAnsi="Arial" w:cs="Arial"/>
        </w:rPr>
        <w:t>’s</w:t>
      </w:r>
      <w:r w:rsidRPr="00D13394">
        <w:rPr>
          <w:rFonts w:ascii="Arial" w:eastAsia="Aptos" w:hAnsi="Arial" w:cs="Arial"/>
        </w:rPr>
        <w:t xml:space="preserve"> request to exit an Extra Service Fee or Additional Service Fee arrangement. Providers should discuss the changes to the service fee arrangements with affected residents prior to 1 November 2026. </w:t>
      </w:r>
    </w:p>
    <w:p w14:paraId="329FCA42" w14:textId="12D13985" w:rsidR="005707AF" w:rsidRDefault="00104A8B" w:rsidP="3FC8258F">
      <w:pPr>
        <w:pStyle w:val="paragraph"/>
        <w:spacing w:before="120" w:beforeAutospacing="0" w:after="120" w:afterAutospacing="0"/>
        <w:textAlignment w:val="baseline"/>
        <w:rPr>
          <w:rFonts w:ascii="Arial" w:eastAsia="Aptos" w:hAnsi="Arial" w:cs="Arial"/>
        </w:rPr>
      </w:pPr>
      <w:r w:rsidRPr="3FC8258F">
        <w:rPr>
          <w:rFonts w:ascii="Arial" w:eastAsia="Aptos" w:hAnsi="Arial" w:cs="Arial"/>
        </w:rPr>
        <w:t>The current Rules regarding the accommodation supplement that apply to residents receiving extra services</w:t>
      </w:r>
      <w:r w:rsidR="00661B29" w:rsidRPr="3FC8258F">
        <w:rPr>
          <w:rFonts w:ascii="Arial" w:eastAsia="Aptos" w:hAnsi="Arial" w:cs="Arial"/>
        </w:rPr>
        <w:t>,</w:t>
      </w:r>
      <w:r w:rsidRPr="3FC8258F">
        <w:rPr>
          <w:rFonts w:ascii="Arial" w:eastAsia="Aptos" w:hAnsi="Arial" w:cs="Arial"/>
        </w:rPr>
        <w:t xml:space="preserve"> will continue to apply while extra service agreements remain in place. </w:t>
      </w:r>
    </w:p>
    <w:p w14:paraId="7CC35869" w14:textId="291ECDDE" w:rsidR="0056328A" w:rsidRPr="00F01AD8" w:rsidRDefault="00AF7D05" w:rsidP="00B50B4B">
      <w:pPr>
        <w:pStyle w:val="paragraph"/>
        <w:spacing w:before="120" w:beforeAutospacing="0" w:after="120" w:afterAutospacing="0"/>
      </w:pPr>
      <w:r>
        <w:rPr>
          <w:rFonts w:ascii="Arial" w:eastAsia="Aptos" w:hAnsi="Arial" w:cs="Arial"/>
        </w:rPr>
        <w:t>Learn more about</w:t>
      </w:r>
      <w:r w:rsidR="005707AF">
        <w:rPr>
          <w:rFonts w:ascii="Arial" w:eastAsia="Aptos" w:hAnsi="Arial" w:cs="Arial"/>
        </w:rPr>
        <w:t xml:space="preserve"> </w:t>
      </w:r>
      <w:hyperlink r:id="rId20" w:history="1">
        <w:r>
          <w:rPr>
            <w:rStyle w:val="Hyperlink"/>
            <w:rFonts w:ascii="Arial" w:eastAsia="Aptos" w:hAnsi="Arial" w:cs="Arial"/>
          </w:rPr>
          <w:t>h</w:t>
        </w:r>
        <w:r w:rsidR="00746658">
          <w:rPr>
            <w:rStyle w:val="Hyperlink"/>
            <w:rFonts w:ascii="Arial" w:eastAsia="Aptos" w:hAnsi="Arial" w:cs="Arial"/>
          </w:rPr>
          <w:t>igher everyday living fees in residential care homes</w:t>
        </w:r>
      </w:hyperlink>
      <w:r w:rsidR="005707AF">
        <w:rPr>
          <w:rFonts w:ascii="Arial" w:hAnsi="Arial" w:cs="Arial"/>
        </w:rPr>
        <w:t>.</w:t>
      </w:r>
    </w:p>
    <w:p w14:paraId="10A4091D" w14:textId="297D8E90" w:rsidR="00F341C3" w:rsidRPr="004609EC" w:rsidRDefault="005F350F" w:rsidP="00B511FB">
      <w:pPr>
        <w:pStyle w:val="ListNumber2"/>
        <w:numPr>
          <w:ilvl w:val="1"/>
          <w:numId w:val="55"/>
        </w:numPr>
      </w:pPr>
      <w:r w:rsidRPr="004609EC">
        <w:t>D</w:t>
      </w:r>
      <w:r w:rsidR="227F2292" w:rsidRPr="004609EC">
        <w:t>o</w:t>
      </w:r>
      <w:r w:rsidR="20081A85" w:rsidRPr="004609EC">
        <w:t xml:space="preserve"> </w:t>
      </w:r>
      <w:r w:rsidR="00F341C3" w:rsidRPr="004609EC">
        <w:t xml:space="preserve">I still </w:t>
      </w:r>
      <w:r w:rsidR="1185D9ED" w:rsidRPr="004609EC">
        <w:t xml:space="preserve">need </w:t>
      </w:r>
      <w:r w:rsidR="00F341C3" w:rsidRPr="004609EC">
        <w:t>to meet the aged care planning region ratio? </w:t>
      </w:r>
    </w:p>
    <w:p w14:paraId="0CE5B560" w14:textId="346F9F0A" w:rsidR="003E019E" w:rsidRDefault="00F341C3" w:rsidP="003A5208">
      <w:pPr>
        <w:pStyle w:val="paragraph"/>
        <w:spacing w:before="120" w:beforeAutospacing="0" w:after="120" w:afterAutospacing="0"/>
        <w:textAlignment w:val="baseline"/>
        <w:rPr>
          <w:rStyle w:val="normaltextrun"/>
          <w:rFonts w:ascii="Arial" w:hAnsi="Arial" w:cs="Arial"/>
        </w:rPr>
      </w:pPr>
      <w:r w:rsidRPr="0665CDB9">
        <w:rPr>
          <w:rStyle w:val="normaltextrun"/>
          <w:rFonts w:ascii="Arial" w:hAnsi="Arial" w:cs="Arial"/>
        </w:rPr>
        <w:t xml:space="preserve">The aged care planning region ratio </w:t>
      </w:r>
      <w:r w:rsidR="6F1AF113" w:rsidRPr="0665CDB9">
        <w:rPr>
          <w:rStyle w:val="normaltextrun"/>
          <w:rFonts w:ascii="Arial" w:hAnsi="Arial" w:cs="Arial"/>
        </w:rPr>
        <w:t>was</w:t>
      </w:r>
      <w:r w:rsidRPr="0665CDB9">
        <w:rPr>
          <w:rStyle w:val="normaltextrun"/>
          <w:rFonts w:ascii="Arial" w:hAnsi="Arial" w:cs="Arial"/>
        </w:rPr>
        <w:t xml:space="preserve"> discontinued </w:t>
      </w:r>
      <w:r w:rsidR="5FEE460C" w:rsidRPr="0665CDB9">
        <w:rPr>
          <w:rStyle w:val="normaltextrun"/>
          <w:rFonts w:ascii="Arial" w:hAnsi="Arial" w:cs="Arial"/>
        </w:rPr>
        <w:t>on</w:t>
      </w:r>
      <w:r w:rsidRPr="0665CDB9">
        <w:rPr>
          <w:rStyle w:val="normaltextrun"/>
          <w:rFonts w:ascii="Arial" w:hAnsi="Arial" w:cs="Arial"/>
        </w:rPr>
        <w:t xml:space="preserve"> 1 November 2025.</w:t>
      </w:r>
    </w:p>
    <w:p w14:paraId="4AE91861" w14:textId="06548C71" w:rsidR="00153B7C" w:rsidRPr="004609EC" w:rsidRDefault="005F350F" w:rsidP="00B511FB">
      <w:pPr>
        <w:pStyle w:val="ListNumber2"/>
        <w:numPr>
          <w:ilvl w:val="1"/>
          <w:numId w:val="55"/>
        </w:numPr>
      </w:pPr>
      <w:r w:rsidRPr="004609EC">
        <w:t>D</w:t>
      </w:r>
      <w:r w:rsidR="00153B7C" w:rsidRPr="004609EC">
        <w:t>o I still need to meet the 40% supported resident ratio? </w:t>
      </w:r>
    </w:p>
    <w:p w14:paraId="6E536811" w14:textId="704E2593" w:rsidR="00153B7C" w:rsidRPr="00D13394" w:rsidRDefault="00153B7C" w:rsidP="00D13394">
      <w:pPr>
        <w:pStyle w:val="paragraph"/>
        <w:spacing w:before="120" w:beforeAutospacing="0" w:after="120" w:afterAutospacing="0"/>
        <w:textAlignment w:val="baseline"/>
        <w:rPr>
          <w:rFonts w:ascii="Arial" w:hAnsi="Arial" w:cs="Arial"/>
        </w:rPr>
      </w:pPr>
      <w:r w:rsidRPr="00D13394">
        <w:rPr>
          <w:rFonts w:ascii="Arial" w:hAnsi="Arial" w:cs="Arial"/>
        </w:rPr>
        <w:t xml:space="preserve">Additional supplements to providers who deliver care to higher levels of supported residents are continuing. The </w:t>
      </w:r>
      <w:hyperlink r:id="rId21" w:history="1">
        <w:r w:rsidRPr="00D13394">
          <w:rPr>
            <w:rStyle w:val="Hyperlink"/>
            <w:rFonts w:ascii="Arial" w:hAnsi="Arial"/>
          </w:rPr>
          <w:t>Higher Accommodation Supplement</w:t>
        </w:r>
      </w:hyperlink>
      <w:r w:rsidRPr="00D13394">
        <w:rPr>
          <w:rFonts w:ascii="Arial" w:hAnsi="Arial" w:cs="Arial"/>
        </w:rPr>
        <w:t xml:space="preserve"> rate</w:t>
      </w:r>
      <w:r w:rsidR="003821BE">
        <w:rPr>
          <w:rFonts w:ascii="Arial" w:hAnsi="Arial" w:cs="Arial"/>
        </w:rPr>
        <w:t xml:space="preserve"> remains in place</w:t>
      </w:r>
      <w:r w:rsidRPr="00D13394">
        <w:rPr>
          <w:rFonts w:ascii="Arial" w:hAnsi="Arial" w:cs="Arial"/>
        </w:rPr>
        <w:t xml:space="preserve"> for providers of residential care homes that have been either significantly refurbished or newly built on or after 20 April 2012 with a supported resident ratio 40% or more. Services Australia will continue to monitor and adjust payment rates for the Higher Accommodation Supplement based on the monthly claims data and information on the means assessment of each person in care. </w:t>
      </w:r>
    </w:p>
    <w:p w14:paraId="099C358C" w14:textId="4D0FB45A" w:rsidR="00F62B0B" w:rsidRDefault="00153B7C" w:rsidP="00D13394">
      <w:pPr>
        <w:pStyle w:val="paragraph"/>
        <w:spacing w:before="120" w:beforeAutospacing="0" w:after="120" w:afterAutospacing="0"/>
        <w:textAlignment w:val="baseline"/>
        <w:rPr>
          <w:rStyle w:val="normaltextrun"/>
          <w:rFonts w:cs="Arial"/>
        </w:rPr>
      </w:pPr>
      <w:r w:rsidRPr="00D13394">
        <w:rPr>
          <w:rFonts w:ascii="Arial" w:hAnsi="Arial" w:cs="Arial"/>
        </w:rPr>
        <w:t xml:space="preserve">The government has committed to an </w:t>
      </w:r>
      <w:hyperlink r:id="rId22" w:history="1">
        <w:r w:rsidRPr="00D13394">
          <w:rPr>
            <w:rStyle w:val="Hyperlink"/>
            <w:rFonts w:ascii="Arial" w:hAnsi="Arial"/>
          </w:rPr>
          <w:t>Accommodation Pricing Review</w:t>
        </w:r>
      </w:hyperlink>
      <w:r w:rsidRPr="00D13394">
        <w:rPr>
          <w:rFonts w:ascii="Arial" w:hAnsi="Arial" w:cs="Arial"/>
        </w:rPr>
        <w:t xml:space="preserve">, which is due to report to the Australian Parliament by 1 July 2026. The review will consider the rate and design of the </w:t>
      </w:r>
      <w:hyperlink r:id="rId23" w:history="1">
        <w:r w:rsidRPr="00D13394">
          <w:rPr>
            <w:rStyle w:val="Hyperlink"/>
            <w:rFonts w:ascii="Arial" w:hAnsi="Arial"/>
          </w:rPr>
          <w:t>Accommodation Supplement</w:t>
        </w:r>
      </w:hyperlink>
      <w:r w:rsidRPr="00D13394">
        <w:rPr>
          <w:rFonts w:ascii="Arial" w:hAnsi="Arial" w:cs="Arial"/>
        </w:rPr>
        <w:t>, including the current incentive structure (whether a provider has at least 40% supported residents) to encourage providers to accept low means residents</w:t>
      </w:r>
      <w:r w:rsidR="00937D01">
        <w:rPr>
          <w:rFonts w:ascii="Arial" w:hAnsi="Arial" w:cs="Arial"/>
        </w:rPr>
        <w:t>.</w:t>
      </w:r>
      <w:r w:rsidRPr="00D13394">
        <w:rPr>
          <w:rFonts w:ascii="Arial" w:hAnsi="Arial" w:cs="Arial"/>
        </w:rPr>
        <w:t xml:space="preserve"> </w:t>
      </w:r>
    </w:p>
    <w:p w14:paraId="48BEF7BA" w14:textId="6E86CF79" w:rsidR="00F62B0B" w:rsidRPr="006E3137" w:rsidRDefault="0014561D" w:rsidP="00050F27">
      <w:pPr>
        <w:pStyle w:val="Heading2"/>
      </w:pPr>
      <w:r>
        <w:t>Learn more</w:t>
      </w:r>
    </w:p>
    <w:p w14:paraId="3B226BB7" w14:textId="7F5221A1" w:rsidR="00780C84" w:rsidRDefault="0014561D" w:rsidP="00F62B0B">
      <w:pPr>
        <w:spacing w:line="240" w:lineRule="auto"/>
        <w:rPr>
          <w:rFonts w:cs="Arial"/>
        </w:rPr>
      </w:pPr>
      <w:r>
        <w:rPr>
          <w:rFonts w:cs="Arial"/>
        </w:rPr>
        <w:t>Find more information and updates about</w:t>
      </w:r>
      <w:r w:rsidR="008D1C1C">
        <w:rPr>
          <w:rFonts w:cs="Arial"/>
        </w:rPr>
        <w:t xml:space="preserve"> </w:t>
      </w:r>
      <w:hyperlink r:id="rId24" w:history="1">
        <w:r>
          <w:rPr>
            <w:rStyle w:val="Hyperlink"/>
            <w:rFonts w:cs="Arial"/>
          </w:rPr>
          <w:t>Places to people</w:t>
        </w:r>
      </w:hyperlink>
      <w:r>
        <w:rPr>
          <w:rFonts w:cs="Arial"/>
        </w:rPr>
        <w:t xml:space="preserve"> on the department’s website</w:t>
      </w:r>
      <w:r w:rsidR="00467099">
        <w:rPr>
          <w:rFonts w:cs="Arial"/>
        </w:rPr>
        <w:t>.</w:t>
      </w:r>
    </w:p>
    <w:p w14:paraId="05D4A484" w14:textId="53F3BFCD" w:rsidR="00780C84" w:rsidRDefault="00780C84" w:rsidP="00F62B0B">
      <w:pPr>
        <w:spacing w:line="240" w:lineRule="auto"/>
        <w:rPr>
          <w:rFonts w:cs="Arial"/>
        </w:rPr>
      </w:pPr>
      <w:r>
        <w:rPr>
          <w:rFonts w:cs="Arial"/>
        </w:rPr>
        <w:t xml:space="preserve">Helpful </w:t>
      </w:r>
      <w:r w:rsidR="00B129A2">
        <w:rPr>
          <w:rFonts w:cs="Arial"/>
        </w:rPr>
        <w:t xml:space="preserve">website and </w:t>
      </w:r>
      <w:r>
        <w:rPr>
          <w:rFonts w:cs="Arial"/>
        </w:rPr>
        <w:t>resources:</w:t>
      </w:r>
    </w:p>
    <w:p w14:paraId="3C11E85F" w14:textId="77777777" w:rsidR="00F91158" w:rsidRDefault="00F91158" w:rsidP="00F01AD8">
      <w:pPr>
        <w:pStyle w:val="ListBullet"/>
        <w:rPr>
          <w:rFonts w:cs="Arial"/>
        </w:rPr>
      </w:pPr>
      <w:hyperlink r:id="rId25" w:history="1">
        <w:r w:rsidRPr="00F91158">
          <w:rPr>
            <w:rStyle w:val="Hyperlink"/>
            <w:rFonts w:cs="Arial"/>
          </w:rPr>
          <w:t>Places to people: Fact sheet for older people</w:t>
        </w:r>
      </w:hyperlink>
    </w:p>
    <w:p w14:paraId="05F1BA0A" w14:textId="32D285E9" w:rsidR="00F91158" w:rsidRDefault="00BD7B0B" w:rsidP="00F01AD8">
      <w:pPr>
        <w:pStyle w:val="ListBullet"/>
        <w:rPr>
          <w:rFonts w:cs="Arial"/>
        </w:rPr>
      </w:pPr>
      <w:hyperlink r:id="rId26" w:history="1">
        <w:r>
          <w:rPr>
            <w:rStyle w:val="Hyperlink"/>
            <w:rFonts w:cs="Arial"/>
          </w:rPr>
          <w:t>Guide to report offline beds in residential aged care</w:t>
        </w:r>
      </w:hyperlink>
    </w:p>
    <w:p w14:paraId="4B574E26" w14:textId="77777777" w:rsidR="00B129A2" w:rsidRDefault="00F91158" w:rsidP="00F01AD8">
      <w:pPr>
        <w:pStyle w:val="ListBullet"/>
        <w:rPr>
          <w:rFonts w:cs="Arial"/>
        </w:rPr>
      </w:pPr>
      <w:hyperlink r:id="rId27" w:history="1">
        <w:r w:rsidRPr="00F91158">
          <w:rPr>
            <w:rStyle w:val="Hyperlink"/>
            <w:rFonts w:cs="Arial"/>
          </w:rPr>
          <w:t>How residential aged care providers can prepare for success in a competitive market</w:t>
        </w:r>
      </w:hyperlink>
    </w:p>
    <w:p w14:paraId="3C976A72" w14:textId="2EF99DF4" w:rsidR="00D372BE" w:rsidRPr="00780C84" w:rsidRDefault="00B129A2" w:rsidP="00F01AD8">
      <w:pPr>
        <w:pStyle w:val="ListBullet"/>
        <w:rPr>
          <w:rFonts w:cs="Arial"/>
        </w:rPr>
      </w:pPr>
      <w:hyperlink r:id="rId28" w:history="1">
        <w:r>
          <w:rPr>
            <w:rStyle w:val="Hyperlink"/>
            <w:rFonts w:cs="Arial"/>
          </w:rPr>
          <w:t>Changes to the number of available beds - Aged Care Quality and Safety Commission</w:t>
        </w:r>
      </w:hyperlink>
      <w:r>
        <w:rPr>
          <w:rFonts w:cs="Arial"/>
        </w:rPr>
        <w:t>.</w:t>
      </w:r>
    </w:p>
    <w:sectPr w:rsidR="00D372BE" w:rsidRPr="00780C84" w:rsidSect="00984E92">
      <w:headerReference w:type="even" r:id="rId29"/>
      <w:footerReference w:type="even" r:id="rId30"/>
      <w:footerReference w:type="default" r:id="rId31"/>
      <w:headerReference w:type="first" r:id="rId32"/>
      <w:pgSz w:w="11906" w:h="16838"/>
      <w:pgMar w:top="1440" w:right="851" w:bottom="851" w:left="851"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823FB" w14:textId="77777777" w:rsidR="00990040" w:rsidRDefault="00990040" w:rsidP="0076491B">
      <w:pPr>
        <w:spacing w:before="0" w:after="0" w:line="240" w:lineRule="auto"/>
      </w:pPr>
      <w:r>
        <w:separator/>
      </w:r>
    </w:p>
  </w:endnote>
  <w:endnote w:type="continuationSeparator" w:id="0">
    <w:p w14:paraId="39FCD6A6" w14:textId="77777777" w:rsidR="00990040" w:rsidRDefault="00990040" w:rsidP="0076491B">
      <w:pPr>
        <w:spacing w:before="0" w:after="0" w:line="240" w:lineRule="auto"/>
      </w:pPr>
      <w:r>
        <w:continuationSeparator/>
      </w:r>
    </w:p>
  </w:endnote>
  <w:endnote w:type="continuationNotice" w:id="1">
    <w:p w14:paraId="6BF0A01B" w14:textId="77777777" w:rsidR="00990040" w:rsidRDefault="009900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9C85" w14:textId="3001DB39" w:rsidR="008B1F42" w:rsidRDefault="008B1F42">
    <w:pPr>
      <w:pStyle w:val="Footer"/>
    </w:pPr>
    <w:r>
      <w:rPr>
        <w:noProof/>
      </w:rPr>
      <mc:AlternateContent>
        <mc:Choice Requires="wps">
          <w:drawing>
            <wp:anchor distT="0" distB="0" distL="0" distR="0" simplePos="0" relativeHeight="251658244" behindDoc="0" locked="0" layoutInCell="1" allowOverlap="1" wp14:anchorId="5243E8C1" wp14:editId="12452628">
              <wp:simplePos x="635" y="635"/>
              <wp:positionH relativeFrom="page">
                <wp:align>center</wp:align>
              </wp:positionH>
              <wp:positionV relativeFrom="page">
                <wp:align>bottom</wp:align>
              </wp:positionV>
              <wp:extent cx="609600" cy="485775"/>
              <wp:effectExtent l="0" t="0" r="0" b="0"/>
              <wp:wrapNone/>
              <wp:docPr id="2120214619" name="Text Box 21202146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93D4022" w14:textId="3DD252DD"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43E8C1" id="_x0000_t202" coordsize="21600,21600" o:spt="202" path="m,l,21600r21600,l21600,xe">
              <v:stroke joinstyle="miter"/>
              <v:path gradientshapeok="t" o:connecttype="rect"/>
            </v:shapetype>
            <v:shape id="Text Box 2120214619" o:spid="_x0000_s1027"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793D4022" w14:textId="3DD252DD"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8A90" w14:textId="21387CD0" w:rsidR="008B1F42" w:rsidRDefault="008B1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B5896" w14:textId="77777777" w:rsidR="00990040" w:rsidRDefault="00990040" w:rsidP="0076491B">
      <w:pPr>
        <w:spacing w:before="0" w:after="0" w:line="240" w:lineRule="auto"/>
      </w:pPr>
      <w:r>
        <w:separator/>
      </w:r>
    </w:p>
  </w:footnote>
  <w:footnote w:type="continuationSeparator" w:id="0">
    <w:p w14:paraId="67287829" w14:textId="77777777" w:rsidR="00990040" w:rsidRDefault="00990040" w:rsidP="0076491B">
      <w:pPr>
        <w:spacing w:before="0" w:after="0" w:line="240" w:lineRule="auto"/>
      </w:pPr>
      <w:r>
        <w:continuationSeparator/>
      </w:r>
    </w:p>
  </w:footnote>
  <w:footnote w:type="continuationNotice" w:id="1">
    <w:p w14:paraId="2B636D7C" w14:textId="77777777" w:rsidR="00990040" w:rsidRDefault="0099004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AF78" w14:textId="0930D822" w:rsidR="008B1F42" w:rsidRDefault="008B1F42">
    <w:pPr>
      <w:pStyle w:val="Header"/>
    </w:pPr>
    <w:r>
      <w:rPr>
        <w:noProof/>
      </w:rPr>
      <mc:AlternateContent>
        <mc:Choice Requires="wps">
          <w:drawing>
            <wp:anchor distT="0" distB="0" distL="0" distR="0" simplePos="0" relativeHeight="251658243" behindDoc="0" locked="0" layoutInCell="1" allowOverlap="1" wp14:anchorId="31E0500B" wp14:editId="42FF0A2C">
              <wp:simplePos x="635" y="635"/>
              <wp:positionH relativeFrom="page">
                <wp:align>center</wp:align>
              </wp:positionH>
              <wp:positionV relativeFrom="page">
                <wp:align>top</wp:align>
              </wp:positionV>
              <wp:extent cx="609600" cy="485775"/>
              <wp:effectExtent l="0" t="0" r="0" b="9525"/>
              <wp:wrapNone/>
              <wp:docPr id="1215980656" name="Text Box 12159806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5DF3FCA" w14:textId="109F1BED"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E0500B" id="_x0000_t202" coordsize="21600,21600" o:spt="202" path="m,l,21600r21600,l21600,xe">
              <v:stroke joinstyle="miter"/>
              <v:path gradientshapeok="t" o:connecttype="rect"/>
            </v:shapetype>
            <v:shape id="Text Box 1215980656" o:spid="_x0000_s1026"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75DF3FCA" w14:textId="109F1BED"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2430" w14:textId="7A81C07F" w:rsidR="0076491B" w:rsidRDefault="008B1F42">
    <w:pPr>
      <w:pStyle w:val="Header"/>
    </w:pPr>
    <w:r>
      <w:rPr>
        <w:noProof/>
      </w:rPr>
      <mc:AlternateContent>
        <mc:Choice Requires="wps">
          <w:drawing>
            <wp:anchor distT="0" distB="0" distL="0" distR="0" simplePos="0" relativeHeight="251658242" behindDoc="0" locked="0" layoutInCell="1" allowOverlap="1" wp14:anchorId="5EC2D06E" wp14:editId="53433698">
              <wp:simplePos x="635" y="635"/>
              <wp:positionH relativeFrom="page">
                <wp:align>center</wp:align>
              </wp:positionH>
              <wp:positionV relativeFrom="page">
                <wp:align>top</wp:align>
              </wp:positionV>
              <wp:extent cx="609600" cy="485775"/>
              <wp:effectExtent l="0" t="0" r="0" b="9525"/>
              <wp:wrapNone/>
              <wp:docPr id="890885625" name="Text Box 8908856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2AC5D3D" w14:textId="0981CA86"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C2D06E" id="_x0000_t202" coordsize="21600,21600" o:spt="202" path="m,l,21600r21600,l21600,xe">
              <v:stroke joinstyle="miter"/>
              <v:path gradientshapeok="t" o:connecttype="rect"/>
            </v:shapetype>
            <v:shape id="Text Box 890885625" o:spid="_x0000_s1028" type="#_x0000_t202" alt="OFFICIAL" style="position:absolute;margin-left:0;margin-top:0;width:48pt;height:38.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62AC5D3D" w14:textId="0981CA86" w:rsidR="008B1F42" w:rsidRPr="008B1F42" w:rsidRDefault="008B1F42" w:rsidP="008B1F42">
                    <w:pPr>
                      <w:spacing w:after="0"/>
                      <w:rPr>
                        <w:rFonts w:ascii="Aptos" w:eastAsia="Aptos" w:hAnsi="Aptos" w:cs="Aptos"/>
                        <w:noProof/>
                        <w:color w:val="FF0000"/>
                      </w:rPr>
                    </w:pPr>
                    <w:r w:rsidRPr="008B1F42">
                      <w:rPr>
                        <w:rFonts w:ascii="Aptos" w:eastAsia="Aptos" w:hAnsi="Aptos" w:cs="Aptos"/>
                        <w:noProof/>
                        <w:color w:val="FF0000"/>
                      </w:rPr>
                      <w:t>OFFICIAL</w:t>
                    </w:r>
                  </w:p>
                </w:txbxContent>
              </v:textbox>
              <w10:wrap anchorx="page" anchory="page"/>
            </v:shape>
          </w:pict>
        </mc:Fallback>
      </mc:AlternateContent>
    </w:r>
    <w:r w:rsidR="00931E28">
      <w:rPr>
        <w:noProof/>
      </w:rPr>
      <w:drawing>
        <wp:anchor distT="0" distB="0" distL="114300" distR="114300" simplePos="0" relativeHeight="251658240" behindDoc="0" locked="0" layoutInCell="1" allowOverlap="1" wp14:anchorId="4E459549" wp14:editId="5E7CED15">
          <wp:simplePos x="0" y="0"/>
          <wp:positionH relativeFrom="page">
            <wp:align>left</wp:align>
          </wp:positionH>
          <wp:positionV relativeFrom="page">
            <wp:align>top</wp:align>
          </wp:positionV>
          <wp:extent cx="7558405" cy="1981200"/>
          <wp:effectExtent l="0" t="0" r="0" b="0"/>
          <wp:wrapNone/>
          <wp:docPr id="1215980650" name="Picture 1215980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675" cy="1981770"/>
                  </a:xfrm>
                  <a:prstGeom prst="rect">
                    <a:avLst/>
                  </a:prstGeom>
                </pic:spPr>
              </pic:pic>
            </a:graphicData>
          </a:graphic>
          <wp14:sizeRelH relativeFrom="margin">
            <wp14:pctWidth>0</wp14:pctWidth>
          </wp14:sizeRelH>
          <wp14:sizeRelV relativeFrom="margin">
            <wp14:pctHeight>0</wp14:pctHeight>
          </wp14:sizeRelV>
        </wp:anchor>
      </w:drawing>
    </w:r>
    <w:r w:rsidR="006B18E8">
      <w:rPr>
        <w:noProof/>
      </w:rPr>
      <w:drawing>
        <wp:anchor distT="0" distB="0" distL="114300" distR="114300" simplePos="0" relativeHeight="251658241" behindDoc="1" locked="0" layoutInCell="1" allowOverlap="1" wp14:anchorId="79A0171E" wp14:editId="0DA3C799">
          <wp:simplePos x="0" y="0"/>
          <wp:positionH relativeFrom="page">
            <wp:posOffset>-343535</wp:posOffset>
          </wp:positionH>
          <wp:positionV relativeFrom="page">
            <wp:posOffset>-153670</wp:posOffset>
          </wp:positionV>
          <wp:extent cx="8230235" cy="3549015"/>
          <wp:effectExtent l="0" t="0" r="0" b="0"/>
          <wp:wrapNone/>
          <wp:docPr id="1215980651" name="Picture 1215980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2763" r="3377"/>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75D6F5C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64AEFD40"/>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E05A6CA2"/>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71ABB3A"/>
    <w:lvl w:ilvl="0">
      <w:start w:val="1"/>
      <w:numFmt w:val="decimal"/>
      <w:pStyle w:val="ListNumber"/>
      <w:lvlText w:val="%1."/>
      <w:lvlJc w:val="left"/>
      <w:pPr>
        <w:tabs>
          <w:tab w:val="num" w:pos="360"/>
        </w:tabs>
        <w:ind w:left="360" w:hanging="360"/>
      </w:pPr>
    </w:lvl>
  </w:abstractNum>
  <w:abstractNum w:abstractNumId="4" w15:restartNumberingAfterBreak="0">
    <w:nsid w:val="01596D53"/>
    <w:multiLevelType w:val="multilevel"/>
    <w:tmpl w:val="D3AAD6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
      <w:lvlJc w:val="left"/>
      <w:pPr>
        <w:ind w:left="1224" w:hanging="504"/>
      </w:pPr>
      <w:rPr>
        <w:rFonts w:hint="default"/>
      </w:rPr>
    </w:lvl>
    <w:lvl w:ilvl="3">
      <w:start w:val="1"/>
      <w:numFmt w:val="decimal"/>
      <w:pStyle w:val="Heading4"/>
      <w:lvlText w:val="%1.%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3E45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1902F7"/>
    <w:multiLevelType w:val="multilevel"/>
    <w:tmpl w:val="646CF5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E2310C4"/>
    <w:multiLevelType w:val="multilevel"/>
    <w:tmpl w:val="A5927C2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38048B8"/>
    <w:multiLevelType w:val="multilevel"/>
    <w:tmpl w:val="1102C14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5714671"/>
    <w:multiLevelType w:val="multilevel"/>
    <w:tmpl w:val="49C6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F4C62A4"/>
    <w:multiLevelType w:val="hybridMultilevel"/>
    <w:tmpl w:val="827AE932"/>
    <w:lvl w:ilvl="0" w:tplc="32381F3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4D070D4"/>
    <w:multiLevelType w:val="multilevel"/>
    <w:tmpl w:val="74C29C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BA71DC"/>
    <w:multiLevelType w:val="hybridMultilevel"/>
    <w:tmpl w:val="85301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0924CF"/>
    <w:multiLevelType w:val="multilevel"/>
    <w:tmpl w:val="AD229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FAA5763"/>
    <w:multiLevelType w:val="multilevel"/>
    <w:tmpl w:val="866E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3"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4"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26E3631"/>
    <w:multiLevelType w:val="multilevel"/>
    <w:tmpl w:val="5FEA123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2BB2FF0"/>
    <w:multiLevelType w:val="hybridMultilevel"/>
    <w:tmpl w:val="8556C478"/>
    <w:lvl w:ilvl="0" w:tplc="0C09000F">
      <w:start w:val="1"/>
      <w:numFmt w:val="decimal"/>
      <w:lvlText w:val="%1."/>
      <w:lvlJc w:val="left"/>
      <w:pPr>
        <w:ind w:left="783" w:hanging="360"/>
      </w:p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28"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9B149EF"/>
    <w:multiLevelType w:val="hybridMultilevel"/>
    <w:tmpl w:val="46A0C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ADD4455"/>
    <w:multiLevelType w:val="multilevel"/>
    <w:tmpl w:val="0C09001F"/>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B9222C"/>
    <w:multiLevelType w:val="hybridMultilevel"/>
    <w:tmpl w:val="795AF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295AA5"/>
    <w:multiLevelType w:val="multilevel"/>
    <w:tmpl w:val="79867A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6B537F6"/>
    <w:multiLevelType w:val="hybridMultilevel"/>
    <w:tmpl w:val="00C02458"/>
    <w:lvl w:ilvl="0" w:tplc="CB00350C">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7680905"/>
    <w:multiLevelType w:val="hybridMultilevel"/>
    <w:tmpl w:val="F65CC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590C65A3"/>
    <w:multiLevelType w:val="hybridMultilevel"/>
    <w:tmpl w:val="B694EF5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1"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10E2374"/>
    <w:multiLevelType w:val="hybridMultilevel"/>
    <w:tmpl w:val="7BDC315C"/>
    <w:lvl w:ilvl="0" w:tplc="7A547E20">
      <w:start w:val="1"/>
      <w:numFmt w:val="bullet"/>
      <w:lvlText w:val=""/>
      <w:lvlJc w:val="left"/>
      <w:pPr>
        <w:ind w:left="720" w:hanging="360"/>
      </w:pPr>
      <w:rPr>
        <w:rFonts w:ascii="Symbol" w:hAnsi="Symbol" w:hint="default"/>
        <w:color w:val="78BE4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31684F"/>
    <w:multiLevelType w:val="multilevel"/>
    <w:tmpl w:val="0CFEEE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9744AF9"/>
    <w:multiLevelType w:val="multilevel"/>
    <w:tmpl w:val="E0D0076C"/>
    <w:lvl w:ilvl="0">
      <w:start w:val="1"/>
      <w:numFmt w:val="decimal"/>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D6B758D"/>
    <w:multiLevelType w:val="hybridMultilevel"/>
    <w:tmpl w:val="E4866994"/>
    <w:lvl w:ilvl="0" w:tplc="FFFFFFFF">
      <w:start w:val="1"/>
      <w:numFmt w:val="bullet"/>
      <w:lvlText w:val="·"/>
      <w:lvlJc w:val="left"/>
      <w:pPr>
        <w:ind w:left="720" w:hanging="360"/>
      </w:pPr>
      <w:rPr>
        <w:rFonts w:ascii="Symbol" w:hAnsi="Symbol" w:hint="default"/>
        <w:color w:val="78BE4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2"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50"/>
  </w:num>
  <w:num w:numId="2" w16cid:durableId="567153583">
    <w:abstractNumId w:val="21"/>
  </w:num>
  <w:num w:numId="3" w16cid:durableId="1656841259">
    <w:abstractNumId w:val="45"/>
  </w:num>
  <w:num w:numId="4" w16cid:durableId="1108426739">
    <w:abstractNumId w:val="47"/>
  </w:num>
  <w:num w:numId="5" w16cid:durableId="1438329190">
    <w:abstractNumId w:val="38"/>
  </w:num>
  <w:num w:numId="6" w16cid:durableId="249044495">
    <w:abstractNumId w:val="29"/>
  </w:num>
  <w:num w:numId="7" w16cid:durableId="443155702">
    <w:abstractNumId w:val="15"/>
  </w:num>
  <w:num w:numId="8" w16cid:durableId="1832984519">
    <w:abstractNumId w:val="13"/>
  </w:num>
  <w:num w:numId="9" w16cid:durableId="526716934">
    <w:abstractNumId w:val="6"/>
  </w:num>
  <w:num w:numId="10" w16cid:durableId="36441221">
    <w:abstractNumId w:val="31"/>
  </w:num>
  <w:num w:numId="11" w16cid:durableId="1625423913">
    <w:abstractNumId w:val="24"/>
  </w:num>
  <w:num w:numId="12" w16cid:durableId="682703525">
    <w:abstractNumId w:val="52"/>
  </w:num>
  <w:num w:numId="13" w16cid:durableId="820196136">
    <w:abstractNumId w:val="51"/>
  </w:num>
  <w:num w:numId="14" w16cid:durableId="1958221546">
    <w:abstractNumId w:val="36"/>
  </w:num>
  <w:num w:numId="15" w16cid:durableId="1536036866">
    <w:abstractNumId w:val="5"/>
  </w:num>
  <w:num w:numId="16" w16cid:durableId="1444811383">
    <w:abstractNumId w:val="16"/>
  </w:num>
  <w:num w:numId="17" w16cid:durableId="603728762">
    <w:abstractNumId w:val="23"/>
  </w:num>
  <w:num w:numId="18" w16cid:durableId="717976888">
    <w:abstractNumId w:val="28"/>
  </w:num>
  <w:num w:numId="19" w16cid:durableId="1029375946">
    <w:abstractNumId w:val="41"/>
  </w:num>
  <w:num w:numId="20" w16cid:durableId="1890994627">
    <w:abstractNumId w:val="7"/>
  </w:num>
  <w:num w:numId="21" w16cid:durableId="1045180913">
    <w:abstractNumId w:val="25"/>
  </w:num>
  <w:num w:numId="22" w16cid:durableId="1907257445">
    <w:abstractNumId w:val="42"/>
  </w:num>
  <w:num w:numId="23" w16cid:durableId="833495474">
    <w:abstractNumId w:val="39"/>
  </w:num>
  <w:num w:numId="24" w16cid:durableId="145517727">
    <w:abstractNumId w:val="35"/>
  </w:num>
  <w:num w:numId="25" w16cid:durableId="1083644195">
    <w:abstractNumId w:val="22"/>
  </w:num>
  <w:num w:numId="26" w16cid:durableId="967781833">
    <w:abstractNumId w:val="49"/>
  </w:num>
  <w:num w:numId="27" w16cid:durableId="1292513256">
    <w:abstractNumId w:val="14"/>
  </w:num>
  <w:num w:numId="28" w16cid:durableId="871650499">
    <w:abstractNumId w:val="27"/>
  </w:num>
  <w:num w:numId="29" w16cid:durableId="561134617">
    <w:abstractNumId w:val="30"/>
  </w:num>
  <w:num w:numId="30" w16cid:durableId="405422599">
    <w:abstractNumId w:val="35"/>
  </w:num>
  <w:num w:numId="31" w16cid:durableId="1954091152">
    <w:abstractNumId w:val="18"/>
  </w:num>
  <w:num w:numId="32" w16cid:durableId="497693339">
    <w:abstractNumId w:val="12"/>
  </w:num>
  <w:num w:numId="33" w16cid:durableId="598417095">
    <w:abstractNumId w:val="20"/>
  </w:num>
  <w:num w:numId="34" w16cid:durableId="1002666458">
    <w:abstractNumId w:val="48"/>
  </w:num>
  <w:num w:numId="35" w16cid:durableId="1758595988">
    <w:abstractNumId w:val="37"/>
  </w:num>
  <w:num w:numId="36" w16cid:durableId="1774931474">
    <w:abstractNumId w:val="40"/>
  </w:num>
  <w:num w:numId="37" w16cid:durableId="50469327">
    <w:abstractNumId w:val="33"/>
  </w:num>
  <w:num w:numId="38" w16cid:durableId="1212570385">
    <w:abstractNumId w:val="43"/>
  </w:num>
  <w:num w:numId="39" w16cid:durableId="543174454">
    <w:abstractNumId w:val="2"/>
  </w:num>
  <w:num w:numId="40" w16cid:durableId="2023312347">
    <w:abstractNumId w:val="32"/>
  </w:num>
  <w:num w:numId="41" w16cid:durableId="315233260">
    <w:abstractNumId w:val="8"/>
  </w:num>
  <w:num w:numId="42" w16cid:durableId="448167311">
    <w:abstractNumId w:val="19"/>
  </w:num>
  <w:num w:numId="43" w16cid:durableId="555624296">
    <w:abstractNumId w:val="4"/>
  </w:num>
  <w:num w:numId="44" w16cid:durableId="3095275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56281426">
    <w:abstractNumId w:val="9"/>
  </w:num>
  <w:num w:numId="46" w16cid:durableId="51396132">
    <w:abstractNumId w:val="17"/>
  </w:num>
  <w:num w:numId="47" w16cid:durableId="301932229">
    <w:abstractNumId w:val="10"/>
  </w:num>
  <w:num w:numId="48" w16cid:durableId="1798378585">
    <w:abstractNumId w:val="44"/>
  </w:num>
  <w:num w:numId="49" w16cid:durableId="353507774">
    <w:abstractNumId w:val="1"/>
  </w:num>
  <w:num w:numId="50" w16cid:durableId="364603679">
    <w:abstractNumId w:val="3"/>
  </w:num>
  <w:num w:numId="51" w16cid:durableId="444203193">
    <w:abstractNumId w:val="46"/>
  </w:num>
  <w:num w:numId="52" w16cid:durableId="1050301033">
    <w:abstractNumId w:val="0"/>
  </w:num>
  <w:num w:numId="53" w16cid:durableId="345057753">
    <w:abstractNumId w:val="34"/>
  </w:num>
  <w:num w:numId="54" w16cid:durableId="655845514">
    <w:abstractNumId w:val="11"/>
  </w:num>
  <w:num w:numId="55" w16cid:durableId="4762645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198F"/>
    <w:rsid w:val="00002C88"/>
    <w:rsid w:val="0000524D"/>
    <w:rsid w:val="00005F22"/>
    <w:rsid w:val="000074B5"/>
    <w:rsid w:val="000142FE"/>
    <w:rsid w:val="0001459E"/>
    <w:rsid w:val="00025DFC"/>
    <w:rsid w:val="000378BF"/>
    <w:rsid w:val="00040ED1"/>
    <w:rsid w:val="00041A93"/>
    <w:rsid w:val="00050F27"/>
    <w:rsid w:val="0005433F"/>
    <w:rsid w:val="00057A71"/>
    <w:rsid w:val="00061E5E"/>
    <w:rsid w:val="000754C7"/>
    <w:rsid w:val="000836C4"/>
    <w:rsid w:val="000A35DD"/>
    <w:rsid w:val="000B1E76"/>
    <w:rsid w:val="000C414D"/>
    <w:rsid w:val="000D1077"/>
    <w:rsid w:val="000D5D13"/>
    <w:rsid w:val="000F6303"/>
    <w:rsid w:val="00104A8B"/>
    <w:rsid w:val="00106D17"/>
    <w:rsid w:val="001118B0"/>
    <w:rsid w:val="00113434"/>
    <w:rsid w:val="0011346A"/>
    <w:rsid w:val="00115B7D"/>
    <w:rsid w:val="00124EBA"/>
    <w:rsid w:val="00131FA8"/>
    <w:rsid w:val="0013368F"/>
    <w:rsid w:val="001337FE"/>
    <w:rsid w:val="00133F84"/>
    <w:rsid w:val="001345F9"/>
    <w:rsid w:val="00142C86"/>
    <w:rsid w:val="0014561D"/>
    <w:rsid w:val="00151A23"/>
    <w:rsid w:val="00152FD6"/>
    <w:rsid w:val="00153B7C"/>
    <w:rsid w:val="00162352"/>
    <w:rsid w:val="00165362"/>
    <w:rsid w:val="00167B72"/>
    <w:rsid w:val="00171E42"/>
    <w:rsid w:val="00172BB9"/>
    <w:rsid w:val="00174364"/>
    <w:rsid w:val="00182B7E"/>
    <w:rsid w:val="00186A28"/>
    <w:rsid w:val="001A4831"/>
    <w:rsid w:val="001A6842"/>
    <w:rsid w:val="001B14F1"/>
    <w:rsid w:val="001B2D58"/>
    <w:rsid w:val="001B6602"/>
    <w:rsid w:val="001D386D"/>
    <w:rsid w:val="001F1D65"/>
    <w:rsid w:val="001F63D6"/>
    <w:rsid w:val="001F6F3A"/>
    <w:rsid w:val="001F6FC1"/>
    <w:rsid w:val="00202AF2"/>
    <w:rsid w:val="00203CF3"/>
    <w:rsid w:val="00206299"/>
    <w:rsid w:val="00221618"/>
    <w:rsid w:val="0022299C"/>
    <w:rsid w:val="00225B3E"/>
    <w:rsid w:val="0023277D"/>
    <w:rsid w:val="00233C08"/>
    <w:rsid w:val="00237614"/>
    <w:rsid w:val="00240280"/>
    <w:rsid w:val="0024227C"/>
    <w:rsid w:val="002425CB"/>
    <w:rsid w:val="002501EB"/>
    <w:rsid w:val="0025076E"/>
    <w:rsid w:val="00261E55"/>
    <w:rsid w:val="00273BBC"/>
    <w:rsid w:val="00281677"/>
    <w:rsid w:val="00282F60"/>
    <w:rsid w:val="00284F1A"/>
    <w:rsid w:val="002852B8"/>
    <w:rsid w:val="00287D0E"/>
    <w:rsid w:val="00297D18"/>
    <w:rsid w:val="002A01C6"/>
    <w:rsid w:val="002A1C2C"/>
    <w:rsid w:val="002B37AC"/>
    <w:rsid w:val="002C04F0"/>
    <w:rsid w:val="002C1A4A"/>
    <w:rsid w:val="002C1C7F"/>
    <w:rsid w:val="002C53EF"/>
    <w:rsid w:val="002C634F"/>
    <w:rsid w:val="002D0728"/>
    <w:rsid w:val="002E6B74"/>
    <w:rsid w:val="002E7175"/>
    <w:rsid w:val="002F1EC7"/>
    <w:rsid w:val="002F606C"/>
    <w:rsid w:val="0030145C"/>
    <w:rsid w:val="00305D94"/>
    <w:rsid w:val="0031705A"/>
    <w:rsid w:val="00326612"/>
    <w:rsid w:val="00332D66"/>
    <w:rsid w:val="0033362B"/>
    <w:rsid w:val="00343190"/>
    <w:rsid w:val="003464D4"/>
    <w:rsid w:val="00354F22"/>
    <w:rsid w:val="00356D32"/>
    <w:rsid w:val="00360B34"/>
    <w:rsid w:val="0037352A"/>
    <w:rsid w:val="00380DF2"/>
    <w:rsid w:val="003821BE"/>
    <w:rsid w:val="00393335"/>
    <w:rsid w:val="0039452B"/>
    <w:rsid w:val="00396175"/>
    <w:rsid w:val="003A0779"/>
    <w:rsid w:val="003A3C62"/>
    <w:rsid w:val="003A5208"/>
    <w:rsid w:val="003B1D09"/>
    <w:rsid w:val="003B732B"/>
    <w:rsid w:val="003C6C95"/>
    <w:rsid w:val="003D3AC0"/>
    <w:rsid w:val="003D79B8"/>
    <w:rsid w:val="003E019E"/>
    <w:rsid w:val="003E59C0"/>
    <w:rsid w:val="003E6CBE"/>
    <w:rsid w:val="00402988"/>
    <w:rsid w:val="00402A2D"/>
    <w:rsid w:val="00402E45"/>
    <w:rsid w:val="004063A6"/>
    <w:rsid w:val="0043038E"/>
    <w:rsid w:val="00451BC6"/>
    <w:rsid w:val="00453923"/>
    <w:rsid w:val="004557A0"/>
    <w:rsid w:val="004609EC"/>
    <w:rsid w:val="00466199"/>
    <w:rsid w:val="00467099"/>
    <w:rsid w:val="0048507C"/>
    <w:rsid w:val="00486776"/>
    <w:rsid w:val="00497E1C"/>
    <w:rsid w:val="004A0D35"/>
    <w:rsid w:val="004A1D66"/>
    <w:rsid w:val="004A32C6"/>
    <w:rsid w:val="004A68A6"/>
    <w:rsid w:val="004C04B7"/>
    <w:rsid w:val="004C11EB"/>
    <w:rsid w:val="004C220A"/>
    <w:rsid w:val="004C3D75"/>
    <w:rsid w:val="004E318C"/>
    <w:rsid w:val="004E5E85"/>
    <w:rsid w:val="004F3B93"/>
    <w:rsid w:val="004F6570"/>
    <w:rsid w:val="005010D8"/>
    <w:rsid w:val="00501F90"/>
    <w:rsid w:val="005035B6"/>
    <w:rsid w:val="00503DDB"/>
    <w:rsid w:val="005070A4"/>
    <w:rsid w:val="00510423"/>
    <w:rsid w:val="00512654"/>
    <w:rsid w:val="00515172"/>
    <w:rsid w:val="005176C7"/>
    <w:rsid w:val="00521604"/>
    <w:rsid w:val="005239B7"/>
    <w:rsid w:val="005321B7"/>
    <w:rsid w:val="00532B1D"/>
    <w:rsid w:val="00536615"/>
    <w:rsid w:val="0054006A"/>
    <w:rsid w:val="0054647B"/>
    <w:rsid w:val="005464A5"/>
    <w:rsid w:val="00550A01"/>
    <w:rsid w:val="00554D7E"/>
    <w:rsid w:val="00556983"/>
    <w:rsid w:val="0056328A"/>
    <w:rsid w:val="0056682C"/>
    <w:rsid w:val="005707AF"/>
    <w:rsid w:val="00577C30"/>
    <w:rsid w:val="00587B50"/>
    <w:rsid w:val="0059102F"/>
    <w:rsid w:val="0059239B"/>
    <w:rsid w:val="00595651"/>
    <w:rsid w:val="00595E90"/>
    <w:rsid w:val="005A48F7"/>
    <w:rsid w:val="005B4BD3"/>
    <w:rsid w:val="005C669E"/>
    <w:rsid w:val="005C66F2"/>
    <w:rsid w:val="005D17E1"/>
    <w:rsid w:val="005D5B81"/>
    <w:rsid w:val="005D6791"/>
    <w:rsid w:val="005E20CA"/>
    <w:rsid w:val="005E3519"/>
    <w:rsid w:val="005F22AA"/>
    <w:rsid w:val="005F350F"/>
    <w:rsid w:val="006041C9"/>
    <w:rsid w:val="006064B4"/>
    <w:rsid w:val="006202F5"/>
    <w:rsid w:val="006206CC"/>
    <w:rsid w:val="00626327"/>
    <w:rsid w:val="00633DB4"/>
    <w:rsid w:val="00634200"/>
    <w:rsid w:val="0063624B"/>
    <w:rsid w:val="006370A3"/>
    <w:rsid w:val="00642B09"/>
    <w:rsid w:val="0064667B"/>
    <w:rsid w:val="00650621"/>
    <w:rsid w:val="00651ACF"/>
    <w:rsid w:val="006545BA"/>
    <w:rsid w:val="0065631D"/>
    <w:rsid w:val="00661B29"/>
    <w:rsid w:val="006655C9"/>
    <w:rsid w:val="00665E63"/>
    <w:rsid w:val="006674D0"/>
    <w:rsid w:val="006930AF"/>
    <w:rsid w:val="006A724A"/>
    <w:rsid w:val="006B18E8"/>
    <w:rsid w:val="006C4765"/>
    <w:rsid w:val="006D60C8"/>
    <w:rsid w:val="006D677A"/>
    <w:rsid w:val="006E173A"/>
    <w:rsid w:val="006E48D7"/>
    <w:rsid w:val="006E563F"/>
    <w:rsid w:val="006E79D3"/>
    <w:rsid w:val="006E7C6A"/>
    <w:rsid w:val="006F11BF"/>
    <w:rsid w:val="006F1FA4"/>
    <w:rsid w:val="006F4500"/>
    <w:rsid w:val="006F5F0E"/>
    <w:rsid w:val="00702A33"/>
    <w:rsid w:val="007119D9"/>
    <w:rsid w:val="007142AA"/>
    <w:rsid w:val="00715917"/>
    <w:rsid w:val="0072432F"/>
    <w:rsid w:val="00726939"/>
    <w:rsid w:val="007316E3"/>
    <w:rsid w:val="00731870"/>
    <w:rsid w:val="00731CE6"/>
    <w:rsid w:val="0073297F"/>
    <w:rsid w:val="0073365D"/>
    <w:rsid w:val="00735C38"/>
    <w:rsid w:val="00746658"/>
    <w:rsid w:val="00760AB4"/>
    <w:rsid w:val="0076491B"/>
    <w:rsid w:val="007692FD"/>
    <w:rsid w:val="0077651C"/>
    <w:rsid w:val="00780C84"/>
    <w:rsid w:val="007864C0"/>
    <w:rsid w:val="0078654F"/>
    <w:rsid w:val="0079182B"/>
    <w:rsid w:val="00793377"/>
    <w:rsid w:val="007933E6"/>
    <w:rsid w:val="007A37E1"/>
    <w:rsid w:val="007B0E4D"/>
    <w:rsid w:val="007B250C"/>
    <w:rsid w:val="007C615C"/>
    <w:rsid w:val="007D1922"/>
    <w:rsid w:val="007D1C33"/>
    <w:rsid w:val="007D2736"/>
    <w:rsid w:val="007D4BDD"/>
    <w:rsid w:val="007E07BB"/>
    <w:rsid w:val="007E1A66"/>
    <w:rsid w:val="007E6943"/>
    <w:rsid w:val="0080157D"/>
    <w:rsid w:val="00821DE6"/>
    <w:rsid w:val="0082468C"/>
    <w:rsid w:val="00831721"/>
    <w:rsid w:val="0083307C"/>
    <w:rsid w:val="00844A03"/>
    <w:rsid w:val="008472EB"/>
    <w:rsid w:val="00851908"/>
    <w:rsid w:val="00860770"/>
    <w:rsid w:val="00862B9E"/>
    <w:rsid w:val="00864032"/>
    <w:rsid w:val="00866455"/>
    <w:rsid w:val="00874E9E"/>
    <w:rsid w:val="008820E6"/>
    <w:rsid w:val="008931D2"/>
    <w:rsid w:val="00897748"/>
    <w:rsid w:val="008A2368"/>
    <w:rsid w:val="008A2402"/>
    <w:rsid w:val="008A58DA"/>
    <w:rsid w:val="008B1F42"/>
    <w:rsid w:val="008B22FE"/>
    <w:rsid w:val="008B44C7"/>
    <w:rsid w:val="008C49A1"/>
    <w:rsid w:val="008D1C1C"/>
    <w:rsid w:val="008D2984"/>
    <w:rsid w:val="008D4811"/>
    <w:rsid w:val="008D7076"/>
    <w:rsid w:val="008F1247"/>
    <w:rsid w:val="008F2AF6"/>
    <w:rsid w:val="008F5D88"/>
    <w:rsid w:val="00901E78"/>
    <w:rsid w:val="0090276F"/>
    <w:rsid w:val="00912A59"/>
    <w:rsid w:val="00917532"/>
    <w:rsid w:val="00920D07"/>
    <w:rsid w:val="00923D10"/>
    <w:rsid w:val="00923FD9"/>
    <w:rsid w:val="00931E28"/>
    <w:rsid w:val="009346B6"/>
    <w:rsid w:val="00936B2A"/>
    <w:rsid w:val="009378DD"/>
    <w:rsid w:val="00937D01"/>
    <w:rsid w:val="00941E85"/>
    <w:rsid w:val="00941ED7"/>
    <w:rsid w:val="00943C3A"/>
    <w:rsid w:val="009537F3"/>
    <w:rsid w:val="00962DA3"/>
    <w:rsid w:val="00962FBE"/>
    <w:rsid w:val="00975DDC"/>
    <w:rsid w:val="00984E92"/>
    <w:rsid w:val="00990040"/>
    <w:rsid w:val="00990378"/>
    <w:rsid w:val="00992524"/>
    <w:rsid w:val="00994EC1"/>
    <w:rsid w:val="009A0DD4"/>
    <w:rsid w:val="009A114A"/>
    <w:rsid w:val="009B14C2"/>
    <w:rsid w:val="009B2828"/>
    <w:rsid w:val="009B4646"/>
    <w:rsid w:val="009B4986"/>
    <w:rsid w:val="009B727E"/>
    <w:rsid w:val="009C1627"/>
    <w:rsid w:val="009D50DA"/>
    <w:rsid w:val="009D51E7"/>
    <w:rsid w:val="009E31E8"/>
    <w:rsid w:val="009F4CE6"/>
    <w:rsid w:val="009F67AE"/>
    <w:rsid w:val="00A10A83"/>
    <w:rsid w:val="00A17682"/>
    <w:rsid w:val="00A2665B"/>
    <w:rsid w:val="00A26E37"/>
    <w:rsid w:val="00A27E31"/>
    <w:rsid w:val="00A351E8"/>
    <w:rsid w:val="00A36E7B"/>
    <w:rsid w:val="00A420E7"/>
    <w:rsid w:val="00A46C0D"/>
    <w:rsid w:val="00A52B41"/>
    <w:rsid w:val="00A5333D"/>
    <w:rsid w:val="00A547FD"/>
    <w:rsid w:val="00A570BF"/>
    <w:rsid w:val="00A604CC"/>
    <w:rsid w:val="00A617A7"/>
    <w:rsid w:val="00A81E23"/>
    <w:rsid w:val="00A824CA"/>
    <w:rsid w:val="00A82C29"/>
    <w:rsid w:val="00A87D6D"/>
    <w:rsid w:val="00A97B98"/>
    <w:rsid w:val="00AA4442"/>
    <w:rsid w:val="00AA65DE"/>
    <w:rsid w:val="00AB6701"/>
    <w:rsid w:val="00AC1E72"/>
    <w:rsid w:val="00AC2CE1"/>
    <w:rsid w:val="00AC3C15"/>
    <w:rsid w:val="00AC7C15"/>
    <w:rsid w:val="00AD4D69"/>
    <w:rsid w:val="00AE0C2D"/>
    <w:rsid w:val="00AE1674"/>
    <w:rsid w:val="00AE5D76"/>
    <w:rsid w:val="00AF7D05"/>
    <w:rsid w:val="00B02197"/>
    <w:rsid w:val="00B129A2"/>
    <w:rsid w:val="00B13EAF"/>
    <w:rsid w:val="00B153C8"/>
    <w:rsid w:val="00B17A0D"/>
    <w:rsid w:val="00B238CB"/>
    <w:rsid w:val="00B30AA0"/>
    <w:rsid w:val="00B32816"/>
    <w:rsid w:val="00B369C0"/>
    <w:rsid w:val="00B408C5"/>
    <w:rsid w:val="00B4628C"/>
    <w:rsid w:val="00B50B4B"/>
    <w:rsid w:val="00B511FB"/>
    <w:rsid w:val="00B51D25"/>
    <w:rsid w:val="00B52936"/>
    <w:rsid w:val="00B56CB1"/>
    <w:rsid w:val="00B752D6"/>
    <w:rsid w:val="00B7532F"/>
    <w:rsid w:val="00B758A4"/>
    <w:rsid w:val="00B816E9"/>
    <w:rsid w:val="00B8380A"/>
    <w:rsid w:val="00B83E0E"/>
    <w:rsid w:val="00B8486D"/>
    <w:rsid w:val="00B92C63"/>
    <w:rsid w:val="00B931FD"/>
    <w:rsid w:val="00B9331C"/>
    <w:rsid w:val="00B94A97"/>
    <w:rsid w:val="00BA23FA"/>
    <w:rsid w:val="00BA344A"/>
    <w:rsid w:val="00BA606C"/>
    <w:rsid w:val="00BA6216"/>
    <w:rsid w:val="00BB5478"/>
    <w:rsid w:val="00BC2CDF"/>
    <w:rsid w:val="00BC6B17"/>
    <w:rsid w:val="00BD6101"/>
    <w:rsid w:val="00BD6A04"/>
    <w:rsid w:val="00BD7B0B"/>
    <w:rsid w:val="00BD7B2E"/>
    <w:rsid w:val="00BF1878"/>
    <w:rsid w:val="00BF29C3"/>
    <w:rsid w:val="00BF3DC7"/>
    <w:rsid w:val="00C0004F"/>
    <w:rsid w:val="00C16977"/>
    <w:rsid w:val="00C25BBB"/>
    <w:rsid w:val="00C2734C"/>
    <w:rsid w:val="00C33687"/>
    <w:rsid w:val="00C36C60"/>
    <w:rsid w:val="00C46331"/>
    <w:rsid w:val="00C51F79"/>
    <w:rsid w:val="00C57424"/>
    <w:rsid w:val="00C65332"/>
    <w:rsid w:val="00C65403"/>
    <w:rsid w:val="00C76B54"/>
    <w:rsid w:val="00C9187A"/>
    <w:rsid w:val="00C96607"/>
    <w:rsid w:val="00CA0CFC"/>
    <w:rsid w:val="00CB1B43"/>
    <w:rsid w:val="00CB51C7"/>
    <w:rsid w:val="00CD281E"/>
    <w:rsid w:val="00CD2F3E"/>
    <w:rsid w:val="00CD4CBC"/>
    <w:rsid w:val="00D13394"/>
    <w:rsid w:val="00D239D3"/>
    <w:rsid w:val="00D30652"/>
    <w:rsid w:val="00D3334C"/>
    <w:rsid w:val="00D35313"/>
    <w:rsid w:val="00D372BE"/>
    <w:rsid w:val="00D374F3"/>
    <w:rsid w:val="00D41508"/>
    <w:rsid w:val="00D45159"/>
    <w:rsid w:val="00D47E1F"/>
    <w:rsid w:val="00D533D4"/>
    <w:rsid w:val="00D5637E"/>
    <w:rsid w:val="00D5655D"/>
    <w:rsid w:val="00D57808"/>
    <w:rsid w:val="00D60E93"/>
    <w:rsid w:val="00D655D0"/>
    <w:rsid w:val="00D67F7E"/>
    <w:rsid w:val="00D8274E"/>
    <w:rsid w:val="00D92E8C"/>
    <w:rsid w:val="00D96247"/>
    <w:rsid w:val="00DA1087"/>
    <w:rsid w:val="00DA3512"/>
    <w:rsid w:val="00DB4268"/>
    <w:rsid w:val="00DC1D91"/>
    <w:rsid w:val="00DC5956"/>
    <w:rsid w:val="00DD1908"/>
    <w:rsid w:val="00DE0146"/>
    <w:rsid w:val="00DE0AF8"/>
    <w:rsid w:val="00DE477D"/>
    <w:rsid w:val="00DF1B01"/>
    <w:rsid w:val="00DF2040"/>
    <w:rsid w:val="00DF3104"/>
    <w:rsid w:val="00DF7B74"/>
    <w:rsid w:val="00E04713"/>
    <w:rsid w:val="00E1431C"/>
    <w:rsid w:val="00E20DCC"/>
    <w:rsid w:val="00E232B4"/>
    <w:rsid w:val="00E25EE1"/>
    <w:rsid w:val="00E30115"/>
    <w:rsid w:val="00E35E03"/>
    <w:rsid w:val="00E41BA3"/>
    <w:rsid w:val="00E42F7A"/>
    <w:rsid w:val="00E44EC2"/>
    <w:rsid w:val="00E653B5"/>
    <w:rsid w:val="00E66D8D"/>
    <w:rsid w:val="00E7171E"/>
    <w:rsid w:val="00E73493"/>
    <w:rsid w:val="00E74FCA"/>
    <w:rsid w:val="00E77664"/>
    <w:rsid w:val="00E83966"/>
    <w:rsid w:val="00E86984"/>
    <w:rsid w:val="00E86E23"/>
    <w:rsid w:val="00E9468B"/>
    <w:rsid w:val="00EA4078"/>
    <w:rsid w:val="00EA7723"/>
    <w:rsid w:val="00EB232C"/>
    <w:rsid w:val="00ED0E9B"/>
    <w:rsid w:val="00ED1DF3"/>
    <w:rsid w:val="00EE5548"/>
    <w:rsid w:val="00EE56CD"/>
    <w:rsid w:val="00F01AD8"/>
    <w:rsid w:val="00F04FA5"/>
    <w:rsid w:val="00F066EC"/>
    <w:rsid w:val="00F1058F"/>
    <w:rsid w:val="00F1074E"/>
    <w:rsid w:val="00F10E8D"/>
    <w:rsid w:val="00F14147"/>
    <w:rsid w:val="00F14954"/>
    <w:rsid w:val="00F2040D"/>
    <w:rsid w:val="00F2644A"/>
    <w:rsid w:val="00F341C3"/>
    <w:rsid w:val="00F40145"/>
    <w:rsid w:val="00F45D39"/>
    <w:rsid w:val="00F50CDD"/>
    <w:rsid w:val="00F55DB6"/>
    <w:rsid w:val="00F57A65"/>
    <w:rsid w:val="00F62B0B"/>
    <w:rsid w:val="00F7191F"/>
    <w:rsid w:val="00F73001"/>
    <w:rsid w:val="00F73693"/>
    <w:rsid w:val="00F74C41"/>
    <w:rsid w:val="00F91158"/>
    <w:rsid w:val="00FA4E63"/>
    <w:rsid w:val="00FB1A78"/>
    <w:rsid w:val="00FB38AF"/>
    <w:rsid w:val="00FB4E2F"/>
    <w:rsid w:val="00FB513F"/>
    <w:rsid w:val="00FC44E1"/>
    <w:rsid w:val="00FD4633"/>
    <w:rsid w:val="00FD5884"/>
    <w:rsid w:val="00FE3026"/>
    <w:rsid w:val="00FE7D58"/>
    <w:rsid w:val="01D759ED"/>
    <w:rsid w:val="050193A5"/>
    <w:rsid w:val="055F2BC2"/>
    <w:rsid w:val="05BA0B50"/>
    <w:rsid w:val="0665CDB9"/>
    <w:rsid w:val="08E3934E"/>
    <w:rsid w:val="098F70FE"/>
    <w:rsid w:val="0A30CBD8"/>
    <w:rsid w:val="0B756E8A"/>
    <w:rsid w:val="0BF5F2AF"/>
    <w:rsid w:val="0CBCCB85"/>
    <w:rsid w:val="0D32A3A8"/>
    <w:rsid w:val="0DD34CD5"/>
    <w:rsid w:val="0E64F6F1"/>
    <w:rsid w:val="0E88D723"/>
    <w:rsid w:val="0E933279"/>
    <w:rsid w:val="0F1818F0"/>
    <w:rsid w:val="0FEEBE80"/>
    <w:rsid w:val="101168A7"/>
    <w:rsid w:val="106867E7"/>
    <w:rsid w:val="1185D9ED"/>
    <w:rsid w:val="1285C344"/>
    <w:rsid w:val="133BD184"/>
    <w:rsid w:val="14B8AA4B"/>
    <w:rsid w:val="14D7E2DF"/>
    <w:rsid w:val="152893E0"/>
    <w:rsid w:val="1642BC5B"/>
    <w:rsid w:val="17A5DE8C"/>
    <w:rsid w:val="183499BF"/>
    <w:rsid w:val="19BEF5A6"/>
    <w:rsid w:val="1A592610"/>
    <w:rsid w:val="1A8AAFDE"/>
    <w:rsid w:val="1A919030"/>
    <w:rsid w:val="1C36CA23"/>
    <w:rsid w:val="1D33936B"/>
    <w:rsid w:val="1D9D3E52"/>
    <w:rsid w:val="1E7AE78E"/>
    <w:rsid w:val="1EA0F3F7"/>
    <w:rsid w:val="20081A85"/>
    <w:rsid w:val="20E8A9E2"/>
    <w:rsid w:val="21FB15B1"/>
    <w:rsid w:val="227F2292"/>
    <w:rsid w:val="24078F6B"/>
    <w:rsid w:val="24315495"/>
    <w:rsid w:val="24BFC745"/>
    <w:rsid w:val="250C2CA1"/>
    <w:rsid w:val="2557FC5B"/>
    <w:rsid w:val="271C0300"/>
    <w:rsid w:val="27C6DF5A"/>
    <w:rsid w:val="28B26C2E"/>
    <w:rsid w:val="28F42D4F"/>
    <w:rsid w:val="2A61F807"/>
    <w:rsid w:val="2B64611B"/>
    <w:rsid w:val="2C221A7B"/>
    <w:rsid w:val="2C3EBCBD"/>
    <w:rsid w:val="2CFFDFA7"/>
    <w:rsid w:val="2E4E2071"/>
    <w:rsid w:val="2ED8B914"/>
    <w:rsid w:val="2F27E958"/>
    <w:rsid w:val="2F4A3510"/>
    <w:rsid w:val="3086FE90"/>
    <w:rsid w:val="31A205E2"/>
    <w:rsid w:val="31A99D62"/>
    <w:rsid w:val="342DF1C1"/>
    <w:rsid w:val="34B28CC7"/>
    <w:rsid w:val="35C28685"/>
    <w:rsid w:val="36BF84F0"/>
    <w:rsid w:val="36E9E601"/>
    <w:rsid w:val="373D138E"/>
    <w:rsid w:val="37733FA4"/>
    <w:rsid w:val="38021484"/>
    <w:rsid w:val="383A2C8F"/>
    <w:rsid w:val="38BB724B"/>
    <w:rsid w:val="39C8170E"/>
    <w:rsid w:val="3A875715"/>
    <w:rsid w:val="3B60FB74"/>
    <w:rsid w:val="3B767A50"/>
    <w:rsid w:val="3B859146"/>
    <w:rsid w:val="3C254CEB"/>
    <w:rsid w:val="3CF50C54"/>
    <w:rsid w:val="3DAF2428"/>
    <w:rsid w:val="3DFC75C3"/>
    <w:rsid w:val="3E0D8AC5"/>
    <w:rsid w:val="3E3A4415"/>
    <w:rsid w:val="3E7AACB7"/>
    <w:rsid w:val="3EBC35C0"/>
    <w:rsid w:val="3F17416E"/>
    <w:rsid w:val="3F2DBABD"/>
    <w:rsid w:val="3FC8258F"/>
    <w:rsid w:val="409D31A5"/>
    <w:rsid w:val="4101D7AC"/>
    <w:rsid w:val="4131A1EF"/>
    <w:rsid w:val="4136190B"/>
    <w:rsid w:val="4171ECA8"/>
    <w:rsid w:val="41D9FBA1"/>
    <w:rsid w:val="422CA7A5"/>
    <w:rsid w:val="44184DBC"/>
    <w:rsid w:val="446E33B5"/>
    <w:rsid w:val="44EAD6DB"/>
    <w:rsid w:val="45CC1EDA"/>
    <w:rsid w:val="462BA4DA"/>
    <w:rsid w:val="465E6044"/>
    <w:rsid w:val="4695446F"/>
    <w:rsid w:val="46B35947"/>
    <w:rsid w:val="477AA769"/>
    <w:rsid w:val="4796C1A0"/>
    <w:rsid w:val="479F97F0"/>
    <w:rsid w:val="4A3AF94E"/>
    <w:rsid w:val="4A6C1821"/>
    <w:rsid w:val="4AB35D4F"/>
    <w:rsid w:val="4B4B4E61"/>
    <w:rsid w:val="4CB0F5DB"/>
    <w:rsid w:val="4D8EE6B7"/>
    <w:rsid w:val="4DA09AFA"/>
    <w:rsid w:val="4E7B5A8F"/>
    <w:rsid w:val="4E7BF62C"/>
    <w:rsid w:val="4EE9264C"/>
    <w:rsid w:val="4F93BBA5"/>
    <w:rsid w:val="4FEF2262"/>
    <w:rsid w:val="5012F116"/>
    <w:rsid w:val="50C88ADA"/>
    <w:rsid w:val="51BB9276"/>
    <w:rsid w:val="5235306F"/>
    <w:rsid w:val="52501EB3"/>
    <w:rsid w:val="528CDA53"/>
    <w:rsid w:val="52CD6184"/>
    <w:rsid w:val="52F0A707"/>
    <w:rsid w:val="53A6930A"/>
    <w:rsid w:val="53ED0998"/>
    <w:rsid w:val="54BB728F"/>
    <w:rsid w:val="5625F120"/>
    <w:rsid w:val="56905795"/>
    <w:rsid w:val="5748EA88"/>
    <w:rsid w:val="57734123"/>
    <w:rsid w:val="59222508"/>
    <w:rsid w:val="5A357A40"/>
    <w:rsid w:val="5A96D79D"/>
    <w:rsid w:val="5B624C82"/>
    <w:rsid w:val="5B63F871"/>
    <w:rsid w:val="5BB20A59"/>
    <w:rsid w:val="5C02C2B2"/>
    <w:rsid w:val="5D577D50"/>
    <w:rsid w:val="5DB92343"/>
    <w:rsid w:val="5E067CDA"/>
    <w:rsid w:val="5F881545"/>
    <w:rsid w:val="5FEE460C"/>
    <w:rsid w:val="6187608B"/>
    <w:rsid w:val="61C6C5B8"/>
    <w:rsid w:val="6290ACB5"/>
    <w:rsid w:val="630B5BED"/>
    <w:rsid w:val="63338353"/>
    <w:rsid w:val="6451D18D"/>
    <w:rsid w:val="64ADD4FF"/>
    <w:rsid w:val="64FBD077"/>
    <w:rsid w:val="65E7B5DB"/>
    <w:rsid w:val="6713D144"/>
    <w:rsid w:val="68412DAE"/>
    <w:rsid w:val="68A5C92F"/>
    <w:rsid w:val="68BE248C"/>
    <w:rsid w:val="6928662B"/>
    <w:rsid w:val="69921531"/>
    <w:rsid w:val="6A87CFB4"/>
    <w:rsid w:val="6B0034C9"/>
    <w:rsid w:val="6B646CB1"/>
    <w:rsid w:val="6CC7958A"/>
    <w:rsid w:val="6ED73476"/>
    <w:rsid w:val="6F1AF113"/>
    <w:rsid w:val="6F66FC21"/>
    <w:rsid w:val="6F8FD259"/>
    <w:rsid w:val="70604DC1"/>
    <w:rsid w:val="70973628"/>
    <w:rsid w:val="70C9A954"/>
    <w:rsid w:val="7113FD31"/>
    <w:rsid w:val="7321398E"/>
    <w:rsid w:val="7559E288"/>
    <w:rsid w:val="7593B7F2"/>
    <w:rsid w:val="78370DBB"/>
    <w:rsid w:val="7870F444"/>
    <w:rsid w:val="78EE204A"/>
    <w:rsid w:val="7AAA7098"/>
    <w:rsid w:val="7B48964A"/>
    <w:rsid w:val="7BA15AB1"/>
    <w:rsid w:val="7C50FAC9"/>
    <w:rsid w:val="7D4BCA6D"/>
    <w:rsid w:val="7DDCAAB1"/>
    <w:rsid w:val="7F78C13D"/>
    <w:rsid w:val="7FCDD6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AF9F2"/>
  <w15:chartTrackingRefBased/>
  <w15:docId w15:val="{F2BE6C5B-B6C0-4480-9BFC-52710E2FA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9EC"/>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050F27"/>
    <w:pPr>
      <w:keepNext/>
      <w:keepLines/>
      <w:spacing w:before="40" w:after="0"/>
      <w:outlineLvl w:val="1"/>
    </w:pPr>
    <w:rPr>
      <w:rFonts w:eastAsiaTheme="majorEastAsia" w:cstheme="majorBidi"/>
      <w:b/>
      <w:color w:val="1E1544" w:themeColor="text1"/>
      <w:sz w:val="40"/>
      <w:szCs w:val="32"/>
    </w:rPr>
  </w:style>
  <w:style w:type="paragraph" w:styleId="Heading3">
    <w:name w:val="heading 3"/>
    <w:basedOn w:val="Normal"/>
    <w:next w:val="Normal"/>
    <w:link w:val="Heading3Char"/>
    <w:uiPriority w:val="9"/>
    <w:unhideWhenUsed/>
    <w:qFormat/>
    <w:rsid w:val="0043038E"/>
    <w:pPr>
      <w:keepNext/>
      <w:keepLines/>
      <w:numPr>
        <w:ilvl w:val="2"/>
        <w:numId w:val="43"/>
      </w:numPr>
      <w:spacing w:before="40" w:after="0"/>
      <w:outlineLvl w:val="2"/>
    </w:pPr>
    <w:rPr>
      <w:rFonts w:eastAsiaTheme="majorEastAsia" w:cstheme="majorBidi"/>
      <w:b/>
      <w:color w:val="1E1544" w:themeColor="text1"/>
      <w:sz w:val="32"/>
      <w:szCs w:val="28"/>
    </w:rPr>
  </w:style>
  <w:style w:type="paragraph" w:styleId="Heading4">
    <w:name w:val="heading 4"/>
    <w:basedOn w:val="Normal"/>
    <w:next w:val="Normal"/>
    <w:link w:val="Heading4Char"/>
    <w:uiPriority w:val="9"/>
    <w:unhideWhenUsed/>
    <w:qFormat/>
    <w:rsid w:val="00050F27"/>
    <w:pPr>
      <w:keepNext/>
      <w:keepLines/>
      <w:numPr>
        <w:ilvl w:val="3"/>
        <w:numId w:val="43"/>
      </w:numPr>
      <w:spacing w:before="40" w:after="0"/>
      <w:outlineLvl w:val="3"/>
    </w:pPr>
    <w:rPr>
      <w:rFonts w:eastAsiaTheme="majorEastAsia" w:cstheme="majorBidi"/>
      <w:b/>
      <w:bCs/>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50F27"/>
    <w:rPr>
      <w:rFonts w:ascii="Arial" w:eastAsiaTheme="majorEastAsia" w:hAnsi="Arial" w:cstheme="majorBidi"/>
      <w:b/>
      <w:color w:val="1E1544" w:themeColor="text1"/>
      <w:sz w:val="40"/>
      <w:szCs w:val="32"/>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497E1C"/>
    <w:pPr>
      <w:numPr>
        <w:numId w:val="24"/>
      </w:numPr>
      <w:contextualSpacing/>
    </w:pPr>
  </w:style>
  <w:style w:type="character" w:customStyle="1" w:styleId="Heading3Char">
    <w:name w:val="Heading 3 Char"/>
    <w:basedOn w:val="DefaultParagraphFont"/>
    <w:link w:val="Heading3"/>
    <w:uiPriority w:val="9"/>
    <w:rsid w:val="0043038E"/>
    <w:rPr>
      <w:rFonts w:ascii="Arial" w:eastAsiaTheme="majorEastAsia" w:hAnsi="Arial" w:cstheme="majorBidi"/>
      <w:b/>
      <w:color w:val="1E1544" w:themeColor="text1"/>
      <w:sz w:val="32"/>
      <w:szCs w:val="28"/>
    </w:rPr>
  </w:style>
  <w:style w:type="character" w:customStyle="1" w:styleId="Heading4Char">
    <w:name w:val="Heading 4 Char"/>
    <w:basedOn w:val="DefaultParagraphFont"/>
    <w:link w:val="Heading4"/>
    <w:uiPriority w:val="9"/>
    <w:rsid w:val="00050F27"/>
    <w:rPr>
      <w:rFonts w:ascii="Arial" w:eastAsiaTheme="majorEastAsia" w:hAnsi="Arial" w:cstheme="majorBidi"/>
      <w:b/>
      <w:bCs/>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character" w:styleId="CommentReference">
    <w:name w:val="annotation reference"/>
    <w:basedOn w:val="DefaultParagraphFont"/>
    <w:uiPriority w:val="99"/>
    <w:unhideWhenUsed/>
    <w:rsid w:val="007D1C33"/>
    <w:rPr>
      <w:sz w:val="16"/>
      <w:szCs w:val="16"/>
    </w:rPr>
  </w:style>
  <w:style w:type="paragraph" w:styleId="CommentText">
    <w:name w:val="annotation text"/>
    <w:basedOn w:val="Normal"/>
    <w:link w:val="CommentTextChar"/>
    <w:uiPriority w:val="99"/>
    <w:unhideWhenUsed/>
    <w:rsid w:val="007D1C33"/>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7D1C33"/>
    <w:rPr>
      <w:rFonts w:eastAsiaTheme="minorEastAsia"/>
      <w:sz w:val="20"/>
      <w:szCs w:val="20"/>
      <w:lang w:eastAsia="zh-CN"/>
    </w:rPr>
  </w:style>
  <w:style w:type="paragraph" w:customStyle="1" w:styleId="NormalText">
    <w:name w:val="Normal Text"/>
    <w:basedOn w:val="Normal"/>
    <w:qFormat/>
    <w:rsid w:val="00273BBC"/>
    <w:pPr>
      <w:spacing w:line="288" w:lineRule="auto"/>
    </w:pPr>
    <w:rPr>
      <w:rFonts w:eastAsia="Times New Roman"/>
      <w:noProof/>
      <w:color w:val="1E1544" w:themeColor="text1"/>
      <w:szCs w:val="20"/>
      <w:shd w:val="clear" w:color="auto" w:fill="FFFFFF"/>
      <w:lang w:eastAsia="en-GB"/>
    </w:rPr>
  </w:style>
  <w:style w:type="paragraph" w:styleId="ListBullet">
    <w:name w:val="List Bullet"/>
    <w:basedOn w:val="NormalText"/>
    <w:uiPriority w:val="99"/>
    <w:unhideWhenUsed/>
    <w:qFormat/>
    <w:rsid w:val="00A570BF"/>
    <w:pPr>
      <w:numPr>
        <w:numId w:val="27"/>
      </w:numPr>
      <w:spacing w:line="259" w:lineRule="auto"/>
    </w:pPr>
  </w:style>
  <w:style w:type="character" w:styleId="Hyperlink">
    <w:name w:val="Hyperlink"/>
    <w:basedOn w:val="DefaultParagraphFont"/>
    <w:uiPriority w:val="99"/>
    <w:unhideWhenUsed/>
    <w:rsid w:val="004C3D75"/>
    <w:rPr>
      <w:color w:val="0070C0"/>
      <w:u w:val="single"/>
    </w:rPr>
  </w:style>
  <w:style w:type="paragraph" w:customStyle="1" w:styleId="paragraph">
    <w:name w:val="paragraph"/>
    <w:basedOn w:val="Normal"/>
    <w:rsid w:val="00F341C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F341C3"/>
  </w:style>
  <w:style w:type="character" w:customStyle="1" w:styleId="eop">
    <w:name w:val="eop"/>
    <w:basedOn w:val="DefaultParagraphFont"/>
    <w:rsid w:val="00F341C3"/>
  </w:style>
  <w:style w:type="character" w:styleId="Mention">
    <w:name w:val="Mention"/>
    <w:basedOn w:val="DefaultParagraphFont"/>
    <w:uiPriority w:val="99"/>
    <w:unhideWhenUsed/>
    <w:rsid w:val="00F341C3"/>
    <w:rPr>
      <w:color w:val="2B579A"/>
      <w:shd w:val="clear" w:color="auto" w:fill="E1DFDD"/>
    </w:rPr>
  </w:style>
  <w:style w:type="character" w:styleId="UnresolvedMention">
    <w:name w:val="Unresolved Mention"/>
    <w:basedOn w:val="DefaultParagraphFont"/>
    <w:uiPriority w:val="99"/>
    <w:semiHidden/>
    <w:unhideWhenUsed/>
    <w:rsid w:val="00174364"/>
    <w:rPr>
      <w:color w:val="605E5C"/>
      <w:shd w:val="clear" w:color="auto" w:fill="E1DFDD"/>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B8486D"/>
    <w:rPr>
      <w:rFonts w:ascii="Arial" w:hAnsi="Arial"/>
    </w:rPr>
  </w:style>
  <w:style w:type="paragraph" w:styleId="CommentSubject">
    <w:name w:val="annotation subject"/>
    <w:basedOn w:val="CommentText"/>
    <w:next w:val="CommentText"/>
    <w:link w:val="CommentSubjectChar"/>
    <w:uiPriority w:val="99"/>
    <w:semiHidden/>
    <w:unhideWhenUsed/>
    <w:rsid w:val="00202AF2"/>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202AF2"/>
    <w:rPr>
      <w:rFonts w:ascii="Arial" w:eastAsiaTheme="minorEastAsia" w:hAnsi="Arial"/>
      <w:b/>
      <w:bCs/>
      <w:sz w:val="20"/>
      <w:szCs w:val="20"/>
      <w:lang w:eastAsia="zh-CN"/>
    </w:rPr>
  </w:style>
  <w:style w:type="paragraph" w:styleId="Revision">
    <w:name w:val="Revision"/>
    <w:hidden/>
    <w:uiPriority w:val="99"/>
    <w:semiHidden/>
    <w:rsid w:val="004A1D66"/>
    <w:rPr>
      <w:rFonts w:ascii="Arial" w:hAnsi="Arial"/>
    </w:rPr>
  </w:style>
  <w:style w:type="character" w:styleId="FollowedHyperlink">
    <w:name w:val="FollowedHyperlink"/>
    <w:basedOn w:val="DefaultParagraphFont"/>
    <w:uiPriority w:val="99"/>
    <w:semiHidden/>
    <w:unhideWhenUsed/>
    <w:rsid w:val="00746658"/>
    <w:rPr>
      <w:color w:val="6D6D70" w:themeColor="followedHyperlink"/>
      <w:u w:val="single"/>
    </w:rPr>
  </w:style>
  <w:style w:type="paragraph" w:styleId="ListBullet2">
    <w:name w:val="List Bullet 2"/>
    <w:basedOn w:val="ListParagraph"/>
    <w:uiPriority w:val="99"/>
    <w:unhideWhenUsed/>
    <w:rsid w:val="00F01AD8"/>
    <w:pPr>
      <w:spacing w:line="240" w:lineRule="auto"/>
    </w:pPr>
  </w:style>
  <w:style w:type="character" w:styleId="Emphasis">
    <w:name w:val="Emphasis"/>
    <w:basedOn w:val="DefaultParagraphFont"/>
    <w:uiPriority w:val="20"/>
    <w:qFormat/>
    <w:rsid w:val="00393335"/>
    <w:rPr>
      <w:i/>
      <w:iCs/>
    </w:rPr>
  </w:style>
  <w:style w:type="paragraph" w:styleId="ListNumber2">
    <w:name w:val="List Number 2"/>
    <w:basedOn w:val="Normal"/>
    <w:uiPriority w:val="99"/>
    <w:unhideWhenUsed/>
    <w:rsid w:val="004609EC"/>
    <w:pPr>
      <w:numPr>
        <w:ilvl w:val="1"/>
        <w:numId w:val="51"/>
      </w:numPr>
      <w:contextualSpacing/>
      <w:outlineLvl w:val="3"/>
    </w:pPr>
    <w:rPr>
      <w:b/>
      <w:color w:val="1E1545" w:themeColor="text2"/>
    </w:rPr>
  </w:style>
  <w:style w:type="paragraph" w:styleId="ListNumber">
    <w:name w:val="List Number"/>
    <w:basedOn w:val="Normal"/>
    <w:uiPriority w:val="99"/>
    <w:unhideWhenUsed/>
    <w:rsid w:val="004609EC"/>
    <w:pPr>
      <w:numPr>
        <w:numId w:val="50"/>
      </w:numPr>
      <w:ind w:left="357" w:hanging="357"/>
      <w:outlineLvl w:val="2"/>
    </w:pPr>
    <w:rPr>
      <w:b/>
      <w:color w:val="1E1545" w:themeColor="text2"/>
      <w:sz w:val="28"/>
    </w:rPr>
  </w:style>
  <w:style w:type="paragraph" w:styleId="ListNumber3">
    <w:name w:val="List Number 3"/>
    <w:basedOn w:val="ListNumber2"/>
    <w:uiPriority w:val="99"/>
    <w:unhideWhenUsed/>
    <w:rsid w:val="00460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gedcarequality.gov.au/providers/provider-registration" TargetMode="External"/><Relationship Id="rId26" Type="http://schemas.openxmlformats.org/officeDocument/2006/relationships/hyperlink" Target="https://www.health.gov.au/resources/publications/guide-how-to-report-offline-beds-in-residential-aged-care?language=en" TargetMode="External"/><Relationship Id="rId3" Type="http://schemas.openxmlformats.org/officeDocument/2006/relationships/customXml" Target="../customXml/item3.xml"/><Relationship Id="rId21" Type="http://schemas.openxmlformats.org/officeDocument/2006/relationships/hyperlink" Target="https://www.health.gov.au/topics/aged-care/providing-aged-care-services/funding-for-aged-care-service-providers/higher-accommodation-supplemen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health.gov.au/resources/publications/guide-how-to-report-offline-beds-in-residential-aged-care" TargetMode="External"/><Relationship Id="rId25" Type="http://schemas.openxmlformats.org/officeDocument/2006/relationships/hyperlink" Target="https://www.health.gov.au/resources/publications/places-to-people-fact-sheet-for-older-people?language=e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apps-and-tools/government-provider-management-system" TargetMode="External"/><Relationship Id="rId20" Type="http://schemas.openxmlformats.org/officeDocument/2006/relationships/hyperlink" Target="https://www.health.gov.au/resources/publications/higher-everyday-living-fees-in-residential-care-hom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our-work/residential-aged-care/managing/places-to-people-embedding-choice-in-residential-aged-care"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gislation.gov.au/F2025L01173/asmade/text" TargetMode="External"/><Relationship Id="rId23" Type="http://schemas.openxmlformats.org/officeDocument/2006/relationships/hyperlink" Target="https://www.health.gov.au/topics/aged-care/providing-aged-care-services/funding-for-aged-care-service-providers/accommodation-supplement-for-aged-care" TargetMode="External"/><Relationship Id="rId28" Type="http://schemas.openxmlformats.org/officeDocument/2006/relationships/hyperlink" Target="https://www.agedcarequality.gov.au/providers/provider-governance/notifying-us-change-circumstances/changes-number-available-beds" TargetMode="External"/><Relationship Id="rId10" Type="http://schemas.openxmlformats.org/officeDocument/2006/relationships/endnotes" Target="endnotes.xml"/><Relationship Id="rId19" Type="http://schemas.openxmlformats.org/officeDocument/2006/relationships/hyperlink" Target="https://www.health.gov.au/resources/apps-and-tools/my-aged-care-service-and-support-porta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providers/provider-governance/notifying-us-change-circumstances/changes-number-available-beds" TargetMode="External"/><Relationship Id="rId22" Type="http://schemas.openxmlformats.org/officeDocument/2006/relationships/hyperlink" Target="https://www.health.gov.au/committees-and-groups/residential-aged-care-accommodation-pricing-review" TargetMode="External"/><Relationship Id="rId27" Type="http://schemas.openxmlformats.org/officeDocument/2006/relationships/hyperlink" Target="https://www.health.gov.au/resources/publications/places-to-people-fact-sheet-how-residential-aged-care-providers-can-prepare-for-success-in-a-competitive-market?language=en" TargetMode="External"/><Relationship Id="rId30" Type="http://schemas.openxmlformats.org/officeDocument/2006/relationships/footer" Target="footer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77F40CF021144B49F052EC113DE7D" ma:contentTypeVersion="12" ma:contentTypeDescription="Create a new document." ma:contentTypeScope="" ma:versionID="bbbcf3d5293c322f0f6c3ac529323ac1">
  <xsd:schema xmlns:xsd="http://www.w3.org/2001/XMLSchema" xmlns:xs="http://www.w3.org/2001/XMLSchema" xmlns:p="http://schemas.microsoft.com/office/2006/metadata/properties" xmlns:ns2="74526d74-8a25-442b-bf57-7cc49e2b7f02" xmlns:ns3="16906a4b-8ba8-4a32-8dd8-a1fd117ebb83" targetNamespace="http://schemas.microsoft.com/office/2006/metadata/properties" ma:root="true" ma:fieldsID="37b76f07fe20e858ac75685ff21c6019" ns2:_="" ns3:_="">
    <xsd:import namespace="74526d74-8a25-442b-bf57-7cc49e2b7f02"/>
    <xsd:import namespace="16906a4b-8ba8-4a32-8dd8-a1fd117ebb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26d74-8a25-442b-bf57-7cc49e2b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906a4b-8ba8-4a32-8dd8-a1fd117ebb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2ee0c0-285d-485b-910b-756e75823a4d}" ma:internalName="TaxCatchAll" ma:showField="CatchAllData" ma:web="16906a4b-8ba8-4a32-8dd8-a1fd117ebb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906a4b-8ba8-4a32-8dd8-a1fd117ebb83" xsi:nil="true"/>
    <lcf76f155ced4ddcb4097134ff3c332f xmlns="74526d74-8a25-442b-bf57-7cc49e2b7f0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83E6E-13DB-4E86-A275-2FFA68BD3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26d74-8a25-442b-bf57-7cc49e2b7f02"/>
    <ds:schemaRef ds:uri="16906a4b-8ba8-4a32-8dd8-a1fd117eb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3.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16906a4b-8ba8-4a32-8dd8-a1fd117ebb83"/>
    <ds:schemaRef ds:uri="74526d74-8a25-442b-bf57-7cc49e2b7f02"/>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115</TotalTime>
  <Pages>4</Pages>
  <Words>1604</Words>
  <Characters>8394</Characters>
  <Application>Microsoft Office Word</Application>
  <DocSecurity>0</DocSecurity>
  <Lines>155</Lines>
  <Paragraphs>107</Paragraphs>
  <ScaleCrop>false</ScaleCrop>
  <HeadingPairs>
    <vt:vector size="2" baseType="variant">
      <vt:variant>
        <vt:lpstr>Title</vt:lpstr>
      </vt:variant>
      <vt:variant>
        <vt:i4>1</vt:i4>
      </vt:variant>
    </vt:vector>
  </HeadingPairs>
  <TitlesOfParts>
    <vt:vector size="1" baseType="lpstr">
      <vt:lpstr>laces to people – FAQs for residential aged care providers</vt:lpstr>
    </vt:vector>
  </TitlesOfParts>
  <Company>Australian Government Department of Health and Aged Care</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laces to people – FAQs for residential aged care providers</dc:title>
  <dc:subject>Aged Care</dc:subject>
  <dc:creator>Australian Government Department of Health, Disability and Ageing</dc:creator>
  <cp:keywords>Aged Care, Aged Care Reform</cp:keywords>
  <dc:description/>
  <cp:lastModifiedBy>MASCHKE, Elvia</cp:lastModifiedBy>
  <cp:revision>310</cp:revision>
  <cp:lastPrinted>2025-10-11T05:40:00Z</cp:lastPrinted>
  <dcterms:created xsi:type="dcterms:W3CDTF">2026-01-31T13:02:00Z</dcterms:created>
  <dcterms:modified xsi:type="dcterms:W3CDTF">2026-03-20T03:38:00Z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0x0101001B877F40CF021144B49F052EC113DE7D</vt:lpwstr>
  </property>
  <property fmtid="{D5CDD505-2E9C-101B-9397-08002B2CF9AE}" pid="3" name="MediaServiceImageTags">
    <vt:lpwstr/>
  </property>
  <property fmtid="{D5CDD505-2E9C-101B-9397-08002B2CF9AE}" pid="4" name="Order">
    <vt:r8>796200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5c10439c-b355-4946-be2e-63b83fb1b366</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2024-02-15T02:52:34Z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3519d5f9,487a6470,52643d6</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24f6cba,7e5fe85b,5c007b74</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2025-10-07T02:15:26Z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3b5776a3-7274-4107-bc94-8dcc178cb817</vt:lpwstr>
  </property>
  <property fmtid="{D5CDD505-2E9C-101B-9397-08002B2CF9AE}" pid="40" name="MSIP_Label_7cd3e8b9-ffed-43a8-b7f4-cc2fa0382d36_ContentBits">
    <vt:lpwstr>3</vt:lpwstr>
  </property>
  <property fmtid="{D5CDD505-2E9C-101B-9397-08002B2CF9AE}" pid="41" name="MSIP_Label_7cd3e8b9-ffed-43a8-b7f4-cc2fa0382d36_Tag">
    <vt:lpwstr>10, 0, 1, 2</vt:lpwstr>
  </property>
</Properties>
</file>