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BC32E" w14:textId="59DAD709" w:rsidR="00B14EBA" w:rsidRPr="00CE68DC" w:rsidRDefault="00F8119F" w:rsidP="00DB2BCA">
      <w:pPr>
        <w:pStyle w:val="Heading1"/>
        <w:spacing w:before="3480" w:after="12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16B7F8A" wp14:editId="3B692E71">
            <wp:simplePos x="0" y="0"/>
            <wp:positionH relativeFrom="page">
              <wp:posOffset>-304</wp:posOffset>
            </wp:positionH>
            <wp:positionV relativeFrom="page">
              <wp:posOffset>0</wp:posOffset>
            </wp:positionV>
            <wp:extent cx="7558405" cy="19812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4EF">
        <w:rPr>
          <w:noProof/>
        </w:rPr>
        <w:drawing>
          <wp:anchor distT="0" distB="0" distL="114300" distR="114300" simplePos="0" relativeHeight="251660288" behindDoc="1" locked="0" layoutInCell="1" allowOverlap="1" wp14:anchorId="43038EBB" wp14:editId="5D5FBDA8">
            <wp:simplePos x="0" y="0"/>
            <wp:positionH relativeFrom="page">
              <wp:posOffset>-304</wp:posOffset>
            </wp:positionH>
            <wp:positionV relativeFrom="paragraph">
              <wp:posOffset>-914400</wp:posOffset>
            </wp:positionV>
            <wp:extent cx="7657465" cy="2985770"/>
            <wp:effectExtent l="0" t="0" r="635" b="508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57465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BA" w:rsidRPr="00CE68DC">
        <w:t>Places to people: embedding choice in residential aged care</w:t>
      </w:r>
    </w:p>
    <w:p w14:paraId="5FDA4802" w14:textId="11B72002" w:rsidR="00F423DF" w:rsidRPr="00F423DF" w:rsidRDefault="2962C761" w:rsidP="00DB2BCA">
      <w:pPr>
        <w:pStyle w:val="Introduction"/>
        <w:rPr>
          <w:sz w:val="28"/>
          <w:szCs w:val="28"/>
        </w:rPr>
      </w:pPr>
      <w:r w:rsidRPr="002F0CBB">
        <w:t xml:space="preserve">Since </w:t>
      </w:r>
      <w:r w:rsidR="00F423DF" w:rsidRPr="002F0CBB">
        <w:t xml:space="preserve">1 November 2025, residential aged care places </w:t>
      </w:r>
      <w:r w:rsidR="1D4D844F" w:rsidRPr="002F0CBB">
        <w:t>are</w:t>
      </w:r>
      <w:r w:rsidR="00F423DF" w:rsidRPr="002F0CBB">
        <w:t xml:space="preserve"> allocated directly to older people rather than to providers. This change </w:t>
      </w:r>
      <w:r w:rsidR="43B8FFF8" w:rsidRPr="607ECBA7">
        <w:rPr>
          <w:rFonts w:cs="Arial"/>
        </w:rPr>
        <w:t>gives</w:t>
      </w:r>
      <w:r w:rsidR="00F34E50">
        <w:rPr>
          <w:rFonts w:cs="Arial"/>
        </w:rPr>
        <w:t xml:space="preserve"> </w:t>
      </w:r>
      <w:r w:rsidR="779A06C0" w:rsidRPr="607ECBA7">
        <w:rPr>
          <w:rFonts w:cs="Arial"/>
        </w:rPr>
        <w:t>you</w:t>
      </w:r>
      <w:r w:rsidR="00F423DF" w:rsidRPr="002F0CBB">
        <w:t xml:space="preserve"> more choice and control </w:t>
      </w:r>
      <w:r w:rsidR="5BC51103" w:rsidRPr="002F0CBB">
        <w:t>in</w:t>
      </w:r>
      <w:r w:rsidR="00F423DF" w:rsidRPr="002F0CBB">
        <w:t xml:space="preserve"> finding </w:t>
      </w:r>
      <w:r w:rsidR="6A277137" w:rsidRPr="002F0CBB">
        <w:t>the right</w:t>
      </w:r>
      <w:r w:rsidR="00F423DF" w:rsidRPr="002F0CBB">
        <w:t xml:space="preserve"> residential care home</w:t>
      </w:r>
      <w:r w:rsidR="02B981D4" w:rsidRPr="002F0CBB">
        <w:t>.</w:t>
      </w:r>
    </w:p>
    <w:p w14:paraId="17931795" w14:textId="789D175D" w:rsidR="00497E1C" w:rsidRPr="00A87B17" w:rsidRDefault="00F423DF" w:rsidP="00A87B17">
      <w:pPr>
        <w:pStyle w:val="Heading2"/>
      </w:pPr>
      <w:r w:rsidRPr="00A87B17">
        <w:t>Frequently asked questions</w:t>
      </w:r>
    </w:p>
    <w:p w14:paraId="1635EF61" w14:textId="6F5CAA8F" w:rsidR="00C26162" w:rsidRPr="00DB2BCA" w:rsidRDefault="00C26162" w:rsidP="00E92BCE">
      <w:pPr>
        <w:pStyle w:val="Heading3"/>
        <w:ind w:right="141"/>
      </w:pPr>
      <w:r w:rsidRPr="00DB2BCA">
        <w:t xml:space="preserve">If I am currently living in a residential care </w:t>
      </w:r>
      <w:r w:rsidR="00F248E2" w:rsidRPr="00DB2BCA">
        <w:t>home,</w:t>
      </w:r>
      <w:r w:rsidRPr="00DB2BCA">
        <w:t xml:space="preserve"> will</w:t>
      </w:r>
      <w:r w:rsidR="0053473F" w:rsidRPr="00DB2BCA">
        <w:t xml:space="preserve"> I</w:t>
      </w:r>
      <w:r w:rsidRPr="00DB2BCA">
        <w:t xml:space="preserve"> be impacted from 1 November 2025?</w:t>
      </w:r>
    </w:p>
    <w:p w14:paraId="2E2D0C7E" w14:textId="72C131B6" w:rsidR="00C26162" w:rsidRPr="003207EC" w:rsidRDefault="00C26162" w:rsidP="003207EC">
      <w:r w:rsidRPr="003207EC">
        <w:t xml:space="preserve">If you already living in a residential care </w:t>
      </w:r>
      <w:r w:rsidR="00EE7488" w:rsidRPr="003207EC">
        <w:t>home,</w:t>
      </w:r>
      <w:r w:rsidRPr="003207EC">
        <w:t xml:space="preserve"> you do not need to do anything. The government will continue to provide funding directly to your aged care home on your behalf and your services will continue without </w:t>
      </w:r>
      <w:r w:rsidR="00EE7488" w:rsidRPr="003207EC">
        <w:t>interruption</w:t>
      </w:r>
      <w:r w:rsidRPr="003207EC">
        <w:t>.</w:t>
      </w:r>
    </w:p>
    <w:p w14:paraId="114516B7" w14:textId="4F63F0A7" w:rsidR="00C26162" w:rsidRPr="00C26162" w:rsidRDefault="00C26162" w:rsidP="00DB2BCA">
      <w:pPr>
        <w:rPr>
          <w:rFonts w:cs="Arial"/>
          <w:b/>
          <w:bCs/>
        </w:rPr>
      </w:pPr>
      <w:r w:rsidRPr="607ECBA7">
        <w:rPr>
          <w:rFonts w:cs="Arial"/>
          <w:b/>
          <w:bCs/>
        </w:rPr>
        <w:t>What do I need to do if I am planning on entering residential care after 1 November 2025?</w:t>
      </w:r>
    </w:p>
    <w:p w14:paraId="22853543" w14:textId="77777777" w:rsidR="00C26162" w:rsidRPr="003207EC" w:rsidRDefault="00C26162" w:rsidP="003207EC">
      <w:r w:rsidRPr="003207EC">
        <w:t>To access government-funded aged care services from 1 November 2025, all older people must be registered with My Aged Care and have an aged care assessment.</w:t>
      </w:r>
    </w:p>
    <w:p w14:paraId="6B590974" w14:textId="71BF2BED" w:rsidR="00C26162" w:rsidRPr="003207EC" w:rsidRDefault="004D0685" w:rsidP="003207EC">
      <w:r w:rsidRPr="003207EC">
        <w:t>To be eligible for an assessment, older</w:t>
      </w:r>
      <w:r w:rsidR="00C26162" w:rsidRPr="003207EC">
        <w:t xml:space="preserve"> people </w:t>
      </w:r>
      <w:r w:rsidRPr="003207EC">
        <w:t xml:space="preserve">must </w:t>
      </w:r>
      <w:r w:rsidR="004C3186" w:rsidRPr="003207EC">
        <w:t>be</w:t>
      </w:r>
      <w:r w:rsidR="00C26162" w:rsidRPr="003207EC">
        <w:t>:</w:t>
      </w:r>
    </w:p>
    <w:p w14:paraId="51CC973C" w14:textId="18C37CF2" w:rsidR="00C26162" w:rsidRPr="00E92BCE" w:rsidRDefault="00C26162" w:rsidP="00E92BCE">
      <w:pPr>
        <w:pStyle w:val="ListBullet"/>
      </w:pPr>
      <w:r w:rsidRPr="00E92BCE">
        <w:t>aged 65 years and over</w:t>
      </w:r>
    </w:p>
    <w:p w14:paraId="30D2A872" w14:textId="1E9D1E24" w:rsidR="00C26162" w:rsidRPr="00E92BCE" w:rsidRDefault="00C26162" w:rsidP="00E92BCE">
      <w:pPr>
        <w:pStyle w:val="ListBullet"/>
      </w:pPr>
      <w:r w:rsidRPr="00E92BCE">
        <w:t>Aboriginal or Torres Strait Islander and aged 50 years or over</w:t>
      </w:r>
    </w:p>
    <w:p w14:paraId="1C94FA7A" w14:textId="77777777" w:rsidR="00C26162" w:rsidRPr="00E92BCE" w:rsidRDefault="00C26162" w:rsidP="00E92BCE">
      <w:pPr>
        <w:pStyle w:val="ListBullet"/>
      </w:pPr>
      <w:r w:rsidRPr="00E92BCE">
        <w:t>homeless or at risk of homelessness and aged 50 years or over.</w:t>
      </w:r>
    </w:p>
    <w:p w14:paraId="6282C170" w14:textId="1965D87B" w:rsidR="002F0CBB" w:rsidRPr="003207EC" w:rsidRDefault="00C26162" w:rsidP="003207EC">
      <w:r w:rsidRPr="003207EC">
        <w:t xml:space="preserve">If you are considering moving to a </w:t>
      </w:r>
      <w:r w:rsidRPr="003207EC" w:rsidDel="00C26162">
        <w:t xml:space="preserve">residential </w:t>
      </w:r>
      <w:r w:rsidRPr="003207EC">
        <w:t>care home</w:t>
      </w:r>
      <w:r w:rsidR="24C3F239" w:rsidRPr="003207EC">
        <w:t>,</w:t>
      </w:r>
      <w:r w:rsidRPr="003207EC">
        <w:t xml:space="preserve"> you must first be assessed and approved for </w:t>
      </w:r>
      <w:r w:rsidR="00C63C22" w:rsidRPr="003207EC">
        <w:t xml:space="preserve">a place in </w:t>
      </w:r>
      <w:r w:rsidRPr="003207EC">
        <w:t>residential care.</w:t>
      </w:r>
      <w:r w:rsidR="0048533D" w:rsidRPr="003207EC">
        <w:t xml:space="preserve"> </w:t>
      </w:r>
      <w:r w:rsidR="00D8359D" w:rsidRPr="003207EC">
        <w:t xml:space="preserve">To </w:t>
      </w:r>
      <w:r w:rsidR="00B859A8" w:rsidRPr="003207EC">
        <w:t>arrange an assessment, you need to</w:t>
      </w:r>
      <w:r w:rsidR="002F0CBB" w:rsidRPr="003207EC">
        <w:t>:</w:t>
      </w:r>
    </w:p>
    <w:p w14:paraId="18A394A3" w14:textId="6188FE09" w:rsidR="00E65102" w:rsidRDefault="00B859A8" w:rsidP="00E92BCE">
      <w:pPr>
        <w:pStyle w:val="ListBullet"/>
      </w:pPr>
      <w:r w:rsidRPr="607ECBA7">
        <w:t xml:space="preserve">contact </w:t>
      </w:r>
      <w:r w:rsidR="0048533D" w:rsidRPr="607ECBA7">
        <w:t>My Aged Care</w:t>
      </w:r>
      <w:r w:rsidRPr="607ECBA7">
        <w:t xml:space="preserve"> on </w:t>
      </w:r>
      <w:r w:rsidR="0048533D" w:rsidRPr="00DB2BCA">
        <w:rPr>
          <w:b/>
          <w:bCs/>
          <w:noProof w:val="0"/>
        </w:rPr>
        <w:t>1800 200 422</w:t>
      </w:r>
      <w:r w:rsidR="0048533D" w:rsidRPr="607ECBA7">
        <w:rPr>
          <w:noProof w:val="0"/>
        </w:rPr>
        <w:t xml:space="preserve"> </w:t>
      </w:r>
    </w:p>
    <w:p w14:paraId="6A69B83C" w14:textId="54EDE4EF" w:rsidR="00E65102" w:rsidRPr="00E92BCE" w:rsidRDefault="00E65102" w:rsidP="00E92BCE">
      <w:pPr>
        <w:pStyle w:val="ListBullet"/>
      </w:pPr>
      <w:r w:rsidRPr="00E92BCE">
        <w:t>arrange a face-to-face appointment with a Aged Care Specialist Officer</w:t>
      </w:r>
    </w:p>
    <w:p w14:paraId="06E4D734" w14:textId="7653D5A0" w:rsidR="00E65102" w:rsidRPr="00E65102" w:rsidRDefault="00B744AB" w:rsidP="00E92BCE">
      <w:pPr>
        <w:pStyle w:val="ListBullet"/>
      </w:pPr>
      <w:r w:rsidRPr="00E92BCE">
        <w:t xml:space="preserve">your </w:t>
      </w:r>
      <w:r w:rsidR="00E65102" w:rsidRPr="00E92BCE">
        <w:t xml:space="preserve">General Practitioner (GP) </w:t>
      </w:r>
      <w:r w:rsidRPr="00E92BCE">
        <w:t>can submit a referral on yo</w:t>
      </w:r>
      <w:r>
        <w:t>ur beha</w:t>
      </w:r>
      <w:r w:rsidR="00EE7488">
        <w:t>l</w:t>
      </w:r>
      <w:r>
        <w:t>f</w:t>
      </w:r>
    </w:p>
    <w:p w14:paraId="298E4536" w14:textId="53B8ADD4" w:rsidR="00EE7488" w:rsidRDefault="00A77025" w:rsidP="00E92BCE">
      <w:pPr>
        <w:pStyle w:val="ListBullet"/>
      </w:pPr>
      <w:r>
        <w:t xml:space="preserve">apply online at </w:t>
      </w:r>
      <w:hyperlink r:id="rId13" w:history="1">
        <w:r w:rsidRPr="00257F23">
          <w:rPr>
            <w:rStyle w:val="Hyperlink"/>
          </w:rPr>
          <w:t>MyAgedCare.gov.au/Apply</w:t>
        </w:r>
        <w:r w:rsidR="00257F23" w:rsidRPr="00257F23">
          <w:rPr>
            <w:rStyle w:val="Hyperlink"/>
          </w:rPr>
          <w:t>-Online</w:t>
        </w:r>
      </w:hyperlink>
      <w:r w:rsidR="00D502C0">
        <w:t>.</w:t>
      </w:r>
      <w:r w:rsidR="00EE7488">
        <w:br w:type="page"/>
      </w:r>
    </w:p>
    <w:p w14:paraId="47AA908C" w14:textId="0C44371E" w:rsidR="00C26162" w:rsidRPr="00EE7488" w:rsidRDefault="00C26162" w:rsidP="00EE7488">
      <w:pPr>
        <w:pStyle w:val="Heading3"/>
      </w:pPr>
      <w:r w:rsidRPr="00EE7488">
        <w:lastRenderedPageBreak/>
        <w:t xml:space="preserve">What does </w:t>
      </w:r>
      <w:proofErr w:type="gramStart"/>
      <w:r w:rsidRPr="00EE7488">
        <w:t>being</w:t>
      </w:r>
      <w:proofErr w:type="gramEnd"/>
      <w:r w:rsidRPr="00EE7488">
        <w:t xml:space="preserve"> allocated a residential care place mean?</w:t>
      </w:r>
    </w:p>
    <w:p w14:paraId="2AA55097" w14:textId="5F8693DB" w:rsidR="00C26162" w:rsidRPr="00EE7488" w:rsidRDefault="00C26162" w:rsidP="00EE7488">
      <w:r w:rsidRPr="00EE7488">
        <w:t xml:space="preserve">Once you are approved for residential care, you will be assigned a residential care place. </w:t>
      </w:r>
      <w:r w:rsidR="00A85B26" w:rsidRPr="00EE7488">
        <w:t xml:space="preserve">This is your entitlement for government-funded residential aged care. </w:t>
      </w:r>
      <w:r w:rsidRPr="00EE7488">
        <w:t>When you receive your place, you can choose a</w:t>
      </w:r>
      <w:r w:rsidR="00A85B26" w:rsidRPr="00EE7488">
        <w:t>n aged care</w:t>
      </w:r>
      <w:r w:rsidRPr="00EE7488">
        <w:t xml:space="preserve"> home that is right for you.  </w:t>
      </w:r>
    </w:p>
    <w:p w14:paraId="23117EA2" w14:textId="77777777" w:rsidR="00C26162" w:rsidRPr="00DB2BCA" w:rsidRDefault="00C26162" w:rsidP="00DB2BCA">
      <w:pPr>
        <w:pStyle w:val="Heading3"/>
        <w:rPr>
          <w:rStyle w:val="eop"/>
          <w:b w:val="0"/>
        </w:rPr>
      </w:pPr>
      <w:r w:rsidRPr="002F0CBB">
        <w:rPr>
          <w:rStyle w:val="eop"/>
        </w:rPr>
        <w:t>How will I know if I have been allocated a residential care place?</w:t>
      </w:r>
    </w:p>
    <w:p w14:paraId="7133D528" w14:textId="77777777" w:rsidR="00C26162" w:rsidRPr="00EE7488" w:rsidRDefault="00C26162" w:rsidP="00EE7488">
      <w:r w:rsidRPr="00EE7488">
        <w:t xml:space="preserve">Once you have been assessed and approved for residential care, you will be notified of your place in a Notice of Decision letter and in your My Aged Care Online Account. </w:t>
      </w:r>
    </w:p>
    <w:p w14:paraId="6C85443C" w14:textId="77777777" w:rsidR="00C26162" w:rsidRPr="00DB2BCA" w:rsidRDefault="00C26162" w:rsidP="00DB2BCA">
      <w:pPr>
        <w:pStyle w:val="Heading3"/>
        <w:rPr>
          <w:rStyle w:val="eop"/>
          <w:b w:val="0"/>
        </w:rPr>
      </w:pPr>
      <w:r w:rsidRPr="002F0CBB">
        <w:rPr>
          <w:rStyle w:val="eop"/>
        </w:rPr>
        <w:t>What does my priority category mean in my Notice of Decision letter?</w:t>
      </w:r>
    </w:p>
    <w:p w14:paraId="048CB5B0" w14:textId="1201419F" w:rsidR="00C26162" w:rsidRPr="00EE7488" w:rsidRDefault="00C26162" w:rsidP="00EE7488">
      <w:r w:rsidRPr="00EE7488">
        <w:t>Your priority category is used for</w:t>
      </w:r>
      <w:r w:rsidR="143F661E" w:rsidRPr="00EE7488">
        <w:t xml:space="preserve"> internal</w:t>
      </w:r>
      <w:r w:rsidRPr="00EE7488">
        <w:t xml:space="preserve"> reporting purposes only</w:t>
      </w:r>
      <w:r w:rsidR="717704EF" w:rsidRPr="00EE7488">
        <w:t xml:space="preserve"> and</w:t>
      </w:r>
      <w:r w:rsidR="00672234" w:rsidRPr="00EE7488">
        <w:t xml:space="preserve"> </w:t>
      </w:r>
      <w:r w:rsidRPr="00EE7488">
        <w:t xml:space="preserve">does not impact your ability to access care. If you are assessed and approved for residential care, you will be allocated a place immediately and can </w:t>
      </w:r>
      <w:r w:rsidR="007C14FC" w:rsidRPr="00EE7488">
        <w:t>enter</w:t>
      </w:r>
      <w:r w:rsidRPr="00EE7488">
        <w:t xml:space="preserve"> care when you choose to.</w:t>
      </w:r>
    </w:p>
    <w:p w14:paraId="2522DFBB" w14:textId="405D4F1B" w:rsidR="00C26162" w:rsidRPr="00EE7488" w:rsidRDefault="00C26162" w:rsidP="00EE7488">
      <w:r w:rsidRPr="00EE7488">
        <w:t xml:space="preserve">The priority category is calculated based on your answers </w:t>
      </w:r>
      <w:r w:rsidR="007C14FC" w:rsidRPr="00EE7488">
        <w:t>to questions</w:t>
      </w:r>
      <w:r w:rsidRPr="00EE7488">
        <w:t xml:space="preserve"> you are asked during your assessment, as well </w:t>
      </w:r>
      <w:r w:rsidR="00672234" w:rsidRPr="00EE7488">
        <w:t>as your</w:t>
      </w:r>
      <w:r w:rsidRPr="00EE7488">
        <w:t xml:space="preserve"> level of urgency to </w:t>
      </w:r>
      <w:proofErr w:type="gramStart"/>
      <w:r w:rsidRPr="00EE7488">
        <w:t>enter into</w:t>
      </w:r>
      <w:proofErr w:type="gramEnd"/>
      <w:r w:rsidRPr="00EE7488">
        <w:t xml:space="preserve"> residential</w:t>
      </w:r>
      <w:r w:rsidR="00D502C0" w:rsidRPr="00EE7488">
        <w:t xml:space="preserve"> aged</w:t>
      </w:r>
      <w:r w:rsidRPr="00EE7488">
        <w:t xml:space="preserve"> care</w:t>
      </w:r>
      <w:r w:rsidR="57D1AC7F" w:rsidRPr="00EE7488">
        <w:t>, determined by your assessor.</w:t>
      </w:r>
    </w:p>
    <w:p w14:paraId="45EDC4A7" w14:textId="77777777" w:rsidR="00C26162" w:rsidRPr="002F0CBB" w:rsidRDefault="00C26162" w:rsidP="00DB2BCA">
      <w:pPr>
        <w:pStyle w:val="Heading3"/>
      </w:pPr>
      <w:r w:rsidRPr="002F0CBB">
        <w:t>Does a residential care place mean a bed is automatically allocated to me at a residential aged care home?</w:t>
      </w:r>
    </w:p>
    <w:p w14:paraId="3F6E5B2B" w14:textId="77777777" w:rsidR="00FA5EED" w:rsidRPr="00EE7488" w:rsidRDefault="00C26162" w:rsidP="00EE7488">
      <w:r w:rsidRPr="00EE7488">
        <w:t>Being allocated a place does not mean a bed is available in your preferred residential care home. If you have been allocated a place</w:t>
      </w:r>
      <w:r w:rsidR="5BC021A9" w:rsidRPr="00EE7488">
        <w:t>,</w:t>
      </w:r>
      <w:r w:rsidRPr="00EE7488">
        <w:t xml:space="preserve"> you will be able to choose a residential care home that best suits your needs. </w:t>
      </w:r>
    </w:p>
    <w:p w14:paraId="4D9E0B97" w14:textId="79940AC7" w:rsidR="00C26162" w:rsidRPr="00EE7488" w:rsidRDefault="00C26162" w:rsidP="00EE7488">
      <w:r w:rsidRPr="00EE7488">
        <w:t xml:space="preserve">However, you will still need </w:t>
      </w:r>
      <w:r w:rsidR="21BED380" w:rsidRPr="00EE7488">
        <w:t>to</w:t>
      </w:r>
      <w:r w:rsidRPr="00EE7488">
        <w:t xml:space="preserve"> talk to providers about your care needs and see which </w:t>
      </w:r>
      <w:r w:rsidR="002F5FEE" w:rsidRPr="00EE7488">
        <w:t xml:space="preserve">residential care </w:t>
      </w:r>
      <w:r w:rsidRPr="00EE7488">
        <w:t>home is right for you. You may need to be put on a waiting list if there are no vacant rooms at your preferred home. </w:t>
      </w:r>
    </w:p>
    <w:p w14:paraId="432F804A" w14:textId="77777777" w:rsidR="00C26162" w:rsidRPr="002F0CBB" w:rsidRDefault="00C26162" w:rsidP="00DB2BCA">
      <w:pPr>
        <w:pStyle w:val="Heading3"/>
      </w:pPr>
      <w:r w:rsidRPr="002F0CBB">
        <w:t>If I am approved for a residential care place, will my place expire if I don’t take it up by a certain time?</w:t>
      </w:r>
    </w:p>
    <w:p w14:paraId="50F5EA02" w14:textId="1ADF6E7D" w:rsidR="00C26162" w:rsidRPr="00C26162" w:rsidRDefault="00C26162" w:rsidP="00DB2BCA">
      <w:pPr>
        <w:rPr>
          <w:rFonts w:cs="Arial"/>
        </w:rPr>
      </w:pPr>
      <w:r w:rsidRPr="00C26162">
        <w:rPr>
          <w:rFonts w:cs="Arial"/>
        </w:rPr>
        <w:t xml:space="preserve">Residential care places do </w:t>
      </w:r>
      <w:r w:rsidRPr="004B3D89">
        <w:t>not expire</w:t>
      </w:r>
      <w:r w:rsidRPr="00C26162">
        <w:rPr>
          <w:rFonts w:cs="Arial"/>
        </w:rPr>
        <w:t xml:space="preserve">. </w:t>
      </w:r>
      <w:r w:rsidRPr="004B3D89">
        <w:t>There are no time limits for you to access care. Once you have your place, it stays with you, even if you are accessing other aged care services at home.</w:t>
      </w:r>
      <w:r w:rsidRPr="00C26162">
        <w:rPr>
          <w:rStyle w:val="eop"/>
          <w:rFonts w:cs="Arial"/>
        </w:rPr>
        <w:t> </w:t>
      </w:r>
    </w:p>
    <w:p w14:paraId="051F3DED" w14:textId="4DE8FAD3" w:rsidR="00C26162" w:rsidRPr="00C26162" w:rsidRDefault="00C26162" w:rsidP="00DB2BCA">
      <w:pPr>
        <w:rPr>
          <w:rFonts w:cs="Arial"/>
        </w:rPr>
      </w:pPr>
      <w:r w:rsidRPr="607ECBA7">
        <w:rPr>
          <w:rFonts w:cs="Arial"/>
        </w:rPr>
        <w:t xml:space="preserve">Additionally, you will be able to move between different aged care </w:t>
      </w:r>
      <w:r w:rsidR="000F2E4D" w:rsidRPr="607ECBA7">
        <w:rPr>
          <w:rFonts w:cs="Arial"/>
        </w:rPr>
        <w:t>services</w:t>
      </w:r>
      <w:r w:rsidRPr="607ECBA7">
        <w:rPr>
          <w:rFonts w:cs="Arial"/>
        </w:rPr>
        <w:t xml:space="preserve">, such as </w:t>
      </w:r>
      <w:r w:rsidR="00E23A1E">
        <w:rPr>
          <w:rFonts w:cs="Arial"/>
        </w:rPr>
        <w:t>Support at Home</w:t>
      </w:r>
      <w:r w:rsidRPr="607ECBA7">
        <w:rPr>
          <w:rFonts w:cs="Arial"/>
        </w:rPr>
        <w:t>, and continue to keep your place</w:t>
      </w:r>
      <w:r w:rsidR="0079720A">
        <w:rPr>
          <w:rFonts w:cs="Arial"/>
        </w:rPr>
        <w:t xml:space="preserve"> </w:t>
      </w:r>
      <w:r w:rsidRPr="607ECBA7">
        <w:rPr>
          <w:rFonts w:cs="Arial"/>
        </w:rPr>
        <w:t xml:space="preserve">should you wish to enter residential care in the future. </w:t>
      </w:r>
    </w:p>
    <w:p w14:paraId="1A974F7E" w14:textId="6B2D25E1" w:rsidR="00C26162" w:rsidRPr="002F0CBB" w:rsidRDefault="004E15D8" w:rsidP="00DB2BCA">
      <w:pPr>
        <w:pStyle w:val="Heading3"/>
      </w:pPr>
      <w:r w:rsidRPr="002F0CBB">
        <w:t xml:space="preserve">If </w:t>
      </w:r>
      <w:r w:rsidR="00C26162" w:rsidRPr="002F0CBB">
        <w:t>I am approved and allocated a residential care place</w:t>
      </w:r>
      <w:r w:rsidRPr="002F0CBB">
        <w:t>,</w:t>
      </w:r>
      <w:r w:rsidR="00C26162" w:rsidRPr="002F0CBB">
        <w:t xml:space="preserve"> will I get </w:t>
      </w:r>
      <w:r w:rsidR="5B81CB9D" w:rsidRPr="002F0CBB">
        <w:t xml:space="preserve">direct </w:t>
      </w:r>
      <w:r w:rsidR="00C26162" w:rsidRPr="002F0CBB">
        <w:t>access to funds?</w:t>
      </w:r>
    </w:p>
    <w:p w14:paraId="39D15690" w14:textId="47A3C94A" w:rsidR="00C26162" w:rsidRPr="00C26162" w:rsidRDefault="00C26162" w:rsidP="00DB2BCA">
      <w:pPr>
        <w:rPr>
          <w:rFonts w:cs="Arial"/>
        </w:rPr>
      </w:pPr>
      <w:r w:rsidRPr="607ECBA7">
        <w:rPr>
          <w:rFonts w:cs="Arial"/>
        </w:rPr>
        <w:t xml:space="preserve">The Australian Government provides funding directly to your chosen residential </w:t>
      </w:r>
      <w:r w:rsidR="0020358B">
        <w:rPr>
          <w:rFonts w:cs="Arial"/>
        </w:rPr>
        <w:t xml:space="preserve">aged </w:t>
      </w:r>
      <w:r w:rsidRPr="607ECBA7">
        <w:rPr>
          <w:rFonts w:cs="Arial"/>
        </w:rPr>
        <w:t>care provider on your behalf</w:t>
      </w:r>
      <w:r w:rsidR="21119F8A" w:rsidRPr="607ECBA7">
        <w:rPr>
          <w:rFonts w:cs="Arial"/>
        </w:rPr>
        <w:t>,</w:t>
      </w:r>
      <w:r w:rsidRPr="607ECBA7">
        <w:rPr>
          <w:rFonts w:cs="Arial"/>
        </w:rPr>
        <w:t xml:space="preserve"> once you</w:t>
      </w:r>
      <w:r w:rsidR="00EA5661">
        <w:rPr>
          <w:rFonts w:cs="Arial"/>
        </w:rPr>
        <w:t>r provider</w:t>
      </w:r>
      <w:r w:rsidRPr="607ECBA7">
        <w:rPr>
          <w:rFonts w:cs="Arial"/>
        </w:rPr>
        <w:t xml:space="preserve"> ha</w:t>
      </w:r>
      <w:r w:rsidR="00EA5661">
        <w:rPr>
          <w:rFonts w:cs="Arial"/>
        </w:rPr>
        <w:t>s</w:t>
      </w:r>
      <w:r w:rsidRPr="607ECBA7">
        <w:rPr>
          <w:rFonts w:cs="Arial"/>
        </w:rPr>
        <w:t xml:space="preserve"> accepted</w:t>
      </w:r>
      <w:r w:rsidR="00EA5661">
        <w:rPr>
          <w:rFonts w:cs="Arial"/>
        </w:rPr>
        <w:t xml:space="preserve"> your referral.</w:t>
      </w:r>
    </w:p>
    <w:p w14:paraId="2EF29839" w14:textId="77777777" w:rsidR="00C26162" w:rsidRPr="002F0CBB" w:rsidRDefault="00C26162" w:rsidP="00DB2BCA">
      <w:pPr>
        <w:pStyle w:val="Heading3"/>
      </w:pPr>
      <w:r w:rsidRPr="002F0CBB">
        <w:t>How can I share my referral code with a residential aged care provider?</w:t>
      </w:r>
    </w:p>
    <w:p w14:paraId="3F93C251" w14:textId="6633E666" w:rsidR="0083490F" w:rsidRDefault="00C26162" w:rsidP="00447604">
      <w:pPr>
        <w:rPr>
          <w:rFonts w:cs="Arial"/>
        </w:rPr>
      </w:pPr>
      <w:r w:rsidRPr="607ECBA7">
        <w:rPr>
          <w:rFonts w:cs="Arial"/>
        </w:rPr>
        <w:t>When you</w:t>
      </w:r>
      <w:r w:rsidR="1832195A" w:rsidRPr="607ECBA7">
        <w:rPr>
          <w:rFonts w:cs="Arial"/>
        </w:rPr>
        <w:t xml:space="preserve"> are</w:t>
      </w:r>
      <w:r w:rsidRPr="607ECBA7">
        <w:rPr>
          <w:rFonts w:cs="Arial"/>
        </w:rPr>
        <w:t xml:space="preserve"> approved for residential care, you </w:t>
      </w:r>
      <w:r w:rsidR="5BDA8761" w:rsidRPr="607ECBA7">
        <w:rPr>
          <w:rFonts w:cs="Arial"/>
        </w:rPr>
        <w:t xml:space="preserve">are </w:t>
      </w:r>
      <w:r w:rsidRPr="607ECBA7">
        <w:rPr>
          <w:rFonts w:cs="Arial"/>
        </w:rPr>
        <w:t xml:space="preserve">allocated a place. </w:t>
      </w:r>
      <w:r w:rsidR="11C0A38D" w:rsidRPr="607ECBA7">
        <w:rPr>
          <w:rFonts w:cs="Arial"/>
        </w:rPr>
        <w:t>Y</w:t>
      </w:r>
      <w:r w:rsidRPr="607ECBA7">
        <w:rPr>
          <w:rFonts w:cs="Arial"/>
        </w:rPr>
        <w:t xml:space="preserve">our </w:t>
      </w:r>
      <w:r w:rsidR="00EA5661">
        <w:rPr>
          <w:rFonts w:cs="Arial"/>
        </w:rPr>
        <w:t>s</w:t>
      </w:r>
      <w:r w:rsidRPr="607ECBA7">
        <w:rPr>
          <w:rFonts w:cs="Arial"/>
        </w:rPr>
        <w:t xml:space="preserve">upport </w:t>
      </w:r>
      <w:r w:rsidR="00EA5661">
        <w:rPr>
          <w:rFonts w:cs="Arial"/>
        </w:rPr>
        <w:t>p</w:t>
      </w:r>
      <w:r w:rsidRPr="607ECBA7">
        <w:rPr>
          <w:rFonts w:cs="Arial"/>
        </w:rPr>
        <w:t>lan</w:t>
      </w:r>
      <w:r w:rsidR="0044356D" w:rsidRPr="607ECBA7">
        <w:rPr>
          <w:rFonts w:cs="Arial"/>
        </w:rPr>
        <w:t xml:space="preserve"> will be attached </w:t>
      </w:r>
      <w:r w:rsidR="6F52A50E" w:rsidRPr="607ECBA7">
        <w:rPr>
          <w:rFonts w:cs="Arial"/>
        </w:rPr>
        <w:t xml:space="preserve">in your Notice of Decision letter </w:t>
      </w:r>
      <w:r w:rsidR="0044356D" w:rsidRPr="607ECBA7">
        <w:rPr>
          <w:rFonts w:cs="Arial"/>
        </w:rPr>
        <w:t>and</w:t>
      </w:r>
      <w:r w:rsidRPr="607ECBA7">
        <w:rPr>
          <w:rFonts w:cs="Arial"/>
        </w:rPr>
        <w:t xml:space="preserve"> will contain your referral code/s.</w:t>
      </w:r>
    </w:p>
    <w:p w14:paraId="7A657B93" w14:textId="4AD2D0AF" w:rsidR="00C26162" w:rsidRPr="004B3D89" w:rsidRDefault="00C26162" w:rsidP="004B3D89">
      <w:r w:rsidRPr="004B3D89">
        <w:t>Each referral code is a unique number </w:t>
      </w:r>
      <w:r w:rsidR="6A68D905" w:rsidRPr="004B3D89">
        <w:t>linked to a</w:t>
      </w:r>
      <w:r w:rsidR="00672234" w:rsidRPr="004B3D89">
        <w:t xml:space="preserve"> </w:t>
      </w:r>
      <w:r w:rsidRPr="004B3D89">
        <w:t>service type used to</w:t>
      </w:r>
      <w:r w:rsidR="68A8508E" w:rsidRPr="004B3D89">
        <w:t xml:space="preserve"> connect with your chosen</w:t>
      </w:r>
      <w:r w:rsidRPr="004B3D89">
        <w:t xml:space="preserve"> </w:t>
      </w:r>
      <w:r w:rsidR="00672234" w:rsidRPr="004B3D89">
        <w:t>provider and</w:t>
      </w:r>
      <w:r w:rsidR="5B891EBA" w:rsidRPr="004B3D89">
        <w:t xml:space="preserve"> start </w:t>
      </w:r>
      <w:r w:rsidRPr="004B3D89">
        <w:t>receiving</w:t>
      </w:r>
      <w:r w:rsidR="123FBFAE" w:rsidRPr="004B3D89">
        <w:t xml:space="preserve"> </w:t>
      </w:r>
      <w:r w:rsidR="6B3B6173" w:rsidRPr="004B3D89">
        <w:t>care.</w:t>
      </w:r>
    </w:p>
    <w:p w14:paraId="2242BA6E" w14:textId="680036F8" w:rsidR="00C26162" w:rsidRPr="00C26162" w:rsidRDefault="00C26162" w:rsidP="00DB2BCA">
      <w:pPr>
        <w:rPr>
          <w:rFonts w:cs="Arial"/>
        </w:rPr>
      </w:pPr>
      <w:r w:rsidRPr="00C26162">
        <w:rPr>
          <w:rFonts w:cs="Arial"/>
        </w:rPr>
        <w:lastRenderedPageBreak/>
        <w:t>There are several ways to share your referral code with a provider:</w:t>
      </w:r>
    </w:p>
    <w:p w14:paraId="1F6101E8" w14:textId="701AC499" w:rsidR="006926BA" w:rsidRDefault="00C26162" w:rsidP="004B3D89">
      <w:pPr>
        <w:pStyle w:val="ListBullet"/>
      </w:pPr>
      <w:r w:rsidRPr="00DB2BCA">
        <w:rPr>
          <w:b/>
        </w:rPr>
        <w:t>Assessors:</w:t>
      </w:r>
      <w:r w:rsidRPr="607ECBA7">
        <w:t xml:space="preserve"> </w:t>
      </w:r>
      <w:r w:rsidR="00EA5661">
        <w:t>Y</w:t>
      </w:r>
      <w:r w:rsidRPr="607ECBA7">
        <w:t>our assessor will be able to send your referral code to one or more Australian Government</w:t>
      </w:r>
      <w:r w:rsidR="387B06C0" w:rsidRPr="607ECBA7">
        <w:t xml:space="preserve"> </w:t>
      </w:r>
      <w:r w:rsidRPr="607ECBA7">
        <w:t xml:space="preserve">funded service providers of your choice. </w:t>
      </w:r>
    </w:p>
    <w:p w14:paraId="3912D41A" w14:textId="4DF510DA" w:rsidR="006926BA" w:rsidRDefault="00C26162" w:rsidP="004B3D89">
      <w:pPr>
        <w:pStyle w:val="ListBullet"/>
      </w:pPr>
      <w:r w:rsidRPr="00DB2BCA">
        <w:rPr>
          <w:b/>
        </w:rPr>
        <w:t>Self-service:</w:t>
      </w:r>
      <w:r w:rsidRPr="607ECBA7">
        <w:t xml:space="preserve"> </w:t>
      </w:r>
      <w:r w:rsidR="00EA5661">
        <w:t>Y</w:t>
      </w:r>
      <w:r w:rsidRPr="607ECBA7">
        <w:t xml:space="preserve">ou can use the referral code/s in your </w:t>
      </w:r>
      <w:r w:rsidR="7FE181EB" w:rsidRPr="607ECBA7">
        <w:t>s</w:t>
      </w:r>
      <w:r w:rsidRPr="607ECBA7">
        <w:t xml:space="preserve">upport </w:t>
      </w:r>
      <w:r w:rsidR="715A92E0" w:rsidRPr="607ECBA7">
        <w:t>p</w:t>
      </w:r>
      <w:r w:rsidRPr="607ECBA7">
        <w:t>lan and self-manage your referrals if you wish. Your referral code/s can be shared directly with any of your preferred providers.</w:t>
      </w:r>
    </w:p>
    <w:p w14:paraId="6AA5B2E6" w14:textId="21F9F7F6" w:rsidR="00C26162" w:rsidRPr="006926BA" w:rsidRDefault="00C26162" w:rsidP="004B3D89">
      <w:pPr>
        <w:pStyle w:val="ListBullet"/>
      </w:pPr>
      <w:r w:rsidRPr="00DB2BCA">
        <w:rPr>
          <w:b/>
        </w:rPr>
        <w:t>My Aged Care</w:t>
      </w:r>
      <w:r w:rsidR="00674393" w:rsidRPr="607ECBA7">
        <w:t xml:space="preserve">: </w:t>
      </w:r>
      <w:r w:rsidR="00CD06B8" w:rsidRPr="607ECBA7">
        <w:t xml:space="preserve">The </w:t>
      </w:r>
      <w:r w:rsidRPr="607ECBA7">
        <w:t xml:space="preserve">My Aged Care </w:t>
      </w:r>
      <w:r w:rsidR="00CD06B8" w:rsidRPr="607ECBA7">
        <w:t xml:space="preserve">team </w:t>
      </w:r>
      <w:r w:rsidRPr="607ECBA7">
        <w:t>can send a referral code on your behalf to your preferred provider.</w:t>
      </w:r>
    </w:p>
    <w:p w14:paraId="71CD0834" w14:textId="77777777" w:rsidR="00C26162" w:rsidRPr="002F0CBB" w:rsidRDefault="00C26162" w:rsidP="00DB2BCA">
      <w:pPr>
        <w:pStyle w:val="Heading3"/>
      </w:pPr>
      <w:r w:rsidRPr="002F0CBB">
        <w:t>What happens if I want to move to a different residential care home?</w:t>
      </w:r>
    </w:p>
    <w:p w14:paraId="37C33B8E" w14:textId="245C7BC7" w:rsidR="00C26162" w:rsidRPr="00E92BCE" w:rsidRDefault="00C26162" w:rsidP="00E92BCE">
      <w:r w:rsidRPr="00E92BCE">
        <w:t xml:space="preserve">If you are currently in a residential care home and want to move to </w:t>
      </w:r>
      <w:r w:rsidR="435713E0" w:rsidRPr="00E92BCE">
        <w:t>a different</w:t>
      </w:r>
      <w:r w:rsidR="00D908BD" w:rsidRPr="00E92BCE">
        <w:t xml:space="preserve"> residential care </w:t>
      </w:r>
      <w:r w:rsidR="57663385" w:rsidRPr="00E92BCE">
        <w:t>home</w:t>
      </w:r>
      <w:r w:rsidRPr="00E92BCE">
        <w:t xml:space="preserve">, you can use your allocated residential care place. Your residential care place belongs to you and will move with you to other residential care homes. </w:t>
      </w:r>
    </w:p>
    <w:p w14:paraId="231E56AC" w14:textId="2A33430F" w:rsidR="006E6EAF" w:rsidRPr="00E92BCE" w:rsidRDefault="00C26162" w:rsidP="00E92BCE">
      <w:r w:rsidRPr="00E92BCE">
        <w:t xml:space="preserve">To engage with new providers, you will need to re-activate your referral code </w:t>
      </w:r>
      <w:r w:rsidR="14697EB0" w:rsidRPr="00E92BCE">
        <w:t xml:space="preserve">and </w:t>
      </w:r>
      <w:r w:rsidRPr="00E92BCE">
        <w:t xml:space="preserve">share it with a new provider. It can be reactivated while you are in care with an existing provider. Your referral code can be re-activated in your My Aged Care Online account, or you can call My Aged Care. </w:t>
      </w:r>
    </w:p>
    <w:p w14:paraId="1C71E697" w14:textId="77777777" w:rsidR="006E6EAF" w:rsidRPr="005742B1" w:rsidRDefault="006E6EAF" w:rsidP="00DB2BCA">
      <w:pPr>
        <w:pStyle w:val="Heading2"/>
      </w:pPr>
      <w:r w:rsidRPr="005742B1">
        <w:t xml:space="preserve">Finding help </w:t>
      </w:r>
    </w:p>
    <w:p w14:paraId="08612B13" w14:textId="77777777" w:rsidR="00FB2F89" w:rsidRDefault="006E6EAF" w:rsidP="00E92BCE">
      <w:r>
        <w:t xml:space="preserve">We </w:t>
      </w:r>
      <w:r w:rsidR="773B095C">
        <w:t>ar</w:t>
      </w:r>
      <w:r w:rsidR="00672234">
        <w:t>e</w:t>
      </w:r>
      <w:r>
        <w:t xml:space="preserve"> here to support and help you and your family to understand what these changes mean and the options available to you. </w:t>
      </w:r>
    </w:p>
    <w:p w14:paraId="5EF5D4CE" w14:textId="080AA5DF" w:rsidR="009F47D6" w:rsidRDefault="006E6EAF" w:rsidP="00E92BCE">
      <w:r>
        <w:t xml:space="preserve">We </w:t>
      </w:r>
      <w:r w:rsidR="00D11FFC">
        <w:t>have made</w:t>
      </w:r>
      <w:r>
        <w:t xml:space="preserve"> more information about aged care providers available to help you make better and more informed choices about where to access the care that’s right for you. This includes </w:t>
      </w:r>
      <w:r w:rsidR="00D11FFC">
        <w:t>publishing</w:t>
      </w:r>
      <w:r>
        <w:t xml:space="preserve"> Star Ratings for residential</w:t>
      </w:r>
      <w:r w:rsidR="0028423E">
        <w:t xml:space="preserve"> aged</w:t>
      </w:r>
      <w:r>
        <w:t xml:space="preserve"> care providers</w:t>
      </w:r>
      <w:r w:rsidR="32556382">
        <w:t xml:space="preserve"> and</w:t>
      </w:r>
      <w:r w:rsidR="00672234">
        <w:t xml:space="preserve"> </w:t>
      </w:r>
      <w:r>
        <w:t xml:space="preserve">more transparent </w:t>
      </w:r>
      <w:r w:rsidR="0028423E">
        <w:t xml:space="preserve">accommodation </w:t>
      </w:r>
      <w:r>
        <w:t>information</w:t>
      </w:r>
      <w:r w:rsidR="00D11FFC">
        <w:t xml:space="preserve"> on </w:t>
      </w:r>
      <w:hyperlink r:id="rId14" w:history="1">
        <w:r w:rsidR="0028423E" w:rsidRPr="00A33EB4">
          <w:rPr>
            <w:rStyle w:val="Hyperlink"/>
          </w:rPr>
          <w:t>MyAgedCare.gov.au/Find-A-Provider</w:t>
        </w:r>
      </w:hyperlink>
      <w:r w:rsidR="0028423E">
        <w:t>.</w:t>
      </w:r>
    </w:p>
    <w:p w14:paraId="49007B3D" w14:textId="26D9983D" w:rsidR="004F75BC" w:rsidRPr="00184068" w:rsidRDefault="006E6EAF" w:rsidP="00DB2BCA">
      <w:r>
        <w:t xml:space="preserve">My Aged Care is here to help you. Visit </w:t>
      </w:r>
      <w:hyperlink r:id="rId15" w:history="1">
        <w:r w:rsidR="00737AE6" w:rsidRPr="00737AE6">
          <w:rPr>
            <w:rStyle w:val="Hyperlink"/>
          </w:rPr>
          <w:t>MyAgedCare.gov.au</w:t>
        </w:r>
      </w:hyperlink>
      <w:r>
        <w:t xml:space="preserve"> to find information about how to access aged care services. You can apply for an assessment online and search for local aged care providers who meet your needs. </w:t>
      </w:r>
      <w:r w:rsidR="007B3B15">
        <w:t>C</w:t>
      </w:r>
      <w:r>
        <w:t xml:space="preserve">all </w:t>
      </w:r>
      <w:r w:rsidRPr="0078711E">
        <w:rPr>
          <w:b/>
          <w:bCs/>
        </w:rPr>
        <w:t>1800 200 422</w:t>
      </w:r>
      <w:r>
        <w:t xml:space="preserve"> </w:t>
      </w:r>
      <w:r w:rsidR="007B3B15">
        <w:t xml:space="preserve">from </w:t>
      </w:r>
      <w:r w:rsidR="007B3B15" w:rsidRPr="607ECBA7">
        <w:rPr>
          <w:rFonts w:eastAsiaTheme="minorEastAsia" w:cs="Arial"/>
          <w:lang w:eastAsia="zh-CN"/>
        </w:rPr>
        <w:t>8:00 am to 8:00 pm Monday to Friday and 10:00am to 2:00pm Saturday (local time) or visit</w:t>
      </w:r>
      <w:r w:rsidR="007B3B15">
        <w:rPr>
          <w:rFonts w:eastAsiaTheme="minorEastAsia" w:cs="Arial"/>
          <w:lang w:eastAsia="zh-CN"/>
        </w:rPr>
        <w:t xml:space="preserve"> </w:t>
      </w:r>
      <w:hyperlink r:id="rId16" w:history="1">
        <w:r w:rsidR="007B3B15" w:rsidRPr="00737AE6">
          <w:rPr>
            <w:rStyle w:val="Hyperlink"/>
          </w:rPr>
          <w:t>MyAgedCare.gov.au/Contact-Us</w:t>
        </w:r>
      </w:hyperlink>
      <w:r w:rsidR="007B3B15">
        <w:t>.</w:t>
      </w:r>
    </w:p>
    <w:p w14:paraId="79664377" w14:textId="5CA3F0FF" w:rsidR="00EE7488" w:rsidRDefault="004F75BC" w:rsidP="00EE7488">
      <w:pPr>
        <w:sectPr w:rsidR="00EE7488" w:rsidSect="00B704E4">
          <w:headerReference w:type="even" r:id="rId17"/>
          <w:footerReference w:type="default" r:id="rId18"/>
          <w:headerReference w:type="first" r:id="rId19"/>
          <w:pgSz w:w="11906" w:h="16838"/>
          <w:pgMar w:top="1303" w:right="1133" w:bottom="426" w:left="851" w:header="397" w:footer="267" w:gutter="0"/>
          <w:cols w:space="708"/>
          <w:titlePg/>
          <w:docGrid w:linePitch="360"/>
        </w:sectPr>
      </w:pPr>
      <w:r w:rsidRPr="2E48AF0C">
        <w:t xml:space="preserve">For general aged care </w:t>
      </w:r>
      <w:proofErr w:type="gramStart"/>
      <w:r w:rsidRPr="2E48AF0C">
        <w:t>information</w:t>
      </w:r>
      <w:proofErr w:type="gramEnd"/>
      <w:r w:rsidRPr="2E48AF0C">
        <w:t xml:space="preserve"> you can speak to someone face to face at any Services Australia </w:t>
      </w:r>
      <w:r w:rsidR="00D840D6">
        <w:t>centre.</w:t>
      </w:r>
      <w:r w:rsidR="0078711E">
        <w:t xml:space="preserve"> </w:t>
      </w:r>
      <w:r w:rsidRPr="2E48AF0C">
        <w:t>For more complex aged care enquires</w:t>
      </w:r>
      <w:r w:rsidR="00FB2F89">
        <w:t>,</w:t>
      </w:r>
      <w:r w:rsidRPr="2E48AF0C">
        <w:t xml:space="preserve"> book a face</w:t>
      </w:r>
      <w:r w:rsidR="00E21838">
        <w:t>-</w:t>
      </w:r>
      <w:r w:rsidRPr="2E48AF0C">
        <w:t>to</w:t>
      </w:r>
      <w:r w:rsidR="00E21838">
        <w:t>-</w:t>
      </w:r>
      <w:r w:rsidRPr="2E48AF0C">
        <w:t xml:space="preserve">face or video chat appointment with an Aged Care Specialist </w:t>
      </w:r>
      <w:r w:rsidR="00D840D6">
        <w:t>O</w:t>
      </w:r>
      <w:r w:rsidRPr="2E48AF0C">
        <w:t xml:space="preserve">fficer by calling </w:t>
      </w:r>
      <w:r w:rsidRPr="2E48AF0C">
        <w:rPr>
          <w:rFonts w:ascii="Roboto" w:eastAsia="Roboto" w:hAnsi="Roboto" w:cs="Roboto"/>
          <w:b/>
          <w:bCs/>
          <w:color w:val="000000"/>
        </w:rPr>
        <w:t>1800 227 47</w:t>
      </w:r>
    </w:p>
    <w:p w14:paraId="4777784C" w14:textId="56B503F9" w:rsidR="00EE7488" w:rsidRPr="00EE7488" w:rsidRDefault="00EE7488" w:rsidP="00EE7488"/>
    <w:sectPr w:rsidR="00EE7488" w:rsidRPr="00EE7488" w:rsidSect="00EE7488">
      <w:type w:val="continuous"/>
      <w:pgSz w:w="11906" w:h="16838"/>
      <w:pgMar w:top="1303" w:right="1133" w:bottom="0" w:left="851" w:header="397" w:footer="6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9C63A" w14:textId="77777777" w:rsidR="002F0CBB" w:rsidRDefault="002F0CBB" w:rsidP="0076491B">
      <w:pPr>
        <w:spacing w:before="0" w:after="0" w:line="240" w:lineRule="auto"/>
      </w:pPr>
      <w:r>
        <w:separator/>
      </w:r>
    </w:p>
  </w:endnote>
  <w:endnote w:type="continuationSeparator" w:id="0">
    <w:p w14:paraId="16902DED" w14:textId="77777777" w:rsidR="002F0CBB" w:rsidRDefault="002F0CBB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60B89800" w14:textId="77777777" w:rsidR="002F0CBB" w:rsidRDefault="002F0CB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4DFA0" w14:textId="029C370C" w:rsidR="00AD79FB" w:rsidRDefault="00EE7488" w:rsidP="00DB2BCA">
    <w:pPr>
      <w:pStyle w:val="Footer"/>
      <w:tabs>
        <w:tab w:val="clear" w:pos="4513"/>
      </w:tabs>
      <w:ind w:right="-851"/>
      <w:jc w:val="righ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DF87ECF" wp14:editId="56FA2E22">
          <wp:simplePos x="0" y="0"/>
          <wp:positionH relativeFrom="page">
            <wp:posOffset>1914288</wp:posOffset>
          </wp:positionH>
          <wp:positionV relativeFrom="paragraph">
            <wp:posOffset>-1984374</wp:posOffset>
          </wp:positionV>
          <wp:extent cx="5645388" cy="2305050"/>
          <wp:effectExtent l="0" t="0" r="0" b="0"/>
          <wp:wrapNone/>
          <wp:docPr id="10622531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755741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9224" cy="23066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BBEC7" w14:textId="77777777" w:rsidR="002F0CBB" w:rsidRDefault="002F0CBB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42874D2" w14:textId="77777777" w:rsidR="002F0CBB" w:rsidRDefault="002F0CBB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44E250AE" w14:textId="77777777" w:rsidR="002F0CBB" w:rsidRDefault="002F0CB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2826F" w14:textId="5ACDB165" w:rsidR="00AD79FB" w:rsidRDefault="00AD79FB" w:rsidP="00DB2BCA">
    <w:pPr>
      <w:pStyle w:val="Header"/>
      <w:tabs>
        <w:tab w:val="clear" w:pos="4513"/>
        <w:tab w:val="clear" w:pos="9026"/>
        <w:tab w:val="left" w:pos="217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82430" w14:textId="123AA96C" w:rsidR="0076491B" w:rsidRDefault="00AD79FB" w:rsidP="00970801">
    <w:pPr>
      <w:pStyle w:val="Header"/>
      <w:tabs>
        <w:tab w:val="clear" w:pos="4513"/>
        <w:tab w:val="clear" w:pos="9026"/>
        <w:tab w:val="left" w:pos="6525"/>
      </w:tabs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F8253C5" wp14:editId="333BAE6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46825882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C222C0" w14:textId="0FBBD088" w:rsidR="00AD79FB" w:rsidRPr="00AD79FB" w:rsidRDefault="00AD79FB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8253C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OFFICIAL" style="position:absolute;margin-left:0;margin-top:0;width:48pt;height:38.2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01C222C0" w14:textId="0FBBD088" w:rsidR="00AD79FB" w:rsidRPr="00AD79FB" w:rsidRDefault="00AD79FB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5721">
      <w:rPr>
        <w:noProof/>
      </w:rPr>
      <w:drawing>
        <wp:anchor distT="0" distB="0" distL="114300" distR="114300" simplePos="0" relativeHeight="251656192" behindDoc="0" locked="0" layoutInCell="1" allowOverlap="1" wp14:anchorId="4E459549" wp14:editId="44E5F63B">
          <wp:simplePos x="0" y="0"/>
          <wp:positionH relativeFrom="page">
            <wp:posOffset>-29845</wp:posOffset>
          </wp:positionH>
          <wp:positionV relativeFrom="page">
            <wp:posOffset>-3175</wp:posOffset>
          </wp:positionV>
          <wp:extent cx="7558405" cy="1981200"/>
          <wp:effectExtent l="0" t="0" r="0" b="0"/>
          <wp:wrapNone/>
          <wp:docPr id="1809888694" name="Picture 180988869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5721">
      <w:rPr>
        <w:noProof/>
      </w:rPr>
      <w:drawing>
        <wp:anchor distT="0" distB="0" distL="114300" distR="114300" simplePos="0" relativeHeight="251658240" behindDoc="1" locked="0" layoutInCell="1" allowOverlap="1" wp14:anchorId="1748E956" wp14:editId="6763E06D">
          <wp:simplePos x="0" y="0"/>
          <wp:positionH relativeFrom="page">
            <wp:posOffset>-31115</wp:posOffset>
          </wp:positionH>
          <wp:positionV relativeFrom="paragraph">
            <wp:posOffset>-610235</wp:posOffset>
          </wp:positionV>
          <wp:extent cx="7657465" cy="2985770"/>
          <wp:effectExtent l="0" t="0" r="635" b="5080"/>
          <wp:wrapNone/>
          <wp:docPr id="1146700629" name="Picture 11467006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57465" cy="298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80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626555"/>
    <w:multiLevelType w:val="hybridMultilevel"/>
    <w:tmpl w:val="15AE1F5E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712F4"/>
    <w:multiLevelType w:val="hybridMultilevel"/>
    <w:tmpl w:val="BB1CCE9C"/>
    <w:lvl w:ilvl="0" w:tplc="E07EDC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296881"/>
    <w:multiLevelType w:val="hybridMultilevel"/>
    <w:tmpl w:val="B41651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537ED"/>
    <w:multiLevelType w:val="hybridMultilevel"/>
    <w:tmpl w:val="9AEA85CC"/>
    <w:lvl w:ilvl="0" w:tplc="3850B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957C22"/>
    <w:multiLevelType w:val="hybridMultilevel"/>
    <w:tmpl w:val="2A626E26"/>
    <w:lvl w:ilvl="0" w:tplc="3850B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F4E7A"/>
    <w:multiLevelType w:val="hybridMultilevel"/>
    <w:tmpl w:val="BE3489AC"/>
    <w:lvl w:ilvl="0" w:tplc="3850B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3" w15:restartNumberingAfterBreak="0">
    <w:nsid w:val="31B35603"/>
    <w:multiLevelType w:val="hybridMultilevel"/>
    <w:tmpl w:val="64B280CE"/>
    <w:lvl w:ilvl="0" w:tplc="3850B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CC6692"/>
    <w:multiLevelType w:val="hybridMultilevel"/>
    <w:tmpl w:val="61044B46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2E6B4F"/>
    <w:multiLevelType w:val="hybridMultilevel"/>
    <w:tmpl w:val="455A0F0E"/>
    <w:lvl w:ilvl="0" w:tplc="EE34E8E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B102E8"/>
    <w:multiLevelType w:val="hybridMultilevel"/>
    <w:tmpl w:val="130AB2B4"/>
    <w:lvl w:ilvl="0" w:tplc="3850B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B537F6"/>
    <w:multiLevelType w:val="hybridMultilevel"/>
    <w:tmpl w:val="593E0E5A"/>
    <w:lvl w:ilvl="0" w:tplc="0ACEEAC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76E47F"/>
    <w:multiLevelType w:val="hybridMultilevel"/>
    <w:tmpl w:val="EFECC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1A85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4E9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02B8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FE7B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7E10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76D2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968F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1A0E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F509F4"/>
    <w:multiLevelType w:val="hybridMultilevel"/>
    <w:tmpl w:val="EB9A0926"/>
    <w:lvl w:ilvl="0" w:tplc="47E455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C35577"/>
    <w:multiLevelType w:val="hybridMultilevel"/>
    <w:tmpl w:val="3AFC317C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D63502"/>
    <w:multiLevelType w:val="hybridMultilevel"/>
    <w:tmpl w:val="2A8EF958"/>
    <w:lvl w:ilvl="0" w:tplc="3850B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D940D5"/>
    <w:multiLevelType w:val="hybridMultilevel"/>
    <w:tmpl w:val="4EA8D3EA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8E3678"/>
    <w:multiLevelType w:val="hybridMultilevel"/>
    <w:tmpl w:val="A85C529E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3" w15:restartNumberingAfterBreak="0">
    <w:nsid w:val="73EF7B2C"/>
    <w:multiLevelType w:val="hybridMultilevel"/>
    <w:tmpl w:val="569891A0"/>
    <w:lvl w:ilvl="0" w:tplc="4B4054A8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  <w:color w:val="92D050"/>
      </w:rPr>
    </w:lvl>
    <w:lvl w:ilvl="1" w:tplc="0C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4" w15:restartNumberingAfterBreak="0">
    <w:nsid w:val="771647E6"/>
    <w:multiLevelType w:val="hybridMultilevel"/>
    <w:tmpl w:val="F9F6F5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7" w15:restartNumberingAfterBreak="0">
    <w:nsid w:val="79F91A05"/>
    <w:multiLevelType w:val="hybridMultilevel"/>
    <w:tmpl w:val="D82CA64C"/>
    <w:lvl w:ilvl="0" w:tplc="0C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8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566260349">
    <w:abstractNumId w:val="35"/>
  </w:num>
  <w:num w:numId="2" w16cid:durableId="567153583">
    <w:abstractNumId w:val="11"/>
  </w:num>
  <w:num w:numId="3" w16cid:durableId="1656841259">
    <w:abstractNumId w:val="30"/>
  </w:num>
  <w:num w:numId="4" w16cid:durableId="1108426739">
    <w:abstractNumId w:val="31"/>
  </w:num>
  <w:num w:numId="5" w16cid:durableId="1438329190">
    <w:abstractNumId w:val="25"/>
  </w:num>
  <w:num w:numId="6" w16cid:durableId="249044495">
    <w:abstractNumId w:val="19"/>
  </w:num>
  <w:num w:numId="7" w16cid:durableId="443155702">
    <w:abstractNumId w:val="9"/>
  </w:num>
  <w:num w:numId="8" w16cid:durableId="1832984519">
    <w:abstractNumId w:val="6"/>
  </w:num>
  <w:num w:numId="9" w16cid:durableId="526716934">
    <w:abstractNumId w:val="1"/>
  </w:num>
  <w:num w:numId="10" w16cid:durableId="36441221">
    <w:abstractNumId w:val="20"/>
  </w:num>
  <w:num w:numId="11" w16cid:durableId="1625423913">
    <w:abstractNumId w:val="15"/>
  </w:num>
  <w:num w:numId="12" w16cid:durableId="682703525">
    <w:abstractNumId w:val="38"/>
  </w:num>
  <w:num w:numId="13" w16cid:durableId="820196136">
    <w:abstractNumId w:val="36"/>
  </w:num>
  <w:num w:numId="14" w16cid:durableId="1958221546">
    <w:abstractNumId w:val="23"/>
  </w:num>
  <w:num w:numId="15" w16cid:durableId="1536036866">
    <w:abstractNumId w:val="0"/>
  </w:num>
  <w:num w:numId="16" w16cid:durableId="1444811383">
    <w:abstractNumId w:val="10"/>
  </w:num>
  <w:num w:numId="17" w16cid:durableId="603728762">
    <w:abstractNumId w:val="14"/>
  </w:num>
  <w:num w:numId="18" w16cid:durableId="717976888">
    <w:abstractNumId w:val="18"/>
  </w:num>
  <w:num w:numId="19" w16cid:durableId="1029375946">
    <w:abstractNumId w:val="27"/>
  </w:num>
  <w:num w:numId="20" w16cid:durableId="1890994627">
    <w:abstractNumId w:val="2"/>
  </w:num>
  <w:num w:numId="21" w16cid:durableId="1045180913">
    <w:abstractNumId w:val="16"/>
  </w:num>
  <w:num w:numId="22" w16cid:durableId="1907257445">
    <w:abstractNumId w:val="29"/>
  </w:num>
  <w:num w:numId="23" w16cid:durableId="833495474">
    <w:abstractNumId w:val="26"/>
  </w:num>
  <w:num w:numId="24" w16cid:durableId="145517727">
    <w:abstractNumId w:val="22"/>
  </w:num>
  <w:num w:numId="25" w16cid:durableId="1083644195">
    <w:abstractNumId w:val="12"/>
  </w:num>
  <w:num w:numId="26" w16cid:durableId="967781833">
    <w:abstractNumId w:val="32"/>
  </w:num>
  <w:num w:numId="27" w16cid:durableId="1882745662">
    <w:abstractNumId w:val="24"/>
  </w:num>
  <w:num w:numId="28" w16cid:durableId="184557535">
    <w:abstractNumId w:val="21"/>
  </w:num>
  <w:num w:numId="29" w16cid:durableId="766924685">
    <w:abstractNumId w:val="3"/>
  </w:num>
  <w:num w:numId="30" w16cid:durableId="799767949">
    <w:abstractNumId w:val="33"/>
  </w:num>
  <w:num w:numId="31" w16cid:durableId="232929163">
    <w:abstractNumId w:val="4"/>
  </w:num>
  <w:num w:numId="32" w16cid:durableId="301204042">
    <w:abstractNumId w:val="34"/>
  </w:num>
  <w:num w:numId="33" w16cid:durableId="1131049444">
    <w:abstractNumId w:val="28"/>
  </w:num>
  <w:num w:numId="34" w16cid:durableId="1716388877">
    <w:abstractNumId w:val="7"/>
  </w:num>
  <w:num w:numId="35" w16cid:durableId="1746105659">
    <w:abstractNumId w:val="13"/>
  </w:num>
  <w:num w:numId="36" w16cid:durableId="563949547">
    <w:abstractNumId w:val="37"/>
  </w:num>
  <w:num w:numId="37" w16cid:durableId="404227753">
    <w:abstractNumId w:val="8"/>
  </w:num>
  <w:num w:numId="38" w16cid:durableId="279917324">
    <w:abstractNumId w:val="5"/>
  </w:num>
  <w:num w:numId="39" w16cid:durableId="19466185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303"/>
    <w:rsid w:val="0000524D"/>
    <w:rsid w:val="00061E5E"/>
    <w:rsid w:val="00080EA9"/>
    <w:rsid w:val="000B3402"/>
    <w:rsid w:val="000D1077"/>
    <w:rsid w:val="000D2D2F"/>
    <w:rsid w:val="000F2E4D"/>
    <w:rsid w:val="000F6303"/>
    <w:rsid w:val="0010377D"/>
    <w:rsid w:val="001118B0"/>
    <w:rsid w:val="001320AD"/>
    <w:rsid w:val="001350FA"/>
    <w:rsid w:val="00136EA1"/>
    <w:rsid w:val="00146220"/>
    <w:rsid w:val="00173F1E"/>
    <w:rsid w:val="00193C93"/>
    <w:rsid w:val="001A4831"/>
    <w:rsid w:val="001D2009"/>
    <w:rsid w:val="001F3DB8"/>
    <w:rsid w:val="0020358B"/>
    <w:rsid w:val="0022299C"/>
    <w:rsid w:val="00234B5A"/>
    <w:rsid w:val="00250ECA"/>
    <w:rsid w:val="00257F23"/>
    <w:rsid w:val="0028423E"/>
    <w:rsid w:val="002852B8"/>
    <w:rsid w:val="002E159B"/>
    <w:rsid w:val="002F0CBB"/>
    <w:rsid w:val="002F1EC7"/>
    <w:rsid w:val="002F5FEE"/>
    <w:rsid w:val="003207EC"/>
    <w:rsid w:val="003228A4"/>
    <w:rsid w:val="00324552"/>
    <w:rsid w:val="003464D4"/>
    <w:rsid w:val="00360B34"/>
    <w:rsid w:val="003E59C0"/>
    <w:rsid w:val="004267A2"/>
    <w:rsid w:val="00426D5C"/>
    <w:rsid w:val="0044356D"/>
    <w:rsid w:val="00447604"/>
    <w:rsid w:val="004557A0"/>
    <w:rsid w:val="0048533D"/>
    <w:rsid w:val="00497E1C"/>
    <w:rsid w:val="004B3D89"/>
    <w:rsid w:val="004C11EB"/>
    <w:rsid w:val="004C3186"/>
    <w:rsid w:val="004D0685"/>
    <w:rsid w:val="004D7A33"/>
    <w:rsid w:val="004E15D8"/>
    <w:rsid w:val="004E74EF"/>
    <w:rsid w:val="004F6570"/>
    <w:rsid w:val="004F75BC"/>
    <w:rsid w:val="005035B6"/>
    <w:rsid w:val="005239B7"/>
    <w:rsid w:val="0053473F"/>
    <w:rsid w:val="00535957"/>
    <w:rsid w:val="005742B1"/>
    <w:rsid w:val="00577C30"/>
    <w:rsid w:val="00633DB4"/>
    <w:rsid w:val="00651ACF"/>
    <w:rsid w:val="0065762D"/>
    <w:rsid w:val="00665E63"/>
    <w:rsid w:val="00672234"/>
    <w:rsid w:val="00674393"/>
    <w:rsid w:val="006926BA"/>
    <w:rsid w:val="006B18E8"/>
    <w:rsid w:val="006C3109"/>
    <w:rsid w:val="006D677A"/>
    <w:rsid w:val="006E6EAF"/>
    <w:rsid w:val="006F4500"/>
    <w:rsid w:val="00726939"/>
    <w:rsid w:val="007316E3"/>
    <w:rsid w:val="00737AE6"/>
    <w:rsid w:val="00757DC7"/>
    <w:rsid w:val="00763D2E"/>
    <w:rsid w:val="0076491B"/>
    <w:rsid w:val="0078711E"/>
    <w:rsid w:val="0079720A"/>
    <w:rsid w:val="007B3B15"/>
    <w:rsid w:val="007C14FC"/>
    <w:rsid w:val="007D1847"/>
    <w:rsid w:val="0083490F"/>
    <w:rsid w:val="0084413C"/>
    <w:rsid w:val="00862B9E"/>
    <w:rsid w:val="00865071"/>
    <w:rsid w:val="008B59CB"/>
    <w:rsid w:val="008E5721"/>
    <w:rsid w:val="00901E78"/>
    <w:rsid w:val="009104AA"/>
    <w:rsid w:val="00931E28"/>
    <w:rsid w:val="009346B6"/>
    <w:rsid w:val="00941E85"/>
    <w:rsid w:val="009538E3"/>
    <w:rsid w:val="00970801"/>
    <w:rsid w:val="00973D67"/>
    <w:rsid w:val="009760EE"/>
    <w:rsid w:val="00992524"/>
    <w:rsid w:val="009B2828"/>
    <w:rsid w:val="009B4646"/>
    <w:rsid w:val="009F47D6"/>
    <w:rsid w:val="009F67AE"/>
    <w:rsid w:val="00A2239D"/>
    <w:rsid w:val="00A33EB4"/>
    <w:rsid w:val="00A4766A"/>
    <w:rsid w:val="00A617A7"/>
    <w:rsid w:val="00A77025"/>
    <w:rsid w:val="00A824CA"/>
    <w:rsid w:val="00A85B26"/>
    <w:rsid w:val="00A87B17"/>
    <w:rsid w:val="00AA6566"/>
    <w:rsid w:val="00AC72D4"/>
    <w:rsid w:val="00AD79FB"/>
    <w:rsid w:val="00AE40EB"/>
    <w:rsid w:val="00B0543D"/>
    <w:rsid w:val="00B14EBA"/>
    <w:rsid w:val="00B15886"/>
    <w:rsid w:val="00B369C0"/>
    <w:rsid w:val="00B704E4"/>
    <w:rsid w:val="00B744AB"/>
    <w:rsid w:val="00B747AB"/>
    <w:rsid w:val="00B83E0E"/>
    <w:rsid w:val="00B859A8"/>
    <w:rsid w:val="00BB6889"/>
    <w:rsid w:val="00BD7B2E"/>
    <w:rsid w:val="00BE5713"/>
    <w:rsid w:val="00C26162"/>
    <w:rsid w:val="00C46331"/>
    <w:rsid w:val="00C57424"/>
    <w:rsid w:val="00C63C22"/>
    <w:rsid w:val="00C76B54"/>
    <w:rsid w:val="00C9187A"/>
    <w:rsid w:val="00CA0CFC"/>
    <w:rsid w:val="00CD06B8"/>
    <w:rsid w:val="00CD281E"/>
    <w:rsid w:val="00CD7FB2"/>
    <w:rsid w:val="00D0233F"/>
    <w:rsid w:val="00D04822"/>
    <w:rsid w:val="00D052F8"/>
    <w:rsid w:val="00D11FFC"/>
    <w:rsid w:val="00D23099"/>
    <w:rsid w:val="00D372BE"/>
    <w:rsid w:val="00D41508"/>
    <w:rsid w:val="00D502C0"/>
    <w:rsid w:val="00D6028A"/>
    <w:rsid w:val="00D60E93"/>
    <w:rsid w:val="00D82212"/>
    <w:rsid w:val="00D8359D"/>
    <w:rsid w:val="00D840D6"/>
    <w:rsid w:val="00D908BD"/>
    <w:rsid w:val="00D96247"/>
    <w:rsid w:val="00DA2F26"/>
    <w:rsid w:val="00DB2BCA"/>
    <w:rsid w:val="00E21838"/>
    <w:rsid w:val="00E23A1E"/>
    <w:rsid w:val="00E244CA"/>
    <w:rsid w:val="00E65102"/>
    <w:rsid w:val="00E653B5"/>
    <w:rsid w:val="00E7171E"/>
    <w:rsid w:val="00E75649"/>
    <w:rsid w:val="00E92BCE"/>
    <w:rsid w:val="00EA4078"/>
    <w:rsid w:val="00EA5661"/>
    <w:rsid w:val="00EB5665"/>
    <w:rsid w:val="00ED1DF3"/>
    <w:rsid w:val="00EE7488"/>
    <w:rsid w:val="00F11506"/>
    <w:rsid w:val="00F248E2"/>
    <w:rsid w:val="00F34E50"/>
    <w:rsid w:val="00F423DF"/>
    <w:rsid w:val="00F70EE0"/>
    <w:rsid w:val="00F8119F"/>
    <w:rsid w:val="00F91C0A"/>
    <w:rsid w:val="00FA5EED"/>
    <w:rsid w:val="00FB2F89"/>
    <w:rsid w:val="02B981D4"/>
    <w:rsid w:val="088449CD"/>
    <w:rsid w:val="0AE4953C"/>
    <w:rsid w:val="0B33FC58"/>
    <w:rsid w:val="0EB774BD"/>
    <w:rsid w:val="11C0A38D"/>
    <w:rsid w:val="123FBFAE"/>
    <w:rsid w:val="133177FA"/>
    <w:rsid w:val="143F661E"/>
    <w:rsid w:val="14697EB0"/>
    <w:rsid w:val="15221E75"/>
    <w:rsid w:val="1832195A"/>
    <w:rsid w:val="185A8FA6"/>
    <w:rsid w:val="194D1F56"/>
    <w:rsid w:val="1B8710CD"/>
    <w:rsid w:val="1C60BB97"/>
    <w:rsid w:val="1D4D844F"/>
    <w:rsid w:val="21119F8A"/>
    <w:rsid w:val="21866D78"/>
    <w:rsid w:val="21BED380"/>
    <w:rsid w:val="21F4F769"/>
    <w:rsid w:val="227C3811"/>
    <w:rsid w:val="24C3F239"/>
    <w:rsid w:val="2570C07F"/>
    <w:rsid w:val="28617D5E"/>
    <w:rsid w:val="28E84E47"/>
    <w:rsid w:val="2962C761"/>
    <w:rsid w:val="32556382"/>
    <w:rsid w:val="33F0EA93"/>
    <w:rsid w:val="34D98DE0"/>
    <w:rsid w:val="3543EA4F"/>
    <w:rsid w:val="387B06C0"/>
    <w:rsid w:val="39913996"/>
    <w:rsid w:val="3E70AE93"/>
    <w:rsid w:val="418C5285"/>
    <w:rsid w:val="435713E0"/>
    <w:rsid w:val="43B8FFF8"/>
    <w:rsid w:val="4422847B"/>
    <w:rsid w:val="490128E3"/>
    <w:rsid w:val="4C3C8C83"/>
    <w:rsid w:val="4CE692A8"/>
    <w:rsid w:val="5230A740"/>
    <w:rsid w:val="533C558D"/>
    <w:rsid w:val="5653A1A3"/>
    <w:rsid w:val="56DF4E5D"/>
    <w:rsid w:val="57663385"/>
    <w:rsid w:val="57D1AC7F"/>
    <w:rsid w:val="58F8CBFA"/>
    <w:rsid w:val="5AA7F534"/>
    <w:rsid w:val="5B81CB9D"/>
    <w:rsid w:val="5B891EBA"/>
    <w:rsid w:val="5BC021A9"/>
    <w:rsid w:val="5BC51103"/>
    <w:rsid w:val="5BDA8761"/>
    <w:rsid w:val="5C3B05E8"/>
    <w:rsid w:val="607ECBA7"/>
    <w:rsid w:val="61095D48"/>
    <w:rsid w:val="6380D4F0"/>
    <w:rsid w:val="65D5F9FA"/>
    <w:rsid w:val="68A8508E"/>
    <w:rsid w:val="697079E8"/>
    <w:rsid w:val="6A277137"/>
    <w:rsid w:val="6A68D905"/>
    <w:rsid w:val="6A6B6F40"/>
    <w:rsid w:val="6AC4FB99"/>
    <w:rsid w:val="6B3B6173"/>
    <w:rsid w:val="6B97FB2E"/>
    <w:rsid w:val="6BC6B59B"/>
    <w:rsid w:val="6DB7D91A"/>
    <w:rsid w:val="6DFC4B88"/>
    <w:rsid w:val="6F52A50E"/>
    <w:rsid w:val="6FE0FC6B"/>
    <w:rsid w:val="715A92E0"/>
    <w:rsid w:val="717704EF"/>
    <w:rsid w:val="773B095C"/>
    <w:rsid w:val="779A06C0"/>
    <w:rsid w:val="7EC81A36"/>
    <w:rsid w:val="7FCFFDB9"/>
    <w:rsid w:val="7FE18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2AF9F2"/>
  <w15:chartTrackingRefBased/>
  <w15:docId w15:val="{F1BA7528-1730-40F8-8978-EBDF03890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7EC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E1C"/>
    <w:pPr>
      <w:keepNext/>
      <w:keepLines/>
      <w:spacing w:before="29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0CBB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0CBB"/>
    <w:pPr>
      <w:keepNext/>
      <w:keepLines/>
      <w:outlineLvl w:val="2"/>
    </w:pPr>
    <w:rPr>
      <w:rFonts w:eastAsiaTheme="majorEastAsia" w:cs="Arial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7E1C"/>
    <w:pPr>
      <w:keepNext/>
      <w:keepLines/>
      <w:spacing w:before="40" w:after="0"/>
      <w:outlineLvl w:val="3"/>
    </w:pPr>
    <w:rPr>
      <w:rFonts w:eastAsiaTheme="majorEastAsia" w:cstheme="majorBidi"/>
      <w:b/>
      <w:color w:val="1E1544" w:themeColor="text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7E1C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A87B17"/>
    <w:rPr>
      <w:rFonts w:ascii="Arial" w:eastAsiaTheme="majorEastAsia" w:hAnsi="Arial" w:cstheme="majorBidi"/>
      <w:b/>
      <w:color w:val="1E1544" w:themeColor="text1"/>
      <w:sz w:val="36"/>
      <w:szCs w:val="28"/>
    </w:rPr>
  </w:style>
  <w:style w:type="paragraph" w:styleId="ListParagraph">
    <w:name w:val="List Paragraph"/>
    <w:basedOn w:val="Normal"/>
    <w:uiPriority w:val="34"/>
    <w:qFormat/>
    <w:rsid w:val="00497E1C"/>
    <w:pPr>
      <w:numPr>
        <w:numId w:val="24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87B17"/>
    <w:rPr>
      <w:rFonts w:ascii="Arial" w:eastAsiaTheme="majorEastAsia" w:hAnsi="Arial" w:cs="Arial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97E1C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497E1C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497E1C"/>
    <w:pPr>
      <w:spacing w:after="240"/>
    </w:pPr>
    <w:rPr>
      <w:rFonts w:ascii="Arial" w:hAnsi="Arial"/>
    </w:rPr>
    <w:tblPr>
      <w:tblBorders>
        <w:top w:val="single" w:sz="4" w:space="0" w:color="78BE43" w:themeColor="accent2"/>
        <w:bottom w:val="single" w:sz="4" w:space="0" w:color="78BE43" w:themeColor="accent2"/>
        <w:insideH w:val="single" w:sz="4" w:space="0" w:color="78BE43" w:themeColor="accent2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paragraph" w:customStyle="1" w:styleId="Boxtextheading">
    <w:name w:val="Box text heading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/>
      <w:iCs/>
    </w:rPr>
  </w:style>
  <w:style w:type="paragraph" w:customStyle="1" w:styleId="Boxtext">
    <w:name w:val="Box text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Cs/>
      <w:iCs/>
    </w:rPr>
  </w:style>
  <w:style w:type="paragraph" w:customStyle="1" w:styleId="Tableheading">
    <w:name w:val="Table heading"/>
    <w:basedOn w:val="Normal"/>
    <w:qFormat/>
    <w:rsid w:val="00497E1C"/>
    <w:pPr>
      <w:spacing w:before="240"/>
    </w:pPr>
    <w:rPr>
      <w:rFonts w:eastAsiaTheme="majorEastAsia" w:cstheme="majorBidi"/>
      <w:b/>
      <w:bCs/>
      <w:color w:val="1E1544" w:themeColor="text1"/>
    </w:rPr>
  </w:style>
  <w:style w:type="paragraph" w:customStyle="1" w:styleId="boxtext0">
    <w:name w:val="box text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9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9B7"/>
    <w:rPr>
      <w:rFonts w:ascii="Arial" w:hAnsi="Arial"/>
      <w:i/>
      <w:iCs/>
      <w:color w:val="2AB1BB" w:themeColor="accent1"/>
    </w:rPr>
  </w:style>
  <w:style w:type="paragraph" w:customStyle="1" w:styleId="NormalText">
    <w:name w:val="Normal Text"/>
    <w:basedOn w:val="Normal"/>
    <w:qFormat/>
    <w:rsid w:val="00F423DF"/>
    <w:pPr>
      <w:spacing w:line="288" w:lineRule="auto"/>
    </w:pPr>
    <w:rPr>
      <w:rFonts w:eastAsia="Times New Roman"/>
      <w:noProof/>
      <w:color w:val="1E1544" w:themeColor="text1"/>
      <w:szCs w:val="20"/>
      <w:shd w:val="clear" w:color="auto" w:fill="FFFFFF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261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162"/>
    <w:pPr>
      <w:spacing w:before="0" w:after="0" w:line="240" w:lineRule="auto"/>
    </w:pPr>
    <w:rPr>
      <w:rFonts w:asciiTheme="minorHAnsi" w:eastAsiaTheme="minorEastAsia" w:hAnsiTheme="minorHAnsi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6162"/>
    <w:rPr>
      <w:rFonts w:eastAsiaTheme="minorEastAsia"/>
      <w:sz w:val="20"/>
      <w:szCs w:val="20"/>
      <w:lang w:eastAsia="zh-CN"/>
    </w:rPr>
  </w:style>
  <w:style w:type="character" w:customStyle="1" w:styleId="normaltextrun">
    <w:name w:val="normaltextrun"/>
    <w:basedOn w:val="DefaultParagraphFont"/>
    <w:rsid w:val="00C26162"/>
  </w:style>
  <w:style w:type="character" w:customStyle="1" w:styleId="eop">
    <w:name w:val="eop"/>
    <w:basedOn w:val="DefaultParagraphFont"/>
    <w:rsid w:val="00C26162"/>
  </w:style>
  <w:style w:type="paragraph" w:customStyle="1" w:styleId="paragraph">
    <w:name w:val="paragraph"/>
    <w:basedOn w:val="Normal"/>
    <w:rsid w:val="00C2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Hyperlink">
    <w:name w:val="Hyperlink"/>
    <w:basedOn w:val="DefaultParagraphFont"/>
    <w:uiPriority w:val="99"/>
    <w:unhideWhenUsed/>
    <w:rsid w:val="002F0CBB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21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11506"/>
    <w:rPr>
      <w:rFonts w:ascii="Arial" w:hAnsi="Arial"/>
    </w:rPr>
  </w:style>
  <w:style w:type="paragraph" w:styleId="ListBullet">
    <w:name w:val="List Bullet"/>
    <w:basedOn w:val="NormalText"/>
    <w:uiPriority w:val="99"/>
    <w:unhideWhenUsed/>
    <w:qFormat/>
    <w:rsid w:val="004B3D89"/>
    <w:pPr>
      <w:numPr>
        <w:numId w:val="39"/>
      </w:numPr>
      <w:spacing w:line="276" w:lineRule="auto"/>
    </w:pPr>
    <w:rPr>
      <w:rFonts w:eastAsiaTheme="minorEastAsia" w:cs="Arial"/>
      <w:color w:val="auto"/>
      <w:shd w:val="clear" w:color="auto" w:fill="auto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5649"/>
    <w:pPr>
      <w:spacing w:before="120" w:after="120"/>
    </w:pPr>
    <w:rPr>
      <w:rFonts w:ascii="Arial" w:eastAsiaTheme="minorHAnsi" w:hAnsi="Arial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5649"/>
    <w:rPr>
      <w:rFonts w:ascii="Arial" w:eastAsiaTheme="minorEastAsia" w:hAnsi="Arial"/>
      <w:b/>
      <w:bCs/>
      <w:sz w:val="20"/>
      <w:szCs w:val="20"/>
      <w:lang w:eastAsia="zh-CN"/>
    </w:rPr>
  </w:style>
  <w:style w:type="paragraph" w:styleId="BodyText">
    <w:name w:val="Body Text"/>
    <w:basedOn w:val="Normal"/>
    <w:link w:val="BodyTextChar"/>
    <w:uiPriority w:val="99"/>
    <w:unhideWhenUsed/>
    <w:rsid w:val="009760EE"/>
    <w:pPr>
      <w:spacing w:line="240" w:lineRule="auto"/>
    </w:pPr>
    <w:rPr>
      <w:rFonts w:cs="Arial"/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rsid w:val="009760EE"/>
    <w:rPr>
      <w:rFonts w:ascii="Arial" w:hAnsi="Arial" w:cs="Arial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E159B"/>
    <w:rPr>
      <w:color w:val="598E31" w:themeColor="accent2" w:themeShade="B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apply-onlin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yAgedCare.gov.au/Contact-U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MyAgedCare.gov.au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yAgedCare.gov.au/Find-A-Provide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014AD\Aged%20Care%20lime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877F40CF021144B49F052EC113DE7D" ma:contentTypeVersion="12" ma:contentTypeDescription="Create a new document." ma:contentTypeScope="" ma:versionID="26af87a811dbd2286b262b2af5e4a809">
  <xsd:schema xmlns:xsd="http://www.w3.org/2001/XMLSchema" xmlns:xs="http://www.w3.org/2001/XMLSchema" xmlns:p="http://schemas.microsoft.com/office/2006/metadata/properties" xmlns:ns2="74526d74-8a25-442b-bf57-7cc49e2b7f02" xmlns:ns3="16906a4b-8ba8-4a32-8dd8-a1fd117ebb83" targetNamespace="http://schemas.microsoft.com/office/2006/metadata/properties" ma:root="true" ma:fieldsID="324795d20dc5306c6a1c5eeee638b8dd" ns2:_="" ns3:_="">
    <xsd:import namespace="74526d74-8a25-442b-bf57-7cc49e2b7f02"/>
    <xsd:import namespace="16906a4b-8ba8-4a32-8dd8-a1fd117ebb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26d74-8a25-442b-bf57-7cc49e2b7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06a4b-8ba8-4a32-8dd8-a1fd117ebb8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d2ee0c0-285d-485b-910b-756e75823a4d}" ma:internalName="TaxCatchAll" ma:showField="CatchAllData" ma:web="16906a4b-8ba8-4a32-8dd8-a1fd117ebb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906a4b-8ba8-4a32-8dd8-a1fd117ebb83" xsi:nil="true"/>
    <lcf76f155ced4ddcb4097134ff3c332f xmlns="74526d74-8a25-442b-bf57-7cc49e2b7f0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B73C2A-7EAC-4E1F-9BCD-F284A1992B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526d74-8a25-442b-bf57-7cc49e2b7f02"/>
    <ds:schemaRef ds:uri="16906a4b-8ba8-4a32-8dd8-a1fd117ebb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26B9E0-DCA4-4BE7-B152-83A608AFBB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499B41-8518-40EA-AE70-BC22C97D6528}">
  <ds:schemaRefs>
    <ds:schemaRef ds:uri="http://www.w3.org/XML/1998/namespace"/>
    <ds:schemaRef ds:uri="16906a4b-8ba8-4a32-8dd8-a1fd117ebb83"/>
    <ds:schemaRef ds:uri="74526d74-8a25-442b-bf57-7cc49e2b7f02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lime fact sheet web template_July 2025.dotx</Template>
  <TotalTime>10</TotalTime>
  <Pages>3</Pages>
  <Words>1074</Words>
  <Characters>5557</Characters>
  <Application>Microsoft Office Word</Application>
  <DocSecurity>0</DocSecurity>
  <Lines>101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Places to people: Fact sheet for older people</vt:lpstr>
    </vt:vector>
  </TitlesOfParts>
  <Company>Australian Government Department of Health and Aged Care</Company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Places to people: Fact sheet for older people</dc:title>
  <dc:subject>Aged Care</dc:subject>
  <dc:creator>Australian Government Department of Health, Disability and Ageing</dc:creator>
  <cp:keywords>Aged Care, Aged Care Reform</cp:keywords>
  <dc:description/>
  <cp:lastModifiedBy>MASCHKE, Elvia</cp:lastModifiedBy>
  <cp:revision>4</cp:revision>
  <cp:lastPrinted>2025-10-21T23:33:00Z</cp:lastPrinted>
  <dcterms:created xsi:type="dcterms:W3CDTF">2026-01-06T05:33:00Z</dcterms:created>
  <dcterms:modified xsi:type="dcterms:W3CDTF">2026-01-06T05:42:00Z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0x0101001B877F40CF021144B49F052EC113DE7D</vt:lpwstr>
  </property>
  <property fmtid="{D5CDD505-2E9C-101B-9397-08002B2CF9AE}" pid="3" name="MediaServiceImageTags">
    <vt:lpwstr/>
  </property>
  <property fmtid="{D5CDD505-2E9C-101B-9397-08002B2CF9AE}" pid="4" name="Order">
    <vt:r8>796200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dlc_DocIdItemGuid">
    <vt:lpwstr>5c10439c-b355-4946-be2e-63b83fb1b366</vt:lpwstr>
  </property>
  <property fmtid="{D5CDD505-2E9C-101B-9397-08002B2CF9AE}" pid="12" name="Keywords1">
    <vt:lpwstr>30;#Aged care|15037316-ccb1-4430-a7dd-5c4031a389b1;#4;#visual identity|a54ebda2-a0fd-45ec-8fc0-1cf31001b526</vt:lpwstr>
  </property>
  <property fmtid="{D5CDD505-2E9C-101B-9397-08002B2CF9AE}" pid="13" name="Information type">
    <vt:lpwstr>23;#Document|4a540cb2-01e7-4be2-96f9-d9e7e1b556fd</vt:lpwstr>
  </property>
  <property fmtid="{D5CDD505-2E9C-101B-9397-08002B2CF9AE}" pid="14" name="Contact">
    <vt:lpwstr>104;#Aged Care Communications and Change|e5d142d6-a25f-4b81-a8a4-d8f9e5839eea</vt:lpwstr>
  </property>
  <property fmtid="{D5CDD505-2E9C-101B-9397-08002B2CF9AE}" pid="15" name="p76df81b8fed4a2fa2af18761f9ff90d">
    <vt:lpwstr>Aged care|15037316-ccb1-4430-a7dd-5c4031a389b1;visual identity|a54ebda2-a0fd-45ec-8fc0-1cf31001b526</vt:lpwstr>
  </property>
  <property fmtid="{D5CDD505-2E9C-101B-9397-08002B2CF9AE}" pid="16" name="Intranet">
    <vt:bool>true</vt:bool>
  </property>
  <property fmtid="{D5CDD505-2E9C-101B-9397-08002B2CF9AE}" pid="17" name="Int_x002d_InformationType">
    <vt:lpwstr/>
  </property>
  <property fmtid="{D5CDD505-2E9C-101B-9397-08002B2CF9AE}" pid="18" name="pfd27f99efda4409b63228bea026394d">
    <vt:lpwstr>Document|4a540cb2-01e7-4be2-96f9-d9e7e1b556fd</vt:lpwstr>
  </property>
  <property fmtid="{D5CDD505-2E9C-101B-9397-08002B2CF9AE}" pid="19" name="Int_x002d_Topics">
    <vt:lpwstr/>
  </property>
  <property fmtid="{D5CDD505-2E9C-101B-9397-08002B2CF9AE}" pid="20" name="Last reviewed">
    <vt:filetime>2024-02-15T02:52:34Z</vt:filetime>
  </property>
  <property fmtid="{D5CDD505-2E9C-101B-9397-08002B2CF9AE}" pid="21" name="jf042baad2b143719d8a0cfd36411dfb">
    <vt:lpwstr>Aged Care Communications and Change|e5d142d6-a25f-4b81-a8a4-d8f9e5839eea</vt:lpwstr>
  </property>
  <property fmtid="{D5CDD505-2E9C-101B-9397-08002B2CF9AE}" pid="22" name="SharedWithUsers">
    <vt:lpwstr/>
  </property>
  <property fmtid="{D5CDD505-2E9C-101B-9397-08002B2CF9AE}" pid="23" name="Int_x002d_Contact">
    <vt:lpwstr/>
  </property>
  <property fmtid="{D5CDD505-2E9C-101B-9397-08002B2CF9AE}" pid="24" name="Int-Contact">
    <vt:lpwstr>104;#|e5d142d6-a25f-4b81-a8a4-d8f9e5839eea</vt:lpwstr>
  </property>
  <property fmtid="{D5CDD505-2E9C-101B-9397-08002B2CF9AE}" pid="25" name="Int-InformationType">
    <vt:lpwstr>23;#|4a540cb2-01e7-4be2-96f9-d9e7e1b556fd</vt:lpwstr>
  </property>
  <property fmtid="{D5CDD505-2E9C-101B-9397-08002B2CF9AE}" pid="26" name="Int-Topics">
    <vt:lpwstr>4;#visual identity|a54ebda2-a0fd-45ec-8fc0-1cf31001b526;#30;#Aged care|15037316-ccb1-4430-a7dd-5c4031a389b1</vt:lpwstr>
  </property>
  <property fmtid="{D5CDD505-2E9C-101B-9397-08002B2CF9AE}" pid="27" name="lcf76f155ced4ddcb4097134ff3c332f">
    <vt:lpwstr/>
  </property>
  <property fmtid="{D5CDD505-2E9C-101B-9397-08002B2CF9AE}" pid="28" name="ClassificationContentMarkingHeaderShapeIds">
    <vt:lpwstr>5783da05,cad8e9c,602bf8ad</vt:lpwstr>
  </property>
  <property fmtid="{D5CDD505-2E9C-101B-9397-08002B2CF9AE}" pid="29" name="ClassificationContentMarkingHeaderFontProps">
    <vt:lpwstr>#ff0000,12,Aptos</vt:lpwstr>
  </property>
  <property fmtid="{D5CDD505-2E9C-101B-9397-08002B2CF9AE}" pid="30" name="ClassificationContentMarkingHeaderText">
    <vt:lpwstr>OFFICIAL</vt:lpwstr>
  </property>
  <property fmtid="{D5CDD505-2E9C-101B-9397-08002B2CF9AE}" pid="31" name="ClassificationContentMarkingFooterShapeIds">
    <vt:lpwstr>10bfe60,5dc79ac3,39eb1aca</vt:lpwstr>
  </property>
  <property fmtid="{D5CDD505-2E9C-101B-9397-08002B2CF9AE}" pid="32" name="ClassificationContentMarkingFooterFontProps">
    <vt:lpwstr>#ff0000,12,Aptos</vt:lpwstr>
  </property>
  <property fmtid="{D5CDD505-2E9C-101B-9397-08002B2CF9AE}" pid="33" name="ClassificationContentMarkingFooterText">
    <vt:lpwstr>OFFICIAL</vt:lpwstr>
  </property>
  <property fmtid="{D5CDD505-2E9C-101B-9397-08002B2CF9AE}" pid="34" name="MSIP_Label_7cd3e8b9-ffed-43a8-b7f4-cc2fa0382d36_Enabled">
    <vt:lpwstr>true</vt:lpwstr>
  </property>
  <property fmtid="{D5CDD505-2E9C-101B-9397-08002B2CF9AE}" pid="35" name="MSIP_Label_7cd3e8b9-ffed-43a8-b7f4-cc2fa0382d36_SetDate">
    <vt:lpwstr>2025-10-14T06:41:08Z</vt:lpwstr>
  </property>
  <property fmtid="{D5CDD505-2E9C-101B-9397-08002B2CF9AE}" pid="36" name="MSIP_Label_7cd3e8b9-ffed-43a8-b7f4-cc2fa0382d36_Method">
    <vt:lpwstr>Privileged</vt:lpwstr>
  </property>
  <property fmtid="{D5CDD505-2E9C-101B-9397-08002B2CF9AE}" pid="37" name="MSIP_Label_7cd3e8b9-ffed-43a8-b7f4-cc2fa0382d36_Name">
    <vt:lpwstr>O</vt:lpwstr>
  </property>
  <property fmtid="{D5CDD505-2E9C-101B-9397-08002B2CF9AE}" pid="38" name="MSIP_Label_7cd3e8b9-ffed-43a8-b7f4-cc2fa0382d36_SiteId">
    <vt:lpwstr>34a3929c-73cf-4954-abfe-147dc3517892</vt:lpwstr>
  </property>
  <property fmtid="{D5CDD505-2E9C-101B-9397-08002B2CF9AE}" pid="39" name="MSIP_Label_7cd3e8b9-ffed-43a8-b7f4-cc2fa0382d36_ActionId">
    <vt:lpwstr>be4dec53-3b6a-4ceb-bb92-24127a7e54d3</vt:lpwstr>
  </property>
  <property fmtid="{D5CDD505-2E9C-101B-9397-08002B2CF9AE}" pid="40" name="MSIP_Label_7cd3e8b9-ffed-43a8-b7f4-cc2fa0382d36_ContentBits">
    <vt:lpwstr>3</vt:lpwstr>
  </property>
  <property fmtid="{D5CDD505-2E9C-101B-9397-08002B2CF9AE}" pid="41" name="MSIP_Label_7cd3e8b9-ffed-43a8-b7f4-cc2fa0382d36_Tag">
    <vt:lpwstr>10, 0, 1, 2</vt:lpwstr>
  </property>
</Properties>
</file>