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93A22" w14:textId="39B96CDA" w:rsidR="008F1495" w:rsidRPr="00D311F3" w:rsidRDefault="004F2491" w:rsidP="00735EC4">
      <w:pPr>
        <w:pStyle w:val="Heading1"/>
        <w:spacing w:before="5600" w:after="0"/>
      </w:pPr>
      <w:bookmarkStart w:id="0" w:name="_Toc198553751"/>
      <w:bookmarkStart w:id="1" w:name="_Hlk163461184"/>
      <w:r>
        <w:rPr>
          <w:sz w:val="72"/>
          <w:szCs w:val="72"/>
        </w:rPr>
        <w:t>S</w:t>
      </w:r>
      <w:r w:rsidR="00A6738B" w:rsidRPr="2DB5D0F7">
        <w:rPr>
          <w:sz w:val="72"/>
          <w:szCs w:val="72"/>
        </w:rPr>
        <w:t xml:space="preserve">upport at Home </w:t>
      </w:r>
      <w:r w:rsidR="0051362F" w:rsidRPr="2DB5D0F7">
        <w:rPr>
          <w:sz w:val="72"/>
          <w:szCs w:val="72"/>
        </w:rPr>
        <w:t xml:space="preserve">program </w:t>
      </w:r>
      <w:r w:rsidR="00A6738B" w:rsidRPr="2DB5D0F7">
        <w:rPr>
          <w:sz w:val="72"/>
          <w:szCs w:val="72"/>
        </w:rPr>
        <w:t>provider transition guide</w:t>
      </w:r>
      <w:bookmarkEnd w:id="0"/>
    </w:p>
    <w:p w14:paraId="03F24285" w14:textId="02643C31" w:rsidR="005E3DED" w:rsidRPr="00D311F3" w:rsidRDefault="0FED0DC9" w:rsidP="77ED0523">
      <w:pPr>
        <w:pStyle w:val="Introduction"/>
        <w:rPr>
          <w:rFonts w:cs="Arial"/>
          <w:sz w:val="28"/>
          <w:szCs w:val="28"/>
        </w:rPr>
      </w:pPr>
      <w:bookmarkStart w:id="2" w:name="_Hlk163461203"/>
      <w:bookmarkEnd w:id="1"/>
      <w:r w:rsidRPr="77ED0523">
        <w:rPr>
          <w:rFonts w:cs="Arial"/>
        </w:rPr>
        <w:t xml:space="preserve">From 1 </w:t>
      </w:r>
      <w:r w:rsidR="6F577FE5" w:rsidRPr="77ED0523">
        <w:rPr>
          <w:rFonts w:cs="Arial"/>
        </w:rPr>
        <w:t xml:space="preserve">November </w:t>
      </w:r>
      <w:r w:rsidRPr="77ED0523">
        <w:rPr>
          <w:rFonts w:cs="Arial"/>
        </w:rPr>
        <w:t xml:space="preserve">2025, Support at Home </w:t>
      </w:r>
      <w:r w:rsidR="00DD0824">
        <w:rPr>
          <w:rFonts w:cs="Arial"/>
        </w:rPr>
        <w:t xml:space="preserve">has </w:t>
      </w:r>
      <w:r w:rsidRPr="77ED0523">
        <w:rPr>
          <w:rFonts w:cs="Arial"/>
        </w:rPr>
        <w:t>replace</w:t>
      </w:r>
      <w:r w:rsidR="00DD0824">
        <w:rPr>
          <w:rFonts w:cs="Arial"/>
        </w:rPr>
        <w:t>d</w:t>
      </w:r>
      <w:r w:rsidRPr="77ED0523">
        <w:rPr>
          <w:rFonts w:cs="Arial"/>
        </w:rPr>
        <w:t xml:space="preserve"> the Home Care Packages (HCP) Program and the Short-Term Restorative Care (STRC) Programme. </w:t>
      </w:r>
      <w:r w:rsidR="2C78B379" w:rsidRPr="77ED0523">
        <w:rPr>
          <w:rFonts w:cs="Arial"/>
        </w:rPr>
        <w:t xml:space="preserve">Support at Home </w:t>
      </w:r>
      <w:r w:rsidR="2EABD805" w:rsidRPr="77ED0523">
        <w:rPr>
          <w:rFonts w:cs="Arial"/>
        </w:rPr>
        <w:t xml:space="preserve">will </w:t>
      </w:r>
      <w:r w:rsidR="1AA71505" w:rsidRPr="77ED0523">
        <w:rPr>
          <w:rFonts w:cs="Arial"/>
        </w:rPr>
        <w:t xml:space="preserve">ensure </w:t>
      </w:r>
      <w:r w:rsidR="2C78B379" w:rsidRPr="77ED0523">
        <w:rPr>
          <w:rFonts w:cs="Arial"/>
        </w:rPr>
        <w:t>a more equitable system for older people that helps them to stay at home for longer.</w:t>
      </w:r>
      <w:r w:rsidR="3970C5A9" w:rsidRPr="77ED0523">
        <w:rPr>
          <w:rFonts w:cs="Arial"/>
        </w:rPr>
        <w:t xml:space="preserve"> </w:t>
      </w:r>
    </w:p>
    <w:p w14:paraId="08957F3D" w14:textId="1523D346" w:rsidR="006F05C1" w:rsidRPr="00D311F3" w:rsidRDefault="00C80397" w:rsidP="00C93702">
      <w:pPr>
        <w:pStyle w:val="Introduction"/>
        <w:spacing w:after="60"/>
        <w:rPr>
          <w:rFonts w:cs="Arial"/>
          <w:bCs/>
          <w:sz w:val="28"/>
          <w:szCs w:val="28"/>
        </w:rPr>
      </w:pPr>
      <w:r w:rsidRPr="00D311F3">
        <w:rPr>
          <w:rFonts w:cs="Arial"/>
          <w:bCs/>
          <w:sz w:val="28"/>
          <w:szCs w:val="28"/>
        </w:rPr>
        <w:t xml:space="preserve">The new Aged Care Act </w:t>
      </w:r>
      <w:r w:rsidR="008F1475" w:rsidRPr="00D311F3">
        <w:rPr>
          <w:rFonts w:cs="Arial"/>
          <w:bCs/>
          <w:sz w:val="28"/>
          <w:szCs w:val="28"/>
        </w:rPr>
        <w:t>commence</w:t>
      </w:r>
      <w:r w:rsidR="00DD0824">
        <w:rPr>
          <w:rFonts w:cs="Arial"/>
          <w:bCs/>
          <w:sz w:val="28"/>
          <w:szCs w:val="28"/>
        </w:rPr>
        <w:t>d</w:t>
      </w:r>
      <w:r w:rsidR="00B03B98" w:rsidRPr="00D311F3">
        <w:rPr>
          <w:rFonts w:cs="Arial"/>
          <w:bCs/>
          <w:sz w:val="28"/>
          <w:szCs w:val="28"/>
        </w:rPr>
        <w:t xml:space="preserve"> </w:t>
      </w:r>
      <w:r w:rsidR="008F1475" w:rsidRPr="00D311F3">
        <w:rPr>
          <w:rFonts w:cs="Arial"/>
          <w:bCs/>
          <w:sz w:val="28"/>
          <w:szCs w:val="28"/>
        </w:rPr>
        <w:t xml:space="preserve">1 </w:t>
      </w:r>
      <w:r w:rsidR="006B2649">
        <w:rPr>
          <w:rFonts w:cs="Arial"/>
          <w:bCs/>
          <w:sz w:val="28"/>
          <w:szCs w:val="28"/>
        </w:rPr>
        <w:t>November</w:t>
      </w:r>
      <w:r w:rsidR="006B2649" w:rsidRPr="00D311F3">
        <w:rPr>
          <w:rFonts w:cs="Arial"/>
          <w:bCs/>
          <w:sz w:val="28"/>
          <w:szCs w:val="28"/>
        </w:rPr>
        <w:t xml:space="preserve"> </w:t>
      </w:r>
      <w:r w:rsidR="008F1475" w:rsidRPr="00D311F3">
        <w:rPr>
          <w:rFonts w:cs="Arial"/>
          <w:bCs/>
          <w:sz w:val="28"/>
          <w:szCs w:val="28"/>
        </w:rPr>
        <w:t>2025</w:t>
      </w:r>
      <w:r w:rsidR="00F3783F" w:rsidRPr="00D311F3">
        <w:rPr>
          <w:rFonts w:cs="Arial"/>
          <w:bCs/>
          <w:sz w:val="28"/>
          <w:szCs w:val="28"/>
        </w:rPr>
        <w:t xml:space="preserve">. The new Act responds to 58 recommendations from the Royal Commission. </w:t>
      </w:r>
      <w:r w:rsidR="00183416" w:rsidRPr="00D311F3">
        <w:rPr>
          <w:rFonts w:cs="Arial"/>
          <w:bCs/>
          <w:sz w:val="28"/>
          <w:szCs w:val="28"/>
        </w:rPr>
        <w:t>In addition to Support at Home, i</w:t>
      </w:r>
      <w:r w:rsidR="00F3783F" w:rsidRPr="00D311F3">
        <w:rPr>
          <w:rFonts w:cs="Arial"/>
          <w:bCs/>
          <w:sz w:val="28"/>
          <w:szCs w:val="28"/>
        </w:rPr>
        <w:t xml:space="preserve">t also makes laws about: </w:t>
      </w:r>
    </w:p>
    <w:p w14:paraId="7394CD31" w14:textId="75F518C2" w:rsidR="006F05C1" w:rsidRPr="00D311F3" w:rsidRDefault="00F3783F" w:rsidP="00C93702">
      <w:pPr>
        <w:pStyle w:val="Introduction"/>
        <w:numPr>
          <w:ilvl w:val="0"/>
          <w:numId w:val="25"/>
        </w:numPr>
        <w:spacing w:after="60"/>
        <w:ind w:left="714" w:hanging="357"/>
        <w:rPr>
          <w:rFonts w:cs="Arial"/>
          <w:bCs/>
          <w:sz w:val="28"/>
          <w:szCs w:val="28"/>
        </w:rPr>
      </w:pPr>
      <w:r w:rsidRPr="00D311F3">
        <w:rPr>
          <w:rFonts w:cs="Arial"/>
          <w:bCs/>
          <w:sz w:val="28"/>
          <w:szCs w:val="28"/>
        </w:rPr>
        <w:t>a Statement of Rights for older people</w:t>
      </w:r>
    </w:p>
    <w:p w14:paraId="691EDAB1" w14:textId="56C3C283" w:rsidR="006F05C1" w:rsidRPr="00D311F3" w:rsidRDefault="00F3783F" w:rsidP="00C93702">
      <w:pPr>
        <w:pStyle w:val="Introduction"/>
        <w:numPr>
          <w:ilvl w:val="0"/>
          <w:numId w:val="25"/>
        </w:numPr>
        <w:spacing w:after="60"/>
        <w:ind w:left="714" w:hanging="357"/>
        <w:rPr>
          <w:rFonts w:cs="Arial"/>
          <w:bCs/>
          <w:sz w:val="28"/>
          <w:szCs w:val="28"/>
        </w:rPr>
      </w:pPr>
      <w:r w:rsidRPr="00D311F3">
        <w:rPr>
          <w:rFonts w:cs="Arial"/>
          <w:bCs/>
          <w:sz w:val="28"/>
          <w:szCs w:val="28"/>
        </w:rPr>
        <w:t>who can access aged care services</w:t>
      </w:r>
    </w:p>
    <w:p w14:paraId="61A97E7D" w14:textId="2F09F521" w:rsidR="006F05C1" w:rsidRPr="00D311F3" w:rsidRDefault="00F3783F" w:rsidP="00C93702">
      <w:pPr>
        <w:pStyle w:val="Introduction"/>
        <w:numPr>
          <w:ilvl w:val="0"/>
          <w:numId w:val="25"/>
        </w:numPr>
        <w:spacing w:after="60"/>
        <w:ind w:left="714" w:hanging="357"/>
        <w:rPr>
          <w:rFonts w:cs="Arial"/>
          <w:bCs/>
          <w:sz w:val="28"/>
          <w:szCs w:val="28"/>
        </w:rPr>
      </w:pPr>
      <w:r w:rsidRPr="00D311F3">
        <w:rPr>
          <w:rFonts w:cs="Arial"/>
          <w:bCs/>
          <w:sz w:val="28"/>
          <w:szCs w:val="28"/>
        </w:rPr>
        <w:t>funding of aged care services delivered under the new Act, including what the government will pay and what an older person can be asked to pay</w:t>
      </w:r>
    </w:p>
    <w:p w14:paraId="65F966C0" w14:textId="2C0DCF27" w:rsidR="006F05C1" w:rsidRPr="00D311F3" w:rsidRDefault="00F3783F" w:rsidP="00C93702">
      <w:pPr>
        <w:pStyle w:val="Introduction"/>
        <w:numPr>
          <w:ilvl w:val="0"/>
          <w:numId w:val="25"/>
        </w:numPr>
        <w:spacing w:after="60"/>
        <w:ind w:left="714" w:hanging="357"/>
        <w:rPr>
          <w:rFonts w:cs="Arial"/>
          <w:bCs/>
          <w:sz w:val="28"/>
          <w:szCs w:val="28"/>
        </w:rPr>
      </w:pPr>
      <w:r w:rsidRPr="00D311F3">
        <w:rPr>
          <w:rFonts w:cs="Arial"/>
          <w:bCs/>
          <w:sz w:val="28"/>
          <w:szCs w:val="28"/>
        </w:rPr>
        <w:t>strengthened Aged Care Quality Standards – these outline what quality and safe aged care services look like</w:t>
      </w:r>
    </w:p>
    <w:p w14:paraId="6FD2CA07" w14:textId="542CA43C" w:rsidR="00F4709C" w:rsidRDefault="00F3783F" w:rsidP="00C93702">
      <w:pPr>
        <w:pStyle w:val="Introduction"/>
        <w:numPr>
          <w:ilvl w:val="0"/>
          <w:numId w:val="25"/>
        </w:numPr>
        <w:spacing w:after="60"/>
        <w:ind w:left="714" w:hanging="357"/>
        <w:rPr>
          <w:rFonts w:cs="Arial"/>
          <w:bCs/>
          <w:sz w:val="28"/>
          <w:szCs w:val="28"/>
        </w:rPr>
      </w:pPr>
      <w:r w:rsidRPr="00D311F3">
        <w:rPr>
          <w:rFonts w:cs="Arial"/>
          <w:bCs/>
          <w:sz w:val="28"/>
          <w:szCs w:val="28"/>
        </w:rPr>
        <w:t>stronger powers for the regulator, the Aged Care Quality and Safety Commission</w:t>
      </w:r>
      <w:r w:rsidR="00960F6A">
        <w:rPr>
          <w:rFonts w:cs="Arial"/>
          <w:bCs/>
          <w:sz w:val="28"/>
          <w:szCs w:val="28"/>
        </w:rPr>
        <w:t xml:space="preserve"> (the Commission)</w:t>
      </w:r>
      <w:r w:rsidRPr="00D311F3">
        <w:rPr>
          <w:rFonts w:cs="Arial"/>
          <w:bCs/>
          <w:sz w:val="28"/>
          <w:szCs w:val="28"/>
        </w:rPr>
        <w:t>.</w:t>
      </w:r>
    </w:p>
    <w:p w14:paraId="5D9620D0" w14:textId="77777777" w:rsidR="002433B6" w:rsidRPr="002F3FFC" w:rsidRDefault="002433B6" w:rsidP="002F3FFC">
      <w:r>
        <w:rPr>
          <w:rFonts w:cs="Arial"/>
          <w:b/>
          <w:sz w:val="52"/>
          <w:szCs w:val="52"/>
        </w:rPr>
        <w:br w:type="page"/>
      </w:r>
    </w:p>
    <w:p w14:paraId="406B9375" w14:textId="0C08E5D4" w:rsidR="007177B3" w:rsidRPr="00AB7F3A" w:rsidRDefault="007177B3" w:rsidP="007177B3">
      <w:pPr>
        <w:pStyle w:val="Introduction"/>
        <w:rPr>
          <w:rFonts w:cs="Arial"/>
          <w:b/>
          <w:sz w:val="52"/>
          <w:szCs w:val="52"/>
        </w:rPr>
      </w:pPr>
      <w:r w:rsidRPr="00AB7F3A">
        <w:rPr>
          <w:rFonts w:cs="Arial"/>
          <w:b/>
          <w:sz w:val="52"/>
          <w:szCs w:val="52"/>
        </w:rPr>
        <w:lastRenderedPageBreak/>
        <w:t xml:space="preserve">Version </w:t>
      </w:r>
      <w:r w:rsidR="00D63572">
        <w:rPr>
          <w:rFonts w:cs="Arial"/>
          <w:b/>
          <w:sz w:val="52"/>
          <w:szCs w:val="52"/>
        </w:rPr>
        <w:t>h</w:t>
      </w:r>
      <w:r w:rsidRPr="00AB7F3A">
        <w:rPr>
          <w:rFonts w:cs="Arial"/>
          <w:b/>
          <w:sz w:val="52"/>
          <w:szCs w:val="52"/>
        </w:rPr>
        <w:t>istory</w:t>
      </w:r>
    </w:p>
    <w:tbl>
      <w:tblPr>
        <w:tblStyle w:val="GridTable1Light-Accent1"/>
        <w:tblW w:w="5000" w:type="pct"/>
        <w:tblCellMar>
          <w:top w:w="57" w:type="dxa"/>
        </w:tblCellMar>
        <w:tblLook w:val="04A0" w:firstRow="1" w:lastRow="0" w:firstColumn="1" w:lastColumn="0" w:noHBand="0" w:noVBand="1"/>
      </w:tblPr>
      <w:tblGrid>
        <w:gridCol w:w="4352"/>
        <w:gridCol w:w="5832"/>
      </w:tblGrid>
      <w:tr w:rsidR="005502DD" w14:paraId="1F8759A0" w14:textId="77777777" w:rsidTr="002F3FFC">
        <w:trPr>
          <w:cnfStyle w:val="100000000000" w:firstRow="1" w:lastRow="0" w:firstColumn="0" w:lastColumn="0" w:oddVBand="0" w:evenVBand="0" w:oddHBand="0" w:evenHBand="0" w:firstRowFirstColumn="0" w:firstRowLastColumn="0" w:lastRowFirstColumn="0" w:lastRowLastColumn="0"/>
          <w:trHeight w:val="442"/>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2AB1BB"/>
            <w:vAlign w:val="center"/>
          </w:tcPr>
          <w:p w14:paraId="17A731FF" w14:textId="488D994E" w:rsidR="005502DD" w:rsidRPr="001E799A" w:rsidRDefault="005502DD" w:rsidP="00FC5CEC">
            <w:pPr>
              <w:pStyle w:val="Introduction"/>
              <w:spacing w:after="0"/>
              <w:rPr>
                <w:rFonts w:cs="Arial"/>
                <w:b w:val="0"/>
                <w:sz w:val="24"/>
                <w:szCs w:val="24"/>
              </w:rPr>
            </w:pPr>
            <w:r w:rsidRPr="00AB6B2B">
              <w:rPr>
                <w:rFonts w:cs="Arial"/>
                <w:color w:val="171919" w:themeColor="background1" w:themeShade="1A"/>
                <w:sz w:val="24"/>
                <w:szCs w:val="24"/>
              </w:rPr>
              <w:t>Date</w:t>
            </w:r>
          </w:p>
        </w:tc>
        <w:tc>
          <w:tcPr>
            <w:tcW w:w="0" w:type="pct"/>
            <w:shd w:val="clear" w:color="auto" w:fill="2AB1BB"/>
            <w:vAlign w:val="center"/>
          </w:tcPr>
          <w:p w14:paraId="0435D05E" w14:textId="4B506B86" w:rsidR="005502DD" w:rsidRPr="001E799A" w:rsidRDefault="005502DD" w:rsidP="00FC5CEC">
            <w:pPr>
              <w:pStyle w:val="Introduction"/>
              <w:spacing w:after="0"/>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AB6B2B">
              <w:rPr>
                <w:rFonts w:cs="Arial"/>
                <w:color w:val="171919" w:themeColor="background1" w:themeShade="1A"/>
                <w:sz w:val="24"/>
                <w:szCs w:val="24"/>
              </w:rPr>
              <w:t>Summary of changes</w:t>
            </w:r>
          </w:p>
        </w:tc>
      </w:tr>
      <w:tr w:rsidR="005502DD" w14:paraId="10B6FBBA" w14:textId="77777777" w:rsidTr="006C5CD3">
        <w:tc>
          <w:tcPr>
            <w:cnfStyle w:val="001000000000" w:firstRow="0" w:lastRow="0" w:firstColumn="1" w:lastColumn="0" w:oddVBand="0" w:evenVBand="0" w:oddHBand="0" w:evenHBand="0" w:firstRowFirstColumn="0" w:firstRowLastColumn="0" w:lastRowFirstColumn="0" w:lastRowLastColumn="0"/>
            <w:tcW w:w="0" w:type="pct"/>
          </w:tcPr>
          <w:p w14:paraId="268620CC" w14:textId="7DAA1934" w:rsidR="005502DD" w:rsidRPr="001E799A" w:rsidRDefault="005502DD" w:rsidP="007177B3">
            <w:pPr>
              <w:pStyle w:val="Introduction"/>
              <w:rPr>
                <w:rFonts w:cs="Arial"/>
                <w:bCs w:val="0"/>
                <w:sz w:val="24"/>
                <w:szCs w:val="24"/>
              </w:rPr>
            </w:pPr>
            <w:r w:rsidRPr="001E799A">
              <w:rPr>
                <w:rFonts w:cs="Arial"/>
                <w:sz w:val="24"/>
                <w:szCs w:val="24"/>
              </w:rPr>
              <w:t>February 2025</w:t>
            </w:r>
          </w:p>
        </w:tc>
        <w:tc>
          <w:tcPr>
            <w:tcW w:w="0" w:type="pct"/>
          </w:tcPr>
          <w:p w14:paraId="02A50B81" w14:textId="7457319C" w:rsidR="005502DD" w:rsidRPr="001E799A" w:rsidRDefault="00993F86" w:rsidP="007177B3">
            <w:pPr>
              <w:pStyle w:val="Introduction"/>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1E799A">
              <w:rPr>
                <w:rFonts w:cs="Arial"/>
                <w:bCs/>
                <w:sz w:val="24"/>
                <w:szCs w:val="24"/>
              </w:rPr>
              <w:t>Support at Home</w:t>
            </w:r>
            <w:r w:rsidR="00CD454E" w:rsidRPr="001E799A">
              <w:rPr>
                <w:rFonts w:cs="Arial"/>
                <w:bCs/>
                <w:sz w:val="24"/>
                <w:szCs w:val="24"/>
              </w:rPr>
              <w:t xml:space="preserve"> program</w:t>
            </w:r>
            <w:r w:rsidRPr="001E799A">
              <w:rPr>
                <w:rFonts w:cs="Arial"/>
                <w:bCs/>
                <w:sz w:val="24"/>
                <w:szCs w:val="24"/>
              </w:rPr>
              <w:t xml:space="preserve"> provider transition guide (v1.0) first issued. </w:t>
            </w:r>
          </w:p>
        </w:tc>
      </w:tr>
      <w:tr w:rsidR="005502DD" w14:paraId="4C6F412B" w14:textId="77777777" w:rsidTr="006C5CD3">
        <w:tc>
          <w:tcPr>
            <w:cnfStyle w:val="001000000000" w:firstRow="0" w:lastRow="0" w:firstColumn="1" w:lastColumn="0" w:oddVBand="0" w:evenVBand="0" w:oddHBand="0" w:evenHBand="0" w:firstRowFirstColumn="0" w:firstRowLastColumn="0" w:lastRowFirstColumn="0" w:lastRowLastColumn="0"/>
            <w:tcW w:w="0" w:type="pct"/>
          </w:tcPr>
          <w:p w14:paraId="56E3DA53" w14:textId="787D2F9D" w:rsidR="005502DD" w:rsidRPr="001E799A" w:rsidRDefault="005502DD" w:rsidP="007177B3">
            <w:pPr>
              <w:pStyle w:val="Introduction"/>
              <w:rPr>
                <w:rFonts w:cs="Arial"/>
                <w:bCs w:val="0"/>
                <w:sz w:val="24"/>
                <w:szCs w:val="24"/>
              </w:rPr>
            </w:pPr>
            <w:r w:rsidRPr="001E799A">
              <w:rPr>
                <w:rFonts w:cs="Arial"/>
                <w:sz w:val="24"/>
                <w:szCs w:val="24"/>
              </w:rPr>
              <w:t>May 2025</w:t>
            </w:r>
          </w:p>
        </w:tc>
        <w:tc>
          <w:tcPr>
            <w:tcW w:w="0" w:type="pct"/>
          </w:tcPr>
          <w:p w14:paraId="11C41FDA" w14:textId="77777777" w:rsidR="005502DD" w:rsidRPr="001E799A" w:rsidRDefault="00E134CE" w:rsidP="007177B3">
            <w:pPr>
              <w:pStyle w:val="Introduction"/>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1E799A">
              <w:rPr>
                <w:rFonts w:cs="Arial"/>
                <w:bCs/>
                <w:sz w:val="24"/>
                <w:szCs w:val="24"/>
              </w:rPr>
              <w:t xml:space="preserve">The primary changes to the May release (v2.0) of the transition guide include: </w:t>
            </w:r>
          </w:p>
          <w:p w14:paraId="695741DB" w14:textId="3954926B" w:rsidR="00E134CE" w:rsidRPr="001E799A" w:rsidRDefault="00A072AB" w:rsidP="00310595">
            <w:pPr>
              <w:pStyle w:val="Introduction"/>
              <w:numPr>
                <w:ilvl w:val="0"/>
                <w:numId w:val="4"/>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l</w:t>
            </w:r>
            <w:r w:rsidR="00D300B6" w:rsidRPr="001E799A">
              <w:rPr>
                <w:rFonts w:cs="Arial"/>
                <w:bCs/>
                <w:sz w:val="24"/>
                <w:szCs w:val="24"/>
              </w:rPr>
              <w:t xml:space="preserve">inks to new </w:t>
            </w:r>
            <w:r w:rsidR="00986DC7" w:rsidRPr="001E799A">
              <w:rPr>
                <w:rFonts w:cs="Arial"/>
                <w:bCs/>
                <w:sz w:val="24"/>
                <w:szCs w:val="24"/>
              </w:rPr>
              <w:t>resources in</w:t>
            </w:r>
            <w:r w:rsidR="00D300B6" w:rsidRPr="001E799A">
              <w:rPr>
                <w:rFonts w:cs="Arial"/>
                <w:bCs/>
                <w:sz w:val="24"/>
                <w:szCs w:val="24"/>
              </w:rPr>
              <w:t xml:space="preserve"> the resource section</w:t>
            </w:r>
            <w:r w:rsidR="00C71B46">
              <w:rPr>
                <w:rFonts w:cs="Arial"/>
                <w:bCs/>
                <w:sz w:val="24"/>
                <w:szCs w:val="24"/>
              </w:rPr>
              <w:t xml:space="preserve"> and </w:t>
            </w:r>
            <w:r w:rsidR="00A97C7E">
              <w:rPr>
                <w:rFonts w:cs="Arial"/>
                <w:bCs/>
                <w:sz w:val="24"/>
                <w:szCs w:val="24"/>
              </w:rPr>
              <w:t>a</w:t>
            </w:r>
            <w:r w:rsidR="00E442EB">
              <w:rPr>
                <w:rFonts w:cs="Arial"/>
                <w:bCs/>
                <w:sz w:val="24"/>
                <w:szCs w:val="24"/>
              </w:rPr>
              <w:t xml:space="preserve">ctions </w:t>
            </w:r>
            <w:r w:rsidR="0083572E">
              <w:rPr>
                <w:rFonts w:cs="Arial"/>
                <w:bCs/>
                <w:sz w:val="24"/>
                <w:szCs w:val="24"/>
              </w:rPr>
              <w:t>where relevant throughout the guide</w:t>
            </w:r>
          </w:p>
          <w:p w14:paraId="3446E467" w14:textId="1B8BC005" w:rsidR="00CE12EE" w:rsidRDefault="00A072AB" w:rsidP="00310595">
            <w:pPr>
              <w:pStyle w:val="Introduction"/>
              <w:numPr>
                <w:ilvl w:val="0"/>
                <w:numId w:val="4"/>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n</w:t>
            </w:r>
            <w:r w:rsidR="00D300B6" w:rsidRPr="001E799A">
              <w:rPr>
                <w:rFonts w:cs="Arial"/>
                <w:bCs/>
                <w:sz w:val="24"/>
                <w:szCs w:val="24"/>
              </w:rPr>
              <w:t xml:space="preserve">ew actions </w:t>
            </w:r>
            <w:r w:rsidR="00CE12EE">
              <w:rPr>
                <w:rFonts w:cs="Arial"/>
                <w:bCs/>
                <w:sz w:val="24"/>
                <w:szCs w:val="24"/>
              </w:rPr>
              <w:t>added to the following sections:</w:t>
            </w:r>
          </w:p>
          <w:p w14:paraId="60A353A8" w14:textId="7FB3E5CE" w:rsidR="00CE12EE" w:rsidRDefault="00A072AB" w:rsidP="00310595">
            <w:pPr>
              <w:pStyle w:val="Introduction"/>
              <w:numPr>
                <w:ilvl w:val="1"/>
                <w:numId w:val="5"/>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p</w:t>
            </w:r>
            <w:r w:rsidR="007D164F">
              <w:rPr>
                <w:rFonts w:cs="Arial"/>
                <w:bCs/>
                <w:sz w:val="24"/>
                <w:szCs w:val="24"/>
              </w:rPr>
              <w:t>repare for transition</w:t>
            </w:r>
          </w:p>
          <w:p w14:paraId="1B30FD00" w14:textId="6C905F91" w:rsidR="0034702F" w:rsidRDefault="00A072AB" w:rsidP="00310595">
            <w:pPr>
              <w:pStyle w:val="Introduction"/>
              <w:numPr>
                <w:ilvl w:val="1"/>
                <w:numId w:val="5"/>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u</w:t>
            </w:r>
            <w:r w:rsidR="0034702F">
              <w:rPr>
                <w:rFonts w:cs="Arial"/>
                <w:bCs/>
                <w:sz w:val="24"/>
                <w:szCs w:val="24"/>
              </w:rPr>
              <w:t>nderstand your regulatory obligations as a provider</w:t>
            </w:r>
          </w:p>
          <w:p w14:paraId="6BA370CF" w14:textId="1CAC30E8" w:rsidR="0034702F" w:rsidRDefault="0034702F" w:rsidP="00310595">
            <w:pPr>
              <w:pStyle w:val="Introduction"/>
              <w:numPr>
                <w:ilvl w:val="1"/>
                <w:numId w:val="5"/>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Support at Home services for Aboriginal and Torres Strait Islander people</w:t>
            </w:r>
          </w:p>
          <w:p w14:paraId="7E3B8521" w14:textId="4C0317DB" w:rsidR="00D300B6" w:rsidRPr="001E799A" w:rsidRDefault="00A072AB" w:rsidP="00310595">
            <w:pPr>
              <w:pStyle w:val="Introduction"/>
              <w:numPr>
                <w:ilvl w:val="1"/>
                <w:numId w:val="5"/>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r</w:t>
            </w:r>
            <w:r w:rsidR="0034702F">
              <w:rPr>
                <w:rFonts w:cs="Arial"/>
                <w:bCs/>
                <w:sz w:val="24"/>
                <w:szCs w:val="24"/>
              </w:rPr>
              <w:t>e</w:t>
            </w:r>
            <w:r w:rsidR="007D164F">
              <w:rPr>
                <w:rFonts w:cs="Arial"/>
                <w:bCs/>
                <w:sz w:val="24"/>
                <w:szCs w:val="24"/>
              </w:rPr>
              <w:t>ceive payments</w:t>
            </w:r>
            <w:r w:rsidR="000D5608">
              <w:rPr>
                <w:rFonts w:cs="Arial"/>
                <w:bCs/>
                <w:sz w:val="24"/>
                <w:szCs w:val="24"/>
              </w:rPr>
              <w:t>.</w:t>
            </w:r>
          </w:p>
        </w:tc>
      </w:tr>
      <w:tr w:rsidR="006B2649" w14:paraId="4D2D391F" w14:textId="77777777" w:rsidTr="006C5CD3">
        <w:tc>
          <w:tcPr>
            <w:cnfStyle w:val="001000000000" w:firstRow="0" w:lastRow="0" w:firstColumn="1" w:lastColumn="0" w:oddVBand="0" w:evenVBand="0" w:oddHBand="0" w:evenHBand="0" w:firstRowFirstColumn="0" w:firstRowLastColumn="0" w:lastRowFirstColumn="0" w:lastRowLastColumn="0"/>
            <w:tcW w:w="0" w:type="pct"/>
          </w:tcPr>
          <w:p w14:paraId="13FCA498" w14:textId="4A92A82A" w:rsidR="006B2649" w:rsidRPr="001E799A" w:rsidRDefault="006B2649" w:rsidP="007177B3">
            <w:pPr>
              <w:pStyle w:val="Introduction"/>
              <w:rPr>
                <w:rFonts w:cs="Arial"/>
                <w:sz w:val="24"/>
                <w:szCs w:val="24"/>
              </w:rPr>
            </w:pPr>
            <w:r>
              <w:rPr>
                <w:rFonts w:cs="Arial"/>
                <w:sz w:val="24"/>
                <w:szCs w:val="24"/>
              </w:rPr>
              <w:t>July 2025</w:t>
            </w:r>
          </w:p>
        </w:tc>
        <w:tc>
          <w:tcPr>
            <w:tcW w:w="0" w:type="pct"/>
          </w:tcPr>
          <w:p w14:paraId="0CAD5CBF" w14:textId="514A5C6F" w:rsidR="00D51A70" w:rsidRDefault="00D51A70" w:rsidP="00D51A70">
            <w:pPr>
              <w:pStyle w:val="Introduction"/>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1E799A">
              <w:rPr>
                <w:rFonts w:cs="Arial"/>
                <w:bCs/>
                <w:sz w:val="24"/>
                <w:szCs w:val="24"/>
              </w:rPr>
              <w:t xml:space="preserve">The primary changes to the </w:t>
            </w:r>
            <w:r>
              <w:rPr>
                <w:rFonts w:cs="Arial"/>
                <w:bCs/>
                <w:sz w:val="24"/>
                <w:szCs w:val="24"/>
              </w:rPr>
              <w:t>July</w:t>
            </w:r>
            <w:r w:rsidRPr="001E799A">
              <w:rPr>
                <w:rFonts w:cs="Arial"/>
                <w:bCs/>
                <w:sz w:val="24"/>
                <w:szCs w:val="24"/>
              </w:rPr>
              <w:t xml:space="preserve"> release (v</w:t>
            </w:r>
            <w:r>
              <w:rPr>
                <w:rFonts w:cs="Arial"/>
                <w:bCs/>
                <w:sz w:val="24"/>
                <w:szCs w:val="24"/>
              </w:rPr>
              <w:t>3</w:t>
            </w:r>
            <w:r w:rsidRPr="001E799A">
              <w:rPr>
                <w:rFonts w:cs="Arial"/>
                <w:bCs/>
                <w:sz w:val="24"/>
                <w:szCs w:val="24"/>
              </w:rPr>
              <w:t xml:space="preserve">.0) of the transition guide include: </w:t>
            </w:r>
          </w:p>
          <w:p w14:paraId="1A7D50A8" w14:textId="4377B707" w:rsidR="006B2649" w:rsidRDefault="00A072AB" w:rsidP="00CD3718">
            <w:pPr>
              <w:pStyle w:val="Introduction"/>
              <w:numPr>
                <w:ilvl w:val="0"/>
                <w:numId w:val="30"/>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c</w:t>
            </w:r>
            <w:r w:rsidR="002B3B93">
              <w:rPr>
                <w:rFonts w:cs="Arial"/>
                <w:bCs/>
                <w:sz w:val="24"/>
                <w:szCs w:val="24"/>
              </w:rPr>
              <w:t xml:space="preserve">hanges to </w:t>
            </w:r>
            <w:r w:rsidR="00511FAD">
              <w:rPr>
                <w:rFonts w:cs="Arial"/>
                <w:bCs/>
                <w:sz w:val="24"/>
                <w:szCs w:val="24"/>
              </w:rPr>
              <w:t xml:space="preserve">align </w:t>
            </w:r>
            <w:r w:rsidR="002B3B93">
              <w:rPr>
                <w:rFonts w:cs="Arial"/>
                <w:bCs/>
                <w:sz w:val="24"/>
                <w:szCs w:val="24"/>
              </w:rPr>
              <w:t xml:space="preserve">the guide to </w:t>
            </w:r>
            <w:r w:rsidR="00F06359">
              <w:rPr>
                <w:rFonts w:cs="Arial"/>
                <w:bCs/>
                <w:sz w:val="24"/>
                <w:szCs w:val="24"/>
              </w:rPr>
              <w:t xml:space="preserve">the 1 November 2025 commencement of the </w:t>
            </w:r>
            <w:r w:rsidR="002B3B93">
              <w:rPr>
                <w:rFonts w:cs="Arial"/>
                <w:bCs/>
                <w:sz w:val="24"/>
                <w:szCs w:val="24"/>
              </w:rPr>
              <w:t>Aged Care Act 2024 and the Support at Home program</w:t>
            </w:r>
            <w:r w:rsidR="0065795C">
              <w:rPr>
                <w:rFonts w:cs="Arial"/>
                <w:bCs/>
                <w:sz w:val="24"/>
                <w:szCs w:val="24"/>
              </w:rPr>
              <w:t>, following the announcement of the brief deferral from 1 July 2025</w:t>
            </w:r>
          </w:p>
          <w:p w14:paraId="22460C82" w14:textId="4C2EA189" w:rsidR="00C83364" w:rsidRPr="00C83364" w:rsidRDefault="00A072AB" w:rsidP="00CD3718">
            <w:pPr>
              <w:pStyle w:val="Introduction"/>
              <w:numPr>
                <w:ilvl w:val="0"/>
                <w:numId w:val="30"/>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l</w:t>
            </w:r>
            <w:r w:rsidR="00C83364" w:rsidRPr="001E799A">
              <w:rPr>
                <w:rFonts w:cs="Arial"/>
                <w:bCs/>
                <w:sz w:val="24"/>
                <w:szCs w:val="24"/>
              </w:rPr>
              <w:t>inks to new resources in the resource section</w:t>
            </w:r>
            <w:r w:rsidR="00C83364">
              <w:rPr>
                <w:rFonts w:cs="Arial"/>
                <w:bCs/>
                <w:sz w:val="24"/>
                <w:szCs w:val="24"/>
              </w:rPr>
              <w:t xml:space="preserve"> and actions where relevant throughout the guide</w:t>
            </w:r>
          </w:p>
          <w:p w14:paraId="38F32DD9" w14:textId="6DFA0272" w:rsidR="00185C2E" w:rsidRDefault="00A072AB" w:rsidP="00CD3718">
            <w:pPr>
              <w:pStyle w:val="Introduction"/>
              <w:numPr>
                <w:ilvl w:val="0"/>
                <w:numId w:val="30"/>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n</w:t>
            </w:r>
            <w:r w:rsidR="0088052C" w:rsidRPr="00310595">
              <w:rPr>
                <w:rFonts w:cs="Arial"/>
                <w:bCs/>
                <w:sz w:val="24"/>
                <w:szCs w:val="24"/>
              </w:rPr>
              <w:t xml:space="preserve">ew actions </w:t>
            </w:r>
            <w:r w:rsidR="00185C2E">
              <w:rPr>
                <w:rFonts w:cs="Arial"/>
                <w:bCs/>
                <w:sz w:val="24"/>
                <w:szCs w:val="24"/>
              </w:rPr>
              <w:t>2.5 and 3.7</w:t>
            </w:r>
          </w:p>
          <w:p w14:paraId="5E430BEC" w14:textId="54DF0A33" w:rsidR="00185C2E" w:rsidRPr="001E799A" w:rsidRDefault="00A072AB" w:rsidP="00CD3718">
            <w:pPr>
              <w:pStyle w:val="Introduction"/>
              <w:numPr>
                <w:ilvl w:val="0"/>
                <w:numId w:val="30"/>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u</w:t>
            </w:r>
            <w:r w:rsidR="00AC73E0">
              <w:rPr>
                <w:rFonts w:cs="Arial"/>
                <w:bCs/>
                <w:sz w:val="24"/>
                <w:szCs w:val="24"/>
              </w:rPr>
              <w:t xml:space="preserve">pdates to content in actions </w:t>
            </w:r>
            <w:r w:rsidR="00C84792">
              <w:rPr>
                <w:rFonts w:cs="Arial"/>
                <w:bCs/>
                <w:sz w:val="24"/>
                <w:szCs w:val="24"/>
              </w:rPr>
              <w:t>2.43 and 2</w:t>
            </w:r>
            <w:r w:rsidR="00987587">
              <w:rPr>
                <w:rFonts w:cs="Arial"/>
                <w:bCs/>
                <w:sz w:val="24"/>
                <w:szCs w:val="24"/>
              </w:rPr>
              <w:t>.</w:t>
            </w:r>
            <w:r w:rsidR="00C84792">
              <w:rPr>
                <w:rFonts w:cs="Arial"/>
                <w:bCs/>
                <w:sz w:val="24"/>
                <w:szCs w:val="24"/>
              </w:rPr>
              <w:t>44</w:t>
            </w:r>
            <w:r w:rsidR="00AC73E0">
              <w:rPr>
                <w:rFonts w:cs="Arial"/>
                <w:bCs/>
                <w:sz w:val="24"/>
                <w:szCs w:val="24"/>
              </w:rPr>
              <w:t>.</w:t>
            </w:r>
          </w:p>
        </w:tc>
      </w:tr>
      <w:tr w:rsidR="00692068" w14:paraId="380B10A3" w14:textId="77777777" w:rsidTr="006C5CD3">
        <w:tc>
          <w:tcPr>
            <w:cnfStyle w:val="001000000000" w:firstRow="0" w:lastRow="0" w:firstColumn="1" w:lastColumn="0" w:oddVBand="0" w:evenVBand="0" w:oddHBand="0" w:evenHBand="0" w:firstRowFirstColumn="0" w:firstRowLastColumn="0" w:lastRowFirstColumn="0" w:lastRowLastColumn="0"/>
            <w:tcW w:w="0" w:type="pct"/>
          </w:tcPr>
          <w:p w14:paraId="265E80F5" w14:textId="532916FB" w:rsidR="00692068" w:rsidRDefault="00264945" w:rsidP="007177B3">
            <w:pPr>
              <w:pStyle w:val="Introduction"/>
              <w:rPr>
                <w:rFonts w:cs="Arial"/>
                <w:sz w:val="24"/>
                <w:szCs w:val="24"/>
              </w:rPr>
            </w:pPr>
            <w:r w:rsidRPr="009261C9">
              <w:rPr>
                <w:rFonts w:cs="Arial"/>
                <w:sz w:val="24"/>
                <w:szCs w:val="24"/>
              </w:rPr>
              <w:t>October</w:t>
            </w:r>
            <w:r w:rsidR="00C8248C" w:rsidRPr="009261C9">
              <w:rPr>
                <w:rFonts w:cs="Arial"/>
                <w:sz w:val="24"/>
                <w:szCs w:val="24"/>
              </w:rPr>
              <w:t xml:space="preserve"> </w:t>
            </w:r>
            <w:r w:rsidR="00692068" w:rsidRPr="009261C9">
              <w:rPr>
                <w:rFonts w:cs="Arial"/>
                <w:sz w:val="24"/>
                <w:szCs w:val="24"/>
              </w:rPr>
              <w:t>2025</w:t>
            </w:r>
          </w:p>
        </w:tc>
        <w:tc>
          <w:tcPr>
            <w:tcW w:w="0" w:type="pct"/>
          </w:tcPr>
          <w:p w14:paraId="0ACE4008" w14:textId="69608D7B" w:rsidR="00692068" w:rsidRDefault="00692068" w:rsidP="00692068">
            <w:pPr>
              <w:pStyle w:val="Introduction"/>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1E799A">
              <w:rPr>
                <w:rFonts w:cs="Arial"/>
                <w:bCs/>
                <w:sz w:val="24"/>
                <w:szCs w:val="24"/>
              </w:rPr>
              <w:t xml:space="preserve">The primary changes to the </w:t>
            </w:r>
            <w:r w:rsidR="00F8009B">
              <w:rPr>
                <w:rFonts w:cs="Arial"/>
                <w:bCs/>
                <w:sz w:val="24"/>
                <w:szCs w:val="24"/>
              </w:rPr>
              <w:t>October</w:t>
            </w:r>
            <w:r w:rsidR="00C8248C">
              <w:rPr>
                <w:rFonts w:cs="Arial"/>
                <w:bCs/>
                <w:sz w:val="24"/>
                <w:szCs w:val="24"/>
              </w:rPr>
              <w:t xml:space="preserve"> </w:t>
            </w:r>
            <w:r w:rsidRPr="001E799A">
              <w:rPr>
                <w:rFonts w:cs="Arial"/>
                <w:bCs/>
                <w:sz w:val="24"/>
                <w:szCs w:val="24"/>
              </w:rPr>
              <w:t>release (</w:t>
            </w:r>
            <w:r w:rsidR="008F5F21" w:rsidRPr="001E799A">
              <w:rPr>
                <w:rFonts w:cs="Arial"/>
                <w:bCs/>
                <w:sz w:val="24"/>
                <w:szCs w:val="24"/>
              </w:rPr>
              <w:t>v</w:t>
            </w:r>
            <w:r w:rsidR="008F5F21">
              <w:rPr>
                <w:rFonts w:cs="Arial"/>
                <w:bCs/>
                <w:sz w:val="24"/>
                <w:szCs w:val="24"/>
              </w:rPr>
              <w:t>4</w:t>
            </w:r>
            <w:r w:rsidR="008F5F21" w:rsidRPr="001E799A">
              <w:rPr>
                <w:rFonts w:cs="Arial"/>
                <w:bCs/>
                <w:sz w:val="24"/>
                <w:szCs w:val="24"/>
              </w:rPr>
              <w:t>.0</w:t>
            </w:r>
            <w:r w:rsidR="008F5F21">
              <w:rPr>
                <w:rFonts w:cs="Arial"/>
                <w:bCs/>
                <w:sz w:val="24"/>
                <w:szCs w:val="24"/>
              </w:rPr>
              <w:t xml:space="preserve"> and v4.1</w:t>
            </w:r>
            <w:r w:rsidRPr="001E799A">
              <w:rPr>
                <w:rFonts w:cs="Arial"/>
                <w:bCs/>
                <w:sz w:val="24"/>
                <w:szCs w:val="24"/>
              </w:rPr>
              <w:t xml:space="preserve">) of the transition guide include: </w:t>
            </w:r>
          </w:p>
          <w:p w14:paraId="607FA507" w14:textId="34D86D0D" w:rsidR="00F92AA3" w:rsidRPr="00CD3718" w:rsidRDefault="00A072AB" w:rsidP="00CD3718">
            <w:pPr>
              <w:pStyle w:val="Introduction"/>
              <w:numPr>
                <w:ilvl w:val="0"/>
                <w:numId w:val="30"/>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l</w:t>
            </w:r>
            <w:r w:rsidR="00F92AA3" w:rsidRPr="00CD3718">
              <w:rPr>
                <w:rFonts w:cs="Arial"/>
                <w:bCs/>
                <w:sz w:val="24"/>
                <w:szCs w:val="24"/>
              </w:rPr>
              <w:t>inks to new resources in the resource section and actions where relevant throughout the guide</w:t>
            </w:r>
          </w:p>
          <w:p w14:paraId="0C9CCE9F" w14:textId="55F55D64" w:rsidR="00F92AA3" w:rsidRPr="00D4592D" w:rsidRDefault="00A072AB" w:rsidP="00061F2F">
            <w:pPr>
              <w:pStyle w:val="Introduction"/>
              <w:numPr>
                <w:ilvl w:val="0"/>
                <w:numId w:val="30"/>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n</w:t>
            </w:r>
            <w:r w:rsidR="003C3AD5" w:rsidRPr="00895148">
              <w:rPr>
                <w:rFonts w:cs="Arial"/>
                <w:bCs/>
                <w:sz w:val="24"/>
                <w:szCs w:val="24"/>
              </w:rPr>
              <w:t xml:space="preserve">ew actions </w:t>
            </w:r>
            <w:r w:rsidR="005936B3">
              <w:rPr>
                <w:rFonts w:cs="Arial"/>
                <w:bCs/>
                <w:sz w:val="24"/>
                <w:szCs w:val="24"/>
              </w:rPr>
              <w:t xml:space="preserve">2.8, 2.25, 2.28, 2.29, </w:t>
            </w:r>
            <w:r w:rsidR="00F558A4">
              <w:rPr>
                <w:rFonts w:cs="Arial"/>
                <w:bCs/>
                <w:sz w:val="24"/>
                <w:szCs w:val="24"/>
              </w:rPr>
              <w:t xml:space="preserve">2.33, 2.34, 2.43, 3.3, 4.3, 5.4, </w:t>
            </w:r>
            <w:r w:rsidR="00B13EB6">
              <w:rPr>
                <w:rFonts w:cs="Arial"/>
                <w:bCs/>
                <w:sz w:val="24"/>
                <w:szCs w:val="24"/>
              </w:rPr>
              <w:t>5.6</w:t>
            </w:r>
          </w:p>
          <w:p w14:paraId="1285F4BF" w14:textId="6175622B" w:rsidR="00692068" w:rsidRPr="001E799A" w:rsidRDefault="00C4068F" w:rsidP="00CD3718">
            <w:pPr>
              <w:pStyle w:val="Introduction"/>
              <w:numPr>
                <w:ilvl w:val="0"/>
                <w:numId w:val="30"/>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u</w:t>
            </w:r>
            <w:r w:rsidR="00FE7CFE" w:rsidRPr="00D4592D">
              <w:rPr>
                <w:rFonts w:cs="Arial"/>
                <w:bCs/>
                <w:sz w:val="24"/>
                <w:szCs w:val="24"/>
              </w:rPr>
              <w:t xml:space="preserve">pdates to content in actions </w:t>
            </w:r>
            <w:r w:rsidR="00FE7CFE">
              <w:rPr>
                <w:rFonts w:cs="Arial"/>
                <w:bCs/>
                <w:sz w:val="24"/>
                <w:szCs w:val="24"/>
              </w:rPr>
              <w:t>2.13, 2.15, 2.16, 2.30, 2.32, 2.37, 2.40, 2.42, 3.9, 3.12 and 4.4.</w:t>
            </w:r>
          </w:p>
        </w:tc>
      </w:tr>
      <w:tr w:rsidR="00602FFE" w14:paraId="4FEB37C1" w14:textId="77777777" w:rsidTr="006C5CD3">
        <w:tc>
          <w:tcPr>
            <w:cnfStyle w:val="001000000000" w:firstRow="0" w:lastRow="0" w:firstColumn="1" w:lastColumn="0" w:oddVBand="0" w:evenVBand="0" w:oddHBand="0" w:evenHBand="0" w:firstRowFirstColumn="0" w:firstRowLastColumn="0" w:lastRowFirstColumn="0" w:lastRowLastColumn="0"/>
            <w:tcW w:w="0" w:type="pct"/>
          </w:tcPr>
          <w:p w14:paraId="0E5EBB91" w14:textId="1E67A61F" w:rsidR="00602FFE" w:rsidRPr="009261C9" w:rsidRDefault="00BE453B" w:rsidP="007177B3">
            <w:pPr>
              <w:pStyle w:val="Introduction"/>
              <w:rPr>
                <w:rFonts w:cs="Arial"/>
                <w:sz w:val="24"/>
                <w:szCs w:val="24"/>
              </w:rPr>
            </w:pPr>
            <w:r>
              <w:rPr>
                <w:rFonts w:cs="Arial"/>
                <w:sz w:val="24"/>
                <w:szCs w:val="24"/>
              </w:rPr>
              <w:t>Dec</w:t>
            </w:r>
            <w:r w:rsidR="00602FFE">
              <w:rPr>
                <w:rFonts w:cs="Arial"/>
                <w:sz w:val="24"/>
                <w:szCs w:val="24"/>
              </w:rPr>
              <w:t>ember 2025</w:t>
            </w:r>
          </w:p>
        </w:tc>
        <w:tc>
          <w:tcPr>
            <w:tcW w:w="0" w:type="pct"/>
          </w:tcPr>
          <w:p w14:paraId="7980A4AD" w14:textId="2DBA6B8F" w:rsidR="00602FFE" w:rsidRDefault="00441A1B" w:rsidP="00692068">
            <w:pPr>
              <w:pStyle w:val="Introduction"/>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 xml:space="preserve">The primary changes to the </w:t>
            </w:r>
            <w:r w:rsidR="00BE453B">
              <w:rPr>
                <w:rFonts w:cs="Arial"/>
                <w:bCs/>
                <w:sz w:val="24"/>
                <w:szCs w:val="24"/>
              </w:rPr>
              <w:t>Dece</w:t>
            </w:r>
            <w:r>
              <w:rPr>
                <w:rFonts w:cs="Arial"/>
                <w:bCs/>
                <w:sz w:val="24"/>
                <w:szCs w:val="24"/>
              </w:rPr>
              <w:t>mber release (v4.2) of the transition g</w:t>
            </w:r>
            <w:r w:rsidR="000C219B">
              <w:rPr>
                <w:rFonts w:cs="Arial"/>
                <w:bCs/>
                <w:sz w:val="24"/>
                <w:szCs w:val="24"/>
              </w:rPr>
              <w:t>uide include:</w:t>
            </w:r>
          </w:p>
          <w:p w14:paraId="11A36A71" w14:textId="567D9453" w:rsidR="000C219B" w:rsidRPr="00CD3718" w:rsidRDefault="000C219B" w:rsidP="000C219B">
            <w:pPr>
              <w:pStyle w:val="Introduction"/>
              <w:numPr>
                <w:ilvl w:val="0"/>
                <w:numId w:val="73"/>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l</w:t>
            </w:r>
            <w:r w:rsidRPr="00CD3718">
              <w:rPr>
                <w:rFonts w:cs="Arial"/>
                <w:bCs/>
                <w:sz w:val="24"/>
                <w:szCs w:val="24"/>
              </w:rPr>
              <w:t>inks to new resources where relevant throughout the guide</w:t>
            </w:r>
          </w:p>
          <w:p w14:paraId="634E5A4D" w14:textId="4A404347" w:rsidR="000C219B" w:rsidRPr="001E799A" w:rsidRDefault="00C4068F" w:rsidP="006C5CD3">
            <w:pPr>
              <w:pStyle w:val="Introduction"/>
              <w:numPr>
                <w:ilvl w:val="0"/>
                <w:numId w:val="73"/>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u</w:t>
            </w:r>
            <w:r w:rsidR="000C219B">
              <w:rPr>
                <w:rFonts w:cs="Arial"/>
                <w:bCs/>
                <w:sz w:val="24"/>
                <w:szCs w:val="24"/>
              </w:rPr>
              <w:t xml:space="preserve">pdates to </w:t>
            </w:r>
            <w:r>
              <w:rPr>
                <w:rFonts w:cs="Arial"/>
                <w:bCs/>
                <w:sz w:val="24"/>
                <w:szCs w:val="24"/>
              </w:rPr>
              <w:t xml:space="preserve">timeline </w:t>
            </w:r>
            <w:r w:rsidR="000C219B">
              <w:rPr>
                <w:rFonts w:cs="Arial"/>
                <w:bCs/>
                <w:sz w:val="24"/>
                <w:szCs w:val="24"/>
              </w:rPr>
              <w:t xml:space="preserve">content in </w:t>
            </w:r>
            <w:r w:rsidR="000C219B" w:rsidRPr="001F73E4">
              <w:rPr>
                <w:rFonts w:cs="Arial"/>
                <w:bCs/>
                <w:sz w:val="24"/>
                <w:szCs w:val="24"/>
              </w:rPr>
              <w:t>action</w:t>
            </w:r>
            <w:r w:rsidRPr="001F73E4">
              <w:rPr>
                <w:rFonts w:cs="Arial"/>
                <w:bCs/>
                <w:sz w:val="24"/>
                <w:szCs w:val="24"/>
              </w:rPr>
              <w:t xml:space="preserve"> 2.32</w:t>
            </w:r>
          </w:p>
        </w:tc>
      </w:tr>
    </w:tbl>
    <w:p w14:paraId="11C29F7D" w14:textId="77777777" w:rsidR="00081E76" w:rsidRDefault="00081E76" w:rsidP="00081E76"/>
    <w:p w14:paraId="1AAFCEFE" w14:textId="21060A01" w:rsidR="00081E76" w:rsidRPr="00081E76" w:rsidRDefault="00081E76" w:rsidP="00081E76">
      <w:pPr>
        <w:sectPr w:rsidR="00081E76" w:rsidRPr="00081E76" w:rsidSect="00C93702">
          <w:headerReference w:type="even" r:id="rId11"/>
          <w:footerReference w:type="even" r:id="rId12"/>
          <w:footerReference w:type="default" r:id="rId13"/>
          <w:headerReference w:type="first" r:id="rId14"/>
          <w:footerReference w:type="first" r:id="rId15"/>
          <w:pgSz w:w="11906" w:h="16838"/>
          <w:pgMar w:top="1276" w:right="851" w:bottom="851" w:left="851" w:header="709" w:footer="709" w:gutter="0"/>
          <w:cols w:space="708"/>
          <w:titlePg/>
          <w:docGrid w:linePitch="360"/>
        </w:sectPr>
      </w:pPr>
    </w:p>
    <w:bookmarkEnd w:id="2" w:displacedByCustomXml="next"/>
    <w:bookmarkStart w:id="3" w:name="_Hlk163461211" w:displacedByCustomXml="next"/>
    <w:sdt>
      <w:sdtPr>
        <w:rPr>
          <w:rFonts w:ascii="Arial" w:eastAsiaTheme="minorEastAsia" w:hAnsi="Arial" w:cs="Arial"/>
          <w:b/>
          <w:bCs/>
          <w:color w:val="auto"/>
          <w:sz w:val="24"/>
          <w:szCs w:val="24"/>
          <w:lang w:val="en-AU"/>
        </w:rPr>
        <w:id w:val="-1930192991"/>
        <w:docPartObj>
          <w:docPartGallery w:val="Table of Contents"/>
          <w:docPartUnique/>
        </w:docPartObj>
      </w:sdtPr>
      <w:sdtEndPr>
        <w:rPr>
          <w:rFonts w:eastAsiaTheme="minorHAnsi" w:cstheme="minorBidi"/>
          <w:b w:val="0"/>
          <w:bCs w:val="0"/>
        </w:rPr>
      </w:sdtEndPr>
      <w:sdtContent>
        <w:p w14:paraId="0F260A36" w14:textId="6FDB2DD3" w:rsidR="00320943" w:rsidRPr="00A5446C" w:rsidRDefault="00320943">
          <w:pPr>
            <w:pStyle w:val="TOCHeading"/>
            <w:rPr>
              <w:rFonts w:ascii="Arial" w:hAnsi="Arial" w:cs="Arial"/>
              <w:b/>
              <w:color w:val="1E1544" w:themeColor="text1"/>
              <w:sz w:val="24"/>
              <w:szCs w:val="24"/>
              <w:lang w:val="en-AU"/>
            </w:rPr>
          </w:pPr>
          <w:r w:rsidRPr="00A5446C">
            <w:rPr>
              <w:rFonts w:ascii="Arial" w:hAnsi="Arial" w:cs="Arial"/>
              <w:b/>
              <w:color w:val="1E1544" w:themeColor="text1"/>
              <w:sz w:val="56"/>
              <w:szCs w:val="56"/>
              <w:lang w:val="en-AU"/>
            </w:rPr>
            <w:t>Contents</w:t>
          </w:r>
        </w:p>
        <w:p w14:paraId="62253C6E" w14:textId="4C3B683C" w:rsidR="00295BD5" w:rsidRPr="00A5446C" w:rsidRDefault="00320943">
          <w:pPr>
            <w:pStyle w:val="TOC1"/>
            <w:tabs>
              <w:tab w:val="right" w:leader="dot" w:pos="10194"/>
            </w:tabs>
            <w:rPr>
              <w:rFonts w:ascii="Arial" w:hAnsi="Arial" w:cs="Arial"/>
              <w:b/>
              <w:bCs/>
              <w:noProof/>
              <w:color w:val="1E1544" w:themeColor="text1"/>
              <w:kern w:val="2"/>
              <w:sz w:val="24"/>
              <w:szCs w:val="24"/>
              <w:lang w:val="en-AU" w:eastAsia="en-AU"/>
              <w14:ligatures w14:val="standardContextual"/>
            </w:rPr>
          </w:pPr>
          <w:r w:rsidRPr="00A5446C">
            <w:rPr>
              <w:rFonts w:ascii="Arial" w:hAnsi="Arial" w:cs="Arial"/>
              <w:color w:val="1E1544" w:themeColor="text1"/>
            </w:rPr>
            <w:fldChar w:fldCharType="begin"/>
          </w:r>
          <w:r w:rsidRPr="00A5446C">
            <w:rPr>
              <w:rFonts w:ascii="Arial" w:hAnsi="Arial" w:cs="Arial"/>
              <w:color w:val="1E1544" w:themeColor="text1"/>
            </w:rPr>
            <w:instrText xml:space="preserve"> TOC \o "1-3" \h \z \u </w:instrText>
          </w:r>
          <w:r w:rsidRPr="00A5446C">
            <w:rPr>
              <w:rFonts w:ascii="Arial" w:hAnsi="Arial" w:cs="Arial"/>
              <w:color w:val="1E1544" w:themeColor="text1"/>
            </w:rPr>
            <w:fldChar w:fldCharType="separate"/>
          </w:r>
          <w:hyperlink w:anchor="_Toc198553751" w:history="1">
            <w:r w:rsidR="00AB7F3A" w:rsidRPr="00A5446C">
              <w:rPr>
                <w:rStyle w:val="Hyperlink"/>
                <w:rFonts w:ascii="Arial" w:hAnsi="Arial" w:cs="Arial"/>
                <w:b/>
                <w:bCs/>
                <w:noProof/>
                <w:color w:val="1E1544" w:themeColor="text1"/>
                <w:sz w:val="24"/>
                <w:szCs w:val="24"/>
              </w:rPr>
              <w:t>Version history</w:t>
            </w:r>
            <w:r w:rsidR="00295BD5" w:rsidRPr="00A5446C">
              <w:rPr>
                <w:rFonts w:ascii="Arial" w:hAnsi="Arial" w:cs="Arial"/>
                <w:b/>
                <w:bCs/>
                <w:noProof/>
                <w:webHidden/>
                <w:color w:val="1E1544" w:themeColor="text1"/>
                <w:sz w:val="24"/>
                <w:szCs w:val="24"/>
              </w:rPr>
              <w:tab/>
            </w:r>
            <w:r w:rsidR="00AB7F3A" w:rsidRPr="00A5446C">
              <w:rPr>
                <w:rFonts w:ascii="Arial" w:hAnsi="Arial" w:cs="Arial"/>
                <w:b/>
                <w:bCs/>
                <w:noProof/>
                <w:webHidden/>
                <w:color w:val="1E1544" w:themeColor="text1"/>
                <w:sz w:val="24"/>
                <w:szCs w:val="24"/>
              </w:rPr>
              <w:t>2</w:t>
            </w:r>
          </w:hyperlink>
        </w:p>
        <w:p w14:paraId="498C288B" w14:textId="1F153AA4" w:rsidR="00295BD5" w:rsidRPr="00A5446C" w:rsidRDefault="00295BD5" w:rsidP="00622D1A">
          <w:pPr>
            <w:pStyle w:val="TOC2"/>
            <w:rPr>
              <w:kern w:val="2"/>
              <w:lang w:val="en-AU" w:eastAsia="en-AU"/>
              <w14:ligatures w14:val="standardContextual"/>
            </w:rPr>
          </w:pPr>
          <w:hyperlink w:anchor="_Toc198553752" w:history="1">
            <w:r w:rsidRPr="00A5446C">
              <w:rPr>
                <w:rStyle w:val="Hyperlink"/>
                <w:b/>
                <w:bCs/>
                <w:color w:val="1E1544" w:themeColor="text1"/>
              </w:rPr>
              <w:t>About this guide</w:t>
            </w:r>
            <w:r w:rsidRPr="00622D1A">
              <w:rPr>
                <w:b/>
                <w:bCs/>
                <w:webHidden/>
              </w:rPr>
              <w:tab/>
            </w:r>
            <w:r w:rsidRPr="00622D1A">
              <w:rPr>
                <w:b/>
                <w:bCs/>
                <w:webHidden/>
              </w:rPr>
              <w:fldChar w:fldCharType="begin"/>
            </w:r>
            <w:r w:rsidRPr="00622D1A">
              <w:rPr>
                <w:b/>
                <w:bCs/>
                <w:webHidden/>
              </w:rPr>
              <w:instrText xml:space="preserve"> PAGEREF _Toc198553752 \h </w:instrText>
            </w:r>
            <w:r w:rsidRPr="00622D1A">
              <w:rPr>
                <w:b/>
                <w:bCs/>
                <w:webHidden/>
              </w:rPr>
            </w:r>
            <w:r w:rsidRPr="00622D1A">
              <w:rPr>
                <w:b/>
                <w:bCs/>
                <w:webHidden/>
              </w:rPr>
              <w:fldChar w:fldCharType="separate"/>
            </w:r>
            <w:r w:rsidR="008578D5">
              <w:rPr>
                <w:b/>
                <w:bCs/>
                <w:webHidden/>
              </w:rPr>
              <w:t>5</w:t>
            </w:r>
            <w:r w:rsidRPr="00622D1A">
              <w:rPr>
                <w:b/>
                <w:bCs/>
                <w:webHidden/>
              </w:rPr>
              <w:fldChar w:fldCharType="end"/>
            </w:r>
          </w:hyperlink>
        </w:p>
        <w:p w14:paraId="20FC3B82" w14:textId="2FA19B96" w:rsidR="00295BD5" w:rsidRPr="00A5446C" w:rsidRDefault="00295BD5" w:rsidP="00622D1A">
          <w:pPr>
            <w:pStyle w:val="TOC2"/>
            <w:rPr>
              <w:kern w:val="2"/>
              <w:lang w:val="en-AU" w:eastAsia="en-AU"/>
              <w14:ligatures w14:val="standardContextual"/>
            </w:rPr>
          </w:pPr>
          <w:hyperlink w:anchor="_Toc198553753" w:history="1">
            <w:r w:rsidRPr="00A5446C">
              <w:rPr>
                <w:rStyle w:val="Hyperlink"/>
                <w:b/>
                <w:bCs/>
                <w:color w:val="1E1544" w:themeColor="text1"/>
              </w:rPr>
              <w:t>Transition Support Model</w:t>
            </w:r>
            <w:r w:rsidRPr="00622D1A">
              <w:rPr>
                <w:b/>
                <w:bCs/>
                <w:webHidden/>
              </w:rPr>
              <w:tab/>
            </w:r>
            <w:r w:rsidRPr="00622D1A">
              <w:rPr>
                <w:b/>
                <w:bCs/>
                <w:webHidden/>
              </w:rPr>
              <w:fldChar w:fldCharType="begin"/>
            </w:r>
            <w:r w:rsidRPr="00622D1A">
              <w:rPr>
                <w:b/>
                <w:bCs/>
                <w:webHidden/>
              </w:rPr>
              <w:instrText xml:space="preserve"> PAGEREF _Toc198553753 \h </w:instrText>
            </w:r>
            <w:r w:rsidRPr="00622D1A">
              <w:rPr>
                <w:b/>
                <w:bCs/>
                <w:webHidden/>
              </w:rPr>
            </w:r>
            <w:r w:rsidRPr="00622D1A">
              <w:rPr>
                <w:b/>
                <w:bCs/>
                <w:webHidden/>
              </w:rPr>
              <w:fldChar w:fldCharType="separate"/>
            </w:r>
            <w:r w:rsidR="008578D5">
              <w:rPr>
                <w:b/>
                <w:bCs/>
                <w:webHidden/>
              </w:rPr>
              <w:t>5</w:t>
            </w:r>
            <w:r w:rsidRPr="00622D1A">
              <w:rPr>
                <w:b/>
                <w:bCs/>
                <w:webHidden/>
              </w:rPr>
              <w:fldChar w:fldCharType="end"/>
            </w:r>
          </w:hyperlink>
        </w:p>
        <w:p w14:paraId="0783A9FF" w14:textId="0DB35CD5" w:rsidR="00295BD5" w:rsidRPr="00A5446C" w:rsidRDefault="00295BD5" w:rsidP="00622D1A">
          <w:pPr>
            <w:pStyle w:val="TOC2"/>
            <w:rPr>
              <w:kern w:val="2"/>
              <w:lang w:val="en-AU" w:eastAsia="en-AU"/>
              <w14:ligatures w14:val="standardContextual"/>
            </w:rPr>
          </w:pPr>
          <w:hyperlink w:anchor="_Toc198553754" w:history="1">
            <w:r w:rsidRPr="00A5446C">
              <w:rPr>
                <w:rStyle w:val="Hyperlink"/>
                <w:b/>
                <w:bCs/>
                <w:color w:val="1E1544" w:themeColor="text1"/>
              </w:rPr>
              <w:t>Resources</w:t>
            </w:r>
            <w:r w:rsidRPr="00622D1A">
              <w:rPr>
                <w:b/>
                <w:bCs/>
                <w:webHidden/>
              </w:rPr>
              <w:tab/>
            </w:r>
            <w:r w:rsidRPr="00622D1A">
              <w:rPr>
                <w:b/>
                <w:bCs/>
                <w:webHidden/>
              </w:rPr>
              <w:fldChar w:fldCharType="begin"/>
            </w:r>
            <w:r w:rsidRPr="00622D1A">
              <w:rPr>
                <w:b/>
                <w:bCs/>
                <w:webHidden/>
              </w:rPr>
              <w:instrText xml:space="preserve"> PAGEREF _Toc198553754 \h </w:instrText>
            </w:r>
            <w:r w:rsidRPr="00622D1A">
              <w:rPr>
                <w:b/>
                <w:bCs/>
                <w:webHidden/>
              </w:rPr>
            </w:r>
            <w:r w:rsidRPr="00622D1A">
              <w:rPr>
                <w:b/>
                <w:bCs/>
                <w:webHidden/>
              </w:rPr>
              <w:fldChar w:fldCharType="separate"/>
            </w:r>
            <w:r w:rsidR="008578D5">
              <w:rPr>
                <w:b/>
                <w:bCs/>
                <w:webHidden/>
              </w:rPr>
              <w:t>5</w:t>
            </w:r>
            <w:r w:rsidRPr="00622D1A">
              <w:rPr>
                <w:b/>
                <w:bCs/>
                <w:webHidden/>
              </w:rPr>
              <w:fldChar w:fldCharType="end"/>
            </w:r>
          </w:hyperlink>
        </w:p>
        <w:p w14:paraId="611D3EDA" w14:textId="6C736FC3" w:rsidR="00295BD5" w:rsidRPr="00A5446C" w:rsidRDefault="00295BD5" w:rsidP="00622D1A">
          <w:pPr>
            <w:pStyle w:val="TOC2"/>
            <w:rPr>
              <w:kern w:val="2"/>
              <w:lang w:val="en-AU" w:eastAsia="en-AU"/>
              <w14:ligatures w14:val="standardContextual"/>
            </w:rPr>
          </w:pPr>
          <w:hyperlink w:anchor="_Toc198553755" w:history="1">
            <w:r w:rsidRPr="00A5446C">
              <w:rPr>
                <w:rStyle w:val="Hyperlink"/>
                <w:b/>
                <w:bCs/>
                <w:color w:val="1E1544" w:themeColor="text1"/>
              </w:rPr>
              <w:t>1.</w:t>
            </w:r>
            <w:r w:rsidR="00AB7F3A" w:rsidRPr="00A5446C">
              <w:rPr>
                <w:kern w:val="2"/>
                <w:lang w:val="en-AU" w:eastAsia="en-AU"/>
                <w14:ligatures w14:val="standardContextual"/>
              </w:rPr>
              <w:t xml:space="preserve"> </w:t>
            </w:r>
            <w:r w:rsidRPr="00A5446C">
              <w:rPr>
                <w:rStyle w:val="Hyperlink"/>
                <w:b/>
                <w:bCs/>
                <w:color w:val="1E1544" w:themeColor="text1"/>
              </w:rPr>
              <w:t>Understand the impact of the Support at Home program</w:t>
            </w:r>
            <w:r w:rsidRPr="00622D1A">
              <w:rPr>
                <w:b/>
                <w:bCs/>
                <w:webHidden/>
              </w:rPr>
              <w:tab/>
            </w:r>
            <w:r w:rsidRPr="00622D1A">
              <w:rPr>
                <w:b/>
                <w:bCs/>
                <w:webHidden/>
              </w:rPr>
              <w:fldChar w:fldCharType="begin"/>
            </w:r>
            <w:r w:rsidRPr="00622D1A">
              <w:rPr>
                <w:b/>
                <w:bCs/>
                <w:webHidden/>
              </w:rPr>
              <w:instrText xml:space="preserve"> PAGEREF _Toc198553755 \h </w:instrText>
            </w:r>
            <w:r w:rsidRPr="00622D1A">
              <w:rPr>
                <w:b/>
                <w:bCs/>
                <w:webHidden/>
              </w:rPr>
            </w:r>
            <w:r w:rsidRPr="00622D1A">
              <w:rPr>
                <w:b/>
                <w:bCs/>
                <w:webHidden/>
              </w:rPr>
              <w:fldChar w:fldCharType="separate"/>
            </w:r>
            <w:r w:rsidR="008578D5">
              <w:rPr>
                <w:b/>
                <w:bCs/>
                <w:webHidden/>
              </w:rPr>
              <w:t>12</w:t>
            </w:r>
            <w:r w:rsidRPr="00622D1A">
              <w:rPr>
                <w:b/>
                <w:bCs/>
                <w:webHidden/>
              </w:rPr>
              <w:fldChar w:fldCharType="end"/>
            </w:r>
          </w:hyperlink>
        </w:p>
        <w:p w14:paraId="3A011945" w14:textId="69968B9C"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56" w:history="1">
            <w:r w:rsidRPr="00A5446C">
              <w:rPr>
                <w:rStyle w:val="Hyperlink"/>
                <w:rFonts w:ascii="Arial" w:hAnsi="Arial" w:cs="Arial"/>
                <w:noProof/>
                <w:color w:val="1E1544" w:themeColor="text1"/>
                <w:sz w:val="24"/>
                <w:szCs w:val="24"/>
              </w:rPr>
              <w:t>Understand Support at Home</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_Toc198553756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8578D5">
              <w:rPr>
                <w:rFonts w:ascii="Arial" w:hAnsi="Arial" w:cs="Arial"/>
                <w:noProof/>
                <w:webHidden/>
                <w:sz w:val="24"/>
                <w:szCs w:val="24"/>
              </w:rPr>
              <w:t>12</w:t>
            </w:r>
            <w:r w:rsidRPr="00A5446C">
              <w:rPr>
                <w:rFonts w:ascii="Arial" w:hAnsi="Arial" w:cs="Arial"/>
                <w:noProof/>
                <w:webHidden/>
                <w:sz w:val="24"/>
                <w:szCs w:val="24"/>
              </w:rPr>
              <w:fldChar w:fldCharType="end"/>
            </w:r>
          </w:hyperlink>
        </w:p>
        <w:p w14:paraId="5733515E" w14:textId="1C07A21D" w:rsidR="00295BD5" w:rsidRPr="00622D1A" w:rsidRDefault="00295BD5" w:rsidP="00622D1A">
          <w:pPr>
            <w:pStyle w:val="TOC2"/>
            <w:rPr>
              <w:kern w:val="2"/>
              <w:lang w:val="en-AU" w:eastAsia="en-AU"/>
              <w14:ligatures w14:val="standardContextual"/>
            </w:rPr>
          </w:pPr>
          <w:hyperlink w:anchor="_Toc198553757" w:history="1">
            <w:r w:rsidRPr="00622D1A">
              <w:rPr>
                <w:rStyle w:val="Hyperlink"/>
                <w:b/>
                <w:bCs/>
                <w:color w:val="1E1544" w:themeColor="text1"/>
              </w:rPr>
              <w:t>2. Prepare for transition</w:t>
            </w:r>
            <w:r w:rsidRPr="00622D1A">
              <w:rPr>
                <w:b/>
                <w:bCs/>
                <w:webHidden/>
              </w:rPr>
              <w:tab/>
            </w:r>
            <w:r w:rsidRPr="00622D1A">
              <w:rPr>
                <w:b/>
                <w:bCs/>
                <w:webHidden/>
              </w:rPr>
              <w:fldChar w:fldCharType="begin"/>
            </w:r>
            <w:r w:rsidRPr="00622D1A">
              <w:rPr>
                <w:b/>
                <w:bCs/>
                <w:webHidden/>
              </w:rPr>
              <w:instrText xml:space="preserve"> PAGEREF _Toc198553757 \h </w:instrText>
            </w:r>
            <w:r w:rsidRPr="00622D1A">
              <w:rPr>
                <w:b/>
                <w:bCs/>
                <w:webHidden/>
              </w:rPr>
            </w:r>
            <w:r w:rsidRPr="00622D1A">
              <w:rPr>
                <w:b/>
                <w:bCs/>
                <w:webHidden/>
              </w:rPr>
              <w:fldChar w:fldCharType="separate"/>
            </w:r>
            <w:r w:rsidR="008578D5">
              <w:rPr>
                <w:b/>
                <w:bCs/>
                <w:webHidden/>
              </w:rPr>
              <w:t>17</w:t>
            </w:r>
            <w:r w:rsidRPr="00622D1A">
              <w:rPr>
                <w:b/>
                <w:bCs/>
                <w:webHidden/>
              </w:rPr>
              <w:fldChar w:fldCharType="end"/>
            </w:r>
          </w:hyperlink>
        </w:p>
        <w:p w14:paraId="66C5732A" w14:textId="7C569EF9"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58" w:history="1">
            <w:r w:rsidRPr="00A5446C">
              <w:rPr>
                <w:rStyle w:val="Hyperlink"/>
                <w:rFonts w:ascii="Arial" w:hAnsi="Arial" w:cs="Arial"/>
                <w:noProof/>
                <w:color w:val="1E1544" w:themeColor="text1"/>
                <w:sz w:val="24"/>
                <w:szCs w:val="24"/>
              </w:rPr>
              <w:t>Prepare for service delivery under Support at Home</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_Toc198553758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8578D5">
              <w:rPr>
                <w:rFonts w:ascii="Arial" w:hAnsi="Arial" w:cs="Arial"/>
                <w:noProof/>
                <w:webHidden/>
                <w:sz w:val="24"/>
                <w:szCs w:val="24"/>
              </w:rPr>
              <w:t>17</w:t>
            </w:r>
            <w:r w:rsidRPr="00A5446C">
              <w:rPr>
                <w:rFonts w:ascii="Arial" w:hAnsi="Arial" w:cs="Arial"/>
                <w:noProof/>
                <w:webHidden/>
                <w:sz w:val="24"/>
                <w:szCs w:val="24"/>
              </w:rPr>
              <w:fldChar w:fldCharType="end"/>
            </w:r>
          </w:hyperlink>
        </w:p>
        <w:p w14:paraId="3FE0014D" w14:textId="6665E0A0"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59" w:history="1">
            <w:r w:rsidRPr="00A5446C">
              <w:rPr>
                <w:rStyle w:val="Hyperlink"/>
                <w:rFonts w:ascii="Arial" w:hAnsi="Arial" w:cs="Arial"/>
                <w:noProof/>
                <w:color w:val="1E1544" w:themeColor="text1"/>
                <w:sz w:val="24"/>
                <w:szCs w:val="24"/>
              </w:rPr>
              <w:t>Understand your regulatory obligations as a provider</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_Toc198553759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8578D5">
              <w:rPr>
                <w:rFonts w:ascii="Arial" w:hAnsi="Arial" w:cs="Arial"/>
                <w:noProof/>
                <w:webHidden/>
                <w:sz w:val="24"/>
                <w:szCs w:val="24"/>
              </w:rPr>
              <w:t>26</w:t>
            </w:r>
            <w:r w:rsidRPr="00A5446C">
              <w:rPr>
                <w:rFonts w:ascii="Arial" w:hAnsi="Arial" w:cs="Arial"/>
                <w:noProof/>
                <w:webHidden/>
                <w:sz w:val="24"/>
                <w:szCs w:val="24"/>
              </w:rPr>
              <w:fldChar w:fldCharType="end"/>
            </w:r>
          </w:hyperlink>
        </w:p>
        <w:p w14:paraId="0F9EC828" w14:textId="2F0FD090"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60" w:history="1">
            <w:r w:rsidRPr="00A5446C">
              <w:rPr>
                <w:rStyle w:val="Hyperlink"/>
                <w:rFonts w:ascii="Arial" w:hAnsi="Arial" w:cs="Arial"/>
                <w:noProof/>
                <w:color w:val="1E1544" w:themeColor="text1"/>
                <w:sz w:val="24"/>
                <w:szCs w:val="24"/>
              </w:rPr>
              <w:t xml:space="preserve">Support at Home services for </w:t>
            </w:r>
            <w:r w:rsidR="0085357B">
              <w:rPr>
                <w:rStyle w:val="Hyperlink"/>
                <w:rFonts w:ascii="Arial" w:hAnsi="Arial" w:cs="Arial"/>
                <w:noProof/>
                <w:color w:val="1E1544" w:themeColor="text1"/>
                <w:sz w:val="24"/>
                <w:szCs w:val="24"/>
              </w:rPr>
              <w:t xml:space="preserve">older </w:t>
            </w:r>
            <w:r w:rsidRPr="00A5446C">
              <w:rPr>
                <w:rStyle w:val="Hyperlink"/>
                <w:rFonts w:ascii="Arial" w:hAnsi="Arial" w:cs="Arial"/>
                <w:noProof/>
                <w:color w:val="1E1544" w:themeColor="text1"/>
                <w:sz w:val="24"/>
                <w:szCs w:val="24"/>
              </w:rPr>
              <w:t>Aboriginal and Torres Strait Islander people</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_Toc198553760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8578D5">
              <w:rPr>
                <w:rFonts w:ascii="Arial" w:hAnsi="Arial" w:cs="Arial"/>
                <w:noProof/>
                <w:webHidden/>
                <w:sz w:val="24"/>
                <w:szCs w:val="24"/>
              </w:rPr>
              <w:t>28</w:t>
            </w:r>
            <w:r w:rsidRPr="00A5446C">
              <w:rPr>
                <w:rFonts w:ascii="Arial" w:hAnsi="Arial" w:cs="Arial"/>
                <w:noProof/>
                <w:webHidden/>
                <w:sz w:val="24"/>
                <w:szCs w:val="24"/>
              </w:rPr>
              <w:fldChar w:fldCharType="end"/>
            </w:r>
          </w:hyperlink>
        </w:p>
        <w:p w14:paraId="5971708F" w14:textId="60704C08"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61" w:history="1">
            <w:r w:rsidRPr="00A5446C">
              <w:rPr>
                <w:rStyle w:val="Hyperlink"/>
                <w:rFonts w:ascii="Arial" w:hAnsi="Arial" w:cs="Arial"/>
                <w:noProof/>
                <w:color w:val="1E1544" w:themeColor="text1"/>
                <w:sz w:val="24"/>
                <w:szCs w:val="24"/>
              </w:rPr>
              <w:t>Engagement with existing HCP care recipients</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_Toc198553761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8578D5">
              <w:rPr>
                <w:rFonts w:ascii="Arial" w:hAnsi="Arial" w:cs="Arial"/>
                <w:noProof/>
                <w:webHidden/>
                <w:sz w:val="24"/>
                <w:szCs w:val="24"/>
              </w:rPr>
              <w:t>33</w:t>
            </w:r>
            <w:r w:rsidRPr="00A5446C">
              <w:rPr>
                <w:rFonts w:ascii="Arial" w:hAnsi="Arial" w:cs="Arial"/>
                <w:noProof/>
                <w:webHidden/>
                <w:sz w:val="24"/>
                <w:szCs w:val="24"/>
              </w:rPr>
              <w:fldChar w:fldCharType="end"/>
            </w:r>
          </w:hyperlink>
        </w:p>
        <w:p w14:paraId="6FF80978" w14:textId="5BA95E28"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62" w:history="1">
            <w:r w:rsidRPr="00A5446C">
              <w:rPr>
                <w:rStyle w:val="Hyperlink"/>
                <w:rFonts w:ascii="Arial" w:hAnsi="Arial" w:cs="Arial"/>
                <w:noProof/>
                <w:color w:val="1E1544" w:themeColor="text1"/>
                <w:sz w:val="24"/>
                <w:szCs w:val="24"/>
              </w:rPr>
              <w:t>Existing Commonwealth Home Support Program clients</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_Toc198553762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8578D5">
              <w:rPr>
                <w:rFonts w:ascii="Arial" w:hAnsi="Arial" w:cs="Arial"/>
                <w:noProof/>
                <w:webHidden/>
                <w:sz w:val="24"/>
                <w:szCs w:val="24"/>
              </w:rPr>
              <w:t>42</w:t>
            </w:r>
            <w:r w:rsidRPr="00A5446C">
              <w:rPr>
                <w:rFonts w:ascii="Arial" w:hAnsi="Arial" w:cs="Arial"/>
                <w:noProof/>
                <w:webHidden/>
                <w:sz w:val="24"/>
                <w:szCs w:val="24"/>
              </w:rPr>
              <w:fldChar w:fldCharType="end"/>
            </w:r>
          </w:hyperlink>
        </w:p>
        <w:p w14:paraId="19903389" w14:textId="6518E981" w:rsidR="00295BD5" w:rsidRPr="00A5446C" w:rsidRDefault="00295BD5" w:rsidP="00622D1A">
          <w:pPr>
            <w:pStyle w:val="TOC2"/>
            <w:rPr>
              <w:kern w:val="2"/>
              <w:lang w:val="en-AU" w:eastAsia="en-AU"/>
              <w14:ligatures w14:val="standardContextual"/>
            </w:rPr>
          </w:pPr>
          <w:hyperlink w:anchor="_Toc198553763" w:history="1">
            <w:r w:rsidRPr="00A5446C">
              <w:rPr>
                <w:rStyle w:val="Hyperlink"/>
                <w:b/>
                <w:bCs/>
                <w:color w:val="1E1544" w:themeColor="text1"/>
              </w:rPr>
              <w:t>3. Deliver services</w:t>
            </w:r>
            <w:r w:rsidRPr="00622D1A">
              <w:rPr>
                <w:b/>
                <w:bCs/>
                <w:webHidden/>
              </w:rPr>
              <w:tab/>
            </w:r>
            <w:r w:rsidRPr="00622D1A">
              <w:rPr>
                <w:b/>
                <w:bCs/>
                <w:webHidden/>
              </w:rPr>
              <w:fldChar w:fldCharType="begin"/>
            </w:r>
            <w:r w:rsidRPr="00622D1A">
              <w:rPr>
                <w:b/>
                <w:bCs/>
                <w:webHidden/>
              </w:rPr>
              <w:instrText xml:space="preserve"> PAGEREF _Toc198553763 \h </w:instrText>
            </w:r>
            <w:r w:rsidRPr="00622D1A">
              <w:rPr>
                <w:b/>
                <w:bCs/>
                <w:webHidden/>
              </w:rPr>
            </w:r>
            <w:r w:rsidRPr="00622D1A">
              <w:rPr>
                <w:b/>
                <w:bCs/>
                <w:webHidden/>
              </w:rPr>
              <w:fldChar w:fldCharType="separate"/>
            </w:r>
            <w:r w:rsidR="008578D5">
              <w:rPr>
                <w:b/>
                <w:bCs/>
                <w:webHidden/>
              </w:rPr>
              <w:t>45</w:t>
            </w:r>
            <w:r w:rsidRPr="00622D1A">
              <w:rPr>
                <w:b/>
                <w:bCs/>
                <w:webHidden/>
              </w:rPr>
              <w:fldChar w:fldCharType="end"/>
            </w:r>
          </w:hyperlink>
        </w:p>
        <w:p w14:paraId="4C15DAD2" w14:textId="5B59CE5E"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64" w:history="1">
            <w:r w:rsidRPr="00A5446C">
              <w:rPr>
                <w:rStyle w:val="Hyperlink"/>
                <w:rFonts w:ascii="Arial" w:hAnsi="Arial" w:cs="Arial"/>
                <w:noProof/>
                <w:color w:val="1E1544" w:themeColor="text1"/>
                <w:sz w:val="24"/>
                <w:szCs w:val="24"/>
              </w:rPr>
              <w:t>Deliver services under Support at Home</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_Toc198553764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8578D5">
              <w:rPr>
                <w:rFonts w:ascii="Arial" w:hAnsi="Arial" w:cs="Arial"/>
                <w:noProof/>
                <w:webHidden/>
                <w:sz w:val="24"/>
                <w:szCs w:val="24"/>
              </w:rPr>
              <w:t>45</w:t>
            </w:r>
            <w:r w:rsidRPr="00A5446C">
              <w:rPr>
                <w:rFonts w:ascii="Arial" w:hAnsi="Arial" w:cs="Arial"/>
                <w:noProof/>
                <w:webHidden/>
                <w:sz w:val="24"/>
                <w:szCs w:val="24"/>
              </w:rPr>
              <w:fldChar w:fldCharType="end"/>
            </w:r>
          </w:hyperlink>
        </w:p>
        <w:p w14:paraId="7D789223" w14:textId="2E027615"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65" w:history="1">
            <w:r w:rsidRPr="00A5446C">
              <w:rPr>
                <w:rStyle w:val="Hyperlink"/>
                <w:rFonts w:ascii="Arial" w:hAnsi="Arial" w:cs="Arial"/>
                <w:noProof/>
                <w:color w:val="1E1544" w:themeColor="text1"/>
                <w:sz w:val="24"/>
                <w:szCs w:val="24"/>
              </w:rPr>
              <w:t>Deliver restorative care services under Support at Home</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_Toc198553765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8578D5">
              <w:rPr>
                <w:rFonts w:ascii="Arial" w:hAnsi="Arial" w:cs="Arial"/>
                <w:noProof/>
                <w:webHidden/>
                <w:sz w:val="24"/>
                <w:szCs w:val="24"/>
              </w:rPr>
              <w:t>48</w:t>
            </w:r>
            <w:r w:rsidRPr="00A5446C">
              <w:rPr>
                <w:rFonts w:ascii="Arial" w:hAnsi="Arial" w:cs="Arial"/>
                <w:noProof/>
                <w:webHidden/>
                <w:sz w:val="24"/>
                <w:szCs w:val="24"/>
              </w:rPr>
              <w:fldChar w:fldCharType="end"/>
            </w:r>
          </w:hyperlink>
        </w:p>
        <w:p w14:paraId="158B3F7B" w14:textId="46CA44D3"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66" w:history="1">
            <w:r w:rsidRPr="00A5446C">
              <w:rPr>
                <w:rStyle w:val="Hyperlink"/>
                <w:rFonts w:ascii="Arial" w:hAnsi="Arial" w:cs="Arial"/>
                <w:noProof/>
                <w:color w:val="1E1544" w:themeColor="text1"/>
                <w:sz w:val="24"/>
                <w:szCs w:val="24"/>
              </w:rPr>
              <w:t>Deliver the End-of-Life Pathway</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_Toc198553766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8578D5">
              <w:rPr>
                <w:rFonts w:ascii="Arial" w:hAnsi="Arial" w:cs="Arial"/>
                <w:noProof/>
                <w:webHidden/>
                <w:sz w:val="24"/>
                <w:szCs w:val="24"/>
              </w:rPr>
              <w:t>49</w:t>
            </w:r>
            <w:r w:rsidRPr="00A5446C">
              <w:rPr>
                <w:rFonts w:ascii="Arial" w:hAnsi="Arial" w:cs="Arial"/>
                <w:noProof/>
                <w:webHidden/>
                <w:sz w:val="24"/>
                <w:szCs w:val="24"/>
              </w:rPr>
              <w:fldChar w:fldCharType="end"/>
            </w:r>
          </w:hyperlink>
        </w:p>
        <w:p w14:paraId="1A0F016A" w14:textId="372685F3"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67" w:history="1">
            <w:r w:rsidRPr="00A5446C">
              <w:rPr>
                <w:rStyle w:val="Hyperlink"/>
                <w:rFonts w:ascii="Arial" w:hAnsi="Arial" w:cs="Arial"/>
                <w:noProof/>
                <w:color w:val="1E1544" w:themeColor="text1"/>
                <w:sz w:val="24"/>
                <w:szCs w:val="24"/>
              </w:rPr>
              <w:t>Deliver assistive technology and home modifications under Support at Home</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_Toc198553767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8578D5">
              <w:rPr>
                <w:rFonts w:ascii="Arial" w:hAnsi="Arial" w:cs="Arial"/>
                <w:noProof/>
                <w:webHidden/>
                <w:sz w:val="24"/>
                <w:szCs w:val="24"/>
              </w:rPr>
              <w:t>50</w:t>
            </w:r>
            <w:r w:rsidRPr="00A5446C">
              <w:rPr>
                <w:rFonts w:ascii="Arial" w:hAnsi="Arial" w:cs="Arial"/>
                <w:noProof/>
                <w:webHidden/>
                <w:sz w:val="24"/>
                <w:szCs w:val="24"/>
              </w:rPr>
              <w:fldChar w:fldCharType="end"/>
            </w:r>
          </w:hyperlink>
        </w:p>
        <w:p w14:paraId="4CB60E08" w14:textId="42A706C8" w:rsidR="00295BD5" w:rsidRPr="00A5446C" w:rsidRDefault="00295BD5" w:rsidP="00622D1A">
          <w:pPr>
            <w:pStyle w:val="TOC2"/>
            <w:rPr>
              <w:kern w:val="2"/>
              <w:lang w:val="en-AU" w:eastAsia="en-AU"/>
              <w14:ligatures w14:val="standardContextual"/>
            </w:rPr>
          </w:pPr>
          <w:hyperlink w:anchor="_Toc198553768" w:history="1">
            <w:r w:rsidRPr="00A5446C">
              <w:rPr>
                <w:rStyle w:val="Hyperlink"/>
                <w:b/>
                <w:bCs/>
                <w:color w:val="1E1544" w:themeColor="text1"/>
              </w:rPr>
              <w:t>4. Receive payments</w:t>
            </w:r>
            <w:r w:rsidRPr="00622D1A">
              <w:rPr>
                <w:b/>
                <w:bCs/>
                <w:webHidden/>
              </w:rPr>
              <w:tab/>
            </w:r>
            <w:r w:rsidRPr="00622D1A">
              <w:rPr>
                <w:b/>
                <w:bCs/>
                <w:webHidden/>
              </w:rPr>
              <w:fldChar w:fldCharType="begin"/>
            </w:r>
            <w:r w:rsidRPr="00622D1A">
              <w:rPr>
                <w:b/>
                <w:bCs/>
                <w:webHidden/>
              </w:rPr>
              <w:instrText xml:space="preserve"> PAGEREF _Toc198553768 \h </w:instrText>
            </w:r>
            <w:r w:rsidRPr="00622D1A">
              <w:rPr>
                <w:b/>
                <w:bCs/>
                <w:webHidden/>
              </w:rPr>
            </w:r>
            <w:r w:rsidRPr="00622D1A">
              <w:rPr>
                <w:b/>
                <w:bCs/>
                <w:webHidden/>
              </w:rPr>
              <w:fldChar w:fldCharType="separate"/>
            </w:r>
            <w:r w:rsidR="008578D5">
              <w:rPr>
                <w:b/>
                <w:bCs/>
                <w:webHidden/>
              </w:rPr>
              <w:t>51</w:t>
            </w:r>
            <w:r w:rsidRPr="00622D1A">
              <w:rPr>
                <w:b/>
                <w:bCs/>
                <w:webHidden/>
              </w:rPr>
              <w:fldChar w:fldCharType="end"/>
            </w:r>
          </w:hyperlink>
        </w:p>
        <w:p w14:paraId="7F453087" w14:textId="712733EE" w:rsidR="00295BD5" w:rsidRPr="00A5446C" w:rsidRDefault="00295BD5" w:rsidP="00622D1A">
          <w:pPr>
            <w:pStyle w:val="TOC2"/>
            <w:rPr>
              <w:kern w:val="2"/>
              <w:lang w:val="en-AU" w:eastAsia="en-AU"/>
              <w14:ligatures w14:val="standardContextual"/>
            </w:rPr>
          </w:pPr>
          <w:hyperlink w:anchor="_Toc198553769" w:history="1">
            <w:r w:rsidRPr="00A5446C">
              <w:rPr>
                <w:rStyle w:val="Hyperlink"/>
                <w:b/>
                <w:bCs/>
                <w:color w:val="1E1544" w:themeColor="text1"/>
              </w:rPr>
              <w:t>5. Facilitate change in service</w:t>
            </w:r>
            <w:r w:rsidRPr="00622D1A">
              <w:rPr>
                <w:b/>
                <w:bCs/>
                <w:webHidden/>
              </w:rPr>
              <w:tab/>
            </w:r>
            <w:r w:rsidRPr="00622D1A">
              <w:rPr>
                <w:b/>
                <w:bCs/>
                <w:webHidden/>
              </w:rPr>
              <w:fldChar w:fldCharType="begin"/>
            </w:r>
            <w:r w:rsidRPr="00622D1A">
              <w:rPr>
                <w:b/>
                <w:bCs/>
                <w:webHidden/>
              </w:rPr>
              <w:instrText xml:space="preserve"> PAGEREF _Toc198553769 \h </w:instrText>
            </w:r>
            <w:r w:rsidRPr="00622D1A">
              <w:rPr>
                <w:b/>
                <w:bCs/>
                <w:webHidden/>
              </w:rPr>
            </w:r>
            <w:r w:rsidRPr="00622D1A">
              <w:rPr>
                <w:b/>
                <w:bCs/>
                <w:webHidden/>
              </w:rPr>
              <w:fldChar w:fldCharType="separate"/>
            </w:r>
            <w:r w:rsidR="008578D5">
              <w:rPr>
                <w:b/>
                <w:bCs/>
                <w:webHidden/>
              </w:rPr>
              <w:t>55</w:t>
            </w:r>
            <w:r w:rsidRPr="00622D1A">
              <w:rPr>
                <w:b/>
                <w:bCs/>
                <w:webHidden/>
              </w:rPr>
              <w:fldChar w:fldCharType="end"/>
            </w:r>
          </w:hyperlink>
        </w:p>
        <w:p w14:paraId="1C63B344" w14:textId="08B22D33"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70" w:history="1">
            <w:r w:rsidRPr="00A5446C">
              <w:rPr>
                <w:rStyle w:val="Hyperlink"/>
                <w:rFonts w:ascii="Arial" w:hAnsi="Arial" w:cs="Arial"/>
                <w:noProof/>
                <w:color w:val="1E1544" w:themeColor="text1"/>
                <w:sz w:val="24"/>
                <w:szCs w:val="24"/>
              </w:rPr>
              <w:t>Transfer Support at Home participants to another provider</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_Toc198553770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8578D5">
              <w:rPr>
                <w:rFonts w:ascii="Arial" w:hAnsi="Arial" w:cs="Arial"/>
                <w:noProof/>
                <w:webHidden/>
                <w:sz w:val="24"/>
                <w:szCs w:val="24"/>
              </w:rPr>
              <w:t>55</w:t>
            </w:r>
            <w:r w:rsidRPr="00A5446C">
              <w:rPr>
                <w:rFonts w:ascii="Arial" w:hAnsi="Arial" w:cs="Arial"/>
                <w:noProof/>
                <w:webHidden/>
                <w:sz w:val="24"/>
                <w:szCs w:val="24"/>
              </w:rPr>
              <w:fldChar w:fldCharType="end"/>
            </w:r>
          </w:hyperlink>
        </w:p>
        <w:p w14:paraId="37E0F3DF" w14:textId="6AAD4D5E" w:rsidR="00295BD5" w:rsidRPr="00A5446C" w:rsidRDefault="00295BD5" w:rsidP="00AB7F3A">
          <w:pPr>
            <w:pStyle w:val="TOC3"/>
            <w:rPr>
              <w:noProof/>
              <w:kern w:val="2"/>
              <w:lang w:val="en-AU" w:eastAsia="en-AU"/>
              <w14:ligatures w14:val="standardContextual"/>
            </w:rPr>
          </w:pPr>
          <w:hyperlink w:anchor="_Toc198553771" w:history="1">
            <w:r w:rsidRPr="00A5446C">
              <w:rPr>
                <w:rStyle w:val="Hyperlink"/>
                <w:rFonts w:ascii="Arial" w:hAnsi="Arial" w:cs="Arial"/>
                <w:noProof/>
                <w:color w:val="1E1544" w:themeColor="text1"/>
                <w:sz w:val="24"/>
                <w:szCs w:val="24"/>
              </w:rPr>
              <w:t>Facilitate exit from Support at Home</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_Toc198553771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8578D5">
              <w:rPr>
                <w:rFonts w:ascii="Arial" w:hAnsi="Arial" w:cs="Arial"/>
                <w:noProof/>
                <w:webHidden/>
                <w:sz w:val="24"/>
                <w:szCs w:val="24"/>
              </w:rPr>
              <w:t>57</w:t>
            </w:r>
            <w:r w:rsidRPr="00A5446C">
              <w:rPr>
                <w:rFonts w:ascii="Arial" w:hAnsi="Arial" w:cs="Arial"/>
                <w:noProof/>
                <w:webHidden/>
                <w:sz w:val="24"/>
                <w:szCs w:val="24"/>
              </w:rPr>
              <w:fldChar w:fldCharType="end"/>
            </w:r>
          </w:hyperlink>
        </w:p>
        <w:p w14:paraId="6649C1D6" w14:textId="4BF88661" w:rsidR="00C606FD" w:rsidRPr="002F3FFC" w:rsidRDefault="00320943" w:rsidP="002F3FFC">
          <w:r w:rsidRPr="00A5446C">
            <w:rPr>
              <w:rFonts w:cs="Arial"/>
              <w:bCs/>
              <w:sz w:val="22"/>
              <w:szCs w:val="22"/>
            </w:rPr>
            <w:fldChar w:fldCharType="end"/>
          </w:r>
        </w:p>
      </w:sdtContent>
    </w:sdt>
    <w:p w14:paraId="1F6FEB22" w14:textId="77777777" w:rsidR="00232D2D" w:rsidRPr="002F3FFC" w:rsidRDefault="00232D2D" w:rsidP="002F3FFC">
      <w:r w:rsidRPr="002F3FFC">
        <w:br w:type="page"/>
      </w:r>
    </w:p>
    <w:p w14:paraId="56B183EA" w14:textId="6411F1A3" w:rsidR="00A6738B" w:rsidRPr="00525708" w:rsidRDefault="00A6738B" w:rsidP="00525708">
      <w:pPr>
        <w:pStyle w:val="Heading2"/>
      </w:pPr>
      <w:bookmarkStart w:id="4" w:name="_Toc198553752"/>
      <w:r w:rsidRPr="00525708">
        <w:t>About this guide</w:t>
      </w:r>
      <w:bookmarkEnd w:id="4"/>
    </w:p>
    <w:bookmarkEnd w:id="3"/>
    <w:p w14:paraId="138546B6" w14:textId="32CA16B6" w:rsidR="00A6738B" w:rsidRPr="00D311F3" w:rsidRDefault="00A6738B" w:rsidP="00432A60">
      <w:pPr>
        <w:spacing w:before="0"/>
        <w:rPr>
          <w:rFonts w:cs="Arial"/>
          <w:color w:val="1E1544" w:themeColor="text1"/>
        </w:rPr>
      </w:pPr>
      <w:r w:rsidRPr="00D311F3">
        <w:rPr>
          <w:rFonts w:cs="Arial"/>
          <w:color w:val="1E1544" w:themeColor="text1"/>
        </w:rPr>
        <w:t xml:space="preserve">This guide provides guidance on the actions existing HCP and STRC providers should take to be operationally ready to transition to the Support at Home program. </w:t>
      </w:r>
    </w:p>
    <w:p w14:paraId="7AF66A36" w14:textId="77777777" w:rsidR="00A6738B" w:rsidRPr="00D311F3" w:rsidRDefault="00A6738B" w:rsidP="00432A60">
      <w:pPr>
        <w:spacing w:before="0"/>
        <w:rPr>
          <w:rFonts w:cs="Arial"/>
          <w:color w:val="1E1544" w:themeColor="text1"/>
        </w:rPr>
      </w:pPr>
      <w:r w:rsidRPr="00D311F3">
        <w:rPr>
          <w:rFonts w:cs="Arial"/>
          <w:color w:val="1E1544" w:themeColor="text1"/>
        </w:rPr>
        <w:t xml:space="preserve">The guide is divided into 5 key transition stages. </w:t>
      </w:r>
    </w:p>
    <w:p w14:paraId="5A559F5D" w14:textId="7A4689A4" w:rsidR="00A6738B" w:rsidRPr="00D311F3" w:rsidRDefault="00A6738B" w:rsidP="004D4CC3">
      <w:pPr>
        <w:pStyle w:val="ListParagraph"/>
        <w:numPr>
          <w:ilvl w:val="0"/>
          <w:numId w:val="1"/>
        </w:numPr>
        <w:spacing w:before="0" w:after="120"/>
        <w:rPr>
          <w:color w:val="1E1544" w:themeColor="text1"/>
        </w:rPr>
      </w:pPr>
      <w:r w:rsidRPr="00D311F3">
        <w:rPr>
          <w:color w:val="1E1544" w:themeColor="text1"/>
        </w:rPr>
        <w:t>Understand the impact of the Support at Home program</w:t>
      </w:r>
      <w:r w:rsidR="004D2FF5">
        <w:rPr>
          <w:color w:val="1E1544" w:themeColor="text1"/>
        </w:rPr>
        <w:t>.</w:t>
      </w:r>
    </w:p>
    <w:p w14:paraId="21CF9578" w14:textId="7F1B418D" w:rsidR="00A6738B" w:rsidRPr="00D311F3" w:rsidRDefault="00A6738B" w:rsidP="004D4CC3">
      <w:pPr>
        <w:pStyle w:val="ListParagraph"/>
        <w:numPr>
          <w:ilvl w:val="0"/>
          <w:numId w:val="1"/>
        </w:numPr>
        <w:spacing w:before="0" w:after="120"/>
        <w:rPr>
          <w:color w:val="1E1544" w:themeColor="text1"/>
        </w:rPr>
      </w:pPr>
      <w:r w:rsidRPr="00D311F3">
        <w:rPr>
          <w:color w:val="1E1544" w:themeColor="text1"/>
        </w:rPr>
        <w:t>Prepare for transition</w:t>
      </w:r>
      <w:r w:rsidR="004D2FF5">
        <w:rPr>
          <w:color w:val="1E1544" w:themeColor="text1"/>
        </w:rPr>
        <w:t>.</w:t>
      </w:r>
    </w:p>
    <w:p w14:paraId="33A5D88A" w14:textId="53AEAA7E" w:rsidR="00A6738B" w:rsidRPr="00D311F3" w:rsidRDefault="00A6738B" w:rsidP="004D4CC3">
      <w:pPr>
        <w:pStyle w:val="ListParagraph"/>
        <w:numPr>
          <w:ilvl w:val="0"/>
          <w:numId w:val="1"/>
        </w:numPr>
        <w:spacing w:before="0" w:after="120"/>
        <w:rPr>
          <w:color w:val="1E1544" w:themeColor="text1"/>
        </w:rPr>
      </w:pPr>
      <w:r w:rsidRPr="00D311F3">
        <w:rPr>
          <w:color w:val="1E1544" w:themeColor="text1"/>
        </w:rPr>
        <w:t>Deliver services</w:t>
      </w:r>
      <w:r w:rsidR="004D2FF5">
        <w:rPr>
          <w:color w:val="1E1544" w:themeColor="text1"/>
        </w:rPr>
        <w:t>.</w:t>
      </w:r>
    </w:p>
    <w:p w14:paraId="7C70E598" w14:textId="6ECF8FBE" w:rsidR="00A6738B" w:rsidRPr="00D311F3" w:rsidRDefault="00A6738B" w:rsidP="004D4CC3">
      <w:pPr>
        <w:pStyle w:val="ListParagraph"/>
        <w:numPr>
          <w:ilvl w:val="0"/>
          <w:numId w:val="1"/>
        </w:numPr>
        <w:spacing w:before="0" w:after="120"/>
        <w:rPr>
          <w:color w:val="1E1544" w:themeColor="text1"/>
        </w:rPr>
      </w:pPr>
      <w:r w:rsidRPr="00D311F3">
        <w:rPr>
          <w:color w:val="1E1544" w:themeColor="text1"/>
        </w:rPr>
        <w:t>Receive payments</w:t>
      </w:r>
      <w:r w:rsidR="004D2FF5">
        <w:rPr>
          <w:color w:val="1E1544" w:themeColor="text1"/>
        </w:rPr>
        <w:t>.</w:t>
      </w:r>
    </w:p>
    <w:p w14:paraId="1224F2A8" w14:textId="7EBA79D2" w:rsidR="00A6738B" w:rsidRPr="00D311F3" w:rsidRDefault="00A6738B" w:rsidP="004D4CC3">
      <w:pPr>
        <w:pStyle w:val="ListParagraph"/>
        <w:numPr>
          <w:ilvl w:val="0"/>
          <w:numId w:val="1"/>
        </w:numPr>
        <w:spacing w:before="0" w:after="120"/>
        <w:rPr>
          <w:color w:val="1E1544" w:themeColor="text1"/>
        </w:rPr>
      </w:pPr>
      <w:r w:rsidRPr="00D311F3">
        <w:rPr>
          <w:color w:val="1E1544" w:themeColor="text1"/>
        </w:rPr>
        <w:t>Facilitate change in service</w:t>
      </w:r>
      <w:r w:rsidR="006E1FE8">
        <w:rPr>
          <w:color w:val="1E1544" w:themeColor="text1"/>
        </w:rPr>
        <w:t>.</w:t>
      </w:r>
    </w:p>
    <w:p w14:paraId="1DDCF641" w14:textId="00AC0FAF" w:rsidR="005D5A54" w:rsidRPr="00D311F3" w:rsidRDefault="00A6738B" w:rsidP="00432A60">
      <w:pPr>
        <w:spacing w:before="0"/>
        <w:rPr>
          <w:rFonts w:eastAsiaTheme="majorEastAsia" w:cs="Arial"/>
          <w:b/>
          <w:color w:val="1E1544" w:themeColor="text1"/>
          <w:sz w:val="32"/>
          <w:szCs w:val="26"/>
        </w:rPr>
      </w:pPr>
      <w:r w:rsidRPr="00D311F3">
        <w:rPr>
          <w:rFonts w:cs="Arial"/>
          <w:color w:val="1E1544" w:themeColor="text1"/>
        </w:rPr>
        <w:t>We will update this guide as additional support tools and resources are released. Providers are recommended to regularly check the department’s website for further information.</w:t>
      </w:r>
    </w:p>
    <w:p w14:paraId="4A3EF095" w14:textId="3533C36D" w:rsidR="003A22DB" w:rsidRPr="00D311F3" w:rsidRDefault="00A6738B" w:rsidP="00432A60">
      <w:pPr>
        <w:pStyle w:val="Heading2"/>
        <w:spacing w:before="240" w:after="120"/>
        <w:rPr>
          <w:rFonts w:cs="Arial"/>
        </w:rPr>
      </w:pPr>
      <w:bookmarkStart w:id="5" w:name="_Toc198553753"/>
      <w:r w:rsidRPr="00D311F3">
        <w:rPr>
          <w:rFonts w:cs="Arial"/>
        </w:rPr>
        <w:t>Transition Support Model</w:t>
      </w:r>
      <w:bookmarkEnd w:id="5"/>
    </w:p>
    <w:p w14:paraId="19EE0769" w14:textId="63E24B71" w:rsidR="00A6738B" w:rsidRPr="00D311F3" w:rsidRDefault="00A6738B" w:rsidP="00432A60">
      <w:pPr>
        <w:spacing w:before="0"/>
        <w:rPr>
          <w:rFonts w:cs="Arial"/>
          <w:color w:val="1E1544" w:themeColor="text1"/>
        </w:rPr>
      </w:pPr>
      <w:bookmarkStart w:id="6" w:name="_Hlk163458641"/>
      <w:r w:rsidRPr="00D311F3">
        <w:rPr>
          <w:rFonts w:cs="Arial"/>
          <w:color w:val="1E1544" w:themeColor="text1"/>
        </w:rPr>
        <w:t>We have developed a Transition Support Model (</w:t>
      </w:r>
      <w:r w:rsidRPr="001C26D6">
        <w:rPr>
          <w:rFonts w:cs="Arial"/>
          <w:b/>
          <w:bCs/>
          <w:color w:val="1E1544" w:themeColor="text1"/>
        </w:rPr>
        <w:t>Figure 1</w:t>
      </w:r>
      <w:r w:rsidRPr="00D311F3">
        <w:rPr>
          <w:rFonts w:cs="Arial"/>
          <w:color w:val="1E1544" w:themeColor="text1"/>
        </w:rPr>
        <w:t>), which outlines the mechanisms that will be put in place to assist you to transition to Support at Home.</w:t>
      </w:r>
    </w:p>
    <w:p w14:paraId="2F827EBB" w14:textId="77777777" w:rsidR="007456D1" w:rsidRPr="00D311F3" w:rsidRDefault="00A6738B" w:rsidP="007456D1">
      <w:pPr>
        <w:keepNext/>
        <w:rPr>
          <w:rFonts w:cs="Arial"/>
          <w:color w:val="1E1544" w:themeColor="text1"/>
        </w:rPr>
      </w:pPr>
      <w:r w:rsidRPr="00D311F3">
        <w:rPr>
          <w:rFonts w:cs="Arial"/>
          <w:noProof/>
          <w:color w:val="1E1544" w:themeColor="text1"/>
        </w:rPr>
        <w:drawing>
          <wp:inline distT="0" distB="0" distL="0" distR="0" wp14:anchorId="6B3E3637" wp14:editId="1A8D95F9">
            <wp:extent cx="6567054" cy="2381877"/>
            <wp:effectExtent l="0" t="0" r="5715" b="0"/>
            <wp:docPr id="735907569" name="Picture 735907569" descr="This graphic outlines the mechanisms in place to support providers to transition to Support at Home, and the role of peak bodies. The mechanisms include the local network, transition resources and tools, Community of Practice, and the SAH.Implementation@health.gov.au email address for questions or sup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07569" name="Picture 1" descr="This graphic outlines the mechanisms in place to support providers to transition to Support at Home, and the role of peak bodies. The mechanisms include the local network, transition resources and tools, Community of Practice, and the SAH.Implementation@health.gov.au email address for questions or support.">
                      <a:extLst>
                        <a:ext uri="{C183D7F6-B498-43B3-948B-1728B52AA6E4}">
                          <adec:decorative xmlns:adec="http://schemas.microsoft.com/office/drawing/2017/decorative" val="0"/>
                        </a:ext>
                      </a:extLst>
                    </pic:cNvPr>
                    <pic:cNvPicPr/>
                  </pic:nvPicPr>
                  <pic:blipFill>
                    <a:blip r:embed="rId16"/>
                    <a:stretch>
                      <a:fillRect/>
                    </a:stretch>
                  </pic:blipFill>
                  <pic:spPr>
                    <a:xfrm>
                      <a:off x="0" y="0"/>
                      <a:ext cx="6583022" cy="2387669"/>
                    </a:xfrm>
                    <a:prstGeom prst="rect">
                      <a:avLst/>
                    </a:prstGeom>
                  </pic:spPr>
                </pic:pic>
              </a:graphicData>
            </a:graphic>
          </wp:inline>
        </w:drawing>
      </w:r>
    </w:p>
    <w:p w14:paraId="13B65E88" w14:textId="6408D8F9" w:rsidR="001F543F" w:rsidRPr="001C26D6" w:rsidRDefault="00AD1016" w:rsidP="001F543F">
      <w:pPr>
        <w:keepNext/>
        <w:spacing w:after="480"/>
        <w:rPr>
          <w:rFonts w:cs="Arial"/>
          <w:b/>
          <w:bCs/>
          <w:color w:val="1E1544" w:themeColor="text1"/>
          <w:sz w:val="18"/>
          <w:szCs w:val="18"/>
        </w:rPr>
      </w:pPr>
      <w:r w:rsidRPr="001C26D6">
        <w:rPr>
          <w:rFonts w:cs="Arial"/>
          <w:b/>
          <w:bCs/>
          <w:color w:val="1E1544" w:themeColor="text1"/>
          <w:sz w:val="18"/>
          <w:szCs w:val="18"/>
        </w:rPr>
        <w:t>Figure 1</w:t>
      </w:r>
    </w:p>
    <w:p w14:paraId="40D50670" w14:textId="0723B936" w:rsidR="002E3814" w:rsidRPr="003D00B9" w:rsidRDefault="000153DF" w:rsidP="00FC5CEC">
      <w:pPr>
        <w:pStyle w:val="Boxtext0"/>
      </w:pPr>
      <w:bookmarkStart w:id="7" w:name="_Toc198553754"/>
      <w:r>
        <w:t xml:space="preserve">You can </w:t>
      </w:r>
      <w:r w:rsidR="0004635E">
        <w:t xml:space="preserve">join our Community of Practice to </w:t>
      </w:r>
      <w:r w:rsidR="006A5C13">
        <w:t>talk with us and each other</w:t>
      </w:r>
      <w:r w:rsidR="0004635E">
        <w:t xml:space="preserve"> about Support at Home.</w:t>
      </w:r>
    </w:p>
    <w:p w14:paraId="5B28E32F" w14:textId="096D3D58" w:rsidR="00EC2E57" w:rsidRPr="003D00B9" w:rsidRDefault="00CE53F8" w:rsidP="00FC5CEC">
      <w:pPr>
        <w:pStyle w:val="Boxtext0"/>
      </w:pPr>
      <w:r w:rsidRPr="003D00B9">
        <w:t xml:space="preserve">Join the </w:t>
      </w:r>
      <w:r w:rsidR="007F6967" w:rsidRPr="003D00B9">
        <w:t>Community of Practice:</w:t>
      </w:r>
      <w:r w:rsidR="00EC2E57" w:rsidRPr="003D00B9">
        <w:t xml:space="preserve"> </w:t>
      </w:r>
      <w:hyperlink r:id="rId17" w:history="1">
        <w:r w:rsidR="00EC2E57" w:rsidRPr="00080195">
          <w:rPr>
            <w:rStyle w:val="Hyperlink"/>
          </w:rPr>
          <w:t>Home Care Packages Program Assurance Community of Practice</w:t>
        </w:r>
      </w:hyperlink>
      <w:r w:rsidR="005D290B">
        <w:t xml:space="preserve"> (this </w:t>
      </w:r>
      <w:r w:rsidR="005F1A73">
        <w:t xml:space="preserve">Community of </w:t>
      </w:r>
      <w:r w:rsidR="00C73F5F">
        <w:t>P</w:t>
      </w:r>
      <w:r w:rsidR="005F1A73">
        <w:t xml:space="preserve">ractice </w:t>
      </w:r>
      <w:r w:rsidR="005D290B">
        <w:t xml:space="preserve">will be </w:t>
      </w:r>
      <w:r w:rsidR="006A77B5">
        <w:t>renamed in line with the Support at Home commencement</w:t>
      </w:r>
      <w:r w:rsidR="005F1A73">
        <w:t>)</w:t>
      </w:r>
      <w:r w:rsidR="00EC2E57" w:rsidRPr="003D00B9">
        <w:t>.</w:t>
      </w:r>
    </w:p>
    <w:p w14:paraId="12D3E88C" w14:textId="498ED6D1" w:rsidR="00C13DE5" w:rsidRPr="003D00B9" w:rsidRDefault="00350139" w:rsidP="00FC5CEC">
      <w:pPr>
        <w:pStyle w:val="Boxtext0"/>
      </w:pPr>
      <w:r w:rsidRPr="003D00B9">
        <w:t xml:space="preserve">For more information refer to </w:t>
      </w:r>
      <w:hyperlink r:id="rId18" w:anchor="provider-engagement-community-of-practice" w:history="1">
        <w:r w:rsidR="00C13DE5" w:rsidRPr="00080195">
          <w:rPr>
            <w:rStyle w:val="Hyperlink"/>
          </w:rPr>
          <w:t>Provider engagement – Community of Practice</w:t>
        </w:r>
      </w:hyperlink>
      <w:r w:rsidR="005C61DB" w:rsidRPr="00A05E08">
        <w:rPr>
          <w:color w:val="0070C0"/>
        </w:rPr>
        <w:t>.</w:t>
      </w:r>
    </w:p>
    <w:p w14:paraId="060F432D" w14:textId="77777777" w:rsidR="00256469" w:rsidRPr="002F3FFC" w:rsidRDefault="00256469" w:rsidP="002F3FFC">
      <w:r w:rsidRPr="002F3FFC">
        <w:br w:type="page"/>
      </w:r>
    </w:p>
    <w:p w14:paraId="0E48070B" w14:textId="524D99BA" w:rsidR="00A6738B" w:rsidRPr="00D311F3" w:rsidRDefault="00A6738B" w:rsidP="00432A60">
      <w:pPr>
        <w:pStyle w:val="Heading2"/>
        <w:spacing w:before="240" w:after="120"/>
        <w:rPr>
          <w:rFonts w:cs="Arial"/>
        </w:rPr>
      </w:pPr>
      <w:r w:rsidRPr="00D311F3">
        <w:rPr>
          <w:rFonts w:cs="Arial"/>
        </w:rPr>
        <w:t>Resources</w:t>
      </w:r>
      <w:bookmarkEnd w:id="7"/>
    </w:p>
    <w:p w14:paraId="2E4F1B9A" w14:textId="071FA464" w:rsidR="00A6738B" w:rsidRPr="00D311F3" w:rsidRDefault="00A6738B" w:rsidP="00432A60">
      <w:pPr>
        <w:spacing w:before="0"/>
        <w:rPr>
          <w:rFonts w:cs="Arial"/>
          <w:color w:val="1E1544" w:themeColor="text1"/>
        </w:rPr>
      </w:pPr>
      <w:r w:rsidRPr="00D311F3">
        <w:rPr>
          <w:rFonts w:cs="Arial"/>
          <w:color w:val="1E1544" w:themeColor="text1"/>
        </w:rPr>
        <w:t>Below is a list of resources and tools to assist you to complete the actions in this guide.</w:t>
      </w:r>
    </w:p>
    <w:p w14:paraId="7987B0DF" w14:textId="517BB5FC" w:rsidR="002C7A5C" w:rsidRPr="00E759F9" w:rsidRDefault="00A6738B" w:rsidP="00432A60">
      <w:pPr>
        <w:pStyle w:val="Headingtable"/>
        <w:spacing w:before="0"/>
        <w:rPr>
          <w:rFonts w:cs="Arial"/>
          <w:sz w:val="28"/>
          <w:szCs w:val="28"/>
        </w:rPr>
      </w:pPr>
      <w:bookmarkStart w:id="8" w:name="_Hlk163458731"/>
      <w:r w:rsidRPr="00E759F9">
        <w:rPr>
          <w:rFonts w:cs="Arial"/>
          <w:sz w:val="28"/>
          <w:szCs w:val="28"/>
        </w:rPr>
        <w:t>Information about the Support at Home program</w:t>
      </w:r>
    </w:p>
    <w:tbl>
      <w:tblPr>
        <w:tblStyle w:val="GridTable1Light-Accent1"/>
        <w:tblW w:w="5000" w:type="pct"/>
        <w:tblLook w:val="04A0" w:firstRow="1" w:lastRow="0" w:firstColumn="1" w:lastColumn="0" w:noHBand="0" w:noVBand="1"/>
      </w:tblPr>
      <w:tblGrid>
        <w:gridCol w:w="4226"/>
        <w:gridCol w:w="5958"/>
      </w:tblGrid>
      <w:tr w:rsidR="004314EA" w:rsidRPr="00D311F3" w14:paraId="53BA44AB" w14:textId="77777777" w:rsidTr="004F2491">
        <w:trPr>
          <w:cnfStyle w:val="100000000000" w:firstRow="1" w:lastRow="0" w:firstColumn="0" w:lastColumn="0" w:oddVBand="0" w:evenVBand="0" w:oddHBand="0" w:evenHBand="0" w:firstRowFirstColumn="0" w:firstRowLastColumn="0" w:lastRowFirstColumn="0" w:lastRowLastColumn="0"/>
          <w:trHeight w:val="559"/>
          <w:tblHeader/>
        </w:trPr>
        <w:tc>
          <w:tcPr>
            <w:cnfStyle w:val="001000000000" w:firstRow="0" w:lastRow="0" w:firstColumn="1" w:lastColumn="0" w:oddVBand="0" w:evenVBand="0" w:oddHBand="0" w:evenHBand="0" w:firstRowFirstColumn="0" w:firstRowLastColumn="0" w:lastRowFirstColumn="0" w:lastRowLastColumn="0"/>
            <w:tcW w:w="2075" w:type="pct"/>
          </w:tcPr>
          <w:bookmarkEnd w:id="8"/>
          <w:p w14:paraId="3092C019" w14:textId="6739CC65" w:rsidR="00A6738B" w:rsidRPr="00D311F3" w:rsidRDefault="00A6738B" w:rsidP="00432A60">
            <w:pPr>
              <w:spacing w:before="60" w:after="60"/>
              <w:rPr>
                <w:rFonts w:cs="Arial"/>
                <w:b w:val="0"/>
                <w:color w:val="1E1544" w:themeColor="text1"/>
              </w:rPr>
            </w:pPr>
            <w:r w:rsidRPr="00D311F3">
              <w:rPr>
                <w:rFonts w:cs="Arial"/>
                <w:color w:val="1E1544" w:themeColor="text1"/>
              </w:rPr>
              <w:t>Transition resources and tools</w:t>
            </w:r>
          </w:p>
        </w:tc>
        <w:tc>
          <w:tcPr>
            <w:tcW w:w="2925" w:type="pct"/>
          </w:tcPr>
          <w:p w14:paraId="08E03A0E" w14:textId="0558524E" w:rsidR="00A6738B" w:rsidRPr="00D311F3" w:rsidRDefault="00A6738B" w:rsidP="00432A60">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Link and anticipated release timeframe</w:t>
            </w:r>
          </w:p>
        </w:tc>
      </w:tr>
      <w:tr w:rsidR="0055404E" w:rsidRPr="00D311F3" w14:paraId="0DA09318" w14:textId="77777777" w:rsidTr="0090560A">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5ABE8494" w14:textId="2DA0C34C" w:rsidR="0055404E" w:rsidRPr="00D311F3" w:rsidRDefault="0055404E" w:rsidP="00432A60">
            <w:pPr>
              <w:spacing w:before="60" w:after="60"/>
              <w:rPr>
                <w:rFonts w:cs="Arial"/>
                <w:color w:val="1E1544" w:themeColor="text1"/>
              </w:rPr>
            </w:pPr>
            <w:r w:rsidRPr="00D311F3">
              <w:rPr>
                <w:rFonts w:cs="Arial"/>
                <w:color w:val="1E1544" w:themeColor="text1"/>
              </w:rPr>
              <w:t>The new Aged Care Act and associated rules</w:t>
            </w:r>
          </w:p>
        </w:tc>
        <w:tc>
          <w:tcPr>
            <w:tcW w:w="2925" w:type="pct"/>
          </w:tcPr>
          <w:p w14:paraId="0B710B3C" w14:textId="7287AD48" w:rsidR="0055404E" w:rsidRDefault="0055404E" w:rsidP="00432A60">
            <w:pPr>
              <w:spacing w:before="60" w:after="60"/>
              <w:cnfStyle w:val="000000000000" w:firstRow="0" w:lastRow="0" w:firstColumn="0" w:lastColumn="0" w:oddVBand="0" w:evenVBand="0" w:oddHBand="0" w:evenHBand="0" w:firstRowFirstColumn="0" w:firstRowLastColumn="0" w:lastRowFirstColumn="0" w:lastRowLastColumn="0"/>
            </w:pPr>
            <w:r w:rsidRPr="00D311F3">
              <w:rPr>
                <w:rFonts w:cs="Arial"/>
                <w:color w:val="1E1544" w:themeColor="text1"/>
              </w:rPr>
              <w:t xml:space="preserve">Information on the new </w:t>
            </w:r>
            <w:r w:rsidRPr="00F05FA8">
              <w:rPr>
                <w:rFonts w:cs="Arial"/>
                <w:i/>
                <w:color w:val="1E1544" w:themeColor="text1"/>
              </w:rPr>
              <w:t xml:space="preserve">Aged Care Act </w:t>
            </w:r>
            <w:r w:rsidR="001A07B2" w:rsidRPr="00F05FA8">
              <w:rPr>
                <w:rFonts w:cs="Arial"/>
                <w:i/>
                <w:iCs/>
                <w:color w:val="1E1544" w:themeColor="text1"/>
              </w:rPr>
              <w:t>2024</w:t>
            </w:r>
            <w:r w:rsidRPr="00D311F3">
              <w:rPr>
                <w:rFonts w:cs="Arial"/>
                <w:color w:val="1E1544" w:themeColor="text1"/>
              </w:rPr>
              <w:t xml:space="preserve"> is available on the department’s website </w:t>
            </w:r>
            <w:r w:rsidR="00993238">
              <w:rPr>
                <w:rFonts w:cs="Arial"/>
                <w:color w:val="1E1544" w:themeColor="text1"/>
              </w:rPr>
              <w:t>–</w:t>
            </w:r>
            <w:r w:rsidRPr="00D311F3">
              <w:rPr>
                <w:rFonts w:cs="Arial"/>
              </w:rPr>
              <w:t xml:space="preserve"> </w:t>
            </w:r>
            <w:hyperlink r:id="rId19" w:history="1">
              <w:hyperlink r:id="rId20" w:history="1">
                <w:r w:rsidR="0073018D">
                  <w:rPr>
                    <w:rStyle w:val="Hyperlink"/>
                    <w:rFonts w:cs="Arial"/>
                  </w:rPr>
                  <w:t>new Aged Care Act</w:t>
                </w:r>
              </w:hyperlink>
            </w:hyperlink>
          </w:p>
          <w:p w14:paraId="10E62D3E" w14:textId="5A0F9605" w:rsidR="000B71BD" w:rsidRPr="00D311F3" w:rsidRDefault="000F3695" w:rsidP="00432A60">
            <w:p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D4592D">
              <w:rPr>
                <w:rFonts w:cs="Arial"/>
                <w:color w:val="1E1544" w:themeColor="text1"/>
              </w:rPr>
              <w:t>Available now</w:t>
            </w:r>
            <w:r w:rsidR="000E3AFF">
              <w:rPr>
                <w:rFonts w:cs="Arial"/>
                <w:color w:val="1E1544" w:themeColor="text1"/>
              </w:rPr>
              <w:t xml:space="preserve"> on</w:t>
            </w:r>
            <w:r w:rsidRPr="00D4592D">
              <w:rPr>
                <w:rFonts w:cs="Arial"/>
                <w:color w:val="1E1544" w:themeColor="text1"/>
              </w:rPr>
              <w:t xml:space="preserve"> the department’s website </w:t>
            </w:r>
            <w:r w:rsidR="00080222">
              <w:rPr>
                <w:rFonts w:cs="Arial"/>
                <w:color w:val="1E1544" w:themeColor="text1"/>
              </w:rPr>
              <w:t>–</w:t>
            </w:r>
            <w:r w:rsidRPr="00D4592D">
              <w:rPr>
                <w:rFonts w:cs="Arial"/>
                <w:color w:val="1E1544" w:themeColor="text1"/>
              </w:rPr>
              <w:t xml:space="preserve"> </w:t>
            </w:r>
            <w:hyperlink r:id="rId21" w:history="1">
              <w:r w:rsidR="00080222" w:rsidRPr="00636C10">
                <w:rPr>
                  <w:rStyle w:val="Hyperlink"/>
                </w:rPr>
                <w:t>Guide to Aged Care Law</w:t>
              </w:r>
            </w:hyperlink>
          </w:p>
          <w:p w14:paraId="59F1002D" w14:textId="5EFF9582" w:rsidR="00A364C7" w:rsidRPr="00A364C7" w:rsidRDefault="00A364C7"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rPr>
              <w:t xml:space="preserve">Available now on the department’s website – </w:t>
            </w:r>
            <w:hyperlink r:id="rId22" w:history="1">
              <w:r w:rsidRPr="00636C10">
                <w:rPr>
                  <w:rStyle w:val="Hyperlink"/>
                  <w:rFonts w:cs="Arial"/>
                </w:rPr>
                <w:t>Summary of key changes to the new Aged Care Rules</w:t>
              </w:r>
            </w:hyperlink>
            <w:r w:rsidR="00311714">
              <w:t xml:space="preserve"> and </w:t>
            </w:r>
            <w:hyperlink r:id="rId23" w:history="1">
              <w:r w:rsidR="00A67939" w:rsidRPr="00636C10">
                <w:rPr>
                  <w:rStyle w:val="Hyperlink"/>
                  <w:rFonts w:cs="Arial"/>
                </w:rPr>
                <w:t>Final draft of the new Aged Care Rules</w:t>
              </w:r>
            </w:hyperlink>
            <w:r w:rsidR="00102AE2">
              <w:rPr>
                <w:rFonts w:cs="Arial"/>
                <w:color w:val="1E1544" w:themeColor="text1"/>
              </w:rPr>
              <w:t>.</w:t>
            </w:r>
            <w:r w:rsidR="00483880">
              <w:rPr>
                <w:rFonts w:cs="Arial"/>
                <w:color w:val="1E1544" w:themeColor="text1"/>
              </w:rPr>
              <w:t xml:space="preserve"> </w:t>
            </w:r>
            <w:r w:rsidR="00713547" w:rsidRPr="00713547">
              <w:rPr>
                <w:rFonts w:cs="Arial"/>
                <w:color w:val="1E1544" w:themeColor="text1"/>
              </w:rPr>
              <w:t xml:space="preserve">Legislative information including the </w:t>
            </w:r>
            <w:r w:rsidR="00713547" w:rsidRPr="00713547">
              <w:rPr>
                <w:rFonts w:cs="Arial"/>
                <w:i/>
                <w:iCs/>
                <w:color w:val="1E1544" w:themeColor="text1"/>
              </w:rPr>
              <w:t>Aged Care Act 2024,</w:t>
            </w:r>
            <w:r w:rsidR="00713547" w:rsidRPr="00713547">
              <w:rPr>
                <w:rFonts w:cs="Arial"/>
                <w:color w:val="1E1544" w:themeColor="text1"/>
              </w:rPr>
              <w:t xml:space="preserve"> the </w:t>
            </w:r>
            <w:r w:rsidR="00713547" w:rsidRPr="00713547">
              <w:rPr>
                <w:rFonts w:cs="Arial"/>
                <w:i/>
                <w:iCs/>
                <w:color w:val="1E1544" w:themeColor="text1"/>
              </w:rPr>
              <w:t>Aged Care Consequential and Transitional Provisions) Act 2024</w:t>
            </w:r>
            <w:r w:rsidR="00713547" w:rsidRPr="00713547">
              <w:rPr>
                <w:rFonts w:cs="Arial"/>
                <w:color w:val="1E1544" w:themeColor="text1"/>
              </w:rPr>
              <w:t xml:space="preserve"> and the </w:t>
            </w:r>
            <w:r w:rsidR="00713547" w:rsidRPr="00713547">
              <w:rPr>
                <w:rFonts w:cs="Arial"/>
                <w:i/>
                <w:iCs/>
                <w:color w:val="1E1544" w:themeColor="text1"/>
              </w:rPr>
              <w:t xml:space="preserve">Aged Care Rules 2025 </w:t>
            </w:r>
            <w:r w:rsidR="00713547" w:rsidRPr="00713547">
              <w:rPr>
                <w:rFonts w:cs="Arial"/>
                <w:color w:val="1E1544" w:themeColor="text1"/>
              </w:rPr>
              <w:t xml:space="preserve">can be found on the </w:t>
            </w:r>
            <w:hyperlink r:id="rId24" w:history="1">
              <w:r w:rsidR="00713547" w:rsidRPr="00636C10">
                <w:rPr>
                  <w:rStyle w:val="Hyperlink"/>
                  <w:rFonts w:cs="Arial"/>
                </w:rPr>
                <w:t>Federal Register of Legislation</w:t>
              </w:r>
            </w:hyperlink>
            <w:r w:rsidR="00713547" w:rsidRPr="00713547">
              <w:rPr>
                <w:rFonts w:cs="Arial"/>
                <w:color w:val="1E1544" w:themeColor="text1"/>
              </w:rPr>
              <w:t>.</w:t>
            </w:r>
          </w:p>
        </w:tc>
      </w:tr>
      <w:tr w:rsidR="0055404E" w:rsidRPr="00D311F3" w14:paraId="36DD364C" w14:textId="77777777" w:rsidTr="0090560A">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6D5D47E6" w14:textId="660BD0D8" w:rsidR="0055404E" w:rsidRPr="00D311F3" w:rsidRDefault="0055404E" w:rsidP="00432A60">
            <w:pPr>
              <w:spacing w:before="60" w:after="60"/>
              <w:rPr>
                <w:rFonts w:cs="Arial"/>
                <w:color w:val="1E1544" w:themeColor="text1"/>
              </w:rPr>
            </w:pPr>
            <w:r w:rsidRPr="00D311F3">
              <w:rPr>
                <w:rFonts w:cs="Arial"/>
                <w:color w:val="1E1544" w:themeColor="text1"/>
              </w:rPr>
              <w:t>Support at Home program manual</w:t>
            </w:r>
          </w:p>
        </w:tc>
        <w:tc>
          <w:tcPr>
            <w:tcW w:w="2925" w:type="pct"/>
          </w:tcPr>
          <w:p w14:paraId="2E9C2250" w14:textId="509F7514" w:rsidR="0055404E" w:rsidRPr="00D311F3"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w:t>
            </w:r>
            <w:r w:rsidR="00CF2145">
              <w:rPr>
                <w:rFonts w:cs="Arial"/>
                <w:color w:val="1E1544"/>
              </w:rPr>
              <w:t>–</w:t>
            </w:r>
            <w:r w:rsidRPr="00D311F3">
              <w:rPr>
                <w:rFonts w:cs="Arial"/>
                <w:color w:val="1E1544"/>
              </w:rPr>
              <w:t xml:space="preserve"> </w:t>
            </w:r>
            <w:hyperlink r:id="rId25" w:history="1">
              <w:r w:rsidRPr="00080195">
                <w:rPr>
                  <w:rStyle w:val="Hyperlink"/>
                  <w:rFonts w:cs="Arial"/>
                </w:rPr>
                <w:t>Support at Home program manual</w:t>
              </w:r>
            </w:hyperlink>
          </w:p>
        </w:tc>
      </w:tr>
      <w:tr w:rsidR="0055404E" w:rsidRPr="00D311F3" w14:paraId="7E5B55ED" w14:textId="77777777" w:rsidTr="0090560A">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68EB1587" w14:textId="028E26AB" w:rsidR="0055404E" w:rsidRPr="00D311F3" w:rsidRDefault="0055404E" w:rsidP="00432A60">
            <w:pPr>
              <w:spacing w:before="60" w:after="60"/>
              <w:rPr>
                <w:rFonts w:cs="Arial"/>
                <w:color w:val="1E1544" w:themeColor="text1"/>
              </w:rPr>
            </w:pPr>
            <w:r w:rsidRPr="00D311F3">
              <w:rPr>
                <w:rFonts w:cs="Arial"/>
                <w:color w:val="1E1544" w:themeColor="text1"/>
              </w:rPr>
              <w:t>Support at Home service list</w:t>
            </w:r>
          </w:p>
        </w:tc>
        <w:tc>
          <w:tcPr>
            <w:tcW w:w="2925" w:type="pct"/>
          </w:tcPr>
          <w:p w14:paraId="5CDD6471" w14:textId="105B698B" w:rsidR="0055404E" w:rsidRDefault="0055404E" w:rsidP="00432A60">
            <w:pPr>
              <w:spacing w:before="60" w:after="60"/>
              <w:cnfStyle w:val="000000000000" w:firstRow="0" w:lastRow="0" w:firstColumn="0" w:lastColumn="0" w:oddVBand="0" w:evenVBand="0" w:oddHBand="0" w:evenHBand="0" w:firstRowFirstColumn="0" w:firstRowLastColumn="0" w:lastRowFirstColumn="0" w:lastRowLastColumn="0"/>
            </w:pPr>
            <w:r w:rsidRPr="00D311F3">
              <w:rPr>
                <w:rFonts w:cs="Arial"/>
                <w:color w:val="1E1544"/>
              </w:rPr>
              <w:t xml:space="preserve">Available now on the department’s website </w:t>
            </w:r>
            <w:r w:rsidR="00CF2145">
              <w:rPr>
                <w:rFonts w:cs="Arial"/>
                <w:color w:val="1E1544"/>
              </w:rPr>
              <w:t>–</w:t>
            </w:r>
            <w:r w:rsidRPr="00D311F3">
              <w:rPr>
                <w:rFonts w:cs="Arial"/>
                <w:color w:val="1E1544"/>
              </w:rPr>
              <w:t xml:space="preserve"> </w:t>
            </w:r>
            <w:hyperlink r:id="rId26" w:history="1">
              <w:r w:rsidRPr="00080195">
                <w:rPr>
                  <w:rStyle w:val="FollowedHyperlink"/>
                  <w:rFonts w:cs="Arial"/>
                  <w:color w:val="0070C0"/>
                </w:rPr>
                <w:t>Support at Home service list</w:t>
              </w:r>
            </w:hyperlink>
          </w:p>
          <w:p w14:paraId="1DA5D7FA" w14:textId="43B9256F" w:rsidR="007B48C9" w:rsidRPr="00FC5CEC" w:rsidRDefault="007B48C9" w:rsidP="00432A60">
            <w:p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D311F3">
              <w:rPr>
                <w:rFonts w:cs="Arial"/>
                <w:color w:val="1E1544"/>
              </w:rPr>
              <w:t>Available now on the department’s website</w:t>
            </w:r>
            <w:r>
              <w:rPr>
                <w:rFonts w:cs="Arial"/>
                <w:color w:val="1E1544"/>
              </w:rPr>
              <w:t xml:space="preserve"> </w:t>
            </w:r>
            <w:r w:rsidR="001001A3">
              <w:rPr>
                <w:rFonts w:cs="Arial"/>
                <w:color w:val="1E1544"/>
              </w:rPr>
              <w:t>–</w:t>
            </w:r>
            <w:r>
              <w:rPr>
                <w:rFonts w:cs="Arial"/>
                <w:color w:val="1E1544"/>
              </w:rPr>
              <w:t xml:space="preserve"> </w:t>
            </w:r>
            <w:hyperlink r:id="rId27" w:history="1">
              <w:r w:rsidR="001001A3" w:rsidRPr="00080195">
                <w:rPr>
                  <w:rStyle w:val="Hyperlink"/>
                </w:rPr>
                <w:t>Support at Home service list FAQs</w:t>
              </w:r>
            </w:hyperlink>
          </w:p>
        </w:tc>
      </w:tr>
      <w:tr w:rsidR="0055404E" w:rsidRPr="00D311F3" w14:paraId="0D14F199" w14:textId="77777777" w:rsidTr="0090560A">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25EA831A" w14:textId="0832394E" w:rsidR="0055404E" w:rsidRPr="00D311F3" w:rsidRDefault="0055404E" w:rsidP="00432A60">
            <w:pPr>
              <w:spacing w:before="60" w:after="60"/>
              <w:rPr>
                <w:rFonts w:cs="Arial"/>
                <w:color w:val="1E1544" w:themeColor="text1"/>
              </w:rPr>
            </w:pPr>
            <w:r w:rsidRPr="00D311F3">
              <w:rPr>
                <w:rFonts w:cs="Arial"/>
                <w:color w:val="1E1544" w:themeColor="text1"/>
              </w:rPr>
              <w:t xml:space="preserve">Assistive Technology and Home Modifications </w:t>
            </w:r>
            <w:r w:rsidR="00BE277E">
              <w:rPr>
                <w:rFonts w:cs="Arial"/>
                <w:color w:val="1E1544" w:themeColor="text1"/>
              </w:rPr>
              <w:t>l</w:t>
            </w:r>
            <w:r w:rsidR="00BE277E" w:rsidRPr="00D311F3">
              <w:rPr>
                <w:rFonts w:cs="Arial"/>
                <w:color w:val="1E1544" w:themeColor="text1"/>
              </w:rPr>
              <w:t>ist</w:t>
            </w:r>
          </w:p>
        </w:tc>
        <w:tc>
          <w:tcPr>
            <w:tcW w:w="2925" w:type="pct"/>
          </w:tcPr>
          <w:p w14:paraId="30B439AA" w14:textId="09BE5825" w:rsidR="0055404E" w:rsidRPr="00D311F3" w:rsidRDefault="0055404E" w:rsidP="00EC78FA">
            <w:p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D311F3">
              <w:rPr>
                <w:rFonts w:cs="Arial"/>
                <w:color w:val="1E1544"/>
              </w:rPr>
              <w:t xml:space="preserve">Available now on the department’s website </w:t>
            </w:r>
            <w:r w:rsidR="00CF2145">
              <w:rPr>
                <w:rFonts w:cs="Arial"/>
                <w:color w:val="1E1544"/>
              </w:rPr>
              <w:t>–</w:t>
            </w:r>
            <w:r w:rsidRPr="00D311F3">
              <w:rPr>
                <w:rFonts w:cs="Arial"/>
                <w:color w:val="1E1544"/>
              </w:rPr>
              <w:t xml:space="preserve"> </w:t>
            </w:r>
            <w:hyperlink r:id="rId28" w:history="1">
              <w:r w:rsidRPr="00080195">
                <w:rPr>
                  <w:rStyle w:val="Hyperlink"/>
                  <w:rFonts w:cs="Arial"/>
                </w:rPr>
                <w:t xml:space="preserve">Assistive Technology and Home Modifications </w:t>
              </w:r>
              <w:r w:rsidR="00225928" w:rsidRPr="00080195">
                <w:rPr>
                  <w:rStyle w:val="Hyperlink"/>
                  <w:rFonts w:cs="Arial"/>
                </w:rPr>
                <w:t>list</w:t>
              </w:r>
              <w:r w:rsidRPr="00080195">
                <w:rPr>
                  <w:rStyle w:val="Hyperlink"/>
                  <w:rFonts w:cs="Arial"/>
                </w:rPr>
                <w:t xml:space="preserve"> (AT-HM </w:t>
              </w:r>
              <w:r w:rsidR="00C41B86" w:rsidRPr="00080195">
                <w:rPr>
                  <w:rStyle w:val="Hyperlink"/>
                  <w:rFonts w:cs="Arial"/>
                </w:rPr>
                <w:t>l</w:t>
              </w:r>
              <w:r w:rsidRPr="00080195">
                <w:rPr>
                  <w:rStyle w:val="Hyperlink"/>
                  <w:rFonts w:cs="Arial"/>
                </w:rPr>
                <w:t>ist)</w:t>
              </w:r>
              <w:r w:rsidRPr="00D311F3">
                <w:rPr>
                  <w:rStyle w:val="Hyperlink"/>
                  <w:rFonts w:cs="Arial"/>
                  <w:color w:val="1E1544" w:themeColor="text1"/>
                </w:rPr>
                <w:t xml:space="preserve"> </w:t>
              </w:r>
            </w:hyperlink>
          </w:p>
        </w:tc>
      </w:tr>
      <w:tr w:rsidR="00F75589" w:rsidRPr="00D311F3" w14:paraId="563BBD74" w14:textId="77777777" w:rsidTr="0090560A">
        <w:trPr>
          <w:trHeight w:val="544"/>
        </w:trPr>
        <w:tc>
          <w:tcPr>
            <w:cnfStyle w:val="001000000000" w:firstRow="0" w:lastRow="0" w:firstColumn="1" w:lastColumn="0" w:oddVBand="0" w:evenVBand="0" w:oddHBand="0" w:evenHBand="0" w:firstRowFirstColumn="0" w:firstRowLastColumn="0" w:lastRowFirstColumn="0" w:lastRowLastColumn="0"/>
            <w:tcW w:w="2075" w:type="pct"/>
          </w:tcPr>
          <w:p w14:paraId="248732E8" w14:textId="1D60272E" w:rsidR="00F75589" w:rsidRPr="00D311F3" w:rsidRDefault="00F75589" w:rsidP="00432A60">
            <w:pPr>
              <w:spacing w:before="60" w:after="60"/>
              <w:rPr>
                <w:rFonts w:cs="Arial"/>
                <w:color w:val="1E1544" w:themeColor="text1"/>
              </w:rPr>
            </w:pPr>
            <w:r w:rsidRPr="00F75589">
              <w:rPr>
                <w:rFonts w:cs="Arial"/>
                <w:color w:val="1E1544" w:themeColor="text1"/>
              </w:rPr>
              <w:t>Assistive Technology and Home Modifications</w:t>
            </w:r>
          </w:p>
        </w:tc>
        <w:tc>
          <w:tcPr>
            <w:tcW w:w="2925" w:type="pct"/>
          </w:tcPr>
          <w:p w14:paraId="799B64CD" w14:textId="77777777" w:rsidR="00F75589" w:rsidRDefault="00F75589" w:rsidP="00432A60">
            <w:pPr>
              <w:spacing w:before="60" w:after="60"/>
              <w:cnfStyle w:val="000000000000" w:firstRow="0" w:lastRow="0" w:firstColumn="0" w:lastColumn="0" w:oddVBand="0" w:evenVBand="0" w:oddHBand="0" w:evenHBand="0" w:firstRowFirstColumn="0" w:firstRowLastColumn="0" w:lastRowFirstColumn="0" w:lastRowLastColumn="0"/>
            </w:pPr>
            <w:r w:rsidRPr="00D311F3">
              <w:rPr>
                <w:rFonts w:cs="Arial"/>
                <w:color w:val="1E1544"/>
              </w:rPr>
              <w:t xml:space="preserve">Available now on the department’s website </w:t>
            </w:r>
            <w:r>
              <w:rPr>
                <w:rFonts w:cs="Arial"/>
                <w:color w:val="1E1544"/>
              </w:rPr>
              <w:t>–</w:t>
            </w:r>
            <w:r w:rsidRPr="00D311F3">
              <w:rPr>
                <w:rFonts w:cs="Arial"/>
                <w:color w:val="1E1544"/>
              </w:rPr>
              <w:t xml:space="preserve"> </w:t>
            </w:r>
            <w:hyperlink r:id="rId29" w:history="1">
              <w:r w:rsidRPr="00080195">
                <w:rPr>
                  <w:rStyle w:val="Hyperlink"/>
                  <w:rFonts w:cs="Arial"/>
                </w:rPr>
                <w:t>Assistive Technology and Home Modifications (AT-HM) scheme guidelines</w:t>
              </w:r>
            </w:hyperlink>
          </w:p>
          <w:p w14:paraId="71B8B66F" w14:textId="5C62EF4F" w:rsidR="00F75589" w:rsidRPr="00D311F3" w:rsidRDefault="00F75589"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w:t>
            </w:r>
            <w:r>
              <w:rPr>
                <w:rFonts w:cs="Arial"/>
                <w:color w:val="1E1544"/>
              </w:rPr>
              <w:t xml:space="preserve">– </w:t>
            </w:r>
            <w:hyperlink r:id="rId30" w:history="1">
              <w:r w:rsidR="00EC78FA" w:rsidRPr="00080195">
                <w:rPr>
                  <w:rStyle w:val="Hyperlink"/>
                  <w:rFonts w:cs="Arial"/>
                </w:rPr>
                <w:t>Assistive Technology and Home Modifications (AT-HM) scheme resource collection</w:t>
              </w:r>
            </w:hyperlink>
          </w:p>
        </w:tc>
      </w:tr>
      <w:tr w:rsidR="0055404E" w:rsidRPr="00D311F3" w14:paraId="727C431B" w14:textId="77777777" w:rsidTr="0090560A">
        <w:trPr>
          <w:trHeight w:val="544"/>
        </w:trPr>
        <w:tc>
          <w:tcPr>
            <w:cnfStyle w:val="001000000000" w:firstRow="0" w:lastRow="0" w:firstColumn="1" w:lastColumn="0" w:oddVBand="0" w:evenVBand="0" w:oddHBand="0" w:evenHBand="0" w:firstRowFirstColumn="0" w:firstRowLastColumn="0" w:lastRowFirstColumn="0" w:lastRowLastColumn="0"/>
            <w:tcW w:w="2075" w:type="pct"/>
          </w:tcPr>
          <w:p w14:paraId="41EA63C6" w14:textId="1EFD1303" w:rsidR="0055404E" w:rsidRPr="00D311F3" w:rsidRDefault="0055404E" w:rsidP="00432A60">
            <w:pPr>
              <w:spacing w:before="60" w:after="60"/>
              <w:rPr>
                <w:rFonts w:cs="Arial"/>
                <w:color w:val="1E1544" w:themeColor="text1"/>
              </w:rPr>
            </w:pPr>
            <w:r w:rsidRPr="00D311F3">
              <w:rPr>
                <w:rFonts w:cs="Arial"/>
                <w:color w:val="1E1544" w:themeColor="text1"/>
              </w:rPr>
              <w:t>Support at Home program – Booklet for older people, families and carers</w:t>
            </w:r>
          </w:p>
        </w:tc>
        <w:tc>
          <w:tcPr>
            <w:tcW w:w="2925" w:type="pct"/>
          </w:tcPr>
          <w:p w14:paraId="58027CD8" w14:textId="73BE0ABA" w:rsidR="0055404E" w:rsidRPr="00D311F3"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311F3">
              <w:rPr>
                <w:rFonts w:cs="Arial"/>
                <w:color w:val="1E1544"/>
              </w:rPr>
              <w:t xml:space="preserve">Available now on the department’s website </w:t>
            </w:r>
            <w:r w:rsidR="00984F73">
              <w:rPr>
                <w:rFonts w:cs="Arial"/>
                <w:color w:val="1E1544"/>
              </w:rPr>
              <w:t>–</w:t>
            </w:r>
            <w:r w:rsidRPr="00D311F3">
              <w:rPr>
                <w:rFonts w:cs="Arial"/>
                <w:color w:val="1E1544"/>
              </w:rPr>
              <w:t xml:space="preserve"> </w:t>
            </w:r>
            <w:hyperlink r:id="rId31" w:history="1">
              <w:r w:rsidRPr="009731F3">
                <w:rPr>
                  <w:rStyle w:val="Hyperlink"/>
                  <w:rFonts w:cs="Arial"/>
                </w:rPr>
                <w:t>Support at Home program – Booklet for older people, families and carers</w:t>
              </w:r>
            </w:hyperlink>
          </w:p>
        </w:tc>
      </w:tr>
      <w:tr w:rsidR="0055404E" w:rsidRPr="00D311F3" w14:paraId="411F8AAA" w14:textId="77777777" w:rsidTr="0090560A">
        <w:trPr>
          <w:trHeight w:val="579"/>
        </w:trPr>
        <w:tc>
          <w:tcPr>
            <w:cnfStyle w:val="001000000000" w:firstRow="0" w:lastRow="0" w:firstColumn="1" w:lastColumn="0" w:oddVBand="0" w:evenVBand="0" w:oddHBand="0" w:evenHBand="0" w:firstRowFirstColumn="0" w:firstRowLastColumn="0" w:lastRowFirstColumn="0" w:lastRowLastColumn="0"/>
            <w:tcW w:w="2075" w:type="pct"/>
          </w:tcPr>
          <w:p w14:paraId="54B3A734" w14:textId="3D450E75" w:rsidR="0055404E" w:rsidRPr="00D311F3" w:rsidRDefault="0055404E" w:rsidP="00432A60">
            <w:pPr>
              <w:spacing w:before="60" w:after="60"/>
              <w:rPr>
                <w:rFonts w:cs="Arial"/>
                <w:color w:val="1E1544" w:themeColor="text1"/>
              </w:rPr>
            </w:pPr>
            <w:r w:rsidRPr="00D311F3">
              <w:rPr>
                <w:rFonts w:cs="Arial"/>
                <w:color w:val="1E1544" w:themeColor="text1"/>
              </w:rPr>
              <w:t xml:space="preserve">Support at Home program – Booklet for older Aboriginal and Torres Strait Islander people, families and carers </w:t>
            </w:r>
          </w:p>
        </w:tc>
        <w:tc>
          <w:tcPr>
            <w:tcW w:w="2925" w:type="pct"/>
          </w:tcPr>
          <w:p w14:paraId="0B22623E" w14:textId="5CAE64B3" w:rsidR="0055404E" w:rsidRPr="00D311F3"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w:t>
            </w:r>
            <w:r w:rsidR="00984F73">
              <w:rPr>
                <w:rFonts w:cs="Arial"/>
                <w:color w:val="1E1544"/>
              </w:rPr>
              <w:t>–</w:t>
            </w:r>
            <w:r w:rsidRPr="00D311F3">
              <w:rPr>
                <w:rFonts w:cs="Arial"/>
                <w:color w:val="1E1544"/>
              </w:rPr>
              <w:t xml:space="preserve"> </w:t>
            </w:r>
            <w:hyperlink r:id="rId32" w:history="1">
              <w:r w:rsidRPr="009731F3">
                <w:rPr>
                  <w:rStyle w:val="Hyperlink"/>
                  <w:rFonts w:cs="Arial"/>
                </w:rPr>
                <w:t>Support at Home program – Booklet for older Aboriginal and Torres Strait Islander people, families and carers</w:t>
              </w:r>
            </w:hyperlink>
          </w:p>
        </w:tc>
      </w:tr>
      <w:tr w:rsidR="0055404E" w:rsidRPr="00D311F3" w14:paraId="34E35699" w14:textId="77777777" w:rsidTr="0090560A">
        <w:trPr>
          <w:trHeight w:val="544"/>
        </w:trPr>
        <w:tc>
          <w:tcPr>
            <w:cnfStyle w:val="001000000000" w:firstRow="0" w:lastRow="0" w:firstColumn="1" w:lastColumn="0" w:oddVBand="0" w:evenVBand="0" w:oddHBand="0" w:evenHBand="0" w:firstRowFirstColumn="0" w:firstRowLastColumn="0" w:lastRowFirstColumn="0" w:lastRowLastColumn="0"/>
            <w:tcW w:w="2075" w:type="pct"/>
          </w:tcPr>
          <w:p w14:paraId="123E06A9" w14:textId="05F257A2" w:rsidR="0055404E" w:rsidRPr="00D311F3" w:rsidRDefault="0055404E" w:rsidP="00432A60">
            <w:pPr>
              <w:spacing w:before="60" w:after="60"/>
              <w:rPr>
                <w:rFonts w:cs="Arial"/>
                <w:color w:val="1E1544" w:themeColor="text1"/>
              </w:rPr>
            </w:pPr>
            <w:r w:rsidRPr="00D311F3">
              <w:rPr>
                <w:rFonts w:cs="Arial"/>
                <w:color w:val="1E1544" w:themeColor="text1"/>
              </w:rPr>
              <w:t>Support at Home Monthly Statement Template</w:t>
            </w:r>
          </w:p>
        </w:tc>
        <w:tc>
          <w:tcPr>
            <w:tcW w:w="2925" w:type="pct"/>
          </w:tcPr>
          <w:p w14:paraId="70923AB6" w14:textId="295A0CDB" w:rsidR="0055404E" w:rsidRPr="00D311F3"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311F3">
              <w:rPr>
                <w:rFonts w:cs="Arial"/>
                <w:color w:val="1E1544"/>
              </w:rPr>
              <w:t xml:space="preserve">Available now on the department’s website – </w:t>
            </w:r>
            <w:hyperlink r:id="rId33" w:history="1">
              <w:r w:rsidRPr="009731F3">
                <w:rPr>
                  <w:rStyle w:val="Hyperlink"/>
                  <w:rFonts w:cs="Arial"/>
                </w:rPr>
                <w:t>Support at Home monthly statement template</w:t>
              </w:r>
            </w:hyperlink>
          </w:p>
        </w:tc>
      </w:tr>
      <w:tr w:rsidR="00911CD8" w:rsidRPr="00D311F3" w14:paraId="550F47E5" w14:textId="77777777" w:rsidTr="0090560A">
        <w:trPr>
          <w:trHeight w:val="544"/>
        </w:trPr>
        <w:tc>
          <w:tcPr>
            <w:cnfStyle w:val="001000000000" w:firstRow="0" w:lastRow="0" w:firstColumn="1" w:lastColumn="0" w:oddVBand="0" w:evenVBand="0" w:oddHBand="0" w:evenHBand="0" w:firstRowFirstColumn="0" w:firstRowLastColumn="0" w:lastRowFirstColumn="0" w:lastRowLastColumn="0"/>
            <w:tcW w:w="2075" w:type="pct"/>
          </w:tcPr>
          <w:p w14:paraId="709E33A5" w14:textId="54EA225C" w:rsidR="00911CD8" w:rsidRPr="00D311F3" w:rsidRDefault="00911CD8" w:rsidP="00911CD8">
            <w:pPr>
              <w:spacing w:before="60" w:after="60"/>
              <w:rPr>
                <w:rFonts w:cs="Arial"/>
                <w:color w:val="1E1544" w:themeColor="text1"/>
              </w:rPr>
            </w:pPr>
            <w:r>
              <w:rPr>
                <w:rFonts w:cs="Arial"/>
                <w:color w:val="1E1544" w:themeColor="text1"/>
              </w:rPr>
              <w:t xml:space="preserve">Support at Home fact sheets for </w:t>
            </w:r>
            <w:r w:rsidR="0097512B">
              <w:rPr>
                <w:rFonts w:cs="Arial"/>
                <w:color w:val="1E1544" w:themeColor="text1"/>
              </w:rPr>
              <w:t>older people</w:t>
            </w:r>
          </w:p>
        </w:tc>
        <w:tc>
          <w:tcPr>
            <w:tcW w:w="2925" w:type="pct"/>
          </w:tcPr>
          <w:p w14:paraId="71A5D6E2" w14:textId="77777777" w:rsidR="00911CD8" w:rsidRDefault="00911CD8" w:rsidP="00911CD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 </w:t>
            </w:r>
          </w:p>
          <w:p w14:paraId="02319EB5" w14:textId="230E7FAF" w:rsidR="00911CD8" w:rsidRPr="00E42760" w:rsidRDefault="005F6AFB" w:rsidP="00E42760">
            <w:pPr>
              <w:spacing w:before="60" w:after="60"/>
              <w:cnfStyle w:val="000000000000" w:firstRow="0" w:lastRow="0" w:firstColumn="0" w:lastColumn="0" w:oddVBand="0" w:evenVBand="0" w:oddHBand="0" w:evenHBand="0" w:firstRowFirstColumn="0" w:firstRowLastColumn="0" w:lastRowFirstColumn="0" w:lastRowLastColumn="0"/>
              <w:rPr>
                <w:color w:val="0070C0"/>
              </w:rPr>
            </w:pPr>
            <w:hyperlink r:id="rId34" w:history="1">
              <w:r w:rsidRPr="00E42760">
                <w:rPr>
                  <w:rStyle w:val="Hyperlink"/>
                </w:rPr>
                <w:t>Support at Home program – services</w:t>
              </w:r>
            </w:hyperlink>
          </w:p>
          <w:p w14:paraId="44A229F2" w14:textId="77777777" w:rsidR="00911CD8" w:rsidRPr="00E42760" w:rsidRDefault="00911CD8" w:rsidP="00E42760">
            <w:pPr>
              <w:spacing w:before="60" w:after="60"/>
              <w:cnfStyle w:val="000000000000" w:firstRow="0" w:lastRow="0" w:firstColumn="0" w:lastColumn="0" w:oddVBand="0" w:evenVBand="0" w:oddHBand="0" w:evenHBand="0" w:firstRowFirstColumn="0" w:firstRowLastColumn="0" w:lastRowFirstColumn="0" w:lastRowLastColumn="0"/>
              <w:rPr>
                <w:color w:val="0070C0"/>
              </w:rPr>
            </w:pPr>
            <w:hyperlink r:id="rId35" w:history="1">
              <w:r w:rsidRPr="00E42760">
                <w:rPr>
                  <w:rStyle w:val="Hyperlink"/>
                </w:rPr>
                <w:t>Support at Home program – End-of-Life Pathway</w:t>
              </w:r>
            </w:hyperlink>
          </w:p>
          <w:p w14:paraId="1C2FF87E" w14:textId="77777777" w:rsidR="00911CD8" w:rsidRPr="00E42760" w:rsidRDefault="00911CD8" w:rsidP="00E42760">
            <w:pPr>
              <w:spacing w:before="60" w:after="60"/>
              <w:cnfStyle w:val="000000000000" w:firstRow="0" w:lastRow="0" w:firstColumn="0" w:lastColumn="0" w:oddVBand="0" w:evenVBand="0" w:oddHBand="0" w:evenHBand="0" w:firstRowFirstColumn="0" w:firstRowLastColumn="0" w:lastRowFirstColumn="0" w:lastRowLastColumn="0"/>
              <w:rPr>
                <w:color w:val="0070C0"/>
              </w:rPr>
            </w:pPr>
            <w:hyperlink r:id="rId36" w:history="1">
              <w:r w:rsidRPr="00E42760">
                <w:rPr>
                  <w:rStyle w:val="Hyperlink"/>
                </w:rPr>
                <w:t>Support at Home program – Restorative Care Pathway</w:t>
              </w:r>
            </w:hyperlink>
          </w:p>
          <w:p w14:paraId="775CC081" w14:textId="77777777" w:rsidR="00911CD8" w:rsidRPr="00E42760" w:rsidRDefault="00911CD8" w:rsidP="00E42760">
            <w:pPr>
              <w:spacing w:before="60" w:after="60"/>
              <w:cnfStyle w:val="000000000000" w:firstRow="0" w:lastRow="0" w:firstColumn="0" w:lastColumn="0" w:oddVBand="0" w:evenVBand="0" w:oddHBand="0" w:evenHBand="0" w:firstRowFirstColumn="0" w:firstRowLastColumn="0" w:lastRowFirstColumn="0" w:lastRowLastColumn="0"/>
              <w:rPr>
                <w:color w:val="1E1544"/>
              </w:rPr>
            </w:pPr>
            <w:hyperlink r:id="rId37" w:history="1">
              <w:r w:rsidRPr="00E42760">
                <w:rPr>
                  <w:rStyle w:val="Hyperlink"/>
                </w:rPr>
                <w:t>Support at Home program – Assistive Technology and Home Modifications (AT-HM) scheme</w:t>
              </w:r>
            </w:hyperlink>
          </w:p>
          <w:p w14:paraId="3C5200B0" w14:textId="77777777" w:rsidR="00911CD8" w:rsidRPr="00E42760" w:rsidRDefault="00911CD8" w:rsidP="00E42760">
            <w:pPr>
              <w:spacing w:before="60" w:after="60"/>
              <w:cnfStyle w:val="000000000000" w:firstRow="0" w:lastRow="0" w:firstColumn="0" w:lastColumn="0" w:oddVBand="0" w:evenVBand="0" w:oddHBand="0" w:evenHBand="0" w:firstRowFirstColumn="0" w:firstRowLastColumn="0" w:lastRowFirstColumn="0" w:lastRowLastColumn="0"/>
              <w:rPr>
                <w:color w:val="0070C0"/>
              </w:rPr>
            </w:pPr>
            <w:hyperlink r:id="rId38" w:history="1">
              <w:r w:rsidRPr="00E42760">
                <w:rPr>
                  <w:rStyle w:val="Hyperlink"/>
                </w:rPr>
                <w:t>Support at Home program – care management</w:t>
              </w:r>
            </w:hyperlink>
          </w:p>
          <w:p w14:paraId="30F1221A" w14:textId="77777777" w:rsidR="00911CD8" w:rsidRPr="00E42760" w:rsidRDefault="00911CD8" w:rsidP="00E42760">
            <w:pPr>
              <w:spacing w:before="60" w:after="60"/>
              <w:cnfStyle w:val="000000000000" w:firstRow="0" w:lastRow="0" w:firstColumn="0" w:lastColumn="0" w:oddVBand="0" w:evenVBand="0" w:oddHBand="0" w:evenHBand="0" w:firstRowFirstColumn="0" w:firstRowLastColumn="0" w:lastRowFirstColumn="0" w:lastRowLastColumn="0"/>
              <w:rPr>
                <w:color w:val="1E1544"/>
              </w:rPr>
            </w:pPr>
            <w:hyperlink r:id="rId39" w:history="1">
              <w:r w:rsidRPr="00E42760">
                <w:rPr>
                  <w:rStyle w:val="Hyperlink"/>
                </w:rPr>
                <w:t>Support at Home program – self-management</w:t>
              </w:r>
            </w:hyperlink>
          </w:p>
          <w:p w14:paraId="2DB601D5" w14:textId="77777777" w:rsidR="00911CD8" w:rsidRPr="00E42760" w:rsidRDefault="00911CD8" w:rsidP="00E42760">
            <w:pPr>
              <w:spacing w:before="60" w:after="60"/>
              <w:cnfStyle w:val="000000000000" w:firstRow="0" w:lastRow="0" w:firstColumn="0" w:lastColumn="0" w:oddVBand="0" w:evenVBand="0" w:oddHBand="0" w:evenHBand="0" w:firstRowFirstColumn="0" w:firstRowLastColumn="0" w:lastRowFirstColumn="0" w:lastRowLastColumn="0"/>
              <w:rPr>
                <w:color w:val="0070C0"/>
              </w:rPr>
            </w:pPr>
            <w:hyperlink r:id="rId40" w:history="1">
              <w:r w:rsidRPr="00E42760">
                <w:rPr>
                  <w:rStyle w:val="Hyperlink"/>
                </w:rPr>
                <w:t>Support at Home program – classifications and budgets</w:t>
              </w:r>
            </w:hyperlink>
          </w:p>
          <w:p w14:paraId="3A711FAC" w14:textId="369EB912" w:rsidR="00911CD8" w:rsidRPr="00E42760" w:rsidRDefault="00911CD8" w:rsidP="00E42760">
            <w:pPr>
              <w:spacing w:before="60" w:after="60"/>
              <w:cnfStyle w:val="000000000000" w:firstRow="0" w:lastRow="0" w:firstColumn="0" w:lastColumn="0" w:oddVBand="0" w:evenVBand="0" w:oddHBand="0" w:evenHBand="0" w:firstRowFirstColumn="0" w:firstRowLastColumn="0" w:lastRowFirstColumn="0" w:lastRowLastColumn="0"/>
              <w:rPr>
                <w:color w:val="0070C0"/>
              </w:rPr>
            </w:pPr>
            <w:hyperlink r:id="rId41" w:history="1">
              <w:r w:rsidRPr="00E42760">
                <w:rPr>
                  <w:rStyle w:val="Hyperlink"/>
                </w:rPr>
                <w:t xml:space="preserve">Support at Home </w:t>
              </w:r>
              <w:r w:rsidR="00A835A4" w:rsidRPr="00E42760">
                <w:rPr>
                  <w:rStyle w:val="Hyperlink"/>
                </w:rPr>
                <w:t xml:space="preserve">program – </w:t>
              </w:r>
              <w:r w:rsidRPr="00E42760">
                <w:rPr>
                  <w:rStyle w:val="Hyperlink"/>
                </w:rPr>
                <w:t>participant contributions</w:t>
              </w:r>
            </w:hyperlink>
          </w:p>
          <w:p w14:paraId="00303935" w14:textId="20D8D46A" w:rsidR="00911CD8" w:rsidRPr="00E42760" w:rsidRDefault="00911CD8" w:rsidP="00E42760">
            <w:pPr>
              <w:spacing w:before="60" w:after="60"/>
              <w:cnfStyle w:val="000000000000" w:firstRow="0" w:lastRow="0" w:firstColumn="0" w:lastColumn="0" w:oddVBand="0" w:evenVBand="0" w:oddHBand="0" w:evenHBand="0" w:firstRowFirstColumn="0" w:firstRowLastColumn="0" w:lastRowFirstColumn="0" w:lastRowLastColumn="0"/>
              <w:rPr>
                <w:color w:val="1E1544"/>
              </w:rPr>
            </w:pPr>
            <w:hyperlink r:id="rId42" w:history="1">
              <w:r w:rsidRPr="00E42760">
                <w:rPr>
                  <w:rStyle w:val="Hyperlink"/>
                </w:rPr>
                <w:t>Hardship assistance for aged care – Fact sheet</w:t>
              </w:r>
            </w:hyperlink>
          </w:p>
        </w:tc>
      </w:tr>
      <w:tr w:rsidR="00251BF1" w:rsidRPr="00D311F3" w14:paraId="7F894CF6" w14:textId="77777777" w:rsidTr="0090560A">
        <w:trPr>
          <w:trHeight w:val="544"/>
        </w:trPr>
        <w:tc>
          <w:tcPr>
            <w:cnfStyle w:val="001000000000" w:firstRow="0" w:lastRow="0" w:firstColumn="1" w:lastColumn="0" w:oddVBand="0" w:evenVBand="0" w:oddHBand="0" w:evenHBand="0" w:firstRowFirstColumn="0" w:firstRowLastColumn="0" w:lastRowFirstColumn="0" w:lastRowLastColumn="0"/>
            <w:tcW w:w="2075" w:type="pct"/>
          </w:tcPr>
          <w:p w14:paraId="4D84850A" w14:textId="10C7FD95" w:rsidR="00251BF1" w:rsidRPr="00D311F3" w:rsidRDefault="00251BF1" w:rsidP="00251BF1">
            <w:pPr>
              <w:spacing w:before="60" w:after="60"/>
              <w:rPr>
                <w:rFonts w:cs="Arial"/>
                <w:color w:val="1E1544" w:themeColor="text1"/>
              </w:rPr>
            </w:pPr>
            <w:r>
              <w:rPr>
                <w:rFonts w:cs="Arial"/>
                <w:color w:val="1E1544" w:themeColor="text1"/>
              </w:rPr>
              <w:t>Restorative Care Pathway Clinical Guidelines</w:t>
            </w:r>
          </w:p>
        </w:tc>
        <w:tc>
          <w:tcPr>
            <w:tcW w:w="2925" w:type="pct"/>
          </w:tcPr>
          <w:p w14:paraId="6FF0AF7D" w14:textId="7937A4B0" w:rsidR="00251BF1" w:rsidRPr="00D311F3" w:rsidRDefault="00251BF1" w:rsidP="00251BF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themeColor="text1"/>
              </w:rPr>
              <w:t xml:space="preserve">Available now on the department’s website </w:t>
            </w:r>
            <w:r w:rsidR="00EB20FE">
              <w:rPr>
                <w:rFonts w:cs="Arial"/>
                <w:color w:val="1E1544" w:themeColor="text1"/>
              </w:rPr>
              <w:t>–</w:t>
            </w:r>
            <w:r>
              <w:rPr>
                <w:rFonts w:cs="Arial"/>
                <w:color w:val="1E1544" w:themeColor="text1"/>
              </w:rPr>
              <w:t xml:space="preserve"> </w:t>
            </w:r>
            <w:hyperlink r:id="rId43" w:history="1">
              <w:r w:rsidRPr="00B23CA9">
                <w:rPr>
                  <w:rStyle w:val="Hyperlink"/>
                  <w:rFonts w:cs="Arial"/>
                </w:rPr>
                <w:t>Restorative Care Pathway Clinical Guidelines</w:t>
              </w:r>
            </w:hyperlink>
          </w:p>
        </w:tc>
      </w:tr>
      <w:tr w:rsidR="004220AD" w:rsidRPr="00D311F3" w14:paraId="753B6028" w14:textId="77777777" w:rsidTr="0090560A">
        <w:trPr>
          <w:trHeight w:val="544"/>
        </w:trPr>
        <w:tc>
          <w:tcPr>
            <w:cnfStyle w:val="001000000000" w:firstRow="0" w:lastRow="0" w:firstColumn="1" w:lastColumn="0" w:oddVBand="0" w:evenVBand="0" w:oddHBand="0" w:evenHBand="0" w:firstRowFirstColumn="0" w:firstRowLastColumn="0" w:lastRowFirstColumn="0" w:lastRowLastColumn="0"/>
            <w:tcW w:w="2075" w:type="pct"/>
          </w:tcPr>
          <w:p w14:paraId="79E85FDC" w14:textId="3C4DB3FF" w:rsidR="004220AD" w:rsidRDefault="004220AD" w:rsidP="004220AD">
            <w:pPr>
              <w:spacing w:before="60" w:after="60"/>
              <w:rPr>
                <w:rFonts w:cs="Arial"/>
                <w:color w:val="1E1544" w:themeColor="text1"/>
              </w:rPr>
            </w:pPr>
            <w:r w:rsidRPr="00D311F3">
              <w:rPr>
                <w:rFonts w:cs="Arial"/>
                <w:color w:val="1E1544" w:themeColor="text1"/>
              </w:rPr>
              <w:t>Support at Home program - Videos for older people, providers and workforce</w:t>
            </w:r>
          </w:p>
        </w:tc>
        <w:tc>
          <w:tcPr>
            <w:tcW w:w="2925" w:type="pct"/>
          </w:tcPr>
          <w:p w14:paraId="4BC98D00" w14:textId="7A3CF3CD" w:rsidR="004220AD" w:rsidRDefault="00B0062B" w:rsidP="009D32DA">
            <w:pPr>
              <w:tabs>
                <w:tab w:val="left" w:pos="3650"/>
              </w:tabs>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A45589">
              <w:rPr>
                <w:color w:val="1E1544" w:themeColor="text1"/>
              </w:rPr>
              <w:t xml:space="preserve">Available now on the department’s website – </w:t>
            </w:r>
            <w:hyperlink r:id="rId44" w:history="1">
              <w:r w:rsidR="00D87E0D" w:rsidRPr="00B23CA9">
                <w:rPr>
                  <w:rStyle w:val="Hyperlink"/>
                </w:rPr>
                <w:t>Support at Home overview</w:t>
              </w:r>
              <w:r w:rsidR="004D722C" w:rsidRPr="00B23CA9">
                <w:rPr>
                  <w:rStyle w:val="Hyperlink"/>
                </w:rPr>
                <w:t xml:space="preserve"> (for providers/ workforce</w:t>
              </w:r>
              <w:r w:rsidRPr="00B23CA9">
                <w:rPr>
                  <w:rStyle w:val="Hyperlink"/>
                </w:rPr>
                <w:t>)</w:t>
              </w:r>
            </w:hyperlink>
          </w:p>
          <w:p w14:paraId="051A5F73" w14:textId="56E6DEB4" w:rsidR="009D32DA" w:rsidRPr="00B23CA9" w:rsidRDefault="00263A4A" w:rsidP="00365C0C">
            <w:pPr>
              <w:tabs>
                <w:tab w:val="left" w:pos="3650"/>
              </w:tabs>
              <w:spacing w:before="60" w:after="60"/>
              <w:cnfStyle w:val="000000000000" w:firstRow="0" w:lastRow="0" w:firstColumn="0" w:lastColumn="0" w:oddVBand="0" w:evenVBand="0" w:oddHBand="0" w:evenHBand="0" w:firstRowFirstColumn="0" w:firstRowLastColumn="0" w:lastRowFirstColumn="0" w:lastRowLastColumn="0"/>
              <w:rPr>
                <w:rStyle w:val="Hyperlink"/>
              </w:rPr>
            </w:pPr>
            <w:r w:rsidRPr="00B23CA9">
              <w:rPr>
                <w:color w:val="0070C0"/>
              </w:rPr>
              <w:fldChar w:fldCharType="begin"/>
            </w:r>
            <w:r w:rsidRPr="00B23CA9">
              <w:rPr>
                <w:color w:val="0070C0"/>
              </w:rPr>
              <w:instrText>HYPERLINK "https://www.health.gov.au/resources/videos/support-at-home-overview-for-older-people?language=en"</w:instrText>
            </w:r>
            <w:r w:rsidRPr="00B23CA9">
              <w:rPr>
                <w:color w:val="0070C0"/>
              </w:rPr>
            </w:r>
            <w:r w:rsidRPr="00B23CA9">
              <w:rPr>
                <w:color w:val="0070C0"/>
              </w:rPr>
              <w:fldChar w:fldCharType="separate"/>
            </w:r>
            <w:r w:rsidR="00D87E0D" w:rsidRPr="00B23CA9">
              <w:rPr>
                <w:rStyle w:val="Hyperlink"/>
              </w:rPr>
              <w:t>Support at Home overview for older people</w:t>
            </w:r>
          </w:p>
          <w:p w14:paraId="62B2823E" w14:textId="0537660F" w:rsidR="004220AD" w:rsidRPr="00365C0C" w:rsidRDefault="00263A4A" w:rsidP="009D32DA">
            <w:pPr>
              <w:tabs>
                <w:tab w:val="left" w:pos="3650"/>
              </w:tabs>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B23CA9">
              <w:rPr>
                <w:color w:val="0070C0"/>
              </w:rPr>
              <w:fldChar w:fldCharType="end"/>
            </w:r>
            <w:hyperlink r:id="rId45" w:history="1">
              <w:r w:rsidR="00D87E0D" w:rsidRPr="00B23CA9">
                <w:rPr>
                  <w:rStyle w:val="Hyperlink"/>
                </w:rPr>
                <w:t>Support at Home contributions</w:t>
              </w:r>
              <w:r w:rsidRPr="00B23CA9">
                <w:rPr>
                  <w:rStyle w:val="Hyperlink"/>
                </w:rPr>
                <w:t xml:space="preserve"> (</w:t>
              </w:r>
              <w:r w:rsidR="00530B3A" w:rsidRPr="00B23CA9">
                <w:rPr>
                  <w:rStyle w:val="Hyperlink"/>
                </w:rPr>
                <w:t>for older people)</w:t>
              </w:r>
            </w:hyperlink>
          </w:p>
        </w:tc>
      </w:tr>
      <w:tr w:rsidR="005E5492" w:rsidRPr="00D311F3" w14:paraId="6078022F" w14:textId="77777777" w:rsidTr="0090560A">
        <w:trPr>
          <w:trHeight w:val="544"/>
        </w:trPr>
        <w:tc>
          <w:tcPr>
            <w:cnfStyle w:val="001000000000" w:firstRow="0" w:lastRow="0" w:firstColumn="1" w:lastColumn="0" w:oddVBand="0" w:evenVBand="0" w:oddHBand="0" w:evenHBand="0" w:firstRowFirstColumn="0" w:firstRowLastColumn="0" w:lastRowFirstColumn="0" w:lastRowLastColumn="0"/>
            <w:tcW w:w="2075" w:type="pct"/>
          </w:tcPr>
          <w:p w14:paraId="07DDBA55" w14:textId="4BDDB1DC" w:rsidR="005E5492" w:rsidRPr="00D311F3" w:rsidRDefault="00642D70" w:rsidP="004220AD">
            <w:pPr>
              <w:spacing w:before="60" w:after="60"/>
              <w:rPr>
                <w:rFonts w:cs="Arial"/>
                <w:color w:val="1E1544" w:themeColor="text1"/>
              </w:rPr>
            </w:pPr>
            <w:r w:rsidRPr="00642D70">
              <w:rPr>
                <w:rFonts w:cs="Arial"/>
                <w:color w:val="1E1544" w:themeColor="text1"/>
              </w:rPr>
              <w:t>Support at Home program – Frequently asked questions for providers</w:t>
            </w:r>
          </w:p>
        </w:tc>
        <w:tc>
          <w:tcPr>
            <w:tcW w:w="2925" w:type="pct"/>
          </w:tcPr>
          <w:p w14:paraId="6042099F" w14:textId="359AA010" w:rsidR="005E5492" w:rsidRPr="00A45589" w:rsidDel="00A935E9" w:rsidRDefault="00642D70" w:rsidP="009D32DA">
            <w:pPr>
              <w:tabs>
                <w:tab w:val="left" w:pos="3650"/>
              </w:tabs>
              <w:spacing w:before="60" w:after="60"/>
              <w:cnfStyle w:val="000000000000" w:firstRow="0" w:lastRow="0" w:firstColumn="0" w:lastColumn="0" w:oddVBand="0" w:evenVBand="0" w:oddHBand="0" w:evenHBand="0" w:firstRowFirstColumn="0" w:firstRowLastColumn="0" w:lastRowFirstColumn="0" w:lastRowLastColumn="0"/>
              <w:rPr>
                <w:b/>
                <w:bCs/>
              </w:rPr>
            </w:pPr>
            <w:r>
              <w:rPr>
                <w:rFonts w:cs="Arial"/>
                <w:color w:val="1E1544" w:themeColor="text1"/>
              </w:rPr>
              <w:t xml:space="preserve">Available now on the department’s website – </w:t>
            </w:r>
            <w:hyperlink r:id="rId46" w:history="1">
              <w:r w:rsidRPr="00B23CA9">
                <w:rPr>
                  <w:rStyle w:val="Hyperlink"/>
                </w:rPr>
                <w:t>Support at Home program – Frequently asked questions for providers</w:t>
              </w:r>
            </w:hyperlink>
          </w:p>
        </w:tc>
      </w:tr>
    </w:tbl>
    <w:p w14:paraId="30045CEC" w14:textId="77777777" w:rsidR="009A25B7" w:rsidRPr="00D311F3" w:rsidRDefault="009A25B7" w:rsidP="004F2491">
      <w:r w:rsidRPr="00D311F3">
        <w:br w:type="page"/>
      </w:r>
    </w:p>
    <w:p w14:paraId="759EA18D" w14:textId="46F9CB24" w:rsidR="00A6738B" w:rsidRPr="00E759F9" w:rsidRDefault="00871A6C" w:rsidP="00432A60">
      <w:pPr>
        <w:pStyle w:val="Headingtable"/>
        <w:spacing w:before="0"/>
        <w:rPr>
          <w:rFonts w:cs="Arial"/>
          <w:sz w:val="28"/>
          <w:szCs w:val="28"/>
        </w:rPr>
      </w:pPr>
      <w:r w:rsidRPr="00E759F9">
        <w:rPr>
          <w:rFonts w:cs="Arial"/>
          <w:sz w:val="28"/>
          <w:szCs w:val="28"/>
        </w:rPr>
        <w:t>Information about the transition to Support at Home</w:t>
      </w:r>
    </w:p>
    <w:tbl>
      <w:tblPr>
        <w:tblStyle w:val="GridTable1Light-Accent1"/>
        <w:tblW w:w="5000" w:type="pct"/>
        <w:tblLook w:val="04A0" w:firstRow="1" w:lastRow="0" w:firstColumn="1" w:lastColumn="0" w:noHBand="0" w:noVBand="1"/>
      </w:tblPr>
      <w:tblGrid>
        <w:gridCol w:w="4100"/>
        <w:gridCol w:w="6084"/>
      </w:tblGrid>
      <w:tr w:rsidR="004314EA" w:rsidRPr="00D311F3" w14:paraId="7E45D366" w14:textId="77777777" w:rsidTr="004F2491">
        <w:trPr>
          <w:cnfStyle w:val="100000000000" w:firstRow="1" w:lastRow="0" w:firstColumn="0" w:lastColumn="0" w:oddVBand="0" w:evenVBand="0" w:oddHBand="0" w:evenHBand="0" w:firstRowFirstColumn="0" w:firstRowLastColumn="0" w:lastRowFirstColumn="0" w:lastRowLastColumn="0"/>
          <w:trHeight w:val="559"/>
          <w:tblHeader/>
        </w:trPr>
        <w:tc>
          <w:tcPr>
            <w:cnfStyle w:val="001000000000" w:firstRow="0" w:lastRow="0" w:firstColumn="1" w:lastColumn="0" w:oddVBand="0" w:evenVBand="0" w:oddHBand="0" w:evenHBand="0" w:firstRowFirstColumn="0" w:firstRowLastColumn="0" w:lastRowFirstColumn="0" w:lastRowLastColumn="0"/>
            <w:tcW w:w="2013" w:type="pct"/>
          </w:tcPr>
          <w:p w14:paraId="61A88E04" w14:textId="447E9641" w:rsidR="00A6738B" w:rsidRPr="00D311F3" w:rsidRDefault="00A6738B" w:rsidP="00432A60">
            <w:pPr>
              <w:spacing w:before="60" w:after="60"/>
              <w:rPr>
                <w:rFonts w:cs="Arial"/>
                <w:b w:val="0"/>
                <w:color w:val="1E1544" w:themeColor="text1"/>
              </w:rPr>
            </w:pPr>
            <w:r w:rsidRPr="00D311F3">
              <w:rPr>
                <w:rFonts w:cs="Arial"/>
                <w:color w:val="1E1544" w:themeColor="text1"/>
              </w:rPr>
              <w:t>Transition resources and tools</w:t>
            </w:r>
          </w:p>
        </w:tc>
        <w:tc>
          <w:tcPr>
            <w:tcW w:w="2987" w:type="pct"/>
          </w:tcPr>
          <w:p w14:paraId="1A5D0998" w14:textId="77777777" w:rsidR="00A6738B" w:rsidRPr="00D311F3" w:rsidRDefault="00A6738B" w:rsidP="00432A60">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Link and anticipated release timeframe</w:t>
            </w:r>
          </w:p>
        </w:tc>
      </w:tr>
      <w:tr w:rsidR="008926FF" w:rsidRPr="00D311F3" w14:paraId="19B48F45"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62A0116D" w14:textId="37FB466C" w:rsidR="008926FF" w:rsidRPr="00D311F3" w:rsidRDefault="008926FF" w:rsidP="00432A60">
            <w:pPr>
              <w:spacing w:before="60" w:after="60"/>
              <w:rPr>
                <w:rFonts w:cs="Arial"/>
                <w:color w:val="1E1544" w:themeColor="text1"/>
              </w:rPr>
            </w:pPr>
            <w:r w:rsidRPr="00D311F3">
              <w:rPr>
                <w:rFonts w:cs="Arial"/>
                <w:color w:val="1E1544" w:themeColor="text1"/>
              </w:rPr>
              <w:t xml:space="preserve">Navigating the reforms </w:t>
            </w:r>
            <w:r w:rsidR="00DA1E28">
              <w:rPr>
                <w:rFonts w:cs="Arial"/>
                <w:color w:val="1E1544" w:themeColor="text1"/>
              </w:rPr>
              <w:t>w</w:t>
            </w:r>
            <w:r w:rsidRPr="00D311F3">
              <w:rPr>
                <w:rFonts w:cs="Arial"/>
                <w:color w:val="1E1544" w:themeColor="text1"/>
              </w:rPr>
              <w:t>ebpage</w:t>
            </w:r>
          </w:p>
        </w:tc>
        <w:tc>
          <w:tcPr>
            <w:tcW w:w="2987" w:type="pct"/>
          </w:tcPr>
          <w:p w14:paraId="31C97C5B" w14:textId="7EAC01A0" w:rsidR="008926FF" w:rsidRPr="00D311F3" w:rsidRDefault="008926FF"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w:t>
            </w:r>
            <w:r w:rsidR="001E1FC3">
              <w:rPr>
                <w:rFonts w:cs="Arial"/>
                <w:color w:val="1E1544"/>
              </w:rPr>
              <w:t>–</w:t>
            </w:r>
            <w:r w:rsidRPr="00D311F3">
              <w:rPr>
                <w:rFonts w:cs="Arial"/>
                <w:color w:val="1E1544"/>
              </w:rPr>
              <w:t xml:space="preserve"> </w:t>
            </w:r>
            <w:hyperlink r:id="rId47">
              <w:r w:rsidRPr="00B23CA9">
                <w:rPr>
                  <w:rStyle w:val="Hyperlink"/>
                  <w:rFonts w:cs="Arial"/>
                </w:rPr>
                <w:t>Navigating the reforms</w:t>
              </w:r>
            </w:hyperlink>
          </w:p>
        </w:tc>
      </w:tr>
      <w:tr w:rsidR="00C75FE9" w:rsidRPr="00D311F3" w14:paraId="5FE26F8E"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27EC2200" w14:textId="196E40EA" w:rsidR="00C75FE9" w:rsidRPr="00D311F3" w:rsidRDefault="00C75FE9" w:rsidP="00432A60">
            <w:pPr>
              <w:spacing w:before="60" w:after="60"/>
              <w:rPr>
                <w:rFonts w:cs="Arial"/>
                <w:color w:val="1E1544" w:themeColor="text1"/>
              </w:rPr>
            </w:pPr>
            <w:r w:rsidRPr="00D311F3">
              <w:rPr>
                <w:rFonts w:cs="Arial"/>
                <w:color w:val="1E1544" w:themeColor="text1"/>
              </w:rPr>
              <w:t>Support at Home pricing guidance</w:t>
            </w:r>
          </w:p>
        </w:tc>
        <w:tc>
          <w:tcPr>
            <w:tcW w:w="2987" w:type="pct"/>
          </w:tcPr>
          <w:p w14:paraId="35BD1DA9" w14:textId="0E80914F" w:rsidR="00C75FE9" w:rsidRPr="00D311F3" w:rsidRDefault="00C75FE9"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311F3">
              <w:rPr>
                <w:rFonts w:cs="Arial"/>
                <w:color w:val="1E1544" w:themeColor="text1"/>
              </w:rPr>
              <w:t xml:space="preserve">Available now on the department’s website </w:t>
            </w:r>
            <w:r w:rsidR="00D92845">
              <w:rPr>
                <w:rFonts w:cs="Arial"/>
                <w:color w:val="1E1544" w:themeColor="text1"/>
              </w:rPr>
              <w:t xml:space="preserve">– </w:t>
            </w:r>
            <w:hyperlink r:id="rId48" w:history="1">
              <w:r w:rsidRPr="00B23CA9">
                <w:rPr>
                  <w:rStyle w:val="Hyperlink"/>
                  <w:rFonts w:cs="Arial"/>
                </w:rPr>
                <w:t>Consumer protections for Support at Home prices – fact sheet for providers</w:t>
              </w:r>
            </w:hyperlink>
          </w:p>
          <w:p w14:paraId="3327AF44" w14:textId="61660573" w:rsidR="00C75FE9" w:rsidRPr="00B23CA9" w:rsidRDefault="00C75FE9"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49" w:history="1">
              <w:r w:rsidRPr="00B23CA9">
                <w:rPr>
                  <w:rStyle w:val="Hyperlink"/>
                  <w:rFonts w:cs="Arial"/>
                </w:rPr>
                <w:t>Guidance for setting Support at Home prices – fact sheet for providers</w:t>
              </w:r>
            </w:hyperlink>
          </w:p>
          <w:p w14:paraId="2A217013" w14:textId="21EBE6D8" w:rsidR="008D0711" w:rsidRPr="00B23CA9" w:rsidRDefault="00C75FE9" w:rsidP="00432A60">
            <w:pPr>
              <w:spacing w:before="60" w:after="60"/>
              <w:cnfStyle w:val="000000000000" w:firstRow="0" w:lastRow="0" w:firstColumn="0" w:lastColumn="0" w:oddVBand="0" w:evenVBand="0" w:oddHBand="0" w:evenHBand="0" w:firstRowFirstColumn="0" w:firstRowLastColumn="0" w:lastRowFirstColumn="0" w:lastRowLastColumn="0"/>
              <w:rPr>
                <w:color w:val="0070C0"/>
              </w:rPr>
            </w:pPr>
            <w:hyperlink r:id="rId50" w:history="1">
              <w:r w:rsidRPr="00B23CA9">
                <w:rPr>
                  <w:rStyle w:val="Hyperlink"/>
                  <w:rFonts w:cs="Arial"/>
                </w:rPr>
                <w:t>Summary of indicative Support at Home prices</w:t>
              </w:r>
            </w:hyperlink>
          </w:p>
          <w:p w14:paraId="28E12202" w14:textId="21CB82FA" w:rsidR="008D0711" w:rsidRPr="00FC5CEC" w:rsidRDefault="00D82A43" w:rsidP="00432A60">
            <w:pPr>
              <w:spacing w:before="60" w:after="60"/>
              <w:cnfStyle w:val="000000000000" w:firstRow="0" w:lastRow="0" w:firstColumn="0" w:lastColumn="0" w:oddVBand="0" w:evenVBand="0" w:oddHBand="0" w:evenHBand="0" w:firstRowFirstColumn="0" w:firstRowLastColumn="0" w:lastRowFirstColumn="0" w:lastRowLastColumn="0"/>
            </w:pPr>
            <w:hyperlink r:id="rId51" w:history="1">
              <w:r w:rsidRPr="00B23CA9">
                <w:rPr>
                  <w:rStyle w:val="Hyperlink"/>
                </w:rPr>
                <w:t>Support at Home pricing FAQs</w:t>
              </w:r>
            </w:hyperlink>
          </w:p>
        </w:tc>
      </w:tr>
      <w:tr w:rsidR="00936ADC" w:rsidRPr="00D311F3" w14:paraId="5CB4B9EA"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20D2C0C5" w14:textId="77F8182C" w:rsidR="00936ADC" w:rsidRPr="00D311F3" w:rsidRDefault="00BD237E" w:rsidP="00432A60">
            <w:pPr>
              <w:spacing w:before="60" w:after="60"/>
              <w:rPr>
                <w:rFonts w:cs="Arial"/>
                <w:color w:val="1E1544" w:themeColor="text1"/>
              </w:rPr>
            </w:pPr>
            <w:r w:rsidRPr="00D311F3">
              <w:rPr>
                <w:rFonts w:cs="Arial"/>
                <w:color w:val="1E1544" w:themeColor="text1"/>
              </w:rPr>
              <w:t xml:space="preserve">Letters to older people </w:t>
            </w:r>
            <w:r w:rsidR="00B522E7" w:rsidRPr="00D311F3">
              <w:rPr>
                <w:rFonts w:cs="Arial"/>
                <w:color w:val="1E1544" w:themeColor="text1"/>
              </w:rPr>
              <w:t>approved for Home Care Packages</w:t>
            </w:r>
          </w:p>
        </w:tc>
        <w:tc>
          <w:tcPr>
            <w:tcW w:w="2987" w:type="pct"/>
          </w:tcPr>
          <w:p w14:paraId="1328CECD" w14:textId="483E015B" w:rsidR="00B522E7" w:rsidRPr="00D311F3" w:rsidRDefault="00B522E7"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w:t>
            </w:r>
            <w:r w:rsidR="0042628F" w:rsidRPr="00D311F3">
              <w:rPr>
                <w:rFonts w:cs="Arial"/>
                <w:color w:val="1E1544"/>
              </w:rPr>
              <w:t>–</w:t>
            </w:r>
            <w:r w:rsidRPr="00D311F3">
              <w:rPr>
                <w:rFonts w:cs="Arial"/>
                <w:color w:val="1E1544"/>
              </w:rPr>
              <w:t xml:space="preserve"> </w:t>
            </w:r>
          </w:p>
          <w:p w14:paraId="0A40439F" w14:textId="58420A24" w:rsidR="0042628F" w:rsidRPr="00FC1756" w:rsidRDefault="0042628F"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52" w:history="1">
              <w:r w:rsidRPr="00FC1756">
                <w:rPr>
                  <w:rStyle w:val="Hyperlink"/>
                  <w:rFonts w:cs="Arial"/>
                </w:rPr>
                <w:t>Letter to older people approved for Home Care Packages after 12 September 2024</w:t>
              </w:r>
            </w:hyperlink>
          </w:p>
          <w:p w14:paraId="5693F1DF" w14:textId="7EF15E4C" w:rsidR="0042628F" w:rsidRPr="00FC1756" w:rsidRDefault="0042628F"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53" w:history="1">
              <w:r w:rsidRPr="00FC1756">
                <w:rPr>
                  <w:rStyle w:val="Hyperlink"/>
                  <w:rFonts w:cs="Arial"/>
                </w:rPr>
                <w:t xml:space="preserve">Letter to older </w:t>
              </w:r>
              <w:r w:rsidR="0038242A" w:rsidRPr="00FC1756">
                <w:rPr>
                  <w:rStyle w:val="Hyperlink"/>
                  <w:rFonts w:cs="Arial"/>
                </w:rPr>
                <w:t>people approved for Home Care Packages before 12 September 2024</w:t>
              </w:r>
            </w:hyperlink>
          </w:p>
          <w:p w14:paraId="1B31F434" w14:textId="669069A5" w:rsidR="00EF1522" w:rsidRPr="00FC1756" w:rsidRDefault="007D121D"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54" w:history="1">
              <w:r w:rsidRPr="00FC1756">
                <w:rPr>
                  <w:rStyle w:val="Hyperlink"/>
                  <w:rFonts w:cs="Arial"/>
                </w:rPr>
                <w:t>Support at Home letters – Frequently asked questions for providers</w:t>
              </w:r>
            </w:hyperlink>
          </w:p>
          <w:p w14:paraId="503A03E8" w14:textId="42E23CFD" w:rsidR="007D121D" w:rsidRPr="00D311F3" w:rsidRDefault="007D121D"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hyperlink r:id="rId55" w:history="1">
              <w:r w:rsidRPr="00FC1756">
                <w:rPr>
                  <w:rStyle w:val="Hyperlink"/>
                  <w:rFonts w:cs="Arial"/>
                </w:rPr>
                <w:t xml:space="preserve">Support at Home letters – Frequently asked </w:t>
              </w:r>
              <w:r w:rsidR="00495E43" w:rsidRPr="00FC1756">
                <w:rPr>
                  <w:rStyle w:val="Hyperlink"/>
                  <w:rFonts w:cs="Arial"/>
                </w:rPr>
                <w:t>questions for older people</w:t>
              </w:r>
            </w:hyperlink>
          </w:p>
        </w:tc>
      </w:tr>
      <w:tr w:rsidR="008072C4" w:rsidRPr="00D311F3" w14:paraId="0FF05E2D"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42DD87B0" w14:textId="475C7B9E" w:rsidR="008072C4" w:rsidRPr="00D311F3" w:rsidRDefault="00AA7E73" w:rsidP="00432A60">
            <w:pPr>
              <w:spacing w:before="60" w:after="60"/>
              <w:rPr>
                <w:rFonts w:cs="Arial"/>
                <w:color w:val="1E1544" w:themeColor="text1"/>
              </w:rPr>
            </w:pPr>
            <w:r>
              <w:rPr>
                <w:rFonts w:cs="Arial"/>
                <w:color w:val="1E1544" w:themeColor="text1"/>
              </w:rPr>
              <w:t>L</w:t>
            </w:r>
            <w:r w:rsidRPr="00AA7E73">
              <w:rPr>
                <w:rFonts w:cs="Arial"/>
                <w:color w:val="1E1544" w:themeColor="text1"/>
              </w:rPr>
              <w:t>etter</w:t>
            </w:r>
            <w:r>
              <w:rPr>
                <w:rFonts w:cs="Arial"/>
                <w:color w:val="1E1544" w:themeColor="text1"/>
              </w:rPr>
              <w:t>s</w:t>
            </w:r>
            <w:r w:rsidRPr="00AA7E73">
              <w:rPr>
                <w:rFonts w:cs="Arial"/>
                <w:color w:val="1E1544" w:themeColor="text1"/>
              </w:rPr>
              <w:t xml:space="preserve"> to older people</w:t>
            </w:r>
            <w:r>
              <w:rPr>
                <w:rFonts w:cs="Arial"/>
                <w:color w:val="1E1544" w:themeColor="text1"/>
              </w:rPr>
              <w:t xml:space="preserve">, </w:t>
            </w:r>
            <w:r w:rsidR="009B6DDC">
              <w:rPr>
                <w:rFonts w:cs="Arial"/>
                <w:color w:val="1E1544" w:themeColor="text1"/>
              </w:rPr>
              <w:t xml:space="preserve">October 2025, </w:t>
            </w:r>
            <w:r w:rsidR="005B1B8C">
              <w:rPr>
                <w:rFonts w:cs="Arial"/>
                <w:color w:val="1E1544" w:themeColor="text1"/>
              </w:rPr>
              <w:t xml:space="preserve">that include </w:t>
            </w:r>
            <w:r w:rsidRPr="00AA7E73">
              <w:rPr>
                <w:rFonts w:cs="Arial"/>
                <w:color w:val="1E1544" w:themeColor="text1"/>
              </w:rPr>
              <w:t>more information about the estimated financial contribution to aged care.</w:t>
            </w:r>
          </w:p>
        </w:tc>
        <w:tc>
          <w:tcPr>
            <w:tcW w:w="2987" w:type="pct"/>
          </w:tcPr>
          <w:p w14:paraId="1C60A329" w14:textId="20DDC3BF" w:rsidR="00125F7B" w:rsidRPr="00FC1756" w:rsidRDefault="00125F7B" w:rsidP="00D4592D">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56" w:history="1">
              <w:r w:rsidRPr="00FC1756">
                <w:rPr>
                  <w:rStyle w:val="Hyperlink"/>
                  <w:rFonts w:cs="Arial"/>
                </w:rPr>
                <w:t xml:space="preserve">Letter to older people about the Support at Home program – full pensioner approved before 12 September 2024 </w:t>
              </w:r>
            </w:hyperlink>
          </w:p>
          <w:p w14:paraId="4260185D" w14:textId="02E02F5C" w:rsidR="00125F7B" w:rsidRPr="00FC1756" w:rsidRDefault="00125F7B" w:rsidP="00D4592D">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57" w:history="1">
              <w:r w:rsidRPr="00FC1756">
                <w:rPr>
                  <w:rStyle w:val="Hyperlink"/>
                  <w:rFonts w:cs="Arial"/>
                </w:rPr>
                <w:t>Letter to older people about the Support at Home program – full pensioner approved after 12 September 2024</w:t>
              </w:r>
            </w:hyperlink>
          </w:p>
          <w:p w14:paraId="7B9371A9" w14:textId="276E09EC" w:rsidR="00125F7B" w:rsidRPr="00FC1756" w:rsidRDefault="00125F7B" w:rsidP="00D4592D">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58" w:history="1">
              <w:r w:rsidRPr="00FC1756">
                <w:rPr>
                  <w:rStyle w:val="Hyperlink"/>
                  <w:rFonts w:cs="Arial"/>
                </w:rPr>
                <w:t>Letter to older people about the Support at Home program – part-pensioner approved before 12 September 2024</w:t>
              </w:r>
            </w:hyperlink>
          </w:p>
          <w:p w14:paraId="47AB412E" w14:textId="233B4204" w:rsidR="008072C4" w:rsidRPr="00865768" w:rsidRDefault="00125F7B" w:rsidP="0086576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hyperlink r:id="rId59" w:history="1">
              <w:r w:rsidRPr="00FC1756">
                <w:rPr>
                  <w:rStyle w:val="Hyperlink"/>
                  <w:rFonts w:cs="Arial"/>
                </w:rPr>
                <w:t xml:space="preserve">Letter to older people about the Support at Home program – approved after 12 September 2024 </w:t>
              </w:r>
            </w:hyperlink>
          </w:p>
        </w:tc>
      </w:tr>
      <w:tr w:rsidR="00C15CA5" w:rsidRPr="00D311F3" w14:paraId="148A0845"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11AF4B86" w14:textId="7203ACAE" w:rsidR="00C15CA5" w:rsidRPr="00D311F3" w:rsidRDefault="00C15CA5" w:rsidP="00432A60">
            <w:pPr>
              <w:spacing w:before="60" w:after="60"/>
              <w:rPr>
                <w:rFonts w:cs="Arial"/>
                <w:color w:val="1E1544" w:themeColor="text1"/>
              </w:rPr>
            </w:pPr>
            <w:r w:rsidRPr="00D311F3">
              <w:rPr>
                <w:rFonts w:cs="Arial"/>
                <w:color w:val="1E1544" w:themeColor="text1"/>
              </w:rPr>
              <w:t xml:space="preserve">Checklist for HCP </w:t>
            </w:r>
            <w:r w:rsidR="00F80B6E">
              <w:rPr>
                <w:rFonts w:cs="Arial"/>
                <w:color w:val="1E1544" w:themeColor="text1"/>
              </w:rPr>
              <w:t>care recipients</w:t>
            </w:r>
            <w:r w:rsidRPr="00D311F3">
              <w:rPr>
                <w:rFonts w:cs="Arial"/>
                <w:color w:val="1E1544" w:themeColor="text1"/>
              </w:rPr>
              <w:t xml:space="preserve"> transitioning to Support at Home</w:t>
            </w:r>
          </w:p>
        </w:tc>
        <w:tc>
          <w:tcPr>
            <w:tcW w:w="2987" w:type="pct"/>
          </w:tcPr>
          <w:p w14:paraId="0CF0FF97" w14:textId="6600CF2F" w:rsidR="00255D46" w:rsidRPr="00D311F3" w:rsidRDefault="00AD7470"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CF336A">
              <w:rPr>
                <w:rFonts w:cs="Arial"/>
                <w:color w:val="1E1544"/>
              </w:rPr>
              <w:t>Available now on the department’s website</w:t>
            </w:r>
            <w:r w:rsidRPr="00FC1756">
              <w:rPr>
                <w:rFonts w:cs="Arial"/>
                <w:color w:val="0070C0"/>
              </w:rPr>
              <w:t xml:space="preserve"> </w:t>
            </w:r>
            <w:r w:rsidRPr="00CF336A">
              <w:rPr>
                <w:rFonts w:cs="Arial"/>
                <w:color w:val="1E1544"/>
              </w:rPr>
              <w:t>–</w:t>
            </w:r>
            <w:r w:rsidRPr="00FC1756">
              <w:rPr>
                <w:rFonts w:cs="Arial"/>
                <w:color w:val="0070C0"/>
              </w:rPr>
              <w:t xml:space="preserve"> </w:t>
            </w:r>
            <w:hyperlink r:id="rId60" w:history="1">
              <w:r w:rsidRPr="00FC1756">
                <w:rPr>
                  <w:rStyle w:val="Hyperlink"/>
                  <w:rFonts w:cs="Arial"/>
                </w:rPr>
                <w:t>Checklist for HCP care recipients transitioning to Support at Home</w:t>
              </w:r>
            </w:hyperlink>
          </w:p>
        </w:tc>
      </w:tr>
      <w:tr w:rsidR="001455AB" w:rsidRPr="00D311F3" w14:paraId="41ABCCDC"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3FB4E4D3" w14:textId="72CD7034" w:rsidR="001455AB" w:rsidRDefault="00BB139D" w:rsidP="00432A60">
            <w:pPr>
              <w:spacing w:before="60" w:after="60"/>
              <w:rPr>
                <w:rFonts w:cs="Arial"/>
                <w:color w:val="1E1544" w:themeColor="text1"/>
              </w:rPr>
            </w:pPr>
            <w:r>
              <w:rPr>
                <w:rFonts w:cs="Arial"/>
                <w:color w:val="1E1544" w:themeColor="text1"/>
              </w:rPr>
              <w:t>Aged Care Act 2024 deferral announcement</w:t>
            </w:r>
          </w:p>
        </w:tc>
        <w:tc>
          <w:tcPr>
            <w:tcW w:w="2987" w:type="pct"/>
          </w:tcPr>
          <w:p w14:paraId="5C222559" w14:textId="57773FEC" w:rsidR="001455AB" w:rsidRDefault="00C71C22"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Available now on the department’s website – </w:t>
            </w:r>
          </w:p>
          <w:p w14:paraId="33BA23C7" w14:textId="62B8C057" w:rsidR="00C71C22" w:rsidRPr="00FC1756" w:rsidRDefault="00C71C22" w:rsidP="00C71C22">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61" w:history="1">
              <w:r w:rsidRPr="00FC1756">
                <w:rPr>
                  <w:rStyle w:val="Hyperlink"/>
                </w:rPr>
                <w:t>Aged Care Act – open letter to aged care workers from the Minister for Aged Care and Seniors</w:t>
              </w:r>
            </w:hyperlink>
          </w:p>
          <w:p w14:paraId="53039DCA" w14:textId="6AB94C02" w:rsidR="004E5A0E" w:rsidRPr="00FC1756" w:rsidRDefault="004E5A0E" w:rsidP="00C71C22">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62" w:history="1">
              <w:r w:rsidRPr="00FC1756">
                <w:rPr>
                  <w:rStyle w:val="Hyperlink"/>
                  <w:rFonts w:cs="Arial"/>
                </w:rPr>
                <w:t>Aged Care Act – open letter to older people from the Minister for Aged Care and Seniors</w:t>
              </w:r>
            </w:hyperlink>
          </w:p>
          <w:p w14:paraId="792F1448" w14:textId="77777777" w:rsidR="00911CD8" w:rsidRPr="00FC1756" w:rsidRDefault="002277F3" w:rsidP="00107CC8">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63" w:history="1">
              <w:r w:rsidRPr="00FC1756">
                <w:rPr>
                  <w:rStyle w:val="Hyperlink"/>
                  <w:rFonts w:cs="Arial"/>
                </w:rPr>
                <w:t>Aged Care Act – open letter to aged care providers from the Minister for Aged Care and Seniors</w:t>
              </w:r>
            </w:hyperlink>
          </w:p>
          <w:p w14:paraId="321E4225" w14:textId="77777777" w:rsidR="00546150" w:rsidRPr="00FC1756" w:rsidRDefault="00546150" w:rsidP="00107CC8">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r>
              <w:rPr>
                <w:rFonts w:cs="Arial"/>
                <w:color w:val="1E1544"/>
              </w:rPr>
              <w:t xml:space="preserve">Video – </w:t>
            </w:r>
            <w:hyperlink r:id="rId64" w:history="1">
              <w:r w:rsidRPr="00FC1756">
                <w:rPr>
                  <w:rStyle w:val="Hyperlink"/>
                  <w:rFonts w:cs="Arial"/>
                </w:rPr>
                <w:t>Support at Home starts 1 November</w:t>
              </w:r>
            </w:hyperlink>
          </w:p>
          <w:p w14:paraId="19BB4DFE" w14:textId="292D12E8" w:rsidR="000E071F" w:rsidRPr="00D311F3" w:rsidRDefault="000E071F" w:rsidP="00107CC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Video </w:t>
            </w:r>
            <w:r w:rsidR="00E30385">
              <w:rPr>
                <w:rFonts w:cs="Arial"/>
                <w:color w:val="1E1544"/>
              </w:rPr>
              <w:t>–</w:t>
            </w:r>
            <w:r>
              <w:rPr>
                <w:rFonts w:cs="Arial"/>
                <w:color w:val="1E1544"/>
              </w:rPr>
              <w:t xml:space="preserve"> </w:t>
            </w:r>
            <w:hyperlink r:id="rId65" w:history="1">
              <w:r w:rsidR="00C72A88" w:rsidRPr="00FC1756">
                <w:rPr>
                  <w:rStyle w:val="Hyperlink"/>
                  <w:rFonts w:cs="Arial"/>
                </w:rPr>
                <w:t>New Aged Care Act starts 1 November</w:t>
              </w:r>
            </w:hyperlink>
          </w:p>
        </w:tc>
      </w:tr>
      <w:tr w:rsidR="00A935E9" w:rsidRPr="00D311F3" w14:paraId="4FE5471C"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333D0358" w14:textId="6BF40FFC" w:rsidR="00A935E9" w:rsidRPr="00D311F3" w:rsidRDefault="00A935E9" w:rsidP="00A935E9">
            <w:pPr>
              <w:spacing w:before="60" w:after="60"/>
              <w:rPr>
                <w:rFonts w:cs="Arial"/>
                <w:color w:val="1E1544" w:themeColor="text1"/>
              </w:rPr>
            </w:pPr>
            <w:r>
              <w:rPr>
                <w:rFonts w:cs="Arial"/>
                <w:color w:val="1E1544" w:themeColor="text1"/>
              </w:rPr>
              <w:t>G</w:t>
            </w:r>
            <w:r>
              <w:rPr>
                <w:color w:val="1E1544" w:themeColor="text1"/>
              </w:rPr>
              <w:t>uidance for Support at Home care partners</w:t>
            </w:r>
          </w:p>
        </w:tc>
        <w:tc>
          <w:tcPr>
            <w:tcW w:w="2987" w:type="pct"/>
          </w:tcPr>
          <w:p w14:paraId="46B604DC" w14:textId="2414A556" w:rsidR="00A935E9" w:rsidRPr="00C3155F" w:rsidRDefault="00A935E9"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Available </w:t>
            </w:r>
            <w:r w:rsidR="00DA31DA" w:rsidRPr="00D311F3">
              <w:rPr>
                <w:rFonts w:cs="Arial"/>
                <w:color w:val="1E1544"/>
              </w:rPr>
              <w:t>now on the department’s website –</w:t>
            </w:r>
            <w:r w:rsidR="00255A3B">
              <w:rPr>
                <w:rFonts w:cs="Arial"/>
                <w:color w:val="1E1544"/>
              </w:rPr>
              <w:t xml:space="preserve"> </w:t>
            </w:r>
            <w:hyperlink r:id="rId66" w:history="1">
              <w:r w:rsidR="00255A3B" w:rsidRPr="00FC1756">
                <w:rPr>
                  <w:rStyle w:val="Hyperlink"/>
                  <w:rFonts w:cs="Arial"/>
                </w:rPr>
                <w:t>Guidance for Support at Home care partners</w:t>
              </w:r>
            </w:hyperlink>
          </w:p>
        </w:tc>
      </w:tr>
      <w:tr w:rsidR="00A935E9" w:rsidRPr="00D311F3" w14:paraId="7C51BEB0"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5E0C3164" w14:textId="503BFDEB" w:rsidR="00A935E9" w:rsidRPr="00D311F3" w:rsidRDefault="00A935E9" w:rsidP="00A935E9">
            <w:pPr>
              <w:spacing w:before="60" w:after="60"/>
              <w:rPr>
                <w:rFonts w:cs="Arial"/>
                <w:color w:val="1E1544" w:themeColor="text1"/>
              </w:rPr>
            </w:pPr>
            <w:r w:rsidRPr="00D311F3">
              <w:rPr>
                <w:rFonts w:cs="Arial"/>
                <w:color w:val="1E1544" w:themeColor="text1"/>
              </w:rPr>
              <w:t>Guide for Short-term Restorative Care providers transitioning to Restorative Care Pathway</w:t>
            </w:r>
          </w:p>
        </w:tc>
        <w:tc>
          <w:tcPr>
            <w:tcW w:w="2987" w:type="pct"/>
          </w:tcPr>
          <w:p w14:paraId="14CFA09F" w14:textId="3F2FAF49" w:rsidR="00A935E9" w:rsidRPr="00D311F3" w:rsidRDefault="00255A3B"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themeColor="text1"/>
              </w:rPr>
              <w:t xml:space="preserve">Available </w:t>
            </w:r>
            <w:r w:rsidRPr="00D311F3">
              <w:rPr>
                <w:rFonts w:cs="Arial"/>
                <w:color w:val="1E1544"/>
              </w:rPr>
              <w:t>now on the department’s website –</w:t>
            </w:r>
            <w:r w:rsidR="00CB15E8">
              <w:rPr>
                <w:rFonts w:cs="Arial"/>
                <w:color w:val="1E1544"/>
              </w:rPr>
              <w:t xml:space="preserve"> </w:t>
            </w:r>
            <w:hyperlink r:id="rId67" w:history="1">
              <w:r w:rsidR="00CB15E8" w:rsidRPr="00FC1756">
                <w:rPr>
                  <w:rStyle w:val="Hyperlink"/>
                  <w:rFonts w:cs="Arial"/>
                </w:rPr>
                <w:t>Guide for Short-term Restorative Care providers transitioning to Restorative Care Pathway</w:t>
              </w:r>
            </w:hyperlink>
          </w:p>
        </w:tc>
      </w:tr>
      <w:tr w:rsidR="00A935E9" w:rsidRPr="00D311F3" w14:paraId="792B4999"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34892466" w14:textId="2364574B" w:rsidR="00A935E9" w:rsidRDefault="00A935E9" w:rsidP="00A935E9">
            <w:pPr>
              <w:spacing w:before="60" w:after="60"/>
              <w:rPr>
                <w:rFonts w:cs="Arial"/>
                <w:color w:val="1E1544" w:themeColor="text1"/>
              </w:rPr>
            </w:pPr>
            <w:r w:rsidRPr="00CE2CA8">
              <w:rPr>
                <w:rFonts w:cs="Arial"/>
                <w:color w:val="1E1544" w:themeColor="text1"/>
              </w:rPr>
              <w:t xml:space="preserve">Support at Home </w:t>
            </w:r>
            <w:r w:rsidR="006011B6">
              <w:rPr>
                <w:rFonts w:cs="Arial"/>
                <w:color w:val="1E1544" w:themeColor="text1"/>
              </w:rPr>
              <w:t xml:space="preserve">program – </w:t>
            </w:r>
            <w:r w:rsidR="004B569D">
              <w:rPr>
                <w:rFonts w:cs="Arial"/>
                <w:color w:val="1E1544" w:themeColor="text1"/>
              </w:rPr>
              <w:t xml:space="preserve">Pooled care management funding and </w:t>
            </w:r>
            <w:r w:rsidRPr="00CE2CA8">
              <w:rPr>
                <w:rFonts w:cs="Arial"/>
                <w:color w:val="1E1544" w:themeColor="text1"/>
              </w:rPr>
              <w:t>service delivery branches</w:t>
            </w:r>
          </w:p>
        </w:tc>
        <w:tc>
          <w:tcPr>
            <w:tcW w:w="2987" w:type="pct"/>
          </w:tcPr>
          <w:p w14:paraId="0C461F4B" w14:textId="5B758E91" w:rsidR="00A935E9" w:rsidRDefault="00255A3B"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Available </w:t>
            </w:r>
            <w:r w:rsidRPr="00D311F3">
              <w:rPr>
                <w:rFonts w:cs="Arial"/>
                <w:color w:val="1E1544"/>
              </w:rPr>
              <w:t>now on the department’s website –</w:t>
            </w:r>
            <w:r w:rsidR="006A46EF">
              <w:t xml:space="preserve"> </w:t>
            </w:r>
            <w:hyperlink r:id="rId68" w:history="1">
              <w:r w:rsidR="007371AA" w:rsidRPr="00FC1756">
                <w:rPr>
                  <w:rStyle w:val="Hyperlink"/>
                  <w:rFonts w:cs="Arial"/>
                </w:rPr>
                <w:t>Support at Home program – Pooled care management funding and service delivery branches fact sheet</w:t>
              </w:r>
            </w:hyperlink>
            <w:r w:rsidR="007371AA" w:rsidRPr="00FC1756">
              <w:rPr>
                <w:rFonts w:cs="Arial"/>
                <w:color w:val="0070C0"/>
              </w:rPr>
              <w:t xml:space="preserve"> </w:t>
            </w:r>
          </w:p>
        </w:tc>
      </w:tr>
      <w:tr w:rsidR="00A935E9" w:rsidRPr="00D311F3" w14:paraId="78D0D73A"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1441578A" w14:textId="0B3BCF5C" w:rsidR="00A935E9" w:rsidRDefault="00A935E9" w:rsidP="00A935E9">
            <w:pPr>
              <w:spacing w:before="60" w:after="60"/>
              <w:rPr>
                <w:rFonts w:cs="Arial"/>
                <w:color w:val="1E1544" w:themeColor="text1"/>
              </w:rPr>
            </w:pPr>
            <w:r w:rsidRPr="00D311F3">
              <w:rPr>
                <w:rFonts w:cs="Arial"/>
                <w:color w:val="1E1544" w:themeColor="text1"/>
              </w:rPr>
              <w:t>Support at Home service agreement guidance</w:t>
            </w:r>
          </w:p>
        </w:tc>
        <w:tc>
          <w:tcPr>
            <w:tcW w:w="2987" w:type="pct"/>
          </w:tcPr>
          <w:p w14:paraId="0599B617" w14:textId="477065EB" w:rsidR="00A935E9" w:rsidRDefault="00A935E9"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C3155F">
              <w:rPr>
                <w:rFonts w:cs="Arial"/>
                <w:color w:val="1E1544" w:themeColor="text1"/>
              </w:rPr>
              <w:t xml:space="preserve">Available </w:t>
            </w:r>
            <w:r w:rsidR="002B6645">
              <w:rPr>
                <w:rFonts w:cs="Arial"/>
                <w:color w:val="1E1544" w:themeColor="text1"/>
              </w:rPr>
              <w:t>now on the department’s website –</w:t>
            </w:r>
          </w:p>
          <w:p w14:paraId="0DF64F8C" w14:textId="77777777" w:rsidR="00E246B5" w:rsidRPr="00FC1756" w:rsidRDefault="00E246B5"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69" w:history="1">
              <w:r w:rsidRPr="00FC1756">
                <w:rPr>
                  <w:rStyle w:val="Hyperlink"/>
                  <w:rFonts w:cs="Arial"/>
                </w:rPr>
                <w:t>Support at Home – Guidance for providers on service agreements</w:t>
              </w:r>
            </w:hyperlink>
          </w:p>
          <w:p w14:paraId="22159D74" w14:textId="77777777" w:rsidR="00AF361C" w:rsidRPr="00FC1756" w:rsidRDefault="000B511D"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70" w:history="1">
              <w:r w:rsidRPr="00FC1756">
                <w:rPr>
                  <w:rStyle w:val="Hyperlink"/>
                  <w:rFonts w:cs="Arial"/>
                </w:rPr>
                <w:t>Support at Home – Checklist for providers on service agreements</w:t>
              </w:r>
            </w:hyperlink>
          </w:p>
          <w:p w14:paraId="311F3236" w14:textId="77777777" w:rsidR="000B511D" w:rsidRPr="00FC1756" w:rsidRDefault="009C4CB9"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71" w:history="1">
              <w:r w:rsidRPr="00FC1756">
                <w:rPr>
                  <w:rStyle w:val="Hyperlink"/>
                  <w:rFonts w:cs="Arial"/>
                </w:rPr>
                <w:t>Support at Home – Template for service agreements</w:t>
              </w:r>
            </w:hyperlink>
          </w:p>
          <w:p w14:paraId="29C800BB" w14:textId="7088275F" w:rsidR="009C4CB9" w:rsidRDefault="00E94457"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72" w:history="1">
              <w:r w:rsidRPr="00FC1756">
                <w:rPr>
                  <w:rStyle w:val="Hyperlink"/>
                  <w:rFonts w:cs="Arial"/>
                </w:rPr>
                <w:t>Support at Home – Key messaging for older people on service agreements</w:t>
              </w:r>
            </w:hyperlink>
          </w:p>
        </w:tc>
      </w:tr>
      <w:tr w:rsidR="00A050BF" w:rsidRPr="00D311F3" w14:paraId="21845B3B"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44369887" w14:textId="5F6D8D24" w:rsidR="00A050BF" w:rsidRPr="00D311F3" w:rsidRDefault="00A050BF" w:rsidP="00A935E9">
            <w:pPr>
              <w:spacing w:before="60" w:after="60"/>
              <w:rPr>
                <w:rFonts w:cs="Arial"/>
                <w:color w:val="1E1544" w:themeColor="text1"/>
              </w:rPr>
            </w:pPr>
            <w:r>
              <w:rPr>
                <w:rFonts w:cs="Arial"/>
                <w:color w:val="1E1544" w:themeColor="text1"/>
              </w:rPr>
              <w:t>Guidance for providers delivering Support at Home services to older Aboriginal and Torres Strait Islander people</w:t>
            </w:r>
          </w:p>
        </w:tc>
        <w:tc>
          <w:tcPr>
            <w:tcW w:w="2987" w:type="pct"/>
          </w:tcPr>
          <w:p w14:paraId="7D863AA2" w14:textId="4EF08052" w:rsidR="00A050BF" w:rsidRPr="00C3155F" w:rsidRDefault="00A050BF"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Available </w:t>
            </w:r>
            <w:r w:rsidRPr="00D311F3">
              <w:rPr>
                <w:rFonts w:cs="Arial"/>
                <w:color w:val="1E1544"/>
              </w:rPr>
              <w:t>now on the department’s website –</w:t>
            </w:r>
            <w:r w:rsidR="00163D27">
              <w:rPr>
                <w:rFonts w:cs="Arial"/>
                <w:color w:val="1E1544"/>
              </w:rPr>
              <w:t xml:space="preserve"> </w:t>
            </w:r>
            <w:hyperlink r:id="rId73" w:history="1">
              <w:r w:rsidR="00163D27" w:rsidRPr="00FC1756">
                <w:rPr>
                  <w:rStyle w:val="Hyperlink"/>
                  <w:rFonts w:cs="Arial"/>
                </w:rPr>
                <w:t>Guidance for providers delivering Support at Home services to older Aboriginal and Torres Strait Islander people</w:t>
              </w:r>
            </w:hyperlink>
          </w:p>
        </w:tc>
      </w:tr>
      <w:tr w:rsidR="003047E1" w:rsidRPr="00D311F3" w14:paraId="14CF0825"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59C3A684" w14:textId="66B1F8C2" w:rsidR="003047E1" w:rsidRDefault="00D06C70" w:rsidP="00A935E9">
            <w:pPr>
              <w:spacing w:before="60" w:after="60"/>
              <w:rPr>
                <w:rFonts w:cs="Arial"/>
                <w:color w:val="1E1544" w:themeColor="text1"/>
              </w:rPr>
            </w:pPr>
            <w:r w:rsidRPr="00D06C70">
              <w:rPr>
                <w:rFonts w:cs="Arial"/>
                <w:color w:val="1E1544" w:themeColor="text1"/>
              </w:rPr>
              <w:t>Support at Home prices for allied health and nursing services – fact sheet for providers</w:t>
            </w:r>
          </w:p>
        </w:tc>
        <w:tc>
          <w:tcPr>
            <w:tcW w:w="2987" w:type="pct"/>
          </w:tcPr>
          <w:p w14:paraId="41D7F496" w14:textId="4B54E431" w:rsidR="003047E1" w:rsidRPr="00D06C70" w:rsidRDefault="00D06C70"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Available now on the </w:t>
            </w:r>
            <w:r w:rsidR="003C7E49">
              <w:rPr>
                <w:rFonts w:cs="Arial"/>
                <w:color w:val="1E1544" w:themeColor="text1"/>
              </w:rPr>
              <w:t>d</w:t>
            </w:r>
            <w:r w:rsidRPr="00D4592D">
              <w:rPr>
                <w:rFonts w:cs="Arial"/>
                <w:color w:val="1E1544" w:themeColor="text1"/>
              </w:rPr>
              <w:t>epartment</w:t>
            </w:r>
            <w:r w:rsidR="003C7E49">
              <w:rPr>
                <w:rFonts w:cs="Arial"/>
                <w:color w:val="1E1544" w:themeColor="text1"/>
              </w:rPr>
              <w:t>’</w:t>
            </w:r>
            <w:r w:rsidRPr="00D4592D">
              <w:rPr>
                <w:rFonts w:cs="Arial"/>
                <w:color w:val="1E1544" w:themeColor="text1"/>
              </w:rPr>
              <w:t xml:space="preserve">s website </w:t>
            </w:r>
            <w:r w:rsidR="00FC1756" w:rsidRPr="00D311F3">
              <w:rPr>
                <w:rFonts w:cs="Arial"/>
                <w:color w:val="1E1544"/>
              </w:rPr>
              <w:t>–</w:t>
            </w:r>
            <w:r w:rsidR="00FC1756">
              <w:rPr>
                <w:rFonts w:cs="Arial"/>
                <w:color w:val="1E1544"/>
              </w:rPr>
              <w:t xml:space="preserve"> </w:t>
            </w:r>
            <w:hyperlink r:id="rId74" w:history="1">
              <w:r w:rsidR="004958C2" w:rsidRPr="00FC1756">
                <w:rPr>
                  <w:rStyle w:val="Hyperlink"/>
                  <w:rFonts w:cs="Arial"/>
                </w:rPr>
                <w:t>Support at Home prices for allied health and nursing services – fact sheet for providers</w:t>
              </w:r>
            </w:hyperlink>
          </w:p>
        </w:tc>
      </w:tr>
      <w:tr w:rsidR="003047E1" w:rsidRPr="00D311F3" w14:paraId="4CDA2521"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24FE4720" w14:textId="489EC217" w:rsidR="003047E1" w:rsidRPr="00D4592D" w:rsidRDefault="004D7FCA" w:rsidP="00A935E9">
            <w:pPr>
              <w:spacing w:before="60" w:after="60"/>
              <w:rPr>
                <w:rFonts w:cs="Arial"/>
                <w:b w:val="0"/>
                <w:bCs w:val="0"/>
                <w:color w:val="1E1544" w:themeColor="text1"/>
              </w:rPr>
            </w:pPr>
            <w:r w:rsidRPr="004D7FCA">
              <w:rPr>
                <w:rFonts w:cs="Arial"/>
                <w:color w:val="1E1544" w:themeColor="text1"/>
              </w:rPr>
              <w:t>End-of-Life Pathway – fact sheet for doctors and nurse practitioners</w:t>
            </w:r>
          </w:p>
        </w:tc>
        <w:tc>
          <w:tcPr>
            <w:tcW w:w="2987" w:type="pct"/>
          </w:tcPr>
          <w:p w14:paraId="49FB6839" w14:textId="316B21FF" w:rsidR="003047E1" w:rsidRPr="004D7FCA" w:rsidRDefault="003A6B28"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Available now on the </w:t>
            </w:r>
            <w:r w:rsidR="003C7E49">
              <w:rPr>
                <w:rFonts w:cs="Arial"/>
                <w:color w:val="1E1544" w:themeColor="text1"/>
              </w:rPr>
              <w:t>d</w:t>
            </w:r>
            <w:r w:rsidRPr="00D4592D">
              <w:rPr>
                <w:rFonts w:cs="Arial"/>
                <w:color w:val="1E1544" w:themeColor="text1"/>
              </w:rPr>
              <w:t>epartment</w:t>
            </w:r>
            <w:r w:rsidR="003C7E49">
              <w:rPr>
                <w:rFonts w:cs="Arial"/>
                <w:color w:val="1E1544" w:themeColor="text1"/>
              </w:rPr>
              <w:t>’</w:t>
            </w:r>
            <w:r w:rsidRPr="00D4592D">
              <w:rPr>
                <w:rFonts w:cs="Arial"/>
                <w:color w:val="1E1544" w:themeColor="text1"/>
              </w:rPr>
              <w:t xml:space="preserve">s website </w:t>
            </w:r>
            <w:r w:rsidR="00FC1756" w:rsidRPr="00D311F3">
              <w:rPr>
                <w:rFonts w:cs="Arial"/>
                <w:color w:val="1E1544"/>
              </w:rPr>
              <w:t>–</w:t>
            </w:r>
            <w:r w:rsidR="00FC1756">
              <w:rPr>
                <w:rFonts w:cs="Arial"/>
                <w:color w:val="1E1544"/>
              </w:rPr>
              <w:t xml:space="preserve"> </w:t>
            </w:r>
            <w:hyperlink r:id="rId75" w:history="1">
              <w:r w:rsidRPr="00FC1756">
                <w:rPr>
                  <w:rStyle w:val="Hyperlink"/>
                  <w:rFonts w:cs="Arial"/>
                </w:rPr>
                <w:t>End-of-Life Pathway – fact sheet for doctors and nurse practitioners</w:t>
              </w:r>
            </w:hyperlink>
          </w:p>
        </w:tc>
      </w:tr>
      <w:tr w:rsidR="00821665" w:rsidRPr="00D311F3" w14:paraId="7A6D7EFF"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05B1C220" w14:textId="3A8754C8" w:rsidR="00821665" w:rsidRPr="00D4592D" w:rsidRDefault="00D52260" w:rsidP="00A935E9">
            <w:pPr>
              <w:spacing w:before="60" w:after="60"/>
              <w:rPr>
                <w:rFonts w:cs="Arial"/>
              </w:rPr>
            </w:pPr>
            <w:r>
              <w:rPr>
                <w:rFonts w:cs="Arial"/>
                <w:color w:val="1E1544" w:themeColor="text1"/>
              </w:rPr>
              <w:t xml:space="preserve">Services Australia </w:t>
            </w:r>
            <w:r w:rsidR="00FD0550" w:rsidRPr="00FD0550">
              <w:rPr>
                <w:rFonts w:cs="Arial"/>
              </w:rPr>
              <w:t>Support at home estimated contribution rate eKit</w:t>
            </w:r>
          </w:p>
        </w:tc>
        <w:tc>
          <w:tcPr>
            <w:tcW w:w="2987" w:type="pct"/>
          </w:tcPr>
          <w:p w14:paraId="7FBE99EC" w14:textId="36EF946F" w:rsidR="00821665" w:rsidRPr="00FC1756" w:rsidRDefault="000D041D"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76" w:history="1">
              <w:r w:rsidRPr="00FC1756">
                <w:rPr>
                  <w:rStyle w:val="Hyperlink"/>
                  <w:rFonts w:cs="Arial"/>
                </w:rPr>
                <w:t xml:space="preserve">Providing home care </w:t>
              </w:r>
              <w:r w:rsidR="003F6D1D" w:rsidRPr="003F6D1D">
                <w:rPr>
                  <w:rStyle w:val="Hyperlink"/>
                  <w:rFonts w:cs="Arial"/>
                </w:rPr>
                <w:t xml:space="preserve">– </w:t>
              </w:r>
              <w:r w:rsidRPr="00FC1756">
                <w:rPr>
                  <w:rStyle w:val="Hyperlink"/>
                  <w:rFonts w:cs="Arial"/>
                </w:rPr>
                <w:t xml:space="preserve">Health professionals </w:t>
              </w:r>
              <w:r w:rsidR="003F6D1D" w:rsidRPr="003F6D1D">
                <w:rPr>
                  <w:rStyle w:val="Hyperlink"/>
                  <w:rFonts w:cs="Arial"/>
                </w:rPr>
                <w:t xml:space="preserve">– </w:t>
              </w:r>
              <w:r w:rsidRPr="00FC1756">
                <w:rPr>
                  <w:rStyle w:val="Hyperlink"/>
                  <w:rFonts w:cs="Arial"/>
                </w:rPr>
                <w:t>Services Australia</w:t>
              </w:r>
            </w:hyperlink>
          </w:p>
          <w:p w14:paraId="0F70EE2A" w14:textId="6109B7E1" w:rsidR="000D041D" w:rsidRPr="00821665" w:rsidRDefault="00E736DB"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77" w:history="1">
              <w:r w:rsidRPr="00FC1756">
                <w:rPr>
                  <w:rStyle w:val="Hyperlink"/>
                  <w:rFonts w:cs="Arial"/>
                </w:rPr>
                <w:t>Support at Home eKit</w:t>
              </w:r>
            </w:hyperlink>
          </w:p>
        </w:tc>
      </w:tr>
      <w:tr w:rsidR="008F3B99" w:rsidRPr="00D311F3" w14:paraId="6F8CC3D4"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0F64B9FB" w14:textId="15C84D77" w:rsidR="008F3B99" w:rsidRDefault="00765C81" w:rsidP="00A935E9">
            <w:pPr>
              <w:spacing w:before="60" w:after="60"/>
              <w:rPr>
                <w:rFonts w:cs="Arial"/>
                <w:color w:val="1E1544" w:themeColor="text1"/>
              </w:rPr>
            </w:pPr>
            <w:r w:rsidRPr="00765C81">
              <w:rPr>
                <w:rFonts w:cs="Arial"/>
                <w:color w:val="1E1544" w:themeColor="text1"/>
              </w:rPr>
              <w:t>Assistive Technology and Home Modifications (AT-HM) scheme data collection</w:t>
            </w:r>
          </w:p>
        </w:tc>
        <w:tc>
          <w:tcPr>
            <w:tcW w:w="2987" w:type="pct"/>
          </w:tcPr>
          <w:p w14:paraId="263F903A" w14:textId="10E622F7" w:rsidR="008F3B99" w:rsidRPr="00EC00AC" w:rsidRDefault="006335E6" w:rsidP="00A935E9">
            <w:pPr>
              <w:spacing w:before="60" w:after="60"/>
              <w:cnfStyle w:val="000000000000" w:firstRow="0" w:lastRow="0" w:firstColumn="0" w:lastColumn="0" w:oddVBand="0" w:evenVBand="0" w:oddHBand="0" w:evenHBand="0" w:firstRowFirstColumn="0" w:firstRowLastColumn="0" w:lastRowFirstColumn="0" w:lastRowLastColumn="0"/>
              <w:rPr>
                <w:rFonts w:cs="Arial"/>
                <w:b/>
                <w:bCs/>
              </w:rPr>
            </w:pPr>
            <w:r>
              <w:rPr>
                <w:rFonts w:cs="Arial"/>
                <w:color w:val="1E1544" w:themeColor="text1"/>
              </w:rPr>
              <w:t xml:space="preserve">Available now on the </w:t>
            </w:r>
            <w:r w:rsidR="003C7E49">
              <w:rPr>
                <w:rFonts w:cs="Arial"/>
                <w:color w:val="1E1544" w:themeColor="text1"/>
              </w:rPr>
              <w:t>d</w:t>
            </w:r>
            <w:r>
              <w:rPr>
                <w:rFonts w:cs="Arial"/>
                <w:color w:val="1E1544" w:themeColor="text1"/>
              </w:rPr>
              <w:t>epartment</w:t>
            </w:r>
            <w:r w:rsidR="003C7E49">
              <w:rPr>
                <w:rFonts w:cs="Arial"/>
                <w:color w:val="1E1544" w:themeColor="text1"/>
              </w:rPr>
              <w:t>’</w:t>
            </w:r>
            <w:r>
              <w:rPr>
                <w:rFonts w:cs="Arial"/>
                <w:color w:val="1E1544" w:themeColor="text1"/>
              </w:rPr>
              <w:t xml:space="preserve">s website </w:t>
            </w:r>
            <w:r w:rsidR="003F6D1D" w:rsidRPr="00D311F3">
              <w:rPr>
                <w:rFonts w:cs="Arial"/>
                <w:color w:val="1E1544"/>
              </w:rPr>
              <w:t>–</w:t>
            </w:r>
            <w:r w:rsidR="003F6D1D">
              <w:rPr>
                <w:rFonts w:cs="Arial"/>
                <w:color w:val="1E1544"/>
              </w:rPr>
              <w:t xml:space="preserve"> </w:t>
            </w:r>
            <w:hyperlink r:id="rId78" w:history="1">
              <w:r w:rsidR="00EC00AC" w:rsidRPr="009D76CB">
                <w:rPr>
                  <w:rStyle w:val="Hyperlink"/>
                  <w:rFonts w:cs="Arial"/>
                </w:rPr>
                <w:t>AT-HM scheme data collection</w:t>
              </w:r>
            </w:hyperlink>
          </w:p>
        </w:tc>
      </w:tr>
      <w:tr w:rsidR="00CE2F77" w:rsidRPr="00D311F3" w14:paraId="0B63C32A"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5379FCCC" w14:textId="3BEF41BD" w:rsidR="00CE2F77" w:rsidRPr="00765C81" w:rsidRDefault="00D91DDA" w:rsidP="00A935E9">
            <w:pPr>
              <w:spacing w:before="60" w:after="60"/>
              <w:rPr>
                <w:rFonts w:cs="Arial"/>
                <w:color w:val="1E1544" w:themeColor="text1"/>
              </w:rPr>
            </w:pPr>
            <w:r>
              <w:rPr>
                <w:rFonts w:cs="Arial"/>
                <w:color w:val="1E1544" w:themeColor="text1"/>
              </w:rPr>
              <w:t>Support at Home – The new priority system and funding allocation</w:t>
            </w:r>
          </w:p>
        </w:tc>
        <w:tc>
          <w:tcPr>
            <w:tcW w:w="2987" w:type="pct"/>
          </w:tcPr>
          <w:p w14:paraId="09E4036B" w14:textId="7DF42BD9" w:rsidR="00CE2F77" w:rsidRDefault="00D91DDA"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91DDA">
              <w:rPr>
                <w:rFonts w:cs="Arial"/>
                <w:color w:val="1E1544" w:themeColor="text1"/>
              </w:rPr>
              <w:t xml:space="preserve">Available now on the </w:t>
            </w:r>
            <w:r w:rsidR="003C7E49">
              <w:rPr>
                <w:rFonts w:cs="Arial"/>
                <w:color w:val="1E1544" w:themeColor="text1"/>
              </w:rPr>
              <w:t>d</w:t>
            </w:r>
            <w:r w:rsidRPr="00D91DDA">
              <w:rPr>
                <w:rFonts w:cs="Arial"/>
                <w:color w:val="1E1544" w:themeColor="text1"/>
              </w:rPr>
              <w:t>epartment</w:t>
            </w:r>
            <w:r w:rsidR="003C7E49">
              <w:rPr>
                <w:rFonts w:cs="Arial"/>
                <w:color w:val="1E1544" w:themeColor="text1"/>
              </w:rPr>
              <w:t>’</w:t>
            </w:r>
            <w:r w:rsidRPr="00D91DDA">
              <w:rPr>
                <w:rFonts w:cs="Arial"/>
                <w:color w:val="1E1544" w:themeColor="text1"/>
              </w:rPr>
              <w:t xml:space="preserve">s website </w:t>
            </w:r>
            <w:r w:rsidR="003F6D1D" w:rsidRPr="00D311F3">
              <w:rPr>
                <w:rFonts w:cs="Arial"/>
                <w:color w:val="1E1544"/>
              </w:rPr>
              <w:t>–</w:t>
            </w:r>
            <w:r w:rsidR="003F6D1D">
              <w:rPr>
                <w:rFonts w:cs="Arial"/>
                <w:color w:val="1E1544"/>
              </w:rPr>
              <w:t xml:space="preserve"> </w:t>
            </w:r>
            <w:hyperlink r:id="rId79" w:history="1">
              <w:r w:rsidR="00FF69B7" w:rsidRPr="009D76CB">
                <w:rPr>
                  <w:rStyle w:val="Hyperlink"/>
                  <w:rFonts w:cs="Arial"/>
                </w:rPr>
                <w:t>Support at Home – The new priority system and funding allocation</w:t>
              </w:r>
            </w:hyperlink>
          </w:p>
        </w:tc>
      </w:tr>
    </w:tbl>
    <w:p w14:paraId="26D59C79" w14:textId="4AEEC515" w:rsidR="00871A6C" w:rsidRPr="00E759F9" w:rsidRDefault="00871A6C" w:rsidP="00432A60">
      <w:pPr>
        <w:pStyle w:val="Headingtable"/>
        <w:spacing w:before="240"/>
        <w:rPr>
          <w:rFonts w:cs="Arial"/>
          <w:sz w:val="28"/>
          <w:szCs w:val="28"/>
        </w:rPr>
      </w:pPr>
      <w:r w:rsidRPr="00E759F9">
        <w:rPr>
          <w:rFonts w:cs="Arial"/>
          <w:sz w:val="28"/>
          <w:szCs w:val="28"/>
        </w:rPr>
        <w:t>Technical resources to assist with setting up your systems</w:t>
      </w:r>
    </w:p>
    <w:tbl>
      <w:tblPr>
        <w:tblStyle w:val="GridTable1Light-Accent1"/>
        <w:tblW w:w="5000" w:type="pct"/>
        <w:tblLook w:val="04A0" w:firstRow="1" w:lastRow="0" w:firstColumn="1" w:lastColumn="0" w:noHBand="0" w:noVBand="1"/>
      </w:tblPr>
      <w:tblGrid>
        <w:gridCol w:w="4226"/>
        <w:gridCol w:w="5958"/>
      </w:tblGrid>
      <w:tr w:rsidR="00257D28" w:rsidRPr="00257D28" w14:paraId="6D12F4F1" w14:textId="77777777" w:rsidTr="004F2491">
        <w:trPr>
          <w:cnfStyle w:val="100000000000" w:firstRow="1" w:lastRow="0" w:firstColumn="0" w:lastColumn="0" w:oddVBand="0" w:evenVBand="0" w:oddHBand="0" w:evenHBand="0" w:firstRowFirstColumn="0" w:firstRowLastColumn="0" w:lastRowFirstColumn="0" w:lastRowLastColumn="0"/>
          <w:trHeight w:val="559"/>
          <w:tblHeader/>
        </w:trPr>
        <w:tc>
          <w:tcPr>
            <w:cnfStyle w:val="001000000000" w:firstRow="0" w:lastRow="0" w:firstColumn="1" w:lastColumn="0" w:oddVBand="0" w:evenVBand="0" w:oddHBand="0" w:evenHBand="0" w:firstRowFirstColumn="0" w:firstRowLastColumn="0" w:lastRowFirstColumn="0" w:lastRowLastColumn="0"/>
            <w:tcW w:w="2075" w:type="pct"/>
          </w:tcPr>
          <w:p w14:paraId="6BE0A060" w14:textId="77777777" w:rsidR="00871A6C" w:rsidRPr="00257D28" w:rsidRDefault="00871A6C" w:rsidP="00432A60">
            <w:pPr>
              <w:spacing w:before="60" w:after="60"/>
              <w:rPr>
                <w:rFonts w:cs="Arial"/>
                <w:b w:val="0"/>
                <w:color w:val="1E1544" w:themeColor="text1"/>
              </w:rPr>
            </w:pPr>
            <w:r w:rsidRPr="00257D28">
              <w:rPr>
                <w:rFonts w:cs="Arial"/>
                <w:color w:val="1E1544" w:themeColor="text1"/>
              </w:rPr>
              <w:t>Transition resources and tools</w:t>
            </w:r>
            <w:r w:rsidRPr="00257D28">
              <w:rPr>
                <w:rFonts w:cs="Arial"/>
                <w:color w:val="1E1544" w:themeColor="text1"/>
              </w:rPr>
              <w:tab/>
            </w:r>
          </w:p>
        </w:tc>
        <w:tc>
          <w:tcPr>
            <w:tcW w:w="2925" w:type="pct"/>
          </w:tcPr>
          <w:p w14:paraId="23757B96" w14:textId="77777777" w:rsidR="00871A6C" w:rsidRPr="00257D28" w:rsidRDefault="00871A6C" w:rsidP="00432A60">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257D28">
              <w:rPr>
                <w:rFonts w:cs="Arial"/>
                <w:color w:val="1E1544" w:themeColor="text1"/>
              </w:rPr>
              <w:t>Link and anticipated release timeframe</w:t>
            </w:r>
          </w:p>
        </w:tc>
      </w:tr>
      <w:tr w:rsidR="00257D28" w:rsidRPr="00257D28" w14:paraId="443C872D" w14:textId="77777777" w:rsidTr="002C71A4">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73D380C0" w14:textId="428665A9" w:rsidR="00871A6C" w:rsidRPr="00257D28" w:rsidRDefault="00871A6C" w:rsidP="002D64DE">
            <w:pPr>
              <w:spacing w:before="60" w:after="60"/>
              <w:rPr>
                <w:rFonts w:cs="Arial"/>
                <w:color w:val="1E1544" w:themeColor="text1"/>
              </w:rPr>
            </w:pPr>
            <w:r w:rsidRPr="00257D28">
              <w:rPr>
                <w:rFonts w:cs="Arial"/>
                <w:color w:val="1E1544" w:themeColor="text1"/>
              </w:rPr>
              <w:t xml:space="preserve">Support at Home </w:t>
            </w:r>
            <w:r w:rsidR="00374316">
              <w:rPr>
                <w:rFonts w:cs="Arial"/>
                <w:color w:val="1E1544" w:themeColor="text1"/>
              </w:rPr>
              <w:t xml:space="preserve">program </w:t>
            </w:r>
            <w:r w:rsidR="001075D9">
              <w:rPr>
                <w:rFonts w:cs="Arial"/>
                <w:color w:val="1E1544" w:themeColor="text1"/>
              </w:rPr>
              <w:t>c</w:t>
            </w:r>
            <w:r w:rsidR="001075D9" w:rsidRPr="00257D28">
              <w:rPr>
                <w:rFonts w:cs="Arial"/>
                <w:color w:val="1E1544" w:themeColor="text1"/>
              </w:rPr>
              <w:t xml:space="preserve">laims </w:t>
            </w:r>
            <w:r w:rsidRPr="00257D28">
              <w:rPr>
                <w:rFonts w:cs="Arial"/>
                <w:color w:val="1E1544" w:themeColor="text1"/>
              </w:rPr>
              <w:t xml:space="preserve">and </w:t>
            </w:r>
            <w:r w:rsidR="001075D9">
              <w:rPr>
                <w:rFonts w:cs="Arial"/>
                <w:color w:val="1E1544" w:themeColor="text1"/>
              </w:rPr>
              <w:t>p</w:t>
            </w:r>
            <w:r w:rsidR="001075D9" w:rsidRPr="00257D28">
              <w:rPr>
                <w:rFonts w:cs="Arial"/>
                <w:color w:val="1E1544" w:themeColor="text1"/>
              </w:rPr>
              <w:t xml:space="preserve">ayments </w:t>
            </w:r>
            <w:r w:rsidR="001075D9">
              <w:rPr>
                <w:rFonts w:cs="Arial"/>
                <w:color w:val="1E1544" w:themeColor="text1"/>
              </w:rPr>
              <w:t>b</w:t>
            </w:r>
            <w:r w:rsidR="001075D9" w:rsidRPr="00257D28">
              <w:rPr>
                <w:rFonts w:cs="Arial"/>
                <w:color w:val="1E1544" w:themeColor="text1"/>
              </w:rPr>
              <w:t xml:space="preserve">usiness </w:t>
            </w:r>
            <w:r w:rsidR="00374316">
              <w:rPr>
                <w:rFonts w:cs="Arial"/>
                <w:color w:val="1E1544" w:themeColor="text1"/>
              </w:rPr>
              <w:t>r</w:t>
            </w:r>
            <w:r w:rsidR="00374316" w:rsidRPr="00257D28">
              <w:rPr>
                <w:rFonts w:cs="Arial"/>
                <w:color w:val="1E1544" w:themeColor="text1"/>
              </w:rPr>
              <w:t xml:space="preserve">ules </w:t>
            </w:r>
            <w:r w:rsidR="00374316">
              <w:rPr>
                <w:rFonts w:cs="Arial"/>
                <w:color w:val="1E1544" w:themeColor="text1"/>
              </w:rPr>
              <w:t>g</w:t>
            </w:r>
            <w:r w:rsidR="00374316" w:rsidRPr="00257D28">
              <w:rPr>
                <w:rFonts w:cs="Arial"/>
                <w:color w:val="1E1544" w:themeColor="text1"/>
              </w:rPr>
              <w:t>uidance</w:t>
            </w:r>
          </w:p>
        </w:tc>
        <w:tc>
          <w:tcPr>
            <w:tcW w:w="2925" w:type="pct"/>
          </w:tcPr>
          <w:p w14:paraId="7CE44451" w14:textId="25D25759" w:rsidR="00871A6C" w:rsidRDefault="00907528" w:rsidP="00432A60">
            <w:pPr>
              <w:spacing w:before="60" w:after="60"/>
              <w:cnfStyle w:val="000000000000" w:firstRow="0" w:lastRow="0" w:firstColumn="0" w:lastColumn="0" w:oddVBand="0" w:evenVBand="0" w:oddHBand="0" w:evenHBand="0" w:firstRowFirstColumn="0" w:firstRowLastColumn="0" w:lastRowFirstColumn="0" w:lastRowLastColumn="0"/>
            </w:pPr>
            <w:r>
              <w:rPr>
                <w:rFonts w:cs="Arial"/>
                <w:color w:val="1E1544" w:themeColor="text1"/>
              </w:rPr>
              <w:t xml:space="preserve">Latest </w:t>
            </w:r>
            <w:r w:rsidR="00EF7BF2">
              <w:rPr>
                <w:rFonts w:cs="Arial"/>
                <w:color w:val="1E1544" w:themeColor="text1"/>
              </w:rPr>
              <w:t xml:space="preserve">release, </w:t>
            </w:r>
            <w:r>
              <w:rPr>
                <w:rFonts w:cs="Arial"/>
                <w:color w:val="1E1544" w:themeColor="text1"/>
              </w:rPr>
              <w:t>version 1.5</w:t>
            </w:r>
            <w:r w:rsidR="00EF7BF2">
              <w:rPr>
                <w:rFonts w:cs="Arial"/>
                <w:color w:val="1E1544" w:themeColor="text1"/>
              </w:rPr>
              <w:t>, is</w:t>
            </w:r>
            <w:r>
              <w:rPr>
                <w:rFonts w:cs="Arial"/>
                <w:color w:val="1E1544" w:themeColor="text1"/>
              </w:rPr>
              <w:t xml:space="preserve"> a</w:t>
            </w:r>
            <w:r w:rsidR="00871A6C" w:rsidRPr="00257D28">
              <w:rPr>
                <w:rFonts w:cs="Arial"/>
                <w:color w:val="1E1544" w:themeColor="text1"/>
              </w:rPr>
              <w:t xml:space="preserve">vailable now on the department’s website </w:t>
            </w:r>
            <w:r w:rsidR="00D567B9">
              <w:rPr>
                <w:rFonts w:cs="Arial"/>
                <w:color w:val="1E1544" w:themeColor="text1"/>
              </w:rPr>
              <w:t>–</w:t>
            </w:r>
            <w:r w:rsidR="00871A6C" w:rsidRPr="00257D28">
              <w:rPr>
                <w:rFonts w:cs="Arial"/>
                <w:color w:val="1E1544" w:themeColor="text1"/>
              </w:rPr>
              <w:t xml:space="preserve"> </w:t>
            </w:r>
            <w:hyperlink r:id="rId80" w:history="1">
              <w:r w:rsidR="00871A6C" w:rsidRPr="009D76CB">
                <w:rPr>
                  <w:rStyle w:val="Hyperlink"/>
                  <w:rFonts w:cs="Arial"/>
                </w:rPr>
                <w:t>Support at Home</w:t>
              </w:r>
              <w:r w:rsidR="00374316" w:rsidRPr="009D76CB">
                <w:rPr>
                  <w:rStyle w:val="Hyperlink"/>
                  <w:rFonts w:cs="Arial"/>
                </w:rPr>
                <w:t xml:space="preserve"> </w:t>
              </w:r>
              <w:r w:rsidR="00374316" w:rsidRPr="009D76CB">
                <w:rPr>
                  <w:rStyle w:val="Hyperlink"/>
                </w:rPr>
                <w:t>program</w:t>
              </w:r>
              <w:r w:rsidR="00374316" w:rsidRPr="009D76CB">
                <w:rPr>
                  <w:rStyle w:val="Hyperlink"/>
                  <w:rFonts w:cs="Arial"/>
                </w:rPr>
                <w:t xml:space="preserve"> claims </w:t>
              </w:r>
              <w:r w:rsidR="00871A6C" w:rsidRPr="009D76CB">
                <w:rPr>
                  <w:rStyle w:val="Hyperlink"/>
                  <w:rFonts w:cs="Arial"/>
                </w:rPr>
                <w:t xml:space="preserve">and </w:t>
              </w:r>
              <w:r w:rsidR="00374316" w:rsidRPr="009D76CB">
                <w:rPr>
                  <w:rStyle w:val="Hyperlink"/>
                  <w:rFonts w:cs="Arial"/>
                </w:rPr>
                <w:t>payments business rules g</w:t>
              </w:r>
              <w:r w:rsidR="00871A6C" w:rsidRPr="009D76CB">
                <w:rPr>
                  <w:rStyle w:val="Hyperlink"/>
                  <w:rFonts w:cs="Arial"/>
                </w:rPr>
                <w:t>uidance</w:t>
              </w:r>
            </w:hyperlink>
          </w:p>
          <w:p w14:paraId="13FF4D13" w14:textId="1F70FCE7" w:rsidR="00871A6C" w:rsidRPr="00257D28" w:rsidRDefault="00773824"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This resource </w:t>
            </w:r>
            <w:r w:rsidRPr="00773824">
              <w:rPr>
                <w:rFonts w:cs="Arial"/>
                <w:color w:val="1E1544" w:themeColor="text1"/>
              </w:rPr>
              <w:t>provides context for understanding the business intent detailed in the Technical Specification for claims and payment processing</w:t>
            </w:r>
            <w:r w:rsidR="008C7A4F">
              <w:rPr>
                <w:rFonts w:cs="Arial"/>
                <w:color w:val="1E1544" w:themeColor="text1"/>
              </w:rPr>
              <w:t>, and evidence requirements</w:t>
            </w:r>
          </w:p>
        </w:tc>
      </w:tr>
      <w:tr w:rsidR="00257D28" w:rsidRPr="00257D28" w14:paraId="3DAA235D" w14:textId="77777777" w:rsidTr="002C71A4">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611AA8CE" w14:textId="77777777" w:rsidR="00871A6C" w:rsidRPr="00257D28" w:rsidRDefault="00871A6C" w:rsidP="00432A60">
            <w:pPr>
              <w:spacing w:before="60" w:after="60"/>
              <w:rPr>
                <w:rFonts w:cs="Arial"/>
                <w:color w:val="1E1544" w:themeColor="text1"/>
              </w:rPr>
            </w:pPr>
            <w:r w:rsidRPr="00257D28">
              <w:rPr>
                <w:rFonts w:cs="Arial"/>
                <w:color w:val="1E1544" w:themeColor="text1"/>
              </w:rPr>
              <w:t>Services Australia Technical Specifications</w:t>
            </w:r>
          </w:p>
        </w:tc>
        <w:tc>
          <w:tcPr>
            <w:tcW w:w="2925" w:type="pct"/>
          </w:tcPr>
          <w:p w14:paraId="56CAD069" w14:textId="76A84305" w:rsidR="00871A6C" w:rsidRPr="00257D28" w:rsidRDefault="00871A6C"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highlight w:val="yellow"/>
              </w:rPr>
            </w:pPr>
            <w:r w:rsidRPr="00257D28">
              <w:rPr>
                <w:rFonts w:cs="Arial"/>
                <w:color w:val="1E1544" w:themeColor="text1"/>
              </w:rPr>
              <w:t xml:space="preserve">Technical specifications to support the change </w:t>
            </w:r>
            <w:r w:rsidR="001B7B88">
              <w:rPr>
                <w:rFonts w:cs="Arial"/>
                <w:color w:val="1E1544" w:themeColor="text1"/>
              </w:rPr>
              <w:t xml:space="preserve">and </w:t>
            </w:r>
            <w:r w:rsidR="001B7B88" w:rsidRPr="00257D28">
              <w:rPr>
                <w:rFonts w:cs="Arial"/>
                <w:color w:val="1E1544" w:themeColor="text1"/>
              </w:rPr>
              <w:t>the vendor test environment</w:t>
            </w:r>
            <w:r w:rsidR="001B7B88" w:rsidRPr="00257D28" w:rsidDel="00B41103">
              <w:rPr>
                <w:rFonts w:cs="Arial"/>
                <w:color w:val="1E1544" w:themeColor="text1"/>
              </w:rPr>
              <w:t xml:space="preserve"> </w:t>
            </w:r>
            <w:r w:rsidRPr="00257D28">
              <w:rPr>
                <w:rFonts w:cs="Arial"/>
                <w:color w:val="1E1544" w:themeColor="text1"/>
              </w:rPr>
              <w:t xml:space="preserve">are </w:t>
            </w:r>
            <w:r w:rsidR="00BF03B0">
              <w:rPr>
                <w:rFonts w:cs="Arial"/>
                <w:color w:val="1E1544" w:themeColor="text1"/>
              </w:rPr>
              <w:t xml:space="preserve">now </w:t>
            </w:r>
            <w:r w:rsidRPr="00257D28">
              <w:rPr>
                <w:rFonts w:cs="Arial"/>
                <w:color w:val="1E1544" w:themeColor="text1"/>
              </w:rPr>
              <w:t xml:space="preserve">available </w:t>
            </w:r>
            <w:r w:rsidR="00B41103">
              <w:rPr>
                <w:rFonts w:cs="Arial"/>
                <w:color w:val="1E1544" w:themeColor="text1"/>
              </w:rPr>
              <w:t xml:space="preserve">for </w:t>
            </w:r>
            <w:r w:rsidR="00F81774">
              <w:rPr>
                <w:rFonts w:cs="Arial"/>
                <w:color w:val="1E1544" w:themeColor="text1"/>
              </w:rPr>
              <w:t xml:space="preserve">software </w:t>
            </w:r>
            <w:r w:rsidR="00B41103">
              <w:rPr>
                <w:rFonts w:cs="Arial"/>
                <w:color w:val="1E1544" w:themeColor="text1"/>
              </w:rPr>
              <w:t>vendors and develop</w:t>
            </w:r>
            <w:r w:rsidR="00BC2F33">
              <w:rPr>
                <w:rFonts w:cs="Arial"/>
                <w:color w:val="1E1544" w:themeColor="text1"/>
              </w:rPr>
              <w:t>er</w:t>
            </w:r>
            <w:r w:rsidR="00B41103">
              <w:rPr>
                <w:rFonts w:cs="Arial"/>
                <w:color w:val="1E1544" w:themeColor="text1"/>
              </w:rPr>
              <w:t xml:space="preserve">s </w:t>
            </w:r>
            <w:r w:rsidR="001B7B88">
              <w:rPr>
                <w:rFonts w:cs="Arial"/>
                <w:color w:val="1E1544" w:themeColor="text1"/>
              </w:rPr>
              <w:t xml:space="preserve">who are building ICT systems for </w:t>
            </w:r>
            <w:r w:rsidR="003C7E49">
              <w:rPr>
                <w:rFonts w:cs="Arial"/>
                <w:color w:val="1E1544" w:themeColor="text1"/>
              </w:rPr>
              <w:t>p</w:t>
            </w:r>
            <w:r w:rsidR="001B7B88">
              <w:rPr>
                <w:rFonts w:cs="Arial"/>
                <w:color w:val="1E1544" w:themeColor="text1"/>
              </w:rPr>
              <w:t xml:space="preserve">roviders </w:t>
            </w:r>
            <w:r w:rsidR="00747E11">
              <w:rPr>
                <w:rFonts w:cs="Arial"/>
                <w:color w:val="1E1544" w:themeColor="text1"/>
              </w:rPr>
              <w:t xml:space="preserve">on the </w:t>
            </w:r>
            <w:hyperlink r:id="rId81" w:history="1">
              <w:r w:rsidR="00747E11" w:rsidRPr="009D76CB">
                <w:rPr>
                  <w:rStyle w:val="Hyperlink"/>
                  <w:rFonts w:cs="Arial"/>
                </w:rPr>
                <w:t>Health Systems Developer Portal</w:t>
              </w:r>
            </w:hyperlink>
          </w:p>
        </w:tc>
      </w:tr>
      <w:tr w:rsidR="00257D28" w:rsidRPr="00257D28" w14:paraId="1567C6BE" w14:textId="77777777" w:rsidTr="002C71A4">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36268C25" w14:textId="584374A2" w:rsidR="00BF64DF" w:rsidRPr="00257D28" w:rsidRDefault="00BF64DF" w:rsidP="00432A60">
            <w:pPr>
              <w:spacing w:before="60" w:after="60"/>
              <w:rPr>
                <w:rFonts w:cs="Arial"/>
                <w:color w:val="1E1544" w:themeColor="text1"/>
              </w:rPr>
            </w:pPr>
            <w:r w:rsidRPr="00257D28">
              <w:rPr>
                <w:rFonts w:cs="Arial"/>
                <w:color w:val="1E1544" w:themeColor="text1"/>
              </w:rPr>
              <w:t xml:space="preserve">Support at Home User Guide – submitting claims to the Aged Care Provider Portal </w:t>
            </w:r>
          </w:p>
        </w:tc>
        <w:tc>
          <w:tcPr>
            <w:tcW w:w="2925" w:type="pct"/>
          </w:tcPr>
          <w:p w14:paraId="7FDB26AD" w14:textId="16779C54" w:rsidR="00BF64DF" w:rsidRPr="00257D28" w:rsidRDefault="00BF64DF"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Available now on the department’s website </w:t>
            </w:r>
            <w:r w:rsidR="00D567B9">
              <w:rPr>
                <w:rFonts w:cs="Arial"/>
                <w:color w:val="1E1544" w:themeColor="text1"/>
              </w:rPr>
              <w:t>–</w:t>
            </w:r>
            <w:r w:rsidRPr="00257D28">
              <w:rPr>
                <w:rFonts w:cs="Arial"/>
                <w:color w:val="1E1544" w:themeColor="text1"/>
              </w:rPr>
              <w:t xml:space="preserve"> </w:t>
            </w:r>
            <w:hyperlink r:id="rId82" w:history="1">
              <w:r w:rsidRPr="009D76CB">
                <w:rPr>
                  <w:rStyle w:val="Hyperlink"/>
                  <w:rFonts w:cs="Arial"/>
                </w:rPr>
                <w:t>Support at Home User Guide – submitting claims to the Aged Care Provider Portal</w:t>
              </w:r>
            </w:hyperlink>
          </w:p>
        </w:tc>
      </w:tr>
      <w:tr w:rsidR="00257D28" w:rsidRPr="00257D28" w14:paraId="2371E26D" w14:textId="77777777" w:rsidTr="002C71A4">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431B6ABF" w14:textId="256BF8D3" w:rsidR="00871A6C" w:rsidRPr="00257D28" w:rsidRDefault="00942196" w:rsidP="00432A60">
            <w:pPr>
              <w:spacing w:before="60" w:after="60"/>
              <w:rPr>
                <w:rFonts w:cs="Arial"/>
                <w:color w:val="1E1544" w:themeColor="text1"/>
              </w:rPr>
            </w:pPr>
            <w:r w:rsidRPr="00257D28">
              <w:rPr>
                <w:rFonts w:cs="Arial"/>
                <w:color w:val="1E1544" w:themeColor="text1"/>
              </w:rPr>
              <w:t>Submit a Support at Home claim</w:t>
            </w:r>
          </w:p>
        </w:tc>
        <w:tc>
          <w:tcPr>
            <w:tcW w:w="2925" w:type="pct"/>
          </w:tcPr>
          <w:p w14:paraId="0DDAF190" w14:textId="05B4F7CB" w:rsidR="00871A6C" w:rsidRPr="00257D28" w:rsidRDefault="00942196"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Available now on the department’s website </w:t>
            </w:r>
            <w:r w:rsidRPr="009D76CB">
              <w:rPr>
                <w:rFonts w:cs="Arial"/>
                <w:color w:val="0070C0"/>
              </w:rPr>
              <w:t xml:space="preserve">– </w:t>
            </w:r>
            <w:hyperlink r:id="rId83" w:history="1">
              <w:r w:rsidRPr="009D76CB">
                <w:rPr>
                  <w:rStyle w:val="Hyperlink"/>
                  <w:rFonts w:cs="Arial"/>
                </w:rPr>
                <w:t>Submit a Support at Home claim</w:t>
              </w:r>
            </w:hyperlink>
          </w:p>
        </w:tc>
      </w:tr>
      <w:tr w:rsidR="00AA58CD" w:rsidRPr="00257D28" w14:paraId="65D68C6D" w14:textId="77777777" w:rsidTr="002C71A4">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32830357" w14:textId="2ED758D4" w:rsidR="00F305A1" w:rsidRPr="00257D28" w:rsidRDefault="00844A11" w:rsidP="00432A60">
            <w:pPr>
              <w:spacing w:before="60" w:after="60"/>
              <w:rPr>
                <w:rFonts w:cs="Arial"/>
                <w:color w:val="1E1544" w:themeColor="text1"/>
              </w:rPr>
            </w:pPr>
            <w:r>
              <w:rPr>
                <w:rFonts w:cs="Arial"/>
                <w:color w:val="1E1544" w:themeColor="text1"/>
              </w:rPr>
              <w:t xml:space="preserve">My Aged Care </w:t>
            </w:r>
            <w:r w:rsidR="005935FA" w:rsidRPr="00257D28">
              <w:rPr>
                <w:rFonts w:cs="Arial"/>
                <w:color w:val="1E1544" w:themeColor="text1"/>
              </w:rPr>
              <w:t xml:space="preserve">– </w:t>
            </w:r>
            <w:r w:rsidR="00AA58CD">
              <w:rPr>
                <w:rFonts w:cs="Arial"/>
                <w:color w:val="1E1544" w:themeColor="text1"/>
              </w:rPr>
              <w:t>Service and Support Portal resources</w:t>
            </w:r>
            <w:r w:rsidR="00142273">
              <w:rPr>
                <w:rFonts w:cs="Arial"/>
                <w:color w:val="1E1544" w:themeColor="text1"/>
              </w:rPr>
              <w:t xml:space="preserve"> to support providers to use the My</w:t>
            </w:r>
            <w:r w:rsidR="00A37B81">
              <w:rPr>
                <w:rFonts w:cs="Arial"/>
                <w:color w:val="1E1544" w:themeColor="text1"/>
              </w:rPr>
              <w:t xml:space="preserve"> Aged Care Service and Support Portal</w:t>
            </w:r>
          </w:p>
        </w:tc>
        <w:tc>
          <w:tcPr>
            <w:tcW w:w="2925" w:type="pct"/>
          </w:tcPr>
          <w:p w14:paraId="6723DCB2" w14:textId="3DC96EFB" w:rsidR="00AA58CD" w:rsidRPr="00257D28" w:rsidRDefault="00F73208"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Available now on the department’s website </w:t>
            </w:r>
            <w:r w:rsidR="00065127">
              <w:rPr>
                <w:rFonts w:cs="Arial"/>
                <w:color w:val="1E1544" w:themeColor="text1"/>
              </w:rPr>
              <w:t>–</w:t>
            </w:r>
            <w:r>
              <w:rPr>
                <w:rFonts w:cs="Arial"/>
                <w:color w:val="1E1544" w:themeColor="text1"/>
              </w:rPr>
              <w:t xml:space="preserve"> </w:t>
            </w:r>
            <w:hyperlink r:id="rId84" w:history="1">
              <w:r w:rsidR="00065127" w:rsidRPr="009D76CB">
                <w:rPr>
                  <w:rStyle w:val="Hyperlink"/>
                  <w:rFonts w:cs="Arial"/>
                </w:rPr>
                <w:t>My Aged C</w:t>
              </w:r>
              <w:r w:rsidR="001249B9" w:rsidRPr="009D76CB">
                <w:rPr>
                  <w:rStyle w:val="Hyperlink"/>
                  <w:rFonts w:cs="Arial"/>
                </w:rPr>
                <w:t xml:space="preserve">are </w:t>
              </w:r>
              <w:r w:rsidR="00B711F0" w:rsidRPr="009D76CB">
                <w:rPr>
                  <w:rStyle w:val="Hyperlink"/>
                  <w:rFonts w:cs="Arial"/>
                </w:rPr>
                <w:t>– Service and Support Portal resources</w:t>
              </w:r>
            </w:hyperlink>
            <w:r w:rsidR="00D50967">
              <w:t>.</w:t>
            </w:r>
            <w:r w:rsidR="00B711F0">
              <w:rPr>
                <w:rFonts w:cs="Arial"/>
                <w:color w:val="1E1544" w:themeColor="text1"/>
              </w:rPr>
              <w:t xml:space="preserve"> </w:t>
            </w:r>
            <w:r w:rsidR="006A101E">
              <w:rPr>
                <w:rFonts w:cs="Arial"/>
                <w:color w:val="1E1544" w:themeColor="text1"/>
              </w:rPr>
              <w:t xml:space="preserve">Support at Home </w:t>
            </w:r>
            <w:r w:rsidR="00266710">
              <w:rPr>
                <w:rFonts w:cs="Arial"/>
                <w:color w:val="1E1544" w:themeColor="text1"/>
              </w:rPr>
              <w:t xml:space="preserve">resources </w:t>
            </w:r>
            <w:r w:rsidR="006A101E">
              <w:rPr>
                <w:rFonts w:cs="Arial"/>
                <w:color w:val="1E1544" w:themeColor="text1"/>
              </w:rPr>
              <w:t xml:space="preserve">will be </w:t>
            </w:r>
            <w:r w:rsidR="004B6964">
              <w:rPr>
                <w:rFonts w:cs="Arial"/>
                <w:color w:val="1E1544" w:themeColor="text1"/>
              </w:rPr>
              <w:t>a</w:t>
            </w:r>
            <w:r w:rsidR="004B6964">
              <w:t>vailable from 3</w:t>
            </w:r>
            <w:r w:rsidR="006A101E">
              <w:rPr>
                <w:rFonts w:cs="Arial"/>
                <w:color w:val="1E1544" w:themeColor="text1"/>
              </w:rPr>
              <w:t xml:space="preserve"> </w:t>
            </w:r>
            <w:r w:rsidR="00890B6C">
              <w:rPr>
                <w:rFonts w:cs="Arial"/>
                <w:color w:val="1E1544" w:themeColor="text1"/>
              </w:rPr>
              <w:t xml:space="preserve">November </w:t>
            </w:r>
            <w:r w:rsidR="006A101E">
              <w:rPr>
                <w:rFonts w:cs="Arial"/>
                <w:color w:val="1E1544" w:themeColor="text1"/>
              </w:rPr>
              <w:t>2025</w:t>
            </w:r>
          </w:p>
        </w:tc>
      </w:tr>
    </w:tbl>
    <w:p w14:paraId="149D4493" w14:textId="77777777" w:rsidR="003F6F61" w:rsidRDefault="003F6F61" w:rsidP="004F2491">
      <w:r>
        <w:br w:type="page"/>
      </w:r>
    </w:p>
    <w:p w14:paraId="0E7DA4BF" w14:textId="112A08B8" w:rsidR="00A6738B" w:rsidRPr="001D335F" w:rsidRDefault="007456D1" w:rsidP="00D4592D">
      <w:pPr>
        <w:spacing w:before="0" w:line="240" w:lineRule="auto"/>
        <w:rPr>
          <w:rFonts w:cs="Arial"/>
          <w:sz w:val="28"/>
          <w:szCs w:val="28"/>
        </w:rPr>
      </w:pPr>
      <w:r w:rsidRPr="00D4592D">
        <w:rPr>
          <w:rFonts w:eastAsiaTheme="majorEastAsia" w:cs="Arial"/>
          <w:b/>
          <w:bCs/>
          <w:color w:val="1E1544" w:themeColor="text1"/>
          <w:sz w:val="28"/>
          <w:szCs w:val="28"/>
        </w:rPr>
        <w:t>Training</w:t>
      </w:r>
    </w:p>
    <w:tbl>
      <w:tblPr>
        <w:tblStyle w:val="GridTable1Light-Accent1"/>
        <w:tblW w:w="5000" w:type="pct"/>
        <w:tblLook w:val="04A0" w:firstRow="1" w:lastRow="0" w:firstColumn="1" w:lastColumn="0" w:noHBand="0" w:noVBand="1"/>
      </w:tblPr>
      <w:tblGrid>
        <w:gridCol w:w="2546"/>
        <w:gridCol w:w="7638"/>
      </w:tblGrid>
      <w:tr w:rsidR="004314EA" w:rsidRPr="00D311F3" w14:paraId="6FF6FBBB" w14:textId="77777777" w:rsidTr="004F2491">
        <w:trPr>
          <w:cnfStyle w:val="100000000000" w:firstRow="1" w:lastRow="0" w:firstColumn="0" w:lastColumn="0" w:oddVBand="0" w:evenVBand="0" w:oddHBand="0" w:evenHBand="0" w:firstRowFirstColumn="0" w:firstRowLastColumn="0" w:lastRowFirstColumn="0" w:lastRowLastColumn="0"/>
          <w:trHeight w:val="559"/>
          <w:tblHeader/>
        </w:trPr>
        <w:tc>
          <w:tcPr>
            <w:cnfStyle w:val="001000000000" w:firstRow="0" w:lastRow="0" w:firstColumn="1" w:lastColumn="0" w:oddVBand="0" w:evenVBand="0" w:oddHBand="0" w:evenHBand="0" w:firstRowFirstColumn="0" w:firstRowLastColumn="0" w:lastRowFirstColumn="0" w:lastRowLastColumn="0"/>
            <w:tcW w:w="1250" w:type="pct"/>
          </w:tcPr>
          <w:p w14:paraId="0525E285" w14:textId="77D4F2FF" w:rsidR="00A6738B" w:rsidRPr="00D311F3" w:rsidRDefault="00A6738B" w:rsidP="00432A60">
            <w:pPr>
              <w:spacing w:before="60" w:after="60"/>
              <w:rPr>
                <w:rFonts w:cs="Arial"/>
                <w:b w:val="0"/>
                <w:color w:val="1E1544" w:themeColor="text1"/>
              </w:rPr>
            </w:pPr>
            <w:r w:rsidRPr="00D311F3">
              <w:rPr>
                <w:rFonts w:cs="Arial"/>
                <w:color w:val="1E1544" w:themeColor="text1"/>
              </w:rPr>
              <w:t>Transition resources and tools</w:t>
            </w:r>
          </w:p>
        </w:tc>
        <w:tc>
          <w:tcPr>
            <w:tcW w:w="3750" w:type="pct"/>
          </w:tcPr>
          <w:p w14:paraId="196FC576" w14:textId="77777777" w:rsidR="00A6738B" w:rsidRPr="00D311F3" w:rsidRDefault="00A6738B" w:rsidP="00432A60">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Link and anticipated release timeframe</w:t>
            </w:r>
          </w:p>
        </w:tc>
      </w:tr>
      <w:tr w:rsidR="004314EA" w:rsidRPr="00D311F3" w14:paraId="170D92D9" w14:textId="77777777" w:rsidTr="002C71A4">
        <w:trPr>
          <w:trHeight w:val="559"/>
        </w:trPr>
        <w:tc>
          <w:tcPr>
            <w:cnfStyle w:val="001000000000" w:firstRow="0" w:lastRow="0" w:firstColumn="1" w:lastColumn="0" w:oddVBand="0" w:evenVBand="0" w:oddHBand="0" w:evenHBand="0" w:firstRowFirstColumn="0" w:firstRowLastColumn="0" w:lastRowFirstColumn="0" w:lastRowLastColumn="0"/>
            <w:tcW w:w="1250" w:type="pct"/>
          </w:tcPr>
          <w:p w14:paraId="71243A27" w14:textId="6DACB047" w:rsidR="007456D1" w:rsidRPr="00D311F3" w:rsidRDefault="00E204A4" w:rsidP="00432A60">
            <w:pPr>
              <w:spacing w:before="60" w:after="60"/>
              <w:rPr>
                <w:rFonts w:cs="Arial"/>
                <w:color w:val="1E1544" w:themeColor="text1"/>
              </w:rPr>
            </w:pPr>
            <w:r>
              <w:rPr>
                <w:rFonts w:cs="Arial"/>
                <w:color w:val="1E1544" w:themeColor="text1"/>
              </w:rPr>
              <w:t>Support at Home p</w:t>
            </w:r>
            <w:r w:rsidRPr="00D311F3">
              <w:rPr>
                <w:rFonts w:cs="Arial"/>
                <w:color w:val="1E1544" w:themeColor="text1"/>
              </w:rPr>
              <w:t xml:space="preserve">rovider </w:t>
            </w:r>
            <w:r w:rsidR="007456D1" w:rsidRPr="00D311F3">
              <w:rPr>
                <w:rFonts w:cs="Arial"/>
                <w:color w:val="1E1544" w:themeColor="text1"/>
              </w:rPr>
              <w:t>training packages</w:t>
            </w:r>
          </w:p>
        </w:tc>
        <w:tc>
          <w:tcPr>
            <w:tcW w:w="3750" w:type="pct"/>
          </w:tcPr>
          <w:p w14:paraId="069E9033" w14:textId="3FA224AE" w:rsidR="009C1E9E" w:rsidRPr="009D76CB" w:rsidRDefault="00542FF2"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r>
              <w:rPr>
                <w:rFonts w:cs="Arial"/>
                <w:color w:val="1E1544" w:themeColor="text1"/>
              </w:rPr>
              <w:t xml:space="preserve">Available now on the department’s website – </w:t>
            </w:r>
            <w:hyperlink r:id="rId85" w:history="1">
              <w:r w:rsidRPr="009D76CB">
                <w:rPr>
                  <w:rStyle w:val="Hyperlink"/>
                  <w:rFonts w:cs="Arial"/>
                </w:rPr>
                <w:t>Support at Home provider training</w:t>
              </w:r>
            </w:hyperlink>
          </w:p>
          <w:p w14:paraId="641D7006" w14:textId="6CD8C440" w:rsidR="009B5A5F" w:rsidRDefault="009B5A5F"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The training is</w:t>
            </w:r>
            <w:r w:rsidR="00C30289">
              <w:rPr>
                <w:rFonts w:cs="Arial"/>
                <w:color w:val="1E1544" w:themeColor="text1"/>
              </w:rPr>
              <w:t xml:space="preserve"> or</w:t>
            </w:r>
            <w:r w:rsidR="00767D1D">
              <w:rPr>
                <w:rFonts w:cs="Arial"/>
                <w:color w:val="1E1544" w:themeColor="text1"/>
              </w:rPr>
              <w:t>g</w:t>
            </w:r>
            <w:r w:rsidR="00C30289">
              <w:rPr>
                <w:rFonts w:cs="Arial"/>
                <w:color w:val="1E1544" w:themeColor="text1"/>
              </w:rPr>
              <w:t>anised into 2 main learning packages:</w:t>
            </w:r>
          </w:p>
          <w:p w14:paraId="13E60B18" w14:textId="77777777" w:rsidR="00437794" w:rsidRPr="00143B3C" w:rsidRDefault="00C30289" w:rsidP="00310595">
            <w:pPr>
              <w:pStyle w:val="ListParagraph"/>
              <w:numPr>
                <w:ilvl w:val="0"/>
                <w:numId w:val="6"/>
              </w:numPr>
              <w:spacing w:before="60" w:after="60"/>
              <w:ind w:left="733"/>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 xml:space="preserve">Learning package 1 – </w:t>
            </w:r>
            <w:r w:rsidRPr="001E799A">
              <w:rPr>
                <w:b/>
                <w:bCs/>
                <w:color w:val="1E1544" w:themeColor="text1"/>
              </w:rPr>
              <w:t>Program overvi</w:t>
            </w:r>
            <w:r w:rsidR="00E46462" w:rsidRPr="001E799A">
              <w:rPr>
                <w:b/>
                <w:bCs/>
                <w:color w:val="1E1544" w:themeColor="text1"/>
              </w:rPr>
              <w:t>ew</w:t>
            </w:r>
          </w:p>
          <w:p w14:paraId="3928781E" w14:textId="417E89CB" w:rsidR="003C2944" w:rsidRDefault="003C2944" w:rsidP="00616481">
            <w:pPr>
              <w:pStyle w:val="ListParagraph"/>
              <w:numPr>
                <w:ilvl w:val="1"/>
                <w:numId w:val="8"/>
              </w:numPr>
              <w:spacing w:before="60" w:after="60"/>
              <w:ind w:left="1162"/>
              <w:cnfStyle w:val="000000000000" w:firstRow="0" w:lastRow="0" w:firstColumn="0" w:lastColumn="0" w:oddVBand="0" w:evenVBand="0" w:oddHBand="0" w:evenHBand="0" w:firstRowFirstColumn="0" w:firstRowLastColumn="0" w:lastRowFirstColumn="0" w:lastRowLastColumn="0"/>
            </w:pPr>
            <w:r>
              <w:rPr>
                <w:b/>
                <w:bCs/>
              </w:rPr>
              <w:t>Program overview</w:t>
            </w:r>
          </w:p>
          <w:p w14:paraId="448B5729" w14:textId="74848C6B" w:rsidR="00C30289" w:rsidRPr="00143B3C" w:rsidRDefault="00004AD1" w:rsidP="00143B3C">
            <w:pPr>
              <w:pStyle w:val="ListParagraph"/>
              <w:numPr>
                <w:ilvl w:val="2"/>
                <w:numId w:val="8"/>
              </w:numPr>
              <w:spacing w:before="60" w:after="60"/>
              <w:cnfStyle w:val="000000000000" w:firstRow="0" w:lastRow="0" w:firstColumn="0" w:lastColumn="0" w:oddVBand="0" w:evenVBand="0" w:oddHBand="0" w:evenHBand="0" w:firstRowFirstColumn="0" w:firstRowLastColumn="0" w:lastRowFirstColumn="0" w:lastRowLastColumn="0"/>
            </w:pPr>
            <w:r w:rsidRPr="00143B3C">
              <w:t>Recommended audience: All registered aged care providers and their staff.</w:t>
            </w:r>
          </w:p>
          <w:p w14:paraId="39F22CC7" w14:textId="0FCFF6AF" w:rsidR="00421EA7" w:rsidRDefault="00421EA7" w:rsidP="00310595">
            <w:pPr>
              <w:pStyle w:val="ListParagraph"/>
              <w:numPr>
                <w:ilvl w:val="0"/>
                <w:numId w:val="7"/>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 xml:space="preserve">Learning package 2 – </w:t>
            </w:r>
            <w:r w:rsidRPr="001E799A">
              <w:rPr>
                <w:b/>
                <w:bCs/>
                <w:color w:val="1E1544" w:themeColor="text1"/>
              </w:rPr>
              <w:t>Delivering ser</w:t>
            </w:r>
            <w:r w:rsidR="002613B6" w:rsidRPr="001E799A">
              <w:rPr>
                <w:b/>
                <w:bCs/>
                <w:color w:val="1E1544" w:themeColor="text1"/>
              </w:rPr>
              <w:t>vices modules</w:t>
            </w:r>
            <w:r w:rsidR="002613B6">
              <w:rPr>
                <w:color w:val="1E1544" w:themeColor="text1"/>
              </w:rPr>
              <w:t>. There are</w:t>
            </w:r>
            <w:r w:rsidR="008C11F4">
              <w:rPr>
                <w:color w:val="1E1544" w:themeColor="text1"/>
              </w:rPr>
              <w:t xml:space="preserve"> </w:t>
            </w:r>
            <w:r w:rsidR="00D202D7">
              <w:rPr>
                <w:color w:val="1E1544" w:themeColor="text1"/>
              </w:rPr>
              <w:t xml:space="preserve">6 </w:t>
            </w:r>
            <w:r w:rsidR="002613B6">
              <w:rPr>
                <w:color w:val="1E1544" w:themeColor="text1"/>
              </w:rPr>
              <w:t>modules in this learning package</w:t>
            </w:r>
            <w:r w:rsidR="00CF7722">
              <w:rPr>
                <w:color w:val="1E1544" w:themeColor="text1"/>
              </w:rPr>
              <w:t>:</w:t>
            </w:r>
          </w:p>
          <w:p w14:paraId="1AB4D7B6" w14:textId="4C2E6801" w:rsidR="002825C6" w:rsidRDefault="001E760B" w:rsidP="00310595">
            <w:pPr>
              <w:pStyle w:val="ListParagraph"/>
              <w:numPr>
                <w:ilvl w:val="1"/>
                <w:numId w:val="8"/>
              </w:numPr>
              <w:spacing w:before="60" w:after="60"/>
              <w:ind w:left="1159"/>
              <w:cnfStyle w:val="000000000000" w:firstRow="0" w:lastRow="0" w:firstColumn="0" w:lastColumn="0" w:oddVBand="0" w:evenVBand="0" w:oddHBand="0" w:evenHBand="0" w:firstRowFirstColumn="0" w:firstRowLastColumn="0" w:lastRowFirstColumn="0" w:lastRowLastColumn="0"/>
              <w:rPr>
                <w:color w:val="1E1544" w:themeColor="text1"/>
              </w:rPr>
            </w:pPr>
            <w:r>
              <w:rPr>
                <w:b/>
                <w:bCs/>
                <w:color w:val="1E1544" w:themeColor="text1"/>
              </w:rPr>
              <w:t>A</w:t>
            </w:r>
            <w:r w:rsidR="00550F49" w:rsidRPr="001E799A">
              <w:rPr>
                <w:b/>
                <w:bCs/>
                <w:color w:val="1E1544" w:themeColor="text1"/>
              </w:rPr>
              <w:t>ssessment</w:t>
            </w:r>
            <w:r w:rsidR="00CF7722" w:rsidRPr="001E799A">
              <w:rPr>
                <w:b/>
                <w:bCs/>
                <w:color w:val="1E1544" w:themeColor="text1"/>
              </w:rPr>
              <w:t xml:space="preserve"> process and service </w:t>
            </w:r>
            <w:r w:rsidR="008F7209" w:rsidRPr="001E799A">
              <w:rPr>
                <w:b/>
                <w:bCs/>
                <w:color w:val="1E1544" w:themeColor="text1"/>
              </w:rPr>
              <w:t>delivery</w:t>
            </w:r>
          </w:p>
          <w:p w14:paraId="0E240AD6" w14:textId="4BD118B0" w:rsidR="00CF7722" w:rsidRDefault="00AC44E1" w:rsidP="00143B3C">
            <w:pPr>
              <w:pStyle w:val="ListParagraph"/>
              <w:numPr>
                <w:ilvl w:val="2"/>
                <w:numId w:val="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t xml:space="preserve">Recommended audience: </w:t>
            </w:r>
            <w:r w:rsidR="00BC6530" w:rsidRPr="00087BEB">
              <w:t>All registered aged care providers and their staff.</w:t>
            </w:r>
          </w:p>
          <w:p w14:paraId="4C0B7CCE" w14:textId="18CCD094" w:rsidR="000638C6" w:rsidRPr="0048474E" w:rsidRDefault="001E760B" w:rsidP="00EB1EC3">
            <w:pPr>
              <w:pStyle w:val="ListParagraph"/>
              <w:numPr>
                <w:ilvl w:val="1"/>
                <w:numId w:val="8"/>
              </w:numPr>
              <w:spacing w:before="60" w:after="60"/>
              <w:ind w:left="1159"/>
              <w:cnfStyle w:val="000000000000" w:firstRow="0" w:lastRow="0" w:firstColumn="0" w:lastColumn="0" w:oddVBand="0" w:evenVBand="0" w:oddHBand="0" w:evenHBand="0" w:firstRowFirstColumn="0" w:firstRowLastColumn="0" w:lastRowFirstColumn="0" w:lastRowLastColumn="0"/>
              <w:rPr>
                <w:color w:val="1E1544" w:themeColor="text1"/>
              </w:rPr>
            </w:pPr>
            <w:r>
              <w:rPr>
                <w:b/>
                <w:bCs/>
                <w:color w:val="1E1544" w:themeColor="text1"/>
              </w:rPr>
              <w:t>S</w:t>
            </w:r>
            <w:r w:rsidR="00EB1EC3">
              <w:rPr>
                <w:b/>
                <w:bCs/>
                <w:color w:val="1E1544" w:themeColor="text1"/>
              </w:rPr>
              <w:t xml:space="preserve">ervice agreement, </w:t>
            </w:r>
            <w:r w:rsidR="00EB1EC3" w:rsidDel="003226B3">
              <w:rPr>
                <w:b/>
                <w:bCs/>
                <w:color w:val="1E1544" w:themeColor="text1"/>
              </w:rPr>
              <w:t>care</w:t>
            </w:r>
            <w:r w:rsidR="00EB1EC3">
              <w:rPr>
                <w:b/>
                <w:bCs/>
                <w:color w:val="1E1544" w:themeColor="text1"/>
              </w:rPr>
              <w:t xml:space="preserve"> plan and budget planning</w:t>
            </w:r>
          </w:p>
          <w:p w14:paraId="670D0A67" w14:textId="065B5D19" w:rsidR="00EB1EC3" w:rsidRPr="000C4660" w:rsidRDefault="0039010B" w:rsidP="0048474E">
            <w:pPr>
              <w:pStyle w:val="ListParagraph"/>
              <w:numPr>
                <w:ilvl w:val="2"/>
                <w:numId w:val="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t>Recommended audience:</w:t>
            </w:r>
            <w:r w:rsidRPr="00087BEB">
              <w:t xml:space="preserve"> Operations staff, managers, care partners and frontline staff.</w:t>
            </w:r>
          </w:p>
          <w:p w14:paraId="69A3DA1C" w14:textId="4E12186D" w:rsidR="00D4390C" w:rsidRPr="004669D6" w:rsidRDefault="00D4390C" w:rsidP="00631348">
            <w:pPr>
              <w:pStyle w:val="ListParagraph"/>
              <w:numPr>
                <w:ilvl w:val="1"/>
                <w:numId w:val="8"/>
              </w:numPr>
              <w:spacing w:before="60" w:after="60"/>
              <w:ind w:left="1162"/>
              <w:cnfStyle w:val="000000000000" w:firstRow="0" w:lastRow="0" w:firstColumn="0" w:lastColumn="0" w:oddVBand="0" w:evenVBand="0" w:oddHBand="0" w:evenHBand="0" w:firstRowFirstColumn="0" w:firstRowLastColumn="0" w:lastRowFirstColumn="0" w:lastRowLastColumn="0"/>
              <w:rPr>
                <w:b/>
                <w:bCs/>
                <w:color w:val="1E1544" w:themeColor="text1"/>
              </w:rPr>
            </w:pPr>
            <w:r w:rsidRPr="004669D6">
              <w:rPr>
                <w:b/>
                <w:bCs/>
              </w:rPr>
              <w:t>Short</w:t>
            </w:r>
            <w:r w:rsidR="006C5EF1">
              <w:rPr>
                <w:b/>
                <w:bCs/>
              </w:rPr>
              <w:t>-</w:t>
            </w:r>
            <w:r w:rsidRPr="004669D6">
              <w:rPr>
                <w:b/>
                <w:bCs/>
              </w:rPr>
              <w:t>term pathways</w:t>
            </w:r>
          </w:p>
          <w:p w14:paraId="75053628" w14:textId="07A0A012" w:rsidR="00D4390C" w:rsidRDefault="00D4390C" w:rsidP="00D4390C">
            <w:pPr>
              <w:pStyle w:val="ListParagraph"/>
              <w:numPr>
                <w:ilvl w:val="2"/>
                <w:numId w:val="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Recommended audience: Operations staff, managers, care partners and frontline staff.</w:t>
            </w:r>
          </w:p>
          <w:p w14:paraId="73816EEC" w14:textId="51DBA234" w:rsidR="000638C6" w:rsidRPr="0048474E" w:rsidRDefault="00515BC5" w:rsidP="00E323F9">
            <w:pPr>
              <w:pStyle w:val="ListParagraph"/>
              <w:numPr>
                <w:ilvl w:val="1"/>
                <w:numId w:val="8"/>
              </w:numPr>
              <w:spacing w:before="60" w:after="60"/>
              <w:ind w:left="1159"/>
              <w:cnfStyle w:val="000000000000" w:firstRow="0" w:lastRow="0" w:firstColumn="0" w:lastColumn="0" w:oddVBand="0" w:evenVBand="0" w:oddHBand="0" w:evenHBand="0" w:firstRowFirstColumn="0" w:firstRowLastColumn="0" w:lastRowFirstColumn="0" w:lastRowLastColumn="0"/>
              <w:rPr>
                <w:b/>
                <w:color w:val="1E1544" w:themeColor="text1"/>
              </w:rPr>
            </w:pPr>
            <w:r w:rsidRPr="0048474E">
              <w:rPr>
                <w:b/>
                <w:color w:val="1E1544" w:themeColor="text1"/>
              </w:rPr>
              <w:t>C</w:t>
            </w:r>
            <w:r w:rsidR="00550F49" w:rsidRPr="00E40C7C">
              <w:rPr>
                <w:b/>
                <w:color w:val="1E1544" w:themeColor="text1"/>
              </w:rPr>
              <w:t>laiming</w:t>
            </w:r>
            <w:r w:rsidR="00F27A1B" w:rsidRPr="00E40C7C">
              <w:rPr>
                <w:b/>
                <w:color w:val="1E1544" w:themeColor="text1"/>
              </w:rPr>
              <w:t xml:space="preserve"> and payment </w:t>
            </w:r>
            <w:r w:rsidR="00F27A1B" w:rsidRPr="00F84E48">
              <w:rPr>
                <w:b/>
                <w:color w:val="1E1544" w:themeColor="text1"/>
              </w:rPr>
              <w:t>arrangement</w:t>
            </w:r>
            <w:r w:rsidR="008C15CC" w:rsidRPr="00F84E48">
              <w:rPr>
                <w:b/>
                <w:color w:val="1E1544" w:themeColor="text1"/>
              </w:rPr>
              <w:t>s</w:t>
            </w:r>
          </w:p>
          <w:p w14:paraId="20A8B1B5" w14:textId="137A2495" w:rsidR="00515BC5" w:rsidRPr="0048474E" w:rsidRDefault="00AE2B98" w:rsidP="0048474E">
            <w:pPr>
              <w:pStyle w:val="ListParagraph"/>
              <w:numPr>
                <w:ilvl w:val="2"/>
                <w:numId w:val="8"/>
              </w:numPr>
              <w:spacing w:before="60" w:after="60"/>
              <w:cnfStyle w:val="000000000000" w:firstRow="0" w:lastRow="0" w:firstColumn="0" w:lastColumn="0" w:oddVBand="0" w:evenVBand="0" w:oddHBand="0" w:evenHBand="0" w:firstRowFirstColumn="0" w:firstRowLastColumn="0" w:lastRowFirstColumn="0" w:lastRowLastColumn="0"/>
            </w:pPr>
            <w:r>
              <w:t xml:space="preserve">Recommended audience: </w:t>
            </w:r>
            <w:r w:rsidRPr="00087BEB">
              <w:t>Operations staff, managers and care partners.</w:t>
            </w:r>
          </w:p>
          <w:p w14:paraId="0DF20BCF" w14:textId="4FDA2EC9" w:rsidR="000638C6" w:rsidRPr="0048474E" w:rsidRDefault="001E760B" w:rsidP="000638C6">
            <w:pPr>
              <w:pStyle w:val="ListParagraph"/>
              <w:numPr>
                <w:ilvl w:val="1"/>
                <w:numId w:val="8"/>
              </w:numPr>
              <w:spacing w:before="60" w:after="60"/>
              <w:ind w:left="1159"/>
              <w:cnfStyle w:val="000000000000" w:firstRow="0" w:lastRow="0" w:firstColumn="0" w:lastColumn="0" w:oddVBand="0" w:evenVBand="0" w:oddHBand="0" w:evenHBand="0" w:firstRowFirstColumn="0" w:firstRowLastColumn="0" w:lastRowFirstColumn="0" w:lastRowLastColumn="0"/>
            </w:pPr>
            <w:r>
              <w:rPr>
                <w:b/>
                <w:bCs/>
                <w:color w:val="1E1544" w:themeColor="text1"/>
              </w:rPr>
              <w:t>C</w:t>
            </w:r>
            <w:r w:rsidR="008C15CC" w:rsidRPr="00515BC5">
              <w:rPr>
                <w:b/>
                <w:color w:val="1E1544" w:themeColor="text1"/>
              </w:rPr>
              <w:t>are management</w:t>
            </w:r>
          </w:p>
          <w:p w14:paraId="600F55CA" w14:textId="0041B9E1" w:rsidR="00B845EA" w:rsidRDefault="00B845EA" w:rsidP="0048474E">
            <w:pPr>
              <w:pStyle w:val="ListParagraph"/>
              <w:numPr>
                <w:ilvl w:val="2"/>
                <w:numId w:val="8"/>
              </w:numPr>
              <w:spacing w:before="60" w:after="60"/>
              <w:cnfStyle w:val="000000000000" w:firstRow="0" w:lastRow="0" w:firstColumn="0" w:lastColumn="0" w:oddVBand="0" w:evenVBand="0" w:oddHBand="0" w:evenHBand="0" w:firstRowFirstColumn="0" w:firstRowLastColumn="0" w:lastRowFirstColumn="0" w:lastRowLastColumn="0"/>
            </w:pPr>
            <w:r>
              <w:t xml:space="preserve">Recommended audience: </w:t>
            </w:r>
            <w:r w:rsidRPr="00087BEB">
              <w:t>Operations staff, managers and care partners.</w:t>
            </w:r>
          </w:p>
          <w:p w14:paraId="5B69577D" w14:textId="085ABAF1" w:rsidR="000638C6" w:rsidRPr="0048474E" w:rsidRDefault="001E760B" w:rsidP="00515BC5">
            <w:pPr>
              <w:pStyle w:val="ListParagraph"/>
              <w:numPr>
                <w:ilvl w:val="1"/>
                <w:numId w:val="8"/>
              </w:numPr>
              <w:spacing w:before="60" w:after="60"/>
              <w:ind w:left="1159"/>
              <w:cnfStyle w:val="000000000000" w:firstRow="0" w:lastRow="0" w:firstColumn="0" w:lastColumn="0" w:oddVBand="0" w:evenVBand="0" w:oddHBand="0" w:evenHBand="0" w:firstRowFirstColumn="0" w:firstRowLastColumn="0" w:lastRowFirstColumn="0" w:lastRowLastColumn="0"/>
              <w:rPr>
                <w:color w:val="1E1544" w:themeColor="text1"/>
              </w:rPr>
            </w:pPr>
            <w:r>
              <w:rPr>
                <w:b/>
                <w:bCs/>
                <w:color w:val="1E1544" w:themeColor="text1"/>
              </w:rPr>
              <w:t>S</w:t>
            </w:r>
            <w:r w:rsidR="008C15CC" w:rsidRPr="00515BC5">
              <w:rPr>
                <w:b/>
                <w:bCs/>
                <w:color w:val="1E1544" w:themeColor="text1"/>
              </w:rPr>
              <w:t>elf</w:t>
            </w:r>
            <w:r w:rsidR="008C15CC" w:rsidRPr="00975D62">
              <w:rPr>
                <w:b/>
                <w:bCs/>
                <w:color w:val="1E1544" w:themeColor="text1"/>
              </w:rPr>
              <w:t>-management</w:t>
            </w:r>
            <w:r w:rsidR="00416887" w:rsidRPr="00975D62">
              <w:rPr>
                <w:b/>
                <w:bCs/>
                <w:color w:val="1E1544" w:themeColor="text1"/>
              </w:rPr>
              <w:t xml:space="preserve"> </w:t>
            </w:r>
          </w:p>
          <w:p w14:paraId="520741FC" w14:textId="7DC247F8" w:rsidR="008C15CC" w:rsidRPr="00975D62" w:rsidRDefault="00F5042A" w:rsidP="0048474E">
            <w:pPr>
              <w:pStyle w:val="ListParagraph"/>
              <w:numPr>
                <w:ilvl w:val="2"/>
                <w:numId w:val="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t xml:space="preserve">Recommended audience: </w:t>
            </w:r>
            <w:r w:rsidRPr="00087BEB">
              <w:t>Operations staff, managers and care partners.</w:t>
            </w:r>
          </w:p>
          <w:p w14:paraId="15D7E8E0" w14:textId="4A65FE6D" w:rsidR="007456D1" w:rsidRPr="00D311F3" w:rsidRDefault="00AE2DAB"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311F3">
              <w:rPr>
                <w:rFonts w:cs="Arial"/>
                <w:color w:val="1E1544" w:themeColor="text1"/>
              </w:rPr>
              <w:t xml:space="preserve">Providers </w:t>
            </w:r>
            <w:r w:rsidR="00337352">
              <w:rPr>
                <w:rFonts w:cs="Arial"/>
                <w:color w:val="1E1544" w:themeColor="text1"/>
              </w:rPr>
              <w:t>can request Shareable Content Objective Reference Model (SCORM) files to embed the training packages into their own Learning Management System (LMS)</w:t>
            </w:r>
            <w:r w:rsidR="008F38EA">
              <w:rPr>
                <w:rFonts w:cs="Arial"/>
                <w:color w:val="1E1544" w:themeColor="text1"/>
              </w:rPr>
              <w:t>.</w:t>
            </w:r>
            <w:r w:rsidR="00B237E4">
              <w:rPr>
                <w:rFonts w:cs="Arial"/>
                <w:color w:val="1E1544" w:themeColor="text1"/>
              </w:rPr>
              <w:t xml:space="preserve"> </w:t>
            </w:r>
            <w:r w:rsidR="001E5485" w:rsidRPr="001E5485">
              <w:rPr>
                <w:rFonts w:cs="Arial"/>
                <w:color w:val="1E1544" w:themeColor="text1"/>
              </w:rPr>
              <w:t>PowerPoint versions are also available to support internal presentations or team training.</w:t>
            </w:r>
            <w:r w:rsidR="001E5485">
              <w:rPr>
                <w:rFonts w:cs="Arial"/>
                <w:color w:val="1E1544" w:themeColor="text1"/>
              </w:rPr>
              <w:t xml:space="preserve"> </w:t>
            </w:r>
            <w:r w:rsidRPr="00D311F3">
              <w:rPr>
                <w:rFonts w:cs="Arial"/>
                <w:color w:val="1E1544" w:themeColor="text1"/>
              </w:rPr>
              <w:t xml:space="preserve">To </w:t>
            </w:r>
            <w:r w:rsidR="00B823FD">
              <w:rPr>
                <w:rFonts w:cs="Arial"/>
                <w:color w:val="1E1544" w:themeColor="text1"/>
              </w:rPr>
              <w:t>request</w:t>
            </w:r>
            <w:r w:rsidRPr="00D311F3">
              <w:rPr>
                <w:rFonts w:cs="Arial"/>
                <w:color w:val="1E1544" w:themeColor="text1"/>
              </w:rPr>
              <w:t xml:space="preserve"> these files, please email </w:t>
            </w:r>
            <w:hyperlink r:id="rId86" w:history="1">
              <w:r w:rsidR="0027395B" w:rsidRPr="009D76CB">
                <w:rPr>
                  <w:rStyle w:val="Hyperlink"/>
                  <w:rFonts w:cs="Arial"/>
                </w:rPr>
                <w:t>sah.implementation@health.gov.au</w:t>
              </w:r>
            </w:hyperlink>
          </w:p>
        </w:tc>
      </w:tr>
      <w:tr w:rsidR="00D31A5A" w:rsidRPr="00D311F3" w14:paraId="3B0ACFB3" w14:textId="77777777" w:rsidTr="002C71A4">
        <w:trPr>
          <w:trHeight w:val="559"/>
        </w:trPr>
        <w:tc>
          <w:tcPr>
            <w:cnfStyle w:val="001000000000" w:firstRow="0" w:lastRow="0" w:firstColumn="1" w:lastColumn="0" w:oddVBand="0" w:evenVBand="0" w:oddHBand="0" w:evenHBand="0" w:firstRowFirstColumn="0" w:firstRowLastColumn="0" w:lastRowFirstColumn="0" w:lastRowLastColumn="0"/>
            <w:tcW w:w="1250" w:type="pct"/>
          </w:tcPr>
          <w:p w14:paraId="05AE42CB" w14:textId="6A849362" w:rsidR="00D31A5A" w:rsidRPr="00D311F3" w:rsidDel="00E204A4" w:rsidRDefault="00CC520E" w:rsidP="00432A60">
            <w:pPr>
              <w:spacing w:before="60" w:after="60"/>
              <w:rPr>
                <w:rFonts w:cs="Arial"/>
                <w:color w:val="1E1544" w:themeColor="text1"/>
              </w:rPr>
            </w:pPr>
            <w:r>
              <w:rPr>
                <w:rFonts w:cs="Arial"/>
                <w:color w:val="1E1544" w:themeColor="text1"/>
              </w:rPr>
              <w:t>eLearning modules on the new Aged Care Act</w:t>
            </w:r>
          </w:p>
        </w:tc>
        <w:tc>
          <w:tcPr>
            <w:tcW w:w="3750" w:type="pct"/>
          </w:tcPr>
          <w:p w14:paraId="1D806CD3" w14:textId="014571C3" w:rsidR="00E8429A" w:rsidRDefault="00D033ED" w:rsidP="00A03887">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48474E">
              <w:rPr>
                <w:rFonts w:cs="Arial"/>
                <w:color w:val="1E1544" w:themeColor="text1"/>
              </w:rPr>
              <w:t>Available now on the department’s website – </w:t>
            </w:r>
            <w:hyperlink r:id="rId87" w:anchor="education-and-training" w:tgtFrame="_blank" w:tooltip="eLearning for the new Aged Care Act" w:history="1">
              <w:r w:rsidRPr="009D76CB">
                <w:rPr>
                  <w:rStyle w:val="Hyperlink"/>
                  <w:rFonts w:cs="Arial"/>
                </w:rPr>
                <w:t>eLearning modules on the new Aged Care Act</w:t>
              </w:r>
            </w:hyperlink>
            <w:r w:rsidRPr="00D033ED">
              <w:rPr>
                <w:rFonts w:cs="Arial"/>
                <w:b/>
                <w:bCs/>
                <w:color w:val="1E1544" w:themeColor="text1"/>
              </w:rPr>
              <w:br/>
            </w:r>
            <w:r w:rsidRPr="0048474E">
              <w:rPr>
                <w:rFonts w:cs="Arial"/>
                <w:color w:val="1E1544" w:themeColor="text1"/>
              </w:rPr>
              <w:t>There are different versions of each module – for older people, aged care workers or aged care providers</w:t>
            </w:r>
            <w:r w:rsidR="008C3A1E">
              <w:rPr>
                <w:rFonts w:cs="Arial"/>
                <w:color w:val="1E1544" w:themeColor="text1"/>
              </w:rPr>
              <w:t>:</w:t>
            </w:r>
            <w:r w:rsidRPr="00D033ED">
              <w:rPr>
                <w:rFonts w:cs="Arial"/>
                <w:b/>
                <w:bCs/>
                <w:color w:val="1E1544" w:themeColor="text1"/>
              </w:rPr>
              <w:t> </w:t>
            </w:r>
          </w:p>
          <w:p w14:paraId="5D903376" w14:textId="4B628475" w:rsidR="00A03887" w:rsidRPr="009D76CB" w:rsidRDefault="00A03887" w:rsidP="00CD3718">
            <w:pPr>
              <w:pStyle w:val="ListParagraph"/>
              <w:numPr>
                <w:ilvl w:val="0"/>
                <w:numId w:val="32"/>
              </w:numPr>
              <w:spacing w:before="60" w:after="60"/>
              <w:cnfStyle w:val="000000000000" w:firstRow="0" w:lastRow="0" w:firstColumn="0" w:lastColumn="0" w:oddVBand="0" w:evenVBand="0" w:oddHBand="0" w:evenHBand="0" w:firstRowFirstColumn="0" w:firstRowLastColumn="0" w:lastRowFirstColumn="0" w:lastRowLastColumn="0"/>
              <w:rPr>
                <w:color w:val="0070C0"/>
              </w:rPr>
            </w:pPr>
            <w:hyperlink r:id="rId88" w:history="1">
              <w:r w:rsidRPr="009D76CB">
                <w:rPr>
                  <w:rStyle w:val="Hyperlink"/>
                </w:rPr>
                <w:t>eLearning for older people, their families and carers</w:t>
              </w:r>
            </w:hyperlink>
          </w:p>
          <w:p w14:paraId="7C25D8A1" w14:textId="33D365D4" w:rsidR="00A66B6E" w:rsidRPr="009D76CB" w:rsidRDefault="00A66B6E" w:rsidP="00CD3718">
            <w:pPr>
              <w:pStyle w:val="ListParagraph"/>
              <w:numPr>
                <w:ilvl w:val="0"/>
                <w:numId w:val="32"/>
              </w:numPr>
              <w:spacing w:before="60" w:after="60"/>
              <w:cnfStyle w:val="000000000000" w:firstRow="0" w:lastRow="0" w:firstColumn="0" w:lastColumn="0" w:oddVBand="0" w:evenVBand="0" w:oddHBand="0" w:evenHBand="0" w:firstRowFirstColumn="0" w:firstRowLastColumn="0" w:lastRowFirstColumn="0" w:lastRowLastColumn="0"/>
              <w:rPr>
                <w:color w:val="0070C0"/>
              </w:rPr>
            </w:pPr>
            <w:hyperlink r:id="rId89" w:history="1">
              <w:r w:rsidRPr="009D76CB">
                <w:rPr>
                  <w:rStyle w:val="Hyperlink"/>
                </w:rPr>
                <w:t>eLearning for aged care providers</w:t>
              </w:r>
            </w:hyperlink>
          </w:p>
          <w:p w14:paraId="09451A33" w14:textId="45DE85EC" w:rsidR="00D31A5A" w:rsidRPr="0048474E" w:rsidRDefault="00E8429A" w:rsidP="00CD3718">
            <w:pPr>
              <w:pStyle w:val="ListParagraph"/>
              <w:numPr>
                <w:ilvl w:val="0"/>
                <w:numId w:val="32"/>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90" w:history="1">
              <w:r w:rsidRPr="009D76CB">
                <w:rPr>
                  <w:rStyle w:val="Hyperlink"/>
                </w:rPr>
                <w:t>eLearning for aged care workers and volunteers</w:t>
              </w:r>
            </w:hyperlink>
          </w:p>
        </w:tc>
      </w:tr>
    </w:tbl>
    <w:p w14:paraId="36F6548B" w14:textId="3ECEC3E6" w:rsidR="00357020" w:rsidRPr="00357020" w:rsidRDefault="00357020" w:rsidP="00357020">
      <w:pPr>
        <w:rPr>
          <w:rFonts w:cs="Arial"/>
        </w:rPr>
        <w:sectPr w:rsidR="00357020" w:rsidRPr="00357020" w:rsidSect="00F956FE">
          <w:headerReference w:type="even" r:id="rId91"/>
          <w:headerReference w:type="default" r:id="rId92"/>
          <w:footerReference w:type="even" r:id="rId93"/>
          <w:headerReference w:type="first" r:id="rId94"/>
          <w:footerReference w:type="first" r:id="rId95"/>
          <w:pgSz w:w="11906" w:h="16838"/>
          <w:pgMar w:top="1440" w:right="851" w:bottom="851" w:left="851" w:header="709" w:footer="709" w:gutter="0"/>
          <w:cols w:space="708"/>
          <w:docGrid w:linePitch="360"/>
        </w:sectPr>
      </w:pPr>
    </w:p>
    <w:p w14:paraId="729ACE47" w14:textId="20ABC2B0" w:rsidR="007456D1" w:rsidRPr="00D311F3" w:rsidRDefault="007456D1" w:rsidP="00310595">
      <w:pPr>
        <w:pStyle w:val="Heading2"/>
        <w:numPr>
          <w:ilvl w:val="0"/>
          <w:numId w:val="2"/>
        </w:numPr>
        <w:rPr>
          <w:rFonts w:cs="Arial"/>
        </w:rPr>
      </w:pPr>
      <w:bookmarkStart w:id="9" w:name="_Toc198553755"/>
      <w:r w:rsidRPr="00D311F3">
        <w:rPr>
          <w:rFonts w:cs="Arial"/>
        </w:rPr>
        <w:t>Understand the impact of the Support at Home program</w:t>
      </w:r>
      <w:bookmarkEnd w:id="9"/>
    </w:p>
    <w:p w14:paraId="0DF64166" w14:textId="77777777" w:rsidR="007456D1" w:rsidRPr="00D311F3" w:rsidRDefault="007456D1" w:rsidP="00257D28">
      <w:pPr>
        <w:pStyle w:val="Heading3"/>
        <w:spacing w:before="240" w:after="120"/>
        <w:rPr>
          <w:rFonts w:cs="Arial"/>
        </w:rPr>
      </w:pPr>
      <w:bookmarkStart w:id="10" w:name="_Toc198553756"/>
      <w:r w:rsidRPr="00D311F3">
        <w:rPr>
          <w:rFonts w:cs="Arial"/>
        </w:rPr>
        <w:t>Understand Support at Home</w:t>
      </w:r>
      <w:bookmarkEnd w:id="10"/>
    </w:p>
    <w:p w14:paraId="38B8A599" w14:textId="687E14E9" w:rsidR="007456D1" w:rsidRPr="00D311F3" w:rsidRDefault="007456D1" w:rsidP="00257D28">
      <w:pPr>
        <w:spacing w:before="0"/>
        <w:rPr>
          <w:rFonts w:cs="Arial"/>
          <w:color w:val="1E1544" w:themeColor="text1"/>
        </w:rPr>
      </w:pPr>
      <w:r w:rsidRPr="00D311F3">
        <w:rPr>
          <w:rFonts w:cs="Arial"/>
          <w:color w:val="1E1544" w:themeColor="text1"/>
        </w:rPr>
        <w:t xml:space="preserve">To prepare for the commencement of Support at Home </w:t>
      </w:r>
      <w:r w:rsidR="0069076C">
        <w:rPr>
          <w:rFonts w:cs="Arial"/>
          <w:color w:val="1E1544" w:themeColor="text1"/>
        </w:rPr>
        <w:t>from</w:t>
      </w:r>
      <w:r w:rsidR="0069076C" w:rsidRPr="00D311F3">
        <w:rPr>
          <w:rFonts w:cs="Arial"/>
          <w:color w:val="1E1544" w:themeColor="text1"/>
        </w:rPr>
        <w:t xml:space="preserve"> </w:t>
      </w:r>
      <w:r w:rsidRPr="00D311F3">
        <w:rPr>
          <w:rFonts w:cs="Arial"/>
          <w:color w:val="1E1544" w:themeColor="text1"/>
        </w:rPr>
        <w:t xml:space="preserve">1 </w:t>
      </w:r>
      <w:r w:rsidR="00890B6C">
        <w:rPr>
          <w:rFonts w:cs="Arial"/>
          <w:color w:val="1E1544" w:themeColor="text1"/>
        </w:rPr>
        <w:t>November</w:t>
      </w:r>
      <w:r w:rsidRPr="00D311F3">
        <w:rPr>
          <w:rFonts w:cs="Arial"/>
          <w:color w:val="1E1544" w:themeColor="text1"/>
        </w:rPr>
        <w:t xml:space="preserve"> 2025, you will need to understand the details of the program and the impact it will have on your organisation. The following activities need to be completed by </w:t>
      </w:r>
      <w:r w:rsidR="00890B6C" w:rsidRPr="00D311F3">
        <w:rPr>
          <w:rFonts w:cs="Arial"/>
          <w:color w:val="1E1544" w:themeColor="text1"/>
        </w:rPr>
        <w:t>3</w:t>
      </w:r>
      <w:r w:rsidR="00890B6C">
        <w:rPr>
          <w:rFonts w:cs="Arial"/>
          <w:color w:val="1E1544" w:themeColor="text1"/>
        </w:rPr>
        <w:t>1</w:t>
      </w:r>
      <w:r w:rsidR="00890B6C" w:rsidRPr="00D311F3">
        <w:rPr>
          <w:rFonts w:cs="Arial"/>
          <w:color w:val="1E1544" w:themeColor="text1"/>
        </w:rPr>
        <w:t xml:space="preserve"> </w:t>
      </w:r>
      <w:r w:rsidR="00890B6C">
        <w:rPr>
          <w:rFonts w:cs="Arial"/>
          <w:color w:val="1E1544" w:themeColor="text1"/>
        </w:rPr>
        <w:t>October</w:t>
      </w:r>
      <w:r w:rsidRPr="00D311F3">
        <w:rPr>
          <w:rFonts w:cs="Arial"/>
          <w:color w:val="1E1544" w:themeColor="text1"/>
        </w:rPr>
        <w:t xml:space="preserve"> 2025 to start delivering Support at Home services from 1 </w:t>
      </w:r>
      <w:r w:rsidR="00C37D3F">
        <w:rPr>
          <w:rFonts w:cs="Arial"/>
          <w:color w:val="1E1544" w:themeColor="text1"/>
        </w:rPr>
        <w:t>November</w:t>
      </w:r>
      <w:r w:rsidR="00C37D3F" w:rsidRPr="00D311F3">
        <w:rPr>
          <w:rFonts w:cs="Arial"/>
          <w:color w:val="1E1544" w:themeColor="text1"/>
        </w:rPr>
        <w:t xml:space="preserve"> </w:t>
      </w:r>
      <w:r w:rsidRPr="00D311F3">
        <w:rPr>
          <w:rFonts w:cs="Arial"/>
          <w:color w:val="1E1544" w:themeColor="text1"/>
        </w:rPr>
        <w:t xml:space="preserve">2025. </w:t>
      </w:r>
    </w:p>
    <w:tbl>
      <w:tblPr>
        <w:tblStyle w:val="GridTable1Light-Accent1"/>
        <w:tblW w:w="5000" w:type="pct"/>
        <w:tblLayout w:type="fixed"/>
        <w:tblLook w:val="04A0" w:firstRow="1" w:lastRow="0" w:firstColumn="1" w:lastColumn="0" w:noHBand="0" w:noVBand="1"/>
      </w:tblPr>
      <w:tblGrid>
        <w:gridCol w:w="841"/>
        <w:gridCol w:w="6378"/>
        <w:gridCol w:w="2409"/>
        <w:gridCol w:w="4899"/>
      </w:tblGrid>
      <w:tr w:rsidR="00E63012" w:rsidRPr="00604003" w14:paraId="3ED8241A" w14:textId="1D3B4491" w:rsidTr="004F2491">
        <w:trPr>
          <w:cnfStyle w:val="100000000000" w:firstRow="1" w:lastRow="0" w:firstColumn="0" w:lastColumn="0" w:oddVBand="0" w:evenVBand="0" w:oddHBand="0" w:evenHBand="0" w:firstRowFirstColumn="0" w:firstRowLastColumn="0" w:lastRowFirstColumn="0" w:lastRowLastColumn="0"/>
          <w:cantSplit/>
          <w:trHeight w:val="561"/>
          <w:tblHeader/>
        </w:trPr>
        <w:tc>
          <w:tcPr>
            <w:cnfStyle w:val="001000000000" w:firstRow="0" w:lastRow="0" w:firstColumn="1" w:lastColumn="0" w:oddVBand="0" w:evenVBand="0" w:oddHBand="0" w:evenHBand="0" w:firstRowFirstColumn="0" w:firstRowLastColumn="0" w:lastRowFirstColumn="0" w:lastRowLastColumn="0"/>
            <w:tcW w:w="289" w:type="pct"/>
          </w:tcPr>
          <w:p w14:paraId="7BBF7D04" w14:textId="25A92E21" w:rsidR="002113A1" w:rsidRPr="00257D28" w:rsidRDefault="007A4CF9" w:rsidP="00257D28">
            <w:pPr>
              <w:spacing w:before="60" w:after="60"/>
              <w:rPr>
                <w:rFonts w:cs="Arial"/>
                <w:b w:val="0"/>
                <w:color w:val="1E1544"/>
              </w:rPr>
            </w:pPr>
            <w:r w:rsidRPr="00257D28">
              <w:rPr>
                <w:rFonts w:cs="Arial"/>
                <w:color w:val="1E1544"/>
              </w:rPr>
              <w:t>#</w:t>
            </w:r>
          </w:p>
        </w:tc>
        <w:tc>
          <w:tcPr>
            <w:tcW w:w="2195" w:type="pct"/>
          </w:tcPr>
          <w:p w14:paraId="08AA93F6" w14:textId="0F098852" w:rsidR="002113A1" w:rsidRPr="00257D28" w:rsidRDefault="002113A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Actions providers should take</w:t>
            </w:r>
          </w:p>
        </w:tc>
        <w:tc>
          <w:tcPr>
            <w:tcW w:w="829" w:type="pct"/>
          </w:tcPr>
          <w:p w14:paraId="12FAE963" w14:textId="56751A23" w:rsidR="002113A1" w:rsidRPr="00257D28" w:rsidRDefault="002113A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Timeframe</w:t>
            </w:r>
          </w:p>
        </w:tc>
        <w:tc>
          <w:tcPr>
            <w:tcW w:w="1686" w:type="pct"/>
          </w:tcPr>
          <w:p w14:paraId="05C21E8F" w14:textId="5CF6ED11" w:rsidR="002113A1" w:rsidRPr="00257D28" w:rsidRDefault="002113A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Transition resources and tools</w:t>
            </w:r>
          </w:p>
        </w:tc>
      </w:tr>
      <w:tr w:rsidR="00E63012" w:rsidRPr="00604003" w14:paraId="6349EBBD"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5AE08E4A" w14:textId="00E879ED" w:rsidR="002414A9" w:rsidRPr="00257D28" w:rsidRDefault="002414A9" w:rsidP="00257D28">
            <w:pPr>
              <w:spacing w:before="60" w:after="60"/>
              <w:rPr>
                <w:rFonts w:cs="Arial"/>
                <w:color w:val="1E1544"/>
              </w:rPr>
            </w:pPr>
            <w:r w:rsidRPr="00257D28">
              <w:rPr>
                <w:rFonts w:cs="Arial"/>
                <w:color w:val="1E1544"/>
              </w:rPr>
              <w:t>1.</w:t>
            </w:r>
            <w:r w:rsidR="00085B33" w:rsidRPr="00257D28">
              <w:rPr>
                <w:rFonts w:cs="Arial"/>
                <w:color w:val="1E1544"/>
              </w:rPr>
              <w:t>1</w:t>
            </w:r>
          </w:p>
        </w:tc>
        <w:tc>
          <w:tcPr>
            <w:tcW w:w="2195" w:type="pct"/>
          </w:tcPr>
          <w:p w14:paraId="0E4E9787" w14:textId="77777777" w:rsidR="002414A9" w:rsidRPr="00257D28" w:rsidRDefault="002414A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Understand the Support at Home program services and requirements, including:</w:t>
            </w:r>
          </w:p>
          <w:p w14:paraId="7817CF6F" w14:textId="77777777" w:rsidR="002414A9" w:rsidRPr="00257D28" w:rsidRDefault="002414A9" w:rsidP="00310595">
            <w:pPr>
              <w:pStyle w:val="ListParagraph"/>
              <w:numPr>
                <w:ilvl w:val="0"/>
                <w:numId w:val="3"/>
              </w:numPr>
              <w:spacing w:before="60" w:after="60"/>
              <w:ind w:left="734"/>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 xml:space="preserve">service list details </w:t>
            </w:r>
          </w:p>
          <w:p w14:paraId="447DDAC6" w14:textId="674A00A4" w:rsidR="002414A9" w:rsidRPr="00257D28" w:rsidRDefault="002414A9" w:rsidP="00310595">
            <w:pPr>
              <w:pStyle w:val="ListParagraph"/>
              <w:numPr>
                <w:ilvl w:val="0"/>
                <w:numId w:val="3"/>
              </w:numPr>
              <w:spacing w:before="60" w:after="60"/>
              <w:ind w:left="734"/>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 xml:space="preserve">Assistive Technology and Home Modifications (AT-HM) </w:t>
            </w:r>
            <w:r w:rsidR="004C4F4D">
              <w:rPr>
                <w:color w:val="1E1544"/>
              </w:rPr>
              <w:t>s</w:t>
            </w:r>
            <w:r w:rsidR="004C4F4D" w:rsidRPr="00257D28">
              <w:rPr>
                <w:color w:val="1E1544"/>
              </w:rPr>
              <w:t xml:space="preserve">cheme </w:t>
            </w:r>
            <w:r w:rsidRPr="00257D28">
              <w:rPr>
                <w:color w:val="1E1544"/>
              </w:rPr>
              <w:t xml:space="preserve">provisions </w:t>
            </w:r>
          </w:p>
          <w:p w14:paraId="2B3EA4BD" w14:textId="60D17F3E" w:rsidR="002414A9" w:rsidRPr="00257D28" w:rsidRDefault="002414A9" w:rsidP="00310595">
            <w:pPr>
              <w:pStyle w:val="ListParagraph"/>
              <w:numPr>
                <w:ilvl w:val="0"/>
                <w:numId w:val="3"/>
              </w:numPr>
              <w:spacing w:before="60" w:after="60"/>
              <w:ind w:left="734"/>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 xml:space="preserve">access and delivery of Restorative Care Pathway funding, including with reference to the </w:t>
            </w:r>
            <w:hyperlink r:id="rId96" w:history="1">
              <w:r w:rsidRPr="005935FA">
                <w:rPr>
                  <w:rStyle w:val="Hyperlink"/>
                </w:rPr>
                <w:t>Restorative Care Pathway Clinical Guidelines</w:t>
              </w:r>
            </w:hyperlink>
          </w:p>
          <w:p w14:paraId="5015C508" w14:textId="0FCF8C78" w:rsidR="00D87D5D" w:rsidRDefault="002414A9" w:rsidP="00310595">
            <w:pPr>
              <w:pStyle w:val="ListParagraph"/>
              <w:numPr>
                <w:ilvl w:val="0"/>
                <w:numId w:val="3"/>
              </w:numPr>
              <w:spacing w:before="60" w:after="60"/>
              <w:ind w:left="734"/>
              <w:cnfStyle w:val="000000000000" w:firstRow="0" w:lastRow="0" w:firstColumn="0" w:lastColumn="0" w:oddVBand="0" w:evenVBand="0" w:oddHBand="0" w:evenHBand="0" w:firstRowFirstColumn="0" w:firstRowLastColumn="0" w:lastRowFirstColumn="0" w:lastRowLastColumn="0"/>
              <w:rPr>
                <w:color w:val="1E1544"/>
              </w:rPr>
            </w:pPr>
            <w:r w:rsidRPr="006A08A1">
              <w:rPr>
                <w:color w:val="1E1544"/>
              </w:rPr>
              <w:t>access and delivery of End-of-Life Pathway funding, including the eligibility criteria</w:t>
            </w:r>
          </w:p>
          <w:p w14:paraId="28733300" w14:textId="31FFD70D" w:rsidR="00D87D5D" w:rsidRDefault="002414A9" w:rsidP="00D87D5D">
            <w:pPr>
              <w:pStyle w:val="ListParagraph"/>
              <w:numPr>
                <w:ilvl w:val="0"/>
                <w:numId w:val="3"/>
              </w:numPr>
              <w:spacing w:before="60" w:after="60"/>
              <w:ind w:left="734"/>
              <w:cnfStyle w:val="000000000000" w:firstRow="0" w:lastRow="0" w:firstColumn="0" w:lastColumn="0" w:oddVBand="0" w:evenVBand="0" w:oddHBand="0" w:evenHBand="0" w:firstRowFirstColumn="0" w:firstRowLastColumn="0" w:lastRowFirstColumn="0" w:lastRowLastColumn="0"/>
            </w:pPr>
            <w:r w:rsidRPr="001D335F">
              <w:rPr>
                <w:color w:val="1E1544"/>
              </w:rPr>
              <w:t xml:space="preserve">the assessment, reassessment and waitlist process, including the new </w:t>
            </w:r>
            <w:r w:rsidR="00075D9A" w:rsidRPr="001D335F">
              <w:rPr>
                <w:color w:val="1E1544"/>
              </w:rPr>
              <w:t>Aboriginal and Torres Strait Islander assessment pathway</w:t>
            </w:r>
            <w:r w:rsidR="002677DF">
              <w:t xml:space="preserve"> </w:t>
            </w:r>
          </w:p>
          <w:p w14:paraId="7825D451" w14:textId="77777777" w:rsidR="00C8652B" w:rsidRDefault="002677DF" w:rsidP="00C8652B">
            <w:pPr>
              <w:pStyle w:val="ListParagraph"/>
              <w:ind w:left="742"/>
              <w:cnfStyle w:val="000000000000" w:firstRow="0" w:lastRow="0" w:firstColumn="0" w:lastColumn="0" w:oddVBand="0" w:evenVBand="0" w:oddHBand="0" w:evenHBand="0" w:firstRowFirstColumn="0" w:firstRowLastColumn="0" w:lastRowFirstColumn="0" w:lastRowLastColumn="0"/>
            </w:pPr>
            <w:r w:rsidRPr="00D87D5D">
              <w:t>de</w:t>
            </w:r>
            <w:r w:rsidR="00F14764" w:rsidRPr="00D87D5D">
              <w:t xml:space="preserve">livering services </w:t>
            </w:r>
            <w:r w:rsidR="00B654A4" w:rsidRPr="00D87D5D">
              <w:t>to</w:t>
            </w:r>
            <w:r w:rsidR="00F14764" w:rsidRPr="00D87D5D">
              <w:t xml:space="preserve"> older Aboriginal and Torres Strait Islander people</w:t>
            </w:r>
          </w:p>
          <w:p w14:paraId="73BF94F5" w14:textId="3F98C61A" w:rsidR="00585D0B" w:rsidRPr="002F3FFC" w:rsidRDefault="002414A9" w:rsidP="002F3FFC">
            <w:pPr>
              <w:pStyle w:val="ListParagraph"/>
              <w:numPr>
                <w:ilvl w:val="0"/>
                <w:numId w:val="0"/>
              </w:numPr>
              <w:spacing w:before="60" w:after="60"/>
              <w:ind w:left="742"/>
              <w:cnfStyle w:val="000000000000" w:firstRow="0" w:lastRow="0" w:firstColumn="0" w:lastColumn="0" w:oddVBand="0" w:evenVBand="0" w:oddHBand="0" w:evenHBand="0" w:firstRowFirstColumn="0" w:firstRowLastColumn="0" w:lastRowFirstColumn="0" w:lastRowLastColumn="0"/>
              <w:rPr>
                <w:color w:val="1E1544"/>
              </w:rPr>
            </w:pPr>
            <w:r w:rsidRPr="00EF4EF0">
              <w:rPr>
                <w:color w:val="1E1544"/>
              </w:rPr>
              <w:t>the interface with other programs (such as the Commonwealth Home Support Program)</w:t>
            </w:r>
            <w:r w:rsidR="008B72AC">
              <w:rPr>
                <w:color w:val="1E1544"/>
              </w:rPr>
              <w:t>.</w:t>
            </w:r>
          </w:p>
        </w:tc>
        <w:tc>
          <w:tcPr>
            <w:tcW w:w="829" w:type="pct"/>
          </w:tcPr>
          <w:p w14:paraId="17C2604F" w14:textId="3512F1C6" w:rsidR="002414A9" w:rsidRPr="00257D28" w:rsidRDefault="002414A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October 2024 – </w:t>
            </w:r>
            <w:r w:rsidR="00764FDE">
              <w:rPr>
                <w:rFonts w:cs="Arial"/>
                <w:color w:val="1E1544"/>
              </w:rPr>
              <w:t>October</w:t>
            </w:r>
            <w:r w:rsidR="00764FDE" w:rsidRPr="00257D28">
              <w:rPr>
                <w:rFonts w:cs="Arial"/>
                <w:color w:val="1E1544"/>
              </w:rPr>
              <w:t xml:space="preserve"> </w:t>
            </w:r>
            <w:r w:rsidRPr="00257D28">
              <w:rPr>
                <w:rFonts w:cs="Arial"/>
                <w:color w:val="1E1544"/>
              </w:rPr>
              <w:t>2025</w:t>
            </w:r>
          </w:p>
        </w:tc>
        <w:tc>
          <w:tcPr>
            <w:tcW w:w="1686" w:type="pct"/>
          </w:tcPr>
          <w:p w14:paraId="532BC245" w14:textId="77777777" w:rsidR="00222B7D" w:rsidRDefault="002414A9" w:rsidP="00222B7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Refer to the </w:t>
            </w:r>
            <w:hyperlink r:id="rId97" w:history="1">
              <w:r w:rsidRPr="009D76CB">
                <w:rPr>
                  <w:rStyle w:val="Hyperlink"/>
                  <w:rFonts w:cs="Arial"/>
                </w:rPr>
                <w:t>Support at Home program manual</w:t>
              </w:r>
            </w:hyperlink>
            <w:r w:rsidRPr="009D76CB">
              <w:rPr>
                <w:rFonts w:cs="Arial"/>
                <w:color w:val="0070C0"/>
              </w:rPr>
              <w:t xml:space="preserve"> </w:t>
            </w:r>
            <w:r w:rsidRPr="00257D28">
              <w:rPr>
                <w:rFonts w:cs="Arial"/>
                <w:color w:val="1E1544"/>
              </w:rPr>
              <w:t>for detailed program information.</w:t>
            </w:r>
          </w:p>
          <w:p w14:paraId="0CD06027" w14:textId="32D1F7CC" w:rsidR="002414A9" w:rsidRPr="00257D28" w:rsidRDefault="002414A9" w:rsidP="00222B7D">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u w:val="none"/>
              </w:rPr>
            </w:pPr>
            <w:r w:rsidRPr="00257D28">
              <w:rPr>
                <w:rStyle w:val="Hyperlink"/>
                <w:rFonts w:cs="Arial"/>
                <w:color w:val="1E1544"/>
                <w:u w:val="none"/>
              </w:rPr>
              <w:t xml:space="preserve">Refer to the </w:t>
            </w:r>
            <w:hyperlink r:id="rId98" w:history="1">
              <w:r w:rsidRPr="00B654C8">
                <w:rPr>
                  <w:rStyle w:val="Hyperlink"/>
                  <w:rFonts w:cs="Arial"/>
                </w:rPr>
                <w:t>Support at Home service list</w:t>
              </w:r>
            </w:hyperlink>
            <w:r w:rsidRPr="00B654C8">
              <w:rPr>
                <w:rStyle w:val="Hyperlink"/>
                <w:rFonts w:cs="Arial"/>
              </w:rPr>
              <w:t xml:space="preserve"> </w:t>
            </w:r>
            <w:r w:rsidRPr="00257D28">
              <w:rPr>
                <w:rStyle w:val="Hyperlink"/>
                <w:rFonts w:cs="Arial"/>
                <w:color w:val="1E1544"/>
                <w:u w:val="none"/>
              </w:rPr>
              <w:t>for the list of services participants can access under the Support at Home program.</w:t>
            </w:r>
          </w:p>
          <w:p w14:paraId="2EDE7CAD" w14:textId="5DB60ED0" w:rsidR="00A050BF" w:rsidRPr="00257D28" w:rsidRDefault="00A050BF" w:rsidP="00222B7D">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u w:val="none"/>
              </w:rPr>
            </w:pPr>
            <w:r w:rsidRPr="00CC3FEB">
              <w:rPr>
                <w:rStyle w:val="Hyperlink"/>
                <w:rFonts w:cs="Arial"/>
                <w:color w:val="1E1544"/>
                <w:u w:val="none"/>
              </w:rPr>
              <w:t xml:space="preserve">Refer to </w:t>
            </w:r>
            <w:hyperlink r:id="rId99" w:history="1">
              <w:r w:rsidR="00FD04C8" w:rsidRPr="00695625">
                <w:rPr>
                  <w:rStyle w:val="Hyperlink"/>
                  <w:rFonts w:cs="Arial"/>
                </w:rPr>
                <w:t>G</w:t>
              </w:r>
              <w:r w:rsidR="00FD04C8" w:rsidRPr="00B654C8">
                <w:rPr>
                  <w:rStyle w:val="Hyperlink"/>
                  <w:rFonts w:cs="Arial"/>
                </w:rPr>
                <w:t>uidance for providers delivering Support at Home services to older Aboriginal and Torres Strait Islander people</w:t>
              </w:r>
            </w:hyperlink>
            <w:r w:rsidR="004B18E4">
              <w:rPr>
                <w:rFonts w:cs="Arial"/>
                <w:color w:val="1E1544" w:themeColor="text1"/>
              </w:rPr>
              <w:t xml:space="preserve"> for </w:t>
            </w:r>
            <w:r w:rsidR="0050626D">
              <w:rPr>
                <w:rFonts w:cs="Arial"/>
                <w:color w:val="1E1544" w:themeColor="text1"/>
              </w:rPr>
              <w:t>actions</w:t>
            </w:r>
            <w:r w:rsidR="004B18E4">
              <w:rPr>
                <w:rFonts w:cs="Arial"/>
                <w:color w:val="1E1544" w:themeColor="text1"/>
              </w:rPr>
              <w:t xml:space="preserve"> you can take to </w:t>
            </w:r>
            <w:r w:rsidR="00405242">
              <w:rPr>
                <w:rFonts w:cs="Arial"/>
                <w:color w:val="1E1544" w:themeColor="text1"/>
              </w:rPr>
              <w:t xml:space="preserve">support the delivery of </w:t>
            </w:r>
            <w:r w:rsidR="0050626D">
              <w:rPr>
                <w:rFonts w:cs="Arial"/>
                <w:color w:val="1E1544" w:themeColor="text1"/>
              </w:rPr>
              <w:t>culturally safe</w:t>
            </w:r>
            <w:r w:rsidR="00F0427D">
              <w:rPr>
                <w:rFonts w:cs="Arial"/>
                <w:color w:val="1E1544" w:themeColor="text1"/>
              </w:rPr>
              <w:t>, respectful and person-centred</w:t>
            </w:r>
            <w:r w:rsidR="00001EC6">
              <w:rPr>
                <w:rFonts w:cs="Arial"/>
                <w:color w:val="1E1544" w:themeColor="text1"/>
              </w:rPr>
              <w:t xml:space="preserve"> care</w:t>
            </w:r>
            <w:r w:rsidR="0050626D">
              <w:rPr>
                <w:rFonts w:cs="Arial"/>
                <w:color w:val="1E1544" w:themeColor="text1"/>
              </w:rPr>
              <w:t>.</w:t>
            </w:r>
          </w:p>
          <w:p w14:paraId="5201CE46" w14:textId="77777777" w:rsidR="002414A9" w:rsidRDefault="002414A9" w:rsidP="00222B7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Information on </w:t>
            </w:r>
            <w:hyperlink r:id="rId100" w:history="1">
              <w:r w:rsidR="00294F3E" w:rsidRPr="00B654C8">
                <w:rPr>
                  <w:rStyle w:val="Hyperlink"/>
                  <w:rFonts w:cs="Arial"/>
                </w:rPr>
                <w:t>Aboriginal and Torres Strait Islander Aged Care Assessment Organisations</w:t>
              </w:r>
            </w:hyperlink>
            <w:r w:rsidRPr="00B654C8">
              <w:rPr>
                <w:rFonts w:cs="Arial"/>
                <w:color w:val="0070C0"/>
              </w:rPr>
              <w:t xml:space="preserve"> </w:t>
            </w:r>
            <w:r w:rsidRPr="00816D6D">
              <w:rPr>
                <w:rFonts w:cs="Arial"/>
                <w:color w:val="1E1544"/>
              </w:rPr>
              <w:t>is available on the department’s website.</w:t>
            </w:r>
          </w:p>
          <w:p w14:paraId="16F5805B" w14:textId="6029F365" w:rsidR="002414A9" w:rsidRPr="00816D6D" w:rsidRDefault="00D71179" w:rsidP="00222B7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w:t>
            </w:r>
            <w:r>
              <w:rPr>
                <w:rFonts w:cs="Arial"/>
                <w:color w:val="1E1544"/>
              </w:rPr>
              <w:t>–</w:t>
            </w:r>
            <w:r w:rsidRPr="00D311F3">
              <w:rPr>
                <w:rFonts w:cs="Arial"/>
                <w:color w:val="1E1544"/>
              </w:rPr>
              <w:t xml:space="preserve"> </w:t>
            </w:r>
            <w:hyperlink r:id="rId101" w:history="1">
              <w:r w:rsidRPr="00B654C8">
                <w:rPr>
                  <w:rStyle w:val="Hyperlink"/>
                  <w:rFonts w:cs="Arial"/>
                </w:rPr>
                <w:t>Assistive Technology and Home Modifications (AT-HM) scheme guidelines</w:t>
              </w:r>
            </w:hyperlink>
          </w:p>
        </w:tc>
      </w:tr>
      <w:tr w:rsidR="00E63012" w:rsidRPr="00604003" w14:paraId="40AE2FD3" w14:textId="031B0A0D"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774850F1" w14:textId="418A113A" w:rsidR="002414A9" w:rsidRPr="00257D28" w:rsidRDefault="002414A9" w:rsidP="00257D28">
            <w:pPr>
              <w:spacing w:before="60" w:after="60"/>
              <w:rPr>
                <w:rFonts w:cs="Arial"/>
                <w:color w:val="1E1544"/>
              </w:rPr>
            </w:pPr>
            <w:r w:rsidRPr="3105F2BE">
              <w:rPr>
                <w:rFonts w:cs="Arial"/>
                <w:color w:val="1E1544" w:themeColor="text1"/>
              </w:rPr>
              <w:t>1.</w:t>
            </w:r>
            <w:r w:rsidR="00085B33" w:rsidRPr="3105F2BE">
              <w:rPr>
                <w:rFonts w:cs="Arial"/>
                <w:color w:val="1E1544" w:themeColor="text1"/>
              </w:rPr>
              <w:t>2</w:t>
            </w:r>
          </w:p>
        </w:tc>
        <w:tc>
          <w:tcPr>
            <w:tcW w:w="2195" w:type="pct"/>
          </w:tcPr>
          <w:p w14:paraId="18A4B3C4" w14:textId="578886AB" w:rsidR="002414A9" w:rsidRPr="00257D28" w:rsidRDefault="002414A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Ensure you are registered to the right home care categories and understand your obligations </w:t>
            </w:r>
            <w:r w:rsidR="007051AF">
              <w:rPr>
                <w:rFonts w:cs="Arial"/>
                <w:color w:val="1E1544"/>
              </w:rPr>
              <w:t>under</w:t>
            </w:r>
            <w:r w:rsidR="007051AF" w:rsidRPr="00257D28">
              <w:rPr>
                <w:rFonts w:cs="Arial"/>
                <w:color w:val="1E1544"/>
              </w:rPr>
              <w:t xml:space="preserve"> </w:t>
            </w:r>
            <w:r w:rsidRPr="00257D28">
              <w:rPr>
                <w:rFonts w:cs="Arial"/>
                <w:color w:val="1E1544"/>
              </w:rPr>
              <w:t>the Support at Home program, including:</w:t>
            </w:r>
          </w:p>
          <w:p w14:paraId="019137F4" w14:textId="77777777" w:rsidR="002414A9" w:rsidRPr="00257D28" w:rsidRDefault="002414A9" w:rsidP="00310595">
            <w:pPr>
              <w:pStyle w:val="ListParagraph"/>
              <w:numPr>
                <w:ilvl w:val="0"/>
                <w:numId w:val="9"/>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provider registration categories</w:t>
            </w:r>
          </w:p>
          <w:p w14:paraId="3B1C45A3" w14:textId="77777777" w:rsidR="002414A9" w:rsidRPr="00257D28" w:rsidRDefault="002414A9" w:rsidP="00310595">
            <w:pPr>
              <w:pStyle w:val="ListParagraph"/>
              <w:numPr>
                <w:ilvl w:val="0"/>
                <w:numId w:val="9"/>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obligations and conditions of registration</w:t>
            </w:r>
          </w:p>
          <w:p w14:paraId="46A84852" w14:textId="77D4BC21" w:rsidR="002414A9" w:rsidRPr="00257D28" w:rsidRDefault="002414A9" w:rsidP="00310595">
            <w:pPr>
              <w:pStyle w:val="ListParagraph"/>
              <w:numPr>
                <w:ilvl w:val="0"/>
                <w:numId w:val="10"/>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obligations for keeping information on associated providers (sub-contracted or third-party providers) up to date</w:t>
            </w:r>
          </w:p>
          <w:p w14:paraId="021349BD" w14:textId="77777777" w:rsidR="002414A9" w:rsidRPr="00257D28" w:rsidRDefault="002414A9" w:rsidP="00310595">
            <w:pPr>
              <w:pStyle w:val="ListParagraph"/>
              <w:numPr>
                <w:ilvl w:val="0"/>
                <w:numId w:val="10"/>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workforce and aged care worker obligations</w:t>
            </w:r>
          </w:p>
          <w:p w14:paraId="04EDC893" w14:textId="33BA0309" w:rsidR="002414A9" w:rsidRPr="00257D28" w:rsidRDefault="002414A9" w:rsidP="00310595">
            <w:pPr>
              <w:pStyle w:val="ListParagraph"/>
              <w:numPr>
                <w:ilvl w:val="0"/>
                <w:numId w:val="10"/>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what actions will occur if you do not meet obligations.</w:t>
            </w:r>
          </w:p>
        </w:tc>
        <w:tc>
          <w:tcPr>
            <w:tcW w:w="829" w:type="pct"/>
          </w:tcPr>
          <w:p w14:paraId="31345BB0" w14:textId="1B96D1EA" w:rsidR="002414A9" w:rsidRPr="00257D28" w:rsidRDefault="002414A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November 2024 – </w:t>
            </w:r>
            <w:r w:rsidR="00764FDE">
              <w:rPr>
                <w:rFonts w:cs="Arial"/>
                <w:color w:val="1E1544"/>
              </w:rPr>
              <w:t>October</w:t>
            </w:r>
            <w:r w:rsidR="00764FDE" w:rsidRPr="00257D28">
              <w:rPr>
                <w:rFonts w:cs="Arial"/>
                <w:color w:val="1E1544"/>
              </w:rPr>
              <w:t xml:space="preserve"> </w:t>
            </w:r>
            <w:r w:rsidRPr="00257D28">
              <w:rPr>
                <w:rFonts w:cs="Arial"/>
                <w:color w:val="1E1544"/>
              </w:rPr>
              <w:t>2025</w:t>
            </w:r>
          </w:p>
        </w:tc>
        <w:tc>
          <w:tcPr>
            <w:tcW w:w="1686" w:type="pct"/>
          </w:tcPr>
          <w:p w14:paraId="61A19711" w14:textId="645C2AE1" w:rsidR="002414A9" w:rsidRPr="00816D6D" w:rsidRDefault="002414A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For information on the regulatory model, please visit the </w:t>
            </w:r>
            <w:hyperlink r:id="rId102" w:history="1">
              <w:r w:rsidRPr="00B654C8">
                <w:rPr>
                  <w:rStyle w:val="Hyperlink"/>
                  <w:rFonts w:cs="Arial"/>
                </w:rPr>
                <w:t>How the new aged care regulatory model will work</w:t>
              </w:r>
            </w:hyperlink>
            <w:r w:rsidRPr="00B654C8">
              <w:rPr>
                <w:rFonts w:cs="Arial"/>
                <w:color w:val="0070C0"/>
              </w:rPr>
              <w:t xml:space="preserve"> </w:t>
            </w:r>
            <w:r w:rsidRPr="00816D6D">
              <w:rPr>
                <w:rFonts w:cs="Arial"/>
                <w:color w:val="1E1544"/>
              </w:rPr>
              <w:t>webpage on the department’s website.</w:t>
            </w:r>
          </w:p>
          <w:p w14:paraId="3F5D4DBE" w14:textId="5E9B4064" w:rsidR="008D2A34" w:rsidRPr="00257D28" w:rsidRDefault="004D177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The </w:t>
            </w:r>
            <w:r w:rsidR="00FC41E3">
              <w:rPr>
                <w:rFonts w:cs="Arial"/>
                <w:color w:val="1E1544"/>
              </w:rPr>
              <w:t>Aged</w:t>
            </w:r>
            <w:r>
              <w:rPr>
                <w:rFonts w:cs="Arial"/>
                <w:color w:val="1E1544"/>
              </w:rPr>
              <w:t xml:space="preserve"> Care Quality and Safety </w:t>
            </w:r>
            <w:r w:rsidR="00FC41E3">
              <w:rPr>
                <w:rFonts w:cs="Arial"/>
                <w:color w:val="1E1544"/>
              </w:rPr>
              <w:t>Commission</w:t>
            </w:r>
            <w:r>
              <w:rPr>
                <w:rFonts w:cs="Arial"/>
                <w:color w:val="1E1544"/>
              </w:rPr>
              <w:t xml:space="preserve"> </w:t>
            </w:r>
            <w:r w:rsidR="00EF2297">
              <w:rPr>
                <w:rFonts w:cs="Arial"/>
                <w:color w:val="1E1544"/>
              </w:rPr>
              <w:t xml:space="preserve">has published a </w:t>
            </w:r>
            <w:hyperlink r:id="rId103" w:history="1">
              <w:r w:rsidR="00EF2297" w:rsidRPr="00B654C8">
                <w:rPr>
                  <w:rStyle w:val="Hyperlink"/>
                  <w:rFonts w:cs="Arial"/>
                </w:rPr>
                <w:t>Provider Handbook</w:t>
              </w:r>
            </w:hyperlink>
            <w:r w:rsidR="00CF791F">
              <w:rPr>
                <w:rFonts w:cs="Arial"/>
                <w:color w:val="1E1544"/>
              </w:rPr>
              <w:t xml:space="preserve"> </w:t>
            </w:r>
            <w:r w:rsidR="00F21B77">
              <w:rPr>
                <w:rFonts w:cs="Arial"/>
                <w:color w:val="1E1544"/>
              </w:rPr>
              <w:t>which</w:t>
            </w:r>
            <w:r w:rsidR="00F21B77" w:rsidRPr="00F21B77">
              <w:rPr>
                <w:rFonts w:cs="Arial"/>
                <w:color w:val="1E1544"/>
              </w:rPr>
              <w:t> gives a high-level overview of your obligations as a registered provider of Australian Government-funded aged care.</w:t>
            </w:r>
          </w:p>
        </w:tc>
      </w:tr>
      <w:tr w:rsidR="00E63012" w:rsidRPr="00604003" w14:paraId="1F601046"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6E3F3E6C" w14:textId="1D26C9DB" w:rsidR="00DF09A7" w:rsidRPr="00257D28" w:rsidRDefault="00DF09A7" w:rsidP="00257D28">
            <w:pPr>
              <w:spacing w:before="60" w:after="60"/>
              <w:rPr>
                <w:rFonts w:cs="Arial"/>
                <w:color w:val="1E1544"/>
              </w:rPr>
            </w:pPr>
            <w:r w:rsidRPr="00257D28">
              <w:rPr>
                <w:rFonts w:cs="Arial"/>
                <w:color w:val="1E1544"/>
              </w:rPr>
              <w:t>1.3</w:t>
            </w:r>
          </w:p>
        </w:tc>
        <w:tc>
          <w:tcPr>
            <w:tcW w:w="2195" w:type="pct"/>
          </w:tcPr>
          <w:p w14:paraId="0B4AB54A" w14:textId="07A5AEA0" w:rsidR="00DF09A7" w:rsidRPr="00257D28" w:rsidRDefault="00DF09A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Assess the impacts of the Support at Home program on your business model and operations and identify the services you will provide to participants. </w:t>
            </w:r>
          </w:p>
        </w:tc>
        <w:tc>
          <w:tcPr>
            <w:tcW w:w="829" w:type="pct"/>
          </w:tcPr>
          <w:p w14:paraId="4C199BB1" w14:textId="42D8A31A" w:rsidR="00DF09A7" w:rsidRPr="00257D28" w:rsidRDefault="00DF09A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March – </w:t>
            </w:r>
            <w:r w:rsidR="003B3589">
              <w:rPr>
                <w:rFonts w:cs="Arial"/>
                <w:color w:val="1E1544"/>
              </w:rPr>
              <w:t>October</w:t>
            </w:r>
            <w:r w:rsidRPr="00257D28">
              <w:rPr>
                <w:rFonts w:cs="Arial"/>
                <w:color w:val="1E1544"/>
              </w:rPr>
              <w:t xml:space="preserve"> 2025</w:t>
            </w:r>
          </w:p>
        </w:tc>
        <w:tc>
          <w:tcPr>
            <w:tcW w:w="1686" w:type="pct"/>
          </w:tcPr>
          <w:p w14:paraId="0F7F27CD" w14:textId="73FF1E65" w:rsidR="00DF09A7" w:rsidRPr="00257D28" w:rsidRDefault="00DF09A7"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u w:val="none"/>
              </w:rPr>
            </w:pPr>
            <w:r w:rsidRPr="00816D6D">
              <w:rPr>
                <w:rFonts w:cs="Arial"/>
                <w:color w:val="1E1544"/>
              </w:rPr>
              <w:t xml:space="preserve">Refer to the </w:t>
            </w:r>
            <w:hyperlink r:id="rId104" w:history="1">
              <w:r w:rsidRPr="00B654C8">
                <w:rPr>
                  <w:rStyle w:val="Hyperlink"/>
                  <w:rFonts w:cs="Arial"/>
                </w:rPr>
                <w:t>Support at Home program manual</w:t>
              </w:r>
            </w:hyperlink>
            <w:r w:rsidRPr="00B654C8">
              <w:rPr>
                <w:rFonts w:cs="Arial"/>
                <w:color w:val="0070C0"/>
              </w:rPr>
              <w:t xml:space="preserve"> </w:t>
            </w:r>
            <w:r w:rsidRPr="00257D28">
              <w:rPr>
                <w:rFonts w:cs="Arial"/>
                <w:color w:val="1E1544"/>
              </w:rPr>
              <w:t>for detailed program information.</w:t>
            </w:r>
          </w:p>
          <w:p w14:paraId="1C268B43" w14:textId="77777777" w:rsidR="00DF09A7" w:rsidRPr="00816D6D" w:rsidRDefault="00DF09A7"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rPr>
            </w:pPr>
            <w:r w:rsidRPr="00816D6D">
              <w:rPr>
                <w:rStyle w:val="Hyperlink"/>
                <w:rFonts w:cs="Arial"/>
                <w:color w:val="1E1544"/>
                <w:u w:val="none"/>
              </w:rPr>
              <w:t xml:space="preserve">Refer to the </w:t>
            </w:r>
            <w:hyperlink r:id="rId105" w:history="1">
              <w:r w:rsidRPr="00B654C8">
                <w:rPr>
                  <w:rStyle w:val="Hyperlink"/>
                  <w:rFonts w:cs="Arial"/>
                </w:rPr>
                <w:t>Support at Home service list</w:t>
              </w:r>
            </w:hyperlink>
            <w:r w:rsidRPr="00816D6D">
              <w:rPr>
                <w:rStyle w:val="Hyperlink"/>
                <w:rFonts w:cs="Arial"/>
                <w:color w:val="1E1544"/>
                <w:u w:val="none"/>
              </w:rPr>
              <w:t xml:space="preserve"> for the list of services participants can access under the Support at Home program.</w:t>
            </w:r>
          </w:p>
          <w:p w14:paraId="0DB94E21" w14:textId="01304D13" w:rsidR="00DF09A7" w:rsidRPr="00816D6D" w:rsidRDefault="00DF09A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Ref</w:t>
            </w:r>
            <w:r w:rsidRPr="005405C9">
              <w:rPr>
                <w:rFonts w:cs="Arial"/>
                <w:color w:val="1E1544"/>
              </w:rPr>
              <w:t>er</w:t>
            </w:r>
            <w:r w:rsidRPr="00816D6D">
              <w:rPr>
                <w:rFonts w:cs="Arial"/>
                <w:color w:val="1E1544"/>
              </w:rPr>
              <w:t xml:space="preserve"> to </w:t>
            </w:r>
            <w:hyperlink r:id="rId106" w:history="1">
              <w:r w:rsidR="009F3920" w:rsidRPr="00B654C8">
                <w:rPr>
                  <w:rStyle w:val="Hyperlink"/>
                  <w:rFonts w:cs="Arial"/>
                </w:rPr>
                <w:t>Guidance for setting Support at Home prices – fact sheet for providers</w:t>
              </w:r>
              <w:r w:rsidR="007C53B5" w:rsidRPr="00B654C8">
                <w:rPr>
                  <w:rStyle w:val="Hyperlink"/>
                  <w:rFonts w:cs="Arial"/>
                  <w:u w:val="none"/>
                  <w:shd w:val="clear" w:color="auto" w:fill="FFFFFF"/>
                </w:rPr>
                <w:t xml:space="preserve"> </w:t>
              </w:r>
              <w:r w:rsidR="0006547D" w:rsidRPr="00053FFB">
                <w:rPr>
                  <w:rStyle w:val="Hyperlink"/>
                  <w:rFonts w:cs="Arial"/>
                  <w:u w:val="none"/>
                  <w:shd w:val="clear" w:color="auto" w:fill="FFFFFF"/>
                </w:rPr>
                <w:t>f</w:t>
              </w:r>
            </w:hyperlink>
            <w:r w:rsidR="0006547D" w:rsidRPr="00053FFB">
              <w:rPr>
                <w:rFonts w:cs="Arial"/>
                <w:color w:val="1E1544"/>
                <w:shd w:val="clear" w:color="auto" w:fill="FFFFFF"/>
              </w:rPr>
              <w:t xml:space="preserve">or </w:t>
            </w:r>
            <w:r w:rsidR="007C53B5" w:rsidRPr="00053FFB">
              <w:rPr>
                <w:rFonts w:cs="Arial"/>
                <w:color w:val="1E1544"/>
              </w:rPr>
              <w:t xml:space="preserve">guidance </w:t>
            </w:r>
            <w:r w:rsidR="007C53B5" w:rsidRPr="005405C9">
              <w:rPr>
                <w:rFonts w:cs="Arial"/>
                <w:color w:val="1E1544"/>
              </w:rPr>
              <w:t>to consider when setting and publishing prices for the first year of the Support at Home program.</w:t>
            </w:r>
          </w:p>
          <w:p w14:paraId="0D76BDE7" w14:textId="18F6F1BA" w:rsidR="00DF09A7" w:rsidRPr="00816D6D" w:rsidRDefault="00DF09A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Refer to the </w:t>
            </w:r>
            <w:hyperlink r:id="rId107" w:history="1">
              <w:r w:rsidRPr="00B654C8">
                <w:rPr>
                  <w:rStyle w:val="Hyperlink"/>
                  <w:rFonts w:cs="Arial"/>
                </w:rPr>
                <w:t>Summary of indicative Support at Home prices</w:t>
              </w:r>
            </w:hyperlink>
            <w:r w:rsidRPr="00816D6D">
              <w:rPr>
                <w:rFonts w:cs="Arial"/>
                <w:color w:val="1E1544"/>
              </w:rPr>
              <w:t xml:space="preserve"> factsheet for indicative price ranges for most Support at Home services. </w:t>
            </w:r>
          </w:p>
        </w:tc>
      </w:tr>
      <w:tr w:rsidR="00E63012" w:rsidRPr="00604003" w14:paraId="40B1CF15"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593D5220" w14:textId="6D26769B" w:rsidR="006535A8" w:rsidRPr="00257D28" w:rsidRDefault="005A1F87" w:rsidP="00257D28">
            <w:pPr>
              <w:spacing w:before="60" w:after="60"/>
              <w:rPr>
                <w:rFonts w:cs="Arial"/>
                <w:color w:val="1E1544"/>
              </w:rPr>
            </w:pPr>
            <w:r w:rsidRPr="00257D28">
              <w:rPr>
                <w:rFonts w:cs="Arial"/>
                <w:color w:val="1E1544"/>
              </w:rPr>
              <w:t>1.4</w:t>
            </w:r>
          </w:p>
        </w:tc>
        <w:tc>
          <w:tcPr>
            <w:tcW w:w="2195" w:type="pct"/>
          </w:tcPr>
          <w:p w14:paraId="4C61D86A" w14:textId="43344CB7"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You will need to </w:t>
            </w:r>
            <w:r w:rsidRPr="00257D28">
              <w:rPr>
                <w:rFonts w:cs="Arial"/>
                <w:b/>
                <w:bCs/>
                <w:color w:val="1E1544"/>
              </w:rPr>
              <w:t xml:space="preserve">determine </w:t>
            </w:r>
            <w:r w:rsidR="00090177">
              <w:rPr>
                <w:rFonts w:cs="Arial"/>
                <w:b/>
                <w:bCs/>
                <w:color w:val="1E1544"/>
              </w:rPr>
              <w:t xml:space="preserve">your </w:t>
            </w:r>
            <w:r w:rsidRPr="00257D28">
              <w:rPr>
                <w:rFonts w:cs="Arial"/>
                <w:b/>
                <w:bCs/>
                <w:color w:val="1E1544"/>
              </w:rPr>
              <w:t>workforce requirements</w:t>
            </w:r>
            <w:r w:rsidRPr="00257D28">
              <w:rPr>
                <w:rFonts w:cs="Arial"/>
                <w:color w:val="1E1544"/>
              </w:rPr>
              <w:t xml:space="preserve"> for Support at Home so you can deliver care </w:t>
            </w:r>
            <w:r w:rsidR="00E66D1D">
              <w:rPr>
                <w:rFonts w:cs="Arial"/>
                <w:color w:val="1E1544"/>
              </w:rPr>
              <w:t xml:space="preserve">and </w:t>
            </w:r>
            <w:r w:rsidRPr="00257D28">
              <w:rPr>
                <w:rFonts w:cs="Arial"/>
                <w:color w:val="1E1544"/>
              </w:rPr>
              <w:t>services to participants. This includes understanding:</w:t>
            </w:r>
          </w:p>
          <w:p w14:paraId="60B82B34" w14:textId="77777777" w:rsidR="006535A8" w:rsidRPr="00257D28" w:rsidRDefault="006535A8" w:rsidP="00310595">
            <w:pPr>
              <w:pStyle w:val="ListParagraph"/>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the role of service delivery staff and care partners</w:t>
            </w:r>
          </w:p>
          <w:p w14:paraId="145E5BC9" w14:textId="77777777" w:rsidR="006535A8" w:rsidRPr="00257D28" w:rsidRDefault="006535A8" w:rsidP="00310595">
            <w:pPr>
              <w:pStyle w:val="ListParagraph"/>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 xml:space="preserve">workforce training requirements </w:t>
            </w:r>
          </w:p>
          <w:p w14:paraId="02F3E519" w14:textId="77777777" w:rsidR="006535A8" w:rsidRPr="00257D28" w:rsidRDefault="006535A8" w:rsidP="00310595">
            <w:pPr>
              <w:pStyle w:val="ListParagraph"/>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education needs for the workforce to provide culturally safe, appropriate care and to support staff with end-of-life care</w:t>
            </w:r>
          </w:p>
          <w:p w14:paraId="61A89099" w14:textId="1B2DEDED" w:rsidR="006535A8" w:rsidRPr="00257D28" w:rsidRDefault="006535A8" w:rsidP="00310595">
            <w:pPr>
              <w:pStyle w:val="ListParagraph"/>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the obligations under the Quality Standards for those working for providers registered into categories 4 and 5</w:t>
            </w:r>
            <w:r w:rsidR="006C47E0">
              <w:rPr>
                <w:color w:val="1E1544"/>
              </w:rPr>
              <w:t>.</w:t>
            </w:r>
          </w:p>
          <w:p w14:paraId="208468DF" w14:textId="1AC03758"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You may need to determine options for upskilling staff.</w:t>
            </w:r>
          </w:p>
        </w:tc>
        <w:tc>
          <w:tcPr>
            <w:tcW w:w="829" w:type="pct"/>
          </w:tcPr>
          <w:p w14:paraId="12B80549" w14:textId="5386E66F"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March </w:t>
            </w:r>
            <w:r w:rsidR="009C142D">
              <w:rPr>
                <w:rFonts w:cs="Arial"/>
                <w:color w:val="1E1544"/>
              </w:rPr>
              <w:t>–</w:t>
            </w:r>
            <w:r w:rsidRPr="00257D28">
              <w:rPr>
                <w:rFonts w:cs="Arial"/>
                <w:color w:val="1E1544"/>
              </w:rPr>
              <w:t xml:space="preserve"> </w:t>
            </w:r>
            <w:r w:rsidR="009C142D">
              <w:rPr>
                <w:rFonts w:cs="Arial"/>
                <w:color w:val="1E1544"/>
              </w:rPr>
              <w:t>S</w:t>
            </w:r>
            <w:r w:rsidR="003B3589">
              <w:rPr>
                <w:rFonts w:cs="Arial"/>
                <w:color w:val="1E1544"/>
              </w:rPr>
              <w:t>eptember</w:t>
            </w:r>
            <w:r w:rsidR="003B3589" w:rsidRPr="00257D28">
              <w:rPr>
                <w:rFonts w:cs="Arial"/>
                <w:color w:val="1E1544"/>
              </w:rPr>
              <w:t xml:space="preserve"> </w:t>
            </w:r>
            <w:r w:rsidRPr="00257D28">
              <w:rPr>
                <w:rFonts w:cs="Arial"/>
                <w:color w:val="1E1544"/>
              </w:rPr>
              <w:t>2025</w:t>
            </w:r>
          </w:p>
        </w:tc>
        <w:tc>
          <w:tcPr>
            <w:tcW w:w="1686" w:type="pct"/>
          </w:tcPr>
          <w:p w14:paraId="07AC8386" w14:textId="7E0B5DE8"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u w:val="none"/>
              </w:rPr>
            </w:pPr>
            <w:r w:rsidRPr="00816D6D">
              <w:rPr>
                <w:rFonts w:cs="Arial"/>
                <w:color w:val="1E1544"/>
              </w:rPr>
              <w:t xml:space="preserve">Refer to the </w:t>
            </w:r>
            <w:hyperlink r:id="rId108" w:history="1">
              <w:r w:rsidRPr="00B654C8">
                <w:rPr>
                  <w:rStyle w:val="Hyperlink"/>
                  <w:rFonts w:cs="Arial"/>
                </w:rPr>
                <w:t>Support at Home program manual</w:t>
              </w:r>
            </w:hyperlink>
            <w:r w:rsidRPr="00816D6D">
              <w:rPr>
                <w:rFonts w:cs="Arial"/>
                <w:color w:val="1E1544"/>
              </w:rPr>
              <w:t xml:space="preserve"> </w:t>
            </w:r>
            <w:r w:rsidRPr="00257D28">
              <w:rPr>
                <w:rFonts w:cs="Arial"/>
                <w:color w:val="1E1544"/>
              </w:rPr>
              <w:t>for detailed program information.</w:t>
            </w:r>
          </w:p>
          <w:p w14:paraId="003E7351" w14:textId="7B0DD74C" w:rsidR="006535A8" w:rsidRPr="00816D6D"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Refer to the </w:t>
            </w:r>
            <w:hyperlink r:id="rId109" w:history="1">
              <w:r w:rsidRPr="00B654C8">
                <w:rPr>
                  <w:rStyle w:val="Hyperlink"/>
                  <w:rFonts w:cs="Arial"/>
                </w:rPr>
                <w:t>Strengthened Quality Standards</w:t>
              </w:r>
            </w:hyperlink>
            <w:r w:rsidRPr="00B654C8">
              <w:rPr>
                <w:rFonts w:cs="Arial"/>
                <w:color w:val="0070C0"/>
              </w:rPr>
              <w:t xml:space="preserve"> </w:t>
            </w:r>
            <w:r w:rsidRPr="00816D6D">
              <w:rPr>
                <w:rFonts w:cs="Arial"/>
                <w:color w:val="1E1544"/>
              </w:rPr>
              <w:t>page on the Commission’s website.</w:t>
            </w:r>
          </w:p>
          <w:p w14:paraId="72DA851E" w14:textId="77777777" w:rsidR="006535A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Refer to the</w:t>
            </w:r>
            <w:r w:rsidR="00D81D99">
              <w:rPr>
                <w:rFonts w:cs="Arial"/>
                <w:color w:val="1E1544"/>
              </w:rPr>
              <w:t xml:space="preserve"> </w:t>
            </w:r>
            <w:hyperlink r:id="rId110" w:history="1">
              <w:r w:rsidRPr="00B654C8">
                <w:rPr>
                  <w:rStyle w:val="Hyperlink"/>
                  <w:rFonts w:cs="Arial"/>
                </w:rPr>
                <w:t>Support at Home</w:t>
              </w:r>
              <w:r w:rsidR="00FF61C6" w:rsidRPr="00B654C8">
                <w:rPr>
                  <w:rStyle w:val="Hyperlink"/>
                  <w:rFonts w:cs="Arial"/>
                </w:rPr>
                <w:t xml:space="preserve"> provider</w:t>
              </w:r>
              <w:r w:rsidRPr="00B654C8">
                <w:rPr>
                  <w:rStyle w:val="Hyperlink"/>
                  <w:rFonts w:cs="Arial"/>
                </w:rPr>
                <w:t xml:space="preserve"> training</w:t>
              </w:r>
            </w:hyperlink>
            <w:r w:rsidR="00A255FB">
              <w:rPr>
                <w:rFonts w:cs="Arial"/>
                <w:color w:val="1E1544"/>
              </w:rPr>
              <w:t xml:space="preserve"> modules</w:t>
            </w:r>
            <w:r w:rsidRPr="00816D6D">
              <w:rPr>
                <w:rFonts w:cs="Arial"/>
                <w:color w:val="1E1544"/>
              </w:rPr>
              <w:t xml:space="preserve"> </w:t>
            </w:r>
            <w:r w:rsidR="00BA7447">
              <w:rPr>
                <w:rFonts w:cs="Arial"/>
                <w:color w:val="1E1544"/>
              </w:rPr>
              <w:t>to learn about the changes under the Support at Home program.</w:t>
            </w:r>
            <w:r w:rsidRPr="00816D6D">
              <w:rPr>
                <w:rFonts w:cs="Arial"/>
                <w:color w:val="1E1544"/>
              </w:rPr>
              <w:t xml:space="preserve"> </w:t>
            </w:r>
          </w:p>
          <w:p w14:paraId="38AF85EE" w14:textId="73CE112E" w:rsidR="00D2438F" w:rsidRPr="00816D6D" w:rsidRDefault="00D2438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themeColor="text1"/>
              </w:rPr>
              <w:t>Refer to the</w:t>
            </w:r>
            <w:r w:rsidRPr="00315871">
              <w:rPr>
                <w:rFonts w:cs="Arial"/>
                <w:color w:val="1E1544" w:themeColor="text1"/>
              </w:rPr>
              <w:t> </w:t>
            </w:r>
            <w:hyperlink r:id="rId111" w:anchor="education-and-training" w:tgtFrame="_blank" w:tooltip="eLearning for the new Aged Care Act" w:history="1">
              <w:r w:rsidRPr="00B654C8">
                <w:rPr>
                  <w:rStyle w:val="Hyperlink"/>
                  <w:rFonts w:cs="Arial"/>
                </w:rPr>
                <w:t>eLearning modules on the new Aged Care Act</w:t>
              </w:r>
            </w:hyperlink>
            <w:r>
              <w:rPr>
                <w:rFonts w:cs="Arial"/>
                <w:color w:val="1E1544" w:themeColor="text1"/>
              </w:rPr>
              <w:t xml:space="preserve"> </w:t>
            </w:r>
            <w:r w:rsidR="00D10CA0">
              <w:rPr>
                <w:rFonts w:cs="Arial"/>
                <w:color w:val="1E1544" w:themeColor="text1"/>
              </w:rPr>
              <w:t xml:space="preserve">to </w:t>
            </w:r>
            <w:r w:rsidR="004C4F15">
              <w:rPr>
                <w:rFonts w:cs="Arial"/>
                <w:color w:val="1E1544" w:themeColor="text1"/>
              </w:rPr>
              <w:t>learn about</w:t>
            </w:r>
            <w:r w:rsidR="00410306" w:rsidRPr="00410306">
              <w:rPr>
                <w:rFonts w:cs="Arial"/>
                <w:color w:val="1E1544" w:themeColor="text1"/>
              </w:rPr>
              <w:t xml:space="preserve"> the changes introduced in the new Aged Care Act.</w:t>
            </w:r>
          </w:p>
        </w:tc>
      </w:tr>
      <w:tr w:rsidR="00E63012" w:rsidRPr="00604003" w14:paraId="08E77F5C"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07E6CCF5" w14:textId="1BA20178" w:rsidR="006535A8" w:rsidRPr="00257D28" w:rsidRDefault="005A1F87" w:rsidP="00257D28">
            <w:pPr>
              <w:spacing w:before="60" w:after="60"/>
              <w:rPr>
                <w:rFonts w:cs="Arial"/>
                <w:color w:val="1E1544"/>
              </w:rPr>
            </w:pPr>
            <w:r w:rsidRPr="00257D28">
              <w:rPr>
                <w:rFonts w:cs="Arial"/>
                <w:color w:val="1E1544"/>
              </w:rPr>
              <w:t>1.5</w:t>
            </w:r>
          </w:p>
        </w:tc>
        <w:tc>
          <w:tcPr>
            <w:tcW w:w="2195" w:type="pct"/>
          </w:tcPr>
          <w:p w14:paraId="3C518AAD" w14:textId="286D58FE" w:rsidR="00136926" w:rsidRPr="00136926" w:rsidRDefault="006535A8" w:rsidP="004F2491">
            <w:p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257D28">
              <w:rPr>
                <w:rFonts w:cs="Arial"/>
                <w:color w:val="1E1544"/>
              </w:rPr>
              <w:t>Determine if</w:t>
            </w:r>
            <w:r w:rsidR="00F26F02">
              <w:rPr>
                <w:rFonts w:cs="Arial"/>
                <w:color w:val="1E1544"/>
              </w:rPr>
              <w:t xml:space="preserve"> and </w:t>
            </w:r>
            <w:r w:rsidR="00642515">
              <w:rPr>
                <w:rFonts w:cs="Arial"/>
                <w:color w:val="1E1544"/>
              </w:rPr>
              <w:t>how</w:t>
            </w:r>
            <w:r w:rsidRPr="00257D28">
              <w:rPr>
                <w:rFonts w:cs="Arial"/>
                <w:color w:val="1E1544"/>
              </w:rPr>
              <w:t xml:space="preserve"> you will </w:t>
            </w:r>
            <w:r w:rsidRPr="00257D28">
              <w:rPr>
                <w:rFonts w:cs="Arial"/>
                <w:b/>
                <w:bCs/>
                <w:color w:val="1E1544"/>
              </w:rPr>
              <w:t>deliver assistive technology and home modifications</w:t>
            </w:r>
            <w:r w:rsidRPr="00257D28">
              <w:rPr>
                <w:rFonts w:cs="Arial"/>
                <w:color w:val="1E1544"/>
              </w:rPr>
              <w:t>.</w:t>
            </w:r>
          </w:p>
        </w:tc>
        <w:tc>
          <w:tcPr>
            <w:tcW w:w="829" w:type="pct"/>
            <w:vMerge w:val="restart"/>
          </w:tcPr>
          <w:p w14:paraId="1F41E71E" w14:textId="0BBC92D1" w:rsidR="006535A8" w:rsidRPr="00257D28" w:rsidRDefault="006535A8" w:rsidP="002F3FF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March – </w:t>
            </w:r>
            <w:r w:rsidR="003B3589">
              <w:rPr>
                <w:rFonts w:cs="Arial"/>
                <w:color w:val="1E1544"/>
              </w:rPr>
              <w:t>October</w:t>
            </w:r>
            <w:r w:rsidRPr="00257D28">
              <w:rPr>
                <w:rFonts w:cs="Arial"/>
                <w:color w:val="1E1544"/>
              </w:rPr>
              <w:t xml:space="preserve"> 2025</w:t>
            </w:r>
          </w:p>
        </w:tc>
        <w:tc>
          <w:tcPr>
            <w:tcW w:w="1686" w:type="pct"/>
            <w:vMerge w:val="restart"/>
          </w:tcPr>
          <w:p w14:paraId="7F957384" w14:textId="750518BA" w:rsidR="006535A8" w:rsidRPr="00816D6D"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Available on the department’s website - </w:t>
            </w:r>
            <w:hyperlink r:id="rId112" w:history="1">
              <w:r w:rsidRPr="00B654C8">
                <w:rPr>
                  <w:rStyle w:val="Hyperlink"/>
                  <w:rFonts w:cs="Arial"/>
                </w:rPr>
                <w:t xml:space="preserve">Assistive Technology and Home Modifications </w:t>
              </w:r>
              <w:r w:rsidR="008E460B" w:rsidRPr="00B654C8">
                <w:rPr>
                  <w:rStyle w:val="Hyperlink"/>
                  <w:rFonts w:cs="Arial"/>
                </w:rPr>
                <w:t xml:space="preserve">list </w:t>
              </w:r>
              <w:r w:rsidRPr="00B654C8">
                <w:rPr>
                  <w:rStyle w:val="Hyperlink"/>
                  <w:rFonts w:cs="Arial"/>
                </w:rPr>
                <w:t xml:space="preserve">(AT-HM </w:t>
              </w:r>
              <w:r w:rsidR="007B5E32" w:rsidRPr="00B654C8">
                <w:rPr>
                  <w:rStyle w:val="Hyperlink"/>
                  <w:rFonts w:cs="Arial"/>
                </w:rPr>
                <w:t>l</w:t>
              </w:r>
              <w:r w:rsidRPr="00B654C8">
                <w:rPr>
                  <w:rStyle w:val="Hyperlink"/>
                  <w:rFonts w:cs="Arial"/>
                </w:rPr>
                <w:t>ist)</w:t>
              </w:r>
            </w:hyperlink>
            <w:r w:rsidRPr="00816D6D">
              <w:rPr>
                <w:rFonts w:cs="Arial"/>
                <w:color w:val="1E1544"/>
              </w:rPr>
              <w:t>.</w:t>
            </w:r>
          </w:p>
          <w:p w14:paraId="237D96CD" w14:textId="64B4238D"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u w:val="none"/>
              </w:rPr>
            </w:pPr>
            <w:r w:rsidRPr="00816D6D">
              <w:rPr>
                <w:rFonts w:cs="Arial"/>
                <w:color w:val="1E1544"/>
              </w:rPr>
              <w:t xml:space="preserve">Refer to the </w:t>
            </w:r>
            <w:hyperlink r:id="rId113" w:history="1">
              <w:r w:rsidRPr="00B654C8">
                <w:rPr>
                  <w:rStyle w:val="Hyperlink"/>
                  <w:rFonts w:cs="Arial"/>
                </w:rPr>
                <w:t>Support at Home program manual</w:t>
              </w:r>
            </w:hyperlink>
            <w:r w:rsidRPr="00816D6D">
              <w:rPr>
                <w:rFonts w:cs="Arial"/>
                <w:color w:val="1E1544"/>
              </w:rPr>
              <w:t xml:space="preserve"> </w:t>
            </w:r>
            <w:r w:rsidRPr="00257D28">
              <w:rPr>
                <w:rFonts w:cs="Arial"/>
                <w:color w:val="1E1544"/>
              </w:rPr>
              <w:t>for detailed program information.</w:t>
            </w:r>
          </w:p>
          <w:p w14:paraId="3E4C1C53" w14:textId="77148995" w:rsidR="006535A8" w:rsidRPr="00816D6D" w:rsidRDefault="00D71179" w:rsidP="00053FFB">
            <w:pPr>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w:t>
            </w:r>
            <w:r>
              <w:rPr>
                <w:rFonts w:cs="Arial"/>
                <w:color w:val="1E1544"/>
              </w:rPr>
              <w:t>–</w:t>
            </w:r>
            <w:r w:rsidRPr="00D311F3">
              <w:rPr>
                <w:rFonts w:cs="Arial"/>
                <w:color w:val="1E1544"/>
              </w:rPr>
              <w:t xml:space="preserve"> </w:t>
            </w:r>
            <w:hyperlink r:id="rId114" w:history="1">
              <w:r w:rsidRPr="00B654C8">
                <w:rPr>
                  <w:rStyle w:val="Hyperlink"/>
                  <w:rFonts w:cs="Arial"/>
                </w:rPr>
                <w:t>Assistive Technology and Home Modifications (AT-HM) scheme guidelines</w:t>
              </w:r>
            </w:hyperlink>
            <w:r w:rsidR="004D50A1">
              <w:rPr>
                <w:rFonts w:cs="Arial"/>
                <w:color w:val="1E1544" w:themeColor="text1"/>
              </w:rPr>
              <w:t>.</w:t>
            </w:r>
          </w:p>
        </w:tc>
      </w:tr>
      <w:tr w:rsidR="00E63012" w:rsidRPr="00604003" w14:paraId="14F86453"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54C49914" w14:textId="679C67AB" w:rsidR="006535A8" w:rsidRPr="00257D28" w:rsidRDefault="005A1F87" w:rsidP="00257D28">
            <w:pPr>
              <w:spacing w:before="60" w:after="60"/>
              <w:rPr>
                <w:rFonts w:cs="Arial"/>
                <w:color w:val="1E1544"/>
              </w:rPr>
            </w:pPr>
            <w:r w:rsidRPr="00257D28">
              <w:rPr>
                <w:rFonts w:cs="Arial"/>
                <w:color w:val="1E1544"/>
              </w:rPr>
              <w:t>1.6</w:t>
            </w:r>
          </w:p>
        </w:tc>
        <w:tc>
          <w:tcPr>
            <w:tcW w:w="2195" w:type="pct"/>
          </w:tcPr>
          <w:p w14:paraId="7E52413F" w14:textId="4B0FFB22"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Determine </w:t>
            </w:r>
            <w:r w:rsidRPr="00257D28">
              <w:rPr>
                <w:rFonts w:cs="Arial"/>
                <w:b/>
                <w:bCs/>
                <w:color w:val="1E1544"/>
              </w:rPr>
              <w:t>how you will source assistive technology and</w:t>
            </w:r>
            <w:r w:rsidR="007B5E32">
              <w:rPr>
                <w:rFonts w:cs="Arial"/>
                <w:b/>
                <w:bCs/>
                <w:color w:val="1E1544"/>
              </w:rPr>
              <w:t xml:space="preserve"> </w:t>
            </w:r>
            <w:r w:rsidRPr="00257D28">
              <w:rPr>
                <w:rFonts w:cs="Arial"/>
                <w:b/>
                <w:bCs/>
                <w:color w:val="1E1544"/>
              </w:rPr>
              <w:t>home modifications</w:t>
            </w:r>
            <w:r w:rsidRPr="00257D28">
              <w:rPr>
                <w:rFonts w:cs="Arial"/>
                <w:color w:val="1E1544"/>
              </w:rPr>
              <w:t>:</w:t>
            </w:r>
          </w:p>
          <w:p w14:paraId="349E033A" w14:textId="3F2228C2" w:rsidR="006535A8" w:rsidRPr="008F1EDC" w:rsidRDefault="006535A8" w:rsidP="008F1EDC">
            <w:pPr>
              <w:pStyle w:val="ListParagraph"/>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8F1EDC">
              <w:rPr>
                <w:color w:val="1E1544"/>
              </w:rPr>
              <w:t>source and purchase low cost/</w:t>
            </w:r>
            <w:r w:rsidR="00CA1B32" w:rsidRPr="008F1EDC">
              <w:rPr>
                <w:color w:val="1E1544"/>
              </w:rPr>
              <w:t xml:space="preserve">low </w:t>
            </w:r>
            <w:r w:rsidRPr="008F1EDC">
              <w:rPr>
                <w:color w:val="1E1544"/>
              </w:rPr>
              <w:t xml:space="preserve">risk assistive technology from the AT-HM list with </w:t>
            </w:r>
            <w:r w:rsidR="00F56F04" w:rsidRPr="008F1EDC">
              <w:rPr>
                <w:color w:val="1E1544"/>
              </w:rPr>
              <w:t>agreement of</w:t>
            </w:r>
            <w:r w:rsidRPr="008F1EDC">
              <w:rPr>
                <w:color w:val="1E1544"/>
              </w:rPr>
              <w:t xml:space="preserve"> the participant</w:t>
            </w:r>
          </w:p>
          <w:p w14:paraId="2CEE8CEE" w14:textId="77777777" w:rsidR="006535A8" w:rsidRPr="008F1EDC" w:rsidRDefault="006535A8" w:rsidP="008F1EDC">
            <w:pPr>
              <w:pStyle w:val="ListParagraph"/>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8F1EDC">
              <w:rPr>
                <w:color w:val="1E1544"/>
              </w:rPr>
              <w:t>source and purchase non-loanable assistive technology including organising wrap arounds and delivery with agreement of participant</w:t>
            </w:r>
          </w:p>
          <w:p w14:paraId="1531839D" w14:textId="06307A6C" w:rsidR="006535A8" w:rsidRPr="00931983" w:rsidRDefault="006535A8" w:rsidP="008F1EDC">
            <w:pPr>
              <w:pStyle w:val="ListParagraph"/>
              <w:numPr>
                <w:ilvl w:val="0"/>
                <w:numId w:val="13"/>
              </w:numPr>
              <w:spacing w:before="60" w:after="60"/>
              <w:cnfStyle w:val="000000000000" w:firstRow="0" w:lastRow="0" w:firstColumn="0" w:lastColumn="0" w:oddVBand="0" w:evenVBand="0" w:oddHBand="0" w:evenHBand="0" w:firstRowFirstColumn="0" w:firstRowLastColumn="0" w:lastRowFirstColumn="0" w:lastRowLastColumn="0"/>
            </w:pPr>
            <w:r w:rsidRPr="008F1EDC">
              <w:rPr>
                <w:color w:val="1E1544"/>
              </w:rPr>
              <w:t>source prescription for assistive technology items where required and for all home modifications from appropriately qualified allied health professionals</w:t>
            </w:r>
            <w:r w:rsidR="000E0B7E" w:rsidRPr="008F1EDC">
              <w:rPr>
                <w:color w:val="1E1544"/>
              </w:rPr>
              <w:t>.</w:t>
            </w:r>
          </w:p>
        </w:tc>
        <w:tc>
          <w:tcPr>
            <w:tcW w:w="829" w:type="pct"/>
            <w:vMerge/>
          </w:tcPr>
          <w:p w14:paraId="2792CE5E" w14:textId="77777777"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p>
        </w:tc>
        <w:tc>
          <w:tcPr>
            <w:tcW w:w="1686" w:type="pct"/>
            <w:vMerge/>
          </w:tcPr>
          <w:p w14:paraId="4603A5B1" w14:textId="77777777" w:rsidR="006535A8" w:rsidRPr="00816D6D"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p>
        </w:tc>
      </w:tr>
      <w:tr w:rsidR="0024011A" w:rsidRPr="00604003" w14:paraId="5D452F20"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071D1823" w14:textId="7572599F" w:rsidR="0024011A" w:rsidRPr="00257D28" w:rsidRDefault="0024011A" w:rsidP="0024011A">
            <w:pPr>
              <w:spacing w:before="60" w:after="60"/>
              <w:rPr>
                <w:rFonts w:cs="Arial"/>
                <w:color w:val="1E1544"/>
              </w:rPr>
            </w:pPr>
            <w:r w:rsidRPr="00315C9E">
              <w:rPr>
                <w:rFonts w:cs="Arial"/>
                <w:color w:val="1E1544"/>
              </w:rPr>
              <w:t>1</w:t>
            </w:r>
            <w:r w:rsidRPr="0024011A">
              <w:rPr>
                <w:rFonts w:cs="Arial"/>
                <w:color w:val="1E1544"/>
              </w:rPr>
              <w:t>.7</w:t>
            </w:r>
          </w:p>
        </w:tc>
        <w:tc>
          <w:tcPr>
            <w:tcW w:w="2195" w:type="pct"/>
          </w:tcPr>
          <w:p w14:paraId="3EE5181B" w14:textId="77777777" w:rsidR="0024011A" w:rsidRPr="001247F7"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7E67CB">
              <w:rPr>
                <w:rFonts w:cs="Arial"/>
                <w:color w:val="1E1544"/>
              </w:rPr>
              <w:t xml:space="preserve">Understand the Support at Home program </w:t>
            </w:r>
            <w:r w:rsidRPr="00EF0671">
              <w:rPr>
                <w:rFonts w:cs="Arial"/>
                <w:b/>
                <w:bCs/>
                <w:color w:val="1E1544"/>
              </w:rPr>
              <w:t>financial and payment mechanisms</w:t>
            </w:r>
            <w:r w:rsidRPr="007E67CB">
              <w:rPr>
                <w:rFonts w:cs="Arial"/>
                <w:color w:val="1E1544"/>
              </w:rPr>
              <w:t>, including:</w:t>
            </w:r>
          </w:p>
          <w:p w14:paraId="75DA9AA6" w14:textId="77777777" w:rsidR="0024011A" w:rsidRPr="001247F7" w:rsidRDefault="0024011A" w:rsidP="00310595">
            <w:pPr>
              <w:pStyle w:val="ListParagraph"/>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7E67CB">
              <w:rPr>
                <w:color w:val="1E1544"/>
              </w:rPr>
              <w:t>the new funding model</w:t>
            </w:r>
          </w:p>
          <w:p w14:paraId="0E47D594" w14:textId="3044CE0A" w:rsidR="00B974BD" w:rsidRPr="001247F7" w:rsidRDefault="0024011A" w:rsidP="00310595">
            <w:pPr>
              <w:pStyle w:val="ListParagraph"/>
              <w:numPr>
                <w:ilvl w:val="0"/>
                <w:numId w:val="14"/>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7E67CB">
              <w:rPr>
                <w:color w:val="1E1544"/>
              </w:rPr>
              <w:t>care management fund administration</w:t>
            </w:r>
          </w:p>
          <w:p w14:paraId="02339909" w14:textId="5AA116F8" w:rsidR="0024011A" w:rsidRPr="00080215" w:rsidRDefault="0024011A" w:rsidP="00310595">
            <w:pPr>
              <w:pStyle w:val="ListParagraph"/>
              <w:numPr>
                <w:ilvl w:val="0"/>
                <w:numId w:val="14"/>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EF0671">
              <w:rPr>
                <w:color w:val="1E1544"/>
              </w:rPr>
              <w:t>eligibility for supplementary grants</w:t>
            </w:r>
            <w:r w:rsidR="000E0B7E">
              <w:rPr>
                <w:color w:val="1E1544"/>
              </w:rPr>
              <w:t>.</w:t>
            </w:r>
          </w:p>
        </w:tc>
        <w:tc>
          <w:tcPr>
            <w:tcW w:w="829" w:type="pct"/>
          </w:tcPr>
          <w:p w14:paraId="1082A917" w14:textId="70FB10EA" w:rsidR="0024011A" w:rsidRPr="00257D28"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7E67CB">
              <w:rPr>
                <w:rFonts w:cs="Arial"/>
                <w:color w:val="1E1544"/>
              </w:rPr>
              <w:t xml:space="preserve">March – </w:t>
            </w:r>
            <w:r w:rsidRPr="00FB0FD8">
              <w:rPr>
                <w:rFonts w:cs="Arial"/>
                <w:color w:val="1E1544"/>
              </w:rPr>
              <w:t>October</w:t>
            </w:r>
            <w:r w:rsidRPr="001247F7">
              <w:rPr>
                <w:rFonts w:cs="Arial"/>
                <w:color w:val="1E1544"/>
              </w:rPr>
              <w:t xml:space="preserve"> </w:t>
            </w:r>
            <w:r w:rsidRPr="007E67CB">
              <w:rPr>
                <w:rFonts w:cs="Arial"/>
                <w:color w:val="1E1544"/>
              </w:rPr>
              <w:t>2025</w:t>
            </w:r>
          </w:p>
        </w:tc>
        <w:tc>
          <w:tcPr>
            <w:tcW w:w="1686" w:type="pct"/>
          </w:tcPr>
          <w:p w14:paraId="3211DFDA" w14:textId="77777777" w:rsidR="0024011A"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7E67CB">
              <w:rPr>
                <w:rFonts w:cs="Arial"/>
                <w:color w:val="1E1544"/>
              </w:rPr>
              <w:t xml:space="preserve">Refer to the </w:t>
            </w:r>
            <w:hyperlink r:id="rId115" w:history="1">
              <w:r w:rsidRPr="00B654C8">
                <w:rPr>
                  <w:rStyle w:val="Hyperlink"/>
                  <w:rFonts w:cs="Arial"/>
                </w:rPr>
                <w:t>Support at Home program manual</w:t>
              </w:r>
            </w:hyperlink>
            <w:r w:rsidRPr="007E67CB">
              <w:rPr>
                <w:rFonts w:cs="Arial"/>
                <w:color w:val="1E1544"/>
              </w:rPr>
              <w:t xml:space="preserve"> for detailed program information.</w:t>
            </w:r>
          </w:p>
          <w:p w14:paraId="7F9DA162" w14:textId="29D953CB" w:rsidR="00D72CDE" w:rsidRPr="00816D6D" w:rsidRDefault="00285863"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Refer to</w:t>
            </w:r>
            <w:r w:rsidR="00A10FED">
              <w:rPr>
                <w:rFonts w:cs="Arial"/>
                <w:color w:val="1E1544"/>
              </w:rPr>
              <w:t xml:space="preserve"> the</w:t>
            </w:r>
            <w:r w:rsidR="007D2B52">
              <w:rPr>
                <w:rFonts w:cs="Arial"/>
                <w:color w:val="1E1544"/>
              </w:rPr>
              <w:t xml:space="preserve"> </w:t>
            </w:r>
            <w:hyperlink r:id="rId116" w:history="1">
              <w:r w:rsidR="006F6955" w:rsidRPr="00B654C8">
                <w:rPr>
                  <w:rStyle w:val="Hyperlink"/>
                  <w:rFonts w:cs="Arial"/>
                </w:rPr>
                <w:t>Support at Home –</w:t>
              </w:r>
              <w:r w:rsidR="006F6955" w:rsidRPr="00B654C8">
                <w:rPr>
                  <w:rStyle w:val="Hyperlink"/>
                </w:rPr>
                <w:t xml:space="preserve"> </w:t>
              </w:r>
              <w:r w:rsidR="004924E4" w:rsidRPr="00B654C8">
                <w:rPr>
                  <w:rStyle w:val="Hyperlink"/>
                </w:rPr>
                <w:t>P</w:t>
              </w:r>
              <w:r w:rsidR="006F6955" w:rsidRPr="00B654C8">
                <w:rPr>
                  <w:rStyle w:val="Hyperlink"/>
                  <w:rFonts w:cs="Arial"/>
                </w:rPr>
                <w:t>ooled care management funding and service delivery branches fact sheet</w:t>
              </w:r>
            </w:hyperlink>
            <w:r w:rsidR="00000F64">
              <w:t>.</w:t>
            </w:r>
          </w:p>
        </w:tc>
      </w:tr>
      <w:tr w:rsidR="0024011A" w:rsidRPr="00604003" w14:paraId="1587BAC7"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6C01460A" w14:textId="05FBD408" w:rsidR="00E5505D" w:rsidRPr="004F2491" w:rsidRDefault="0024011A" w:rsidP="004F2491">
            <w:pPr>
              <w:spacing w:before="60" w:after="60"/>
              <w:rPr>
                <w:rFonts w:cs="Arial"/>
                <w:b w:val="0"/>
                <w:color w:val="1E1544"/>
              </w:rPr>
            </w:pPr>
            <w:r w:rsidRPr="0024011A">
              <w:rPr>
                <w:rFonts w:cs="Arial"/>
                <w:color w:val="1E1544"/>
              </w:rPr>
              <w:t>1.8</w:t>
            </w:r>
          </w:p>
        </w:tc>
        <w:tc>
          <w:tcPr>
            <w:tcW w:w="2195" w:type="pct"/>
          </w:tcPr>
          <w:p w14:paraId="63D16809" w14:textId="77777777" w:rsidR="0024011A" w:rsidRPr="00257D28"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Review documentation on the </w:t>
            </w:r>
            <w:r w:rsidRPr="00257D28">
              <w:rPr>
                <w:rFonts w:cs="Arial"/>
                <w:b/>
                <w:bCs/>
                <w:color w:val="1E1544"/>
              </w:rPr>
              <w:t>claiming process to understand additional data</w:t>
            </w:r>
            <w:r w:rsidRPr="00257D28">
              <w:rPr>
                <w:rFonts w:cs="Arial"/>
                <w:b/>
                <w:color w:val="1E1544"/>
              </w:rPr>
              <w:t xml:space="preserve"> and information sharing requirements</w:t>
            </w:r>
            <w:r w:rsidRPr="00257D28">
              <w:rPr>
                <w:rFonts w:cs="Arial"/>
                <w:color w:val="1E1544"/>
              </w:rPr>
              <w:t xml:space="preserve"> for receiving payments.</w:t>
            </w:r>
          </w:p>
          <w:p w14:paraId="07E8E6CC" w14:textId="7390FB7B" w:rsidR="0024011A" w:rsidRPr="007E67CB"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Consider what changes are required to your ICT systems to support this.</w:t>
            </w:r>
          </w:p>
        </w:tc>
        <w:tc>
          <w:tcPr>
            <w:tcW w:w="829" w:type="pct"/>
          </w:tcPr>
          <w:p w14:paraId="0CEAD430" w14:textId="6AC4E5A1" w:rsidR="0024011A" w:rsidRPr="007E67CB"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March – </w:t>
            </w:r>
            <w:r>
              <w:rPr>
                <w:rFonts w:cs="Arial"/>
                <w:color w:val="1E1544"/>
              </w:rPr>
              <w:t>October</w:t>
            </w:r>
            <w:r w:rsidRPr="00257D28">
              <w:rPr>
                <w:rFonts w:cs="Arial"/>
                <w:color w:val="1E1544"/>
              </w:rPr>
              <w:t xml:space="preserve"> 2025</w:t>
            </w:r>
          </w:p>
        </w:tc>
        <w:tc>
          <w:tcPr>
            <w:tcW w:w="1686" w:type="pct"/>
          </w:tcPr>
          <w:p w14:paraId="29517363" w14:textId="4165FF06" w:rsidR="0024011A" w:rsidRPr="00257D28"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Refer to the </w:t>
            </w:r>
            <w:hyperlink r:id="rId117" w:history="1">
              <w:r w:rsidR="00466C96" w:rsidRPr="00B654C8">
                <w:rPr>
                  <w:rStyle w:val="Hyperlink"/>
                  <w:rFonts w:cs="Arial"/>
                </w:rPr>
                <w:t>Support at Home program claims and payments business rules guidance</w:t>
              </w:r>
            </w:hyperlink>
            <w:r w:rsidRPr="00B654C8">
              <w:rPr>
                <w:rFonts w:cs="Arial"/>
                <w:color w:val="0070C0"/>
              </w:rPr>
              <w:t xml:space="preserve"> </w:t>
            </w:r>
            <w:r w:rsidRPr="00257D28">
              <w:rPr>
                <w:rFonts w:cs="Arial"/>
                <w:color w:val="1E1544"/>
              </w:rPr>
              <w:t xml:space="preserve">available on the department’s website. </w:t>
            </w:r>
          </w:p>
          <w:p w14:paraId="34C47408" w14:textId="62CA7B50" w:rsidR="0024011A" w:rsidRPr="00816D6D" w:rsidRDefault="006F0743"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T</w:t>
            </w:r>
            <w:r w:rsidR="0024011A" w:rsidRPr="00816D6D">
              <w:rPr>
                <w:rFonts w:cs="Arial"/>
                <w:color w:val="1E1544"/>
              </w:rPr>
              <w:t xml:space="preserve">echnical specifications to support the change are available on the </w:t>
            </w:r>
            <w:hyperlink r:id="rId118" w:history="1">
              <w:r w:rsidR="0024011A" w:rsidRPr="00B654C8">
                <w:rPr>
                  <w:rStyle w:val="Hyperlink"/>
                  <w:rFonts w:cs="Arial"/>
                </w:rPr>
                <w:t>Health Systems Developer Portal</w:t>
              </w:r>
            </w:hyperlink>
            <w:r w:rsidR="0024011A" w:rsidRPr="00816D6D">
              <w:rPr>
                <w:rFonts w:cs="Arial"/>
                <w:color w:val="1E1544"/>
              </w:rPr>
              <w:t xml:space="preserve">. </w:t>
            </w:r>
            <w:r w:rsidR="0024011A" w:rsidRPr="00816D6D">
              <w:rPr>
                <w:rFonts w:cs="Arial"/>
                <w:color w:val="1E1544"/>
              </w:rPr>
              <w:br/>
              <w:t>Aged Care APIs are available on the vendor test environment.</w:t>
            </w:r>
          </w:p>
          <w:p w14:paraId="27DAF222" w14:textId="6FA4334A" w:rsidR="0024011A" w:rsidRPr="007E67CB"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Refer to the </w:t>
            </w:r>
            <w:hyperlink r:id="rId119" w:history="1">
              <w:r w:rsidRPr="00B654C8">
                <w:rPr>
                  <w:rStyle w:val="Hyperlink"/>
                  <w:rFonts w:cs="Arial"/>
                </w:rPr>
                <w:t>Support at Home User Guide – submitting claims to the Aged Care Provider Portal</w:t>
              </w:r>
            </w:hyperlink>
            <w:r w:rsidRPr="00B654C8">
              <w:rPr>
                <w:rFonts w:cs="Arial"/>
                <w:color w:val="0070C0"/>
              </w:rPr>
              <w:t xml:space="preserve"> </w:t>
            </w:r>
            <w:r w:rsidRPr="00257D28">
              <w:rPr>
                <w:rFonts w:cs="Arial"/>
                <w:color w:val="1E1544"/>
              </w:rPr>
              <w:t xml:space="preserve">which explains how to submit Support at Home payment claims in ACPP. </w:t>
            </w:r>
          </w:p>
        </w:tc>
      </w:tr>
      <w:tr w:rsidR="0024011A" w:rsidRPr="00604003" w14:paraId="080FED66" w14:textId="77777777" w:rsidTr="002F3FFC">
        <w:trPr>
          <w:cantSplit/>
          <w:trHeight w:val="2841"/>
        </w:trPr>
        <w:tc>
          <w:tcPr>
            <w:cnfStyle w:val="001000000000" w:firstRow="0" w:lastRow="0" w:firstColumn="1" w:lastColumn="0" w:oddVBand="0" w:evenVBand="0" w:oddHBand="0" w:evenHBand="0" w:firstRowFirstColumn="0" w:firstRowLastColumn="0" w:lastRowFirstColumn="0" w:lastRowLastColumn="0"/>
            <w:tcW w:w="0" w:type="pct"/>
          </w:tcPr>
          <w:p w14:paraId="4A26A3EF" w14:textId="59261AF9" w:rsidR="0024011A" w:rsidRPr="0024011A" w:rsidRDefault="0024011A" w:rsidP="0024011A">
            <w:pPr>
              <w:spacing w:before="60" w:after="60"/>
              <w:rPr>
                <w:rFonts w:cs="Arial"/>
                <w:b w:val="0"/>
                <w:bCs w:val="0"/>
                <w:color w:val="1E1544"/>
              </w:rPr>
            </w:pPr>
            <w:r w:rsidRPr="0024011A">
              <w:rPr>
                <w:rFonts w:cs="Arial"/>
                <w:color w:val="1E1544"/>
              </w:rPr>
              <w:t>1.9</w:t>
            </w:r>
          </w:p>
        </w:tc>
        <w:tc>
          <w:tcPr>
            <w:tcW w:w="0" w:type="pct"/>
          </w:tcPr>
          <w:p w14:paraId="25E597CD" w14:textId="77777777" w:rsidR="0024011A" w:rsidRPr="00257D28"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Ensure that relevant provider transition activities extend to sub-contracted registered and non-registered associated providers (e.g. gardener, allied health professional).</w:t>
            </w:r>
          </w:p>
          <w:p w14:paraId="533E581F" w14:textId="77777777" w:rsidR="00D31F42" w:rsidRPr="00D31F42" w:rsidRDefault="0024011A" w:rsidP="00D31F42">
            <w:pPr>
              <w:pStyle w:val="ListParagraph"/>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257D28">
              <w:rPr>
                <w:color w:val="1E1544"/>
              </w:rPr>
              <w:t>review ways of working and new contract requirements</w:t>
            </w:r>
            <w:r w:rsidR="00D31F42">
              <w:rPr>
                <w:color w:val="1E1544"/>
              </w:rPr>
              <w:t xml:space="preserve"> </w:t>
            </w:r>
          </w:p>
          <w:p w14:paraId="476BD36D" w14:textId="65C1B4B4" w:rsidR="006C371F" w:rsidRPr="00D04D83" w:rsidRDefault="0024011A" w:rsidP="00D31F42">
            <w:pPr>
              <w:pStyle w:val="ListParagraph"/>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1D335F">
              <w:rPr>
                <w:color w:val="1E1544"/>
              </w:rPr>
              <w:t xml:space="preserve">renegotiate contracts </w:t>
            </w:r>
            <w:r w:rsidR="00102EE4" w:rsidRPr="001D335F">
              <w:rPr>
                <w:color w:val="1E1544"/>
              </w:rPr>
              <w:t xml:space="preserve">and/or working arrangements </w:t>
            </w:r>
            <w:r w:rsidRPr="001D335F">
              <w:rPr>
                <w:color w:val="1E1544"/>
              </w:rPr>
              <w:t>with Associated Providers</w:t>
            </w:r>
            <w:r w:rsidR="000E0B7E" w:rsidRPr="001D335F">
              <w:rPr>
                <w:color w:val="1E1544"/>
              </w:rPr>
              <w:t>.</w:t>
            </w:r>
          </w:p>
        </w:tc>
        <w:tc>
          <w:tcPr>
            <w:tcW w:w="0" w:type="pct"/>
          </w:tcPr>
          <w:p w14:paraId="0E9AE101" w14:textId="53D7866B" w:rsidR="0024011A" w:rsidRPr="00257D28"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March – </w:t>
            </w:r>
            <w:r>
              <w:rPr>
                <w:rFonts w:cs="Arial"/>
                <w:color w:val="1E1544"/>
              </w:rPr>
              <w:t>October</w:t>
            </w:r>
            <w:r w:rsidRPr="00257D28">
              <w:rPr>
                <w:rFonts w:cs="Arial"/>
                <w:color w:val="1E1544"/>
              </w:rPr>
              <w:t xml:space="preserve"> 2025</w:t>
            </w:r>
          </w:p>
        </w:tc>
        <w:tc>
          <w:tcPr>
            <w:tcW w:w="0" w:type="pct"/>
          </w:tcPr>
          <w:p w14:paraId="47E1B981" w14:textId="3029B7D5" w:rsidR="00C77F10" w:rsidRDefault="0024011A" w:rsidP="002F3FF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Refer to the </w:t>
            </w:r>
            <w:hyperlink r:id="rId120" w:history="1">
              <w:r w:rsidRPr="00B654C8">
                <w:rPr>
                  <w:rStyle w:val="Hyperlink"/>
                  <w:rFonts w:cs="Arial"/>
                </w:rPr>
                <w:t>Support at Home program manual</w:t>
              </w:r>
            </w:hyperlink>
            <w:r w:rsidRPr="00816D6D">
              <w:rPr>
                <w:rFonts w:cs="Arial"/>
                <w:color w:val="1E1544"/>
              </w:rPr>
              <w:t xml:space="preserve"> </w:t>
            </w:r>
            <w:r w:rsidRPr="00257D28">
              <w:rPr>
                <w:rFonts w:cs="Arial"/>
                <w:color w:val="1E1544"/>
              </w:rPr>
              <w:t>for detailed program information.</w:t>
            </w:r>
          </w:p>
          <w:p w14:paraId="66B6A61F" w14:textId="7428484D" w:rsidR="00C77F10" w:rsidRPr="00257D28" w:rsidRDefault="00C77F10"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C77F10">
              <w:rPr>
                <w:rFonts w:cs="Arial"/>
                <w:color w:val="1E1544"/>
              </w:rPr>
              <w:t xml:space="preserve">More </w:t>
            </w:r>
            <w:hyperlink r:id="rId121" w:history="1">
              <w:r w:rsidRPr="00B654C8">
                <w:rPr>
                  <w:rStyle w:val="Hyperlink"/>
                  <w:rFonts w:cs="Arial"/>
                </w:rPr>
                <w:t>guidance for associated providers</w:t>
              </w:r>
            </w:hyperlink>
            <w:r>
              <w:rPr>
                <w:rFonts w:cs="Arial"/>
                <w:color w:val="1E1544"/>
              </w:rPr>
              <w:t xml:space="preserve"> can be found on the Aged Care Quality and Safety Commission website. </w:t>
            </w:r>
          </w:p>
        </w:tc>
      </w:tr>
      <w:tr w:rsidR="0024011A" w:rsidRPr="00604003" w14:paraId="35F2CCAE"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0F90CAAE" w14:textId="0CA0D154" w:rsidR="0024011A" w:rsidRPr="0024011A" w:rsidRDefault="0024011A" w:rsidP="0024011A">
            <w:pPr>
              <w:spacing w:before="60" w:after="60"/>
              <w:rPr>
                <w:rFonts w:cs="Arial"/>
                <w:b w:val="0"/>
                <w:bCs w:val="0"/>
                <w:color w:val="1E1544"/>
              </w:rPr>
            </w:pPr>
            <w:r w:rsidRPr="0024011A">
              <w:rPr>
                <w:rFonts w:cs="Arial"/>
                <w:color w:val="1E1544"/>
              </w:rPr>
              <w:t>1.10</w:t>
            </w:r>
          </w:p>
        </w:tc>
        <w:tc>
          <w:tcPr>
            <w:tcW w:w="2195" w:type="pct"/>
          </w:tcPr>
          <w:p w14:paraId="108B3EB6" w14:textId="77777777" w:rsidR="0024011A"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Understand </w:t>
            </w:r>
            <w:r w:rsidRPr="00257D28">
              <w:rPr>
                <w:rFonts w:cs="Arial"/>
                <w:b/>
                <w:bCs/>
                <w:color w:val="1E1544"/>
              </w:rPr>
              <w:t>transition arrangements</w:t>
            </w:r>
            <w:r w:rsidRPr="00257D28">
              <w:rPr>
                <w:rFonts w:cs="Arial"/>
                <w:color w:val="1E1544"/>
              </w:rPr>
              <w:t xml:space="preserve"> for existing HCP </w:t>
            </w:r>
            <w:r>
              <w:rPr>
                <w:rFonts w:cs="Arial"/>
                <w:color w:val="1E1544"/>
              </w:rPr>
              <w:t xml:space="preserve">care </w:t>
            </w:r>
            <w:r w:rsidRPr="00257D28">
              <w:rPr>
                <w:rFonts w:cs="Arial"/>
                <w:color w:val="1E1544"/>
              </w:rPr>
              <w:t>recipients.</w:t>
            </w:r>
          </w:p>
          <w:p w14:paraId="40BC1EF2" w14:textId="466EB5EC" w:rsidR="0024011A" w:rsidRPr="00DD43C2"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C4129">
              <w:rPr>
                <w:rFonts w:cs="Arial"/>
                <w:color w:val="1E1544"/>
              </w:rPr>
              <w:t>Providers are required to continue to meet requirements under the current legislative framework, including to communicate and consult with older people about the care and services they receive</w:t>
            </w:r>
            <w:r>
              <w:rPr>
                <w:rFonts w:cs="Arial"/>
                <w:color w:val="1E1544"/>
              </w:rPr>
              <w:t>, such as changes to services, costs and fees</w:t>
            </w:r>
            <w:r w:rsidRPr="005C4129">
              <w:rPr>
                <w:rFonts w:cs="Arial"/>
                <w:color w:val="1E1544"/>
              </w:rPr>
              <w:t>.</w:t>
            </w:r>
          </w:p>
        </w:tc>
        <w:tc>
          <w:tcPr>
            <w:tcW w:w="829" w:type="pct"/>
          </w:tcPr>
          <w:p w14:paraId="0BFC0A6D" w14:textId="0E4CA3D2" w:rsidR="0024011A" w:rsidRPr="00257D28"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May – </w:t>
            </w:r>
            <w:r>
              <w:rPr>
                <w:rFonts w:cs="Arial"/>
                <w:color w:val="1E1544"/>
              </w:rPr>
              <w:t>October</w:t>
            </w:r>
            <w:r w:rsidRPr="00257D28">
              <w:rPr>
                <w:rFonts w:cs="Arial"/>
                <w:color w:val="1E1544"/>
              </w:rPr>
              <w:t xml:space="preserve"> 2025</w:t>
            </w:r>
          </w:p>
        </w:tc>
        <w:tc>
          <w:tcPr>
            <w:tcW w:w="1686" w:type="pct"/>
          </w:tcPr>
          <w:p w14:paraId="53B260CB" w14:textId="6FC9C5ED" w:rsidR="0024011A"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T</w:t>
            </w:r>
            <w:r w:rsidRPr="00816D6D">
              <w:rPr>
                <w:rFonts w:cs="Arial"/>
                <w:color w:val="1E1544"/>
              </w:rPr>
              <w:t xml:space="preserve">he </w:t>
            </w:r>
            <w:hyperlink r:id="rId122" w:history="1">
              <w:r w:rsidRPr="00B654C8">
                <w:rPr>
                  <w:rStyle w:val="Hyperlink"/>
                  <w:rFonts w:cs="Arial"/>
                </w:rPr>
                <w:t>Support at Home program manual</w:t>
              </w:r>
            </w:hyperlink>
            <w:r w:rsidRPr="00B654C8">
              <w:rPr>
                <w:rFonts w:cs="Arial"/>
                <w:color w:val="0070C0"/>
              </w:rPr>
              <w:t xml:space="preserve"> </w:t>
            </w:r>
            <w:r w:rsidRPr="00816D6D">
              <w:rPr>
                <w:rFonts w:cs="Arial"/>
                <w:color w:val="1E1544"/>
              </w:rPr>
              <w:t xml:space="preserve">includes information about transition arrangements for existing HCP </w:t>
            </w:r>
            <w:r>
              <w:rPr>
                <w:rFonts w:cs="Arial"/>
                <w:color w:val="1E1544"/>
              </w:rPr>
              <w:t xml:space="preserve">care </w:t>
            </w:r>
            <w:r w:rsidRPr="00816D6D">
              <w:rPr>
                <w:rFonts w:cs="Arial"/>
                <w:color w:val="1E1544"/>
              </w:rPr>
              <w:t>recipients.</w:t>
            </w:r>
          </w:p>
          <w:p w14:paraId="0F0CD228" w14:textId="3E3952EA" w:rsidR="0024011A" w:rsidRDefault="00CC7DBB"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Key messages in </w:t>
            </w:r>
            <w:hyperlink r:id="rId123" w:history="1">
              <w:r w:rsidR="0024011A" w:rsidRPr="00B654C8">
                <w:rPr>
                  <w:rStyle w:val="Hyperlink"/>
                  <w:rFonts w:cs="Arial"/>
                </w:rPr>
                <w:t>Guidance for Support at Home care partners</w:t>
              </w:r>
            </w:hyperlink>
            <w:r w:rsidR="0024011A">
              <w:rPr>
                <w:rFonts w:cs="Arial"/>
                <w:color w:val="1E1544"/>
              </w:rPr>
              <w:t xml:space="preserve"> </w:t>
            </w:r>
            <w:r>
              <w:rPr>
                <w:rFonts w:cs="Arial"/>
                <w:color w:val="1E1544"/>
              </w:rPr>
              <w:t xml:space="preserve">can </w:t>
            </w:r>
            <w:r w:rsidR="00751D63">
              <w:rPr>
                <w:rFonts w:cs="Arial"/>
                <w:color w:val="1E1544"/>
              </w:rPr>
              <w:t xml:space="preserve">help </w:t>
            </w:r>
            <w:r w:rsidR="00BB0D38">
              <w:rPr>
                <w:rFonts w:cs="Arial"/>
                <w:color w:val="1E1544"/>
              </w:rPr>
              <w:t>you</w:t>
            </w:r>
            <w:r w:rsidR="00F978F0">
              <w:rPr>
                <w:rFonts w:cs="Arial"/>
                <w:color w:val="1E1544"/>
              </w:rPr>
              <w:t xml:space="preserve"> understand the transition arrangements.</w:t>
            </w:r>
          </w:p>
          <w:p w14:paraId="5F28A946" w14:textId="5CB88589" w:rsidR="00483C25" w:rsidRPr="00816D6D" w:rsidRDefault="00BE5719"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Refer to </w:t>
            </w:r>
            <w:hyperlink r:id="rId124" w:history="1">
              <w:r w:rsidR="005D47FB" w:rsidRPr="00B654C8">
                <w:rPr>
                  <w:rStyle w:val="Hyperlink"/>
                  <w:rFonts w:cs="Arial"/>
                </w:rPr>
                <w:t xml:space="preserve">Guidance for </w:t>
              </w:r>
              <w:r w:rsidR="009C65E7" w:rsidRPr="00B654C8">
                <w:rPr>
                  <w:rStyle w:val="Hyperlink"/>
                  <w:rFonts w:cs="Arial"/>
                </w:rPr>
                <w:t xml:space="preserve">providers delivering </w:t>
              </w:r>
              <w:r w:rsidR="00C92CB1" w:rsidRPr="00B654C8">
                <w:rPr>
                  <w:rStyle w:val="Hyperlink"/>
                  <w:rFonts w:cs="Arial"/>
                </w:rPr>
                <w:t xml:space="preserve">Support at Home </w:t>
              </w:r>
              <w:r w:rsidR="009C65E7" w:rsidRPr="00B654C8">
                <w:rPr>
                  <w:rStyle w:val="Hyperlink"/>
                  <w:rFonts w:cs="Arial"/>
                </w:rPr>
                <w:t xml:space="preserve">services to </w:t>
              </w:r>
              <w:r w:rsidR="00070BFC" w:rsidRPr="00B654C8">
                <w:rPr>
                  <w:rStyle w:val="Hyperlink"/>
                  <w:rFonts w:cs="Arial"/>
                </w:rPr>
                <w:t xml:space="preserve">older </w:t>
              </w:r>
              <w:r w:rsidR="00C92CB1" w:rsidRPr="00B654C8">
                <w:rPr>
                  <w:rStyle w:val="Hyperlink"/>
                  <w:rFonts w:cs="Arial"/>
                </w:rPr>
                <w:t>Aboriginal and Torres Strait Islander people</w:t>
              </w:r>
            </w:hyperlink>
            <w:r w:rsidR="00C92CB1">
              <w:rPr>
                <w:rFonts w:cs="Arial"/>
                <w:color w:val="1E1544"/>
              </w:rPr>
              <w:t xml:space="preserve"> </w:t>
            </w:r>
            <w:r w:rsidR="00DD6153">
              <w:rPr>
                <w:rFonts w:cs="Arial"/>
                <w:color w:val="1E1544"/>
              </w:rPr>
              <w:t xml:space="preserve">for actions you can take to </w:t>
            </w:r>
            <w:r w:rsidR="00CD4BE0">
              <w:rPr>
                <w:rFonts w:cs="Arial"/>
                <w:color w:val="1E1544"/>
              </w:rPr>
              <w:t xml:space="preserve">support </w:t>
            </w:r>
            <w:r w:rsidR="00606D40">
              <w:rPr>
                <w:rFonts w:cs="Arial"/>
                <w:color w:val="1E1544"/>
              </w:rPr>
              <w:t>older Aboriginal and Torres Strait Islander people</w:t>
            </w:r>
            <w:r w:rsidR="00BF7334">
              <w:rPr>
                <w:rFonts w:cs="Arial"/>
                <w:color w:val="1E1544"/>
              </w:rPr>
              <w:t>.</w:t>
            </w:r>
          </w:p>
        </w:tc>
      </w:tr>
    </w:tbl>
    <w:p w14:paraId="356692AE" w14:textId="77777777" w:rsidR="005D5A54" w:rsidRPr="00D311F3" w:rsidRDefault="005D5A54">
      <w:pPr>
        <w:spacing w:before="0" w:after="0" w:line="240" w:lineRule="auto"/>
        <w:rPr>
          <w:rFonts w:cs="Arial"/>
          <w:color w:val="1E1544" w:themeColor="text1"/>
        </w:rPr>
      </w:pPr>
      <w:r w:rsidRPr="00D311F3">
        <w:rPr>
          <w:rFonts w:cs="Arial"/>
          <w:color w:val="1E1544" w:themeColor="text1"/>
        </w:rPr>
        <w:br w:type="page"/>
      </w:r>
    </w:p>
    <w:p w14:paraId="485B9469" w14:textId="70418B58" w:rsidR="005D5A54" w:rsidRPr="00D311F3" w:rsidRDefault="005D5A54" w:rsidP="00257D28">
      <w:pPr>
        <w:pStyle w:val="Heading2"/>
        <w:spacing w:before="240" w:after="120"/>
        <w:rPr>
          <w:rFonts w:cs="Arial"/>
        </w:rPr>
      </w:pPr>
      <w:bookmarkStart w:id="11" w:name="_Toc198553757"/>
      <w:r w:rsidRPr="00D311F3">
        <w:rPr>
          <w:rFonts w:cs="Arial"/>
        </w:rPr>
        <w:t>2. Prepare for transition</w:t>
      </w:r>
      <w:bookmarkEnd w:id="11"/>
    </w:p>
    <w:p w14:paraId="5B6401C9" w14:textId="77777777" w:rsidR="005D5A54" w:rsidRPr="00D311F3" w:rsidRDefault="005D5A54" w:rsidP="00257D28">
      <w:pPr>
        <w:pStyle w:val="Heading3"/>
        <w:spacing w:before="240" w:after="120"/>
        <w:rPr>
          <w:rFonts w:cs="Arial"/>
        </w:rPr>
      </w:pPr>
      <w:bookmarkStart w:id="12" w:name="_Toc198553758"/>
      <w:r w:rsidRPr="00D311F3">
        <w:rPr>
          <w:rFonts w:cs="Arial"/>
        </w:rPr>
        <w:t>Prepare for service delivery under Support at Home</w:t>
      </w:r>
      <w:bookmarkEnd w:id="12"/>
    </w:p>
    <w:p w14:paraId="0876C5E6" w14:textId="0B28C4BC" w:rsidR="005D5A54" w:rsidRPr="00257D28" w:rsidRDefault="005D5A54" w:rsidP="00257D28">
      <w:pPr>
        <w:spacing w:before="0"/>
        <w:rPr>
          <w:rFonts w:cs="Arial"/>
          <w:color w:val="1E1544"/>
        </w:rPr>
      </w:pPr>
      <w:r w:rsidRPr="00257D28">
        <w:rPr>
          <w:rFonts w:cs="Arial"/>
          <w:color w:val="1E1544"/>
        </w:rPr>
        <w:t xml:space="preserve">You will need to consider what changes are required to your </w:t>
      </w:r>
      <w:r w:rsidR="001C6C8C" w:rsidRPr="00257D28">
        <w:rPr>
          <w:rFonts w:cs="Arial"/>
          <w:color w:val="1E1544"/>
        </w:rPr>
        <w:t>organisation</w:t>
      </w:r>
      <w:r w:rsidRPr="00257D28">
        <w:rPr>
          <w:rFonts w:cs="Arial"/>
          <w:color w:val="1E1544"/>
        </w:rPr>
        <w:t xml:space="preserve"> to transition to Support at Home </w:t>
      </w:r>
      <w:r w:rsidR="003F7C42">
        <w:rPr>
          <w:rFonts w:cs="Arial"/>
          <w:color w:val="1E1544"/>
        </w:rPr>
        <w:t>from</w:t>
      </w:r>
      <w:r w:rsidR="003F7C42" w:rsidRPr="00257D28">
        <w:rPr>
          <w:rFonts w:cs="Arial"/>
          <w:color w:val="1E1544"/>
        </w:rPr>
        <w:t xml:space="preserve"> </w:t>
      </w:r>
      <w:r w:rsidRPr="00257D28">
        <w:rPr>
          <w:rFonts w:cs="Arial"/>
          <w:color w:val="1E1544"/>
        </w:rPr>
        <w:t xml:space="preserve">1 </w:t>
      </w:r>
      <w:r w:rsidR="00C37D3F">
        <w:rPr>
          <w:rFonts w:cs="Arial"/>
          <w:color w:val="1E1544"/>
        </w:rPr>
        <w:t>November</w:t>
      </w:r>
      <w:r w:rsidR="00C37D3F" w:rsidRPr="00257D28">
        <w:rPr>
          <w:rFonts w:cs="Arial"/>
          <w:color w:val="1E1544"/>
        </w:rPr>
        <w:t xml:space="preserve"> </w:t>
      </w:r>
      <w:r w:rsidRPr="00257D28">
        <w:rPr>
          <w:rFonts w:cs="Arial"/>
          <w:color w:val="1E1544"/>
        </w:rPr>
        <w:t>202</w:t>
      </w:r>
      <w:r w:rsidR="1890975C" w:rsidRPr="00257D28">
        <w:rPr>
          <w:rFonts w:cs="Arial"/>
          <w:color w:val="1E1544"/>
        </w:rPr>
        <w:t>5</w:t>
      </w:r>
      <w:r w:rsidRPr="00257D28">
        <w:rPr>
          <w:rFonts w:cs="Arial"/>
          <w:color w:val="1E1544"/>
        </w:rPr>
        <w:t xml:space="preserve">. </w:t>
      </w:r>
    </w:p>
    <w:tbl>
      <w:tblPr>
        <w:tblStyle w:val="GridTable1Light-Accent1"/>
        <w:tblW w:w="5000" w:type="pct"/>
        <w:tblLayout w:type="fixed"/>
        <w:tblLook w:val="04A0" w:firstRow="1" w:lastRow="0" w:firstColumn="1" w:lastColumn="0" w:noHBand="0" w:noVBand="1"/>
      </w:tblPr>
      <w:tblGrid>
        <w:gridCol w:w="840"/>
        <w:gridCol w:w="7089"/>
        <w:gridCol w:w="2551"/>
        <w:gridCol w:w="4047"/>
      </w:tblGrid>
      <w:tr w:rsidR="001D4B0D" w:rsidRPr="00D311F3" w14:paraId="39F56553" w14:textId="77777777" w:rsidTr="004F2491">
        <w:trPr>
          <w:cnfStyle w:val="100000000000" w:firstRow="1" w:lastRow="0" w:firstColumn="0" w:lastColumn="0" w:oddVBand="0" w:evenVBand="0" w:oddHBand="0" w:evenHBand="0" w:firstRowFirstColumn="0" w:firstRowLastColumn="0" w:lastRowFirstColumn="0" w:lastRowLastColumn="0"/>
          <w:cantSplit/>
          <w:trHeight w:val="561"/>
          <w:tblHeader/>
        </w:trPr>
        <w:tc>
          <w:tcPr>
            <w:cnfStyle w:val="001000000000" w:firstRow="0" w:lastRow="0" w:firstColumn="1" w:lastColumn="0" w:oddVBand="0" w:evenVBand="0" w:oddHBand="0" w:evenHBand="0" w:firstRowFirstColumn="0" w:firstRowLastColumn="0" w:lastRowFirstColumn="0" w:lastRowLastColumn="0"/>
            <w:tcW w:w="289" w:type="pct"/>
          </w:tcPr>
          <w:p w14:paraId="0DA989E1" w14:textId="07FC5D70" w:rsidR="009A47A4" w:rsidRPr="00257D28" w:rsidRDefault="001A4D48" w:rsidP="00257D28">
            <w:pPr>
              <w:spacing w:before="60" w:after="60"/>
              <w:rPr>
                <w:rFonts w:cs="Arial"/>
                <w:b w:val="0"/>
                <w:color w:val="1E1544"/>
              </w:rPr>
            </w:pPr>
            <w:r w:rsidRPr="00257D28">
              <w:rPr>
                <w:rFonts w:cs="Arial"/>
                <w:color w:val="1E1544"/>
              </w:rPr>
              <w:t>#</w:t>
            </w:r>
          </w:p>
        </w:tc>
        <w:tc>
          <w:tcPr>
            <w:tcW w:w="2440" w:type="pct"/>
          </w:tcPr>
          <w:p w14:paraId="4F92BB21" w14:textId="49744C8D" w:rsidR="009A47A4" w:rsidRPr="00861331" w:rsidRDefault="009A47A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861331">
              <w:rPr>
                <w:rFonts w:cs="Arial"/>
                <w:color w:val="1E1544" w:themeColor="text1"/>
              </w:rPr>
              <w:t>Actions providers should take</w:t>
            </w:r>
          </w:p>
        </w:tc>
        <w:tc>
          <w:tcPr>
            <w:tcW w:w="878" w:type="pct"/>
          </w:tcPr>
          <w:p w14:paraId="4B21D221" w14:textId="77777777" w:rsidR="009A47A4" w:rsidRPr="00861331" w:rsidRDefault="009A47A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861331">
              <w:rPr>
                <w:rFonts w:cs="Arial"/>
                <w:color w:val="1E1544" w:themeColor="text1"/>
              </w:rPr>
              <w:t>Timeframe</w:t>
            </w:r>
          </w:p>
        </w:tc>
        <w:tc>
          <w:tcPr>
            <w:tcW w:w="1393" w:type="pct"/>
          </w:tcPr>
          <w:p w14:paraId="6B872077" w14:textId="77777777" w:rsidR="009A47A4" w:rsidRPr="00861331" w:rsidRDefault="009A47A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861331">
              <w:rPr>
                <w:rFonts w:cs="Arial"/>
                <w:color w:val="1E1544" w:themeColor="text1"/>
              </w:rPr>
              <w:t>Transition resources and tools</w:t>
            </w:r>
          </w:p>
        </w:tc>
      </w:tr>
      <w:tr w:rsidR="001D4B0D" w:rsidRPr="00D311F3" w14:paraId="619D0F95" w14:textId="77777777" w:rsidTr="00B710A3">
        <w:trPr>
          <w:cantSplit/>
          <w:trHeight w:val="3510"/>
        </w:trPr>
        <w:tc>
          <w:tcPr>
            <w:cnfStyle w:val="001000000000" w:firstRow="0" w:lastRow="0" w:firstColumn="1" w:lastColumn="0" w:oddVBand="0" w:evenVBand="0" w:oddHBand="0" w:evenHBand="0" w:firstRowFirstColumn="0" w:firstRowLastColumn="0" w:lastRowFirstColumn="0" w:lastRowLastColumn="0"/>
            <w:tcW w:w="289" w:type="pct"/>
          </w:tcPr>
          <w:p w14:paraId="58307BD1" w14:textId="7C57F588" w:rsidR="00A847DB" w:rsidRPr="00257D28" w:rsidRDefault="00A847DB" w:rsidP="00257D28">
            <w:pPr>
              <w:spacing w:before="60" w:after="60"/>
              <w:rPr>
                <w:rFonts w:cs="Arial"/>
                <w:bCs w:val="0"/>
                <w:color w:val="1E1544"/>
              </w:rPr>
            </w:pPr>
            <w:r w:rsidRPr="00257D28">
              <w:rPr>
                <w:rFonts w:cs="Arial"/>
                <w:color w:val="1E1544"/>
              </w:rPr>
              <w:t>2.</w:t>
            </w:r>
            <w:r w:rsidR="00E707D3" w:rsidRPr="00257D28">
              <w:rPr>
                <w:rFonts w:cs="Arial"/>
                <w:color w:val="1E1544"/>
              </w:rPr>
              <w:t>1</w:t>
            </w:r>
          </w:p>
        </w:tc>
        <w:tc>
          <w:tcPr>
            <w:tcW w:w="2440" w:type="pct"/>
          </w:tcPr>
          <w:p w14:paraId="2F6649B5" w14:textId="77777777" w:rsidR="00A847DB"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b/>
                <w:bCs/>
                <w:color w:val="1E1544" w:themeColor="text1"/>
              </w:rPr>
              <w:t>Update and validate payment account details</w:t>
            </w:r>
            <w:r w:rsidRPr="00861331">
              <w:rPr>
                <w:rFonts w:cs="Arial"/>
                <w:color w:val="1E1544" w:themeColor="text1"/>
              </w:rPr>
              <w:t xml:space="preserve"> to ensure payments are received for service</w:t>
            </w:r>
            <w:r w:rsidR="00BC0F2F">
              <w:rPr>
                <w:rFonts w:cs="Arial"/>
                <w:color w:val="1E1544" w:themeColor="text1"/>
              </w:rPr>
              <w:t>s</w:t>
            </w:r>
            <w:r w:rsidRPr="00861331">
              <w:rPr>
                <w:rFonts w:cs="Arial"/>
                <w:color w:val="1E1544" w:themeColor="text1"/>
              </w:rPr>
              <w:t xml:space="preserve"> delivered under the Support at Home program.</w:t>
            </w:r>
          </w:p>
          <w:p w14:paraId="570AD42C" w14:textId="270EA7D6" w:rsidR="00724F3C" w:rsidRPr="00861331" w:rsidRDefault="00CF4B98" w:rsidP="00A1414B">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4F29C5">
              <w:rPr>
                <w:rFonts w:cs="Arial"/>
                <w:color w:val="1E1544" w:themeColor="text1"/>
              </w:rPr>
              <w:t>Ensure that service contact details, including postal addresses</w:t>
            </w:r>
            <w:r w:rsidR="001E6C07" w:rsidRPr="004F29C5">
              <w:rPr>
                <w:rFonts w:cs="Arial"/>
                <w:color w:val="1E1544" w:themeColor="text1"/>
              </w:rPr>
              <w:t>,</w:t>
            </w:r>
            <w:r w:rsidRPr="004F29C5">
              <w:rPr>
                <w:rFonts w:cs="Arial"/>
                <w:color w:val="1E1544" w:themeColor="text1"/>
              </w:rPr>
              <w:t xml:space="preserve"> are up to date in GPMS to avoid any delays in communication post 1 November 2025</w:t>
            </w:r>
            <w:r w:rsidR="001E6C07">
              <w:rPr>
                <w:rFonts w:cs="Arial"/>
                <w:color w:val="1E1544" w:themeColor="text1"/>
              </w:rPr>
              <w:t>.</w:t>
            </w:r>
          </w:p>
        </w:tc>
        <w:tc>
          <w:tcPr>
            <w:tcW w:w="878" w:type="pct"/>
          </w:tcPr>
          <w:p w14:paraId="557A6E41" w14:textId="36101F63"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November 2024 – </w:t>
            </w:r>
            <w:r w:rsidR="00267E67">
              <w:rPr>
                <w:rFonts w:cs="Arial"/>
                <w:color w:val="1E1544" w:themeColor="text1"/>
              </w:rPr>
              <w:t>October</w:t>
            </w:r>
            <w:r w:rsidR="00267E67" w:rsidRPr="00861331">
              <w:rPr>
                <w:rFonts w:cs="Arial"/>
                <w:color w:val="1E1544" w:themeColor="text1"/>
              </w:rPr>
              <w:t xml:space="preserve"> </w:t>
            </w:r>
            <w:r w:rsidRPr="00861331">
              <w:rPr>
                <w:rFonts w:cs="Arial"/>
                <w:color w:val="1E1544" w:themeColor="text1"/>
              </w:rPr>
              <w:t>2025</w:t>
            </w:r>
          </w:p>
        </w:tc>
        <w:tc>
          <w:tcPr>
            <w:tcW w:w="1393" w:type="pct"/>
          </w:tcPr>
          <w:p w14:paraId="72E970F0" w14:textId="77777777" w:rsidR="00A847DB"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Refer to the </w:t>
            </w:r>
            <w:hyperlink r:id="rId125" w:history="1">
              <w:r w:rsidRPr="00B654C8">
                <w:rPr>
                  <w:rStyle w:val="Hyperlink"/>
                  <w:rFonts w:cs="Arial"/>
                </w:rPr>
                <w:t>Update your bank details as an aged care provider</w:t>
              </w:r>
            </w:hyperlink>
            <w:r w:rsidRPr="00B654C8">
              <w:rPr>
                <w:rFonts w:cs="Arial"/>
                <w:color w:val="0070C0"/>
              </w:rPr>
              <w:t xml:space="preserve"> </w:t>
            </w:r>
            <w:r w:rsidRPr="00257D28">
              <w:rPr>
                <w:rFonts w:cs="Arial"/>
                <w:color w:val="1E1544" w:themeColor="text1"/>
              </w:rPr>
              <w:t>instructions on the Services Australia website.</w:t>
            </w:r>
          </w:p>
          <w:p w14:paraId="54E49E63" w14:textId="1EF7580A" w:rsidR="00A847DB" w:rsidRPr="00257D28" w:rsidRDefault="001E6C0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Refer to the </w:t>
            </w:r>
            <w:hyperlink r:id="rId126" w:history="1">
              <w:r w:rsidR="00D506F7" w:rsidRPr="00B654C8">
                <w:rPr>
                  <w:rStyle w:val="Hyperlink"/>
                </w:rPr>
                <w:t>Government Provider Management System (GPMS) – Managing your organisation</w:t>
              </w:r>
            </w:hyperlink>
            <w:r w:rsidR="00D506F7" w:rsidRPr="00B654C8">
              <w:rPr>
                <w:color w:val="0070C0"/>
              </w:rPr>
              <w:t xml:space="preserve"> </w:t>
            </w:r>
            <w:r w:rsidRPr="00257D28">
              <w:rPr>
                <w:rFonts w:cs="Arial"/>
                <w:color w:val="1E1544" w:themeColor="text1"/>
              </w:rPr>
              <w:t>webpage on the department’s website.</w:t>
            </w:r>
          </w:p>
        </w:tc>
      </w:tr>
      <w:tr w:rsidR="001D4B0D" w:rsidRPr="00D311F3" w14:paraId="1D6D8892"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139F9390" w14:textId="52682E90" w:rsidR="00A847DB" w:rsidRPr="00257D28" w:rsidRDefault="00A847DB" w:rsidP="00257D28">
            <w:pPr>
              <w:spacing w:before="60" w:after="60"/>
              <w:rPr>
                <w:rFonts w:cs="Arial"/>
                <w:bCs w:val="0"/>
                <w:color w:val="1E1544"/>
              </w:rPr>
            </w:pPr>
            <w:r w:rsidRPr="00257D28">
              <w:rPr>
                <w:rFonts w:cs="Arial"/>
                <w:color w:val="1E1544"/>
              </w:rPr>
              <w:t>2.</w:t>
            </w:r>
            <w:r w:rsidR="00E707D3" w:rsidRPr="00257D28">
              <w:rPr>
                <w:rFonts w:cs="Arial"/>
                <w:color w:val="1E1544"/>
              </w:rPr>
              <w:t>2</w:t>
            </w:r>
          </w:p>
        </w:tc>
        <w:tc>
          <w:tcPr>
            <w:tcW w:w="2440" w:type="pct"/>
          </w:tcPr>
          <w:p w14:paraId="6BECBBC0" w14:textId="5B9CC80C" w:rsidR="00724F3C" w:rsidRPr="00395CE9"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b/>
                <w:bCs/>
                <w:color w:val="1E1544" w:themeColor="text1"/>
              </w:rPr>
              <w:t>Update communication products</w:t>
            </w:r>
            <w:r w:rsidRPr="00861331">
              <w:rPr>
                <w:rFonts w:cs="Arial"/>
                <w:color w:val="1E1544" w:themeColor="text1"/>
              </w:rPr>
              <w:t xml:space="preserve"> for participants to align with Support at Home communication artefacts and client facing environments.</w:t>
            </w:r>
          </w:p>
        </w:tc>
        <w:tc>
          <w:tcPr>
            <w:tcW w:w="878" w:type="pct"/>
          </w:tcPr>
          <w:p w14:paraId="73EB96AE" w14:textId="2390F08F" w:rsidR="00A847DB" w:rsidRPr="00257D28"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December 2024 – </w:t>
            </w:r>
            <w:r w:rsidR="00FB6032">
              <w:rPr>
                <w:rFonts w:cs="Arial"/>
                <w:color w:val="1E1544" w:themeColor="text1"/>
              </w:rPr>
              <w:t>September</w:t>
            </w:r>
            <w:r w:rsidR="00FB6032" w:rsidRPr="00861331">
              <w:rPr>
                <w:rFonts w:cs="Arial"/>
                <w:color w:val="1E1544" w:themeColor="text1"/>
              </w:rPr>
              <w:t xml:space="preserve"> </w:t>
            </w:r>
            <w:r w:rsidRPr="00861331">
              <w:rPr>
                <w:rFonts w:cs="Arial"/>
                <w:color w:val="1E1544" w:themeColor="text1"/>
              </w:rPr>
              <w:t>2025</w:t>
            </w:r>
          </w:p>
        </w:tc>
        <w:tc>
          <w:tcPr>
            <w:tcW w:w="1393" w:type="pct"/>
          </w:tcPr>
          <w:p w14:paraId="44532585" w14:textId="4775BB33" w:rsidR="003F6F61" w:rsidRPr="004F2491" w:rsidRDefault="00037D65" w:rsidP="004F249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Communication products for older people</w:t>
            </w:r>
            <w:r w:rsidR="004616DE">
              <w:rPr>
                <w:rFonts w:cs="Arial"/>
                <w:color w:val="1E1544" w:themeColor="text1"/>
              </w:rPr>
              <w:t xml:space="preserve"> </w:t>
            </w:r>
            <w:r w:rsidR="004E410C">
              <w:rPr>
                <w:rFonts w:cs="Arial"/>
                <w:color w:val="1E1544" w:themeColor="text1"/>
              </w:rPr>
              <w:t>are</w:t>
            </w:r>
            <w:r w:rsidR="004616DE">
              <w:rPr>
                <w:rFonts w:cs="Arial"/>
                <w:color w:val="1E1544" w:themeColor="text1"/>
              </w:rPr>
              <w:t xml:space="preserve"> available </w:t>
            </w:r>
            <w:r w:rsidR="009C573A">
              <w:rPr>
                <w:rFonts w:cs="Arial"/>
                <w:color w:val="1E1544" w:themeColor="text1"/>
              </w:rPr>
              <w:t>on the</w:t>
            </w:r>
            <w:r w:rsidR="00AF7AEB">
              <w:rPr>
                <w:rFonts w:cs="Arial"/>
                <w:color w:val="1E1544" w:themeColor="text1"/>
              </w:rPr>
              <w:t xml:space="preserve"> </w:t>
            </w:r>
            <w:hyperlink r:id="rId127" w:history="1">
              <w:r w:rsidR="00AF7AEB" w:rsidRPr="00B654C8">
                <w:rPr>
                  <w:rStyle w:val="Hyperlink"/>
                  <w:rFonts w:cs="Arial"/>
                </w:rPr>
                <w:t>My Aged Care website</w:t>
              </w:r>
            </w:hyperlink>
            <w:r w:rsidR="00AF7AEB">
              <w:rPr>
                <w:rFonts w:cs="Arial"/>
                <w:color w:val="1E1544" w:themeColor="text1"/>
              </w:rPr>
              <w:t>.</w:t>
            </w:r>
          </w:p>
          <w:p w14:paraId="30007AA3" w14:textId="21D40736" w:rsidR="003F6F61" w:rsidRPr="003F6F61" w:rsidRDefault="003F6F61" w:rsidP="003F6F61">
            <w:pPr>
              <w:jc w:val="right"/>
              <w:cnfStyle w:val="000000000000" w:firstRow="0" w:lastRow="0" w:firstColumn="0" w:lastColumn="0" w:oddVBand="0" w:evenVBand="0" w:oddHBand="0" w:evenHBand="0" w:firstRowFirstColumn="0" w:firstRowLastColumn="0" w:lastRowFirstColumn="0" w:lastRowLastColumn="0"/>
              <w:rPr>
                <w:rFonts w:cs="Arial"/>
              </w:rPr>
            </w:pPr>
          </w:p>
        </w:tc>
      </w:tr>
      <w:tr w:rsidR="001D4B0D" w:rsidRPr="00D311F3" w14:paraId="517E399D"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5EFC01D1" w14:textId="4BDF690F" w:rsidR="00440B98" w:rsidRPr="005536AA" w:rsidRDefault="00A847DB" w:rsidP="00257D28">
            <w:pPr>
              <w:spacing w:before="60" w:after="60"/>
              <w:rPr>
                <w:rFonts w:cs="Arial"/>
                <w:b w:val="0"/>
                <w:bCs w:val="0"/>
                <w:color w:val="1E1544"/>
              </w:rPr>
            </w:pPr>
            <w:r w:rsidRPr="00257D28">
              <w:rPr>
                <w:rFonts w:cs="Arial"/>
                <w:color w:val="1E1544"/>
              </w:rPr>
              <w:t>2.</w:t>
            </w:r>
            <w:r w:rsidR="00E707D3" w:rsidRPr="00257D28">
              <w:rPr>
                <w:rFonts w:cs="Arial"/>
                <w:color w:val="1E1544"/>
              </w:rPr>
              <w:t>3</w:t>
            </w:r>
          </w:p>
        </w:tc>
        <w:tc>
          <w:tcPr>
            <w:tcW w:w="2440" w:type="pct"/>
          </w:tcPr>
          <w:p w14:paraId="1DA5FFD4" w14:textId="163A8B3B"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b/>
                <w:bCs/>
                <w:color w:val="1E1544" w:themeColor="text1"/>
              </w:rPr>
              <w:t>Prepare financial and reporting processes and systems</w:t>
            </w:r>
            <w:r w:rsidRPr="00861331">
              <w:rPr>
                <w:rFonts w:cs="Arial"/>
                <w:color w:val="1E1544" w:themeColor="text1"/>
              </w:rPr>
              <w:t xml:space="preserve"> for transition to Support at Home. This includes establishing:</w:t>
            </w:r>
          </w:p>
          <w:p w14:paraId="04541A12" w14:textId="77777777" w:rsidR="00A847DB" w:rsidRPr="00861331" w:rsidRDefault="00A847DB" w:rsidP="00310595">
            <w:pPr>
              <w:pStyle w:val="ListParagraph"/>
              <w:numPr>
                <w:ilvl w:val="0"/>
                <w:numId w:val="16"/>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861331">
              <w:rPr>
                <w:color w:val="1E1544" w:themeColor="text1"/>
              </w:rPr>
              <w:t>processes and reporting to claim against care management funds</w:t>
            </w:r>
          </w:p>
          <w:p w14:paraId="2978E4E7" w14:textId="77777777" w:rsidR="00A847DB" w:rsidRPr="00861331" w:rsidRDefault="00A847DB" w:rsidP="00310595">
            <w:pPr>
              <w:pStyle w:val="ListParagraph"/>
              <w:numPr>
                <w:ilvl w:val="0"/>
                <w:numId w:val="16"/>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861331">
              <w:rPr>
                <w:color w:val="1E1544" w:themeColor="text1"/>
              </w:rPr>
              <w:t xml:space="preserve">financial reporting </w:t>
            </w:r>
          </w:p>
          <w:p w14:paraId="1DF24CE2" w14:textId="77777777" w:rsidR="00A847DB" w:rsidRPr="00861331" w:rsidRDefault="00A847DB" w:rsidP="00310595">
            <w:pPr>
              <w:pStyle w:val="ListParagraph"/>
              <w:numPr>
                <w:ilvl w:val="0"/>
                <w:numId w:val="16"/>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861331">
              <w:rPr>
                <w:color w:val="1E1544" w:themeColor="text1"/>
              </w:rPr>
              <w:t>technologies adaptable for quality reporting (such as the Serious Incident Response Scheme)</w:t>
            </w:r>
          </w:p>
          <w:p w14:paraId="737C4135" w14:textId="77777777" w:rsidR="00A847DB" w:rsidRPr="00861331" w:rsidRDefault="00A847DB" w:rsidP="00310595">
            <w:pPr>
              <w:pStyle w:val="ListParagraph"/>
              <w:numPr>
                <w:ilvl w:val="0"/>
                <w:numId w:val="16"/>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861331">
              <w:rPr>
                <w:color w:val="1E1544" w:themeColor="text1"/>
              </w:rPr>
              <w:t>processes to monitor each participant's quarterly budget and expenditure to mitigate risks of overspends/ running out of funds</w:t>
            </w:r>
          </w:p>
          <w:p w14:paraId="5C734EF3" w14:textId="1B1732BB" w:rsidR="00136926" w:rsidRPr="004F2491" w:rsidRDefault="00A847DB" w:rsidP="004F2491">
            <w:pPr>
              <w:pStyle w:val="ListParagraph"/>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861331">
              <w:rPr>
                <w:color w:val="1E1544" w:themeColor="text1"/>
              </w:rPr>
              <w:t xml:space="preserve">processes to collect participant contribution payments. </w:t>
            </w:r>
          </w:p>
        </w:tc>
        <w:tc>
          <w:tcPr>
            <w:tcW w:w="878" w:type="pct"/>
          </w:tcPr>
          <w:p w14:paraId="4EA8B5FD" w14:textId="0756DDE6" w:rsidR="00A847DB" w:rsidRPr="00257D28"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February – </w:t>
            </w:r>
            <w:r w:rsidR="00FB2451">
              <w:rPr>
                <w:rFonts w:cs="Arial"/>
                <w:color w:val="1E1544" w:themeColor="text1"/>
              </w:rPr>
              <w:t>October</w:t>
            </w:r>
            <w:r w:rsidR="00FB2451" w:rsidRPr="00257D28">
              <w:rPr>
                <w:rFonts w:cs="Arial"/>
                <w:color w:val="1E1544" w:themeColor="text1"/>
              </w:rPr>
              <w:t xml:space="preserve"> </w:t>
            </w:r>
            <w:r w:rsidRPr="00257D28">
              <w:rPr>
                <w:rFonts w:cs="Arial"/>
                <w:color w:val="1E1544" w:themeColor="text1"/>
              </w:rPr>
              <w:t>2025</w:t>
            </w:r>
          </w:p>
        </w:tc>
        <w:tc>
          <w:tcPr>
            <w:tcW w:w="1393" w:type="pct"/>
          </w:tcPr>
          <w:p w14:paraId="1E298A51" w14:textId="3C3E4152" w:rsidR="00A847DB"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Refer to the </w:t>
            </w:r>
            <w:hyperlink r:id="rId128" w:history="1">
              <w:r w:rsidRPr="00B654C8">
                <w:rPr>
                  <w:rStyle w:val="Hyperlink"/>
                  <w:rFonts w:cs="Arial"/>
                </w:rPr>
                <w:t>Support at Home</w:t>
              </w:r>
              <w:r w:rsidR="00374316" w:rsidRPr="00B654C8">
                <w:rPr>
                  <w:rStyle w:val="Hyperlink"/>
                  <w:rFonts w:cs="Arial"/>
                </w:rPr>
                <w:t xml:space="preserve"> </w:t>
              </w:r>
              <w:r w:rsidR="00374316" w:rsidRPr="00B654C8">
                <w:rPr>
                  <w:rStyle w:val="Hyperlink"/>
                </w:rPr>
                <w:t>program</w:t>
              </w:r>
              <w:r w:rsidR="00374316" w:rsidRPr="00B654C8">
                <w:rPr>
                  <w:rStyle w:val="Hyperlink"/>
                  <w:rFonts w:cs="Arial"/>
                </w:rPr>
                <w:t xml:space="preserve"> claims </w:t>
              </w:r>
              <w:r w:rsidRPr="00B654C8">
                <w:rPr>
                  <w:rStyle w:val="Hyperlink"/>
                  <w:rFonts w:cs="Arial"/>
                </w:rPr>
                <w:t xml:space="preserve">and </w:t>
              </w:r>
              <w:r w:rsidR="00374316" w:rsidRPr="00B654C8">
                <w:rPr>
                  <w:rStyle w:val="Hyperlink"/>
                  <w:rFonts w:cs="Arial"/>
                </w:rPr>
                <w:t>payments business rules g</w:t>
              </w:r>
              <w:r w:rsidRPr="00B654C8">
                <w:rPr>
                  <w:rStyle w:val="Hyperlink"/>
                  <w:rFonts w:cs="Arial"/>
                </w:rPr>
                <w:t>uidance</w:t>
              </w:r>
            </w:hyperlink>
            <w:r w:rsidRPr="00861331">
              <w:rPr>
                <w:rFonts w:cs="Arial"/>
                <w:color w:val="1E1544" w:themeColor="text1"/>
              </w:rPr>
              <w:t xml:space="preserve"> available on the department’s website. </w:t>
            </w:r>
          </w:p>
          <w:p w14:paraId="78AF7B45" w14:textId="3738BCB7" w:rsidR="00190818" w:rsidRPr="00861331" w:rsidRDefault="0019081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1655D">
              <w:rPr>
                <w:rFonts w:cs="Arial"/>
                <w:color w:val="1E1544" w:themeColor="text1"/>
              </w:rPr>
              <w:t xml:space="preserve">Refer to the </w:t>
            </w:r>
            <w:hyperlink r:id="rId129" w:history="1">
              <w:r w:rsidRPr="00B654C8">
                <w:rPr>
                  <w:rStyle w:val="Hyperlink"/>
                  <w:rFonts w:cs="Arial"/>
                </w:rPr>
                <w:t>Support at Home monthly statement template</w:t>
              </w:r>
            </w:hyperlink>
            <w:r w:rsidRPr="0061655D">
              <w:rPr>
                <w:rFonts w:cs="Arial"/>
                <w:color w:val="1E1544" w:themeColor="text1"/>
              </w:rPr>
              <w:t xml:space="preserve"> for an example of a monthly statement under the Support at Home program.</w:t>
            </w:r>
          </w:p>
          <w:p w14:paraId="4C92E3FE" w14:textId="1FD30777"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Refer to the </w:t>
            </w:r>
            <w:hyperlink r:id="rId130" w:history="1">
              <w:r w:rsidRPr="00B654C8">
                <w:rPr>
                  <w:rStyle w:val="Hyperlink"/>
                  <w:rFonts w:cs="Arial"/>
                </w:rPr>
                <w:t>Support at Home User Guide – submitting claims to the Aged Care Provider Portal</w:t>
              </w:r>
            </w:hyperlink>
            <w:r w:rsidRPr="00861331">
              <w:rPr>
                <w:rFonts w:cs="Arial"/>
                <w:color w:val="1E1544" w:themeColor="text1"/>
              </w:rPr>
              <w:t xml:space="preserve"> which explains how to submit Support at Home payment claims in ACPP. </w:t>
            </w:r>
          </w:p>
          <w:p w14:paraId="62B193C1" w14:textId="53FF08BB" w:rsidR="00A847DB" w:rsidRPr="00257D28" w:rsidRDefault="002715DF" w:rsidP="00C77A65">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131" w:history="1">
              <w:r w:rsidRPr="00B654C8">
                <w:rPr>
                  <w:rStyle w:val="Hyperlink"/>
                  <w:rFonts w:cs="Arial"/>
                </w:rPr>
                <w:t>Home care claim sample files</w:t>
              </w:r>
            </w:hyperlink>
            <w:r>
              <w:rPr>
                <w:rFonts w:cs="Arial"/>
                <w:color w:val="1E1544" w:themeColor="text1"/>
              </w:rPr>
              <w:t xml:space="preserve"> are available on the Services Australia website.</w:t>
            </w:r>
          </w:p>
        </w:tc>
      </w:tr>
      <w:tr w:rsidR="001D4B0D" w:rsidRPr="00D311F3" w14:paraId="1AA4E636"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51DA4911" w14:textId="712E1656" w:rsidR="00A847DB" w:rsidRPr="00257D28" w:rsidRDefault="00A847DB" w:rsidP="00257D28">
            <w:pPr>
              <w:spacing w:before="60" w:after="60"/>
              <w:rPr>
                <w:rFonts w:cs="Arial"/>
                <w:bCs w:val="0"/>
                <w:color w:val="1E1544"/>
              </w:rPr>
            </w:pPr>
            <w:r w:rsidRPr="00257D28">
              <w:rPr>
                <w:rFonts w:cs="Arial"/>
                <w:color w:val="1E1544"/>
              </w:rPr>
              <w:t>2.</w:t>
            </w:r>
            <w:r w:rsidR="00E707D3" w:rsidRPr="00257D28">
              <w:rPr>
                <w:rFonts w:cs="Arial"/>
                <w:color w:val="1E1544"/>
              </w:rPr>
              <w:t>4</w:t>
            </w:r>
          </w:p>
        </w:tc>
        <w:tc>
          <w:tcPr>
            <w:tcW w:w="2440" w:type="pct"/>
          </w:tcPr>
          <w:p w14:paraId="21C4002B" w14:textId="6401E0A3" w:rsidR="00136926" w:rsidRPr="004F2491" w:rsidRDefault="00A847DB" w:rsidP="004F249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b/>
                <w:bCs/>
                <w:color w:val="1E1544" w:themeColor="text1"/>
              </w:rPr>
              <w:t>Prepare your ICT systems</w:t>
            </w:r>
            <w:r w:rsidRPr="00861331">
              <w:rPr>
                <w:rFonts w:cs="Arial"/>
                <w:color w:val="1E1544" w:themeColor="text1"/>
              </w:rPr>
              <w:t xml:space="preserve"> to facilitate the transfer of required data and information to Services Australia to submit itemised invoices.</w:t>
            </w:r>
          </w:p>
        </w:tc>
        <w:tc>
          <w:tcPr>
            <w:tcW w:w="878" w:type="pct"/>
          </w:tcPr>
          <w:p w14:paraId="77472385" w14:textId="5AE69D3B"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February – </w:t>
            </w:r>
            <w:r w:rsidR="0075087D">
              <w:rPr>
                <w:rFonts w:cs="Arial"/>
                <w:color w:val="1E1544" w:themeColor="text1"/>
              </w:rPr>
              <w:t>October</w:t>
            </w:r>
            <w:r w:rsidRPr="00257D28">
              <w:rPr>
                <w:rFonts w:cs="Arial"/>
                <w:color w:val="1E1544" w:themeColor="text1"/>
              </w:rPr>
              <w:t xml:space="preserve"> 2025</w:t>
            </w:r>
          </w:p>
        </w:tc>
        <w:tc>
          <w:tcPr>
            <w:tcW w:w="1393" w:type="pct"/>
          </w:tcPr>
          <w:p w14:paraId="0C0E4620" w14:textId="33F382B8" w:rsidR="00A847DB" w:rsidRPr="00861331" w:rsidRDefault="00C77A6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Technical specifications to support the change are available on the </w:t>
            </w:r>
            <w:hyperlink r:id="rId132" w:history="1">
              <w:r w:rsidRPr="00B654C8">
                <w:rPr>
                  <w:rStyle w:val="Hyperlink"/>
                  <w:rFonts w:cs="Arial"/>
                </w:rPr>
                <w:t>Health Systems Developer Portal</w:t>
              </w:r>
            </w:hyperlink>
            <w:r w:rsidRPr="00257D28">
              <w:rPr>
                <w:rFonts w:cs="Arial"/>
                <w:color w:val="1E1544" w:themeColor="text1"/>
              </w:rPr>
              <w:t>. Aged Care APIs are available on the vendor test environment.</w:t>
            </w:r>
          </w:p>
        </w:tc>
      </w:tr>
      <w:tr w:rsidR="00F557AD" w:rsidRPr="00D311F3" w14:paraId="18B8530E"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0237E547" w14:textId="6034F230" w:rsidR="00F557AD" w:rsidRPr="00257D28" w:rsidRDefault="00F557AD" w:rsidP="002F3FFC">
            <w:pPr>
              <w:spacing w:before="60" w:after="60"/>
              <w:rPr>
                <w:rFonts w:cs="Arial"/>
                <w:color w:val="1E1544"/>
              </w:rPr>
            </w:pPr>
            <w:r w:rsidRPr="00EF0671">
              <w:rPr>
                <w:rFonts w:cs="Arial"/>
                <w:color w:val="1E1544"/>
              </w:rPr>
              <w:t>2.</w:t>
            </w:r>
            <w:r>
              <w:rPr>
                <w:rFonts w:cs="Arial"/>
                <w:color w:val="1E1544"/>
              </w:rPr>
              <w:t>5</w:t>
            </w:r>
          </w:p>
        </w:tc>
        <w:tc>
          <w:tcPr>
            <w:tcW w:w="2440" w:type="pct"/>
          </w:tcPr>
          <w:p w14:paraId="4B8194B5" w14:textId="24F34BFB" w:rsidR="009151BD" w:rsidRPr="00681373"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81373">
              <w:rPr>
                <w:rFonts w:cs="Arial"/>
                <w:color w:val="1E1544" w:themeColor="text1"/>
              </w:rPr>
              <w:t xml:space="preserve">Understand </w:t>
            </w:r>
            <w:r w:rsidR="00C17A99">
              <w:rPr>
                <w:rFonts w:cs="Arial"/>
                <w:color w:val="1E1544" w:themeColor="text1"/>
              </w:rPr>
              <w:t>pooled</w:t>
            </w:r>
            <w:r w:rsidRPr="00681373">
              <w:rPr>
                <w:rFonts w:cs="Arial"/>
                <w:color w:val="1E1544" w:themeColor="text1"/>
              </w:rPr>
              <w:t xml:space="preserve"> care management funding</w:t>
            </w:r>
            <w:r w:rsidR="000C365A">
              <w:rPr>
                <w:rFonts w:cs="Arial"/>
                <w:color w:val="1E1544" w:themeColor="text1"/>
              </w:rPr>
              <w:t xml:space="preserve"> under Support at Home</w:t>
            </w:r>
            <w:r w:rsidR="00775F16">
              <w:rPr>
                <w:rFonts w:cs="Arial"/>
                <w:color w:val="1E1544" w:themeColor="text1"/>
              </w:rPr>
              <w:t xml:space="preserve"> including how the </w:t>
            </w:r>
            <w:r w:rsidRPr="00EF0671">
              <w:rPr>
                <w:rFonts w:cs="Arial"/>
                <w:color w:val="1E1544" w:themeColor="text1"/>
              </w:rPr>
              <w:t xml:space="preserve">allocation of care management funding occurs at the level of the </w:t>
            </w:r>
            <w:r w:rsidRPr="00681373">
              <w:rPr>
                <w:rFonts w:cs="Arial"/>
                <w:color w:val="1E1544" w:themeColor="text1"/>
              </w:rPr>
              <w:t>service delivery branch</w:t>
            </w:r>
            <w:r w:rsidR="00775F16">
              <w:rPr>
                <w:rFonts w:cs="Arial"/>
                <w:color w:val="1E1544" w:themeColor="text1"/>
              </w:rPr>
              <w:t xml:space="preserve"> from</w:t>
            </w:r>
            <w:r w:rsidR="009151BD">
              <w:rPr>
                <w:rFonts w:cs="Arial"/>
                <w:color w:val="1E1544" w:themeColor="text1"/>
              </w:rPr>
              <w:t xml:space="preserve"> November 2025</w:t>
            </w:r>
            <w:r w:rsidR="00E5691F">
              <w:rPr>
                <w:rFonts w:cs="Arial"/>
                <w:color w:val="1E1544" w:themeColor="text1"/>
              </w:rPr>
              <w:t>, including</w:t>
            </w:r>
            <w:r w:rsidR="00604D9B">
              <w:rPr>
                <w:rFonts w:cs="Arial"/>
                <w:color w:val="1E1544" w:themeColor="text1"/>
              </w:rPr>
              <w:t xml:space="preserve"> for new participants</w:t>
            </w:r>
          </w:p>
          <w:p w14:paraId="35639349" w14:textId="167600E3" w:rsidR="00585D0B" w:rsidRPr="002F3FFC" w:rsidRDefault="00F557AD" w:rsidP="002F3FF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87197">
              <w:rPr>
                <w:rFonts w:cs="Arial"/>
                <w:color w:val="1E1544" w:themeColor="text1"/>
              </w:rPr>
              <w:t>From 1 November 2025, all existing home care services will automatically be migrated to service delivery branches. You are not required to restructure home care services ahead of Support at Home</w:t>
            </w:r>
            <w:r w:rsidR="00390D2C">
              <w:rPr>
                <w:rFonts w:cs="Arial"/>
                <w:color w:val="1E1544" w:themeColor="text1"/>
              </w:rPr>
              <w:t>.</w:t>
            </w:r>
            <w:r w:rsidRPr="00487197">
              <w:rPr>
                <w:rFonts w:cs="Arial"/>
                <w:color w:val="1E1544" w:themeColor="text1"/>
              </w:rPr>
              <w:t xml:space="preserve"> </w:t>
            </w:r>
            <w:r w:rsidR="00390D2C">
              <w:rPr>
                <w:rFonts w:cs="Arial"/>
                <w:color w:val="1E1544" w:themeColor="text1"/>
              </w:rPr>
              <w:t>H</w:t>
            </w:r>
            <w:r w:rsidRPr="00487197">
              <w:rPr>
                <w:rFonts w:cs="Arial"/>
                <w:color w:val="1E1544" w:themeColor="text1"/>
              </w:rPr>
              <w:t xml:space="preserve">owever, </w:t>
            </w:r>
            <w:r w:rsidR="00390D2C">
              <w:rPr>
                <w:rFonts w:cs="Arial"/>
                <w:color w:val="1E1544" w:themeColor="text1"/>
              </w:rPr>
              <w:t>you</w:t>
            </w:r>
            <w:r w:rsidRPr="00487197">
              <w:rPr>
                <w:rFonts w:cs="Arial"/>
                <w:color w:val="1E1544" w:themeColor="text1"/>
              </w:rPr>
              <w:t xml:space="preserve"> may wish to review or make changes based on operational needs. </w:t>
            </w:r>
          </w:p>
        </w:tc>
        <w:tc>
          <w:tcPr>
            <w:tcW w:w="878" w:type="pct"/>
          </w:tcPr>
          <w:p w14:paraId="48161DBB" w14:textId="2830CD69"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July – October 2025</w:t>
            </w:r>
          </w:p>
        </w:tc>
        <w:tc>
          <w:tcPr>
            <w:tcW w:w="1393" w:type="pct"/>
          </w:tcPr>
          <w:p w14:paraId="6BDC7FE4" w14:textId="53DD626F" w:rsidR="00595490" w:rsidRPr="00B6054D" w:rsidRDefault="004022D0" w:rsidP="0059549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B6054D">
              <w:rPr>
                <w:rFonts w:cs="Arial"/>
                <w:color w:val="1E1544"/>
              </w:rPr>
              <w:t xml:space="preserve">Refer to </w:t>
            </w:r>
            <w:r w:rsidR="00B6054D" w:rsidRPr="00B6054D">
              <w:rPr>
                <w:rFonts w:cs="Arial"/>
                <w:color w:val="1E1544"/>
              </w:rPr>
              <w:t>the</w:t>
            </w:r>
            <w:r w:rsidR="00FD2266">
              <w:rPr>
                <w:rFonts w:cs="Arial"/>
                <w:color w:val="1E1544"/>
              </w:rPr>
              <w:t xml:space="preserve"> </w:t>
            </w:r>
            <w:r w:rsidR="00AC4CBA">
              <w:rPr>
                <w:rFonts w:cs="Arial"/>
                <w:color w:val="1E1544"/>
              </w:rPr>
              <w:t xml:space="preserve">Support at Home </w:t>
            </w:r>
            <w:r w:rsidR="00AC4CBA" w:rsidRPr="00AC4CBA">
              <w:rPr>
                <w:rFonts w:cs="Arial"/>
                <w:color w:val="1E1544"/>
              </w:rPr>
              <w:t>–</w:t>
            </w:r>
            <w:hyperlink r:id="rId133" w:history="1">
              <w:r w:rsidR="00FD2266" w:rsidRPr="00B654C8">
                <w:rPr>
                  <w:rStyle w:val="Hyperlink"/>
                  <w:rFonts w:cs="Arial"/>
                </w:rPr>
                <w:t xml:space="preserve">Pooled care management funding and service delivery branches </w:t>
              </w:r>
              <w:r w:rsidR="00595490" w:rsidRPr="00B654C8">
                <w:rPr>
                  <w:rStyle w:val="Hyperlink"/>
                </w:rPr>
                <w:t>fact sheet</w:t>
              </w:r>
            </w:hyperlink>
            <w:r w:rsidR="009148B8">
              <w:rPr>
                <w:rFonts w:cs="Arial"/>
                <w:color w:val="1E1544"/>
              </w:rPr>
              <w:t>.</w:t>
            </w:r>
            <w:r w:rsidR="00B6054D" w:rsidRPr="0051630E">
              <w:rPr>
                <w:rFonts w:cs="Arial"/>
                <w:color w:val="1E1544"/>
              </w:rPr>
              <w:t xml:space="preserve"> </w:t>
            </w:r>
          </w:p>
          <w:p w14:paraId="45E84BA3" w14:textId="24B6AD55" w:rsidR="00583614" w:rsidRPr="00B6054D" w:rsidRDefault="00583614" w:rsidP="00583614">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Refer to the Support at Home </w:t>
            </w:r>
            <w:r w:rsidR="000B0016">
              <w:rPr>
                <w:rFonts w:cs="Arial"/>
                <w:color w:val="1E1544"/>
              </w:rPr>
              <w:t>p</w:t>
            </w:r>
            <w:r>
              <w:rPr>
                <w:rFonts w:cs="Arial"/>
                <w:color w:val="1E1544"/>
              </w:rPr>
              <w:t xml:space="preserve">rogram </w:t>
            </w:r>
            <w:r w:rsidR="000B0016">
              <w:rPr>
                <w:rFonts w:cs="Arial"/>
                <w:color w:val="1E1544"/>
              </w:rPr>
              <w:t>m</w:t>
            </w:r>
            <w:r>
              <w:rPr>
                <w:rFonts w:cs="Arial"/>
                <w:color w:val="1E1544"/>
              </w:rPr>
              <w:t xml:space="preserve">anual, </w:t>
            </w:r>
            <w:r w:rsidR="007E0B31">
              <w:rPr>
                <w:rFonts w:cs="Arial"/>
                <w:color w:val="1E1544"/>
              </w:rPr>
              <w:t xml:space="preserve">chapter 8 for details on care management. </w:t>
            </w:r>
          </w:p>
          <w:p w14:paraId="452D178E" w14:textId="77ECA669" w:rsidR="00770AC7" w:rsidRPr="00B6054D" w:rsidRDefault="00A33CE3" w:rsidP="0059549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Refer to the Support at Home </w:t>
            </w:r>
            <w:r w:rsidR="000B0016">
              <w:rPr>
                <w:rFonts w:cs="Arial"/>
                <w:color w:val="1E1544"/>
              </w:rPr>
              <w:t>p</w:t>
            </w:r>
            <w:r>
              <w:rPr>
                <w:rFonts w:cs="Arial"/>
                <w:color w:val="1E1544"/>
              </w:rPr>
              <w:t xml:space="preserve">rogram </w:t>
            </w:r>
            <w:r w:rsidR="000B0016">
              <w:rPr>
                <w:rFonts w:cs="Arial"/>
                <w:color w:val="1E1544"/>
              </w:rPr>
              <w:t>m</w:t>
            </w:r>
            <w:r>
              <w:rPr>
                <w:rFonts w:cs="Arial"/>
                <w:color w:val="1E1544"/>
              </w:rPr>
              <w:t xml:space="preserve">anual, section </w:t>
            </w:r>
            <w:r w:rsidR="005D4741">
              <w:rPr>
                <w:rFonts w:cs="Arial"/>
                <w:color w:val="1E1544"/>
              </w:rPr>
              <w:t>8.</w:t>
            </w:r>
            <w:r w:rsidR="001B1F6E">
              <w:rPr>
                <w:rFonts w:cs="Arial"/>
                <w:color w:val="1E1544"/>
              </w:rPr>
              <w:t>9</w:t>
            </w:r>
            <w:r>
              <w:rPr>
                <w:rFonts w:cs="Arial"/>
                <w:color w:val="1E1544"/>
              </w:rPr>
              <w:t xml:space="preserve"> for detail on </w:t>
            </w:r>
            <w:r w:rsidR="00E26D5C">
              <w:rPr>
                <w:rFonts w:cs="Arial"/>
                <w:color w:val="1E1544"/>
              </w:rPr>
              <w:t xml:space="preserve">allocation of </w:t>
            </w:r>
            <w:r>
              <w:rPr>
                <w:rFonts w:cs="Arial"/>
                <w:color w:val="1E1544"/>
              </w:rPr>
              <w:t>care management</w:t>
            </w:r>
            <w:r w:rsidR="00E26D5C">
              <w:rPr>
                <w:rFonts w:cs="Arial"/>
                <w:color w:val="1E1544"/>
              </w:rPr>
              <w:t xml:space="preserve"> funding</w:t>
            </w:r>
            <w:r>
              <w:rPr>
                <w:rFonts w:cs="Arial"/>
                <w:color w:val="1E1544"/>
              </w:rPr>
              <w:t>.</w:t>
            </w:r>
            <w:r w:rsidR="00770AC7">
              <w:rPr>
                <w:rFonts w:cs="Arial"/>
                <w:color w:val="1E1544"/>
              </w:rPr>
              <w:t xml:space="preserve"> </w:t>
            </w:r>
          </w:p>
          <w:p w14:paraId="137F60FC" w14:textId="5AA17D5F" w:rsidR="0062372F" w:rsidRPr="00414250" w:rsidRDefault="00F557AD" w:rsidP="001B04F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EF0671">
              <w:rPr>
                <w:color w:val="1E1544"/>
              </w:rPr>
              <w:t>When creating new or making changes to existing home care services</w:t>
            </w:r>
            <w:r w:rsidR="00A025E1">
              <w:rPr>
                <w:color w:val="1E1544"/>
              </w:rPr>
              <w:t xml:space="preserve"> </w:t>
            </w:r>
            <w:r w:rsidR="001B04FF">
              <w:rPr>
                <w:color w:val="1E1544"/>
              </w:rPr>
              <w:t xml:space="preserve">providers should </w:t>
            </w:r>
            <w:r w:rsidR="0062372F" w:rsidRPr="00802F62">
              <w:rPr>
                <w:rFonts w:cs="Arial"/>
                <w:color w:val="1E1544" w:themeColor="text1"/>
              </w:rPr>
              <w:t>submit a change in circumstances</w:t>
            </w:r>
            <w:r w:rsidR="001B04FF">
              <w:rPr>
                <w:rFonts w:cs="Arial"/>
                <w:color w:val="1E1544" w:themeColor="text1"/>
              </w:rPr>
              <w:t xml:space="preserve">. </w:t>
            </w:r>
            <w:r w:rsidR="00194F78">
              <w:rPr>
                <w:rFonts w:cs="Arial"/>
                <w:color w:val="1E1544" w:themeColor="text1"/>
              </w:rPr>
              <w:t>Go to</w:t>
            </w:r>
            <w:r w:rsidR="0062372F" w:rsidRPr="00802F62">
              <w:rPr>
                <w:rFonts w:cs="Arial"/>
                <w:color w:val="1E1544" w:themeColor="text1"/>
              </w:rPr>
              <w:t xml:space="preserve"> the </w:t>
            </w:r>
            <w:hyperlink r:id="rId134" w:history="1">
              <w:r w:rsidR="0062372F" w:rsidRPr="00802F62">
                <w:rPr>
                  <w:rStyle w:val="Hyperlink"/>
                  <w:rFonts w:cs="Arial"/>
                </w:rPr>
                <w:t>Commission’s website</w:t>
              </w:r>
            </w:hyperlink>
            <w:r w:rsidR="0062372F" w:rsidRPr="00802F62">
              <w:rPr>
                <w:rFonts w:cs="Arial"/>
                <w:color w:val="1E1544" w:themeColor="text1"/>
              </w:rPr>
              <w:t xml:space="preserve"> and </w:t>
            </w:r>
            <w:r w:rsidR="00194F78">
              <w:rPr>
                <w:rFonts w:cs="Arial"/>
                <w:color w:val="1E1544" w:themeColor="text1"/>
              </w:rPr>
              <w:t xml:space="preserve">use the guided steps to complete and download the populated form. </w:t>
            </w:r>
          </w:p>
        </w:tc>
      </w:tr>
      <w:tr w:rsidR="00F557AD" w:rsidRPr="00D311F3" w14:paraId="670F9779" w14:textId="77777777" w:rsidTr="00B710A3">
        <w:trPr>
          <w:cantSplit/>
          <w:trHeight w:val="4708"/>
        </w:trPr>
        <w:tc>
          <w:tcPr>
            <w:cnfStyle w:val="001000000000" w:firstRow="0" w:lastRow="0" w:firstColumn="1" w:lastColumn="0" w:oddVBand="0" w:evenVBand="0" w:oddHBand="0" w:evenHBand="0" w:firstRowFirstColumn="0" w:firstRowLastColumn="0" w:lastRowFirstColumn="0" w:lastRowLastColumn="0"/>
            <w:tcW w:w="289" w:type="pct"/>
          </w:tcPr>
          <w:p w14:paraId="34B9A5CC" w14:textId="45B7831F" w:rsidR="00F557AD" w:rsidRPr="0057597C" w:rsidRDefault="00F557AD" w:rsidP="00F557AD">
            <w:pPr>
              <w:spacing w:before="60" w:after="60"/>
              <w:rPr>
                <w:rFonts w:cs="Arial"/>
                <w:b w:val="0"/>
                <w:color w:val="1E1544"/>
                <w:sz w:val="28"/>
                <w:szCs w:val="28"/>
              </w:rPr>
            </w:pPr>
            <w:r w:rsidRPr="00257D28">
              <w:rPr>
                <w:rFonts w:cs="Arial"/>
                <w:color w:val="1E1544"/>
              </w:rPr>
              <w:t>2.</w:t>
            </w:r>
            <w:r>
              <w:rPr>
                <w:rFonts w:cs="Arial"/>
                <w:color w:val="1E1544"/>
              </w:rPr>
              <w:t>6</w:t>
            </w:r>
          </w:p>
        </w:tc>
        <w:tc>
          <w:tcPr>
            <w:tcW w:w="2440" w:type="pct"/>
          </w:tcPr>
          <w:p w14:paraId="00D451FE" w14:textId="4F04FC56"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Establish and/or confirm processes to implement Support at Home program features such as self-management, care management and interaction with digital platforms. </w:t>
            </w:r>
          </w:p>
          <w:p w14:paraId="2D7B8550" w14:textId="1FA91D13"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Discuss </w:t>
            </w:r>
            <w:r w:rsidR="00251B9A">
              <w:rPr>
                <w:rFonts w:cs="Arial"/>
                <w:color w:val="1E1544" w:themeColor="text1"/>
              </w:rPr>
              <w:t>your</w:t>
            </w:r>
            <w:r w:rsidR="00251B9A" w:rsidRPr="00414250">
              <w:rPr>
                <w:rFonts w:cs="Arial"/>
                <w:color w:val="1E1544" w:themeColor="text1"/>
              </w:rPr>
              <w:t xml:space="preserve"> </w:t>
            </w:r>
            <w:r w:rsidRPr="00414250">
              <w:rPr>
                <w:rFonts w:cs="Arial"/>
                <w:color w:val="1E1544" w:themeColor="text1"/>
              </w:rPr>
              <w:t xml:space="preserve">organisation’s approach to care management including how you will deliver this service to participants, meet your obligations under strengthened Quality Standards and manage the pooled care management </w:t>
            </w:r>
            <w:r w:rsidR="002F6ACD">
              <w:rPr>
                <w:rFonts w:cs="Arial"/>
                <w:color w:val="1E1544" w:themeColor="text1"/>
              </w:rPr>
              <w:t>account</w:t>
            </w:r>
            <w:r w:rsidR="002F6ACD" w:rsidRPr="00414250">
              <w:rPr>
                <w:rFonts w:cs="Arial"/>
                <w:color w:val="1E1544" w:themeColor="text1"/>
              </w:rPr>
              <w:t xml:space="preserve"> </w:t>
            </w:r>
            <w:r w:rsidRPr="00414250">
              <w:rPr>
                <w:rFonts w:cs="Arial"/>
                <w:color w:val="1E1544" w:themeColor="text1"/>
              </w:rPr>
              <w:t>across your service delivery branch</w:t>
            </w:r>
            <w:r w:rsidR="00334ABE">
              <w:rPr>
                <w:rFonts w:cs="Arial"/>
                <w:color w:val="1E1544" w:themeColor="text1"/>
              </w:rPr>
              <w:t>es</w:t>
            </w:r>
            <w:r w:rsidRPr="00414250">
              <w:rPr>
                <w:rFonts w:cs="Arial"/>
                <w:color w:val="1E1544" w:themeColor="text1"/>
              </w:rPr>
              <w:t>.</w:t>
            </w:r>
          </w:p>
        </w:tc>
        <w:tc>
          <w:tcPr>
            <w:tcW w:w="878" w:type="pct"/>
          </w:tcPr>
          <w:p w14:paraId="76B608F4" w14:textId="2C2E14E7"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February – </w:t>
            </w:r>
            <w:r>
              <w:rPr>
                <w:rFonts w:cs="Arial"/>
                <w:color w:val="1E1544" w:themeColor="text1"/>
              </w:rPr>
              <w:t>October</w:t>
            </w:r>
            <w:r w:rsidRPr="00414250">
              <w:rPr>
                <w:rFonts w:cs="Arial"/>
                <w:color w:val="1E1544" w:themeColor="text1"/>
              </w:rPr>
              <w:t xml:space="preserve"> 2025</w:t>
            </w:r>
          </w:p>
        </w:tc>
        <w:tc>
          <w:tcPr>
            <w:tcW w:w="1393" w:type="pct"/>
          </w:tcPr>
          <w:p w14:paraId="58B70D1D" w14:textId="69071ED5" w:rsidR="00DF644B" w:rsidRDefault="00DE7C95"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B6054D">
              <w:rPr>
                <w:rFonts w:cs="Arial"/>
                <w:color w:val="1E1544"/>
              </w:rPr>
              <w:t xml:space="preserve">Refer to the </w:t>
            </w:r>
            <w:hyperlink r:id="rId135" w:history="1">
              <w:r w:rsidR="0067161E" w:rsidRPr="00B654C8">
                <w:rPr>
                  <w:rStyle w:val="Hyperlink"/>
                </w:rPr>
                <w:t>P</w:t>
              </w:r>
              <w:r w:rsidR="00334ABE" w:rsidRPr="00B654C8">
                <w:rPr>
                  <w:rStyle w:val="Hyperlink"/>
                  <w:rFonts w:cs="Arial"/>
                </w:rPr>
                <w:t xml:space="preserve">ooled care management funding and service delivery branches </w:t>
              </w:r>
              <w:r w:rsidRPr="00B654C8">
                <w:rPr>
                  <w:rStyle w:val="Hyperlink"/>
                  <w:rFonts w:cs="Arial"/>
                </w:rPr>
                <w:t>fact sheet</w:t>
              </w:r>
            </w:hyperlink>
            <w:r w:rsidR="00FF122F">
              <w:rPr>
                <w:rFonts w:cs="Arial"/>
                <w:color w:val="1E1544"/>
              </w:rPr>
              <w:t>.</w:t>
            </w:r>
          </w:p>
          <w:p w14:paraId="61D5AE26" w14:textId="69D2D80B" w:rsidR="00F557AD"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rPr>
              <w:t xml:space="preserve">Refer to the </w:t>
            </w:r>
            <w:hyperlink r:id="rId136" w:history="1">
              <w:r w:rsidRPr="00B654C8">
                <w:rPr>
                  <w:rStyle w:val="Hyperlink"/>
                  <w:rFonts w:cs="Arial"/>
                </w:rPr>
                <w:t>Support at Home program manual</w:t>
              </w:r>
            </w:hyperlink>
            <w:r w:rsidRPr="00414250">
              <w:rPr>
                <w:rFonts w:cs="Arial"/>
                <w:color w:val="1E1544"/>
              </w:rPr>
              <w:t xml:space="preserve"> for</w:t>
            </w:r>
            <w:r w:rsidRPr="00414250">
              <w:rPr>
                <w:rFonts w:cs="Arial"/>
                <w:color w:val="1E1544" w:themeColor="text1"/>
              </w:rPr>
              <w:t xml:space="preserve"> detailed program information.</w:t>
            </w:r>
          </w:p>
          <w:p w14:paraId="40827000" w14:textId="3C42F0BA" w:rsidR="00724F3C" w:rsidRPr="00414250" w:rsidRDefault="00F557AD" w:rsidP="0031195B">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Further information on the </w:t>
            </w:r>
            <w:hyperlink r:id="rId137" w:history="1">
              <w:r w:rsidRPr="00B654C8">
                <w:rPr>
                  <w:rStyle w:val="Hyperlink"/>
                  <w:rFonts w:cs="Arial"/>
                </w:rPr>
                <w:t>Strengthened Quality Standards</w:t>
              </w:r>
            </w:hyperlink>
            <w:r>
              <w:rPr>
                <w:rFonts w:cs="Arial"/>
                <w:color w:val="1E1544" w:themeColor="text1"/>
              </w:rPr>
              <w:t xml:space="preserve"> is available on the Commission’s website.</w:t>
            </w:r>
          </w:p>
        </w:tc>
      </w:tr>
      <w:tr w:rsidR="00F557AD" w:rsidRPr="00D311F3" w14:paraId="400F4E3D"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0ED34649" w14:textId="27547B0A" w:rsidR="00F557AD" w:rsidRPr="00257D28" w:rsidRDefault="00F557AD" w:rsidP="00F557AD">
            <w:pPr>
              <w:spacing w:before="60" w:after="60"/>
              <w:rPr>
                <w:rFonts w:cs="Arial"/>
                <w:bCs w:val="0"/>
                <w:color w:val="1E1544"/>
              </w:rPr>
            </w:pPr>
            <w:r w:rsidRPr="00257D28">
              <w:rPr>
                <w:rFonts w:cs="Arial"/>
                <w:color w:val="1E1544"/>
              </w:rPr>
              <w:t>2.</w:t>
            </w:r>
            <w:r w:rsidR="00006A8E">
              <w:rPr>
                <w:rFonts w:cs="Arial"/>
                <w:color w:val="1E1544"/>
              </w:rPr>
              <w:t>7</w:t>
            </w:r>
          </w:p>
        </w:tc>
        <w:tc>
          <w:tcPr>
            <w:tcW w:w="2440" w:type="pct"/>
          </w:tcPr>
          <w:p w14:paraId="07061050" w14:textId="4DE9C4FF" w:rsidR="00F557AD" w:rsidRPr="00861331"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Ensure that relevant care partners and service delivery staff hold relevant health qualifications.</w:t>
            </w:r>
          </w:p>
        </w:tc>
        <w:tc>
          <w:tcPr>
            <w:tcW w:w="878" w:type="pct"/>
          </w:tcPr>
          <w:p w14:paraId="0EAC6EC9" w14:textId="6F00F6F0" w:rsidR="00F557AD" w:rsidRPr="00861331"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March – </w:t>
            </w:r>
            <w:r>
              <w:rPr>
                <w:rFonts w:cs="Arial"/>
                <w:color w:val="1E1544" w:themeColor="text1"/>
              </w:rPr>
              <w:t>October</w:t>
            </w:r>
            <w:r w:rsidRPr="00861331">
              <w:rPr>
                <w:rFonts w:cs="Arial"/>
                <w:color w:val="1E1544" w:themeColor="text1"/>
              </w:rPr>
              <w:t xml:space="preserve"> 2025</w:t>
            </w:r>
          </w:p>
        </w:tc>
        <w:tc>
          <w:tcPr>
            <w:tcW w:w="1393" w:type="pct"/>
          </w:tcPr>
          <w:p w14:paraId="2DAD17DC" w14:textId="68FFAFEB" w:rsidR="00F557AD"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38" w:history="1">
              <w:r w:rsidRPr="00B654C8">
                <w:rPr>
                  <w:rStyle w:val="Hyperlink"/>
                  <w:rFonts w:cs="Arial"/>
                </w:rPr>
                <w:t>Support at Home program manual</w:t>
              </w:r>
            </w:hyperlink>
            <w:r w:rsidRPr="00816D6D">
              <w:rPr>
                <w:rFonts w:cs="Arial"/>
                <w:color w:val="1E1544"/>
              </w:rPr>
              <w:t xml:space="preserve"> </w:t>
            </w:r>
            <w:r w:rsidRPr="00257D28">
              <w:rPr>
                <w:rFonts w:cs="Arial"/>
                <w:color w:val="1E1544"/>
              </w:rPr>
              <w:t>for</w:t>
            </w:r>
            <w:r w:rsidRPr="00861331">
              <w:rPr>
                <w:rFonts w:cs="Arial"/>
                <w:color w:val="1E1544" w:themeColor="text1"/>
              </w:rPr>
              <w:t xml:space="preserve"> detailed program information.</w:t>
            </w:r>
          </w:p>
          <w:p w14:paraId="37F15324" w14:textId="1759E691" w:rsidR="00724F3C" w:rsidRPr="00257D28" w:rsidRDefault="00770AC7" w:rsidP="0031195B">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C77FAA">
              <w:rPr>
                <w:color w:val="1E1544" w:themeColor="text1"/>
              </w:rPr>
              <w:t>Refer to the </w:t>
            </w:r>
            <w:hyperlink r:id="rId139" w:tgtFrame="_blank" w:tooltip="https://www.health.gov.au/our-work/support-at-home/support-at-home-provider-training" w:history="1">
              <w:r w:rsidRPr="00B654C8">
                <w:rPr>
                  <w:rStyle w:val="Hyperlink"/>
                </w:rPr>
                <w:t>Support at Home provider training</w:t>
              </w:r>
            </w:hyperlink>
            <w:r w:rsidRPr="00B654C8">
              <w:rPr>
                <w:color w:val="0070C0"/>
              </w:rPr>
              <w:t xml:space="preserve"> </w:t>
            </w:r>
            <w:r w:rsidRPr="00C77FAA">
              <w:rPr>
                <w:color w:val="1E1544" w:themeColor="text1"/>
              </w:rPr>
              <w:t>modules: care management and self-management.</w:t>
            </w:r>
          </w:p>
        </w:tc>
      </w:tr>
      <w:tr w:rsidR="00137446" w:rsidRPr="00D311F3" w14:paraId="5969D02F"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610ED8D3" w14:textId="7CFA8401" w:rsidR="00137446" w:rsidRPr="00567D32" w:rsidRDefault="00390AB5" w:rsidP="00F557AD">
            <w:pPr>
              <w:spacing w:before="60" w:after="60"/>
              <w:rPr>
                <w:rFonts w:cs="Arial"/>
                <w:b w:val="0"/>
                <w:bCs w:val="0"/>
                <w:color w:val="1E1544"/>
              </w:rPr>
            </w:pPr>
            <w:r w:rsidRPr="00567D32">
              <w:rPr>
                <w:rFonts w:cs="Arial"/>
                <w:color w:val="1E1544"/>
              </w:rPr>
              <w:t>2.8</w:t>
            </w:r>
          </w:p>
          <w:p w14:paraId="6E03FDD0" w14:textId="7B296801" w:rsidR="00137446" w:rsidRPr="00567D32" w:rsidRDefault="00A90A8D" w:rsidP="00F557AD">
            <w:pPr>
              <w:spacing w:before="60" w:after="60"/>
              <w:rPr>
                <w:rFonts w:cs="Arial"/>
                <w:color w:val="1E1544"/>
              </w:rPr>
            </w:pPr>
            <w:r w:rsidRPr="00567D32">
              <w:rPr>
                <w:rFonts w:cs="Arial"/>
                <w:color w:val="C00000"/>
              </w:rPr>
              <w:t>NEW</w:t>
            </w:r>
          </w:p>
        </w:tc>
        <w:tc>
          <w:tcPr>
            <w:tcW w:w="2440" w:type="pct"/>
          </w:tcPr>
          <w:p w14:paraId="3FFF3A9E" w14:textId="5CB3DD2F" w:rsidR="00137446" w:rsidRPr="00567D32" w:rsidRDefault="00C6541B"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67D32">
              <w:rPr>
                <w:rFonts w:cs="Arial"/>
                <w:b/>
                <w:color w:val="1E1544" w:themeColor="text1"/>
              </w:rPr>
              <w:t>Ensure</w:t>
            </w:r>
            <w:r w:rsidR="009C4953" w:rsidRPr="00567D32">
              <w:rPr>
                <w:rFonts w:cs="Arial"/>
                <w:b/>
                <w:color w:val="1E1544" w:themeColor="text1"/>
              </w:rPr>
              <w:t xml:space="preserve"> process</w:t>
            </w:r>
            <w:r w:rsidR="008142CE" w:rsidRPr="00567D32">
              <w:rPr>
                <w:rFonts w:cs="Arial"/>
                <w:b/>
                <w:color w:val="1E1544" w:themeColor="text1"/>
              </w:rPr>
              <w:t>es and systems are in place</w:t>
            </w:r>
            <w:r w:rsidR="009C4953" w:rsidRPr="00567D32">
              <w:rPr>
                <w:rFonts w:cs="Arial"/>
                <w:b/>
                <w:color w:val="1E1544" w:themeColor="text1"/>
              </w:rPr>
              <w:t xml:space="preserve"> to manage interim funding arrangements</w:t>
            </w:r>
            <w:r w:rsidR="00B810CC" w:rsidRPr="00567D32">
              <w:rPr>
                <w:rFonts w:cs="Arial"/>
                <w:b/>
                <w:bCs/>
                <w:color w:val="1E1544" w:themeColor="text1"/>
              </w:rPr>
              <w:t xml:space="preserve"> </w:t>
            </w:r>
            <w:r w:rsidR="008142CE" w:rsidRPr="00567D32">
              <w:rPr>
                <w:rFonts w:cs="Arial"/>
                <w:b/>
                <w:color w:val="1E1544" w:themeColor="text1"/>
              </w:rPr>
              <w:t xml:space="preserve">when </w:t>
            </w:r>
            <w:r w:rsidR="00581876" w:rsidRPr="00567D32">
              <w:rPr>
                <w:rFonts w:cs="Arial"/>
                <w:b/>
                <w:color w:val="1E1544" w:themeColor="text1"/>
              </w:rPr>
              <w:t xml:space="preserve">it comes into effect </w:t>
            </w:r>
            <w:r w:rsidR="009044FF" w:rsidRPr="00567D32">
              <w:rPr>
                <w:rFonts w:cs="Arial"/>
                <w:b/>
                <w:color w:val="1E1544" w:themeColor="text1"/>
              </w:rPr>
              <w:t xml:space="preserve">for </w:t>
            </w:r>
            <w:r w:rsidR="00CE5691" w:rsidRPr="00567D32">
              <w:rPr>
                <w:rFonts w:cs="Arial"/>
                <w:b/>
                <w:color w:val="1E1544" w:themeColor="text1"/>
              </w:rPr>
              <w:t xml:space="preserve">some participants </w:t>
            </w:r>
            <w:r w:rsidR="00B810CC" w:rsidRPr="00567D32">
              <w:rPr>
                <w:rFonts w:cs="Arial"/>
                <w:b/>
                <w:bCs/>
                <w:color w:val="1E1544" w:themeColor="text1"/>
              </w:rPr>
              <w:t>from 1 November</w:t>
            </w:r>
            <w:r w:rsidR="00581876" w:rsidRPr="00567D32">
              <w:rPr>
                <w:rFonts w:cs="Arial"/>
                <w:color w:val="1E1544" w:themeColor="text1"/>
              </w:rPr>
              <w:t xml:space="preserve">. </w:t>
            </w:r>
          </w:p>
          <w:p w14:paraId="365C86FE" w14:textId="28FA8EA9" w:rsidR="00A5110F" w:rsidRPr="00567D32" w:rsidRDefault="00A5110F" w:rsidP="00A5110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67D32">
              <w:rPr>
                <w:rFonts w:cs="Arial"/>
                <w:color w:val="1E1544" w:themeColor="text1"/>
              </w:rPr>
              <w:t xml:space="preserve">Interim funding may be allocated to a participant </w:t>
            </w:r>
            <w:r w:rsidR="008B10CD" w:rsidRPr="00567D32">
              <w:rPr>
                <w:rFonts w:cs="Arial"/>
                <w:color w:val="1E1544" w:themeColor="text1"/>
              </w:rPr>
              <w:t>to avoid</w:t>
            </w:r>
            <w:r w:rsidR="005A284B" w:rsidRPr="00567D32">
              <w:rPr>
                <w:rFonts w:cs="Arial"/>
                <w:color w:val="1E1544" w:themeColor="text1"/>
              </w:rPr>
              <w:t xml:space="preserve"> wait times </w:t>
            </w:r>
            <w:r w:rsidR="00D40C5C" w:rsidRPr="00567D32">
              <w:rPr>
                <w:rFonts w:cs="Arial"/>
                <w:color w:val="1E1544" w:themeColor="text1"/>
              </w:rPr>
              <w:t xml:space="preserve">increasing </w:t>
            </w:r>
            <w:proofErr w:type="gramStart"/>
            <w:r w:rsidR="00D40C5C" w:rsidRPr="00567D32">
              <w:rPr>
                <w:rFonts w:cs="Arial"/>
                <w:color w:val="1E1544" w:themeColor="text1"/>
              </w:rPr>
              <w:t>as a result of</w:t>
            </w:r>
            <w:proofErr w:type="gramEnd"/>
            <w:r w:rsidR="00D40C5C" w:rsidRPr="00567D32">
              <w:rPr>
                <w:rFonts w:cs="Arial"/>
                <w:color w:val="1E1544" w:themeColor="text1"/>
              </w:rPr>
              <w:t xml:space="preserve"> demand. </w:t>
            </w:r>
            <w:r w:rsidR="007D39E1" w:rsidRPr="00567D32">
              <w:rPr>
                <w:rFonts w:cs="Arial"/>
                <w:color w:val="1E1544" w:themeColor="text1"/>
              </w:rPr>
              <w:t>Interim funding</w:t>
            </w:r>
            <w:r w:rsidR="005B2BC5" w:rsidRPr="00567D32">
              <w:rPr>
                <w:rFonts w:cs="Arial"/>
                <w:color w:val="1E1544" w:themeColor="text1"/>
              </w:rPr>
              <w:t xml:space="preserve"> may </w:t>
            </w:r>
            <w:r w:rsidR="00D133CB" w:rsidRPr="00567D32">
              <w:rPr>
                <w:rFonts w:cs="Arial"/>
                <w:color w:val="1E1544" w:themeColor="text1"/>
              </w:rPr>
              <w:t>be provided</w:t>
            </w:r>
            <w:r w:rsidR="007D39E1" w:rsidRPr="00567D32">
              <w:rPr>
                <w:rFonts w:cs="Arial"/>
                <w:color w:val="1E1544" w:themeColor="text1"/>
              </w:rPr>
              <w:t xml:space="preserve"> to </w:t>
            </w:r>
            <w:r w:rsidRPr="00567D32">
              <w:rPr>
                <w:rFonts w:cs="Arial"/>
                <w:color w:val="1E1544" w:themeColor="text1"/>
              </w:rPr>
              <w:t>an older person who is: </w:t>
            </w:r>
          </w:p>
          <w:p w14:paraId="16B3903F" w14:textId="77777777" w:rsidR="00A5110F" w:rsidRPr="00567D32" w:rsidRDefault="00A5110F" w:rsidP="00164843">
            <w:pPr>
              <w:pStyle w:val="ListParagraph"/>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567D32">
              <w:rPr>
                <w:color w:val="1E1544" w:themeColor="text1"/>
              </w:rPr>
              <w:t>on the National Priority System on 31 October 2025 and assessed as eligible for a Home Care Package </w:t>
            </w:r>
          </w:p>
          <w:p w14:paraId="40195AE3" w14:textId="1BB66E01" w:rsidR="00581876" w:rsidRPr="00567D32" w:rsidRDefault="00A5110F" w:rsidP="00164843">
            <w:pPr>
              <w:pStyle w:val="ListParagraph"/>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567D32">
              <w:rPr>
                <w:color w:val="1E1544" w:themeColor="text1"/>
              </w:rPr>
              <w:t xml:space="preserve">assessed as </w:t>
            </w:r>
            <w:r w:rsidRPr="00567D32">
              <w:rPr>
                <w:color w:val="1E1544" w:themeColor="text1"/>
                <w:lang w:val="en-US"/>
              </w:rPr>
              <w:t>eligible for</w:t>
            </w:r>
            <w:r w:rsidR="00EB7273" w:rsidRPr="00D4592D">
              <w:rPr>
                <w:color w:val="1E1544" w:themeColor="text1"/>
                <w:lang w:val="en-US"/>
              </w:rPr>
              <w:t xml:space="preserve"> </w:t>
            </w:r>
            <w:r w:rsidRPr="00567D32">
              <w:rPr>
                <w:color w:val="1E1544" w:themeColor="text1"/>
                <w:lang w:val="en-US"/>
              </w:rPr>
              <w:t>Support at Home services from 1 November 2025.</w:t>
            </w:r>
          </w:p>
          <w:p w14:paraId="7BB428B1" w14:textId="2B96BC2F" w:rsidR="004200DF" w:rsidRPr="00567D32" w:rsidRDefault="00074E6F" w:rsidP="00164843">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567D32">
              <w:rPr>
                <w:rFonts w:cs="Arial"/>
                <w:color w:val="1E1544" w:themeColor="text1"/>
              </w:rPr>
              <w:t xml:space="preserve">When </w:t>
            </w:r>
            <w:r w:rsidR="008E24B9" w:rsidRPr="00567D32">
              <w:rPr>
                <w:rFonts w:cs="Arial"/>
                <w:color w:val="1E1544" w:themeColor="text1"/>
              </w:rPr>
              <w:t xml:space="preserve">interim funding is </w:t>
            </w:r>
            <w:r w:rsidR="005454EB" w:rsidRPr="00567D32">
              <w:rPr>
                <w:rFonts w:cs="Arial"/>
                <w:color w:val="1E1544" w:themeColor="text1"/>
              </w:rPr>
              <w:t>allocated,</w:t>
            </w:r>
            <w:r w:rsidRPr="00567D32">
              <w:rPr>
                <w:rFonts w:cs="Arial"/>
                <w:color w:val="1E1544" w:themeColor="text1"/>
              </w:rPr>
              <w:t xml:space="preserve"> </w:t>
            </w:r>
            <w:r w:rsidR="005454EB" w:rsidRPr="00567D32">
              <w:rPr>
                <w:rFonts w:cs="Arial"/>
                <w:color w:val="1E1544" w:themeColor="text1"/>
              </w:rPr>
              <w:t>p</w:t>
            </w:r>
            <w:r w:rsidR="00A5110F" w:rsidRPr="00567D32">
              <w:rPr>
                <w:rFonts w:cs="Arial"/>
                <w:color w:val="1E1544" w:themeColor="text1"/>
              </w:rPr>
              <w:t>roviders need to</w:t>
            </w:r>
            <w:r w:rsidR="00164843" w:rsidRPr="00567D32">
              <w:rPr>
                <w:rFonts w:cs="Arial"/>
                <w:color w:val="1E1544" w:themeColor="text1"/>
              </w:rPr>
              <w:t xml:space="preserve"> </w:t>
            </w:r>
            <w:r w:rsidR="00367F41" w:rsidRPr="00567D32">
              <w:rPr>
                <w:rFonts w:cs="Arial"/>
                <w:color w:val="1E1544" w:themeColor="text1"/>
              </w:rPr>
              <w:t>communicate clearly and</w:t>
            </w:r>
            <w:r w:rsidR="00164843" w:rsidRPr="00567D32">
              <w:rPr>
                <w:rFonts w:cs="Arial"/>
                <w:color w:val="1E1544" w:themeColor="text1"/>
              </w:rPr>
              <w:t xml:space="preserve"> </w:t>
            </w:r>
            <w:r w:rsidR="002E2976" w:rsidRPr="00567D32">
              <w:rPr>
                <w:color w:val="1E1544" w:themeColor="text1"/>
              </w:rPr>
              <w:t>work with</w:t>
            </w:r>
            <w:r w:rsidR="00D11E33" w:rsidRPr="00567D32">
              <w:rPr>
                <w:color w:val="1E1544" w:themeColor="text1"/>
              </w:rPr>
              <w:t xml:space="preserve"> participants </w:t>
            </w:r>
            <w:r w:rsidR="00BD76A8" w:rsidRPr="00567D32">
              <w:rPr>
                <w:color w:val="1E1544" w:themeColor="text1"/>
              </w:rPr>
              <w:t>to</w:t>
            </w:r>
            <w:r w:rsidR="009C153C" w:rsidRPr="00567D32">
              <w:rPr>
                <w:color w:val="1E1544" w:themeColor="text1"/>
              </w:rPr>
              <w:t>:</w:t>
            </w:r>
          </w:p>
          <w:p w14:paraId="433C498C" w14:textId="77777777" w:rsidR="00074E6F" w:rsidRPr="00567D32" w:rsidRDefault="00074E6F" w:rsidP="009C153C">
            <w:pPr>
              <w:pStyle w:val="ListParagraph"/>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567D32">
              <w:rPr>
                <w:color w:val="1E1544" w:themeColor="text1"/>
              </w:rPr>
              <w:t>discuss the interim funding allocation and develop a care plan and individualised budget</w:t>
            </w:r>
          </w:p>
          <w:p w14:paraId="27B6B6DB" w14:textId="2CC1B791" w:rsidR="00A75DED" w:rsidRPr="00567D32" w:rsidRDefault="004200DF" w:rsidP="0000081B">
            <w:pPr>
              <w:pStyle w:val="ListParagraph"/>
              <w:numPr>
                <w:ilvl w:val="0"/>
                <w:numId w:val="17"/>
              </w:numPr>
              <w:spacing w:before="60" w:after="60"/>
              <w:cnfStyle w:val="000000000000" w:firstRow="0" w:lastRow="0" w:firstColumn="0" w:lastColumn="0" w:oddVBand="0" w:evenVBand="0" w:oddHBand="0" w:evenHBand="0" w:firstRowFirstColumn="0" w:firstRowLastColumn="0" w:lastRowFirstColumn="0" w:lastRowLastColumn="0"/>
            </w:pPr>
            <w:r w:rsidRPr="00567D32">
              <w:rPr>
                <w:color w:val="1E1544" w:themeColor="text1"/>
              </w:rPr>
              <w:t>enter into a service agreement</w:t>
            </w:r>
            <w:r w:rsidR="007A4AE5" w:rsidRPr="00567D32">
              <w:rPr>
                <w:color w:val="1E1544" w:themeColor="text1"/>
              </w:rPr>
              <w:t>.</w:t>
            </w:r>
          </w:p>
          <w:p w14:paraId="4DDC4E5C" w14:textId="77777777" w:rsidR="00AE42C0" w:rsidRPr="00567D32" w:rsidRDefault="004A7C28" w:rsidP="00A75DE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567D32">
              <w:rPr>
                <w:rFonts w:cs="Arial"/>
                <w:b/>
                <w:color w:val="1E1544" w:themeColor="text1"/>
              </w:rPr>
              <w:t xml:space="preserve">Providers should </w:t>
            </w:r>
            <w:r w:rsidR="00D11E33" w:rsidRPr="00567D32">
              <w:rPr>
                <w:rFonts w:cs="Arial"/>
                <w:b/>
                <w:color w:val="1E1544" w:themeColor="text1"/>
              </w:rPr>
              <w:t>monitor</w:t>
            </w:r>
            <w:r w:rsidR="00804238" w:rsidRPr="00567D32">
              <w:rPr>
                <w:rFonts w:cs="Arial"/>
                <w:b/>
                <w:color w:val="1E1544" w:themeColor="text1"/>
              </w:rPr>
              <w:t xml:space="preserve"> </w:t>
            </w:r>
            <w:r w:rsidR="00541E35" w:rsidRPr="00567D32">
              <w:rPr>
                <w:rFonts w:cs="Arial"/>
                <w:b/>
                <w:color w:val="1E1544" w:themeColor="text1"/>
              </w:rPr>
              <w:t xml:space="preserve">the status of interim </w:t>
            </w:r>
            <w:r w:rsidR="00ED0A1E" w:rsidRPr="00567D32">
              <w:rPr>
                <w:rFonts w:cs="Arial"/>
                <w:b/>
                <w:color w:val="1E1544" w:themeColor="text1"/>
              </w:rPr>
              <w:t>funding</w:t>
            </w:r>
            <w:r w:rsidR="00AE42C0" w:rsidRPr="00567D32">
              <w:rPr>
                <w:rFonts w:cs="Arial"/>
                <w:b/>
                <w:bCs/>
                <w:color w:val="1E1544" w:themeColor="text1"/>
              </w:rPr>
              <w:t>.</w:t>
            </w:r>
          </w:p>
          <w:p w14:paraId="2ACB6EA7" w14:textId="77777777" w:rsidR="000E65EB" w:rsidRPr="00567D32" w:rsidRDefault="000E65EB" w:rsidP="00A75DED">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567D32">
              <w:rPr>
                <w:color w:val="1E1544" w:themeColor="text1"/>
                <w:lang w:val="en-US"/>
              </w:rPr>
              <w:t>A participant who has already been allocated their interim funding at 60% will then be allocated the remaining 40% when funding becomes available</w:t>
            </w:r>
            <w:r w:rsidRPr="00567D32">
              <w:rPr>
                <w:color w:val="1E1544" w:themeColor="text1"/>
              </w:rPr>
              <w:t>.</w:t>
            </w:r>
          </w:p>
          <w:p w14:paraId="2A2CF719" w14:textId="60C1DA88" w:rsidR="00D11E33" w:rsidRPr="00567D32" w:rsidRDefault="0005263F" w:rsidP="00A75DED">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567D32">
              <w:rPr>
                <w:color w:val="1E1544" w:themeColor="text1"/>
              </w:rPr>
              <w:t>When full service offer of funding is available, provider</w:t>
            </w:r>
            <w:r w:rsidR="00A75DED" w:rsidRPr="00567D32">
              <w:rPr>
                <w:color w:val="1E1544" w:themeColor="text1"/>
              </w:rPr>
              <w:t>s</w:t>
            </w:r>
            <w:r w:rsidRPr="00567D32">
              <w:rPr>
                <w:color w:val="1E1544" w:themeColor="text1"/>
              </w:rPr>
              <w:t xml:space="preserve"> should </w:t>
            </w:r>
            <w:r w:rsidR="008E409B" w:rsidRPr="00567D32">
              <w:rPr>
                <w:color w:val="1E1544" w:themeColor="text1"/>
              </w:rPr>
              <w:t>review and update the care plan and individualised budget to reflect the change in funding and services to be delivered.</w:t>
            </w:r>
          </w:p>
        </w:tc>
        <w:tc>
          <w:tcPr>
            <w:tcW w:w="878" w:type="pct"/>
          </w:tcPr>
          <w:p w14:paraId="1A1033B4" w14:textId="1EAC0B2C" w:rsidR="00137446" w:rsidRPr="00567D32" w:rsidRDefault="00B810CC"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67D32">
              <w:rPr>
                <w:rFonts w:cs="Arial"/>
                <w:color w:val="1E1544" w:themeColor="text1"/>
              </w:rPr>
              <w:t xml:space="preserve">1 November </w:t>
            </w:r>
            <w:r w:rsidR="004133DF" w:rsidRPr="00567D32">
              <w:rPr>
                <w:rFonts w:cs="Arial"/>
                <w:color w:val="1E1544" w:themeColor="text1"/>
              </w:rPr>
              <w:t>–</w:t>
            </w:r>
            <w:r w:rsidRPr="00567D32">
              <w:rPr>
                <w:rFonts w:cs="Arial"/>
                <w:color w:val="1E1544" w:themeColor="text1"/>
              </w:rPr>
              <w:t xml:space="preserve"> ongoing</w:t>
            </w:r>
          </w:p>
        </w:tc>
        <w:tc>
          <w:tcPr>
            <w:tcW w:w="1393" w:type="pct"/>
          </w:tcPr>
          <w:p w14:paraId="7E78D27E" w14:textId="2318785D" w:rsidR="0003574A" w:rsidRPr="00567D32" w:rsidRDefault="0003574A"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67D32">
              <w:rPr>
                <w:rFonts w:cs="Arial"/>
                <w:color w:val="1E1544"/>
              </w:rPr>
              <w:t xml:space="preserve">Refer to the </w:t>
            </w:r>
            <w:hyperlink r:id="rId140" w:history="1">
              <w:r w:rsidRPr="00B654C8">
                <w:rPr>
                  <w:rStyle w:val="Hyperlink"/>
                  <w:rFonts w:cs="Arial"/>
                </w:rPr>
                <w:t>Support at Home program manual</w:t>
              </w:r>
            </w:hyperlink>
            <w:r w:rsidRPr="00567D32">
              <w:rPr>
                <w:rFonts w:cs="Arial"/>
                <w:color w:val="1E1544"/>
              </w:rPr>
              <w:t xml:space="preserve"> for</w:t>
            </w:r>
            <w:r w:rsidRPr="00567D32">
              <w:rPr>
                <w:rFonts w:cs="Arial"/>
                <w:color w:val="1E1544" w:themeColor="text1"/>
              </w:rPr>
              <w:t xml:space="preserve"> detailed program information</w:t>
            </w:r>
            <w:r w:rsidR="007E682A" w:rsidRPr="00567D32">
              <w:rPr>
                <w:rFonts w:cs="Arial"/>
                <w:color w:val="1E1544" w:themeColor="text1"/>
              </w:rPr>
              <w:t xml:space="preserve"> (</w:t>
            </w:r>
            <w:r w:rsidR="00E97BE8" w:rsidRPr="00567D32">
              <w:rPr>
                <w:rFonts w:cs="Arial"/>
                <w:color w:val="1E1544" w:themeColor="text1"/>
              </w:rPr>
              <w:t>6.8.1 Interim Funding)</w:t>
            </w:r>
            <w:r w:rsidR="007641B5" w:rsidRPr="00567D32">
              <w:rPr>
                <w:rFonts w:cs="Arial"/>
                <w:color w:val="1E1544" w:themeColor="text1"/>
              </w:rPr>
              <w:t>.</w:t>
            </w:r>
          </w:p>
          <w:p w14:paraId="7A9C4E03" w14:textId="7B40E06B" w:rsidR="00CB72F4" w:rsidRPr="00567D32" w:rsidRDefault="00567D32"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4592D">
              <w:rPr>
                <w:rFonts w:cs="Arial"/>
                <w:color w:val="1E1544"/>
              </w:rPr>
              <w:t xml:space="preserve">Refer to </w:t>
            </w:r>
            <w:hyperlink r:id="rId141" w:history="1">
              <w:r w:rsidR="00A2768A" w:rsidRPr="00B654C8">
                <w:rPr>
                  <w:rStyle w:val="Hyperlink"/>
                  <w:rFonts w:cs="Arial"/>
                </w:rPr>
                <w:t>Support at Home</w:t>
              </w:r>
              <w:r w:rsidR="00553856" w:rsidRPr="00B654C8">
                <w:rPr>
                  <w:rStyle w:val="Hyperlink"/>
                  <w:rFonts w:cs="Arial"/>
                </w:rPr>
                <w:t xml:space="preserve"> – The new priority system and funding allocation</w:t>
              </w:r>
            </w:hyperlink>
            <w:r w:rsidR="00B654C8" w:rsidRPr="00567D32">
              <w:rPr>
                <w:rFonts w:cs="Arial"/>
                <w:color w:val="1E1544" w:themeColor="text1"/>
              </w:rPr>
              <w:t>.</w:t>
            </w:r>
          </w:p>
        </w:tc>
      </w:tr>
      <w:tr w:rsidR="00F557AD" w:rsidRPr="00D311F3" w14:paraId="65B424C3"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2CC4B1A9" w14:textId="79E54883" w:rsidR="00F557AD" w:rsidRPr="00257D28" w:rsidRDefault="00F557AD" w:rsidP="00F557AD">
            <w:pPr>
              <w:spacing w:before="60" w:after="60"/>
              <w:rPr>
                <w:rFonts w:cs="Arial"/>
                <w:bCs w:val="0"/>
                <w:color w:val="1E1544"/>
              </w:rPr>
            </w:pPr>
            <w:r w:rsidRPr="00257D28">
              <w:rPr>
                <w:rFonts w:cs="Arial"/>
                <w:color w:val="1E1544"/>
              </w:rPr>
              <w:t>2.</w:t>
            </w:r>
            <w:r w:rsidR="00390AB5">
              <w:rPr>
                <w:rFonts w:cs="Arial"/>
                <w:color w:val="1E1544"/>
              </w:rPr>
              <w:t>9</w:t>
            </w:r>
          </w:p>
        </w:tc>
        <w:tc>
          <w:tcPr>
            <w:tcW w:w="2440" w:type="pct"/>
          </w:tcPr>
          <w:p w14:paraId="10E05EE3" w14:textId="217AA28E" w:rsidR="00F557AD" w:rsidRPr="00861331"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b/>
                <w:bCs/>
                <w:color w:val="1E1544" w:themeColor="text1"/>
              </w:rPr>
              <w:t>Apply for supplementary grants</w:t>
            </w:r>
            <w:r w:rsidRPr="00861331">
              <w:rPr>
                <w:rFonts w:cs="Arial"/>
                <w:color w:val="1E1544" w:themeColor="text1"/>
              </w:rPr>
              <w:t xml:space="preserve"> in thin markets, if eligible.</w:t>
            </w:r>
          </w:p>
        </w:tc>
        <w:tc>
          <w:tcPr>
            <w:tcW w:w="878" w:type="pct"/>
          </w:tcPr>
          <w:p w14:paraId="0286AA34" w14:textId="002D9E16" w:rsidR="00F557AD"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Applications </w:t>
            </w:r>
            <w:r w:rsidR="0006171F">
              <w:rPr>
                <w:rFonts w:cs="Arial"/>
                <w:color w:val="1E1544" w:themeColor="text1"/>
              </w:rPr>
              <w:t xml:space="preserve">for </w:t>
            </w:r>
            <w:r w:rsidR="00C03AB5">
              <w:rPr>
                <w:rFonts w:cs="Arial"/>
                <w:color w:val="1E1544" w:themeColor="text1"/>
              </w:rPr>
              <w:t xml:space="preserve">the </w:t>
            </w:r>
            <w:r w:rsidR="0006171F">
              <w:rPr>
                <w:rFonts w:cs="Arial"/>
                <w:color w:val="1E1544" w:themeColor="text1"/>
              </w:rPr>
              <w:t>first thin market grant opportunity</w:t>
            </w:r>
            <w:r w:rsidRPr="00861331">
              <w:rPr>
                <w:rFonts w:cs="Arial"/>
                <w:color w:val="1E1544" w:themeColor="text1"/>
              </w:rPr>
              <w:t xml:space="preserve"> </w:t>
            </w:r>
            <w:r w:rsidR="00C03AB5">
              <w:rPr>
                <w:rFonts w:cs="Arial"/>
                <w:color w:val="1E1544" w:themeColor="text1"/>
              </w:rPr>
              <w:t xml:space="preserve">were </w:t>
            </w:r>
            <w:r w:rsidRPr="00861331">
              <w:rPr>
                <w:rFonts w:cs="Arial"/>
                <w:color w:val="1E1544" w:themeColor="text1"/>
              </w:rPr>
              <w:t>due 23 April 2025</w:t>
            </w:r>
          </w:p>
          <w:p w14:paraId="0AA4F0AD" w14:textId="12686513" w:rsidR="00F557AD" w:rsidRPr="00861331"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(Complete)</w:t>
            </w:r>
          </w:p>
        </w:tc>
        <w:tc>
          <w:tcPr>
            <w:tcW w:w="1393" w:type="pct"/>
          </w:tcPr>
          <w:p w14:paraId="45CBC618" w14:textId="60C8199A" w:rsidR="00F557AD"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Applications for the Support at Home Thin Market grant closed 23 April 2025.</w:t>
            </w:r>
          </w:p>
          <w:p w14:paraId="74B1D7E3" w14:textId="6838516B" w:rsidR="00F557AD" w:rsidRPr="00257D28" w:rsidRDefault="00F43314"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F43314">
              <w:rPr>
                <w:rFonts w:cs="Arial"/>
                <w:color w:val="1E1544" w:themeColor="text1"/>
              </w:rPr>
              <w:t xml:space="preserve">Register on Grant Connect and select your notification preferences to be informed when </w:t>
            </w:r>
            <w:r w:rsidR="00404903">
              <w:rPr>
                <w:rFonts w:cs="Arial"/>
                <w:color w:val="1E1544" w:themeColor="text1"/>
              </w:rPr>
              <w:t>future</w:t>
            </w:r>
            <w:r w:rsidRPr="00F43314">
              <w:rPr>
                <w:rFonts w:cs="Arial"/>
                <w:color w:val="1E1544" w:themeColor="text1"/>
              </w:rPr>
              <w:t xml:space="preserve"> relevant grant opportunities are announced: </w:t>
            </w:r>
            <w:hyperlink r:id="rId142" w:tgtFrame="_blank" w:tooltip="https://help.grants.gov.au/getting-started-with-grantconnect/become-a-registered-user/" w:history="1">
              <w:r w:rsidRPr="00B654C8">
                <w:rPr>
                  <w:rStyle w:val="Hyperlink"/>
                  <w:rFonts w:cs="Arial"/>
                </w:rPr>
                <w:t>Become a Registered User</w:t>
              </w:r>
            </w:hyperlink>
            <w:r w:rsidRPr="00F43314">
              <w:rPr>
                <w:rFonts w:cs="Arial"/>
                <w:color w:val="1E1544" w:themeColor="text1"/>
              </w:rPr>
              <w:t>.</w:t>
            </w:r>
          </w:p>
        </w:tc>
      </w:tr>
      <w:tr w:rsidR="00F557AD" w:rsidRPr="00D311F3" w14:paraId="08A725AB"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62BEC9BE" w14:textId="7827BB46" w:rsidR="00F557AD" w:rsidRPr="00257D28" w:rsidRDefault="00F557AD" w:rsidP="00F557AD">
            <w:pPr>
              <w:spacing w:before="60" w:after="60"/>
              <w:rPr>
                <w:rFonts w:cs="Arial"/>
                <w:bCs w:val="0"/>
                <w:color w:val="1E1544"/>
              </w:rPr>
            </w:pPr>
            <w:r w:rsidRPr="00257D28">
              <w:rPr>
                <w:rFonts w:cs="Arial"/>
                <w:color w:val="1E1544"/>
              </w:rPr>
              <w:t>2.</w:t>
            </w:r>
            <w:r w:rsidR="00390AB5">
              <w:rPr>
                <w:rFonts w:cs="Arial"/>
                <w:color w:val="1E1544"/>
              </w:rPr>
              <w:t>10</w:t>
            </w:r>
          </w:p>
        </w:tc>
        <w:tc>
          <w:tcPr>
            <w:tcW w:w="2440" w:type="pct"/>
          </w:tcPr>
          <w:p w14:paraId="529C94A1" w14:textId="73CA9E83" w:rsidR="00F557AD"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Ensure all </w:t>
            </w:r>
            <w:r>
              <w:rPr>
                <w:rFonts w:cs="Arial"/>
                <w:color w:val="1E1544" w:themeColor="text1"/>
              </w:rPr>
              <w:t>aged care workers and responsible persons</w:t>
            </w:r>
            <w:r w:rsidRPr="00861331">
              <w:rPr>
                <w:rFonts w:cs="Arial"/>
                <w:color w:val="1E1544" w:themeColor="text1"/>
              </w:rPr>
              <w:t xml:space="preserve"> are </w:t>
            </w:r>
            <w:r w:rsidRPr="00861331">
              <w:rPr>
                <w:rFonts w:cs="Arial"/>
                <w:b/>
                <w:bCs/>
                <w:color w:val="1E1544" w:themeColor="text1"/>
              </w:rPr>
              <w:t>aware of the Code of Conduct for Aged Care</w:t>
            </w:r>
            <w:r w:rsidRPr="00861331">
              <w:rPr>
                <w:rFonts w:cs="Arial"/>
                <w:color w:val="1E1544" w:themeColor="text1"/>
              </w:rPr>
              <w:t>. You must also</w:t>
            </w:r>
            <w:r>
              <w:rPr>
                <w:rFonts w:cs="Arial"/>
                <w:color w:val="1E1544" w:themeColor="text1"/>
              </w:rPr>
              <w:t>:</w:t>
            </w:r>
          </w:p>
          <w:p w14:paraId="42E7E49B" w14:textId="3F300C23" w:rsidR="00F557AD" w:rsidRPr="00210575" w:rsidRDefault="00F557AD" w:rsidP="00CD3718">
            <w:pPr>
              <w:pStyle w:val="ListParagraph"/>
              <w:numPr>
                <w:ilvl w:val="0"/>
                <w:numId w:val="31"/>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0575">
              <w:rPr>
                <w:color w:val="1E1544" w:themeColor="text1"/>
              </w:rPr>
              <w:t>support, equip and prepare aged care workers to comply with the Code, and</w:t>
            </w:r>
          </w:p>
          <w:p w14:paraId="4C4E6D84" w14:textId="314E80FE" w:rsidR="00F557AD" w:rsidRPr="00210575" w:rsidRDefault="00F557AD" w:rsidP="00CD3718">
            <w:pPr>
              <w:pStyle w:val="ListParagraph"/>
              <w:numPr>
                <w:ilvl w:val="0"/>
                <w:numId w:val="31"/>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0575">
              <w:rPr>
                <w:color w:val="1E1544" w:themeColor="text1"/>
              </w:rPr>
              <w:t>meet other provider obligations to ensure you have a diverse, trained and appropriately skilled workforce</w:t>
            </w:r>
            <w:r w:rsidR="002D45F5">
              <w:rPr>
                <w:color w:val="1E1544" w:themeColor="text1"/>
              </w:rPr>
              <w:t>.</w:t>
            </w:r>
          </w:p>
        </w:tc>
        <w:tc>
          <w:tcPr>
            <w:tcW w:w="878" w:type="pct"/>
          </w:tcPr>
          <w:p w14:paraId="77CC4594" w14:textId="2BB767CB" w:rsidR="00F557AD" w:rsidRPr="00861331"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April – </w:t>
            </w:r>
            <w:r>
              <w:rPr>
                <w:rFonts w:cs="Arial"/>
                <w:color w:val="1E1544" w:themeColor="text1"/>
              </w:rPr>
              <w:t>October</w:t>
            </w:r>
            <w:r w:rsidRPr="00861331">
              <w:rPr>
                <w:rFonts w:cs="Arial"/>
                <w:color w:val="1E1544" w:themeColor="text1"/>
              </w:rPr>
              <w:t xml:space="preserve"> 2025</w:t>
            </w:r>
          </w:p>
        </w:tc>
        <w:tc>
          <w:tcPr>
            <w:tcW w:w="1393" w:type="pct"/>
          </w:tcPr>
          <w:p w14:paraId="3FC20A1E" w14:textId="17E74BD9" w:rsidR="00F557AD"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Available on the Commission’s website </w:t>
            </w:r>
            <w:r w:rsidR="003464BC">
              <w:rPr>
                <w:rFonts w:cs="Arial"/>
                <w:color w:val="1E1544" w:themeColor="text1"/>
              </w:rPr>
              <w:t>–</w:t>
            </w:r>
            <w:r w:rsidRPr="00257D28">
              <w:rPr>
                <w:rFonts w:cs="Arial"/>
                <w:color w:val="1E1544" w:themeColor="text1"/>
              </w:rPr>
              <w:t xml:space="preserve"> </w:t>
            </w:r>
            <w:hyperlink r:id="rId143" w:history="1">
              <w:r w:rsidRPr="00B654C8">
                <w:rPr>
                  <w:rStyle w:val="Hyperlink"/>
                  <w:rFonts w:cs="Arial"/>
                </w:rPr>
                <w:t>Code of Conduct for Aged Care</w:t>
              </w:r>
            </w:hyperlink>
            <w:r w:rsidRPr="00257D28">
              <w:rPr>
                <w:rFonts w:cs="Arial"/>
                <w:color w:val="1E1544" w:themeColor="text1"/>
              </w:rPr>
              <w:t>.</w:t>
            </w:r>
          </w:p>
          <w:p w14:paraId="72963CCB" w14:textId="65873BAA" w:rsidR="00F557AD" w:rsidRPr="00257D28"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Refer to the Commission’s website for further information on </w:t>
            </w:r>
            <w:hyperlink r:id="rId144" w:history="1">
              <w:r w:rsidRPr="00B654C8">
                <w:rPr>
                  <w:rStyle w:val="Hyperlink"/>
                  <w:rFonts w:cs="Arial"/>
                </w:rPr>
                <w:t>provider obligations</w:t>
              </w:r>
            </w:hyperlink>
            <w:r>
              <w:rPr>
                <w:rFonts w:cs="Arial"/>
                <w:color w:val="1E1544" w:themeColor="text1"/>
              </w:rPr>
              <w:t>.</w:t>
            </w:r>
          </w:p>
        </w:tc>
      </w:tr>
      <w:tr w:rsidR="00F557AD" w:rsidRPr="00D311F3" w14:paraId="0CF56422"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25B5BAF2" w14:textId="1FD31DF2" w:rsidR="00F557AD" w:rsidRPr="00257D28" w:rsidRDefault="00F557AD" w:rsidP="00F557AD">
            <w:pPr>
              <w:spacing w:before="60" w:after="60"/>
              <w:rPr>
                <w:rFonts w:cs="Arial"/>
                <w:bCs w:val="0"/>
                <w:color w:val="1E1544"/>
              </w:rPr>
            </w:pPr>
            <w:r w:rsidRPr="00257D28">
              <w:rPr>
                <w:rFonts w:cs="Arial"/>
                <w:color w:val="1E1544"/>
              </w:rPr>
              <w:t>2.</w:t>
            </w:r>
            <w:r>
              <w:rPr>
                <w:rFonts w:cs="Arial"/>
                <w:color w:val="1E1544"/>
              </w:rPr>
              <w:t>1</w:t>
            </w:r>
            <w:r w:rsidR="00390AB5">
              <w:rPr>
                <w:rFonts w:cs="Arial"/>
                <w:color w:val="1E1544"/>
              </w:rPr>
              <w:t>1</w:t>
            </w:r>
          </w:p>
        </w:tc>
        <w:tc>
          <w:tcPr>
            <w:tcW w:w="2440" w:type="pct"/>
          </w:tcPr>
          <w:p w14:paraId="1935FF85" w14:textId="469819A2" w:rsidR="006471BE" w:rsidRDefault="00102F82"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Complete</w:t>
            </w:r>
            <w:r w:rsidR="00F557AD" w:rsidRPr="003A31C6">
              <w:rPr>
                <w:rFonts w:cs="Arial"/>
                <w:color w:val="1E1544" w:themeColor="text1"/>
              </w:rPr>
              <w:t xml:space="preserve"> a training needs analysis to </w:t>
            </w:r>
            <w:r w:rsidR="00715F52">
              <w:rPr>
                <w:rFonts w:cs="Arial"/>
                <w:color w:val="1E1544" w:themeColor="text1"/>
              </w:rPr>
              <w:t>determine</w:t>
            </w:r>
            <w:r w:rsidR="00715F52" w:rsidRPr="003A31C6">
              <w:rPr>
                <w:rFonts w:cs="Arial"/>
                <w:color w:val="1E1544" w:themeColor="text1"/>
              </w:rPr>
              <w:t xml:space="preserve"> </w:t>
            </w:r>
            <w:r w:rsidR="00F557AD" w:rsidRPr="003A31C6">
              <w:rPr>
                <w:rFonts w:cs="Arial"/>
                <w:color w:val="1E1544" w:themeColor="text1"/>
              </w:rPr>
              <w:t>workforce training needs</w:t>
            </w:r>
            <w:r w:rsidR="006471BE">
              <w:rPr>
                <w:rFonts w:cs="Arial"/>
                <w:color w:val="1E1544" w:themeColor="text1"/>
              </w:rPr>
              <w:t>.</w:t>
            </w:r>
          </w:p>
          <w:p w14:paraId="263962E9" w14:textId="085E515D" w:rsidR="00F557AD" w:rsidRPr="00861331" w:rsidRDefault="0072764F" w:rsidP="004F249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Ensure</w:t>
            </w:r>
            <w:r w:rsidR="00495A6C">
              <w:rPr>
                <w:rFonts w:cs="Arial"/>
                <w:color w:val="1E1544" w:themeColor="text1"/>
              </w:rPr>
              <w:t xml:space="preserve"> your staff complete</w:t>
            </w:r>
            <w:r w:rsidR="00F557AD" w:rsidRPr="00861331">
              <w:rPr>
                <w:rFonts w:cs="Arial"/>
                <w:color w:val="1E1544" w:themeColor="text1"/>
              </w:rPr>
              <w:t xml:space="preserve"> </w:t>
            </w:r>
            <w:r w:rsidR="00F557AD" w:rsidRPr="00861331">
              <w:rPr>
                <w:rFonts w:cs="Arial"/>
                <w:b/>
                <w:bCs/>
                <w:color w:val="1E1544" w:themeColor="text1"/>
              </w:rPr>
              <w:t>training on the Support at Home program design</w:t>
            </w:r>
            <w:r w:rsidR="00F557AD" w:rsidRPr="00861331">
              <w:rPr>
                <w:rFonts w:cs="Arial"/>
                <w:color w:val="1E1544" w:themeColor="text1"/>
              </w:rPr>
              <w:t xml:space="preserve">, Restorative Care Pathway, End-of-Life Pathway, Assistive Technology and Home Modifications </w:t>
            </w:r>
            <w:r w:rsidR="00F557AD">
              <w:rPr>
                <w:rFonts w:cs="Arial"/>
                <w:color w:val="1E1544" w:themeColor="text1"/>
              </w:rPr>
              <w:t>s</w:t>
            </w:r>
            <w:r w:rsidR="00F557AD" w:rsidRPr="00861331">
              <w:rPr>
                <w:rFonts w:cs="Arial"/>
                <w:color w:val="1E1544" w:themeColor="text1"/>
              </w:rPr>
              <w:t xml:space="preserve">cheme and care management responsibilities. </w:t>
            </w:r>
          </w:p>
        </w:tc>
        <w:tc>
          <w:tcPr>
            <w:tcW w:w="878" w:type="pct"/>
          </w:tcPr>
          <w:p w14:paraId="02945BF1" w14:textId="744A7408" w:rsidR="00F557AD" w:rsidRPr="00861331"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May – </w:t>
            </w:r>
            <w:r>
              <w:rPr>
                <w:rFonts w:cs="Arial"/>
                <w:color w:val="1E1544" w:themeColor="text1"/>
              </w:rPr>
              <w:t>October</w:t>
            </w:r>
            <w:r w:rsidRPr="00861331">
              <w:rPr>
                <w:rFonts w:cs="Arial"/>
                <w:color w:val="1E1544" w:themeColor="text1"/>
              </w:rPr>
              <w:t xml:space="preserve"> 2025</w:t>
            </w:r>
          </w:p>
        </w:tc>
        <w:tc>
          <w:tcPr>
            <w:tcW w:w="1393" w:type="pct"/>
          </w:tcPr>
          <w:p w14:paraId="269F45C1" w14:textId="196F1EB4" w:rsidR="00257177"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Refer to the</w:t>
            </w:r>
            <w:r>
              <w:rPr>
                <w:rFonts w:cs="Arial"/>
                <w:color w:val="1E1544"/>
              </w:rPr>
              <w:t xml:space="preserve"> </w:t>
            </w:r>
            <w:hyperlink r:id="rId145" w:history="1">
              <w:r w:rsidRPr="00B654C8">
                <w:rPr>
                  <w:rStyle w:val="Hyperlink"/>
                  <w:rFonts w:cs="Arial"/>
                </w:rPr>
                <w:t>Support at Home provider training</w:t>
              </w:r>
            </w:hyperlink>
            <w:r>
              <w:rPr>
                <w:rFonts w:cs="Arial"/>
                <w:color w:val="1E1544"/>
              </w:rPr>
              <w:t xml:space="preserve"> modules</w:t>
            </w:r>
            <w:r w:rsidRPr="00816D6D">
              <w:rPr>
                <w:rFonts w:cs="Arial"/>
                <w:color w:val="1E1544"/>
              </w:rPr>
              <w:t xml:space="preserve"> </w:t>
            </w:r>
            <w:r>
              <w:rPr>
                <w:rFonts w:cs="Arial"/>
                <w:color w:val="1E1544"/>
              </w:rPr>
              <w:t>to learn about the changes under the Support at Home program.</w:t>
            </w:r>
          </w:p>
          <w:p w14:paraId="2B3E37F4" w14:textId="28AE76DB" w:rsidR="00F557AD" w:rsidRPr="00257D28" w:rsidRDefault="00257177"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Staff in leadership roles, care partners and responsible persons are also recommended to refer to the </w:t>
            </w:r>
            <w:hyperlink r:id="rId146" w:history="1">
              <w:r w:rsidRPr="00B654C8">
                <w:rPr>
                  <w:rStyle w:val="Hyperlink"/>
                  <w:rFonts w:cs="Arial"/>
                </w:rPr>
                <w:t>Support at Home program manual</w:t>
              </w:r>
            </w:hyperlink>
            <w:r>
              <w:rPr>
                <w:rFonts w:cs="Arial"/>
                <w:color w:val="1E1544" w:themeColor="text1"/>
              </w:rPr>
              <w:t xml:space="preserve"> for more detailed information about these topics. </w:t>
            </w:r>
          </w:p>
        </w:tc>
      </w:tr>
      <w:tr w:rsidR="00F557AD" w:rsidRPr="00D311F3" w14:paraId="7258E7E7"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4E92CAB7" w14:textId="16B154E8" w:rsidR="00F557AD" w:rsidRPr="0057597C" w:rsidRDefault="00F557AD" w:rsidP="00F557AD">
            <w:pPr>
              <w:spacing w:before="60" w:after="60"/>
              <w:rPr>
                <w:rFonts w:cs="Arial"/>
                <w:color w:val="1E1544"/>
                <w:sz w:val="28"/>
                <w:szCs w:val="28"/>
              </w:rPr>
            </w:pPr>
            <w:r w:rsidRPr="00257D28">
              <w:rPr>
                <w:rFonts w:cs="Arial"/>
                <w:color w:val="1E1544"/>
              </w:rPr>
              <w:t>2.1</w:t>
            </w:r>
            <w:r w:rsidR="00390AB5">
              <w:rPr>
                <w:rFonts w:cs="Arial"/>
                <w:color w:val="1E1544"/>
              </w:rPr>
              <w:t>2</w:t>
            </w:r>
          </w:p>
        </w:tc>
        <w:tc>
          <w:tcPr>
            <w:tcW w:w="2440" w:type="pct"/>
          </w:tcPr>
          <w:p w14:paraId="70779D74" w14:textId="00AAB8D0"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Validate </w:t>
            </w:r>
            <w:r w:rsidRPr="00414250">
              <w:rPr>
                <w:rFonts w:cs="Arial"/>
                <w:b/>
                <w:bCs/>
                <w:color w:val="1E1544" w:themeColor="text1"/>
              </w:rPr>
              <w:t>roles assigned to users in the My Aged Care Service and Support Portal</w:t>
            </w:r>
            <w:r w:rsidRPr="00414250">
              <w:rPr>
                <w:rFonts w:cs="Arial"/>
                <w:color w:val="1E1544" w:themeColor="text1"/>
              </w:rPr>
              <w:br/>
              <w:t>This should include confirming the person nominated as the Organisation Administrator is correct.</w:t>
            </w:r>
          </w:p>
        </w:tc>
        <w:tc>
          <w:tcPr>
            <w:tcW w:w="878" w:type="pct"/>
          </w:tcPr>
          <w:p w14:paraId="37E05637" w14:textId="2862FC4D"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October</w:t>
            </w:r>
            <w:r w:rsidRPr="00414250">
              <w:rPr>
                <w:rFonts w:cs="Arial"/>
                <w:color w:val="1E1544" w:themeColor="text1"/>
              </w:rPr>
              <w:t xml:space="preserve"> 2025</w:t>
            </w:r>
          </w:p>
        </w:tc>
        <w:tc>
          <w:tcPr>
            <w:tcW w:w="1393" w:type="pct"/>
          </w:tcPr>
          <w:p w14:paraId="34584530" w14:textId="7D65682E"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Refer to the </w:t>
            </w:r>
            <w:hyperlink r:id="rId147" w:history="1">
              <w:r w:rsidRPr="00B654C8">
                <w:rPr>
                  <w:rStyle w:val="Hyperlink"/>
                  <w:rFonts w:cs="Arial"/>
                </w:rPr>
                <w:t>My Aged Care Service and Support Portal User Guide – Part 1: Administrator Functions</w:t>
              </w:r>
            </w:hyperlink>
            <w:r w:rsidRPr="00414250">
              <w:rPr>
                <w:rFonts w:cs="Arial"/>
                <w:color w:val="1E1544" w:themeColor="text1"/>
              </w:rPr>
              <w:t xml:space="preserve"> for guidance on creating and maintaining staff accounts.</w:t>
            </w:r>
          </w:p>
        </w:tc>
      </w:tr>
      <w:tr w:rsidR="00FF122F" w:rsidRPr="00D311F3" w14:paraId="74D9A406"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7A224BA6" w14:textId="18E6D78C" w:rsidR="00FF122F" w:rsidRPr="00257D28" w:rsidRDefault="00FF122F" w:rsidP="00FF122F">
            <w:pPr>
              <w:spacing w:before="60" w:after="60"/>
              <w:rPr>
                <w:rFonts w:cs="Arial"/>
                <w:color w:val="1E1544"/>
              </w:rPr>
            </w:pPr>
            <w:r w:rsidRPr="00257D28">
              <w:rPr>
                <w:rFonts w:cs="Arial"/>
                <w:color w:val="1E1544"/>
              </w:rPr>
              <w:t>2.1</w:t>
            </w:r>
            <w:r w:rsidR="00390AB5">
              <w:rPr>
                <w:rFonts w:cs="Arial"/>
                <w:color w:val="1E1544"/>
              </w:rPr>
              <w:t>3</w:t>
            </w:r>
          </w:p>
        </w:tc>
        <w:tc>
          <w:tcPr>
            <w:tcW w:w="2440" w:type="pct"/>
          </w:tcPr>
          <w:p w14:paraId="6AAB5086" w14:textId="77777777" w:rsidR="00FF122F" w:rsidRPr="00414250" w:rsidRDefault="00FF122F" w:rsidP="00FF122F">
            <w:pPr>
              <w:spacing w:before="60" w:after="60"/>
              <w:cnfStyle w:val="000000000000" w:firstRow="0" w:lastRow="0" w:firstColumn="0" w:lastColumn="0" w:oddVBand="0" w:evenVBand="0" w:oddHBand="0" w:evenHBand="0" w:firstRowFirstColumn="0" w:firstRowLastColumn="0" w:lastRowFirstColumn="0" w:lastRowLastColumn="0"/>
              <w:rPr>
                <w:rFonts w:cs="Arial"/>
                <w:b/>
                <w:color w:val="1E1544" w:themeColor="text1"/>
              </w:rPr>
            </w:pPr>
            <w:r w:rsidRPr="00414250">
              <w:rPr>
                <w:rFonts w:cs="Arial"/>
                <w:b/>
                <w:color w:val="1E1544" w:themeColor="text1"/>
              </w:rPr>
              <w:t>Update service pricing schedule in the My Aged Care Service and Support Portal</w:t>
            </w:r>
          </w:p>
          <w:p w14:paraId="45EE6345" w14:textId="77777777" w:rsidR="00AD5333" w:rsidRPr="00A75FF9" w:rsidRDefault="00AD5333" w:rsidP="00AD5333">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007432">
              <w:rPr>
                <w:rFonts w:cs="Arial"/>
                <w:bCs/>
                <w:color w:val="1E1544" w:themeColor="text1"/>
              </w:rPr>
              <w:t>Provide</w:t>
            </w:r>
            <w:r>
              <w:rPr>
                <w:rFonts w:cs="Arial"/>
                <w:bCs/>
                <w:color w:val="1E1544" w:themeColor="text1"/>
              </w:rPr>
              <w:t>r</w:t>
            </w:r>
            <w:r w:rsidRPr="00007432">
              <w:rPr>
                <w:rFonts w:cs="Arial"/>
                <w:bCs/>
                <w:color w:val="1E1544" w:themeColor="text1"/>
              </w:rPr>
              <w:t xml:space="preserve">s should upload a new pricing schedule to the My Aged Care Service and Support Portal. The pricing schedule </w:t>
            </w:r>
            <w:r w:rsidRPr="00A75FF9">
              <w:rPr>
                <w:rFonts w:cs="Arial"/>
                <w:bCs/>
                <w:color w:val="1E1544" w:themeColor="text1"/>
              </w:rPr>
              <w:t>should align with the services they will offer from the Support at Home service list and include Support at Home prices.</w:t>
            </w:r>
          </w:p>
          <w:p w14:paraId="65632727" w14:textId="77777777" w:rsidR="00AD5333" w:rsidRPr="00A75FF9" w:rsidRDefault="00AD5333" w:rsidP="00AD5333">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A75FF9">
              <w:rPr>
                <w:rFonts w:cs="Arial"/>
                <w:bCs/>
                <w:color w:val="1E1544" w:themeColor="text1"/>
              </w:rPr>
              <w:t>From 1 November, providers must display their price for each service delivered to participants during standard business hours.</w:t>
            </w:r>
          </w:p>
          <w:p w14:paraId="10BD19F7" w14:textId="27E20240" w:rsidR="00FF122F" w:rsidRPr="00210575" w:rsidRDefault="00AD5333" w:rsidP="00AD5333">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A75FF9">
              <w:rPr>
                <w:rFonts w:cs="Arial"/>
                <w:bCs/>
                <w:color w:val="1E1544" w:themeColor="text1"/>
              </w:rPr>
              <w:t>Providers</w:t>
            </w:r>
            <w:r>
              <w:rPr>
                <w:rFonts w:cs="Arial"/>
                <w:bCs/>
                <w:color w:val="1E1544" w:themeColor="text1"/>
              </w:rPr>
              <w:t xml:space="preserve"> can upload p</w:t>
            </w:r>
            <w:r w:rsidRPr="00414250">
              <w:rPr>
                <w:rFonts w:cs="Arial"/>
                <w:bCs/>
                <w:color w:val="1E1544" w:themeColor="text1"/>
              </w:rPr>
              <w:t xml:space="preserve">ricing schedules </w:t>
            </w:r>
            <w:r>
              <w:rPr>
                <w:rFonts w:cs="Arial"/>
                <w:bCs/>
                <w:color w:val="1E1544" w:themeColor="text1"/>
              </w:rPr>
              <w:t>from September until 30 October</w:t>
            </w:r>
            <w:r w:rsidRPr="00414250">
              <w:rPr>
                <w:rFonts w:cs="Arial"/>
                <w:bCs/>
                <w:color w:val="1E1544" w:themeColor="text1"/>
              </w:rPr>
              <w:t xml:space="preserve"> 2025</w:t>
            </w:r>
            <w:r>
              <w:rPr>
                <w:rFonts w:cs="Arial"/>
                <w:bCs/>
                <w:color w:val="1E1544" w:themeColor="text1"/>
              </w:rPr>
              <w:t xml:space="preserve">. This enables the schedule to be </w:t>
            </w:r>
            <w:r w:rsidRPr="00414250">
              <w:rPr>
                <w:rFonts w:cs="Arial"/>
                <w:bCs/>
                <w:color w:val="1E1544" w:themeColor="text1"/>
              </w:rPr>
              <w:t>viewed on the Find a provider tool under the Full price lists section.</w:t>
            </w:r>
          </w:p>
        </w:tc>
        <w:tc>
          <w:tcPr>
            <w:tcW w:w="878" w:type="pct"/>
          </w:tcPr>
          <w:p w14:paraId="4566DD2E" w14:textId="34AB7D43" w:rsidR="00FF122F" w:rsidRPr="00414250" w:rsidRDefault="00FF122F" w:rsidP="00FF122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September – </w:t>
            </w:r>
            <w:r w:rsidR="005B7692">
              <w:rPr>
                <w:rFonts w:cs="Arial"/>
                <w:color w:val="1E1544" w:themeColor="text1"/>
              </w:rPr>
              <w:t xml:space="preserve">30 </w:t>
            </w:r>
            <w:r>
              <w:rPr>
                <w:rFonts w:cs="Arial"/>
                <w:color w:val="1E1544" w:themeColor="text1"/>
              </w:rPr>
              <w:t>October 2025</w:t>
            </w:r>
          </w:p>
          <w:p w14:paraId="4199D98B" w14:textId="77777777" w:rsidR="00FF122F" w:rsidRPr="00414250" w:rsidDel="007C2B06" w:rsidRDefault="00FF122F" w:rsidP="00FF122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1393" w:type="pct"/>
          </w:tcPr>
          <w:p w14:paraId="386B1247" w14:textId="77777777" w:rsidR="00FF122F" w:rsidRPr="0021695E" w:rsidRDefault="00FF122F" w:rsidP="00FF122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color w:val="1E1544" w:themeColor="text1"/>
              </w:rPr>
              <w:t xml:space="preserve">Refer to the </w:t>
            </w:r>
            <w:hyperlink r:id="rId148" w:history="1">
              <w:r w:rsidRPr="00B654C8">
                <w:rPr>
                  <w:rStyle w:val="Hyperlink"/>
                  <w:rFonts w:cs="Arial"/>
                </w:rPr>
                <w:t>My Aged Care – Service and Support Portal user guide – Creating service delivery outlets and adding service information</w:t>
              </w:r>
            </w:hyperlink>
            <w:r w:rsidRPr="0021695E">
              <w:rPr>
                <w:rFonts w:cs="Arial"/>
                <w:color w:val="1E1544" w:themeColor="text1"/>
              </w:rPr>
              <w:t xml:space="preserve">. Page 25 has instructions on how to upload the pricing schedule to the My Aged Care Service and Support Portal. </w:t>
            </w:r>
          </w:p>
          <w:p w14:paraId="463B87E8" w14:textId="64FE7185" w:rsidR="00FF122F" w:rsidRPr="0021695E" w:rsidRDefault="0017799D" w:rsidP="00FF122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17799D">
              <w:rPr>
                <w:rFonts w:cs="Arial"/>
                <w:color w:val="1E1544" w:themeColor="text1"/>
              </w:rPr>
              <w:t xml:space="preserve">A </w:t>
            </w:r>
            <w:hyperlink r:id="rId149" w:history="1">
              <w:r w:rsidR="00E90479" w:rsidRPr="00E90479">
                <w:rPr>
                  <w:rStyle w:val="Hyperlink"/>
                  <w:rFonts w:cs="Arial"/>
                </w:rPr>
                <w:t>Support at Home – example pricing schedule for providers</w:t>
              </w:r>
            </w:hyperlink>
            <w:r w:rsidR="00E840F1" w:rsidRPr="00E840F1">
              <w:rPr>
                <w:rFonts w:cs="Arial"/>
                <w:color w:val="1E1544" w:themeColor="text1"/>
              </w:rPr>
              <w:t xml:space="preserve"> is available on the Departments website.</w:t>
            </w:r>
          </w:p>
        </w:tc>
      </w:tr>
      <w:tr w:rsidR="00F557AD" w:rsidRPr="00D311F3" w14:paraId="44277C80"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7D619180" w14:textId="45F96598" w:rsidR="00F557AD" w:rsidRPr="00F116C9" w:rsidRDefault="00FF122F" w:rsidP="00F116C9">
            <w:pPr>
              <w:spacing w:before="60" w:after="60"/>
              <w:rPr>
                <w:rFonts w:cs="Arial"/>
                <w:b w:val="0"/>
                <w:bCs w:val="0"/>
                <w:color w:val="1E1544" w:themeColor="text1"/>
              </w:rPr>
            </w:pPr>
            <w:r w:rsidRPr="2F12A233">
              <w:rPr>
                <w:rFonts w:cs="Arial"/>
                <w:color w:val="1E1544" w:themeColor="text1"/>
              </w:rPr>
              <w:t>2.1</w:t>
            </w:r>
            <w:r w:rsidR="00390AB5">
              <w:rPr>
                <w:rFonts w:cs="Arial"/>
                <w:color w:val="1E1544" w:themeColor="text1"/>
              </w:rPr>
              <w:t>4</w:t>
            </w:r>
            <w:r>
              <w:rPr>
                <w:rFonts w:cs="Arial"/>
                <w:color w:val="1E1544" w:themeColor="text1"/>
              </w:rPr>
              <w:t xml:space="preserve"> </w:t>
            </w:r>
          </w:p>
        </w:tc>
        <w:tc>
          <w:tcPr>
            <w:tcW w:w="2440" w:type="pct"/>
          </w:tcPr>
          <w:p w14:paraId="2317E4EC" w14:textId="25641D27" w:rsidR="00F557AD" w:rsidRPr="004F2491" w:rsidRDefault="00D965DE" w:rsidP="004F249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b/>
                <w:bCs/>
                <w:color w:val="1E1544" w:themeColor="text1"/>
              </w:rPr>
              <w:t>Access</w:t>
            </w:r>
            <w:r w:rsidR="00725F37">
              <w:rPr>
                <w:rFonts w:cs="Arial"/>
                <w:b/>
                <w:bCs/>
                <w:color w:val="1E1544" w:themeColor="text1"/>
              </w:rPr>
              <w:t xml:space="preserve"> user guide</w:t>
            </w:r>
            <w:r>
              <w:rPr>
                <w:rFonts w:cs="Arial"/>
                <w:b/>
                <w:bCs/>
                <w:color w:val="1E1544" w:themeColor="text1"/>
              </w:rPr>
              <w:t>s</w:t>
            </w:r>
            <w:r w:rsidR="00725F37">
              <w:rPr>
                <w:rFonts w:cs="Arial"/>
                <w:b/>
                <w:bCs/>
                <w:color w:val="1E1544" w:themeColor="text1"/>
              </w:rPr>
              <w:t xml:space="preserve"> </w:t>
            </w:r>
            <w:r w:rsidR="00725F37" w:rsidRPr="00F145AC">
              <w:rPr>
                <w:rFonts w:cs="Arial"/>
                <w:color w:val="1E1544" w:themeColor="text1"/>
              </w:rPr>
              <w:t xml:space="preserve">for support </w:t>
            </w:r>
            <w:r w:rsidRPr="00F145AC">
              <w:rPr>
                <w:rFonts w:cs="Arial"/>
                <w:color w:val="1E1544" w:themeColor="text1"/>
              </w:rPr>
              <w:t>navigating</w:t>
            </w:r>
            <w:r w:rsidR="006E10CF" w:rsidRPr="00F145AC">
              <w:rPr>
                <w:rFonts w:cs="Arial"/>
                <w:color w:val="1E1544" w:themeColor="text1"/>
              </w:rPr>
              <w:t xml:space="preserve"> </w:t>
            </w:r>
            <w:r w:rsidR="00F557AD" w:rsidRPr="00F145AC">
              <w:rPr>
                <w:rFonts w:cs="Arial"/>
                <w:color w:val="1E1544" w:themeColor="text1"/>
              </w:rPr>
              <w:t>the My Aged Care Service and Support Portal</w:t>
            </w:r>
            <w:r w:rsidR="005A3173" w:rsidRPr="00F145AC">
              <w:rPr>
                <w:rFonts w:cs="Arial"/>
                <w:color w:val="1E1544" w:themeColor="text1"/>
              </w:rPr>
              <w:t xml:space="preserve"> and</w:t>
            </w:r>
            <w:r w:rsidR="00651F39" w:rsidRPr="00F145AC">
              <w:rPr>
                <w:rFonts w:cs="Arial"/>
                <w:color w:val="1E1544" w:themeColor="text1"/>
              </w:rPr>
              <w:t xml:space="preserve"> </w:t>
            </w:r>
            <w:r w:rsidR="00F557AD" w:rsidRPr="00F145AC">
              <w:rPr>
                <w:rFonts w:cs="Arial"/>
                <w:color w:val="1E1544" w:themeColor="text1"/>
              </w:rPr>
              <w:t xml:space="preserve">My Aged Care Online Account </w:t>
            </w:r>
            <w:r w:rsidRPr="00F145AC">
              <w:rPr>
                <w:rFonts w:cs="Arial"/>
                <w:color w:val="1E1544" w:themeColor="text1"/>
              </w:rPr>
              <w:t xml:space="preserve">when changes </w:t>
            </w:r>
            <w:r w:rsidR="002F28E1" w:rsidRPr="00F145AC">
              <w:rPr>
                <w:rFonts w:cs="Arial"/>
                <w:color w:val="1E1544" w:themeColor="text1"/>
              </w:rPr>
              <w:t>take effect</w:t>
            </w:r>
            <w:r w:rsidRPr="00F145AC">
              <w:rPr>
                <w:rFonts w:cs="Arial"/>
                <w:color w:val="1E1544" w:themeColor="text1"/>
              </w:rPr>
              <w:t xml:space="preserve"> on 3 November 2025.</w:t>
            </w:r>
          </w:p>
        </w:tc>
        <w:tc>
          <w:tcPr>
            <w:tcW w:w="878" w:type="pct"/>
          </w:tcPr>
          <w:p w14:paraId="66B5EA4E" w14:textId="18B834A4" w:rsidR="00F557AD" w:rsidRPr="00414250" w:rsidRDefault="008D0112"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From 3 </w:t>
            </w:r>
            <w:r w:rsidR="00BE410E">
              <w:t xml:space="preserve">November </w:t>
            </w:r>
            <w:r w:rsidR="00F557AD" w:rsidRPr="00414250">
              <w:rPr>
                <w:rFonts w:cs="Arial"/>
                <w:color w:val="1E1544" w:themeColor="text1"/>
              </w:rPr>
              <w:t>2025</w:t>
            </w:r>
          </w:p>
        </w:tc>
        <w:tc>
          <w:tcPr>
            <w:tcW w:w="1393" w:type="pct"/>
          </w:tcPr>
          <w:p w14:paraId="6BEA917E" w14:textId="6DC8376A" w:rsidR="00F557AD" w:rsidRPr="0037483C"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b/>
              </w:rPr>
            </w:pPr>
            <w:r w:rsidRPr="00414250">
              <w:rPr>
                <w:rFonts w:cs="Arial"/>
                <w:color w:val="1E1544" w:themeColor="text1"/>
              </w:rPr>
              <w:t xml:space="preserve">The My Aged Care Service and Support Portal and My Aged Care </w:t>
            </w:r>
            <w:r>
              <w:rPr>
                <w:rFonts w:cs="Arial"/>
                <w:color w:val="1E1544" w:themeColor="text1"/>
              </w:rPr>
              <w:t>Online Account</w:t>
            </w:r>
            <w:r w:rsidRPr="00414250">
              <w:rPr>
                <w:rFonts w:cs="Arial"/>
                <w:color w:val="1E1544" w:themeColor="text1"/>
              </w:rPr>
              <w:t xml:space="preserve"> guides will be updated by </w:t>
            </w:r>
            <w:r w:rsidR="007C2B06">
              <w:rPr>
                <w:rFonts w:cs="Arial"/>
                <w:color w:val="1E1544" w:themeColor="text1"/>
              </w:rPr>
              <w:t xml:space="preserve">3 </w:t>
            </w:r>
            <w:r>
              <w:rPr>
                <w:rFonts w:cs="Arial"/>
                <w:color w:val="1E1544" w:themeColor="text1"/>
              </w:rPr>
              <w:t>November</w:t>
            </w:r>
            <w:r w:rsidRPr="00414250">
              <w:rPr>
                <w:rFonts w:cs="Arial"/>
                <w:color w:val="1E1544" w:themeColor="text1"/>
              </w:rPr>
              <w:t xml:space="preserve"> 2025. </w:t>
            </w:r>
            <w:r w:rsidR="00CB2C31" w:rsidRPr="00754475">
              <w:rPr>
                <w:rFonts w:cs="Arial"/>
                <w:color w:val="1E1544" w:themeColor="text1"/>
              </w:rPr>
              <w:t xml:space="preserve">Refer to </w:t>
            </w:r>
            <w:hyperlink r:id="rId150" w:history="1">
              <w:r w:rsidR="00754475" w:rsidRPr="00B654C8">
                <w:rPr>
                  <w:rStyle w:val="Hyperlink"/>
                </w:rPr>
                <w:t>Summary of changes for the My Aged Care System and Government Provider Management System (GPMS)</w:t>
              </w:r>
            </w:hyperlink>
            <w:r w:rsidR="00754475" w:rsidRPr="0037483C">
              <w:t>.</w:t>
            </w:r>
          </w:p>
        </w:tc>
      </w:tr>
      <w:tr w:rsidR="00F557AD" w:rsidRPr="00D311F3" w14:paraId="0CE8A167"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09A35027" w14:textId="0184925E" w:rsidR="00505E29" w:rsidRPr="00F116C9" w:rsidRDefault="00F557AD" w:rsidP="00F116C9">
            <w:pPr>
              <w:spacing w:before="60" w:after="60"/>
              <w:rPr>
                <w:rFonts w:cs="Arial"/>
                <w:b w:val="0"/>
                <w:bCs w:val="0"/>
                <w:color w:val="1E1544"/>
              </w:rPr>
            </w:pPr>
            <w:r w:rsidRPr="0021695E">
              <w:rPr>
                <w:rFonts w:cs="Arial"/>
                <w:color w:val="1E1544"/>
              </w:rPr>
              <w:t>2.</w:t>
            </w:r>
            <w:r w:rsidR="002D08BB" w:rsidRPr="0021695E">
              <w:rPr>
                <w:rFonts w:cs="Arial"/>
                <w:color w:val="1E1544"/>
              </w:rPr>
              <w:t>15</w:t>
            </w:r>
          </w:p>
        </w:tc>
        <w:tc>
          <w:tcPr>
            <w:tcW w:w="2440" w:type="pct"/>
          </w:tcPr>
          <w:p w14:paraId="1A20BA73" w14:textId="3A868BC5" w:rsidR="00F557AD" w:rsidRPr="00D4592D" w:rsidRDefault="00C6578E" w:rsidP="00F557AD">
            <w:pPr>
              <w:spacing w:before="60" w:after="60"/>
              <w:cnfStyle w:val="000000000000" w:firstRow="0" w:lastRow="0" w:firstColumn="0" w:lastColumn="0" w:oddVBand="0" w:evenVBand="0" w:oddHBand="0" w:evenHBand="0" w:firstRowFirstColumn="0" w:firstRowLastColumn="0" w:lastRowFirstColumn="0" w:lastRowLastColumn="0"/>
              <w:rPr>
                <w:rFonts w:cs="Arial"/>
                <w:b/>
                <w:color w:val="1E1544" w:themeColor="text1"/>
              </w:rPr>
            </w:pPr>
            <w:r w:rsidRPr="00D4592D">
              <w:rPr>
                <w:rFonts w:cs="Arial"/>
                <w:b/>
                <w:color w:val="1E1544" w:themeColor="text1"/>
              </w:rPr>
              <w:t>Verify and update</w:t>
            </w:r>
            <w:r w:rsidR="005044D2" w:rsidRPr="00D4592D">
              <w:rPr>
                <w:rFonts w:cs="Arial"/>
                <w:b/>
                <w:color w:val="1E1544" w:themeColor="text1"/>
              </w:rPr>
              <w:t xml:space="preserve"> </w:t>
            </w:r>
            <w:r w:rsidR="00F557AD" w:rsidRPr="00D4592D">
              <w:rPr>
                <w:rFonts w:cs="Arial"/>
                <w:b/>
                <w:color w:val="1E1544" w:themeColor="text1"/>
              </w:rPr>
              <w:t xml:space="preserve">service </w:t>
            </w:r>
            <w:r w:rsidR="00A922C5" w:rsidRPr="00D4592D">
              <w:rPr>
                <w:rFonts w:cs="Arial"/>
                <w:b/>
                <w:color w:val="1E1544" w:themeColor="text1"/>
              </w:rPr>
              <w:t xml:space="preserve">and pricing </w:t>
            </w:r>
            <w:r w:rsidR="00F557AD" w:rsidRPr="00D4592D">
              <w:rPr>
                <w:rFonts w:cs="Arial"/>
                <w:b/>
                <w:color w:val="1E1544" w:themeColor="text1"/>
              </w:rPr>
              <w:t>information in the My Aged Care Service and Support Portal</w:t>
            </w:r>
            <w:r w:rsidR="0007597C" w:rsidRPr="00D4592D">
              <w:rPr>
                <w:rFonts w:cs="Arial"/>
                <w:b/>
                <w:color w:val="1E1544" w:themeColor="text1"/>
              </w:rPr>
              <w:br/>
            </w:r>
            <w:r w:rsidR="0007597C" w:rsidRPr="00D4592D">
              <w:rPr>
                <w:rFonts w:cs="Arial"/>
                <w:bCs/>
                <w:color w:val="1E1544" w:themeColor="text1"/>
              </w:rPr>
              <w:t>Providers MUST complete the following actions. This is a critical requirement for transition to Support at Home:</w:t>
            </w:r>
          </w:p>
          <w:p w14:paraId="0BC36E70" w14:textId="7084E466" w:rsidR="00F557AD" w:rsidRPr="00D4592D" w:rsidRDefault="00A460CF" w:rsidP="002B1E30">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v</w:t>
            </w:r>
            <w:r w:rsidR="00F557AD" w:rsidRPr="00D4592D">
              <w:rPr>
                <w:rFonts w:cs="Arial"/>
                <w:color w:val="1E1544" w:themeColor="text1"/>
              </w:rPr>
              <w:t xml:space="preserve">erify and update the services you </w:t>
            </w:r>
            <w:r w:rsidR="00BB0F8B" w:rsidRPr="00D4592D">
              <w:rPr>
                <w:rFonts w:cs="Arial"/>
                <w:color w:val="1E1544" w:themeColor="text1"/>
              </w:rPr>
              <w:t>deliver</w:t>
            </w:r>
            <w:r w:rsidR="00B84EEF" w:rsidRPr="00D4592D">
              <w:rPr>
                <w:rFonts w:cs="Arial"/>
                <w:color w:val="1E1544" w:themeColor="text1"/>
              </w:rPr>
              <w:t xml:space="preserve">. </w:t>
            </w:r>
            <w:r w:rsidR="00F557AD" w:rsidRPr="00D4592D">
              <w:rPr>
                <w:rFonts w:cs="Arial"/>
                <w:color w:val="1E1544" w:themeColor="text1"/>
              </w:rPr>
              <w:t>This include</w:t>
            </w:r>
            <w:r w:rsidR="00B84EEF" w:rsidRPr="00D4592D">
              <w:rPr>
                <w:rFonts w:cs="Arial"/>
                <w:color w:val="1E1544" w:themeColor="text1"/>
              </w:rPr>
              <w:t>s</w:t>
            </w:r>
            <w:r w:rsidR="00F557AD" w:rsidRPr="00D4592D">
              <w:rPr>
                <w:rFonts w:cs="Arial"/>
                <w:color w:val="1E1544" w:themeColor="text1"/>
              </w:rPr>
              <w:t xml:space="preserve"> removing services that are not included in the Support at Home service list</w:t>
            </w:r>
          </w:p>
          <w:p w14:paraId="2D54D95E" w14:textId="77777777" w:rsidR="00974AC4" w:rsidRPr="00D32C88" w:rsidRDefault="00974AC4" w:rsidP="00974AC4">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32C88">
              <w:rPr>
                <w:rFonts w:cs="Arial"/>
                <w:color w:val="1E1544" w:themeColor="text1"/>
              </w:rPr>
              <w:t>update pricing for the services you deliver to ensure prices for each service delivered during standard business hours is displayed</w:t>
            </w:r>
          </w:p>
          <w:p w14:paraId="17B5C16C" w14:textId="19383728" w:rsidR="006F3A4A" w:rsidRPr="00D4592D" w:rsidRDefault="00A460CF" w:rsidP="003E3550">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4592D">
              <w:rPr>
                <w:rFonts w:cs="Arial"/>
                <w:color w:val="1E1544" w:themeColor="text1"/>
              </w:rPr>
              <w:t>r</w:t>
            </w:r>
            <w:r w:rsidR="00F557AD" w:rsidRPr="00D4592D">
              <w:rPr>
                <w:rFonts w:cs="Arial"/>
                <w:color w:val="1E1544" w:themeColor="text1"/>
              </w:rPr>
              <w:t>evalidate that your service delivery area is accurate</w:t>
            </w:r>
            <w:r w:rsidR="00B70646" w:rsidRPr="00D4592D">
              <w:rPr>
                <w:rFonts w:cs="Arial"/>
                <w:color w:val="1E1544" w:themeColor="text1"/>
              </w:rPr>
              <w:t xml:space="preserve"> </w:t>
            </w:r>
          </w:p>
          <w:p w14:paraId="1E52EF2D" w14:textId="1CA8B95F" w:rsidR="00502675" w:rsidRPr="00D4592D" w:rsidRDefault="00A460CF" w:rsidP="00D4592D">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color w:val="1E1544" w:themeColor="text1"/>
              </w:rPr>
            </w:pPr>
            <w:r w:rsidRPr="00D4592D">
              <w:rPr>
                <w:color w:val="1E1544" w:themeColor="text1"/>
              </w:rPr>
              <w:t>c</w:t>
            </w:r>
            <w:r w:rsidR="006F3A4A" w:rsidRPr="00D4592D">
              <w:rPr>
                <w:color w:val="1E1544" w:themeColor="text1"/>
              </w:rPr>
              <w:t>onfirm outlet names and descriptions</w:t>
            </w:r>
            <w:r w:rsidR="00A00886" w:rsidRPr="00D4592D">
              <w:rPr>
                <w:color w:val="1E1544" w:themeColor="text1"/>
              </w:rPr>
              <w:t>.</w:t>
            </w:r>
            <w:r w:rsidR="00053613" w:rsidRPr="00D4592D">
              <w:rPr>
                <w:color w:val="1E1544" w:themeColor="text1"/>
              </w:rPr>
              <w:t xml:space="preserve"> Support at Home outlets will be created </w:t>
            </w:r>
            <w:r w:rsidR="00B412C6" w:rsidRPr="00D4592D">
              <w:rPr>
                <w:color w:val="1E1544" w:themeColor="text1"/>
              </w:rPr>
              <w:t>using</w:t>
            </w:r>
            <w:r w:rsidR="00053613" w:rsidRPr="00D4592D">
              <w:rPr>
                <w:color w:val="1E1544" w:themeColor="text1"/>
              </w:rPr>
              <w:t xml:space="preserve"> existing home care information as the basis on most data points.</w:t>
            </w:r>
          </w:p>
          <w:p w14:paraId="05B08BE5" w14:textId="0FDC4210" w:rsidR="00DC465A" w:rsidRPr="0021695E" w:rsidRDefault="00FB2293" w:rsidP="00DC465A">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4592D">
              <w:rPr>
                <w:b/>
                <w:color w:val="1E1544" w:themeColor="text1"/>
              </w:rPr>
              <w:t>Important:</w:t>
            </w:r>
            <w:r w:rsidRPr="00D4592D">
              <w:rPr>
                <w:color w:val="1E1544" w:themeColor="text1"/>
              </w:rPr>
              <w:t xml:space="preserve"> Providers who do not complete </w:t>
            </w:r>
            <w:r w:rsidR="00EC4D37" w:rsidRPr="00D4592D">
              <w:rPr>
                <w:color w:val="1E1544" w:themeColor="text1"/>
              </w:rPr>
              <w:t>this w</w:t>
            </w:r>
            <w:r w:rsidRPr="00D4592D">
              <w:rPr>
                <w:color w:val="1E1544" w:themeColor="text1"/>
              </w:rPr>
              <w:t>ithin the specified window will not have accurate</w:t>
            </w:r>
            <w:r w:rsidR="005E19E3" w:rsidRPr="00D4592D">
              <w:rPr>
                <w:color w:val="1E1544" w:themeColor="text1"/>
              </w:rPr>
              <w:t xml:space="preserve"> service and pricing information</w:t>
            </w:r>
            <w:r w:rsidR="005E19E3" w:rsidRPr="0021695E">
              <w:rPr>
                <w:color w:val="1E1544" w:themeColor="text1"/>
              </w:rPr>
              <w:t xml:space="preserve"> available in</w:t>
            </w:r>
            <w:r w:rsidR="006842EF" w:rsidRPr="0021695E">
              <w:rPr>
                <w:color w:val="1E1544" w:themeColor="text1"/>
              </w:rPr>
              <w:t xml:space="preserve"> the</w:t>
            </w:r>
            <w:r w:rsidR="005E19E3" w:rsidRPr="0021695E">
              <w:rPr>
                <w:color w:val="1E1544" w:themeColor="text1"/>
              </w:rPr>
              <w:t xml:space="preserve"> My Aged Care Service and Support Portal</w:t>
            </w:r>
            <w:r w:rsidR="004A0E7B" w:rsidRPr="0021695E">
              <w:rPr>
                <w:color w:val="1E1544" w:themeColor="text1"/>
              </w:rPr>
              <w:t xml:space="preserve">. </w:t>
            </w:r>
          </w:p>
          <w:p w14:paraId="0CD106E4" w14:textId="77777777" w:rsidR="001E15CD" w:rsidRPr="0021695E" w:rsidRDefault="00F557AD" w:rsidP="00463FEF">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695E">
              <w:rPr>
                <w:color w:val="1E1544" w:themeColor="text1"/>
              </w:rPr>
              <w:t xml:space="preserve">If the services you are providing within a registration category change (removal or addition of a service type within a registration category) from 1 November 2025, you will need to notify the Aged Care Quality and Safety Commission of a Change in Circumstance. </w:t>
            </w:r>
          </w:p>
          <w:p w14:paraId="7C6A036F" w14:textId="06A7DABB" w:rsidR="00F557AD" w:rsidRPr="0021695E"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b/>
                <w:color w:val="1E1544" w:themeColor="text1"/>
              </w:rPr>
            </w:pPr>
            <w:r w:rsidRPr="0021695E">
              <w:rPr>
                <w:color w:val="1E1544" w:themeColor="text1"/>
              </w:rPr>
              <w:t xml:space="preserve">If you are removing all service types in a category, you will need to </w:t>
            </w:r>
            <w:proofErr w:type="gramStart"/>
            <w:r w:rsidRPr="0021695E">
              <w:rPr>
                <w:color w:val="1E1544" w:themeColor="text1"/>
              </w:rPr>
              <w:t>submit an Application</w:t>
            </w:r>
            <w:proofErr w:type="gramEnd"/>
            <w:r w:rsidRPr="0021695E">
              <w:rPr>
                <w:color w:val="1E1544" w:themeColor="text1"/>
              </w:rPr>
              <w:t xml:space="preserve"> for Variation form to the Commission to remove the registration category.</w:t>
            </w:r>
          </w:p>
        </w:tc>
        <w:tc>
          <w:tcPr>
            <w:tcW w:w="878" w:type="pct"/>
          </w:tcPr>
          <w:p w14:paraId="0A12AABB" w14:textId="7D77DE18" w:rsidR="00F557AD" w:rsidRPr="00414250" w:rsidRDefault="00886708"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3 </w:t>
            </w:r>
            <w:r w:rsidR="008A0A2A">
              <w:rPr>
                <w:rFonts w:cs="Arial"/>
                <w:color w:val="1E1544" w:themeColor="text1"/>
              </w:rPr>
              <w:t>–</w:t>
            </w:r>
            <w:r>
              <w:rPr>
                <w:rFonts w:cs="Arial"/>
                <w:color w:val="1E1544" w:themeColor="text1"/>
              </w:rPr>
              <w:t xml:space="preserve"> </w:t>
            </w:r>
            <w:r w:rsidR="008A0A2A">
              <w:rPr>
                <w:rFonts w:cs="Arial"/>
                <w:color w:val="1E1544" w:themeColor="text1"/>
              </w:rPr>
              <w:t xml:space="preserve">7 </w:t>
            </w:r>
            <w:r w:rsidR="00F557AD">
              <w:rPr>
                <w:rFonts w:cs="Arial"/>
                <w:color w:val="1E1544" w:themeColor="text1"/>
              </w:rPr>
              <w:t>November</w:t>
            </w:r>
            <w:r w:rsidR="00F557AD" w:rsidRPr="00414250">
              <w:rPr>
                <w:rFonts w:cs="Arial"/>
                <w:color w:val="1E1544" w:themeColor="text1"/>
              </w:rPr>
              <w:t xml:space="preserve"> 2025</w:t>
            </w:r>
          </w:p>
        </w:tc>
        <w:tc>
          <w:tcPr>
            <w:tcW w:w="1393" w:type="pct"/>
          </w:tcPr>
          <w:p w14:paraId="48AFBE34" w14:textId="46C230C9" w:rsidR="00F557AD" w:rsidRPr="00EF6088"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414250">
              <w:rPr>
                <w:rFonts w:cs="Arial"/>
                <w:color w:val="1E1544" w:themeColor="text1"/>
              </w:rPr>
              <w:t xml:space="preserve">My Aged Care Service and Support Portal </w:t>
            </w:r>
            <w:r w:rsidR="002235ED">
              <w:rPr>
                <w:rFonts w:cs="Arial"/>
                <w:color w:val="1E1544" w:themeColor="text1"/>
              </w:rPr>
              <w:t xml:space="preserve">user guides </w:t>
            </w:r>
            <w:r w:rsidRPr="00414250">
              <w:rPr>
                <w:rFonts w:cs="Arial"/>
                <w:color w:val="1E1544" w:themeColor="text1"/>
              </w:rPr>
              <w:t xml:space="preserve">will be updated </w:t>
            </w:r>
            <w:r w:rsidR="002235ED">
              <w:rPr>
                <w:rFonts w:cs="Arial"/>
                <w:color w:val="1E1544" w:themeColor="text1"/>
              </w:rPr>
              <w:t xml:space="preserve">on the </w:t>
            </w:r>
            <w:r w:rsidR="00894836">
              <w:rPr>
                <w:rFonts w:cs="Arial"/>
                <w:color w:val="1E1544" w:themeColor="text1"/>
              </w:rPr>
              <w:t>d</w:t>
            </w:r>
            <w:r w:rsidR="002235ED">
              <w:rPr>
                <w:rFonts w:cs="Arial"/>
                <w:color w:val="1E1544" w:themeColor="text1"/>
              </w:rPr>
              <w:t xml:space="preserve">epartments website </w:t>
            </w:r>
            <w:r w:rsidRPr="00414250">
              <w:rPr>
                <w:rFonts w:cs="Arial"/>
                <w:color w:val="1E1544" w:themeColor="text1"/>
              </w:rPr>
              <w:t xml:space="preserve">by </w:t>
            </w:r>
            <w:r w:rsidR="009C1952">
              <w:rPr>
                <w:rFonts w:cs="Arial"/>
                <w:color w:val="1E1544" w:themeColor="text1"/>
              </w:rPr>
              <w:t>3</w:t>
            </w:r>
            <w:r w:rsidR="009C1952" w:rsidRPr="00414250">
              <w:rPr>
                <w:rFonts w:cs="Arial"/>
                <w:color w:val="1E1544" w:themeColor="text1"/>
              </w:rPr>
              <w:t xml:space="preserve"> </w:t>
            </w:r>
            <w:r>
              <w:rPr>
                <w:rFonts w:cs="Arial"/>
                <w:color w:val="1E1544" w:themeColor="text1"/>
              </w:rPr>
              <w:t>November</w:t>
            </w:r>
            <w:r w:rsidRPr="00414250">
              <w:rPr>
                <w:rFonts w:cs="Arial"/>
                <w:color w:val="1E1544" w:themeColor="text1"/>
              </w:rPr>
              <w:t xml:space="preserve"> 2025 </w:t>
            </w:r>
            <w:r w:rsidR="00E22BB1">
              <w:rPr>
                <w:rFonts w:cs="Arial"/>
                <w:color w:val="1E1544" w:themeColor="text1"/>
              </w:rPr>
              <w:t>showing</w:t>
            </w:r>
            <w:r w:rsidRPr="00414250">
              <w:rPr>
                <w:rFonts w:cs="Arial"/>
                <w:color w:val="1E1544" w:themeColor="text1"/>
              </w:rPr>
              <w:t xml:space="preserve"> how to </w:t>
            </w:r>
            <w:r w:rsidRPr="00D4592D">
              <w:rPr>
                <w:rFonts w:cs="Arial"/>
                <w:color w:val="1E1544"/>
              </w:rPr>
              <w:t xml:space="preserve">update your service information and </w:t>
            </w:r>
            <w:r w:rsidRPr="00EF6088">
              <w:rPr>
                <w:rFonts w:cs="Arial"/>
                <w:color w:val="1E1544"/>
              </w:rPr>
              <w:t xml:space="preserve">pricing in the portal. </w:t>
            </w:r>
          </w:p>
          <w:p w14:paraId="5049147F" w14:textId="5C25F2CB" w:rsidR="00855C03" w:rsidRPr="003E3550" w:rsidRDefault="00C35B17" w:rsidP="00F557AD">
            <w:pPr>
              <w:spacing w:before="60" w:after="60"/>
              <w:cnfStyle w:val="000000000000" w:firstRow="0" w:lastRow="0" w:firstColumn="0" w:lastColumn="0" w:oddVBand="0" w:evenVBand="0" w:oddHBand="0" w:evenHBand="0" w:firstRowFirstColumn="0" w:firstRowLastColumn="0" w:lastRowFirstColumn="0" w:lastRowLastColumn="0"/>
            </w:pPr>
            <w:r w:rsidRPr="00EF6088">
              <w:rPr>
                <w:rFonts w:cs="Arial"/>
                <w:color w:val="1E1544" w:themeColor="text1"/>
              </w:rPr>
              <w:t xml:space="preserve">To submit a change in circumstances or application for variation, </w:t>
            </w:r>
            <w:r w:rsidR="005C7598" w:rsidRPr="00EF6088">
              <w:rPr>
                <w:rFonts w:cs="Arial"/>
                <w:color w:val="1E1544" w:themeColor="text1"/>
              </w:rPr>
              <w:t xml:space="preserve">go to the </w:t>
            </w:r>
            <w:hyperlink r:id="rId151" w:history="1">
              <w:r w:rsidR="005C7598" w:rsidRPr="00EF6088">
                <w:rPr>
                  <w:rStyle w:val="Hyperlink"/>
                </w:rPr>
                <w:t>Commission’s website</w:t>
              </w:r>
            </w:hyperlink>
            <w:r w:rsidR="005C7598" w:rsidRPr="00EF6088">
              <w:rPr>
                <w:rFonts w:cs="Arial"/>
                <w:color w:val="1E1544" w:themeColor="text1"/>
              </w:rPr>
              <w:t xml:space="preserve"> and use</w:t>
            </w:r>
            <w:r w:rsidR="005C7598">
              <w:rPr>
                <w:rFonts w:cs="Arial"/>
                <w:color w:val="1E1544" w:themeColor="text1"/>
              </w:rPr>
              <w:t xml:space="preserve"> the guided steps to complete and download the populated form.</w:t>
            </w:r>
          </w:p>
        </w:tc>
      </w:tr>
      <w:tr w:rsidR="00F557AD" w:rsidRPr="00D311F3" w14:paraId="79CD8487"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548B3A7B" w14:textId="6DEE571B" w:rsidR="00F557AD" w:rsidRPr="00257D28" w:rsidRDefault="00F557AD" w:rsidP="00F557AD">
            <w:pPr>
              <w:spacing w:before="60" w:after="60"/>
              <w:rPr>
                <w:rFonts w:cs="Arial"/>
                <w:bCs w:val="0"/>
                <w:color w:val="1E1544"/>
              </w:rPr>
            </w:pPr>
            <w:r>
              <w:rPr>
                <w:rFonts w:cs="Arial"/>
                <w:color w:val="1E1544"/>
              </w:rPr>
              <w:t>2.</w:t>
            </w:r>
            <w:r w:rsidR="002D08BB">
              <w:rPr>
                <w:rFonts w:cs="Arial"/>
                <w:color w:val="1E1544"/>
              </w:rPr>
              <w:t>16</w:t>
            </w:r>
          </w:p>
        </w:tc>
        <w:tc>
          <w:tcPr>
            <w:tcW w:w="2440" w:type="pct"/>
          </w:tcPr>
          <w:p w14:paraId="3DD89683" w14:textId="38822938" w:rsidR="00133D82" w:rsidRDefault="00F557AD" w:rsidP="5073A7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b/>
                <w:color w:val="1E1544" w:themeColor="text1"/>
              </w:rPr>
              <w:t>Update service pricing information on your website</w:t>
            </w:r>
            <w:r w:rsidR="00123CDC">
              <w:rPr>
                <w:rFonts w:cs="Arial"/>
                <w:b/>
                <w:color w:val="1E1544" w:themeColor="text1"/>
              </w:rPr>
              <w:t xml:space="preserve">. </w:t>
            </w:r>
            <w:r w:rsidR="00CF28F5" w:rsidRPr="3A6C8509">
              <w:rPr>
                <w:rFonts w:cs="Arial"/>
                <w:color w:val="1E1544" w:themeColor="text1"/>
              </w:rPr>
              <w:t xml:space="preserve">From 1 November </w:t>
            </w:r>
            <w:r w:rsidR="00CF28F5" w:rsidRPr="00D32C88">
              <w:rPr>
                <w:rFonts w:cs="Arial"/>
                <w:color w:val="1E1544" w:themeColor="text1"/>
              </w:rPr>
              <w:t>2025 you must update your pricing schedule on your website to include the price for standard business hours you will charge participants for each Support at Home service you intend</w:t>
            </w:r>
            <w:r w:rsidR="00CF28F5" w:rsidRPr="3A6C8509">
              <w:rPr>
                <w:rFonts w:cs="Arial"/>
                <w:color w:val="1E1544" w:themeColor="text1"/>
              </w:rPr>
              <w:t xml:space="preserve"> to deliver.</w:t>
            </w:r>
          </w:p>
          <w:p w14:paraId="7C4F6DDA" w14:textId="7E5DF33A" w:rsidR="00F557AD" w:rsidRPr="00414250" w:rsidRDefault="00DD3C88" w:rsidP="00F557A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3A6C8509">
              <w:rPr>
                <w:rFonts w:cs="Arial"/>
                <w:color w:val="1E1544" w:themeColor="text1"/>
              </w:rPr>
              <w:t>This pricing information published to your website must specify the price for the delivery of services during standard weekday business hours (for example, 8am to 6pm), non-standard weekday hours, Saturdays, Sundays, and public holidays.</w:t>
            </w:r>
          </w:p>
        </w:tc>
        <w:tc>
          <w:tcPr>
            <w:tcW w:w="878" w:type="pct"/>
          </w:tcPr>
          <w:p w14:paraId="0E3636FD" w14:textId="134D315A" w:rsidR="00F557AD" w:rsidRPr="00414250" w:rsidRDefault="21A4A4F7"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3CF795A">
              <w:rPr>
                <w:rFonts w:cs="Arial"/>
                <w:color w:val="1E1544" w:themeColor="text1"/>
              </w:rPr>
              <w:t xml:space="preserve">From 1 </w:t>
            </w:r>
            <w:r w:rsidR="00F557AD" w:rsidRPr="03CF795A">
              <w:rPr>
                <w:rFonts w:cs="Arial"/>
                <w:color w:val="1E1544" w:themeColor="text1"/>
              </w:rPr>
              <w:t>November</w:t>
            </w:r>
            <w:r w:rsidR="00F557AD" w:rsidRPr="00414250">
              <w:rPr>
                <w:rFonts w:cs="Arial"/>
                <w:color w:val="1E1544" w:themeColor="text1"/>
              </w:rPr>
              <w:t xml:space="preserve"> 2025</w:t>
            </w:r>
          </w:p>
        </w:tc>
        <w:tc>
          <w:tcPr>
            <w:tcW w:w="1393" w:type="pct"/>
          </w:tcPr>
          <w:p w14:paraId="50E845E0" w14:textId="77777777"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F557AD" w:rsidRPr="00D311F3" w14:paraId="7BAC3F42"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799F5710" w14:textId="682647A1" w:rsidR="00F557AD" w:rsidRDefault="00F557AD" w:rsidP="00F557AD">
            <w:pPr>
              <w:spacing w:before="60" w:after="60"/>
              <w:rPr>
                <w:rFonts w:cs="Arial"/>
                <w:bCs w:val="0"/>
                <w:color w:val="1E1544"/>
              </w:rPr>
            </w:pPr>
            <w:r>
              <w:rPr>
                <w:rFonts w:cs="Arial"/>
                <w:color w:val="1E1544"/>
              </w:rPr>
              <w:t>2.</w:t>
            </w:r>
            <w:r w:rsidR="00F469DE">
              <w:rPr>
                <w:rFonts w:cs="Arial"/>
                <w:color w:val="1E1544"/>
              </w:rPr>
              <w:t>17</w:t>
            </w:r>
          </w:p>
        </w:tc>
        <w:tc>
          <w:tcPr>
            <w:tcW w:w="2440" w:type="pct"/>
          </w:tcPr>
          <w:p w14:paraId="755CE084" w14:textId="7A9505B6" w:rsidR="00F557AD" w:rsidRPr="00414250" w:rsidRDefault="005F7A69" w:rsidP="00F557A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Pr>
                <w:rFonts w:cs="Arial"/>
                <w:b/>
                <w:bCs/>
                <w:color w:val="1E1544" w:themeColor="text1"/>
              </w:rPr>
              <w:t xml:space="preserve">Engage with </w:t>
            </w:r>
            <w:r w:rsidR="00F557AD" w:rsidRPr="00414250">
              <w:rPr>
                <w:rFonts w:cs="Arial"/>
                <w:b/>
                <w:bCs/>
                <w:color w:val="1E1544" w:themeColor="text1"/>
              </w:rPr>
              <w:t xml:space="preserve">the Business and Workforce Advisory Service (BWAS) transition support program </w:t>
            </w:r>
          </w:p>
          <w:p w14:paraId="4E4EB202" w14:textId="14195ADF" w:rsidR="00F557AD" w:rsidRPr="00414250" w:rsidRDefault="00D67039" w:rsidP="00F557A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Pr>
                <w:rFonts w:cs="Arial"/>
                <w:bCs/>
                <w:color w:val="1E1544" w:themeColor="text1"/>
              </w:rPr>
              <w:t>This advisory service will allow eligible aged care providers</w:t>
            </w:r>
            <w:r w:rsidR="003F1BE4">
              <w:rPr>
                <w:rFonts w:cs="Arial"/>
                <w:bCs/>
                <w:color w:val="1E1544" w:themeColor="text1"/>
              </w:rPr>
              <w:t>,</w:t>
            </w:r>
            <w:r w:rsidR="00D50A45">
              <w:rPr>
                <w:rFonts w:cs="Arial"/>
                <w:bCs/>
                <w:color w:val="1E1544" w:themeColor="text1"/>
              </w:rPr>
              <w:t xml:space="preserve"> including th</w:t>
            </w:r>
            <w:r w:rsidR="009E7E76">
              <w:rPr>
                <w:rFonts w:cs="Arial"/>
                <w:bCs/>
                <w:color w:val="1E1544" w:themeColor="text1"/>
              </w:rPr>
              <w:t>ose is regional, rural and remote areas</w:t>
            </w:r>
            <w:r w:rsidR="003F1BE4">
              <w:rPr>
                <w:rFonts w:cs="Arial"/>
                <w:bCs/>
                <w:color w:val="1E1544" w:themeColor="text1"/>
              </w:rPr>
              <w:t>,</w:t>
            </w:r>
            <w:r w:rsidR="009E7E76">
              <w:rPr>
                <w:rFonts w:cs="Arial"/>
                <w:bCs/>
                <w:color w:val="1E1544" w:themeColor="text1"/>
              </w:rPr>
              <w:t xml:space="preserve"> to apply for f</w:t>
            </w:r>
            <w:r w:rsidR="00FF122F" w:rsidRPr="00414250">
              <w:rPr>
                <w:rFonts w:cs="Arial"/>
                <w:bCs/>
                <w:color w:val="1E1544" w:themeColor="text1"/>
              </w:rPr>
              <w:t>ree, independent</w:t>
            </w:r>
            <w:r w:rsidR="00AB21B0">
              <w:rPr>
                <w:rFonts w:cs="Arial"/>
                <w:bCs/>
                <w:color w:val="1E1544" w:themeColor="text1"/>
              </w:rPr>
              <w:t>, and confidential advice</w:t>
            </w:r>
            <w:r w:rsidR="00FF122F" w:rsidRPr="00414250">
              <w:rPr>
                <w:rFonts w:cs="Arial"/>
                <w:bCs/>
                <w:color w:val="1E1544" w:themeColor="text1"/>
              </w:rPr>
              <w:t xml:space="preserve"> to improve </w:t>
            </w:r>
            <w:r w:rsidR="00AB21B0">
              <w:rPr>
                <w:rFonts w:cs="Arial"/>
                <w:bCs/>
                <w:color w:val="1E1544" w:themeColor="text1"/>
              </w:rPr>
              <w:t>thei</w:t>
            </w:r>
            <w:r w:rsidR="00AB21B0" w:rsidRPr="00414250">
              <w:rPr>
                <w:rFonts w:cs="Arial"/>
                <w:bCs/>
                <w:color w:val="1E1544" w:themeColor="text1"/>
              </w:rPr>
              <w:t xml:space="preserve">r </w:t>
            </w:r>
            <w:r w:rsidR="00FF122F" w:rsidRPr="00414250">
              <w:rPr>
                <w:rFonts w:cs="Arial"/>
                <w:bCs/>
                <w:color w:val="1E1544" w:themeColor="text1"/>
              </w:rPr>
              <w:t xml:space="preserve">operations. </w:t>
            </w:r>
            <w:r w:rsidR="00F557AD" w:rsidRPr="00414250">
              <w:rPr>
                <w:rFonts w:cs="Arial"/>
                <w:bCs/>
                <w:color w:val="1E1544" w:themeColor="text1"/>
              </w:rPr>
              <w:t xml:space="preserve">This includes advice and assistance with the transition to Support at Home. </w:t>
            </w:r>
          </w:p>
          <w:p w14:paraId="3C0FC780" w14:textId="183F789B"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 xml:space="preserve">BWAS can help </w:t>
            </w:r>
            <w:r w:rsidR="00E2170A">
              <w:rPr>
                <w:rFonts w:cs="Arial"/>
                <w:bCs/>
                <w:color w:val="1E1544" w:themeColor="text1"/>
              </w:rPr>
              <w:t xml:space="preserve">eligible </w:t>
            </w:r>
            <w:r w:rsidRPr="00414250">
              <w:rPr>
                <w:rFonts w:cs="Arial"/>
                <w:bCs/>
                <w:color w:val="1E1544" w:themeColor="text1"/>
              </w:rPr>
              <w:t>providers plan for and transition to Support at Home through activities such as:</w:t>
            </w:r>
          </w:p>
          <w:p w14:paraId="44654BFF" w14:textId="77777777" w:rsidR="00F557AD" w:rsidRPr="00414250" w:rsidRDefault="00F557AD" w:rsidP="00310595">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readiness assessments</w:t>
            </w:r>
          </w:p>
          <w:p w14:paraId="7D214EF3" w14:textId="77777777" w:rsidR="00F557AD" w:rsidRPr="00414250" w:rsidRDefault="00F557AD" w:rsidP="00310595">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transition planning</w:t>
            </w:r>
          </w:p>
          <w:p w14:paraId="01DEADE7" w14:textId="77777777" w:rsidR="00F557AD" w:rsidRPr="00414250" w:rsidRDefault="00F557AD" w:rsidP="00310595">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financial management information</w:t>
            </w:r>
          </w:p>
          <w:p w14:paraId="56C22081" w14:textId="77777777" w:rsidR="00F557AD" w:rsidRPr="00414250" w:rsidRDefault="00F557AD" w:rsidP="00310595">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service delivery advice</w:t>
            </w:r>
          </w:p>
          <w:p w14:paraId="0BA0E49D" w14:textId="2BBFCBD8" w:rsidR="00F557AD" w:rsidRPr="00414250" w:rsidRDefault="00F557AD" w:rsidP="00310595">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workforce planning.</w:t>
            </w:r>
          </w:p>
          <w:p w14:paraId="70DBFF24" w14:textId="6FFE86BD"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b/>
                <w:color w:val="1E1544" w:themeColor="text1"/>
              </w:rPr>
            </w:pPr>
            <w:r w:rsidRPr="00414250">
              <w:rPr>
                <w:rFonts w:cs="Arial"/>
                <w:bCs/>
                <w:color w:val="1E1544" w:themeColor="text1"/>
              </w:rPr>
              <w:t>BWAS provides practical advice to providers of Home Care Packages, the Commonwealth Home Support Program and residential aged care. </w:t>
            </w:r>
          </w:p>
        </w:tc>
        <w:tc>
          <w:tcPr>
            <w:tcW w:w="878" w:type="pct"/>
          </w:tcPr>
          <w:p w14:paraId="42D7EB82" w14:textId="73A03EB8"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Now – 30 June 2026</w:t>
            </w:r>
          </w:p>
        </w:tc>
        <w:tc>
          <w:tcPr>
            <w:tcW w:w="1393" w:type="pct"/>
          </w:tcPr>
          <w:p w14:paraId="7072B590" w14:textId="7B2F120D"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rPr>
              <w:t xml:space="preserve">Refer to the </w:t>
            </w:r>
            <w:hyperlink r:id="rId152" w:anchor="business-and-workforce-advisory-service-bwas" w:history="1">
              <w:r w:rsidRPr="00B654C8">
                <w:rPr>
                  <w:rStyle w:val="Hyperlink"/>
                  <w:rFonts w:cs="Arial"/>
                </w:rPr>
                <w:t>Financial</w:t>
              </w:r>
              <w:r w:rsidRPr="00B654C8">
                <w:rPr>
                  <w:rStyle w:val="Hyperlink"/>
                </w:rPr>
                <w:t xml:space="preserve"> viability and capability support for aged care providers</w:t>
              </w:r>
            </w:hyperlink>
            <w:r w:rsidRPr="00414250">
              <w:rPr>
                <w:rFonts w:cs="Arial"/>
                <w:color w:val="1E1544"/>
              </w:rPr>
              <w:t xml:space="preserve"> webpage on the department’s website to learn more about this program and how to apply.</w:t>
            </w:r>
          </w:p>
        </w:tc>
      </w:tr>
    </w:tbl>
    <w:p w14:paraId="3D39B864" w14:textId="7D482451" w:rsidR="00584E10" w:rsidRPr="00D311F3" w:rsidRDefault="00584E10" w:rsidP="00257D28">
      <w:pPr>
        <w:pStyle w:val="Heading3"/>
        <w:spacing w:before="240" w:after="120"/>
        <w:rPr>
          <w:rFonts w:cs="Arial"/>
        </w:rPr>
      </w:pPr>
      <w:bookmarkStart w:id="13" w:name="_Toc198553759"/>
      <w:r w:rsidRPr="00D311F3">
        <w:rPr>
          <w:rFonts w:cs="Arial"/>
        </w:rPr>
        <w:t>Understand your regulatory obligations as a provider</w:t>
      </w:r>
      <w:bookmarkEnd w:id="13"/>
    </w:p>
    <w:p w14:paraId="322AEEC3" w14:textId="63CF3669" w:rsidR="00584E10" w:rsidRPr="00D311F3" w:rsidRDefault="00584E10" w:rsidP="00C4032D">
      <w:pPr>
        <w:rPr>
          <w:rFonts w:cs="Arial"/>
          <w:color w:val="1E1544" w:themeColor="text1"/>
        </w:rPr>
      </w:pPr>
      <w:r w:rsidRPr="00D311F3">
        <w:rPr>
          <w:rFonts w:cs="Arial"/>
          <w:color w:val="1E1544" w:themeColor="text1"/>
        </w:rPr>
        <w:t>In preparation for the new Aged Care Act, all current government-funded providers will be transitioned to the new system as registered providers. Through the deeming process, the department will transition existing providers</w:t>
      </w:r>
      <w:r w:rsidR="007F46B6">
        <w:rPr>
          <w:rFonts w:cs="Arial"/>
          <w:color w:val="1E1544" w:themeColor="text1"/>
        </w:rPr>
        <w:t>, including grant funded providers,</w:t>
      </w:r>
      <w:r w:rsidRPr="00D311F3">
        <w:rPr>
          <w:rFonts w:cs="Arial"/>
          <w:color w:val="1E1544" w:themeColor="text1"/>
        </w:rPr>
        <w:t xml:space="preserve"> to one of the 6 registration categories based on the services you are currently approved for.</w:t>
      </w:r>
    </w:p>
    <w:p w14:paraId="34168D2D" w14:textId="1E7B4F8A" w:rsidR="00584E10" w:rsidRPr="00D311F3" w:rsidRDefault="00584E10" w:rsidP="00C4032D">
      <w:pPr>
        <w:rPr>
          <w:rFonts w:cs="Arial"/>
          <w:color w:val="1E1544" w:themeColor="text1"/>
        </w:rPr>
      </w:pPr>
      <w:r w:rsidRPr="00D311F3">
        <w:rPr>
          <w:rFonts w:cs="Arial"/>
          <w:color w:val="1E1544" w:themeColor="text1"/>
        </w:rPr>
        <w:t>You can access additional information on the</w:t>
      </w:r>
      <w:r w:rsidR="00786B66" w:rsidRPr="00D311F3">
        <w:rPr>
          <w:rFonts w:cs="Arial"/>
          <w:color w:val="1E1544" w:themeColor="text1"/>
        </w:rPr>
        <w:t xml:space="preserve"> </w:t>
      </w:r>
      <w:hyperlink r:id="rId153" w:history="1">
        <w:r w:rsidR="00786B66" w:rsidRPr="00D31F42">
          <w:rPr>
            <w:rStyle w:val="Hyperlink"/>
            <w:rFonts w:cs="Arial"/>
          </w:rPr>
          <w:t>New aged care regulatory model</w:t>
        </w:r>
      </w:hyperlink>
      <w:r w:rsidR="00786B66" w:rsidRPr="00D311F3">
        <w:rPr>
          <w:rFonts w:cs="Arial"/>
          <w:color w:val="1E1544" w:themeColor="text1"/>
        </w:rPr>
        <w:t xml:space="preserve"> web</w:t>
      </w:r>
      <w:r w:rsidR="00890962" w:rsidRPr="00D311F3">
        <w:rPr>
          <w:rFonts w:cs="Arial"/>
          <w:color w:val="1E1544" w:themeColor="text1"/>
        </w:rPr>
        <w:t>page on</w:t>
      </w:r>
      <w:r w:rsidRPr="00D311F3">
        <w:rPr>
          <w:rFonts w:cs="Arial"/>
          <w:color w:val="1E1544" w:themeColor="text1"/>
        </w:rPr>
        <w:t xml:space="preserve"> the department’s website.</w:t>
      </w:r>
    </w:p>
    <w:tbl>
      <w:tblPr>
        <w:tblStyle w:val="GridTable1Light-Accent1"/>
        <w:tblW w:w="5000" w:type="pct"/>
        <w:tblLayout w:type="fixed"/>
        <w:tblLook w:val="04A0" w:firstRow="1" w:lastRow="0" w:firstColumn="1" w:lastColumn="0" w:noHBand="0" w:noVBand="1"/>
      </w:tblPr>
      <w:tblGrid>
        <w:gridCol w:w="840"/>
        <w:gridCol w:w="6804"/>
        <w:gridCol w:w="2127"/>
        <w:gridCol w:w="4756"/>
      </w:tblGrid>
      <w:tr w:rsidR="000B6699" w:rsidRPr="00C4032D" w14:paraId="75150BBE" w14:textId="77777777" w:rsidTr="004F2491">
        <w:trPr>
          <w:cnfStyle w:val="100000000000" w:firstRow="1" w:lastRow="0" w:firstColumn="0" w:lastColumn="0" w:oddVBand="0" w:evenVBand="0" w:oddHBand="0" w:evenHBand="0" w:firstRowFirstColumn="0" w:firstRowLastColumn="0" w:lastRowFirstColumn="0" w:lastRowLastColumn="0"/>
          <w:trHeight w:val="554"/>
          <w:tblHeader/>
        </w:trPr>
        <w:tc>
          <w:tcPr>
            <w:cnfStyle w:val="001000000000" w:firstRow="0" w:lastRow="0" w:firstColumn="1" w:lastColumn="0" w:oddVBand="0" w:evenVBand="0" w:oddHBand="0" w:evenHBand="0" w:firstRowFirstColumn="0" w:firstRowLastColumn="0" w:lastRowFirstColumn="0" w:lastRowLastColumn="0"/>
            <w:tcW w:w="289" w:type="pct"/>
          </w:tcPr>
          <w:p w14:paraId="0B623B75" w14:textId="4FCF473B" w:rsidR="00743D14" w:rsidRPr="00C4032D" w:rsidRDefault="00743D14" w:rsidP="00257D28">
            <w:pPr>
              <w:spacing w:before="60" w:after="60"/>
              <w:rPr>
                <w:rFonts w:cs="Arial"/>
                <w:b w:val="0"/>
                <w:color w:val="1E1544" w:themeColor="text1"/>
              </w:rPr>
            </w:pPr>
            <w:r w:rsidRPr="00C4032D">
              <w:rPr>
                <w:rFonts w:cs="Arial"/>
                <w:color w:val="1E1544" w:themeColor="text1"/>
              </w:rPr>
              <w:t>#</w:t>
            </w:r>
          </w:p>
        </w:tc>
        <w:tc>
          <w:tcPr>
            <w:tcW w:w="2342" w:type="pct"/>
          </w:tcPr>
          <w:p w14:paraId="03D0901D" w14:textId="798200B6" w:rsidR="00743D14" w:rsidRPr="00C4032D" w:rsidRDefault="00743D1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C4032D">
              <w:rPr>
                <w:rFonts w:cs="Arial"/>
                <w:color w:val="1E1544" w:themeColor="text1"/>
              </w:rPr>
              <w:t>Actions providers should take</w:t>
            </w:r>
          </w:p>
        </w:tc>
        <w:tc>
          <w:tcPr>
            <w:tcW w:w="732" w:type="pct"/>
          </w:tcPr>
          <w:p w14:paraId="73354AA0" w14:textId="77777777" w:rsidR="00743D14" w:rsidRPr="00C4032D" w:rsidRDefault="00743D1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C4032D">
              <w:rPr>
                <w:rFonts w:cs="Arial"/>
                <w:color w:val="1E1544" w:themeColor="text1"/>
              </w:rPr>
              <w:t>Timeframe</w:t>
            </w:r>
          </w:p>
        </w:tc>
        <w:tc>
          <w:tcPr>
            <w:tcW w:w="1637" w:type="pct"/>
          </w:tcPr>
          <w:p w14:paraId="5E7CCEC4" w14:textId="77777777" w:rsidR="00743D14" w:rsidRPr="00C4032D" w:rsidRDefault="00743D1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C4032D">
              <w:rPr>
                <w:rFonts w:cs="Arial"/>
                <w:color w:val="1E1544" w:themeColor="text1"/>
              </w:rPr>
              <w:t>Transition resources and tools</w:t>
            </w:r>
          </w:p>
        </w:tc>
      </w:tr>
      <w:tr w:rsidR="000B6699" w:rsidRPr="00C4032D" w14:paraId="4D24EC2D"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7A4397C3" w14:textId="6C307AE5" w:rsidR="00D44740" w:rsidRPr="007F33EE" w:rsidRDefault="00D62487" w:rsidP="00257D28">
            <w:pPr>
              <w:spacing w:before="60" w:after="60"/>
              <w:rPr>
                <w:rFonts w:cs="Arial"/>
                <w:b w:val="0"/>
                <w:color w:val="1E1544" w:themeColor="text1"/>
              </w:rPr>
            </w:pPr>
            <w:r w:rsidRPr="00C4032D">
              <w:rPr>
                <w:rFonts w:cs="Arial"/>
                <w:color w:val="1E1544" w:themeColor="text1"/>
              </w:rPr>
              <w:t>2.</w:t>
            </w:r>
            <w:r w:rsidR="00F469DE" w:rsidRPr="00C4032D">
              <w:rPr>
                <w:rFonts w:cs="Arial"/>
                <w:color w:val="1E1544" w:themeColor="text1"/>
              </w:rPr>
              <w:t>1</w:t>
            </w:r>
            <w:r w:rsidR="00F469DE">
              <w:rPr>
                <w:rFonts w:cs="Arial"/>
                <w:color w:val="1E1544" w:themeColor="text1"/>
              </w:rPr>
              <w:t>8</w:t>
            </w:r>
          </w:p>
        </w:tc>
        <w:tc>
          <w:tcPr>
            <w:tcW w:w="2342" w:type="pct"/>
          </w:tcPr>
          <w:p w14:paraId="23887784" w14:textId="77777777" w:rsidR="00D62487" w:rsidRPr="00A77303"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b/>
                <w:bCs/>
                <w:color w:val="1E1544" w:themeColor="text1"/>
              </w:rPr>
              <w:t>Validate your registration categories assigned during the deeming process</w:t>
            </w:r>
            <w:r w:rsidRPr="00A77303">
              <w:rPr>
                <w:rFonts w:cs="Arial"/>
                <w:color w:val="1E1544" w:themeColor="text1"/>
              </w:rPr>
              <w:t xml:space="preserve"> and, if required, provide additional information, to ensure you can meet your category obligations.</w:t>
            </w:r>
          </w:p>
          <w:p w14:paraId="0E220044" w14:textId="455DBB73" w:rsidR="00D62487" w:rsidRPr="00A77303"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A77303">
              <w:rPr>
                <w:rFonts w:cs="Arial"/>
                <w:color w:val="1E1544" w:themeColor="text1"/>
              </w:rPr>
              <w:t>The department will reach out to you to confirm the nominated contact to receive deemed categories.</w:t>
            </w:r>
          </w:p>
        </w:tc>
        <w:tc>
          <w:tcPr>
            <w:tcW w:w="732" w:type="pct"/>
          </w:tcPr>
          <w:p w14:paraId="07CC9853" w14:textId="1E81FB54" w:rsidR="00D62487"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November 2024 </w:t>
            </w:r>
          </w:p>
          <w:p w14:paraId="4970DDE2" w14:textId="6AEB55A9" w:rsidR="00991926" w:rsidRPr="00257D28" w:rsidRDefault="0099192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w:t>
            </w:r>
            <w:r w:rsidR="00127E9E">
              <w:rPr>
                <w:rFonts w:cs="Arial"/>
                <w:color w:val="1E1544" w:themeColor="text1"/>
              </w:rPr>
              <w:t>Complete</w:t>
            </w:r>
            <w:r>
              <w:rPr>
                <w:rFonts w:cs="Arial"/>
                <w:color w:val="1E1544" w:themeColor="text1"/>
              </w:rPr>
              <w:t>)</w:t>
            </w:r>
          </w:p>
        </w:tc>
        <w:tc>
          <w:tcPr>
            <w:tcW w:w="1637" w:type="pct"/>
          </w:tcPr>
          <w:p w14:paraId="09FD1540" w14:textId="55BD03C2" w:rsidR="00D62487" w:rsidRPr="00257D28"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Refer to information on </w:t>
            </w:r>
            <w:hyperlink r:id="rId154" w:history="1">
              <w:r w:rsidRPr="00B654C8">
                <w:rPr>
                  <w:rStyle w:val="Hyperlink"/>
                  <w:rFonts w:cs="Arial"/>
                </w:rPr>
                <w:t>the deeming process</w:t>
              </w:r>
            </w:hyperlink>
            <w:r w:rsidRPr="00257D28">
              <w:rPr>
                <w:rStyle w:val="Hyperlink"/>
                <w:rFonts w:cs="Arial"/>
                <w:color w:val="1E1544" w:themeColor="text1"/>
                <w:u w:val="none"/>
              </w:rPr>
              <w:t xml:space="preserve"> on </w:t>
            </w:r>
            <w:r w:rsidRPr="00257D28">
              <w:rPr>
                <w:rFonts w:cs="Arial"/>
                <w:color w:val="1E1544" w:themeColor="text1"/>
              </w:rPr>
              <w:t>the department’s website.</w:t>
            </w:r>
          </w:p>
        </w:tc>
      </w:tr>
      <w:tr w:rsidR="000B6699" w:rsidRPr="00C4032D" w14:paraId="1D5CB060"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5E99599E" w14:textId="4F45FD05" w:rsidR="00D44740" w:rsidRPr="007F33EE" w:rsidRDefault="00D62487" w:rsidP="00257D28">
            <w:pPr>
              <w:spacing w:before="60" w:after="60"/>
              <w:rPr>
                <w:rFonts w:cs="Arial"/>
                <w:b w:val="0"/>
                <w:color w:val="1E1544" w:themeColor="text1"/>
              </w:rPr>
            </w:pPr>
            <w:r w:rsidRPr="00C4032D">
              <w:rPr>
                <w:rFonts w:cs="Arial"/>
                <w:color w:val="1E1544" w:themeColor="text1"/>
              </w:rPr>
              <w:t>2.</w:t>
            </w:r>
            <w:r w:rsidR="00F469DE">
              <w:rPr>
                <w:rFonts w:cs="Arial"/>
                <w:color w:val="1E1544" w:themeColor="text1"/>
              </w:rPr>
              <w:t>19</w:t>
            </w:r>
          </w:p>
        </w:tc>
        <w:tc>
          <w:tcPr>
            <w:tcW w:w="2342" w:type="pct"/>
          </w:tcPr>
          <w:p w14:paraId="5388482D" w14:textId="239435A8" w:rsidR="00D62487" w:rsidRPr="00A77303"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b/>
                <w:bCs/>
                <w:color w:val="1E1544" w:themeColor="text1"/>
              </w:rPr>
              <w:t>Update your service provider information</w:t>
            </w:r>
            <w:r w:rsidRPr="00A77303">
              <w:rPr>
                <w:rFonts w:cs="Arial"/>
                <w:color w:val="1E1544" w:themeColor="text1"/>
              </w:rPr>
              <w:t xml:space="preserve"> in the Government Provider Management System to support the deeming process. Confirm </w:t>
            </w:r>
            <w:r w:rsidR="00A62A87">
              <w:rPr>
                <w:rFonts w:cs="Arial"/>
                <w:color w:val="1E1544" w:themeColor="text1"/>
              </w:rPr>
              <w:t>home care services</w:t>
            </w:r>
            <w:r w:rsidRPr="00A77303">
              <w:rPr>
                <w:rFonts w:cs="Arial"/>
                <w:color w:val="1E1544" w:themeColor="text1"/>
              </w:rPr>
              <w:t xml:space="preserve"> are current, and participants are linked to these </w:t>
            </w:r>
            <w:r w:rsidR="00A62A87">
              <w:rPr>
                <w:rFonts w:cs="Arial"/>
                <w:color w:val="1E1544" w:themeColor="text1"/>
              </w:rPr>
              <w:t>services</w:t>
            </w:r>
            <w:r w:rsidR="00A62A87" w:rsidRPr="00A77303">
              <w:rPr>
                <w:rFonts w:cs="Arial"/>
                <w:color w:val="1E1544" w:themeColor="text1"/>
              </w:rPr>
              <w:t xml:space="preserve"> </w:t>
            </w:r>
            <w:r w:rsidRPr="00A77303">
              <w:rPr>
                <w:rFonts w:cs="Arial"/>
                <w:color w:val="1E1544" w:themeColor="text1"/>
              </w:rPr>
              <w:t xml:space="preserve">to enable payments from 1 </w:t>
            </w:r>
            <w:r w:rsidR="00C37D3F">
              <w:rPr>
                <w:rFonts w:cs="Arial"/>
                <w:color w:val="1E1544" w:themeColor="text1"/>
              </w:rPr>
              <w:t>November</w:t>
            </w:r>
            <w:r w:rsidR="00C37D3F" w:rsidRPr="00A77303">
              <w:rPr>
                <w:rFonts w:cs="Arial"/>
                <w:color w:val="1E1544" w:themeColor="text1"/>
              </w:rPr>
              <w:t xml:space="preserve"> </w:t>
            </w:r>
            <w:r w:rsidRPr="00A77303">
              <w:rPr>
                <w:rFonts w:cs="Arial"/>
                <w:color w:val="1E1544" w:themeColor="text1"/>
              </w:rPr>
              <w:t>2025.</w:t>
            </w:r>
          </w:p>
        </w:tc>
        <w:tc>
          <w:tcPr>
            <w:tcW w:w="732" w:type="pct"/>
          </w:tcPr>
          <w:p w14:paraId="047C8846" w14:textId="77777777" w:rsidR="00D62487"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January 2025</w:t>
            </w:r>
          </w:p>
          <w:p w14:paraId="2E45BBB1" w14:textId="65A47638" w:rsidR="00221584" w:rsidRPr="00257D28" w:rsidRDefault="0022158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(Complete)</w:t>
            </w:r>
          </w:p>
        </w:tc>
        <w:tc>
          <w:tcPr>
            <w:tcW w:w="1637" w:type="pct"/>
          </w:tcPr>
          <w:p w14:paraId="24CB1120" w14:textId="40DA0752" w:rsidR="00D62487" w:rsidRPr="00257D28"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color w:val="1E1544" w:themeColor="text1"/>
              </w:rPr>
            </w:pPr>
            <w:r w:rsidRPr="00257D28">
              <w:rPr>
                <w:rFonts w:cs="Arial"/>
                <w:color w:val="1E1544" w:themeColor="text1"/>
              </w:rPr>
              <w:t xml:space="preserve">Refer to the </w:t>
            </w:r>
            <w:hyperlink r:id="rId155" w:history="1">
              <w:r w:rsidRPr="00B654C8">
                <w:rPr>
                  <w:rStyle w:val="Hyperlink"/>
                  <w:rFonts w:cs="Arial"/>
                </w:rPr>
                <w:t>Using the Government Provider Management System</w:t>
              </w:r>
            </w:hyperlink>
            <w:r w:rsidR="00B654C8">
              <w:rPr>
                <w:color w:val="0070C0"/>
              </w:rPr>
              <w:t xml:space="preserve"> </w:t>
            </w:r>
            <w:r w:rsidRPr="00257D28">
              <w:rPr>
                <w:rFonts w:cs="Arial"/>
                <w:color w:val="1E1544" w:themeColor="text1"/>
              </w:rPr>
              <w:t>webpage on the department’s website.</w:t>
            </w:r>
          </w:p>
        </w:tc>
      </w:tr>
      <w:tr w:rsidR="000B6699" w:rsidRPr="00C4032D" w14:paraId="11B55D59"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42EE1208" w14:textId="01ABEFD6" w:rsidR="00D62487" w:rsidRPr="00C4032D" w:rsidRDefault="00D62487" w:rsidP="00257D28">
            <w:pPr>
              <w:spacing w:before="60" w:after="60"/>
              <w:rPr>
                <w:rFonts w:cs="Arial"/>
                <w:bCs w:val="0"/>
                <w:color w:val="1E1544" w:themeColor="text1"/>
              </w:rPr>
            </w:pPr>
            <w:r w:rsidRPr="00C4032D">
              <w:rPr>
                <w:rFonts w:cs="Arial"/>
                <w:color w:val="1E1544" w:themeColor="text1"/>
              </w:rPr>
              <w:t>2.</w:t>
            </w:r>
            <w:r w:rsidR="00F469DE">
              <w:rPr>
                <w:rFonts w:cs="Arial"/>
                <w:color w:val="1E1544" w:themeColor="text1"/>
              </w:rPr>
              <w:t>20</w:t>
            </w:r>
          </w:p>
        </w:tc>
        <w:tc>
          <w:tcPr>
            <w:tcW w:w="2342" w:type="pct"/>
          </w:tcPr>
          <w:p w14:paraId="22DE03F9" w14:textId="0CBF15C5" w:rsidR="00D62487" w:rsidRPr="00A77303" w:rsidRDefault="00D62487" w:rsidP="004F249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b/>
                <w:bCs/>
                <w:color w:val="1E1544" w:themeColor="text1"/>
              </w:rPr>
              <w:t>Understand the changes required under the new Act</w:t>
            </w:r>
            <w:r w:rsidRPr="00A77303">
              <w:rPr>
                <w:rFonts w:cs="Arial"/>
                <w:color w:val="1E1544" w:themeColor="text1"/>
              </w:rPr>
              <w:t>, including around open disclosure, protected information and a restorative justice approach to complaints handling.</w:t>
            </w:r>
          </w:p>
        </w:tc>
        <w:tc>
          <w:tcPr>
            <w:tcW w:w="732" w:type="pct"/>
          </w:tcPr>
          <w:p w14:paraId="3A4B2606" w14:textId="7C28FBFC" w:rsidR="00D62487" w:rsidRPr="00A77303" w:rsidRDefault="0045383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 xml:space="preserve">March – </w:t>
            </w:r>
            <w:r w:rsidR="008D0112">
              <w:rPr>
                <w:rFonts w:cs="Arial"/>
                <w:color w:val="1E1544" w:themeColor="text1"/>
              </w:rPr>
              <w:t>October</w:t>
            </w:r>
            <w:r w:rsidR="008D0112" w:rsidRPr="00A77303">
              <w:rPr>
                <w:rFonts w:cs="Arial"/>
                <w:color w:val="1E1544" w:themeColor="text1"/>
              </w:rPr>
              <w:t xml:space="preserve"> </w:t>
            </w:r>
            <w:r w:rsidRPr="00A77303">
              <w:rPr>
                <w:rFonts w:cs="Arial"/>
                <w:color w:val="1E1544" w:themeColor="text1"/>
              </w:rPr>
              <w:t>2025</w:t>
            </w:r>
          </w:p>
        </w:tc>
        <w:tc>
          <w:tcPr>
            <w:tcW w:w="1637" w:type="pct"/>
          </w:tcPr>
          <w:p w14:paraId="7023003F" w14:textId="697CFD1B" w:rsidR="00D62487"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 xml:space="preserve">For more information about the </w:t>
            </w:r>
            <w:hyperlink r:id="rId156" w:history="1">
              <w:r w:rsidR="009C606A" w:rsidRPr="00B654C8">
                <w:rPr>
                  <w:rStyle w:val="Hyperlink"/>
                  <w:rFonts w:cs="Arial"/>
                </w:rPr>
                <w:t>New Aged Care Act</w:t>
              </w:r>
            </w:hyperlink>
            <w:r w:rsidRPr="00A77303">
              <w:rPr>
                <w:rFonts w:cs="Arial"/>
                <w:color w:val="1E1544" w:themeColor="text1"/>
              </w:rPr>
              <w:t xml:space="preserve"> visit the department’s website. </w:t>
            </w:r>
          </w:p>
          <w:p w14:paraId="00622C90" w14:textId="3C1C8EDA" w:rsidR="00345D14" w:rsidRDefault="00345D1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Refer to</w:t>
            </w:r>
            <w:r w:rsidR="002523CC">
              <w:rPr>
                <w:rFonts w:cs="Arial"/>
                <w:color w:val="1E1544" w:themeColor="text1"/>
              </w:rPr>
              <w:t xml:space="preserve"> the </w:t>
            </w:r>
            <w:hyperlink r:id="rId157" w:history="1">
              <w:r w:rsidR="002523CC" w:rsidRPr="00B654C8">
                <w:rPr>
                  <w:rStyle w:val="Hyperlink"/>
                  <w:rFonts w:cs="Arial"/>
                </w:rPr>
                <w:t>Support at Home program manual</w:t>
              </w:r>
            </w:hyperlink>
            <w:r>
              <w:rPr>
                <w:rFonts w:cs="Arial"/>
                <w:color w:val="1E1544" w:themeColor="text1"/>
              </w:rPr>
              <w:t xml:space="preserve"> </w:t>
            </w:r>
            <w:r w:rsidR="002523CC">
              <w:rPr>
                <w:rFonts w:cs="Arial"/>
                <w:color w:val="1E1544" w:themeColor="text1"/>
              </w:rPr>
              <w:t>(</w:t>
            </w:r>
            <w:r w:rsidRPr="00345D14">
              <w:rPr>
                <w:rFonts w:cs="Arial"/>
                <w:color w:val="1E1544" w:themeColor="text1"/>
              </w:rPr>
              <w:t>10.</w:t>
            </w:r>
            <w:r w:rsidR="00275811">
              <w:rPr>
                <w:rFonts w:cs="Arial"/>
                <w:color w:val="1E1544" w:themeColor="text1"/>
              </w:rPr>
              <w:t>9</w:t>
            </w:r>
            <w:r w:rsidRPr="00345D14">
              <w:rPr>
                <w:rFonts w:cs="Arial"/>
                <w:color w:val="1E1544" w:themeColor="text1"/>
              </w:rPr>
              <w:t xml:space="preserve"> Managing complaints and feedback</w:t>
            </w:r>
            <w:r w:rsidR="002523CC">
              <w:rPr>
                <w:rFonts w:cs="Arial"/>
                <w:color w:val="1E1544" w:themeColor="text1"/>
              </w:rPr>
              <w:t>)</w:t>
            </w:r>
            <w:r w:rsidR="000A3059">
              <w:rPr>
                <w:rFonts w:cs="Arial"/>
                <w:color w:val="1E1544" w:themeColor="text1"/>
              </w:rPr>
              <w:t xml:space="preserve"> for more information</w:t>
            </w:r>
            <w:r w:rsidR="002523CC">
              <w:rPr>
                <w:rFonts w:cs="Arial"/>
                <w:color w:val="1E1544" w:themeColor="text1"/>
              </w:rPr>
              <w:t>.</w:t>
            </w:r>
          </w:p>
          <w:p w14:paraId="6FFE815A" w14:textId="4C057342" w:rsidR="00D62487" w:rsidRPr="00257D28" w:rsidRDefault="001D438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Refer to the Commission</w:t>
            </w:r>
            <w:r w:rsidR="001612AA">
              <w:rPr>
                <w:rFonts w:cs="Arial"/>
                <w:color w:val="1E1544" w:themeColor="text1"/>
              </w:rPr>
              <w:t>’</w:t>
            </w:r>
            <w:r>
              <w:rPr>
                <w:rFonts w:cs="Arial"/>
                <w:color w:val="1E1544" w:themeColor="text1"/>
              </w:rPr>
              <w:t xml:space="preserve">s webpage on </w:t>
            </w:r>
            <w:hyperlink r:id="rId158" w:history="1">
              <w:r w:rsidRPr="00B654C8">
                <w:rPr>
                  <w:rStyle w:val="Hyperlink"/>
                  <w:rFonts w:cs="Arial"/>
                </w:rPr>
                <w:t>Reform changes for providers</w:t>
              </w:r>
              <w:r w:rsidRPr="00D67A68">
                <w:rPr>
                  <w:rStyle w:val="Hyperlink"/>
                  <w:rFonts w:cs="Arial"/>
                </w:rPr>
                <w:t>.</w:t>
              </w:r>
            </w:hyperlink>
          </w:p>
        </w:tc>
      </w:tr>
      <w:tr w:rsidR="000B6699" w:rsidRPr="00C4032D" w14:paraId="5070C6D1"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37D89CEA" w14:textId="760FCB82" w:rsidR="00E57D01" w:rsidRPr="00C4032D" w:rsidRDefault="00803C5D" w:rsidP="00257D28">
            <w:pPr>
              <w:spacing w:before="60" w:after="60"/>
              <w:rPr>
                <w:rFonts w:cs="Arial"/>
                <w:bCs w:val="0"/>
                <w:color w:val="1E1544" w:themeColor="text1"/>
              </w:rPr>
            </w:pPr>
            <w:r w:rsidRPr="00C4032D">
              <w:rPr>
                <w:rFonts w:cs="Arial"/>
                <w:color w:val="1E1544" w:themeColor="text1"/>
              </w:rPr>
              <w:t>2.</w:t>
            </w:r>
            <w:r w:rsidR="00F469DE">
              <w:rPr>
                <w:rFonts w:cs="Arial"/>
                <w:color w:val="1E1544" w:themeColor="text1"/>
              </w:rPr>
              <w:t>21</w:t>
            </w:r>
          </w:p>
        </w:tc>
        <w:tc>
          <w:tcPr>
            <w:tcW w:w="2342" w:type="pct"/>
          </w:tcPr>
          <w:p w14:paraId="0C088B63" w14:textId="670DA18E" w:rsidR="00E57D01" w:rsidRPr="00A77303"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A77303">
              <w:rPr>
                <w:rFonts w:cs="Arial"/>
                <w:b/>
                <w:bCs/>
                <w:color w:val="1E1544" w:themeColor="text1"/>
              </w:rPr>
              <w:t>Implement a complaints management system</w:t>
            </w:r>
            <w:r w:rsidRPr="00A77303">
              <w:rPr>
                <w:rFonts w:cs="Arial"/>
                <w:color w:val="1E1544" w:themeColor="text1"/>
              </w:rPr>
              <w:t xml:space="preserve"> in line with your obligations under the new Aged Care Act and communicate the processes for making, addressing and resolving a complaint with Support at Home participants.</w:t>
            </w:r>
          </w:p>
        </w:tc>
        <w:tc>
          <w:tcPr>
            <w:tcW w:w="732" w:type="pct"/>
          </w:tcPr>
          <w:p w14:paraId="3ED8084B" w14:textId="4691D4AF" w:rsidR="00E57D01" w:rsidRPr="00A77303"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M</w:t>
            </w:r>
            <w:r w:rsidRPr="00257D28">
              <w:rPr>
                <w:rFonts w:cs="Arial"/>
                <w:color w:val="1E1544" w:themeColor="text1"/>
              </w:rPr>
              <w:t>arch</w:t>
            </w:r>
            <w:r w:rsidR="00B10767" w:rsidRPr="00861331">
              <w:rPr>
                <w:rFonts w:cs="Arial"/>
                <w:color w:val="1E1544" w:themeColor="text1"/>
              </w:rPr>
              <w:t xml:space="preserve"> – </w:t>
            </w:r>
            <w:r w:rsidR="00FC3303">
              <w:rPr>
                <w:rFonts w:cs="Arial"/>
                <w:color w:val="1E1544" w:themeColor="text1"/>
              </w:rPr>
              <w:t>October</w:t>
            </w:r>
            <w:r w:rsidR="00FC3303" w:rsidRPr="00A77303">
              <w:rPr>
                <w:rFonts w:cs="Arial"/>
                <w:color w:val="1E1544" w:themeColor="text1"/>
              </w:rPr>
              <w:t xml:space="preserve"> </w:t>
            </w:r>
            <w:r w:rsidRPr="00A77303">
              <w:rPr>
                <w:rFonts w:cs="Arial"/>
                <w:color w:val="1E1544" w:themeColor="text1"/>
              </w:rPr>
              <w:t>2025</w:t>
            </w:r>
          </w:p>
        </w:tc>
        <w:tc>
          <w:tcPr>
            <w:tcW w:w="1637" w:type="pct"/>
          </w:tcPr>
          <w:p w14:paraId="00C2E8FC" w14:textId="56FF43A5" w:rsidR="00E57D01" w:rsidRPr="00A77303" w:rsidRDefault="0002009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59" w:history="1">
              <w:r w:rsidRPr="00B654C8">
                <w:rPr>
                  <w:rStyle w:val="Hyperlink"/>
                  <w:rFonts w:cs="Arial"/>
                </w:rPr>
                <w:t>Support at Home program manual</w:t>
              </w:r>
            </w:hyperlink>
            <w:r w:rsidR="00E57D01" w:rsidRPr="00257D28">
              <w:rPr>
                <w:rFonts w:cs="Arial"/>
                <w:color w:val="1E1544" w:themeColor="text1"/>
              </w:rPr>
              <w:t xml:space="preserve"> (</w:t>
            </w:r>
            <w:r w:rsidR="0086466A">
              <w:rPr>
                <w:rFonts w:cs="Arial"/>
                <w:color w:val="1E1544" w:themeColor="text1"/>
              </w:rPr>
              <w:t>10.</w:t>
            </w:r>
            <w:r w:rsidR="00275811">
              <w:rPr>
                <w:rFonts w:cs="Arial"/>
                <w:color w:val="1E1544" w:themeColor="text1"/>
              </w:rPr>
              <w:t>9</w:t>
            </w:r>
            <w:r w:rsidR="00E57D01" w:rsidRPr="00257D28">
              <w:rPr>
                <w:rFonts w:cs="Arial"/>
                <w:color w:val="1E1544" w:themeColor="text1"/>
              </w:rPr>
              <w:t xml:space="preserve"> Managing complaints and feedback) </w:t>
            </w:r>
            <w:r w:rsidR="00E57D01" w:rsidRPr="00A77303">
              <w:rPr>
                <w:rFonts w:cs="Arial"/>
                <w:color w:val="1E1544" w:themeColor="text1"/>
              </w:rPr>
              <w:t>for more information.</w:t>
            </w:r>
          </w:p>
        </w:tc>
      </w:tr>
      <w:tr w:rsidR="000B6699" w:rsidRPr="00C4032D" w14:paraId="491C5478"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6F1FCC3E" w14:textId="4C494389" w:rsidR="00E57D01" w:rsidRPr="00C4032D" w:rsidRDefault="00E57D01" w:rsidP="00257D28">
            <w:pPr>
              <w:spacing w:before="60" w:after="60"/>
              <w:rPr>
                <w:rFonts w:cs="Arial"/>
                <w:bCs w:val="0"/>
                <w:color w:val="1E1544" w:themeColor="text1"/>
              </w:rPr>
            </w:pPr>
            <w:r w:rsidRPr="00C4032D">
              <w:rPr>
                <w:rFonts w:cs="Arial"/>
                <w:color w:val="1E1544" w:themeColor="text1"/>
              </w:rPr>
              <w:t>2.</w:t>
            </w:r>
            <w:r w:rsidR="00F469DE">
              <w:rPr>
                <w:rFonts w:cs="Arial"/>
                <w:color w:val="1E1544" w:themeColor="text1"/>
              </w:rPr>
              <w:t>22</w:t>
            </w:r>
          </w:p>
        </w:tc>
        <w:tc>
          <w:tcPr>
            <w:tcW w:w="2342" w:type="pct"/>
          </w:tcPr>
          <w:p w14:paraId="5ED5BF96" w14:textId="0091A97D" w:rsidR="00E57D01" w:rsidRPr="00A77303"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 xml:space="preserve">Regulatory model provider deeming preview – to validate registration information. </w:t>
            </w:r>
          </w:p>
        </w:tc>
        <w:tc>
          <w:tcPr>
            <w:tcW w:w="732" w:type="pct"/>
          </w:tcPr>
          <w:p w14:paraId="4AF90789" w14:textId="6F6DE06E" w:rsidR="00E57D01"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 xml:space="preserve">April </w:t>
            </w:r>
            <w:r w:rsidR="00B10767" w:rsidRPr="00861331">
              <w:rPr>
                <w:rFonts w:cs="Arial"/>
                <w:color w:val="1E1544" w:themeColor="text1"/>
              </w:rPr>
              <w:t xml:space="preserve">– </w:t>
            </w:r>
            <w:r w:rsidRPr="00A77303">
              <w:rPr>
                <w:rFonts w:cs="Arial"/>
                <w:color w:val="1E1544" w:themeColor="text1"/>
              </w:rPr>
              <w:t>1 June 2025, 5pm AEST</w:t>
            </w:r>
          </w:p>
          <w:p w14:paraId="4923D228" w14:textId="32B27546" w:rsidR="00FC3303" w:rsidRPr="00A77303" w:rsidRDefault="00FC330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(Complete)</w:t>
            </w:r>
          </w:p>
        </w:tc>
        <w:tc>
          <w:tcPr>
            <w:tcW w:w="1637" w:type="pct"/>
          </w:tcPr>
          <w:p w14:paraId="7E421B40" w14:textId="369C00E4" w:rsidR="00FF550B" w:rsidRPr="00317C6F"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You </w:t>
            </w:r>
            <w:r w:rsidR="00E9155B">
              <w:rPr>
                <w:rFonts w:cs="Arial"/>
                <w:color w:val="1E1544" w:themeColor="text1"/>
              </w:rPr>
              <w:t>were</w:t>
            </w:r>
            <w:r w:rsidRPr="00257D28">
              <w:rPr>
                <w:rFonts w:cs="Arial"/>
                <w:color w:val="1E1544" w:themeColor="text1"/>
              </w:rPr>
              <w:t xml:space="preserve"> sent a provider preview PDF in April 2025 to validate the registration information. </w:t>
            </w:r>
          </w:p>
        </w:tc>
      </w:tr>
      <w:tr w:rsidR="000B6699" w:rsidRPr="00C4032D" w14:paraId="257E1C38"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0FB6838D" w14:textId="61D55F4B" w:rsidR="00E57D01" w:rsidRPr="00C4032D" w:rsidRDefault="00E57D01" w:rsidP="00257D28">
            <w:pPr>
              <w:spacing w:before="60" w:after="60"/>
              <w:rPr>
                <w:rFonts w:cs="Arial"/>
                <w:bCs w:val="0"/>
                <w:color w:val="1E1544" w:themeColor="text1"/>
              </w:rPr>
            </w:pPr>
            <w:r w:rsidRPr="00C4032D">
              <w:rPr>
                <w:rFonts w:cs="Arial"/>
                <w:color w:val="1E1544" w:themeColor="text1"/>
              </w:rPr>
              <w:t>2.</w:t>
            </w:r>
            <w:r w:rsidR="00F469DE">
              <w:rPr>
                <w:rFonts w:cs="Arial"/>
                <w:color w:val="1E1544" w:themeColor="text1"/>
              </w:rPr>
              <w:t>23</w:t>
            </w:r>
          </w:p>
        </w:tc>
        <w:tc>
          <w:tcPr>
            <w:tcW w:w="2342" w:type="pct"/>
          </w:tcPr>
          <w:p w14:paraId="7D42E029" w14:textId="51B5A912" w:rsidR="00E57D01" w:rsidRPr="00A77303"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b/>
                <w:bCs/>
                <w:color w:val="1E1544" w:themeColor="text1"/>
              </w:rPr>
              <w:t>Prepare systems and processes to align with the new aged care regulatory model</w:t>
            </w:r>
            <w:r w:rsidRPr="00A77303">
              <w:rPr>
                <w:rFonts w:cs="Arial"/>
                <w:color w:val="1E1544" w:themeColor="text1"/>
              </w:rPr>
              <w:t xml:space="preserve">. Establish practices to comply with conditions of registration and obligations under the </w:t>
            </w:r>
            <w:r w:rsidR="009A5CD5">
              <w:rPr>
                <w:rFonts w:cs="Arial"/>
                <w:color w:val="1E1544" w:themeColor="text1"/>
              </w:rPr>
              <w:t>n</w:t>
            </w:r>
            <w:r w:rsidR="009A5CD5" w:rsidRPr="00A77303">
              <w:rPr>
                <w:rFonts w:cs="Arial"/>
                <w:color w:val="1E1544" w:themeColor="text1"/>
              </w:rPr>
              <w:t xml:space="preserve">ew </w:t>
            </w:r>
            <w:r w:rsidRPr="00A77303">
              <w:rPr>
                <w:rFonts w:cs="Arial"/>
                <w:color w:val="1E1544" w:themeColor="text1"/>
              </w:rPr>
              <w:t>Act. This should include processes to deliver services in line with the statement of rights and statement of principles.</w:t>
            </w:r>
          </w:p>
          <w:p w14:paraId="07503C11" w14:textId="099E8AF2" w:rsidR="00E57D01" w:rsidRPr="00A77303"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 xml:space="preserve">Note that if you are not registered in category 5, you will not be able to submit claims for payment for nursing care. </w:t>
            </w:r>
          </w:p>
        </w:tc>
        <w:tc>
          <w:tcPr>
            <w:tcW w:w="732" w:type="pct"/>
          </w:tcPr>
          <w:p w14:paraId="2C1D1518" w14:textId="733E2163" w:rsidR="00E57D01" w:rsidRPr="00A77303"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 xml:space="preserve">May </w:t>
            </w:r>
            <w:r w:rsidR="00B10767" w:rsidRPr="00861331">
              <w:rPr>
                <w:rFonts w:cs="Arial"/>
                <w:color w:val="1E1544" w:themeColor="text1"/>
              </w:rPr>
              <w:t xml:space="preserve">– </w:t>
            </w:r>
            <w:r w:rsidR="00B04DCD">
              <w:rPr>
                <w:rFonts w:cs="Arial"/>
                <w:color w:val="1E1544" w:themeColor="text1"/>
              </w:rPr>
              <w:t>October</w:t>
            </w:r>
            <w:r w:rsidR="00B04DCD" w:rsidRPr="00A77303">
              <w:rPr>
                <w:rFonts w:cs="Arial"/>
                <w:color w:val="1E1544" w:themeColor="text1"/>
              </w:rPr>
              <w:t xml:space="preserve"> </w:t>
            </w:r>
            <w:r w:rsidRPr="00A77303">
              <w:rPr>
                <w:rFonts w:cs="Arial"/>
                <w:color w:val="1E1544" w:themeColor="text1"/>
              </w:rPr>
              <w:t>2025</w:t>
            </w:r>
          </w:p>
        </w:tc>
        <w:tc>
          <w:tcPr>
            <w:tcW w:w="1637" w:type="pct"/>
          </w:tcPr>
          <w:p w14:paraId="3F18424D" w14:textId="2C2BBFA0" w:rsidR="00E57D01" w:rsidRPr="00257D28"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For information on the regulatory model, please visit the </w:t>
            </w:r>
            <w:hyperlink r:id="rId160" w:history="1">
              <w:r w:rsidRPr="00B654C8">
                <w:rPr>
                  <w:rStyle w:val="Hyperlink"/>
                  <w:rFonts w:cs="Arial"/>
                </w:rPr>
                <w:t>How the new aged care regulatory model will work</w:t>
              </w:r>
            </w:hyperlink>
            <w:r w:rsidRPr="00257D28">
              <w:rPr>
                <w:rFonts w:cs="Arial"/>
                <w:color w:val="1E1544" w:themeColor="text1"/>
              </w:rPr>
              <w:t xml:space="preserve"> webpage on the department’s website.</w:t>
            </w:r>
          </w:p>
          <w:p w14:paraId="6242140A" w14:textId="4123F5CD" w:rsidR="008E13E0" w:rsidRDefault="0045469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The Aged Care Quality and Safety Commission has published a </w:t>
            </w:r>
            <w:hyperlink r:id="rId161" w:history="1">
              <w:r w:rsidRPr="00B654C8">
                <w:rPr>
                  <w:rStyle w:val="Hyperlink"/>
                  <w:rFonts w:cs="Arial"/>
                </w:rPr>
                <w:t>Draft Provider Handbook</w:t>
              </w:r>
            </w:hyperlink>
            <w:r>
              <w:rPr>
                <w:rFonts w:cs="Arial"/>
                <w:color w:val="1E1544"/>
              </w:rPr>
              <w:t xml:space="preserve"> which</w:t>
            </w:r>
            <w:r w:rsidR="00862217">
              <w:rPr>
                <w:rFonts w:cs="Arial"/>
                <w:color w:val="1E1544"/>
              </w:rPr>
              <w:t xml:space="preserve"> </w:t>
            </w:r>
            <w:r w:rsidRPr="00F21B77">
              <w:rPr>
                <w:rFonts w:cs="Arial"/>
                <w:color w:val="1E1544"/>
              </w:rPr>
              <w:t>gives a high-level overview of your obligations as a registered provider of Australian Government-funded aged care.</w:t>
            </w:r>
          </w:p>
          <w:p w14:paraId="72BF070B" w14:textId="453E9E94" w:rsidR="00E57D01" w:rsidRPr="00257D28" w:rsidRDefault="008E13E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rPr>
              <w:t>Resources are available to guide</w:t>
            </w:r>
            <w:r w:rsidR="00CB4576">
              <w:rPr>
                <w:rFonts w:cs="Arial"/>
                <w:color w:val="1E1544"/>
              </w:rPr>
              <w:t xml:space="preserve"> </w:t>
            </w:r>
            <w:hyperlink r:id="rId162" w:history="1">
              <w:r w:rsidR="006A5FB8" w:rsidRPr="00B654C8">
                <w:rPr>
                  <w:rStyle w:val="Hyperlink"/>
                  <w:rFonts w:cs="Arial"/>
                </w:rPr>
                <w:t>p</w:t>
              </w:r>
              <w:r w:rsidR="00E646AA" w:rsidRPr="00B654C8">
                <w:rPr>
                  <w:rStyle w:val="Hyperlink"/>
                  <w:rFonts w:cs="Arial"/>
                </w:rPr>
                <w:t>erson</w:t>
              </w:r>
              <w:r w:rsidRPr="00B654C8">
                <w:rPr>
                  <w:rStyle w:val="Hyperlink"/>
                  <w:rFonts w:cs="Arial"/>
                </w:rPr>
                <w:t>-</w:t>
              </w:r>
              <w:r w:rsidR="00E646AA" w:rsidRPr="00B654C8">
                <w:rPr>
                  <w:rStyle w:val="Hyperlink"/>
                  <w:rFonts w:cs="Arial"/>
                </w:rPr>
                <w:t>centred and rights-based care</w:t>
              </w:r>
            </w:hyperlink>
            <w:r w:rsidR="00A27BFA" w:rsidRPr="00B654C8">
              <w:rPr>
                <w:rFonts w:cs="Arial"/>
                <w:color w:val="0070C0"/>
              </w:rPr>
              <w:t xml:space="preserve">. </w:t>
            </w:r>
          </w:p>
        </w:tc>
      </w:tr>
      <w:tr w:rsidR="000B6699" w:rsidRPr="00C4032D" w14:paraId="7C88F12B" w14:textId="77777777" w:rsidTr="00B710A3">
        <w:trPr>
          <w:trHeight w:val="1438"/>
        </w:trPr>
        <w:tc>
          <w:tcPr>
            <w:cnfStyle w:val="001000000000" w:firstRow="0" w:lastRow="0" w:firstColumn="1" w:lastColumn="0" w:oddVBand="0" w:evenVBand="0" w:oddHBand="0" w:evenHBand="0" w:firstRowFirstColumn="0" w:firstRowLastColumn="0" w:lastRowFirstColumn="0" w:lastRowLastColumn="0"/>
            <w:tcW w:w="289" w:type="pct"/>
          </w:tcPr>
          <w:p w14:paraId="104C8D93" w14:textId="3BEAFD98" w:rsidR="00E57D01" w:rsidRPr="00CD5D92" w:rsidRDefault="00E57D01" w:rsidP="00257D28">
            <w:pPr>
              <w:spacing w:before="60" w:after="60"/>
              <w:rPr>
                <w:rFonts w:cs="Arial"/>
                <w:b w:val="0"/>
                <w:color w:val="1E1544" w:themeColor="text1"/>
                <w:sz w:val="28"/>
                <w:szCs w:val="28"/>
              </w:rPr>
            </w:pPr>
            <w:r w:rsidRPr="00C4032D">
              <w:rPr>
                <w:rFonts w:cs="Arial"/>
                <w:color w:val="1E1544" w:themeColor="text1"/>
              </w:rPr>
              <w:t>2.</w:t>
            </w:r>
            <w:r w:rsidR="00F469DE" w:rsidRPr="00C4032D">
              <w:rPr>
                <w:rFonts w:cs="Arial"/>
                <w:color w:val="1E1544" w:themeColor="text1"/>
              </w:rPr>
              <w:t>2</w:t>
            </w:r>
            <w:r w:rsidR="00F469DE">
              <w:rPr>
                <w:rFonts w:cs="Arial"/>
                <w:color w:val="1E1544" w:themeColor="text1"/>
              </w:rPr>
              <w:t>4</w:t>
            </w:r>
          </w:p>
        </w:tc>
        <w:tc>
          <w:tcPr>
            <w:tcW w:w="2342" w:type="pct"/>
          </w:tcPr>
          <w:p w14:paraId="63E00376" w14:textId="5C9134BB" w:rsidR="00E57D01" w:rsidRPr="00414250"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Prepare to comply with the new Financial and Prudential Standards. Registered providers in categories 4 and 5 must comply with the Financial and Prudential Management Standard.</w:t>
            </w:r>
          </w:p>
        </w:tc>
        <w:tc>
          <w:tcPr>
            <w:tcW w:w="732" w:type="pct"/>
          </w:tcPr>
          <w:p w14:paraId="23F1B583" w14:textId="3689C507" w:rsidR="00E57D01" w:rsidRPr="00414250" w:rsidDel="00A76077"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May – </w:t>
            </w:r>
            <w:r w:rsidR="00B04DCD">
              <w:rPr>
                <w:rFonts w:cs="Arial"/>
                <w:color w:val="1E1544" w:themeColor="text1"/>
              </w:rPr>
              <w:t>October</w:t>
            </w:r>
            <w:r w:rsidRPr="00414250">
              <w:rPr>
                <w:rFonts w:cs="Arial"/>
                <w:color w:val="1E1544" w:themeColor="text1"/>
              </w:rPr>
              <w:t xml:space="preserve"> 2025</w:t>
            </w:r>
          </w:p>
        </w:tc>
        <w:tc>
          <w:tcPr>
            <w:tcW w:w="1637" w:type="pct"/>
          </w:tcPr>
          <w:p w14:paraId="0ACD2ECC" w14:textId="5D5526EE" w:rsidR="00E57D01" w:rsidRPr="00414250"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Refer to the Aged Care Quality and Safety Commission’s guidance on </w:t>
            </w:r>
            <w:hyperlink r:id="rId163" w:history="1">
              <w:r w:rsidRPr="00B654C8">
                <w:rPr>
                  <w:rStyle w:val="Hyperlink"/>
                  <w:rFonts w:cs="Arial"/>
                </w:rPr>
                <w:t>the new Financial and Prudential Standards</w:t>
              </w:r>
            </w:hyperlink>
            <w:r w:rsidRPr="00414250">
              <w:rPr>
                <w:rFonts w:cs="Arial"/>
                <w:color w:val="1E1544" w:themeColor="text1"/>
              </w:rPr>
              <w:t>.</w:t>
            </w:r>
          </w:p>
        </w:tc>
      </w:tr>
    </w:tbl>
    <w:p w14:paraId="5E55AE17" w14:textId="77777777" w:rsidR="00DB3AF7" w:rsidRPr="00D311F3" w:rsidRDefault="00DB3AF7" w:rsidP="004F2491">
      <w:r w:rsidRPr="00D311F3">
        <w:br w:type="page"/>
      </w:r>
    </w:p>
    <w:p w14:paraId="0C7F7CD7" w14:textId="019C3559" w:rsidR="009E0EC1" w:rsidRPr="0021695E" w:rsidRDefault="005F2C98" w:rsidP="00257D28">
      <w:pPr>
        <w:pStyle w:val="Heading3"/>
        <w:spacing w:before="240" w:after="120"/>
        <w:rPr>
          <w:rFonts w:cs="Arial"/>
        </w:rPr>
      </w:pPr>
      <w:bookmarkStart w:id="14" w:name="_Toc198553760"/>
      <w:r w:rsidRPr="00D4592D">
        <w:rPr>
          <w:rFonts w:cs="Arial"/>
        </w:rPr>
        <w:t xml:space="preserve">Support at Home services for </w:t>
      </w:r>
      <w:r w:rsidR="0035434C" w:rsidRPr="00D4592D">
        <w:rPr>
          <w:rFonts w:cs="Arial"/>
        </w:rPr>
        <w:t xml:space="preserve">older </w:t>
      </w:r>
      <w:r w:rsidR="009E0EC1" w:rsidRPr="00D4592D">
        <w:rPr>
          <w:rFonts w:cs="Arial"/>
        </w:rPr>
        <w:t xml:space="preserve">Aboriginal and Torres Strait Islander </w:t>
      </w:r>
      <w:r w:rsidR="00013D25" w:rsidRPr="00D4592D">
        <w:rPr>
          <w:rFonts w:cs="Arial"/>
        </w:rPr>
        <w:t>people</w:t>
      </w:r>
      <w:bookmarkEnd w:id="14"/>
    </w:p>
    <w:p w14:paraId="3EC0EF8A" w14:textId="7495CAAA" w:rsidR="00BD320A" w:rsidRPr="0021695E" w:rsidRDefault="009E0EC1" w:rsidP="008B2F0E">
      <w:pPr>
        <w:rPr>
          <w:rFonts w:cs="Arial"/>
          <w:color w:val="1E1544" w:themeColor="text1"/>
        </w:rPr>
      </w:pPr>
      <w:r w:rsidRPr="0021695E">
        <w:rPr>
          <w:rFonts w:cs="Arial"/>
          <w:color w:val="1E1544" w:themeColor="text1"/>
        </w:rPr>
        <w:t xml:space="preserve">Support at Home will support older Aboriginal and Torres Strait Islander people to access culturally safe, </w:t>
      </w:r>
      <w:r w:rsidR="003C3D12" w:rsidRPr="0021695E">
        <w:rPr>
          <w:rFonts w:cs="Arial"/>
          <w:color w:val="1E1544" w:themeColor="text1"/>
        </w:rPr>
        <w:t>respectful</w:t>
      </w:r>
      <w:r w:rsidR="002E15DD" w:rsidRPr="0021695E">
        <w:rPr>
          <w:rFonts w:cs="Arial"/>
          <w:color w:val="1E1544" w:themeColor="text1"/>
        </w:rPr>
        <w:t xml:space="preserve">, and person-centred </w:t>
      </w:r>
      <w:r w:rsidRPr="0021695E">
        <w:rPr>
          <w:rFonts w:cs="Arial"/>
          <w:color w:val="1E1544" w:themeColor="text1"/>
        </w:rPr>
        <w:t>aged care in or close to their community, in alignment with their right to do so under the new Aged Care Act. Engagement is underway to design an Aboriginal and Torres Strait Islander pathway that could commence when Commonwealth Home Support Program (CHSP) providers join Support at Home, no earlier than 1 July 2027.</w:t>
      </w:r>
    </w:p>
    <w:tbl>
      <w:tblPr>
        <w:tblStyle w:val="GridTable1Light-Accent1"/>
        <w:tblW w:w="5000" w:type="pct"/>
        <w:tblLook w:val="04A0" w:firstRow="1" w:lastRow="0" w:firstColumn="1" w:lastColumn="0" w:noHBand="0" w:noVBand="1"/>
      </w:tblPr>
      <w:tblGrid>
        <w:gridCol w:w="841"/>
        <w:gridCol w:w="6893"/>
        <w:gridCol w:w="1999"/>
        <w:gridCol w:w="4794"/>
      </w:tblGrid>
      <w:tr w:rsidR="009E0EC1" w:rsidRPr="0021695E" w14:paraId="3874E78F" w14:textId="77777777" w:rsidTr="004F2491">
        <w:trPr>
          <w:cnfStyle w:val="100000000000" w:firstRow="1" w:lastRow="0" w:firstColumn="0" w:lastColumn="0" w:oddVBand="0" w:evenVBand="0" w:oddHBand="0" w:evenHBand="0" w:firstRowFirstColumn="0" w:firstRowLastColumn="0" w:lastRowFirstColumn="0" w:lastRowLastColumn="0"/>
          <w:trHeight w:val="561"/>
          <w:tblHeader/>
        </w:trPr>
        <w:tc>
          <w:tcPr>
            <w:cnfStyle w:val="001000000000" w:firstRow="0" w:lastRow="0" w:firstColumn="1" w:lastColumn="0" w:oddVBand="0" w:evenVBand="0" w:oddHBand="0" w:evenHBand="0" w:firstRowFirstColumn="0" w:firstRowLastColumn="0" w:lastRowFirstColumn="0" w:lastRowLastColumn="0"/>
            <w:tcW w:w="289" w:type="pct"/>
          </w:tcPr>
          <w:p w14:paraId="174E6890" w14:textId="77777777" w:rsidR="009E0EC1" w:rsidRPr="0021695E" w:rsidRDefault="009E0EC1" w:rsidP="00257D28">
            <w:pPr>
              <w:spacing w:before="60" w:after="60"/>
              <w:rPr>
                <w:rFonts w:cs="Arial"/>
                <w:b w:val="0"/>
                <w:color w:val="1E1544" w:themeColor="text1"/>
              </w:rPr>
            </w:pPr>
            <w:r w:rsidRPr="0021695E">
              <w:rPr>
                <w:rFonts w:cs="Arial"/>
                <w:color w:val="1E1544" w:themeColor="text1"/>
              </w:rPr>
              <w:t>#</w:t>
            </w:r>
          </w:p>
        </w:tc>
        <w:tc>
          <w:tcPr>
            <w:tcW w:w="2372" w:type="pct"/>
          </w:tcPr>
          <w:p w14:paraId="360E206C" w14:textId="77777777" w:rsidR="009E0EC1" w:rsidRPr="0021695E" w:rsidRDefault="009E0EC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21695E">
              <w:rPr>
                <w:rFonts w:cs="Arial"/>
                <w:color w:val="1E1544" w:themeColor="text1"/>
              </w:rPr>
              <w:t>Actions providers should take</w:t>
            </w:r>
          </w:p>
        </w:tc>
        <w:tc>
          <w:tcPr>
            <w:tcW w:w="688" w:type="pct"/>
          </w:tcPr>
          <w:p w14:paraId="56FEAD58" w14:textId="77777777" w:rsidR="009E0EC1" w:rsidRPr="0021695E" w:rsidRDefault="009E0EC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21695E">
              <w:rPr>
                <w:rFonts w:cs="Arial"/>
                <w:color w:val="1E1544" w:themeColor="text1"/>
              </w:rPr>
              <w:t>Timeframe</w:t>
            </w:r>
          </w:p>
        </w:tc>
        <w:tc>
          <w:tcPr>
            <w:tcW w:w="1650" w:type="pct"/>
          </w:tcPr>
          <w:p w14:paraId="034CE835" w14:textId="77777777" w:rsidR="009E0EC1" w:rsidRPr="0021695E" w:rsidRDefault="009E0EC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21695E">
              <w:rPr>
                <w:rFonts w:cs="Arial"/>
                <w:color w:val="1E1544" w:themeColor="text1"/>
              </w:rPr>
              <w:t>Transition resources and tools</w:t>
            </w:r>
          </w:p>
        </w:tc>
      </w:tr>
      <w:tr w:rsidR="003B50B5" w:rsidRPr="0021695E" w14:paraId="0A531289"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1F9F8D55" w14:textId="0A6447D1" w:rsidR="003B50B5" w:rsidRPr="00D4592D" w:rsidRDefault="00C644F5" w:rsidP="00257D28">
            <w:pPr>
              <w:spacing w:before="60" w:after="60"/>
              <w:rPr>
                <w:rFonts w:cs="Arial"/>
                <w:b w:val="0"/>
                <w:bCs w:val="0"/>
                <w:color w:val="1E1544" w:themeColor="text1"/>
              </w:rPr>
            </w:pPr>
            <w:r w:rsidRPr="00D4592D">
              <w:rPr>
                <w:rFonts w:cs="Arial"/>
                <w:color w:val="1E1544" w:themeColor="text1"/>
              </w:rPr>
              <w:t>2.</w:t>
            </w:r>
            <w:r w:rsidR="00F469DE" w:rsidRPr="00D4592D">
              <w:rPr>
                <w:rFonts w:cs="Arial"/>
                <w:color w:val="1E1544" w:themeColor="text1"/>
              </w:rPr>
              <w:t>25</w:t>
            </w:r>
          </w:p>
          <w:p w14:paraId="0F037834" w14:textId="51B9878E" w:rsidR="003B50B5" w:rsidRPr="00D4592D" w:rsidRDefault="00127BE2" w:rsidP="00257D28">
            <w:pPr>
              <w:spacing w:before="60" w:after="60"/>
              <w:rPr>
                <w:rFonts w:cs="Arial"/>
                <w:bCs w:val="0"/>
                <w:color w:val="1E1544" w:themeColor="text1"/>
              </w:rPr>
            </w:pPr>
            <w:r w:rsidRPr="00D4592D">
              <w:rPr>
                <w:rFonts w:cs="Arial"/>
                <w:color w:val="C00000"/>
              </w:rPr>
              <w:t>NEW</w:t>
            </w:r>
          </w:p>
        </w:tc>
        <w:tc>
          <w:tcPr>
            <w:tcW w:w="2372" w:type="pct"/>
          </w:tcPr>
          <w:p w14:paraId="3661D383" w14:textId="0B6972E8" w:rsidR="0011552D" w:rsidRPr="00D4592D" w:rsidRDefault="0019343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b/>
                <w:bCs/>
                <w:color w:val="1E1544" w:themeColor="text1"/>
              </w:rPr>
              <w:t xml:space="preserve">Follow the </w:t>
            </w:r>
            <w:r w:rsidR="006F0932" w:rsidRPr="00D4592D">
              <w:rPr>
                <w:rFonts w:cs="Arial"/>
                <w:b/>
                <w:bCs/>
                <w:color w:val="1E1544" w:themeColor="text1"/>
              </w:rPr>
              <w:t>t</w:t>
            </w:r>
            <w:r w:rsidR="004E1A56" w:rsidRPr="00D4592D">
              <w:rPr>
                <w:rFonts w:cs="Arial"/>
                <w:b/>
                <w:bCs/>
                <w:color w:val="1E1544" w:themeColor="text1"/>
              </w:rPr>
              <w:t>ransition guidance for providers delivering Support at Home services to</w:t>
            </w:r>
            <w:r w:rsidR="004E1A56" w:rsidRPr="00D4592D">
              <w:rPr>
                <w:rFonts w:cs="Arial"/>
                <w:b/>
                <w:color w:val="1E1544" w:themeColor="text1"/>
              </w:rPr>
              <w:t xml:space="preserve"> </w:t>
            </w:r>
            <w:r w:rsidR="003B156F" w:rsidRPr="00D4592D">
              <w:rPr>
                <w:rFonts w:cs="Arial"/>
                <w:b/>
                <w:bCs/>
                <w:color w:val="1E1544" w:themeColor="text1"/>
              </w:rPr>
              <w:t>older</w:t>
            </w:r>
            <w:r w:rsidR="004E1A56" w:rsidRPr="00D4592D">
              <w:rPr>
                <w:rFonts w:cs="Arial"/>
                <w:b/>
                <w:color w:val="1E1544" w:themeColor="text1"/>
              </w:rPr>
              <w:t xml:space="preserve"> Aboriginal and Torres Strait Islander people</w:t>
            </w:r>
            <w:r w:rsidR="004E1A56" w:rsidRPr="00D4592D">
              <w:rPr>
                <w:rFonts w:cs="Arial"/>
                <w:color w:val="1E1544" w:themeColor="text1"/>
              </w:rPr>
              <w:t xml:space="preserve"> to understand </w:t>
            </w:r>
            <w:r w:rsidR="001A268C" w:rsidRPr="00D4592D">
              <w:rPr>
                <w:rFonts w:cs="Arial"/>
                <w:color w:val="1E1544" w:themeColor="text1"/>
              </w:rPr>
              <w:t xml:space="preserve">actions your organisation can take </w:t>
            </w:r>
            <w:r w:rsidR="00667A6B" w:rsidRPr="00D4592D">
              <w:rPr>
                <w:rFonts w:cs="Arial"/>
                <w:color w:val="1E1544" w:themeColor="text1"/>
              </w:rPr>
              <w:t>to</w:t>
            </w:r>
            <w:r w:rsidR="0011552D" w:rsidRPr="00D4592D">
              <w:rPr>
                <w:rFonts w:cs="Arial"/>
                <w:color w:val="1E1544" w:themeColor="text1"/>
              </w:rPr>
              <w:t>:</w:t>
            </w:r>
          </w:p>
          <w:p w14:paraId="31868F3D" w14:textId="6769F7DC" w:rsidR="0007380D" w:rsidRPr="00D4592D" w:rsidRDefault="0051313F" w:rsidP="0051313F">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bCs/>
                <w:color w:val="1E1544" w:themeColor="text1"/>
              </w:rPr>
              <w:t>p</w:t>
            </w:r>
            <w:r w:rsidR="0007380D" w:rsidRPr="00D4592D">
              <w:rPr>
                <w:rFonts w:cs="Arial"/>
                <w:color w:val="1E1544" w:themeColor="text1"/>
              </w:rPr>
              <w:t xml:space="preserve">repare to deliver services in a way that upholds the Statement of Rights and is culturally safe. For older Aboriginal and Torres Strait Islander </w:t>
            </w:r>
            <w:proofErr w:type="gramStart"/>
            <w:r w:rsidR="0007380D" w:rsidRPr="00D4592D">
              <w:rPr>
                <w:rFonts w:cs="Arial"/>
                <w:color w:val="1E1544" w:themeColor="text1"/>
              </w:rPr>
              <w:t>people in particular, this</w:t>
            </w:r>
            <w:proofErr w:type="gramEnd"/>
            <w:r w:rsidR="0007380D" w:rsidRPr="00D4592D">
              <w:rPr>
                <w:rFonts w:cs="Arial"/>
                <w:color w:val="1E1544" w:themeColor="text1"/>
              </w:rPr>
              <w:t xml:space="preserve"> includes the right to stay connected with their community, Country and Island Home when receiving services.</w:t>
            </w:r>
          </w:p>
          <w:p w14:paraId="1231D55B" w14:textId="67569AFF" w:rsidR="0007380D" w:rsidRPr="00D4592D" w:rsidRDefault="0051313F" w:rsidP="0051313F">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u</w:t>
            </w:r>
            <w:r w:rsidR="0007380D" w:rsidRPr="00D4592D">
              <w:rPr>
                <w:rFonts w:cs="Arial"/>
                <w:color w:val="1E1544" w:themeColor="text1"/>
              </w:rPr>
              <w:t>nderstand your obligations to provide culturally safe care under the new Aged Care Act.</w:t>
            </w:r>
          </w:p>
          <w:p w14:paraId="1CD2AE65" w14:textId="00850DF2" w:rsidR="0007380D" w:rsidRPr="00D4592D" w:rsidRDefault="0051313F" w:rsidP="0051313F">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l</w:t>
            </w:r>
            <w:r w:rsidR="0007380D" w:rsidRPr="00D4592D">
              <w:rPr>
                <w:rFonts w:cs="Arial"/>
                <w:color w:val="1E1544" w:themeColor="text1"/>
              </w:rPr>
              <w:t>earn how the Support at Home program supports older Aboriginal and Torres Strait Islander people.</w:t>
            </w:r>
          </w:p>
          <w:p w14:paraId="59792438" w14:textId="0B74A035" w:rsidR="0007380D" w:rsidRDefault="0051313F" w:rsidP="0051313F">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f</w:t>
            </w:r>
            <w:r w:rsidR="0007380D" w:rsidRPr="00D4592D">
              <w:rPr>
                <w:rFonts w:cs="Arial"/>
                <w:color w:val="1E1544" w:themeColor="text1"/>
              </w:rPr>
              <w:t>acilitate the transition of older Aboriginal and Torres Strait Islander people from the HCP Program to the Support at Home program</w:t>
            </w:r>
            <w:r w:rsidR="0007380D" w:rsidRPr="00D4592D" w:rsidDel="00D2168A">
              <w:rPr>
                <w:rFonts w:cs="Arial"/>
                <w:color w:val="1E1544" w:themeColor="text1"/>
              </w:rPr>
              <w:t>.</w:t>
            </w:r>
          </w:p>
          <w:p w14:paraId="132718FE" w14:textId="7237E8F0" w:rsidR="007622B5" w:rsidRPr="00D4592D" w:rsidRDefault="001938FA" w:rsidP="00257D28">
            <w:pPr>
              <w:spacing w:before="60" w:after="60"/>
              <w:cnfStyle w:val="000000000000" w:firstRow="0" w:lastRow="0" w:firstColumn="0" w:lastColumn="0" w:oddVBand="0" w:evenVBand="0" w:oddHBand="0" w:evenHBand="0" w:firstRowFirstColumn="0" w:firstRowLastColumn="0" w:lastRowFirstColumn="0" w:lastRowLastColumn="0"/>
              <w:rPr>
                <w:b/>
              </w:rPr>
            </w:pPr>
            <w:r>
              <w:rPr>
                <w:rFonts w:cs="Arial"/>
                <w:color w:val="1E1544" w:themeColor="text1"/>
              </w:rPr>
              <w:t>I</w:t>
            </w:r>
            <w:r w:rsidR="00266BE1" w:rsidRPr="00D4592D">
              <w:rPr>
                <w:rFonts w:cs="Arial"/>
                <w:color w:val="1E1544" w:themeColor="text1"/>
              </w:rPr>
              <w:t xml:space="preserve">t is a </w:t>
            </w:r>
            <w:r w:rsidR="00C45082" w:rsidRPr="00D4592D">
              <w:rPr>
                <w:rFonts w:cs="Arial"/>
                <w:color w:val="1E1544" w:themeColor="text1"/>
              </w:rPr>
              <w:t>condition of a</w:t>
            </w:r>
            <w:r w:rsidR="00266BE1" w:rsidRPr="00D4592D">
              <w:rPr>
                <w:rFonts w:cs="Arial"/>
                <w:color w:val="1E1544" w:themeColor="text1"/>
              </w:rPr>
              <w:t xml:space="preserve"> provider’s registration that they </w:t>
            </w:r>
            <w:r w:rsidR="002833ED" w:rsidRPr="00D4592D">
              <w:rPr>
                <w:rFonts w:cs="Arial"/>
                <w:color w:val="1E1544" w:themeColor="text1"/>
              </w:rPr>
              <w:t xml:space="preserve">comply with the </w:t>
            </w:r>
            <w:r w:rsidR="00777FAE" w:rsidRPr="00D4592D">
              <w:rPr>
                <w:rFonts w:cs="Arial"/>
                <w:color w:val="1E1544" w:themeColor="text1"/>
              </w:rPr>
              <w:t>Strengthened Quality Standards</w:t>
            </w:r>
            <w:r w:rsidR="002833ED" w:rsidRPr="00D4592D">
              <w:rPr>
                <w:rFonts w:cs="Arial"/>
                <w:color w:val="1E1544" w:themeColor="text1"/>
              </w:rPr>
              <w:t xml:space="preserve">, and </w:t>
            </w:r>
            <w:r w:rsidR="00266BE1" w:rsidRPr="00D4592D">
              <w:rPr>
                <w:rFonts w:cs="Arial"/>
                <w:color w:val="1E1544" w:themeColor="text1"/>
              </w:rPr>
              <w:t>are accessible, including for older Aboriginal and Torres Strait Islander people</w:t>
            </w:r>
            <w:r w:rsidR="00777FAE" w:rsidRPr="00D4592D">
              <w:rPr>
                <w:rFonts w:cs="Arial"/>
                <w:color w:val="1E1544" w:themeColor="text1"/>
              </w:rPr>
              <w:t xml:space="preserve"> (see </w:t>
            </w:r>
            <w:hyperlink r:id="rId164" w:history="1">
              <w:r w:rsidR="00951CC6" w:rsidRPr="001938FA">
                <w:rPr>
                  <w:rStyle w:val="Hyperlink"/>
                </w:rPr>
                <w:t>Strengthened Aged Care Quality Standards</w:t>
              </w:r>
            </w:hyperlink>
            <w:r w:rsidR="00951CC6" w:rsidRPr="001938FA">
              <w:t xml:space="preserve"> </w:t>
            </w:r>
            <w:r w:rsidR="00951CC6" w:rsidRPr="00D4592D">
              <w:t>– Outcome 2.2b)</w:t>
            </w:r>
            <w:r w:rsidR="00266BE1" w:rsidRPr="00D4592D">
              <w:rPr>
                <w:rFonts w:cs="Arial"/>
                <w:color w:val="1E1544" w:themeColor="text1"/>
              </w:rPr>
              <w:t>. All providers are required to be able to deliver culturally safe, trauma informed and healing aware care.</w:t>
            </w:r>
          </w:p>
        </w:tc>
        <w:tc>
          <w:tcPr>
            <w:tcW w:w="688" w:type="pct"/>
          </w:tcPr>
          <w:p w14:paraId="5DF6814B" w14:textId="44328EE0" w:rsidR="003B50B5" w:rsidRPr="00D4592D" w:rsidRDefault="00466BA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September – October 2025</w:t>
            </w:r>
          </w:p>
        </w:tc>
        <w:tc>
          <w:tcPr>
            <w:tcW w:w="1650" w:type="pct"/>
          </w:tcPr>
          <w:p w14:paraId="54CAFCDA" w14:textId="1FFB7ECB" w:rsidR="003B50B5" w:rsidRPr="00D4592D" w:rsidRDefault="004E1A5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4592D">
              <w:rPr>
                <w:rStyle w:val="Hyperlink"/>
                <w:rFonts w:cs="Arial"/>
                <w:color w:val="1E1544"/>
                <w:u w:val="none"/>
              </w:rPr>
              <w:t xml:space="preserve">Refer to </w:t>
            </w:r>
            <w:hyperlink r:id="rId165" w:history="1">
              <w:r w:rsidRPr="001938FA">
                <w:rPr>
                  <w:rStyle w:val="Hyperlink"/>
                  <w:rFonts w:cs="Arial"/>
                </w:rPr>
                <w:t>Guidance for providers delivering Support at Home services to older Aboriginal and Torres Strait Islander people</w:t>
              </w:r>
            </w:hyperlink>
            <w:r w:rsidR="00127BE2" w:rsidRPr="001938FA">
              <w:rPr>
                <w:rFonts w:cs="Arial"/>
                <w:color w:val="1E1544" w:themeColor="text1"/>
              </w:rPr>
              <w:t>.</w:t>
            </w:r>
          </w:p>
        </w:tc>
      </w:tr>
      <w:tr w:rsidR="003B50B5" w:rsidRPr="00D311F3" w14:paraId="7A53E255"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77E43C87" w14:textId="2C67FB46" w:rsidR="003B50B5" w:rsidRPr="0021695E" w:rsidRDefault="003B50B5" w:rsidP="00257D28">
            <w:pPr>
              <w:spacing w:before="60" w:after="60"/>
              <w:rPr>
                <w:rFonts w:cs="Arial"/>
                <w:bCs w:val="0"/>
                <w:color w:val="1E1544" w:themeColor="text1"/>
              </w:rPr>
            </w:pPr>
            <w:r w:rsidRPr="0021695E">
              <w:rPr>
                <w:rFonts w:cs="Arial"/>
                <w:color w:val="1E1544" w:themeColor="text1"/>
              </w:rPr>
              <w:t>2.</w:t>
            </w:r>
            <w:r w:rsidR="00101233" w:rsidRPr="0021695E">
              <w:rPr>
                <w:rFonts w:cs="Arial"/>
                <w:color w:val="1E1544" w:themeColor="text1"/>
              </w:rPr>
              <w:t>26</w:t>
            </w:r>
          </w:p>
        </w:tc>
        <w:tc>
          <w:tcPr>
            <w:tcW w:w="2372" w:type="pct"/>
          </w:tcPr>
          <w:p w14:paraId="09F30740" w14:textId="2C1F8452" w:rsidR="003B50B5" w:rsidRPr="0021695E"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b/>
                <w:bCs/>
                <w:color w:val="1E1544" w:themeColor="text1"/>
              </w:rPr>
              <w:t>Engage with the Elder Care Support and Care Finder programs</w:t>
            </w:r>
            <w:r w:rsidRPr="0021695E">
              <w:rPr>
                <w:rFonts w:cs="Arial"/>
                <w:color w:val="1E1544" w:themeColor="text1"/>
              </w:rPr>
              <w:t xml:space="preserve"> in your local area. Understand how they can support </w:t>
            </w:r>
            <w:r w:rsidR="00914C90" w:rsidRPr="0021695E">
              <w:rPr>
                <w:rFonts w:cs="Arial"/>
                <w:color w:val="1E1544" w:themeColor="text1"/>
              </w:rPr>
              <w:t xml:space="preserve">older </w:t>
            </w:r>
            <w:r w:rsidRPr="0021695E">
              <w:rPr>
                <w:rFonts w:cs="Arial"/>
                <w:color w:val="1E1544" w:themeColor="text1"/>
              </w:rPr>
              <w:t xml:space="preserve">Aboriginal and Torres Strait Islander </w:t>
            </w:r>
            <w:r w:rsidR="00914C90" w:rsidRPr="0021695E">
              <w:rPr>
                <w:rFonts w:cs="Arial"/>
                <w:color w:val="1E1544" w:themeColor="text1"/>
              </w:rPr>
              <w:t>people</w:t>
            </w:r>
            <w:r w:rsidRPr="0021695E">
              <w:rPr>
                <w:rFonts w:cs="Arial"/>
                <w:color w:val="1E1544" w:themeColor="text1"/>
              </w:rPr>
              <w:t xml:space="preserve"> and ensure they are aware of which Support at Home services you can provide.</w:t>
            </w:r>
          </w:p>
        </w:tc>
        <w:tc>
          <w:tcPr>
            <w:tcW w:w="688" w:type="pct"/>
          </w:tcPr>
          <w:p w14:paraId="4B69CDA2" w14:textId="76E5D7D7" w:rsidR="003B50B5" w:rsidRPr="0021695E" w:rsidRDefault="005E4BE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color w:val="1E1544" w:themeColor="text1"/>
              </w:rPr>
              <w:t xml:space="preserve">November 2024 </w:t>
            </w:r>
            <w:r w:rsidR="00EA1BB5" w:rsidRPr="0021695E">
              <w:rPr>
                <w:rFonts w:cs="Arial"/>
                <w:color w:val="1E1544" w:themeColor="text1"/>
              </w:rPr>
              <w:t xml:space="preserve">– </w:t>
            </w:r>
            <w:r w:rsidR="00F87822" w:rsidRPr="0021695E">
              <w:rPr>
                <w:rFonts w:cs="Arial"/>
                <w:color w:val="1E1544" w:themeColor="text1"/>
              </w:rPr>
              <w:t xml:space="preserve">October </w:t>
            </w:r>
            <w:r w:rsidRPr="0021695E">
              <w:rPr>
                <w:rFonts w:cs="Arial"/>
                <w:color w:val="1E1544" w:themeColor="text1"/>
              </w:rPr>
              <w:t>2025</w:t>
            </w:r>
          </w:p>
        </w:tc>
        <w:tc>
          <w:tcPr>
            <w:tcW w:w="1650" w:type="pct"/>
          </w:tcPr>
          <w:p w14:paraId="3502A036" w14:textId="6F765E90" w:rsidR="003B50B5" w:rsidRPr="0021695E"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color w:val="1E1544" w:themeColor="text1"/>
              </w:rPr>
              <w:t xml:space="preserve">Refer to the </w:t>
            </w:r>
            <w:hyperlink r:id="rId166" w:history="1">
              <w:r w:rsidRPr="00B654C8">
                <w:rPr>
                  <w:rStyle w:val="Hyperlink"/>
                  <w:rFonts w:cs="Arial"/>
                </w:rPr>
                <w:t>National Aboriginal Community Controlled Health Organisation</w:t>
              </w:r>
            </w:hyperlink>
            <w:r w:rsidRPr="0021695E">
              <w:rPr>
                <w:rFonts w:cs="Arial"/>
                <w:color w:val="1E1544" w:themeColor="text1"/>
              </w:rPr>
              <w:t xml:space="preserve"> website for information about Elder Care Support. </w:t>
            </w:r>
          </w:p>
          <w:p w14:paraId="40C901B9" w14:textId="77777777" w:rsidR="003B50B5" w:rsidRPr="00257D28"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color w:val="1E1544" w:themeColor="text1"/>
              </w:rPr>
              <w:t xml:space="preserve">Refer to the </w:t>
            </w:r>
            <w:hyperlink r:id="rId167" w:history="1">
              <w:r w:rsidRPr="00B654C8">
                <w:rPr>
                  <w:rStyle w:val="Hyperlink"/>
                  <w:rFonts w:cs="Arial"/>
                </w:rPr>
                <w:t>Care finder program</w:t>
              </w:r>
            </w:hyperlink>
            <w:r w:rsidRPr="0021695E">
              <w:rPr>
                <w:rFonts w:cs="Arial"/>
                <w:color w:val="1E1544" w:themeColor="text1"/>
              </w:rPr>
              <w:t xml:space="preserve"> webpage on the department’s website.</w:t>
            </w:r>
          </w:p>
        </w:tc>
      </w:tr>
      <w:tr w:rsidR="003B50B5" w:rsidRPr="00D311F3" w14:paraId="25FAE655"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7F1EC5B2" w14:textId="140A28E5" w:rsidR="003B50B5" w:rsidRPr="00D311F3" w:rsidRDefault="003B50B5" w:rsidP="00257D28">
            <w:pPr>
              <w:spacing w:before="60" w:after="60"/>
              <w:rPr>
                <w:rFonts w:cs="Arial"/>
                <w:bCs w:val="0"/>
                <w:color w:val="1E1544" w:themeColor="text1"/>
              </w:rPr>
            </w:pPr>
            <w:r w:rsidRPr="00D311F3">
              <w:rPr>
                <w:rFonts w:cs="Arial"/>
                <w:color w:val="1E1544" w:themeColor="text1"/>
              </w:rPr>
              <w:t>2.</w:t>
            </w:r>
            <w:r w:rsidR="00101233" w:rsidRPr="00D311F3">
              <w:rPr>
                <w:rFonts w:cs="Arial"/>
                <w:color w:val="1E1544" w:themeColor="text1"/>
              </w:rPr>
              <w:t>2</w:t>
            </w:r>
            <w:r w:rsidR="00101233">
              <w:rPr>
                <w:rFonts w:cs="Arial"/>
                <w:color w:val="1E1544" w:themeColor="text1"/>
              </w:rPr>
              <w:t>7</w:t>
            </w:r>
          </w:p>
        </w:tc>
        <w:tc>
          <w:tcPr>
            <w:tcW w:w="2372" w:type="pct"/>
          </w:tcPr>
          <w:p w14:paraId="5A933061" w14:textId="77777777" w:rsidR="003B50B5" w:rsidRPr="00581616"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581616">
              <w:rPr>
                <w:rFonts w:cs="Arial"/>
                <w:b/>
                <w:bCs/>
                <w:color w:val="1E1544" w:themeColor="text1"/>
              </w:rPr>
              <w:t xml:space="preserve">Understand the definition of cultural safety </w:t>
            </w:r>
            <w:r w:rsidRPr="00581616">
              <w:rPr>
                <w:rFonts w:cs="Arial"/>
                <w:color w:val="1E1544" w:themeColor="text1"/>
              </w:rPr>
              <w:t>as defined in the new Aged Care Act.</w:t>
            </w:r>
          </w:p>
        </w:tc>
        <w:tc>
          <w:tcPr>
            <w:tcW w:w="688" w:type="pct"/>
          </w:tcPr>
          <w:p w14:paraId="5BB3D6AC" w14:textId="64CF9DAD" w:rsidR="003B50B5" w:rsidRPr="00581616" w:rsidRDefault="005E4BE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81616">
              <w:rPr>
                <w:rFonts w:cs="Arial"/>
                <w:color w:val="1E1544" w:themeColor="text1"/>
              </w:rPr>
              <w:t>November 2024</w:t>
            </w:r>
            <w:r w:rsidR="00EA1BB5" w:rsidRPr="00BD2ABE">
              <w:rPr>
                <w:rFonts w:cs="Arial"/>
                <w:color w:val="1E1544" w:themeColor="text1"/>
              </w:rPr>
              <w:t xml:space="preserve"> – </w:t>
            </w:r>
            <w:r w:rsidR="00D656E7">
              <w:rPr>
                <w:rFonts w:cs="Arial"/>
                <w:color w:val="1E1544" w:themeColor="text1"/>
              </w:rPr>
              <w:t>October</w:t>
            </w:r>
            <w:r w:rsidRPr="00581616">
              <w:rPr>
                <w:rFonts w:cs="Arial"/>
                <w:color w:val="1E1544" w:themeColor="text1"/>
              </w:rPr>
              <w:t xml:space="preserve"> 2025</w:t>
            </w:r>
          </w:p>
        </w:tc>
        <w:tc>
          <w:tcPr>
            <w:tcW w:w="1650" w:type="pct"/>
          </w:tcPr>
          <w:p w14:paraId="23BA4D76" w14:textId="0FE10DB9" w:rsidR="008F5F81" w:rsidRPr="00FE7D8B" w:rsidRDefault="008F5F81" w:rsidP="008F5F81">
            <w:pPr>
              <w:spacing w:before="60" w:afterLines="60" w:after="144"/>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See</w:t>
            </w:r>
            <w:r w:rsidRPr="37ABE11D">
              <w:rPr>
                <w:rFonts w:cs="Arial"/>
                <w:color w:val="1E1544" w:themeColor="text1"/>
              </w:rPr>
              <w:t xml:space="preserve"> the </w:t>
            </w:r>
            <w:r w:rsidRPr="00FE7D8B">
              <w:rPr>
                <w:rFonts w:cs="Arial"/>
                <w:color w:val="1E1544" w:themeColor="text1"/>
              </w:rPr>
              <w:t xml:space="preserve">full </w:t>
            </w:r>
            <w:r w:rsidRPr="37ABE11D">
              <w:rPr>
                <w:rFonts w:cs="Arial"/>
                <w:color w:val="1E1544" w:themeColor="text1"/>
              </w:rPr>
              <w:t xml:space="preserve">definition </w:t>
            </w:r>
            <w:r>
              <w:rPr>
                <w:rFonts w:cs="Arial"/>
                <w:color w:val="1E1544" w:themeColor="text1"/>
              </w:rPr>
              <w:t xml:space="preserve">of </w:t>
            </w:r>
            <w:r w:rsidRPr="00FE7D8B">
              <w:rPr>
                <w:rFonts w:cs="Arial"/>
                <w:color w:val="1E1544" w:themeColor="text1"/>
              </w:rPr>
              <w:t xml:space="preserve">cultural safety in aged care in the </w:t>
            </w:r>
            <w:hyperlink r:id="rId168" w:history="1">
              <w:r w:rsidRPr="00B654C8">
                <w:rPr>
                  <w:rStyle w:val="Hyperlink"/>
                  <w:rFonts w:cs="Arial"/>
                </w:rPr>
                <w:t>Aboriginal and Torres Strait Islander Aged Care Framework 2025–2035, Appendix 1</w:t>
              </w:r>
            </w:hyperlink>
            <w:r w:rsidRPr="00707F8B">
              <w:rPr>
                <w:color w:val="1E1544" w:themeColor="text1"/>
              </w:rPr>
              <w:t>.</w:t>
            </w:r>
          </w:p>
          <w:p w14:paraId="1D3F71BB" w14:textId="6BC9F2D5" w:rsidR="003314DC" w:rsidRPr="00257D28" w:rsidRDefault="008F5F8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See</w:t>
            </w:r>
            <w:r w:rsidRPr="00FE7D8B">
              <w:rPr>
                <w:rFonts w:cs="Arial"/>
                <w:color w:val="1E1544" w:themeColor="text1"/>
              </w:rPr>
              <w:t xml:space="preserve"> the definition and principles </w:t>
            </w:r>
            <w:r w:rsidRPr="37ABE11D">
              <w:rPr>
                <w:rFonts w:cs="Arial"/>
                <w:color w:val="1E1544" w:themeColor="text1"/>
              </w:rPr>
              <w:t xml:space="preserve">of cultural safety </w:t>
            </w:r>
            <w:r w:rsidRPr="00FE7D8B">
              <w:rPr>
                <w:rFonts w:cs="Arial"/>
                <w:color w:val="1E1544" w:themeColor="text1"/>
              </w:rPr>
              <w:t>in the Aged Care Bill’s Statement of Rights and supporting materials -</w:t>
            </w:r>
            <w:r w:rsidRPr="37ABE11D">
              <w:rPr>
                <w:rFonts w:cs="Arial"/>
                <w:color w:val="1E1544" w:themeColor="text1"/>
              </w:rPr>
              <w:t xml:space="preserve"> </w:t>
            </w:r>
            <w:hyperlink r:id="rId169">
              <w:r w:rsidRPr="00B654C8">
                <w:rPr>
                  <w:rStyle w:val="Hyperlink"/>
                  <w:rFonts w:cs="Arial"/>
                </w:rPr>
                <w:t>Explanatory Memorandum</w:t>
              </w:r>
            </w:hyperlink>
            <w:r w:rsidRPr="37ABE11D">
              <w:rPr>
                <w:rFonts w:cs="Arial"/>
                <w:color w:val="1E1544" w:themeColor="text1"/>
              </w:rPr>
              <w:t xml:space="preserve"> of the Aged Care Bill.</w:t>
            </w:r>
          </w:p>
        </w:tc>
      </w:tr>
      <w:tr w:rsidR="00AE2C67" w:rsidRPr="00D311F3" w14:paraId="06E2BC9E"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15C06391" w14:textId="3D5FFA1C" w:rsidR="00AE2C67" w:rsidRPr="00D4592D" w:rsidRDefault="00AE2C67" w:rsidP="00AE2C67">
            <w:pPr>
              <w:spacing w:before="60" w:after="60"/>
              <w:rPr>
                <w:rFonts w:cs="Arial"/>
                <w:b w:val="0"/>
                <w:color w:val="1E1544" w:themeColor="text1"/>
              </w:rPr>
            </w:pPr>
            <w:r w:rsidRPr="00D4592D">
              <w:rPr>
                <w:rFonts w:cs="Arial"/>
                <w:color w:val="1E1544" w:themeColor="text1"/>
              </w:rPr>
              <w:t>2.</w:t>
            </w:r>
            <w:r w:rsidR="00101233" w:rsidRPr="00D4592D">
              <w:rPr>
                <w:rFonts w:cs="Arial"/>
                <w:color w:val="1E1544" w:themeColor="text1"/>
              </w:rPr>
              <w:t>28</w:t>
            </w:r>
          </w:p>
          <w:p w14:paraId="0D8930C6" w14:textId="2BB76E2A" w:rsidR="00AE2C67" w:rsidRPr="00D4592D" w:rsidRDefault="00AE2C67" w:rsidP="00AE2C67">
            <w:pPr>
              <w:spacing w:before="60" w:after="60"/>
              <w:rPr>
                <w:rFonts w:cs="Arial"/>
                <w:color w:val="1E1544" w:themeColor="text1"/>
              </w:rPr>
            </w:pPr>
            <w:r w:rsidRPr="00D4592D">
              <w:rPr>
                <w:rFonts w:cs="Arial"/>
                <w:color w:val="C00000"/>
              </w:rPr>
              <w:t>NEW</w:t>
            </w:r>
          </w:p>
        </w:tc>
        <w:tc>
          <w:tcPr>
            <w:tcW w:w="2372" w:type="pct"/>
          </w:tcPr>
          <w:p w14:paraId="65C40224" w14:textId="77777777" w:rsidR="00AE2C67" w:rsidRPr="00D4592D" w:rsidRDefault="00AE2C67" w:rsidP="00AE2C6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Understand how older Aboriginal and Torres Strait Islander people can access an assessment. </w:t>
            </w:r>
          </w:p>
          <w:p w14:paraId="2B92FA6B" w14:textId="77777777" w:rsidR="00AE2C67" w:rsidRPr="00D4592D" w:rsidRDefault="00AE2C67" w:rsidP="00AE2C6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Advise people they can register their preference to receive an aged care assessment from an Aboriginal and Torres Strait Islander assessment organisation.</w:t>
            </w:r>
          </w:p>
          <w:p w14:paraId="409D9E75" w14:textId="77777777" w:rsidR="00AE2C67" w:rsidRPr="00D4592D" w:rsidRDefault="00AE2C67" w:rsidP="00AE2C6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Understand how older Aboriginal and Torres Strait Islander people can access Aboriginal and Torres Strait Islander Aged Care Assessment Organisations.</w:t>
            </w:r>
          </w:p>
          <w:p w14:paraId="79D4C232" w14:textId="77777777" w:rsidR="00AE2C67" w:rsidRPr="00D4592D" w:rsidRDefault="00AE2C67" w:rsidP="00AE2C6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Know that if an Aboriginal and Torres Strait Islander assessment organisation isn’t available, older Aboriginal and Torres Strait Islander people can still receive an assessment from any organisation in the Single Assessment System. </w:t>
            </w:r>
          </w:p>
          <w:p w14:paraId="6320E296" w14:textId="722AF43E" w:rsidR="00AE2C67" w:rsidRPr="00D4592D" w:rsidRDefault="00AE2C67" w:rsidP="00AE2C67">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D4592D">
              <w:rPr>
                <w:rFonts w:cs="Arial"/>
                <w:color w:val="1E1544" w:themeColor="text1"/>
              </w:rPr>
              <w:t>Know what support is available for older Aboriginal and Torres Strait Islander people through the assessment process to assist them feel more culturally safe.</w:t>
            </w:r>
          </w:p>
        </w:tc>
        <w:tc>
          <w:tcPr>
            <w:tcW w:w="688" w:type="pct"/>
          </w:tcPr>
          <w:p w14:paraId="7FA17958" w14:textId="74E8E6EE" w:rsidR="00AE2C67" w:rsidRPr="00D4592D" w:rsidRDefault="00AE2C67" w:rsidP="00AE2C6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Now – Ongoing </w:t>
            </w:r>
          </w:p>
        </w:tc>
        <w:tc>
          <w:tcPr>
            <w:tcW w:w="1650" w:type="pct"/>
          </w:tcPr>
          <w:p w14:paraId="25F034C5" w14:textId="74F7A8EC" w:rsidR="00AE2C67" w:rsidRPr="00D4592D" w:rsidRDefault="00AE2C67" w:rsidP="00AE2C67">
            <w:pPr>
              <w:spacing w:before="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170" w:history="1">
              <w:r w:rsidRPr="00B654C8">
                <w:rPr>
                  <w:rStyle w:val="Hyperlink"/>
                  <w:rFonts w:cs="Arial"/>
                </w:rPr>
                <w:t>Aboriginal and Torres Strait Islander Aged Care Assessment Organisations</w:t>
              </w:r>
            </w:hyperlink>
            <w:r w:rsidR="00B654C8" w:rsidRPr="37ABE11D">
              <w:rPr>
                <w:rFonts w:cs="Arial"/>
                <w:color w:val="1E1544" w:themeColor="text1"/>
              </w:rPr>
              <w:t>.</w:t>
            </w:r>
            <w:r w:rsidRPr="00D4592D">
              <w:rPr>
                <w:rFonts w:cs="Arial"/>
                <w:color w:val="1E1544" w:themeColor="text1"/>
              </w:rPr>
              <w:t xml:space="preserve"> </w:t>
            </w:r>
          </w:p>
          <w:p w14:paraId="70B9118A" w14:textId="74F4EB7F" w:rsidR="00AE2C67" w:rsidRPr="00D4592D" w:rsidRDefault="00AE2C67" w:rsidP="00F116C9">
            <w:pPr>
              <w:spacing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All Aboriginal and Torres Strait Islander assessment organisations will be listed on the </w:t>
            </w:r>
            <w:hyperlink r:id="rId171" w:history="1">
              <w:r w:rsidRPr="00B654C8">
                <w:rPr>
                  <w:rStyle w:val="Hyperlink"/>
                  <w:rFonts w:cs="Arial"/>
                </w:rPr>
                <w:t>Single Assessment System list of Assessment Organisations</w:t>
              </w:r>
            </w:hyperlink>
            <w:r w:rsidRPr="00D4592D">
              <w:rPr>
                <w:rFonts w:cs="Arial"/>
                <w:color w:val="1E1544" w:themeColor="text1"/>
              </w:rPr>
              <w:t>. Organisations will be rolled out in a phased approach commencing with a pilot in August 2025. Stay up to date on what is available in your region.</w:t>
            </w:r>
          </w:p>
        </w:tc>
      </w:tr>
      <w:tr w:rsidR="008500BC" w:rsidRPr="00D311F3" w14:paraId="0A653AB2"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482B54AD" w14:textId="302AB091" w:rsidR="008500BC" w:rsidRPr="00D4592D" w:rsidRDefault="008500BC" w:rsidP="008500BC">
            <w:pPr>
              <w:spacing w:before="60" w:after="60"/>
              <w:rPr>
                <w:rFonts w:cs="Arial"/>
                <w:b w:val="0"/>
                <w:bCs w:val="0"/>
                <w:color w:val="1E1544" w:themeColor="text1"/>
              </w:rPr>
            </w:pPr>
            <w:r w:rsidRPr="00D4592D">
              <w:rPr>
                <w:rFonts w:cs="Arial"/>
                <w:color w:val="1E1544" w:themeColor="text1"/>
              </w:rPr>
              <w:t>2.</w:t>
            </w:r>
            <w:r w:rsidR="005A6CC7" w:rsidRPr="00D4592D">
              <w:rPr>
                <w:rFonts w:cs="Arial"/>
                <w:color w:val="1E1544" w:themeColor="text1"/>
              </w:rPr>
              <w:t>29</w:t>
            </w:r>
          </w:p>
          <w:p w14:paraId="009DBE5A" w14:textId="17397EFF" w:rsidR="00D50257" w:rsidRPr="00D4592D" w:rsidRDefault="00D50257" w:rsidP="008500BC">
            <w:pPr>
              <w:spacing w:before="60" w:after="60"/>
              <w:rPr>
                <w:rFonts w:cs="Arial"/>
                <w:color w:val="1E1544" w:themeColor="text1"/>
              </w:rPr>
            </w:pPr>
            <w:r w:rsidRPr="00D4592D">
              <w:rPr>
                <w:rFonts w:cs="Arial"/>
                <w:color w:val="C00000"/>
              </w:rPr>
              <w:t>NEW</w:t>
            </w:r>
          </w:p>
        </w:tc>
        <w:tc>
          <w:tcPr>
            <w:tcW w:w="2372" w:type="pct"/>
          </w:tcPr>
          <w:p w14:paraId="104977AD" w14:textId="147F5B00" w:rsidR="008500BC" w:rsidRPr="00D4592D" w:rsidRDefault="008500BC" w:rsidP="008500B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Learn about specific supports available to older Aboriginal and Torres Strait Islander people eligible for the Support at Home program. This includes: </w:t>
            </w:r>
          </w:p>
          <w:p w14:paraId="6D80E549" w14:textId="70C466D7" w:rsidR="008500BC" w:rsidRPr="00D4592D" w:rsidRDefault="008500BC"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4592D">
              <w:rPr>
                <w:color w:val="1E1544" w:themeColor="text1"/>
              </w:rPr>
              <w:t>The care management supplement, which provides 12 additional hours of care management per year</w:t>
            </w:r>
            <w:r w:rsidR="003402E1" w:rsidRPr="00D4592D">
              <w:rPr>
                <w:color w:val="1E1544" w:themeColor="text1"/>
              </w:rPr>
              <w:t>, allocated to providers,</w:t>
            </w:r>
            <w:r w:rsidRPr="00D4592D">
              <w:rPr>
                <w:color w:val="1E1544" w:themeColor="text1"/>
              </w:rPr>
              <w:t xml:space="preserve"> to ensure Support at Home services optimise older people’s safety, health, wellbeing and quality of life </w:t>
            </w:r>
          </w:p>
          <w:p w14:paraId="04E91FA1" w14:textId="77777777" w:rsidR="008500BC" w:rsidRPr="00D4592D" w:rsidRDefault="008500BC"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4592D">
              <w:rPr>
                <w:color w:val="1E1544" w:themeColor="text1"/>
              </w:rPr>
              <w:t>Access to Aboriginal or Torres Strait Islander Health Practitioners and Health Workers to deliver their Support at Home services.</w:t>
            </w:r>
          </w:p>
          <w:p w14:paraId="7E6F0B92" w14:textId="77777777" w:rsidR="008500BC" w:rsidRPr="00D4592D" w:rsidRDefault="008500BC"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4592D">
              <w:rPr>
                <w:color w:val="1E1544" w:themeColor="text1"/>
              </w:rPr>
              <w:t>Support to participate in cultural commitments, including transport</w:t>
            </w:r>
          </w:p>
          <w:p w14:paraId="051BE710" w14:textId="77777777" w:rsidR="008500BC" w:rsidRPr="00D4592D" w:rsidRDefault="008500BC"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4592D">
              <w:rPr>
                <w:color w:val="1E1544" w:themeColor="text1"/>
              </w:rPr>
              <w:t>Access to assistive technology to support continued participation in cultural practices such as hunting, fishing, camping and caravanning through the AT-HM scheme</w:t>
            </w:r>
          </w:p>
          <w:p w14:paraId="1A7C1094" w14:textId="77777777" w:rsidR="008500BC" w:rsidRPr="00D4592D" w:rsidRDefault="008500BC"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4592D">
              <w:rPr>
                <w:color w:val="1E1544" w:themeColor="text1"/>
              </w:rPr>
              <w:t>Translation and interpretation services if needed.</w:t>
            </w:r>
          </w:p>
          <w:p w14:paraId="3E9C2BD5" w14:textId="39AA40D7" w:rsidR="008500BC" w:rsidRPr="00D4592D" w:rsidRDefault="008500BC" w:rsidP="008500BC">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D4592D">
              <w:rPr>
                <w:rFonts w:cs="Arial"/>
                <w:color w:val="1E1544" w:themeColor="text1"/>
              </w:rPr>
              <w:t>Consider how you can deliver the Support at Home services for which the older person has been assessed as eligible, in a way that supports them to maintain connection to Country and/or Island Home, for example transport, flexible service delivery on-Country, and recognition of cultural responsibilities.</w:t>
            </w:r>
          </w:p>
        </w:tc>
        <w:tc>
          <w:tcPr>
            <w:tcW w:w="688" w:type="pct"/>
          </w:tcPr>
          <w:p w14:paraId="084A5982" w14:textId="0B21222C" w:rsidR="008500BC" w:rsidRPr="00D4592D" w:rsidRDefault="008500BC" w:rsidP="008500B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Now – October 2025</w:t>
            </w:r>
          </w:p>
        </w:tc>
        <w:tc>
          <w:tcPr>
            <w:tcW w:w="1650" w:type="pct"/>
          </w:tcPr>
          <w:p w14:paraId="4700EB78" w14:textId="6B1B92BE" w:rsidR="00CA65B2" w:rsidRPr="00D4592D" w:rsidRDefault="00CA65B2" w:rsidP="00CA65B2">
            <w:pPr>
              <w:cnfStyle w:val="000000000000" w:firstRow="0" w:lastRow="0" w:firstColumn="0" w:lastColumn="0" w:oddVBand="0" w:evenVBand="0" w:oddHBand="0" w:evenHBand="0" w:firstRowFirstColumn="0" w:firstRowLastColumn="0" w:lastRowFirstColumn="0" w:lastRowLastColumn="0"/>
              <w:rPr>
                <w:color w:val="1E1544" w:themeColor="text1"/>
              </w:rPr>
            </w:pPr>
            <w:r w:rsidRPr="00D4592D">
              <w:rPr>
                <w:color w:val="1E1544" w:themeColor="text1"/>
              </w:rPr>
              <w:t xml:space="preserve">Refer to </w:t>
            </w:r>
            <w:hyperlink r:id="rId172" w:history="1">
              <w:r w:rsidRPr="00B654C8">
                <w:rPr>
                  <w:rStyle w:val="Hyperlink"/>
                </w:rPr>
                <w:t>Guidance for providers delivering Support at Home services to older Aboriginal and Torres Strait Islander people</w:t>
              </w:r>
            </w:hyperlink>
            <w:r w:rsidRPr="00D4592D">
              <w:rPr>
                <w:color w:val="1E1544" w:themeColor="text1"/>
              </w:rPr>
              <w:t>.</w:t>
            </w:r>
          </w:p>
          <w:p w14:paraId="1128ACCF" w14:textId="77777777" w:rsidR="008500BC" w:rsidRPr="00D4592D" w:rsidRDefault="008500BC" w:rsidP="008500B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173" w:history="1">
              <w:r w:rsidRPr="00B654C8">
                <w:rPr>
                  <w:rStyle w:val="Hyperlink"/>
                  <w:rFonts w:cs="Arial"/>
                </w:rPr>
                <w:t>Support at Home program manual</w:t>
              </w:r>
            </w:hyperlink>
            <w:r w:rsidRPr="00D4592D">
              <w:rPr>
                <w:rFonts w:cs="Arial"/>
                <w:color w:val="1E1544" w:themeColor="text1"/>
              </w:rPr>
              <w:t xml:space="preserve"> – for information on the care management supplement.</w:t>
            </w:r>
          </w:p>
          <w:p w14:paraId="607A3BDB" w14:textId="77777777" w:rsidR="008500BC" w:rsidRPr="00D4592D" w:rsidRDefault="008500BC" w:rsidP="008500BC">
            <w:pPr>
              <w:spacing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174">
              <w:r w:rsidRPr="00B654C8">
                <w:rPr>
                  <w:rStyle w:val="Hyperlink"/>
                  <w:rFonts w:cs="Arial"/>
                </w:rPr>
                <w:t>Assistive Technology and Home Modifications list</w:t>
              </w:r>
            </w:hyperlink>
            <w:r w:rsidRPr="00D4592D">
              <w:rPr>
                <w:color w:val="1E1544" w:themeColor="text1"/>
              </w:rPr>
              <w:t xml:space="preserve"> – </w:t>
            </w:r>
            <w:r w:rsidRPr="00D4592D">
              <w:rPr>
                <w:rFonts w:cs="Arial"/>
                <w:color w:val="1E1544" w:themeColor="text1"/>
              </w:rPr>
              <w:t>for assistive technology to support cultural activities.</w:t>
            </w:r>
          </w:p>
          <w:p w14:paraId="275887FA" w14:textId="4C573A21" w:rsidR="008500BC" w:rsidRPr="00D4592D" w:rsidRDefault="008500BC" w:rsidP="008500B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175" w:history="1">
              <w:r w:rsidRPr="00B654C8">
                <w:rPr>
                  <w:rStyle w:val="Hyperlink"/>
                  <w:rFonts w:cs="Arial"/>
                </w:rPr>
                <w:t>Support at Home service list</w:t>
              </w:r>
            </w:hyperlink>
            <w:r w:rsidRPr="00D4592D">
              <w:rPr>
                <w:rFonts w:cs="Arial"/>
                <w:color w:val="1E1544" w:themeColor="text1"/>
              </w:rPr>
              <w:t xml:space="preserve"> – for the services available under the Support at Home program.</w:t>
            </w:r>
          </w:p>
        </w:tc>
      </w:tr>
      <w:tr w:rsidR="00127370" w:rsidRPr="00D311F3" w14:paraId="7FAC1FFE"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2E6B8C3B" w14:textId="6E24E04B" w:rsidR="00127370" w:rsidRPr="004F2491" w:rsidRDefault="00127370" w:rsidP="004F2491">
            <w:pPr>
              <w:spacing w:before="60" w:after="60"/>
              <w:rPr>
                <w:rFonts w:cs="Arial"/>
                <w:b w:val="0"/>
                <w:bCs w:val="0"/>
                <w:color w:val="1E1544" w:themeColor="text1"/>
              </w:rPr>
            </w:pPr>
            <w:r w:rsidRPr="0021695E">
              <w:rPr>
                <w:rFonts w:cs="Arial"/>
                <w:color w:val="1E1544" w:themeColor="text1"/>
              </w:rPr>
              <w:t>2.</w:t>
            </w:r>
            <w:r w:rsidR="000139E7" w:rsidRPr="0021695E">
              <w:rPr>
                <w:rFonts w:cs="Arial"/>
                <w:color w:val="1E1544" w:themeColor="text1"/>
              </w:rPr>
              <w:t>30</w:t>
            </w:r>
          </w:p>
        </w:tc>
        <w:tc>
          <w:tcPr>
            <w:tcW w:w="2372" w:type="pct"/>
          </w:tcPr>
          <w:p w14:paraId="14AD6D8D" w14:textId="77777777" w:rsidR="00127370" w:rsidRPr="0021695E" w:rsidRDefault="00B04B6E" w:rsidP="00B04B6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b/>
                <w:bCs/>
                <w:color w:val="1E1544" w:themeColor="text1"/>
              </w:rPr>
              <w:t xml:space="preserve">Apply for a specialisation verification </w:t>
            </w:r>
            <w:r w:rsidRPr="0021695E">
              <w:rPr>
                <w:rFonts w:cs="Arial"/>
                <w:color w:val="1E1544" w:themeColor="text1"/>
              </w:rPr>
              <w:t xml:space="preserve">if your organisation </w:t>
            </w:r>
            <w:r w:rsidR="001578EA" w:rsidRPr="0021695E">
              <w:rPr>
                <w:rFonts w:cs="Arial"/>
                <w:color w:val="1E1544" w:themeColor="text1"/>
              </w:rPr>
              <w:t>specialises</w:t>
            </w:r>
            <w:r w:rsidRPr="0021695E">
              <w:rPr>
                <w:rFonts w:cs="Arial"/>
                <w:color w:val="1E1544" w:themeColor="text1"/>
              </w:rPr>
              <w:t xml:space="preserve"> in the delivery of aged care services to Aboriginal and/or Torres Strait Islander peoples and communities.</w:t>
            </w:r>
          </w:p>
          <w:p w14:paraId="6EEF882D" w14:textId="54D7E213" w:rsidR="00A6446B" w:rsidRPr="0021695E" w:rsidRDefault="00674EAB" w:rsidP="00B04B6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color w:val="1E1544" w:themeColor="text1"/>
              </w:rPr>
              <w:t>To apply for a specialisation verification you must meet</w:t>
            </w:r>
            <w:r w:rsidR="00BF54DB" w:rsidRPr="0021695E">
              <w:rPr>
                <w:rFonts w:cs="Arial"/>
                <w:color w:val="1E1544" w:themeColor="text1"/>
              </w:rPr>
              <w:t xml:space="preserve"> criteria in the </w:t>
            </w:r>
            <w:hyperlink r:id="rId176" w:tooltip="Specialisation Verification Framework – detailed evidence requirements for providers" w:history="1">
              <w:r w:rsidR="00BF54DB" w:rsidRPr="0059617F">
                <w:rPr>
                  <w:rStyle w:val="Hyperlink"/>
                  <w:rFonts w:cs="Arial"/>
                </w:rPr>
                <w:t>Specialisation Verification Framework</w:t>
              </w:r>
            </w:hyperlink>
            <w:r w:rsidR="00BF54DB" w:rsidRPr="0021695E">
              <w:rPr>
                <w:rFonts w:cs="Arial"/>
                <w:color w:val="1E1544" w:themeColor="text1"/>
              </w:rPr>
              <w:t xml:space="preserve"> and show </w:t>
            </w:r>
            <w:r w:rsidRPr="0021695E">
              <w:rPr>
                <w:rFonts w:cs="Arial"/>
                <w:color w:val="1E1544" w:themeColor="text1"/>
              </w:rPr>
              <w:t>your organisation has</w:t>
            </w:r>
            <w:r w:rsidR="00BF54DB" w:rsidRPr="0021695E">
              <w:rPr>
                <w:rFonts w:cs="Arial"/>
                <w:color w:val="1E1544" w:themeColor="text1"/>
              </w:rPr>
              <w:t xml:space="preserve"> expertise in </w:t>
            </w:r>
            <w:r w:rsidR="00E17055" w:rsidRPr="0021695E">
              <w:rPr>
                <w:rFonts w:cs="Arial"/>
                <w:color w:val="1E1544" w:themeColor="text1"/>
              </w:rPr>
              <w:t>delivering services to</w:t>
            </w:r>
            <w:r w:rsidR="00BF54DB" w:rsidRPr="0021695E">
              <w:rPr>
                <w:rFonts w:cs="Arial"/>
                <w:color w:val="1E1544" w:themeColor="text1"/>
              </w:rPr>
              <w:t xml:space="preserve"> diverse needs groups.</w:t>
            </w:r>
          </w:p>
        </w:tc>
        <w:tc>
          <w:tcPr>
            <w:tcW w:w="688" w:type="pct"/>
          </w:tcPr>
          <w:p w14:paraId="764810E5" w14:textId="6050A19F" w:rsidR="00127370" w:rsidRPr="0021695E" w:rsidRDefault="0036096D" w:rsidP="0012737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color w:val="1E1544" w:themeColor="text1"/>
              </w:rPr>
              <w:t>Now – Ongoing</w:t>
            </w:r>
          </w:p>
        </w:tc>
        <w:tc>
          <w:tcPr>
            <w:tcW w:w="1650" w:type="pct"/>
          </w:tcPr>
          <w:p w14:paraId="45BD066B" w14:textId="018E07C7" w:rsidR="00127370" w:rsidRPr="0021695E" w:rsidRDefault="00127370" w:rsidP="0012737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1695E">
              <w:rPr>
                <w:rFonts w:cs="Arial"/>
                <w:color w:val="1E1544" w:themeColor="text1"/>
              </w:rPr>
              <w:t xml:space="preserve">Providers can apply for </w:t>
            </w:r>
            <w:hyperlink r:id="rId177" w:history="1">
              <w:r w:rsidRPr="00B654C8">
                <w:rPr>
                  <w:rStyle w:val="Hyperlink"/>
                  <w:rFonts w:cs="Arial"/>
                </w:rPr>
                <w:t>specialisation verification</w:t>
              </w:r>
            </w:hyperlink>
            <w:r w:rsidRPr="0021695E">
              <w:t xml:space="preserve"> </w:t>
            </w:r>
            <w:r w:rsidRPr="0021695E">
              <w:rPr>
                <w:color w:val="1E1544" w:themeColor="text1"/>
              </w:rPr>
              <w:t>for aged care services</w:t>
            </w:r>
            <w:r w:rsidRPr="0021695E">
              <w:rPr>
                <w:rFonts w:cs="Arial"/>
                <w:color w:val="1E1544" w:themeColor="text1"/>
              </w:rPr>
              <w:t xml:space="preserve"> through the My Aged Care Service and Support Portal.</w:t>
            </w:r>
          </w:p>
        </w:tc>
      </w:tr>
      <w:tr w:rsidR="007368B3" w:rsidRPr="00D311F3" w14:paraId="45BB7625"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5B279064" w14:textId="32BCB4AA" w:rsidR="008277C2" w:rsidRPr="00D311F3" w:rsidRDefault="009E124A" w:rsidP="00257D28">
            <w:pPr>
              <w:spacing w:before="60" w:after="60"/>
              <w:rPr>
                <w:rFonts w:cs="Arial"/>
                <w:bCs w:val="0"/>
                <w:color w:val="1E1544" w:themeColor="text1"/>
              </w:rPr>
            </w:pPr>
            <w:r>
              <w:rPr>
                <w:rFonts w:cs="Arial"/>
                <w:color w:val="1E1544" w:themeColor="text1"/>
              </w:rPr>
              <w:t>2.</w:t>
            </w:r>
            <w:r w:rsidR="00B90A29">
              <w:rPr>
                <w:rFonts w:cs="Arial"/>
                <w:color w:val="1E1544" w:themeColor="text1"/>
              </w:rPr>
              <w:t>31</w:t>
            </w:r>
          </w:p>
        </w:tc>
        <w:tc>
          <w:tcPr>
            <w:tcW w:w="2372" w:type="pct"/>
          </w:tcPr>
          <w:p w14:paraId="26337B57" w14:textId="77777777" w:rsidR="007368B3" w:rsidRPr="00414250" w:rsidRDefault="0079115A"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414250">
              <w:rPr>
                <w:rFonts w:cs="Arial"/>
                <w:b/>
                <w:bCs/>
                <w:color w:val="1E1544" w:themeColor="text1"/>
              </w:rPr>
              <w:t>Understand the transition support program available for R</w:t>
            </w:r>
            <w:r w:rsidR="00C516B7" w:rsidRPr="00414250">
              <w:rPr>
                <w:rFonts w:cs="Arial"/>
                <w:b/>
                <w:bCs/>
                <w:color w:val="1E1544" w:themeColor="text1"/>
              </w:rPr>
              <w:t>ural, Remote and First Nations Aged Care Service Development Assistance Panel (SDAP)</w:t>
            </w:r>
          </w:p>
          <w:p w14:paraId="0103BD77" w14:textId="77777777" w:rsidR="00225866" w:rsidRPr="00414250" w:rsidRDefault="00225866" w:rsidP="0022586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SDAP provides free professional support to aged care service providers who:</w:t>
            </w:r>
          </w:p>
          <w:p w14:paraId="07881F5A" w14:textId="77777777" w:rsidR="00225866" w:rsidRPr="00414250" w:rsidRDefault="00225866" w:rsidP="00CD3718">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are in rural or remote areas (MMM4 to MMM7), or</w:t>
            </w:r>
          </w:p>
          <w:p w14:paraId="621DE946" w14:textId="3C7702BF" w:rsidR="00225866" w:rsidRPr="00414250" w:rsidRDefault="00225866" w:rsidP="00CD3718">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provide care to Aboriginal and Torres Strait Islander peoples.</w:t>
            </w:r>
          </w:p>
          <w:p w14:paraId="17DB3947" w14:textId="1A86838D" w:rsidR="00225866" w:rsidRPr="008D6BF5" w:rsidRDefault="0022586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SDAP can assist eligible services through individualised projects that build capability for readiness and the transition to Support at Home.</w:t>
            </w:r>
          </w:p>
        </w:tc>
        <w:tc>
          <w:tcPr>
            <w:tcW w:w="688" w:type="pct"/>
          </w:tcPr>
          <w:p w14:paraId="50311050" w14:textId="3BBE2C92" w:rsidR="007368B3" w:rsidRPr="00414250" w:rsidRDefault="00B243EA"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Now – 30 June 2026</w:t>
            </w:r>
          </w:p>
        </w:tc>
        <w:tc>
          <w:tcPr>
            <w:tcW w:w="1650" w:type="pct"/>
          </w:tcPr>
          <w:p w14:paraId="054BBDC2" w14:textId="048B307D" w:rsidR="007368B3" w:rsidRPr="00414250" w:rsidRDefault="00B85DA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414250">
              <w:rPr>
                <w:rFonts w:cs="Arial"/>
                <w:color w:val="1E1544"/>
              </w:rPr>
              <w:t>Refer to the</w:t>
            </w:r>
            <w:r w:rsidR="00E43249" w:rsidRPr="00414250">
              <w:rPr>
                <w:rFonts w:cs="Arial"/>
                <w:color w:val="1E1544"/>
              </w:rPr>
              <w:t xml:space="preserve"> </w:t>
            </w:r>
            <w:hyperlink r:id="rId178" w:history="1">
              <w:r w:rsidR="00E43249" w:rsidRPr="00B654C8">
                <w:rPr>
                  <w:rStyle w:val="Hyperlink"/>
                  <w:rFonts w:cs="Arial"/>
                </w:rPr>
                <w:t>Rural, Remote and First Nations Aged Care Service Development Assistance Panel (SDAP)</w:t>
              </w:r>
            </w:hyperlink>
            <w:r w:rsidR="00E43249" w:rsidRPr="00414250">
              <w:rPr>
                <w:rFonts w:cs="Arial"/>
                <w:color w:val="1E1544"/>
              </w:rPr>
              <w:t xml:space="preserve"> </w:t>
            </w:r>
            <w:r w:rsidR="002A181A" w:rsidRPr="00414250">
              <w:rPr>
                <w:rFonts w:cs="Arial"/>
                <w:color w:val="1E1544"/>
              </w:rPr>
              <w:t>webpage</w:t>
            </w:r>
            <w:r w:rsidR="002C2AE0" w:rsidRPr="00414250">
              <w:rPr>
                <w:rFonts w:cs="Arial"/>
                <w:color w:val="1E1544"/>
              </w:rPr>
              <w:t xml:space="preserve"> on the department’s website </w:t>
            </w:r>
            <w:r w:rsidR="008E4F91" w:rsidRPr="00414250">
              <w:rPr>
                <w:rFonts w:cs="Arial"/>
                <w:color w:val="1E1544"/>
              </w:rPr>
              <w:t xml:space="preserve">to learn more about this </w:t>
            </w:r>
            <w:r w:rsidR="002A181A" w:rsidRPr="00414250">
              <w:rPr>
                <w:rFonts w:cs="Arial"/>
                <w:color w:val="1E1544"/>
              </w:rPr>
              <w:t>program and how to apply.</w:t>
            </w:r>
          </w:p>
        </w:tc>
      </w:tr>
      <w:tr w:rsidR="008D6BF5" w:rsidRPr="00D311F3" w14:paraId="74ED0CD5"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570BD60B" w14:textId="35716927" w:rsidR="008D6BF5" w:rsidRDefault="008D6BF5" w:rsidP="00257D28">
            <w:pPr>
              <w:spacing w:before="60" w:after="60"/>
              <w:rPr>
                <w:rFonts w:cs="Arial"/>
                <w:color w:val="1E1544" w:themeColor="text1"/>
              </w:rPr>
            </w:pPr>
          </w:p>
        </w:tc>
        <w:tc>
          <w:tcPr>
            <w:tcW w:w="2372" w:type="pct"/>
          </w:tcPr>
          <w:p w14:paraId="45123E97" w14:textId="77777777" w:rsidR="008D6BF5" w:rsidRPr="009B11E3" w:rsidRDefault="008D6BF5" w:rsidP="008D6BF5">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414250">
              <w:rPr>
                <w:rFonts w:cs="Arial"/>
                <w:color w:val="1E1544" w:themeColor="text1"/>
              </w:rPr>
              <w:t xml:space="preserve">SDAP panel members are qualified and experienced professionals </w:t>
            </w:r>
            <w:r w:rsidRPr="009B11E3">
              <w:rPr>
                <w:rFonts w:cs="Arial"/>
                <w:color w:val="1E1544" w:themeColor="text1"/>
              </w:rPr>
              <w:t>who work with services to improve the way they deliver and administer aged care in areas such as:</w:t>
            </w:r>
          </w:p>
          <w:p w14:paraId="67F80065" w14:textId="77777777" w:rsidR="008D6BF5" w:rsidRPr="009B11E3" w:rsidRDefault="008D6BF5" w:rsidP="008D6BF5">
            <w:pPr>
              <w:numPr>
                <w:ilvl w:val="0"/>
                <w:numId w:val="29"/>
              </w:num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9B11E3">
              <w:rPr>
                <w:rFonts w:cs="Arial"/>
                <w:color w:val="1E1544" w:themeColor="text1"/>
              </w:rPr>
              <w:t>clinical care</w:t>
            </w:r>
          </w:p>
          <w:p w14:paraId="3033FEDB" w14:textId="77777777" w:rsidR="008D6BF5" w:rsidRPr="009B11E3" w:rsidRDefault="008D6BF5" w:rsidP="008D6BF5">
            <w:pPr>
              <w:numPr>
                <w:ilvl w:val="0"/>
                <w:numId w:val="29"/>
              </w:num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9B11E3">
              <w:rPr>
                <w:rFonts w:cs="Arial"/>
                <w:color w:val="1E1544" w:themeColor="text1"/>
              </w:rPr>
              <w:t>financial and workforce planning</w:t>
            </w:r>
          </w:p>
          <w:p w14:paraId="55C4DB11" w14:textId="77777777" w:rsidR="008D6BF5" w:rsidRPr="009B11E3" w:rsidRDefault="008D6BF5" w:rsidP="008D6BF5">
            <w:pPr>
              <w:numPr>
                <w:ilvl w:val="0"/>
                <w:numId w:val="29"/>
              </w:num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9B11E3">
              <w:rPr>
                <w:rFonts w:cs="Arial"/>
                <w:color w:val="1E1544" w:themeColor="text1"/>
              </w:rPr>
              <w:t>governance and regulation</w:t>
            </w:r>
          </w:p>
          <w:p w14:paraId="7C150E43" w14:textId="77777777" w:rsidR="008D6BF5" w:rsidRPr="009B11E3" w:rsidRDefault="008D6BF5" w:rsidP="008D6BF5">
            <w:pPr>
              <w:numPr>
                <w:ilvl w:val="0"/>
                <w:numId w:val="29"/>
              </w:num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9B11E3">
              <w:rPr>
                <w:rFonts w:cs="Arial"/>
                <w:color w:val="1E1544" w:themeColor="text1"/>
              </w:rPr>
              <w:t>policies and procedures</w:t>
            </w:r>
          </w:p>
          <w:p w14:paraId="4ED1208B" w14:textId="77777777" w:rsidR="008D6BF5" w:rsidRPr="009B11E3" w:rsidRDefault="008D6BF5" w:rsidP="008D6BF5">
            <w:pPr>
              <w:numPr>
                <w:ilvl w:val="0"/>
                <w:numId w:val="29"/>
              </w:num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9B11E3">
              <w:rPr>
                <w:rFonts w:cs="Arial"/>
                <w:color w:val="1E1544" w:themeColor="text1"/>
              </w:rPr>
              <w:t>training.</w:t>
            </w:r>
          </w:p>
          <w:p w14:paraId="7C1F483F" w14:textId="47DA463E" w:rsidR="008D6BF5" w:rsidRPr="00414250" w:rsidRDefault="008D6BF5" w:rsidP="008D6BF5">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9B11E3">
              <w:rPr>
                <w:rFonts w:cs="Arial"/>
                <w:color w:val="1E1544" w:themeColor="text1"/>
              </w:rPr>
              <w:t>SDAP provides culturally appropriate support to all First Nations aged care services.</w:t>
            </w:r>
          </w:p>
        </w:tc>
        <w:tc>
          <w:tcPr>
            <w:tcW w:w="688" w:type="pct"/>
          </w:tcPr>
          <w:p w14:paraId="57239A70" w14:textId="77777777" w:rsidR="008D6BF5" w:rsidRPr="00414250" w:rsidRDefault="008D6BF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1650" w:type="pct"/>
          </w:tcPr>
          <w:p w14:paraId="0BE896C7" w14:textId="77777777" w:rsidR="008D6BF5" w:rsidRPr="00414250" w:rsidRDefault="008D6BF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p>
        </w:tc>
      </w:tr>
    </w:tbl>
    <w:p w14:paraId="755622EF" w14:textId="77777777" w:rsidR="00096E28" w:rsidRPr="00D311F3" w:rsidRDefault="00584E10" w:rsidP="00584E10">
      <w:pPr>
        <w:rPr>
          <w:rFonts w:cs="Arial"/>
          <w:color w:val="1E1544" w:themeColor="text1"/>
        </w:rPr>
      </w:pPr>
      <w:r w:rsidRPr="00D311F3">
        <w:rPr>
          <w:rFonts w:cs="Arial"/>
          <w:color w:val="1E1544" w:themeColor="text1"/>
        </w:rPr>
        <w:br w:type="page"/>
      </w:r>
    </w:p>
    <w:p w14:paraId="5E8DF573" w14:textId="186941F0" w:rsidR="00096E28" w:rsidRPr="00D311F3" w:rsidRDefault="00096E28" w:rsidP="00257D28">
      <w:pPr>
        <w:pStyle w:val="Heading3"/>
        <w:spacing w:before="240" w:after="120"/>
        <w:rPr>
          <w:rFonts w:cs="Arial"/>
        </w:rPr>
      </w:pPr>
      <w:bookmarkStart w:id="15" w:name="_Toc198553761"/>
      <w:r w:rsidRPr="00D311F3">
        <w:rPr>
          <w:rFonts w:cs="Arial"/>
        </w:rPr>
        <w:t xml:space="preserve">Engagement with existing </w:t>
      </w:r>
      <w:r w:rsidR="267637E4" w:rsidRPr="00D311F3">
        <w:rPr>
          <w:rFonts w:cs="Arial"/>
        </w:rPr>
        <w:t>HCP</w:t>
      </w:r>
      <w:r w:rsidRPr="00D311F3">
        <w:rPr>
          <w:rFonts w:cs="Arial"/>
        </w:rPr>
        <w:t xml:space="preserve"> </w:t>
      </w:r>
      <w:r w:rsidR="001177B3" w:rsidRPr="00D311F3">
        <w:rPr>
          <w:rFonts w:cs="Arial"/>
        </w:rPr>
        <w:t>care recipients</w:t>
      </w:r>
      <w:bookmarkEnd w:id="15"/>
      <w:r w:rsidRPr="00D311F3">
        <w:rPr>
          <w:rFonts w:cs="Arial"/>
        </w:rPr>
        <w:t xml:space="preserve"> </w:t>
      </w:r>
    </w:p>
    <w:p w14:paraId="7F5F08D0" w14:textId="76BC4B6F" w:rsidR="00584E10" w:rsidRPr="00B94EF3" w:rsidRDefault="002B0FE8" w:rsidP="00B94EF3">
      <w:pPr>
        <w:rPr>
          <w:rFonts w:cs="Arial"/>
          <w:color w:val="1E1544" w:themeColor="text1"/>
        </w:rPr>
      </w:pPr>
      <w:r w:rsidRPr="00210575">
        <w:rPr>
          <w:rFonts w:cs="Arial"/>
          <w:color w:val="1E1544" w:themeColor="text1"/>
        </w:rPr>
        <w:t>You will</w:t>
      </w:r>
      <w:r w:rsidR="000F1CB5" w:rsidRPr="007A4718">
        <w:rPr>
          <w:rFonts w:cs="Arial"/>
          <w:color w:val="1E1544" w:themeColor="text1"/>
        </w:rPr>
        <w:t xml:space="preserve"> need to support care partners </w:t>
      </w:r>
      <w:r w:rsidRPr="00210575">
        <w:rPr>
          <w:rFonts w:cs="Arial"/>
          <w:color w:val="1E1544" w:themeColor="text1"/>
        </w:rPr>
        <w:t xml:space="preserve">within your organisation </w:t>
      </w:r>
      <w:r w:rsidR="00A05639">
        <w:rPr>
          <w:rFonts w:cs="Arial"/>
          <w:color w:val="1E1544" w:themeColor="text1"/>
        </w:rPr>
        <w:t xml:space="preserve">to </w:t>
      </w:r>
      <w:r w:rsidRPr="00210575">
        <w:rPr>
          <w:rFonts w:cs="Arial"/>
          <w:color w:val="1E1544" w:themeColor="text1"/>
        </w:rPr>
        <w:t xml:space="preserve">engage with </w:t>
      </w:r>
      <w:r w:rsidR="00F737EC" w:rsidRPr="007A4718">
        <w:rPr>
          <w:rFonts w:cs="Arial"/>
          <w:color w:val="1E1544" w:themeColor="text1"/>
        </w:rPr>
        <w:t>existing HCP care recipient</w:t>
      </w:r>
      <w:r w:rsidRPr="00210575">
        <w:rPr>
          <w:rFonts w:cs="Arial"/>
          <w:color w:val="1E1544" w:themeColor="text1"/>
        </w:rPr>
        <w:t>s</w:t>
      </w:r>
      <w:r w:rsidR="00F737EC" w:rsidRPr="007A4718">
        <w:rPr>
          <w:rFonts w:cs="Arial"/>
          <w:color w:val="1E1544" w:themeColor="text1"/>
        </w:rPr>
        <w:t xml:space="preserve"> to prepare</w:t>
      </w:r>
      <w:r w:rsidR="005C152D" w:rsidRPr="00210575">
        <w:rPr>
          <w:rFonts w:cs="Arial"/>
          <w:color w:val="1E1544" w:themeColor="text1"/>
        </w:rPr>
        <w:t xml:space="preserve"> them</w:t>
      </w:r>
      <w:r w:rsidR="00F737EC" w:rsidRPr="007A4718">
        <w:rPr>
          <w:rFonts w:cs="Arial"/>
          <w:color w:val="1E1544" w:themeColor="text1"/>
        </w:rPr>
        <w:t xml:space="preserve"> for the transition to Support at Home</w:t>
      </w:r>
      <w:r w:rsidR="00CF08E5" w:rsidRPr="00210575">
        <w:rPr>
          <w:rFonts w:cs="Arial"/>
          <w:color w:val="1E1544" w:themeColor="text1"/>
        </w:rPr>
        <w:t xml:space="preserve"> on 1 November 2025</w:t>
      </w:r>
      <w:r w:rsidR="00F737EC" w:rsidRPr="007A4718">
        <w:rPr>
          <w:rFonts w:cs="Arial"/>
          <w:color w:val="1E1544" w:themeColor="text1"/>
        </w:rPr>
        <w:t xml:space="preserve">. </w:t>
      </w:r>
    </w:p>
    <w:tbl>
      <w:tblPr>
        <w:tblStyle w:val="GridTable1Light-Accent1"/>
        <w:tblW w:w="0" w:type="auto"/>
        <w:tblBorders>
          <w:top w:val="single" w:sz="4" w:space="0" w:color="2AB1BB" w:themeColor="accent1"/>
          <w:left w:val="single" w:sz="4" w:space="0" w:color="2AB1BB" w:themeColor="accent1"/>
          <w:bottom w:val="single" w:sz="4" w:space="0" w:color="2AB1BB" w:themeColor="accent1"/>
          <w:right w:val="single" w:sz="4" w:space="0" w:color="2AB1BB" w:themeColor="accent1"/>
          <w:insideH w:val="single" w:sz="4" w:space="0" w:color="2AB1BB" w:themeColor="accent1"/>
          <w:insideV w:val="single" w:sz="4" w:space="0" w:color="2AB1BB" w:themeColor="accent1"/>
        </w:tblBorders>
        <w:tblLook w:val="04A0" w:firstRow="1" w:lastRow="0" w:firstColumn="1" w:lastColumn="0" w:noHBand="0" w:noVBand="1"/>
      </w:tblPr>
      <w:tblGrid>
        <w:gridCol w:w="846"/>
        <w:gridCol w:w="7871"/>
        <w:gridCol w:w="2280"/>
        <w:gridCol w:w="3540"/>
      </w:tblGrid>
      <w:tr w:rsidR="00E2695F" w:rsidRPr="00B94EF3" w14:paraId="47D77779" w14:textId="77777777" w:rsidTr="4DE19DC7">
        <w:trPr>
          <w:cnfStyle w:val="100000000000" w:firstRow="1" w:lastRow="0" w:firstColumn="0" w:lastColumn="0" w:oddVBand="0" w:evenVBand="0" w:oddHBand="0" w:evenHBand="0" w:firstRowFirstColumn="0" w:firstRowLastColumn="0" w:lastRowFirstColumn="0" w:lastRowLastColumn="0"/>
          <w:trHeight w:val="561"/>
          <w:tblHeader/>
        </w:trPr>
        <w:tc>
          <w:tcPr>
            <w:cnfStyle w:val="001000000000" w:firstRow="0" w:lastRow="0" w:firstColumn="1" w:lastColumn="0" w:oddVBand="0" w:evenVBand="0" w:oddHBand="0" w:evenHBand="0" w:firstRowFirstColumn="0" w:firstRowLastColumn="0" w:lastRowFirstColumn="0" w:lastRowLastColumn="0"/>
            <w:tcW w:w="846" w:type="dxa"/>
          </w:tcPr>
          <w:p w14:paraId="035BC27B" w14:textId="326B9DF8" w:rsidR="00102148" w:rsidRPr="00257D28" w:rsidRDefault="00102148" w:rsidP="00257D28">
            <w:pPr>
              <w:spacing w:before="60" w:after="60"/>
              <w:rPr>
                <w:rFonts w:cs="Arial"/>
                <w:b w:val="0"/>
                <w:color w:val="1E1544"/>
              </w:rPr>
            </w:pPr>
            <w:r w:rsidRPr="00257D28">
              <w:rPr>
                <w:rFonts w:cs="Arial"/>
                <w:color w:val="1E1544"/>
              </w:rPr>
              <w:t>#</w:t>
            </w:r>
          </w:p>
        </w:tc>
        <w:tc>
          <w:tcPr>
            <w:tcW w:w="7871" w:type="dxa"/>
          </w:tcPr>
          <w:p w14:paraId="01A5DBF5" w14:textId="01E32DAC" w:rsidR="00102148" w:rsidRPr="00257D28" w:rsidRDefault="00102148"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Actions providers should take</w:t>
            </w:r>
          </w:p>
        </w:tc>
        <w:tc>
          <w:tcPr>
            <w:tcW w:w="2280" w:type="dxa"/>
          </w:tcPr>
          <w:p w14:paraId="52F3F4FC" w14:textId="77777777" w:rsidR="00102148" w:rsidRPr="00257D28" w:rsidRDefault="00102148"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Timeframe</w:t>
            </w:r>
          </w:p>
        </w:tc>
        <w:tc>
          <w:tcPr>
            <w:tcW w:w="3540" w:type="dxa"/>
          </w:tcPr>
          <w:p w14:paraId="740A3D1D" w14:textId="77777777" w:rsidR="00102148" w:rsidRPr="00257D28" w:rsidRDefault="00102148"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Transition resources and tools</w:t>
            </w:r>
          </w:p>
        </w:tc>
      </w:tr>
      <w:tr w:rsidR="006E3A77" w:rsidRPr="00B94EF3" w14:paraId="51274033" w14:textId="77777777" w:rsidTr="4DE19DC7">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2594AEF8" w14:textId="1980D080" w:rsidR="00480A52" w:rsidRPr="0021695E" w:rsidRDefault="00480A52" w:rsidP="00257D28">
            <w:pPr>
              <w:spacing w:before="60" w:after="60"/>
              <w:rPr>
                <w:rFonts w:cs="Arial"/>
                <w:bCs w:val="0"/>
                <w:color w:val="1E1544"/>
              </w:rPr>
            </w:pPr>
            <w:r w:rsidRPr="0021695E">
              <w:rPr>
                <w:rFonts w:cs="Arial"/>
                <w:color w:val="1E1544" w:themeColor="text1"/>
              </w:rPr>
              <w:t>2.</w:t>
            </w:r>
            <w:r w:rsidR="00B90A29" w:rsidRPr="0021695E">
              <w:rPr>
                <w:rFonts w:cs="Arial"/>
                <w:color w:val="1E1544" w:themeColor="text1"/>
              </w:rPr>
              <w:t>32</w:t>
            </w:r>
          </w:p>
        </w:tc>
        <w:tc>
          <w:tcPr>
            <w:tcW w:w="7871" w:type="dxa"/>
          </w:tcPr>
          <w:p w14:paraId="175D5F4E" w14:textId="76C6445F" w:rsidR="007D4C62" w:rsidRPr="0021695E" w:rsidRDefault="00480A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b/>
                <w:bCs/>
                <w:color w:val="1E1544" w:themeColor="text1"/>
              </w:rPr>
              <w:t xml:space="preserve">Engage with </w:t>
            </w:r>
            <w:r w:rsidR="001A7150" w:rsidRPr="0021695E">
              <w:rPr>
                <w:rFonts w:cs="Arial"/>
                <w:b/>
                <w:bCs/>
                <w:color w:val="1E1544" w:themeColor="text1"/>
              </w:rPr>
              <w:t xml:space="preserve">transitioning </w:t>
            </w:r>
            <w:r w:rsidRPr="0021695E">
              <w:rPr>
                <w:rFonts w:cs="Arial"/>
                <w:b/>
                <w:bCs/>
                <w:color w:val="1E1544" w:themeColor="text1"/>
              </w:rPr>
              <w:t>HCP care recipients</w:t>
            </w:r>
            <w:r w:rsidRPr="0021695E">
              <w:rPr>
                <w:rFonts w:cs="Arial"/>
                <w:color w:val="1E1544" w:themeColor="text1"/>
              </w:rPr>
              <w:t xml:space="preserve"> to discuss their care plans and service agreements (currently known as Home Care Agreements).</w:t>
            </w:r>
          </w:p>
          <w:p w14:paraId="0EBEC1C4" w14:textId="7C3CD05F" w:rsidR="00480A52" w:rsidRPr="00D4592D" w:rsidRDefault="00480A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Ensure HCP care recipients:</w:t>
            </w:r>
          </w:p>
          <w:p w14:paraId="3F13A403" w14:textId="265C03E1" w:rsidR="00480A52" w:rsidRPr="00CF7066" w:rsidRDefault="00480A52" w:rsidP="00CF7066">
            <w:pPr>
              <w:numPr>
                <w:ilvl w:val="0"/>
                <w:numId w:val="38"/>
              </w:numPr>
              <w:tabs>
                <w:tab w:val="clear" w:pos="720"/>
              </w:tabs>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4DE19DC7">
              <w:rPr>
                <w:rFonts w:cs="Arial"/>
                <w:color w:val="1E1544" w:themeColor="text1"/>
              </w:rPr>
              <w:t>Enter into a new Support at Home service agreement or sign a variation to their existing Home Care Agreement.</w:t>
            </w:r>
            <w:r w:rsidR="000B21FB" w:rsidRPr="4DE19DC7">
              <w:rPr>
                <w:rFonts w:cs="Arial"/>
                <w:color w:val="1E1544" w:themeColor="text1"/>
              </w:rPr>
              <w:t xml:space="preserve"> </w:t>
            </w:r>
          </w:p>
          <w:p w14:paraId="0631765D" w14:textId="4B90ADFF" w:rsidR="00480A52" w:rsidRPr="00D4592D" w:rsidRDefault="00480A52" w:rsidP="00CD3718">
            <w:pPr>
              <w:numPr>
                <w:ilvl w:val="0"/>
                <w:numId w:val="38"/>
              </w:numPr>
              <w:tabs>
                <w:tab w:val="clear" w:pos="720"/>
              </w:tabs>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Are provided with a copy of the Statement of Rights and </w:t>
            </w:r>
            <w:proofErr w:type="gramStart"/>
            <w:r w:rsidRPr="00D4592D">
              <w:rPr>
                <w:rFonts w:cs="Arial"/>
                <w:color w:val="1E1544" w:themeColor="text1"/>
              </w:rPr>
              <w:t>offered assistance to</w:t>
            </w:r>
            <w:proofErr w:type="gramEnd"/>
            <w:r w:rsidRPr="00D4592D">
              <w:rPr>
                <w:rFonts w:cs="Arial"/>
                <w:color w:val="1E1544" w:themeColor="text1"/>
              </w:rPr>
              <w:t xml:space="preserve"> understand it.</w:t>
            </w:r>
          </w:p>
          <w:p w14:paraId="5409380F" w14:textId="399F7045" w:rsidR="007A6155" w:rsidRPr="003747B1" w:rsidRDefault="00480A52" w:rsidP="000B21FB">
            <w:pPr>
              <w:pStyle w:val="ListParagraph"/>
              <w:numPr>
                <w:ilvl w:val="0"/>
                <w:numId w:val="38"/>
              </w:numPr>
              <w:tabs>
                <w:tab w:val="clear" w:pos="720"/>
              </w:tabs>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4592D">
              <w:rPr>
                <w:color w:val="1E1544" w:themeColor="text1"/>
              </w:rPr>
              <w:t>Are provided with all other information, including complaints and feedback, Code of Conduct, protection of personal information, contributions framework, ceasing services and care plans.</w:t>
            </w:r>
          </w:p>
        </w:tc>
        <w:tc>
          <w:tcPr>
            <w:tcW w:w="2280" w:type="dxa"/>
          </w:tcPr>
          <w:p w14:paraId="00B87ABC" w14:textId="52ADD23B" w:rsidR="00480A52" w:rsidRPr="0021695E" w:rsidRDefault="004F6C8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D5413">
              <w:rPr>
                <w:rFonts w:cs="Arial"/>
                <w:color w:val="1E1544" w:themeColor="text1"/>
              </w:rPr>
              <w:t>Now</w:t>
            </w:r>
          </w:p>
        </w:tc>
        <w:tc>
          <w:tcPr>
            <w:tcW w:w="3540" w:type="dxa"/>
            <w:vMerge w:val="restart"/>
          </w:tcPr>
          <w:p w14:paraId="2797D394" w14:textId="60D0B4C7" w:rsidR="00480A52" w:rsidRPr="009D6C0F" w:rsidRDefault="00480A52" w:rsidP="00257D28">
            <w:pPr>
              <w:spacing w:before="60" w:after="60"/>
              <w:cnfStyle w:val="000000000000" w:firstRow="0" w:lastRow="0" w:firstColumn="0" w:lastColumn="0" w:oddVBand="0" w:evenVBand="0" w:oddHBand="0" w:evenHBand="0" w:firstRowFirstColumn="0" w:firstRowLastColumn="0" w:lastRowFirstColumn="0" w:lastRowLastColumn="0"/>
              <w:rPr>
                <w:b/>
                <w:bCs/>
                <w:color w:val="1E1544"/>
              </w:rPr>
            </w:pPr>
            <w:r w:rsidRPr="009F5C22">
              <w:rPr>
                <w:rFonts w:cs="Arial"/>
                <w:color w:val="1E1544" w:themeColor="text1"/>
              </w:rPr>
              <w:t xml:space="preserve">Refer to </w:t>
            </w:r>
            <w:bookmarkStart w:id="16" w:name="_Hlk202880006"/>
            <w:bookmarkEnd w:id="16"/>
            <w:r w:rsidRPr="00B654C8">
              <w:rPr>
                <w:color w:val="0070C0"/>
              </w:rPr>
              <w:fldChar w:fldCharType="begin"/>
            </w:r>
            <w:r w:rsidRPr="00B654C8">
              <w:rPr>
                <w:color w:val="0070C0"/>
              </w:rPr>
              <w:instrText>HYPERLINK "https://www.health.gov.au/resources/collections/support-at-home-service-agreement-resources"</w:instrText>
            </w:r>
            <w:r w:rsidRPr="00B654C8">
              <w:rPr>
                <w:color w:val="0070C0"/>
              </w:rPr>
            </w:r>
            <w:r w:rsidRPr="00B654C8">
              <w:rPr>
                <w:color w:val="0070C0"/>
              </w:rPr>
              <w:fldChar w:fldCharType="separate"/>
            </w:r>
            <w:r w:rsidRPr="00B654C8">
              <w:rPr>
                <w:rStyle w:val="Hyperlink"/>
              </w:rPr>
              <w:t>Support at Home service agreement resources</w:t>
            </w:r>
            <w:r w:rsidRPr="00B654C8">
              <w:rPr>
                <w:color w:val="0070C0"/>
              </w:rPr>
              <w:fldChar w:fldCharType="end"/>
            </w:r>
            <w:r w:rsidRPr="009D6C0F">
              <w:rPr>
                <w:color w:val="1E1544"/>
              </w:rPr>
              <w:t xml:space="preserve"> for guidance and key messaging for older people.</w:t>
            </w:r>
          </w:p>
          <w:p w14:paraId="40492543" w14:textId="7654871A" w:rsidR="00480A52" w:rsidRPr="00257D28" w:rsidRDefault="00480A52" w:rsidP="009D6C0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179" w:history="1">
              <w:r w:rsidRPr="00B654C8">
                <w:rPr>
                  <w:rStyle w:val="Hyperlink"/>
                  <w:rFonts w:cs="Arial"/>
                </w:rPr>
                <w:t>Guidance for Support at Home care partners</w:t>
              </w:r>
            </w:hyperlink>
            <w:r w:rsidRPr="009D6C0F">
              <w:rPr>
                <w:rFonts w:cs="Arial"/>
                <w:color w:val="1E1544"/>
              </w:rPr>
              <w:t xml:space="preserve"> includes key messages care partners can refer to when discussing the changes with HCP care recipients. </w:t>
            </w:r>
          </w:p>
        </w:tc>
      </w:tr>
      <w:tr w:rsidR="007A0BD1" w:rsidRPr="00B94EF3" w14:paraId="313C3E10" w14:textId="77777777" w:rsidTr="4DE19DC7">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0B7A98E5" w14:textId="23CFF67E" w:rsidR="00480A52" w:rsidRPr="0021695E" w:rsidRDefault="00480A52" w:rsidP="00257D28">
            <w:pPr>
              <w:spacing w:before="60" w:after="60"/>
              <w:rPr>
                <w:rFonts w:cs="Arial"/>
                <w:b w:val="0"/>
                <w:bCs w:val="0"/>
                <w:color w:val="1E1544" w:themeColor="text1"/>
              </w:rPr>
            </w:pPr>
            <w:r w:rsidRPr="0021695E">
              <w:rPr>
                <w:rFonts w:cs="Arial"/>
                <w:color w:val="1E1544" w:themeColor="text1"/>
              </w:rPr>
              <w:t>2.3</w:t>
            </w:r>
            <w:r w:rsidR="00F25BE6" w:rsidRPr="0021695E">
              <w:rPr>
                <w:rFonts w:cs="Arial"/>
                <w:color w:val="1E1544" w:themeColor="text1"/>
              </w:rPr>
              <w:t>3</w:t>
            </w:r>
          </w:p>
          <w:p w14:paraId="6D3A0822" w14:textId="2AE618A6" w:rsidR="00480A52" w:rsidRPr="00F116C9" w:rsidRDefault="00480A52" w:rsidP="00F116C9">
            <w:pPr>
              <w:spacing w:before="60" w:after="60"/>
              <w:rPr>
                <w:rFonts w:cs="Arial"/>
                <w:b w:val="0"/>
                <w:bCs w:val="0"/>
                <w:color w:val="C00000"/>
              </w:rPr>
            </w:pPr>
            <w:r w:rsidRPr="0021695E">
              <w:rPr>
                <w:rFonts w:cs="Arial"/>
                <w:color w:val="C00000"/>
              </w:rPr>
              <w:t>NEW</w:t>
            </w:r>
          </w:p>
        </w:tc>
        <w:tc>
          <w:tcPr>
            <w:tcW w:w="7871" w:type="dxa"/>
          </w:tcPr>
          <w:p w14:paraId="3CF6F1DF" w14:textId="793973E5" w:rsidR="00672EDA" w:rsidRPr="0021695E" w:rsidRDefault="00FD6877"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21695E">
              <w:rPr>
                <w:rFonts w:cs="Arial"/>
                <w:b/>
                <w:bCs/>
                <w:color w:val="1E1544" w:themeColor="text1"/>
              </w:rPr>
              <w:t xml:space="preserve">Apply no client </w:t>
            </w:r>
            <w:r w:rsidR="001C449E" w:rsidRPr="0021695E">
              <w:rPr>
                <w:rFonts w:cs="Arial"/>
                <w:b/>
                <w:bCs/>
                <w:color w:val="1E1544" w:themeColor="text1"/>
              </w:rPr>
              <w:t>fees</w:t>
            </w:r>
            <w:r w:rsidR="005B675C" w:rsidRPr="0021695E">
              <w:rPr>
                <w:rFonts w:cs="Arial"/>
                <w:b/>
                <w:bCs/>
                <w:color w:val="1E1544" w:themeColor="text1"/>
              </w:rPr>
              <w:t xml:space="preserve"> under Support at Home for </w:t>
            </w:r>
            <w:r w:rsidR="007A0DFA" w:rsidRPr="0021695E">
              <w:rPr>
                <w:rFonts w:cs="Arial"/>
                <w:b/>
                <w:bCs/>
                <w:color w:val="1E1544" w:themeColor="text1"/>
              </w:rPr>
              <w:t xml:space="preserve">pre-2014 </w:t>
            </w:r>
            <w:r w:rsidR="0024504C" w:rsidRPr="0021695E">
              <w:rPr>
                <w:rFonts w:cs="Arial"/>
                <w:b/>
                <w:bCs/>
                <w:color w:val="1E1544" w:themeColor="text1"/>
              </w:rPr>
              <w:t>HCP care recipients</w:t>
            </w:r>
            <w:r w:rsidR="00872374" w:rsidRPr="0021695E">
              <w:rPr>
                <w:rFonts w:cs="Arial"/>
                <w:b/>
                <w:bCs/>
                <w:color w:val="1E1544" w:themeColor="text1"/>
              </w:rPr>
              <w:t xml:space="preserve">. </w:t>
            </w:r>
          </w:p>
          <w:p w14:paraId="154843ED" w14:textId="6BE558BF" w:rsidR="00B5220B" w:rsidRPr="0021695E" w:rsidRDefault="004E4925" w:rsidP="00CD3718">
            <w:pPr>
              <w:pStyle w:val="ListParagraph"/>
              <w:numPr>
                <w:ilvl w:val="0"/>
                <w:numId w:val="38"/>
              </w:numPr>
              <w:tabs>
                <w:tab w:val="clear" w:pos="720"/>
              </w:tabs>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695E">
              <w:rPr>
                <w:color w:val="1E1544" w:themeColor="text1"/>
              </w:rPr>
              <w:t>For pre</w:t>
            </w:r>
            <w:r w:rsidR="009515E8" w:rsidRPr="0021695E">
              <w:rPr>
                <w:color w:val="1E1544" w:themeColor="text1"/>
              </w:rPr>
              <w:t>-2014 HCP care recipients, d</w:t>
            </w:r>
            <w:r w:rsidR="00330FBE" w:rsidRPr="0021695E">
              <w:rPr>
                <w:color w:val="1E1544" w:themeColor="text1"/>
              </w:rPr>
              <w:t>o not charge client fees from 1 November</w:t>
            </w:r>
            <w:r w:rsidR="00D730A6" w:rsidRPr="0021695E">
              <w:rPr>
                <w:color w:val="1E1544" w:themeColor="text1"/>
              </w:rPr>
              <w:t xml:space="preserve"> 202</w:t>
            </w:r>
            <w:r w:rsidRPr="0021695E">
              <w:rPr>
                <w:color w:val="1E1544" w:themeColor="text1"/>
              </w:rPr>
              <w:t>5</w:t>
            </w:r>
          </w:p>
          <w:p w14:paraId="7BDF1800" w14:textId="08C6C14B" w:rsidR="00672EDA" w:rsidRPr="0021695E" w:rsidRDefault="00672EDA" w:rsidP="00CD3718">
            <w:pPr>
              <w:pStyle w:val="ListParagraph"/>
              <w:numPr>
                <w:ilvl w:val="0"/>
                <w:numId w:val="38"/>
              </w:numPr>
              <w:tabs>
                <w:tab w:val="clear" w:pos="720"/>
              </w:tabs>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695E">
              <w:rPr>
                <w:color w:val="1E1544" w:themeColor="text1"/>
              </w:rPr>
              <w:t xml:space="preserve">Ensure </w:t>
            </w:r>
            <w:r w:rsidR="0001359F" w:rsidRPr="0021695E">
              <w:rPr>
                <w:color w:val="1E1544" w:themeColor="text1"/>
              </w:rPr>
              <w:t>the</w:t>
            </w:r>
            <w:r w:rsidR="009515E8" w:rsidRPr="0021695E">
              <w:rPr>
                <w:color w:val="1E1544" w:themeColor="text1"/>
              </w:rPr>
              <w:t>ir</w:t>
            </w:r>
            <w:r w:rsidR="0001359F" w:rsidRPr="0021695E">
              <w:rPr>
                <w:color w:val="1E1544" w:themeColor="text1"/>
              </w:rPr>
              <w:t xml:space="preserve"> Service Agreement or variation to existing Home Care Agreement reflects no</w:t>
            </w:r>
            <w:r w:rsidR="00D730A6" w:rsidRPr="0021695E">
              <w:rPr>
                <w:color w:val="1E1544" w:themeColor="text1"/>
              </w:rPr>
              <w:t xml:space="preserve"> fee</w:t>
            </w:r>
            <w:r w:rsidR="006F184D" w:rsidRPr="0021695E">
              <w:rPr>
                <w:color w:val="1E1544" w:themeColor="text1"/>
              </w:rPr>
              <w:t>s</w:t>
            </w:r>
            <w:r w:rsidR="00D730A6" w:rsidRPr="0021695E">
              <w:rPr>
                <w:color w:val="1E1544" w:themeColor="text1"/>
              </w:rPr>
              <w:t xml:space="preserve"> from 1 November 2025.</w:t>
            </w:r>
          </w:p>
          <w:p w14:paraId="6656F40A" w14:textId="43B22821" w:rsidR="00342A93" w:rsidRPr="0021695E" w:rsidRDefault="00342A93" w:rsidP="00CD3718">
            <w:pPr>
              <w:pStyle w:val="ListParagraph"/>
              <w:numPr>
                <w:ilvl w:val="0"/>
                <w:numId w:val="38"/>
              </w:numPr>
              <w:tabs>
                <w:tab w:val="clear" w:pos="720"/>
              </w:tabs>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695E">
              <w:rPr>
                <w:color w:val="1E1544" w:themeColor="text1"/>
              </w:rPr>
              <w:t xml:space="preserve">If a provider </w:t>
            </w:r>
            <w:r w:rsidR="00967221" w:rsidRPr="0021695E">
              <w:rPr>
                <w:color w:val="1E1544" w:themeColor="text1"/>
              </w:rPr>
              <w:t>transfer</w:t>
            </w:r>
            <w:r w:rsidRPr="0021695E">
              <w:rPr>
                <w:color w:val="1E1544" w:themeColor="text1"/>
              </w:rPr>
              <w:t xml:space="preserve"> occurs post 1 November 2025,</w:t>
            </w:r>
            <w:r w:rsidR="00223E00" w:rsidRPr="0021695E">
              <w:rPr>
                <w:color w:val="1E1544" w:themeColor="text1"/>
              </w:rPr>
              <w:t xml:space="preserve"> </w:t>
            </w:r>
            <w:r w:rsidR="00C62B6A" w:rsidRPr="0021695E">
              <w:rPr>
                <w:color w:val="1E1544" w:themeColor="text1"/>
              </w:rPr>
              <w:t xml:space="preserve">maintain no client fees, do not on-charge, and </w:t>
            </w:r>
            <w:r w:rsidR="001E5334" w:rsidRPr="0021695E">
              <w:rPr>
                <w:color w:val="1E1544" w:themeColor="text1"/>
              </w:rPr>
              <w:t xml:space="preserve">annotate </w:t>
            </w:r>
            <w:r w:rsidR="003D7CBD" w:rsidRPr="0021695E">
              <w:rPr>
                <w:color w:val="1E1544" w:themeColor="text1"/>
              </w:rPr>
              <w:t xml:space="preserve">on HCP care recipient </w:t>
            </w:r>
            <w:r w:rsidR="00195A45" w:rsidRPr="0021695E">
              <w:rPr>
                <w:color w:val="1E1544" w:themeColor="text1"/>
              </w:rPr>
              <w:t>documentation</w:t>
            </w:r>
            <w:r w:rsidR="009515E8" w:rsidRPr="0021695E">
              <w:rPr>
                <w:color w:val="1E1544" w:themeColor="text1"/>
              </w:rPr>
              <w:t xml:space="preserve"> (see 5.</w:t>
            </w:r>
            <w:r w:rsidR="000C0B63" w:rsidRPr="0021695E">
              <w:rPr>
                <w:color w:val="1E1544" w:themeColor="text1"/>
              </w:rPr>
              <w:t>6</w:t>
            </w:r>
            <w:r w:rsidR="009515E8" w:rsidRPr="0021695E">
              <w:rPr>
                <w:color w:val="1E1544" w:themeColor="text1"/>
              </w:rPr>
              <w:t>).</w:t>
            </w:r>
          </w:p>
        </w:tc>
        <w:tc>
          <w:tcPr>
            <w:tcW w:w="2280" w:type="dxa"/>
          </w:tcPr>
          <w:p w14:paraId="30DD0EDB" w14:textId="2A3B04E2" w:rsidR="00480A52" w:rsidRPr="0021695E" w:rsidRDefault="00480A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color w:val="1E1544" w:themeColor="text1"/>
              </w:rPr>
              <w:t>Now – ongoing</w:t>
            </w:r>
          </w:p>
        </w:tc>
        <w:tc>
          <w:tcPr>
            <w:tcW w:w="3540" w:type="dxa"/>
            <w:vMerge/>
          </w:tcPr>
          <w:p w14:paraId="2B8FBEA0" w14:textId="77777777" w:rsidR="00480A52" w:rsidRPr="00D4592D" w:rsidRDefault="00480A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highlight w:val="yellow"/>
              </w:rPr>
            </w:pPr>
          </w:p>
        </w:tc>
      </w:tr>
      <w:tr w:rsidR="00A010A5" w:rsidRPr="00B94EF3" w14:paraId="4C0538C8" w14:textId="77777777" w:rsidTr="4DE19DC7">
        <w:trPr>
          <w:trHeight w:val="4279"/>
        </w:trPr>
        <w:tc>
          <w:tcPr>
            <w:cnfStyle w:val="001000000000" w:firstRow="0" w:lastRow="0" w:firstColumn="1" w:lastColumn="0" w:oddVBand="0" w:evenVBand="0" w:oddHBand="0" w:evenHBand="0" w:firstRowFirstColumn="0" w:firstRowLastColumn="0" w:lastRowFirstColumn="0" w:lastRowLastColumn="0"/>
            <w:tcW w:w="846" w:type="dxa"/>
          </w:tcPr>
          <w:p w14:paraId="6DB5D4FF" w14:textId="7C3017F6" w:rsidR="00410BCD" w:rsidRPr="00D4592D" w:rsidRDefault="00410BCD" w:rsidP="00257D28">
            <w:pPr>
              <w:spacing w:before="60" w:after="60"/>
              <w:rPr>
                <w:rFonts w:cs="Arial"/>
                <w:b w:val="0"/>
                <w:color w:val="1E1544"/>
              </w:rPr>
            </w:pPr>
            <w:r w:rsidRPr="00D4592D">
              <w:rPr>
                <w:rFonts w:cs="Arial"/>
                <w:color w:val="1E1544"/>
              </w:rPr>
              <w:t>2.</w:t>
            </w:r>
            <w:r w:rsidR="00E74493" w:rsidRPr="00D4592D">
              <w:rPr>
                <w:rFonts w:cs="Arial"/>
                <w:color w:val="1E1544"/>
              </w:rPr>
              <w:t>3</w:t>
            </w:r>
            <w:r w:rsidR="00F140C7" w:rsidRPr="00D4592D">
              <w:rPr>
                <w:rFonts w:cs="Arial"/>
                <w:color w:val="1E1544"/>
              </w:rPr>
              <w:t>4</w:t>
            </w:r>
          </w:p>
          <w:p w14:paraId="5E71F681" w14:textId="030ABAA8" w:rsidR="00410BCD" w:rsidRPr="00F116C9" w:rsidRDefault="00E74493" w:rsidP="00F116C9">
            <w:pPr>
              <w:spacing w:before="60" w:after="60"/>
              <w:rPr>
                <w:rFonts w:cs="Arial"/>
                <w:b w:val="0"/>
                <w:color w:val="C00000"/>
              </w:rPr>
            </w:pPr>
            <w:r w:rsidRPr="00D4592D">
              <w:rPr>
                <w:rFonts w:cs="Arial"/>
                <w:color w:val="C00000"/>
              </w:rPr>
              <w:t>NEW</w:t>
            </w:r>
          </w:p>
        </w:tc>
        <w:tc>
          <w:tcPr>
            <w:tcW w:w="7871" w:type="dxa"/>
          </w:tcPr>
          <w:p w14:paraId="77E1F0D7" w14:textId="747C925A" w:rsidR="00410BCD" w:rsidRPr="00D4592D" w:rsidRDefault="00410BC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b/>
                <w:color w:val="1E1544" w:themeColor="text1"/>
              </w:rPr>
              <w:t xml:space="preserve">Access the Aged Care Provider Portal to view </w:t>
            </w:r>
            <w:r w:rsidR="0004200C" w:rsidRPr="00D4592D">
              <w:rPr>
                <w:rFonts w:cs="Arial"/>
                <w:b/>
                <w:color w:val="1E1544" w:themeColor="text1"/>
              </w:rPr>
              <w:t>estimated</w:t>
            </w:r>
            <w:r w:rsidRPr="00D4592D">
              <w:rPr>
                <w:rFonts w:cs="Arial"/>
                <w:b/>
                <w:color w:val="1E1544" w:themeColor="text1"/>
              </w:rPr>
              <w:t xml:space="preserve"> contribution rates</w:t>
            </w:r>
            <w:r w:rsidRPr="00D4592D">
              <w:rPr>
                <w:rFonts w:cs="Arial"/>
                <w:color w:val="1E1544" w:themeColor="text1"/>
              </w:rPr>
              <w:t xml:space="preserve"> for HCP care recipients you deliver services to.</w:t>
            </w:r>
          </w:p>
          <w:p w14:paraId="5E7E5449" w14:textId="620F30E6" w:rsidR="00410BCD" w:rsidRPr="00D4592D" w:rsidRDefault="00410BC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You can refer to these </w:t>
            </w:r>
            <w:r w:rsidR="00BA252F" w:rsidRPr="00D4592D">
              <w:rPr>
                <w:rFonts w:cs="Arial"/>
                <w:color w:val="1E1544" w:themeColor="text1"/>
              </w:rPr>
              <w:t>estimated</w:t>
            </w:r>
            <w:r w:rsidRPr="00D4592D">
              <w:rPr>
                <w:rFonts w:cs="Arial"/>
                <w:color w:val="1E1544" w:themeColor="text1"/>
              </w:rPr>
              <w:t xml:space="preserve"> contribution rates when discussing Support at Home service agreements with HCP care recipients to help them understand what their </w:t>
            </w:r>
            <w:r w:rsidRPr="00D4592D">
              <w:rPr>
                <w:color w:val="1E1544" w:themeColor="text1"/>
              </w:rPr>
              <w:t>c</w:t>
            </w:r>
            <w:r w:rsidR="00C26EF1" w:rsidRPr="00D4592D">
              <w:rPr>
                <w:color w:val="1E1544" w:themeColor="text1"/>
              </w:rPr>
              <w:t>ontributions</w:t>
            </w:r>
            <w:r w:rsidRPr="00D4592D">
              <w:rPr>
                <w:color w:val="1E1544" w:themeColor="text1"/>
              </w:rPr>
              <w:t xml:space="preserve"> might be under Support at Home.</w:t>
            </w:r>
          </w:p>
          <w:p w14:paraId="550AAE7E" w14:textId="0D97788D" w:rsidR="00410BCD" w:rsidRPr="00D4592D" w:rsidRDefault="00410BC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HCP care recipients will receive a letter from the department </w:t>
            </w:r>
            <w:r w:rsidR="00FA5AA9" w:rsidRPr="00D4592D">
              <w:rPr>
                <w:rFonts w:cs="Arial"/>
                <w:color w:val="1E1544" w:themeColor="text1"/>
              </w:rPr>
              <w:t>from</w:t>
            </w:r>
            <w:r w:rsidRPr="00D4592D">
              <w:rPr>
                <w:rFonts w:cs="Arial"/>
                <w:color w:val="1E1544" w:themeColor="text1"/>
              </w:rPr>
              <w:t xml:space="preserve"> late September about their contribution rates. The letter will inform the care recipient if they are covered by the no worse o</w:t>
            </w:r>
            <w:r w:rsidR="00F90349" w:rsidRPr="00D4592D">
              <w:rPr>
                <w:rFonts w:cs="Arial"/>
                <w:color w:val="1E1544" w:themeColor="text1"/>
              </w:rPr>
              <w:t>f</w:t>
            </w:r>
            <w:r w:rsidRPr="00D4592D">
              <w:rPr>
                <w:rFonts w:cs="Arial"/>
                <w:color w:val="1E1544" w:themeColor="text1"/>
              </w:rPr>
              <w:t>f principle and contribution rates that may apply based on their individual circumstances.</w:t>
            </w:r>
          </w:p>
        </w:tc>
        <w:tc>
          <w:tcPr>
            <w:tcW w:w="2280" w:type="dxa"/>
          </w:tcPr>
          <w:p w14:paraId="15D50CBD" w14:textId="0634E0C2" w:rsidR="00410BCD" w:rsidRPr="0021695E" w:rsidRDefault="00410BCD" w:rsidP="00410BC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4592D">
              <w:rPr>
                <w:rFonts w:cs="Arial"/>
                <w:color w:val="1E1544"/>
              </w:rPr>
              <w:t xml:space="preserve">From 1 October </w:t>
            </w:r>
            <w:r w:rsidR="00CB72DA" w:rsidRPr="0021695E">
              <w:rPr>
                <w:rFonts w:cs="Arial"/>
                <w:color w:val="1E1544"/>
              </w:rPr>
              <w:t xml:space="preserve">2025 </w:t>
            </w:r>
            <w:r w:rsidR="00CB72DA" w:rsidRPr="0021695E">
              <w:rPr>
                <w:rFonts w:cs="Arial"/>
                <w:color w:val="1E1544" w:themeColor="text1"/>
              </w:rPr>
              <w:t>–</w:t>
            </w:r>
            <w:r w:rsidR="002F045A" w:rsidRPr="0021695E">
              <w:rPr>
                <w:rFonts w:cs="Arial"/>
                <w:color w:val="1E1544" w:themeColor="text1"/>
              </w:rPr>
              <w:t xml:space="preserve"> 31</w:t>
            </w:r>
            <w:r w:rsidR="003C01BE" w:rsidRPr="0021695E">
              <w:rPr>
                <w:rFonts w:cs="Arial"/>
                <w:color w:val="1E1544" w:themeColor="text1"/>
              </w:rPr>
              <w:t xml:space="preserve"> October 2025</w:t>
            </w:r>
          </w:p>
        </w:tc>
        <w:tc>
          <w:tcPr>
            <w:tcW w:w="3540" w:type="dxa"/>
          </w:tcPr>
          <w:p w14:paraId="295676E5" w14:textId="5988A9C5" w:rsidR="00410BCD" w:rsidRPr="00D4592D" w:rsidRDefault="00A5190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color w:val="1E1544" w:themeColor="text1"/>
              </w:rPr>
              <w:t xml:space="preserve">Refer to the </w:t>
            </w:r>
            <w:hyperlink r:id="rId180" w:history="1">
              <w:r w:rsidRPr="00B654C8">
                <w:rPr>
                  <w:rStyle w:val="Hyperlink"/>
                  <w:rFonts w:cs="Arial"/>
                </w:rPr>
                <w:t>Providing home care</w:t>
              </w:r>
            </w:hyperlink>
            <w:r w:rsidR="004B5F58" w:rsidRPr="00D4592D">
              <w:rPr>
                <w:rFonts w:cs="Arial"/>
                <w:color w:val="1E1544" w:themeColor="text1"/>
              </w:rPr>
              <w:t xml:space="preserve"> page</w:t>
            </w:r>
            <w:r w:rsidR="00D71640" w:rsidRPr="00D4592D">
              <w:rPr>
                <w:rFonts w:cs="Arial"/>
                <w:color w:val="1E1544" w:themeColor="text1"/>
              </w:rPr>
              <w:t xml:space="preserve"> </w:t>
            </w:r>
            <w:r w:rsidR="00D056CD" w:rsidRPr="00D4592D">
              <w:rPr>
                <w:rFonts w:cs="Arial"/>
                <w:color w:val="1E1544" w:themeColor="text1"/>
              </w:rPr>
              <w:t>on the Services Australia website</w:t>
            </w:r>
            <w:r w:rsidR="00410BCD" w:rsidRPr="00D4592D">
              <w:rPr>
                <w:rFonts w:cs="Arial"/>
                <w:color w:val="1E1544" w:themeColor="text1"/>
              </w:rPr>
              <w:t xml:space="preserve"> for guidance on how to access the </w:t>
            </w:r>
            <w:r w:rsidR="00487FAD" w:rsidRPr="00D4592D">
              <w:rPr>
                <w:rFonts w:cs="Arial"/>
                <w:color w:val="1E1544" w:themeColor="text1"/>
              </w:rPr>
              <w:t>estimated</w:t>
            </w:r>
            <w:r w:rsidR="00410BCD" w:rsidRPr="00D4592D">
              <w:rPr>
                <w:rFonts w:cs="Arial"/>
                <w:color w:val="1E1544" w:themeColor="text1"/>
              </w:rPr>
              <w:t xml:space="preserve"> contribution rates on the Aged Care Provider Portal and </w:t>
            </w:r>
            <w:r w:rsidR="009564CF" w:rsidRPr="00D4592D">
              <w:rPr>
                <w:rFonts w:cs="Arial"/>
                <w:color w:val="1E1544" w:themeColor="text1"/>
              </w:rPr>
              <w:t xml:space="preserve">guidance when </w:t>
            </w:r>
            <w:r w:rsidR="00410BCD" w:rsidRPr="00D4592D">
              <w:rPr>
                <w:rFonts w:cs="Arial"/>
                <w:color w:val="1E1544" w:themeColor="text1"/>
              </w:rPr>
              <w:t xml:space="preserve">discussing these </w:t>
            </w:r>
            <w:r w:rsidR="00487FAD" w:rsidRPr="00D4592D">
              <w:rPr>
                <w:rFonts w:cs="Arial"/>
                <w:color w:val="1E1544" w:themeColor="text1"/>
              </w:rPr>
              <w:t>estimated</w:t>
            </w:r>
            <w:r w:rsidR="00410BCD" w:rsidRPr="00D4592D">
              <w:rPr>
                <w:rFonts w:cs="Arial"/>
                <w:color w:val="1E1544" w:themeColor="text1"/>
              </w:rPr>
              <w:t xml:space="preserve"> rates with HCP care recipients.</w:t>
            </w:r>
          </w:p>
        </w:tc>
      </w:tr>
      <w:tr w:rsidR="00E2695F" w:rsidRPr="00B94EF3" w14:paraId="337BE970" w14:textId="77777777" w:rsidTr="4DE19DC7">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38604958" w14:textId="6AE5D796" w:rsidR="00DA6E1A" w:rsidRPr="0021695E" w:rsidRDefault="00DA6E1A" w:rsidP="00257D28">
            <w:pPr>
              <w:spacing w:before="60" w:after="60"/>
              <w:rPr>
                <w:rFonts w:cs="Arial"/>
                <w:bCs w:val="0"/>
                <w:color w:val="1E1544"/>
              </w:rPr>
            </w:pPr>
            <w:r w:rsidRPr="0021695E">
              <w:rPr>
                <w:rFonts w:cs="Arial"/>
                <w:color w:val="1E1544"/>
              </w:rPr>
              <w:t>2.</w:t>
            </w:r>
            <w:r w:rsidR="00DC5955" w:rsidRPr="0021695E">
              <w:rPr>
                <w:rFonts w:cs="Arial"/>
                <w:color w:val="1E1544"/>
              </w:rPr>
              <w:t>3</w:t>
            </w:r>
            <w:r w:rsidR="00ED3D13" w:rsidRPr="0021695E">
              <w:rPr>
                <w:rFonts w:cs="Arial"/>
                <w:color w:val="1E1544"/>
              </w:rPr>
              <w:t>5</w:t>
            </w:r>
          </w:p>
        </w:tc>
        <w:tc>
          <w:tcPr>
            <w:tcW w:w="7871" w:type="dxa"/>
          </w:tcPr>
          <w:p w14:paraId="6764E735" w14:textId="0483AF31" w:rsidR="00DA6E1A" w:rsidRPr="0021695E" w:rsidRDefault="00DA6E1A"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color w:val="1E1544" w:themeColor="text1"/>
              </w:rPr>
              <w:t xml:space="preserve">Assist HCP care recipients to </w:t>
            </w:r>
            <w:r w:rsidRPr="0021695E">
              <w:rPr>
                <w:rFonts w:cs="Arial"/>
                <w:b/>
                <w:bCs/>
                <w:color w:val="1E1544" w:themeColor="text1"/>
              </w:rPr>
              <w:t>understand what transitioning to Support at Home</w:t>
            </w:r>
            <w:r w:rsidRPr="0021695E">
              <w:rPr>
                <w:rFonts w:cs="Arial"/>
                <w:color w:val="1E1544" w:themeColor="text1"/>
              </w:rPr>
              <w:t xml:space="preserve"> will mean for them</w:t>
            </w:r>
            <w:r w:rsidR="00050971" w:rsidRPr="0021695E">
              <w:rPr>
                <w:rFonts w:cs="Arial"/>
                <w:color w:val="1E1544" w:themeColor="text1"/>
              </w:rPr>
              <w:t xml:space="preserve">: </w:t>
            </w:r>
          </w:p>
          <w:p w14:paraId="54D50A4E" w14:textId="1E4A2C19" w:rsidR="009206DC" w:rsidRPr="0021695E" w:rsidRDefault="00DA6E1A" w:rsidP="00310595">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695E">
              <w:rPr>
                <w:color w:val="1E1544" w:themeColor="text1"/>
              </w:rPr>
              <w:t>they will receive a Support at Home budget that matches the same funding level as their HCP</w:t>
            </w:r>
            <w:r w:rsidR="00AA34BE" w:rsidRPr="0021695E">
              <w:rPr>
                <w:color w:val="1E1544" w:themeColor="text1"/>
              </w:rPr>
              <w:t>.</w:t>
            </w:r>
            <w:r w:rsidRPr="0021695E">
              <w:rPr>
                <w:color w:val="1E1544" w:themeColor="text1"/>
              </w:rPr>
              <w:t xml:space="preserve"> </w:t>
            </w:r>
            <w:r w:rsidRPr="0021695E">
              <w:rPr>
                <w:color w:val="1E1544" w:themeColor="text1"/>
              </w:rPr>
              <w:br/>
              <w:t xml:space="preserve">Under the HCP program, if they receive an </w:t>
            </w:r>
            <w:r w:rsidR="00033389" w:rsidRPr="0021695E">
              <w:rPr>
                <w:color w:val="1E1544" w:themeColor="text1"/>
              </w:rPr>
              <w:t>oxygen</w:t>
            </w:r>
            <w:r w:rsidRPr="0021695E">
              <w:rPr>
                <w:color w:val="1E1544" w:themeColor="text1"/>
              </w:rPr>
              <w:t xml:space="preserve">, </w:t>
            </w:r>
            <w:r w:rsidR="00033389" w:rsidRPr="0021695E">
              <w:rPr>
                <w:color w:val="1E1544" w:themeColor="text1"/>
              </w:rPr>
              <w:t xml:space="preserve">enteral </w:t>
            </w:r>
            <w:r w:rsidRPr="0021695E">
              <w:rPr>
                <w:color w:val="1E1544" w:themeColor="text1"/>
              </w:rPr>
              <w:t xml:space="preserve">feeding, </w:t>
            </w:r>
            <w:r w:rsidR="00033389" w:rsidRPr="0021695E">
              <w:rPr>
                <w:color w:val="1E1544" w:themeColor="text1"/>
              </w:rPr>
              <w:t>veterans</w:t>
            </w:r>
            <w:r w:rsidR="009372CC" w:rsidRPr="0021695E">
              <w:rPr>
                <w:color w:val="1E1544" w:themeColor="text1"/>
              </w:rPr>
              <w:t>,</w:t>
            </w:r>
            <w:r w:rsidRPr="0021695E">
              <w:rPr>
                <w:color w:val="1E1544" w:themeColor="text1"/>
              </w:rPr>
              <w:t xml:space="preserve"> </w:t>
            </w:r>
            <w:r w:rsidR="00033389" w:rsidRPr="0021695E">
              <w:rPr>
                <w:color w:val="1E1544" w:themeColor="text1"/>
              </w:rPr>
              <w:t xml:space="preserve">dementia </w:t>
            </w:r>
            <w:r w:rsidRPr="0021695E">
              <w:rPr>
                <w:color w:val="1E1544" w:themeColor="text1"/>
              </w:rPr>
              <w:t xml:space="preserve">and </w:t>
            </w:r>
            <w:r w:rsidR="00033389" w:rsidRPr="0021695E">
              <w:rPr>
                <w:color w:val="1E1544" w:themeColor="text1"/>
              </w:rPr>
              <w:t xml:space="preserve">cognition or </w:t>
            </w:r>
            <w:r w:rsidR="00562244" w:rsidRPr="0021695E">
              <w:rPr>
                <w:color w:val="1E1544" w:themeColor="text1"/>
              </w:rPr>
              <w:t>h</w:t>
            </w:r>
            <w:r w:rsidR="00802DEA" w:rsidRPr="0021695E">
              <w:rPr>
                <w:color w:val="1E1544" w:themeColor="text1"/>
              </w:rPr>
              <w:t>ardship</w:t>
            </w:r>
            <w:r w:rsidRPr="0021695E">
              <w:rPr>
                <w:color w:val="1E1544" w:themeColor="text1"/>
              </w:rPr>
              <w:t xml:space="preserve"> supplement, these will be retained under their Support at Home budget</w:t>
            </w:r>
          </w:p>
          <w:p w14:paraId="42E87237" w14:textId="4D343E44" w:rsidR="00B4580C" w:rsidRPr="0021695E" w:rsidRDefault="00B4580C" w:rsidP="00310595">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695E">
              <w:rPr>
                <w:color w:val="1E1544" w:themeColor="text1"/>
              </w:rPr>
              <w:t>they will have their HCP entry notification</w:t>
            </w:r>
            <w:r w:rsidR="00A145B7" w:rsidRPr="0021695E">
              <w:rPr>
                <w:color w:val="1E1544" w:themeColor="text1"/>
              </w:rPr>
              <w:t xml:space="preserve"> transitioned to Support</w:t>
            </w:r>
            <w:r w:rsidR="00B856E0" w:rsidRPr="0021695E">
              <w:rPr>
                <w:color w:val="1E1544" w:themeColor="text1"/>
              </w:rPr>
              <w:t xml:space="preserve"> at Home </w:t>
            </w:r>
            <w:r w:rsidR="00F8705C" w:rsidRPr="0021695E">
              <w:rPr>
                <w:color w:val="1E1544" w:themeColor="text1"/>
              </w:rPr>
              <w:t xml:space="preserve">from </w:t>
            </w:r>
            <w:r w:rsidR="00B856E0" w:rsidRPr="0021695E">
              <w:rPr>
                <w:color w:val="1E1544" w:themeColor="text1"/>
              </w:rPr>
              <w:t xml:space="preserve">1 </w:t>
            </w:r>
            <w:r w:rsidR="001F374E" w:rsidRPr="0021695E">
              <w:rPr>
                <w:color w:val="1E1544" w:themeColor="text1"/>
              </w:rPr>
              <w:t>November</w:t>
            </w:r>
          </w:p>
          <w:p w14:paraId="12ABED08" w14:textId="652DF47F" w:rsidR="00DA6E1A" w:rsidRPr="0021695E" w:rsidRDefault="00DA6E1A" w:rsidP="00310595">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695E">
              <w:rPr>
                <w:color w:val="1E1544" w:themeColor="text1"/>
              </w:rPr>
              <w:t xml:space="preserve">they will keep any HCP unspent funds (provider-held and/or </w:t>
            </w:r>
            <w:r w:rsidR="008E04A8" w:rsidRPr="0021695E">
              <w:rPr>
                <w:color w:val="1E1544" w:themeColor="text1"/>
              </w:rPr>
              <w:t>Commonwealth</w:t>
            </w:r>
            <w:r w:rsidRPr="0021695E">
              <w:rPr>
                <w:color w:val="1E1544" w:themeColor="text1"/>
              </w:rPr>
              <w:t xml:space="preserve">-held) for use under Support at Home </w:t>
            </w:r>
          </w:p>
          <w:p w14:paraId="2E581DDB" w14:textId="0E8C7A59" w:rsidR="00004F04" w:rsidRPr="0021695E" w:rsidRDefault="00004F04" w:rsidP="00310595">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695E">
              <w:rPr>
                <w:color w:val="1E1544" w:themeColor="text1"/>
              </w:rPr>
              <w:t>they will have access to all services on the Support at Home service list</w:t>
            </w:r>
            <w:r w:rsidR="001B6517" w:rsidRPr="0021695E">
              <w:rPr>
                <w:color w:val="1E1544" w:themeColor="text1"/>
              </w:rPr>
              <w:t xml:space="preserve"> including ongoing services and </w:t>
            </w:r>
            <w:r w:rsidR="00E2203C" w:rsidRPr="0021695E">
              <w:rPr>
                <w:color w:val="1E1544" w:themeColor="text1"/>
              </w:rPr>
              <w:t>short-term</w:t>
            </w:r>
            <w:r w:rsidR="001B6517" w:rsidRPr="0021695E">
              <w:rPr>
                <w:color w:val="1E1544" w:themeColor="text1"/>
              </w:rPr>
              <w:t xml:space="preserve"> pathways</w:t>
            </w:r>
            <w:r w:rsidRPr="0021695E">
              <w:rPr>
                <w:color w:val="1E1544" w:themeColor="text1"/>
              </w:rPr>
              <w:t xml:space="preserve"> under HCP transition arrangements</w:t>
            </w:r>
          </w:p>
          <w:p w14:paraId="6F85D48F" w14:textId="2BF7D8BE" w:rsidR="00DA6E1A" w:rsidRPr="0021695E" w:rsidRDefault="00DA6E1A" w:rsidP="00310595">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695E">
              <w:rPr>
                <w:color w:val="1E1544" w:themeColor="text1"/>
              </w:rPr>
              <w:t>they can be reassessed to a Support at Home classification if their needs change</w:t>
            </w:r>
          </w:p>
          <w:p w14:paraId="292C6858" w14:textId="50F7A875" w:rsidR="00DA6E1A" w:rsidRPr="0021695E" w:rsidRDefault="00DA6E1A" w:rsidP="00310595">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695E">
              <w:rPr>
                <w:color w:val="1E1544" w:themeColor="text1"/>
              </w:rPr>
              <w:t xml:space="preserve">they will have access to assistive technology and home modifications if needed through the separately funded AT-HM </w:t>
            </w:r>
            <w:r w:rsidR="00064FA7" w:rsidRPr="0021695E">
              <w:rPr>
                <w:color w:val="1E1544" w:themeColor="text1"/>
              </w:rPr>
              <w:t xml:space="preserve">scheme </w:t>
            </w:r>
            <w:r w:rsidRPr="0021695E">
              <w:rPr>
                <w:color w:val="1E1544" w:themeColor="text1"/>
              </w:rPr>
              <w:t xml:space="preserve">or HCP unspent funds (provider-held and/or </w:t>
            </w:r>
            <w:r w:rsidR="0004092F" w:rsidRPr="0021695E">
              <w:rPr>
                <w:color w:val="1E1544" w:themeColor="text1"/>
              </w:rPr>
              <w:t>Commonwealth</w:t>
            </w:r>
            <w:r w:rsidRPr="0021695E">
              <w:rPr>
                <w:color w:val="1E1544" w:themeColor="text1"/>
              </w:rPr>
              <w:t>-held).</w:t>
            </w:r>
          </w:p>
        </w:tc>
        <w:tc>
          <w:tcPr>
            <w:tcW w:w="2280" w:type="dxa"/>
          </w:tcPr>
          <w:p w14:paraId="27ABBBDB" w14:textId="0C9951DC" w:rsidR="00DA6E1A" w:rsidRPr="0021695E" w:rsidRDefault="00410BC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color w:val="1E1544" w:themeColor="text1"/>
              </w:rPr>
              <w:t>From May –October 2025</w:t>
            </w:r>
          </w:p>
        </w:tc>
        <w:tc>
          <w:tcPr>
            <w:tcW w:w="3540" w:type="dxa"/>
          </w:tcPr>
          <w:p w14:paraId="025289C5" w14:textId="5B6C2D90" w:rsidR="00DA6E1A" w:rsidRPr="00F116C9" w:rsidRDefault="00410BCD" w:rsidP="00F116C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hyperlink r:id="rId181" w:history="1">
              <w:r w:rsidRPr="00B654C8">
                <w:rPr>
                  <w:rStyle w:val="Hyperlink"/>
                  <w:rFonts w:cs="Arial"/>
                </w:rPr>
                <w:t>Guidance for Support at Home care partners</w:t>
              </w:r>
            </w:hyperlink>
            <w:r w:rsidRPr="0021695E">
              <w:rPr>
                <w:rFonts w:cs="Arial"/>
                <w:color w:val="1E1544"/>
              </w:rPr>
              <w:t xml:space="preserve"> includes key messages care partners can refer to when discussing the changes with HCP care recipients.</w:t>
            </w:r>
          </w:p>
        </w:tc>
      </w:tr>
      <w:tr w:rsidR="00E2695F" w:rsidRPr="00B94EF3" w14:paraId="4FD2A379" w14:textId="77777777" w:rsidTr="4DE19DC7">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16A089BD" w14:textId="7C294547" w:rsidR="00102148" w:rsidRPr="00257D28" w:rsidRDefault="00102148" w:rsidP="00257D28">
            <w:pPr>
              <w:spacing w:before="60" w:after="60"/>
              <w:rPr>
                <w:rFonts w:cs="Arial"/>
                <w:bCs w:val="0"/>
                <w:color w:val="1E1544"/>
              </w:rPr>
            </w:pPr>
            <w:r w:rsidRPr="00257D28">
              <w:rPr>
                <w:rFonts w:cs="Arial"/>
                <w:color w:val="1E1544"/>
              </w:rPr>
              <w:t>2.</w:t>
            </w:r>
            <w:r w:rsidR="00DC5955">
              <w:rPr>
                <w:rFonts w:cs="Arial"/>
                <w:color w:val="1E1544"/>
              </w:rPr>
              <w:t>3</w:t>
            </w:r>
            <w:r w:rsidR="00152DD3">
              <w:rPr>
                <w:rFonts w:cs="Arial"/>
                <w:color w:val="1E1544"/>
              </w:rPr>
              <w:t>6</w:t>
            </w:r>
          </w:p>
        </w:tc>
        <w:tc>
          <w:tcPr>
            <w:tcW w:w="7871" w:type="dxa"/>
          </w:tcPr>
          <w:p w14:paraId="3AAE9905" w14:textId="3875DA4C" w:rsidR="00102148" w:rsidRPr="00055296" w:rsidRDefault="0010214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55296">
              <w:rPr>
                <w:rFonts w:cs="Arial"/>
                <w:color w:val="1E1544" w:themeColor="text1"/>
              </w:rPr>
              <w:t xml:space="preserve">Inform HCP </w:t>
            </w:r>
            <w:r w:rsidR="00900AA8" w:rsidRPr="00055296">
              <w:rPr>
                <w:rFonts w:cs="Arial"/>
                <w:color w:val="1E1544" w:themeColor="text1"/>
              </w:rPr>
              <w:t>care recipients</w:t>
            </w:r>
            <w:r w:rsidR="00DB3BF6" w:rsidRPr="00055296">
              <w:rPr>
                <w:rFonts w:cs="Arial"/>
                <w:color w:val="1E1544" w:themeColor="text1"/>
              </w:rPr>
              <w:t xml:space="preserve"> </w:t>
            </w:r>
            <w:r w:rsidRPr="00055296">
              <w:rPr>
                <w:rFonts w:cs="Arial"/>
                <w:color w:val="1E1544" w:themeColor="text1"/>
              </w:rPr>
              <w:t xml:space="preserve">about </w:t>
            </w:r>
            <w:r w:rsidRPr="00257D28">
              <w:rPr>
                <w:rFonts w:cs="Arial"/>
                <w:b/>
                <w:bCs/>
                <w:color w:val="1E1544" w:themeColor="text1"/>
              </w:rPr>
              <w:t>changes to their services under the Support at Home service list</w:t>
            </w:r>
            <w:r w:rsidRPr="00055296">
              <w:rPr>
                <w:rFonts w:cs="Arial"/>
                <w:color w:val="1E1544" w:themeColor="text1"/>
              </w:rPr>
              <w:t>. This should include:</w:t>
            </w:r>
          </w:p>
          <w:p w14:paraId="57311B8C" w14:textId="4164A6E7" w:rsidR="00102148" w:rsidRPr="00055296" w:rsidRDefault="00102148" w:rsidP="00D06B4A">
            <w:pPr>
              <w:pStyle w:val="ListParagraph"/>
              <w:spacing w:before="60" w:after="60"/>
              <w:ind w:left="723"/>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 xml:space="preserve">reviewing services currently being accessed under </w:t>
            </w:r>
            <w:r w:rsidR="001541D7">
              <w:rPr>
                <w:color w:val="1E1544" w:themeColor="text1"/>
              </w:rPr>
              <w:t xml:space="preserve">the </w:t>
            </w:r>
            <w:r w:rsidRPr="00055296">
              <w:rPr>
                <w:color w:val="1E1544" w:themeColor="text1"/>
              </w:rPr>
              <w:t>HCP</w:t>
            </w:r>
            <w:r w:rsidR="000F397D" w:rsidRPr="00055296">
              <w:rPr>
                <w:color w:val="1E1544" w:themeColor="text1"/>
              </w:rPr>
              <w:t xml:space="preserve"> </w:t>
            </w:r>
            <w:r w:rsidR="0033752E" w:rsidRPr="00055296">
              <w:rPr>
                <w:color w:val="1E1544" w:themeColor="text1"/>
              </w:rPr>
              <w:t>program</w:t>
            </w:r>
            <w:r w:rsidRPr="00055296">
              <w:rPr>
                <w:color w:val="1E1544" w:themeColor="text1"/>
              </w:rPr>
              <w:t xml:space="preserve"> and preparing for any adjustments that may be required to align with the Support at Home service list. Support </w:t>
            </w:r>
            <w:r w:rsidR="00FA797C">
              <w:rPr>
                <w:color w:val="1E1544" w:themeColor="text1"/>
              </w:rPr>
              <w:t xml:space="preserve">HCP care </w:t>
            </w:r>
            <w:r w:rsidRPr="00055296">
              <w:rPr>
                <w:color w:val="1E1544" w:themeColor="text1"/>
              </w:rPr>
              <w:t>recipients to determine the likely service mix required to best meet their needs, including consideration of privately funded arrangements if necessary</w:t>
            </w:r>
          </w:p>
          <w:p w14:paraId="3A24FD67" w14:textId="77777777" w:rsidR="00102148" w:rsidRPr="00055296" w:rsidRDefault="00102148" w:rsidP="00310595">
            <w:pPr>
              <w:pStyle w:val="ListParagraph"/>
              <w:numPr>
                <w:ilvl w:val="0"/>
                <w:numId w:val="20"/>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any services that the provider is unable to offer under the Support at Home program</w:t>
            </w:r>
          </w:p>
          <w:p w14:paraId="7A4EC4A3" w14:textId="1CEF67C7" w:rsidR="00102148" w:rsidRPr="00055296" w:rsidRDefault="00102148" w:rsidP="00310595">
            <w:pPr>
              <w:pStyle w:val="ListParagraph"/>
              <w:numPr>
                <w:ilvl w:val="0"/>
                <w:numId w:val="20"/>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 xml:space="preserve">how to access short-term supports, including the Assistive Technology and Home Modifications </w:t>
            </w:r>
            <w:r w:rsidR="00CD038F">
              <w:rPr>
                <w:color w:val="1E1544" w:themeColor="text1"/>
              </w:rPr>
              <w:t>s</w:t>
            </w:r>
            <w:r w:rsidR="00CD038F" w:rsidRPr="00055296">
              <w:rPr>
                <w:color w:val="1E1544" w:themeColor="text1"/>
              </w:rPr>
              <w:t>cheme</w:t>
            </w:r>
            <w:r w:rsidRPr="00055296">
              <w:rPr>
                <w:color w:val="1E1544" w:themeColor="text1"/>
              </w:rPr>
              <w:t xml:space="preserve">, the End-of-Life Pathway, and the Restorative Care Pathway. </w:t>
            </w:r>
          </w:p>
        </w:tc>
        <w:tc>
          <w:tcPr>
            <w:tcW w:w="2280" w:type="dxa"/>
          </w:tcPr>
          <w:p w14:paraId="3ADA882B" w14:textId="6E1029D0" w:rsidR="00102148" w:rsidRPr="00055296" w:rsidRDefault="00410BCD" w:rsidP="00F116C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From </w:t>
            </w:r>
            <w:r w:rsidR="004520DE" w:rsidRPr="00055296">
              <w:rPr>
                <w:rFonts w:cs="Arial"/>
                <w:color w:val="1E1544" w:themeColor="text1"/>
              </w:rPr>
              <w:t>May</w:t>
            </w:r>
            <w:r w:rsidR="00C3787E" w:rsidRPr="00055296">
              <w:rPr>
                <w:rFonts w:cs="Arial"/>
                <w:color w:val="1E1544" w:themeColor="text1"/>
              </w:rPr>
              <w:t xml:space="preserve"> </w:t>
            </w:r>
            <w:r w:rsidR="00181234" w:rsidRPr="00861331">
              <w:rPr>
                <w:rFonts w:cs="Arial"/>
                <w:color w:val="1E1544" w:themeColor="text1"/>
              </w:rPr>
              <w:t xml:space="preserve">– </w:t>
            </w:r>
            <w:r w:rsidR="00C54125">
              <w:rPr>
                <w:rFonts w:cs="Arial"/>
                <w:color w:val="1E1544" w:themeColor="text1"/>
              </w:rPr>
              <w:t>October</w:t>
            </w:r>
            <w:r w:rsidR="007F3D5C" w:rsidRPr="00055296">
              <w:rPr>
                <w:rFonts w:cs="Arial"/>
                <w:color w:val="1E1544" w:themeColor="text1"/>
              </w:rPr>
              <w:t xml:space="preserve"> 2025</w:t>
            </w:r>
          </w:p>
        </w:tc>
        <w:tc>
          <w:tcPr>
            <w:tcW w:w="3540" w:type="dxa"/>
          </w:tcPr>
          <w:p w14:paraId="19701262" w14:textId="5BC06A4A" w:rsidR="00102148" w:rsidRPr="00055296" w:rsidRDefault="00102148"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055296">
              <w:rPr>
                <w:rStyle w:val="Hyperlink"/>
                <w:rFonts w:cs="Arial"/>
                <w:color w:val="1E1544" w:themeColor="text1"/>
                <w:u w:val="none"/>
              </w:rPr>
              <w:t xml:space="preserve">Refer to the </w:t>
            </w:r>
            <w:hyperlink r:id="rId182" w:history="1">
              <w:r w:rsidRPr="00B654C8">
                <w:rPr>
                  <w:rStyle w:val="Hyperlink"/>
                  <w:rFonts w:cs="Arial"/>
                </w:rPr>
                <w:t>Support at Home service list</w:t>
              </w:r>
            </w:hyperlink>
            <w:r w:rsidRPr="00055296">
              <w:rPr>
                <w:rStyle w:val="Hyperlink"/>
                <w:rFonts w:cs="Arial"/>
                <w:color w:val="1E1544" w:themeColor="text1"/>
                <w:u w:val="none"/>
              </w:rPr>
              <w:t xml:space="preserve"> a</w:t>
            </w:r>
            <w:r w:rsidRPr="00257D28">
              <w:rPr>
                <w:rStyle w:val="Hyperlink"/>
                <w:rFonts w:cs="Arial"/>
                <w:color w:val="1E1544" w:themeColor="text1"/>
                <w:u w:val="none"/>
              </w:rPr>
              <w:t xml:space="preserve">nd the </w:t>
            </w:r>
            <w:hyperlink r:id="rId183" w:history="1">
              <w:r w:rsidRPr="00B654C8">
                <w:rPr>
                  <w:rStyle w:val="Hyperlink"/>
                  <w:rFonts w:cs="Arial"/>
                </w:rPr>
                <w:t xml:space="preserve">Assistive Technology and Home Modifications </w:t>
              </w:r>
              <w:r w:rsidR="000104FC" w:rsidRPr="00B654C8">
                <w:rPr>
                  <w:rStyle w:val="Hyperlink"/>
                  <w:rFonts w:cs="Arial"/>
                </w:rPr>
                <w:t>l</w:t>
              </w:r>
              <w:r w:rsidRPr="00B654C8">
                <w:rPr>
                  <w:rStyle w:val="Hyperlink"/>
                  <w:rFonts w:cs="Arial"/>
                </w:rPr>
                <w:t>ist</w:t>
              </w:r>
            </w:hyperlink>
            <w:r w:rsidRPr="00257D28">
              <w:rPr>
                <w:rStyle w:val="Hyperlink"/>
                <w:rFonts w:cs="Arial"/>
                <w:color w:val="1E1544" w:themeColor="text1"/>
                <w:u w:val="none"/>
              </w:rPr>
              <w:t xml:space="preserve"> </w:t>
            </w:r>
            <w:r w:rsidRPr="00055296">
              <w:rPr>
                <w:rStyle w:val="Hyperlink"/>
                <w:rFonts w:cs="Arial"/>
                <w:color w:val="1E1544" w:themeColor="text1"/>
                <w:u w:val="none"/>
              </w:rPr>
              <w:t xml:space="preserve">on the department’s website. </w:t>
            </w:r>
          </w:p>
          <w:p w14:paraId="6CA6A346" w14:textId="265E182A" w:rsidR="001D18F0" w:rsidRPr="00055296" w:rsidRDefault="00B8166D"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hyperlink r:id="rId184" w:history="1">
              <w:r w:rsidRPr="00B654C8">
                <w:rPr>
                  <w:rStyle w:val="Hyperlink"/>
                  <w:rFonts w:cs="Arial"/>
                </w:rPr>
                <w:t>Guidance for Support at Home care partners</w:t>
              </w:r>
            </w:hyperlink>
            <w:r>
              <w:rPr>
                <w:rFonts w:cs="Arial"/>
                <w:color w:val="1E1544"/>
              </w:rPr>
              <w:t xml:space="preserve"> includes key messages care partners can refer</w:t>
            </w:r>
            <w:r w:rsidR="00C03541">
              <w:rPr>
                <w:rFonts w:cs="Arial"/>
                <w:color w:val="1E1544"/>
              </w:rPr>
              <w:t xml:space="preserve"> to </w:t>
            </w:r>
            <w:r>
              <w:rPr>
                <w:rFonts w:cs="Arial"/>
                <w:color w:val="1E1544"/>
              </w:rPr>
              <w:t>when discussing</w:t>
            </w:r>
            <w:r w:rsidR="00C03541">
              <w:rPr>
                <w:rFonts w:cs="Arial"/>
                <w:color w:val="1E1544"/>
              </w:rPr>
              <w:t xml:space="preserve"> the </w:t>
            </w:r>
            <w:r>
              <w:rPr>
                <w:rFonts w:cs="Arial"/>
                <w:color w:val="1E1544"/>
              </w:rPr>
              <w:t>changes with HCP care recipients.</w:t>
            </w:r>
          </w:p>
        </w:tc>
      </w:tr>
      <w:tr w:rsidR="00E2695F" w:rsidRPr="00B94EF3" w14:paraId="53039308" w14:textId="77777777" w:rsidTr="4DE19DC7">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296A930D" w14:textId="5653B1D9" w:rsidR="00605AA4" w:rsidRPr="0021695E" w:rsidRDefault="00605AA4" w:rsidP="00257D28">
            <w:pPr>
              <w:spacing w:before="60" w:after="60"/>
              <w:rPr>
                <w:rFonts w:cs="Arial"/>
                <w:bCs w:val="0"/>
                <w:color w:val="1E1544"/>
              </w:rPr>
            </w:pPr>
            <w:r w:rsidRPr="00D4592D">
              <w:rPr>
                <w:rFonts w:cs="Arial"/>
                <w:color w:val="1E1544"/>
              </w:rPr>
              <w:t>2.</w:t>
            </w:r>
            <w:r w:rsidR="00DC5955" w:rsidRPr="00D4592D">
              <w:rPr>
                <w:rFonts w:cs="Arial"/>
                <w:color w:val="1E1544"/>
              </w:rPr>
              <w:t>3</w:t>
            </w:r>
            <w:r w:rsidR="00152DD3" w:rsidRPr="00D4592D">
              <w:rPr>
                <w:rFonts w:cs="Arial"/>
                <w:color w:val="1E1544"/>
              </w:rPr>
              <w:t>7</w:t>
            </w:r>
          </w:p>
        </w:tc>
        <w:tc>
          <w:tcPr>
            <w:tcW w:w="7871" w:type="dxa"/>
          </w:tcPr>
          <w:p w14:paraId="1F800111" w14:textId="3E6A84FB" w:rsidR="00605AA4" w:rsidRPr="0021695E" w:rsidRDefault="00605AA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color w:val="1E1544" w:themeColor="text1"/>
              </w:rPr>
              <w:t xml:space="preserve">Inform HCP </w:t>
            </w:r>
            <w:r w:rsidR="00B628CF" w:rsidRPr="0021695E">
              <w:rPr>
                <w:rFonts w:cs="Arial"/>
                <w:color w:val="1E1544" w:themeColor="text1"/>
              </w:rPr>
              <w:t xml:space="preserve">care </w:t>
            </w:r>
            <w:r w:rsidRPr="0021695E">
              <w:rPr>
                <w:rFonts w:cs="Arial"/>
                <w:color w:val="1E1544" w:themeColor="text1"/>
              </w:rPr>
              <w:t xml:space="preserve">recipients about </w:t>
            </w:r>
            <w:r w:rsidRPr="0021695E">
              <w:rPr>
                <w:rFonts w:cs="Arial"/>
                <w:b/>
                <w:bCs/>
                <w:color w:val="1E1544" w:themeColor="text1"/>
              </w:rPr>
              <w:t xml:space="preserve">changes to </w:t>
            </w:r>
            <w:r w:rsidR="007B69CF" w:rsidRPr="0021695E">
              <w:rPr>
                <w:rFonts w:cs="Arial"/>
                <w:b/>
                <w:bCs/>
                <w:color w:val="1E1544" w:themeColor="text1"/>
              </w:rPr>
              <w:t xml:space="preserve">participant </w:t>
            </w:r>
            <w:r w:rsidRPr="0021695E">
              <w:rPr>
                <w:rFonts w:cs="Arial"/>
                <w:b/>
                <w:bCs/>
                <w:color w:val="1E1544" w:themeColor="text1"/>
              </w:rPr>
              <w:t>contributions</w:t>
            </w:r>
            <w:r w:rsidRPr="0021695E">
              <w:rPr>
                <w:rFonts w:cs="Arial"/>
                <w:color w:val="1E1544" w:themeColor="text1"/>
              </w:rPr>
              <w:t xml:space="preserve"> (including for short-term supports), budget management, eligibility for special rates and supplements and how their contributions may change if they are </w:t>
            </w:r>
            <w:r w:rsidR="004121FD" w:rsidRPr="0021695E">
              <w:rPr>
                <w:rFonts w:cs="Arial"/>
                <w:color w:val="1E1544" w:themeColor="text1"/>
              </w:rPr>
              <w:t xml:space="preserve">reassessed. </w:t>
            </w:r>
            <w:r w:rsidR="00F94F86" w:rsidRPr="0021695E">
              <w:rPr>
                <w:rFonts w:cs="Arial"/>
                <w:color w:val="1E1544" w:themeColor="text1"/>
              </w:rPr>
              <w:t>This will be g</w:t>
            </w:r>
            <w:r w:rsidR="004121FD" w:rsidRPr="0021695E">
              <w:rPr>
                <w:rFonts w:cs="Arial"/>
                <w:color w:val="1E1544" w:themeColor="text1"/>
              </w:rPr>
              <w:t>eneral</w:t>
            </w:r>
            <w:r w:rsidR="00FC24A5" w:rsidRPr="0021695E">
              <w:rPr>
                <w:rFonts w:cs="Arial"/>
                <w:color w:val="1E1544" w:themeColor="text1"/>
              </w:rPr>
              <w:t xml:space="preserve"> info</w:t>
            </w:r>
            <w:r w:rsidR="00F94F86" w:rsidRPr="0021695E">
              <w:rPr>
                <w:rFonts w:cs="Arial"/>
                <w:color w:val="1E1544" w:themeColor="text1"/>
              </w:rPr>
              <w:t>rmation</w:t>
            </w:r>
            <w:r w:rsidR="00FC24A5" w:rsidRPr="0021695E">
              <w:rPr>
                <w:rFonts w:cs="Arial"/>
                <w:color w:val="1E1544" w:themeColor="text1"/>
              </w:rPr>
              <w:t xml:space="preserve"> about </w:t>
            </w:r>
            <w:r w:rsidR="007B69CF" w:rsidRPr="0021695E">
              <w:rPr>
                <w:rFonts w:cs="Arial"/>
                <w:color w:val="1E1544" w:themeColor="text1"/>
              </w:rPr>
              <w:t>participant</w:t>
            </w:r>
            <w:r w:rsidR="00FC24A5" w:rsidRPr="0021695E">
              <w:rPr>
                <w:rFonts w:cs="Arial"/>
                <w:color w:val="1E1544" w:themeColor="text1"/>
              </w:rPr>
              <w:t xml:space="preserve"> contributions. </w:t>
            </w:r>
          </w:p>
          <w:p w14:paraId="1EBB29DB" w14:textId="71253DF4" w:rsidR="000A014D" w:rsidRPr="00D4592D" w:rsidRDefault="00F96265" w:rsidP="00410BC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Estimated</w:t>
            </w:r>
            <w:r w:rsidR="003555D7" w:rsidRPr="00D4592D">
              <w:rPr>
                <w:rFonts w:cs="Arial"/>
                <w:color w:val="1E1544" w:themeColor="text1"/>
              </w:rPr>
              <w:t xml:space="preserve"> contribution rates for HCP care recipients </w:t>
            </w:r>
            <w:r w:rsidR="002B51D4" w:rsidRPr="00D4592D">
              <w:rPr>
                <w:rFonts w:cs="Arial"/>
                <w:color w:val="1E1544" w:themeColor="text1"/>
              </w:rPr>
              <w:t xml:space="preserve">will be available on the Aged Care Provider Portal from </w:t>
            </w:r>
            <w:r w:rsidR="00956B77" w:rsidRPr="00D4592D">
              <w:rPr>
                <w:rFonts w:cs="Arial"/>
                <w:color w:val="1E1544" w:themeColor="text1"/>
              </w:rPr>
              <w:t xml:space="preserve">1 </w:t>
            </w:r>
            <w:r w:rsidR="002B51D4" w:rsidRPr="00D4592D">
              <w:rPr>
                <w:rFonts w:cs="Arial"/>
                <w:color w:val="1E1544" w:themeColor="text1"/>
              </w:rPr>
              <w:t>October 2025</w:t>
            </w:r>
            <w:r w:rsidR="00283B88" w:rsidRPr="00D4592D">
              <w:rPr>
                <w:rFonts w:cs="Arial"/>
                <w:color w:val="1E1544" w:themeColor="text1"/>
              </w:rPr>
              <w:t xml:space="preserve"> (see 2.3</w:t>
            </w:r>
            <w:r w:rsidR="006624EA" w:rsidRPr="00D4592D">
              <w:rPr>
                <w:rFonts w:cs="Arial"/>
                <w:color w:val="1E1544" w:themeColor="text1"/>
              </w:rPr>
              <w:t>4</w:t>
            </w:r>
            <w:r w:rsidR="00283B88" w:rsidRPr="00D4592D">
              <w:rPr>
                <w:rFonts w:cs="Arial"/>
                <w:color w:val="1E1544" w:themeColor="text1"/>
              </w:rPr>
              <w:t>)</w:t>
            </w:r>
            <w:r w:rsidR="002B51D4" w:rsidRPr="00D4592D">
              <w:rPr>
                <w:rFonts w:cs="Arial"/>
                <w:color w:val="1E1544" w:themeColor="text1"/>
              </w:rPr>
              <w:t>.</w:t>
            </w:r>
            <w:r w:rsidR="00422B5D" w:rsidRPr="00D4592D" w:rsidDel="00422B5D">
              <w:rPr>
                <w:rFonts w:cs="Arial"/>
                <w:color w:val="1E1544" w:themeColor="text1"/>
              </w:rPr>
              <w:t xml:space="preserve"> </w:t>
            </w:r>
          </w:p>
          <w:p w14:paraId="640C704A" w14:textId="708E614E" w:rsidR="00037575" w:rsidRPr="0021695E" w:rsidRDefault="0036207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From November 2025, care recipients will receive a letter from Services Australia </w:t>
            </w:r>
            <w:r w:rsidR="005B3F9E" w:rsidRPr="00D4592D">
              <w:rPr>
                <w:rFonts w:cs="Arial"/>
                <w:color w:val="1E1544" w:themeColor="text1"/>
              </w:rPr>
              <w:t>confirming their actual</w:t>
            </w:r>
            <w:r w:rsidRPr="00D4592D">
              <w:rPr>
                <w:rFonts w:cs="Arial"/>
                <w:color w:val="1E1544" w:themeColor="text1"/>
              </w:rPr>
              <w:t xml:space="preserve"> Support at Home</w:t>
            </w:r>
            <w:r w:rsidR="005B3F9E" w:rsidRPr="00D4592D">
              <w:rPr>
                <w:rFonts w:cs="Arial"/>
                <w:color w:val="1E1544" w:themeColor="text1"/>
              </w:rPr>
              <w:t xml:space="preserve"> contribution rates</w:t>
            </w:r>
            <w:r w:rsidRPr="00D4592D">
              <w:rPr>
                <w:rFonts w:cs="Arial"/>
                <w:color w:val="1E1544" w:themeColor="text1"/>
              </w:rPr>
              <w:t xml:space="preserve">. </w:t>
            </w:r>
            <w:r w:rsidR="00410BCD" w:rsidRPr="00D4592D">
              <w:rPr>
                <w:rFonts w:cs="Arial"/>
                <w:color w:val="1E1544" w:themeColor="text1"/>
              </w:rPr>
              <w:t>If a participant</w:t>
            </w:r>
            <w:r w:rsidR="007B5748" w:rsidRPr="00D4592D">
              <w:rPr>
                <w:rFonts w:cs="Arial"/>
                <w:color w:val="1E1544" w:themeColor="text1"/>
              </w:rPr>
              <w:t>’</w:t>
            </w:r>
            <w:r w:rsidR="00410BCD" w:rsidRPr="00D4592D">
              <w:rPr>
                <w:rFonts w:cs="Arial"/>
                <w:color w:val="1E1544" w:themeColor="text1"/>
              </w:rPr>
              <w:t xml:space="preserve">s </w:t>
            </w:r>
            <w:r w:rsidR="006C4121" w:rsidRPr="00D4592D">
              <w:rPr>
                <w:rFonts w:cs="Arial"/>
                <w:color w:val="1E1544" w:themeColor="text1"/>
              </w:rPr>
              <w:t xml:space="preserve">actual </w:t>
            </w:r>
            <w:r w:rsidR="00410BCD" w:rsidRPr="00D4592D">
              <w:rPr>
                <w:rFonts w:cs="Arial"/>
                <w:color w:val="1E1544" w:themeColor="text1"/>
              </w:rPr>
              <w:t xml:space="preserve">contribution rate is different from the </w:t>
            </w:r>
            <w:r w:rsidR="00F96265" w:rsidRPr="00D4592D">
              <w:rPr>
                <w:rFonts w:cs="Arial"/>
                <w:color w:val="1E1544" w:themeColor="text1"/>
              </w:rPr>
              <w:t>estimated</w:t>
            </w:r>
            <w:r w:rsidR="00410BCD" w:rsidRPr="00D4592D">
              <w:rPr>
                <w:rFonts w:cs="Arial"/>
                <w:color w:val="1E1544" w:themeColor="text1"/>
              </w:rPr>
              <w:t xml:space="preserve"> contribution </w:t>
            </w:r>
            <w:proofErr w:type="gramStart"/>
            <w:r w:rsidR="00410BCD" w:rsidRPr="00D4592D">
              <w:rPr>
                <w:rFonts w:cs="Arial"/>
                <w:color w:val="1E1544" w:themeColor="text1"/>
              </w:rPr>
              <w:t>rate</w:t>
            </w:r>
            <w:proofErr w:type="gramEnd"/>
            <w:r w:rsidR="00410BCD" w:rsidRPr="00D4592D">
              <w:rPr>
                <w:rFonts w:cs="Arial"/>
                <w:color w:val="1E1544" w:themeColor="text1"/>
              </w:rPr>
              <w:t xml:space="preserve"> ensure they understand how this impacts what they will pay</w:t>
            </w:r>
            <w:r w:rsidR="005A7794" w:rsidRPr="00D4592D">
              <w:rPr>
                <w:rFonts w:cs="Arial"/>
                <w:color w:val="1E1544" w:themeColor="text1"/>
              </w:rPr>
              <w:t>.</w:t>
            </w:r>
          </w:p>
        </w:tc>
        <w:tc>
          <w:tcPr>
            <w:tcW w:w="2280" w:type="dxa"/>
          </w:tcPr>
          <w:p w14:paraId="4C3CBD92" w14:textId="2C9A9320" w:rsidR="00605AA4" w:rsidRPr="00055296" w:rsidRDefault="00410BC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B6641">
              <w:rPr>
                <w:rFonts w:cs="Arial"/>
                <w:color w:val="1E1544" w:themeColor="text1"/>
              </w:rPr>
              <w:t xml:space="preserve">From May </w:t>
            </w:r>
            <w:r w:rsidR="00181234" w:rsidRPr="00861331">
              <w:rPr>
                <w:rFonts w:cs="Arial"/>
                <w:color w:val="1E1544" w:themeColor="text1"/>
              </w:rPr>
              <w:t xml:space="preserve">– </w:t>
            </w:r>
            <w:r w:rsidRPr="009B6641">
              <w:rPr>
                <w:rFonts w:cs="Arial"/>
                <w:color w:val="1E1544" w:themeColor="text1"/>
              </w:rPr>
              <w:t>October 2025</w:t>
            </w:r>
          </w:p>
        </w:tc>
        <w:tc>
          <w:tcPr>
            <w:tcW w:w="3540" w:type="dxa"/>
          </w:tcPr>
          <w:p w14:paraId="53F38549" w14:textId="79785AB0" w:rsidR="00311B13" w:rsidRDefault="00311B1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A </w:t>
            </w:r>
            <w:r w:rsidRPr="48307C06">
              <w:rPr>
                <w:rFonts w:cs="Arial"/>
                <w:color w:val="1E1544" w:themeColor="text1"/>
              </w:rPr>
              <w:t xml:space="preserve">Support at Home </w:t>
            </w:r>
            <w:r>
              <w:rPr>
                <w:rFonts w:cs="Arial"/>
                <w:color w:val="1E1544" w:themeColor="text1"/>
              </w:rPr>
              <w:t>fee estimator</w:t>
            </w:r>
            <w:r w:rsidRPr="48307C06">
              <w:rPr>
                <w:rFonts w:cs="Arial"/>
                <w:color w:val="1E1544" w:themeColor="text1"/>
              </w:rPr>
              <w:t xml:space="preserve"> </w:t>
            </w:r>
            <w:r>
              <w:rPr>
                <w:rFonts w:cs="Arial"/>
                <w:color w:val="1E1544" w:themeColor="text1"/>
              </w:rPr>
              <w:t xml:space="preserve">is available on the </w:t>
            </w:r>
            <w:hyperlink r:id="rId185" w:history="1">
              <w:r w:rsidRPr="00B654C8">
                <w:rPr>
                  <w:rStyle w:val="Hyperlink"/>
                  <w:rFonts w:cs="Arial"/>
                </w:rPr>
                <w:t>Upcoming changes to aged care funding: how they affect you</w:t>
              </w:r>
            </w:hyperlink>
            <w:r>
              <w:rPr>
                <w:rFonts w:cs="Arial"/>
                <w:color w:val="1E1544" w:themeColor="text1"/>
              </w:rPr>
              <w:t xml:space="preserve"> page o</w:t>
            </w:r>
            <w:r w:rsidR="005A4F1F">
              <w:rPr>
                <w:rFonts w:cs="Arial"/>
                <w:color w:val="1E1544" w:themeColor="text1"/>
              </w:rPr>
              <w:t>f</w:t>
            </w:r>
            <w:r>
              <w:rPr>
                <w:rFonts w:cs="Arial"/>
                <w:color w:val="1E1544" w:themeColor="text1"/>
              </w:rPr>
              <w:t xml:space="preserve"> </w:t>
            </w:r>
            <w:r w:rsidRPr="48307C06">
              <w:rPr>
                <w:rFonts w:cs="Arial"/>
                <w:color w:val="1E1544" w:themeColor="text1"/>
              </w:rPr>
              <w:t xml:space="preserve">the </w:t>
            </w:r>
            <w:r>
              <w:rPr>
                <w:rFonts w:cs="Arial"/>
                <w:color w:val="1E1544" w:themeColor="text1"/>
              </w:rPr>
              <w:t>My Aged Care website.</w:t>
            </w:r>
          </w:p>
          <w:p w14:paraId="740C6022" w14:textId="493F1B77" w:rsidR="00B8166D" w:rsidRPr="00715C9C" w:rsidRDefault="003665A6" w:rsidP="00410BC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hyperlink r:id="rId186" w:history="1">
              <w:r w:rsidRPr="00B654C8">
                <w:rPr>
                  <w:rStyle w:val="Hyperlink"/>
                  <w:rFonts w:cs="Arial"/>
                </w:rPr>
                <w:t>Guidance for Support at Home care partners</w:t>
              </w:r>
            </w:hyperlink>
            <w:r>
              <w:rPr>
                <w:rFonts w:cs="Arial"/>
                <w:color w:val="1E1544"/>
              </w:rPr>
              <w:t xml:space="preserve"> </w:t>
            </w:r>
            <w:r w:rsidR="003B4960">
              <w:rPr>
                <w:rFonts w:cs="Arial"/>
                <w:color w:val="1E1544"/>
              </w:rPr>
              <w:t>includes key messages care partners can refer to when discussing the changes with HCP care recipients.</w:t>
            </w:r>
          </w:p>
          <w:p w14:paraId="51415916" w14:textId="7A5E9065" w:rsidR="00605AA4" w:rsidRPr="003F7DDB" w:rsidRDefault="0074454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Refer to the </w:t>
            </w:r>
            <w:hyperlink r:id="rId187" w:history="1">
              <w:r w:rsidRPr="00B654C8">
                <w:rPr>
                  <w:rStyle w:val="Hyperlink"/>
                  <w:rFonts w:cs="Arial"/>
                </w:rPr>
                <w:t>Support at Home program manual</w:t>
              </w:r>
            </w:hyperlink>
            <w:r w:rsidRPr="00816D6D">
              <w:rPr>
                <w:rFonts w:cs="Arial"/>
                <w:color w:val="1E1544"/>
              </w:rPr>
              <w:t xml:space="preserve"> </w:t>
            </w:r>
            <w:r w:rsidRPr="00257D28">
              <w:rPr>
                <w:rFonts w:cs="Arial"/>
                <w:color w:val="1E1544"/>
              </w:rPr>
              <w:t>for</w:t>
            </w:r>
            <w:r w:rsidR="00C5717C" w:rsidRPr="00055296">
              <w:rPr>
                <w:rFonts w:cs="Arial"/>
                <w:color w:val="1E1544" w:themeColor="text1"/>
              </w:rPr>
              <w:t xml:space="preserve"> detailed information about </w:t>
            </w:r>
            <w:r w:rsidR="007B69CF">
              <w:rPr>
                <w:rFonts w:cs="Arial"/>
                <w:color w:val="1E1544" w:themeColor="text1"/>
              </w:rPr>
              <w:t>participant</w:t>
            </w:r>
            <w:r w:rsidR="007B69CF" w:rsidRPr="00055296">
              <w:rPr>
                <w:rFonts w:cs="Arial"/>
                <w:color w:val="1E1544" w:themeColor="text1"/>
              </w:rPr>
              <w:t xml:space="preserve"> </w:t>
            </w:r>
            <w:r w:rsidR="00C5717C" w:rsidRPr="00055296">
              <w:rPr>
                <w:rFonts w:cs="Arial"/>
                <w:color w:val="1E1544" w:themeColor="text1"/>
              </w:rPr>
              <w:t xml:space="preserve">contributions. </w:t>
            </w:r>
          </w:p>
        </w:tc>
      </w:tr>
      <w:tr w:rsidR="00E2695F" w:rsidRPr="00B94EF3" w14:paraId="480B8FB2" w14:textId="77777777" w:rsidTr="4DE19DC7">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20624001" w14:textId="150D8AF6" w:rsidR="003330A3" w:rsidRPr="00257D28" w:rsidRDefault="008C41FF" w:rsidP="00257D28">
            <w:pPr>
              <w:spacing w:before="60" w:after="60"/>
              <w:rPr>
                <w:rFonts w:cs="Arial"/>
                <w:bCs w:val="0"/>
                <w:color w:val="1E1544"/>
              </w:rPr>
            </w:pPr>
            <w:r w:rsidRPr="00257D28">
              <w:rPr>
                <w:rFonts w:cs="Arial"/>
                <w:color w:val="1E1544"/>
              </w:rPr>
              <w:t>2.</w:t>
            </w:r>
            <w:r w:rsidR="00301255">
              <w:rPr>
                <w:rFonts w:cs="Arial"/>
                <w:color w:val="1E1544"/>
              </w:rPr>
              <w:t>38</w:t>
            </w:r>
          </w:p>
        </w:tc>
        <w:tc>
          <w:tcPr>
            <w:tcW w:w="7871" w:type="dxa"/>
          </w:tcPr>
          <w:p w14:paraId="1A30399F" w14:textId="77777777" w:rsidR="003330A3" w:rsidRPr="00055296" w:rsidRDefault="003330A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55296">
              <w:rPr>
                <w:rFonts w:cs="Arial"/>
                <w:color w:val="1E1544" w:themeColor="text1"/>
              </w:rPr>
              <w:t xml:space="preserve">Inform HCP care recipients about </w:t>
            </w:r>
            <w:r w:rsidRPr="00055296">
              <w:rPr>
                <w:rFonts w:cs="Arial"/>
                <w:b/>
                <w:bCs/>
                <w:color w:val="1E1544" w:themeColor="text1"/>
              </w:rPr>
              <w:t>changes to care management funding</w:t>
            </w:r>
            <w:r w:rsidRPr="00055296">
              <w:rPr>
                <w:rFonts w:cs="Arial"/>
                <w:color w:val="1E1544" w:themeColor="text1"/>
              </w:rPr>
              <w:t>, including:</w:t>
            </w:r>
          </w:p>
          <w:p w14:paraId="471F4155" w14:textId="1C4A4D3C" w:rsidR="003330A3" w:rsidRDefault="003330A3" w:rsidP="00310595">
            <w:pPr>
              <w:pStyle w:val="ListParagraph"/>
              <w:numPr>
                <w:ilvl w:val="0"/>
                <w:numId w:val="21"/>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 xml:space="preserve">10% of </w:t>
            </w:r>
            <w:r w:rsidR="00BF270D">
              <w:rPr>
                <w:color w:val="1E1544" w:themeColor="text1"/>
              </w:rPr>
              <w:t xml:space="preserve">a </w:t>
            </w:r>
            <w:r w:rsidR="002B292C">
              <w:rPr>
                <w:color w:val="1E1544" w:themeColor="text1"/>
              </w:rPr>
              <w:t>participant</w:t>
            </w:r>
            <w:r w:rsidR="00227B4A">
              <w:rPr>
                <w:color w:val="1E1544" w:themeColor="text1"/>
              </w:rPr>
              <w:t>’</w:t>
            </w:r>
            <w:r w:rsidR="002B292C">
              <w:rPr>
                <w:color w:val="1E1544" w:themeColor="text1"/>
              </w:rPr>
              <w:t xml:space="preserve">s ongoing budget </w:t>
            </w:r>
            <w:r w:rsidRPr="00055296">
              <w:rPr>
                <w:color w:val="1E1544" w:themeColor="text1"/>
              </w:rPr>
              <w:t>will be allocated for care management funding, with no participant contribution required</w:t>
            </w:r>
          </w:p>
          <w:p w14:paraId="151A390A" w14:textId="77777777" w:rsidR="003330A3" w:rsidRPr="00055296" w:rsidRDefault="003330A3" w:rsidP="00310595">
            <w:pPr>
              <w:pStyle w:val="ListParagraph"/>
              <w:numPr>
                <w:ilvl w:val="0"/>
                <w:numId w:val="21"/>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what is and is not included in care management services</w:t>
            </w:r>
          </w:p>
          <w:p w14:paraId="2A0B0256" w14:textId="77777777" w:rsidR="003330A3" w:rsidRPr="00055296" w:rsidRDefault="003330A3" w:rsidP="00310595">
            <w:pPr>
              <w:pStyle w:val="ListParagraph"/>
              <w:numPr>
                <w:ilvl w:val="0"/>
                <w:numId w:val="21"/>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care management funding will be allocated to providers at the beginning of each quarter</w:t>
            </w:r>
          </w:p>
          <w:p w14:paraId="3C83F417" w14:textId="77777777" w:rsidR="007173B3" w:rsidRPr="00055296" w:rsidRDefault="003330A3" w:rsidP="00310595">
            <w:pPr>
              <w:pStyle w:val="ListParagraph"/>
              <w:numPr>
                <w:ilvl w:val="0"/>
                <w:numId w:val="21"/>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non-clinical care partners will receive appropriate training</w:t>
            </w:r>
          </w:p>
          <w:p w14:paraId="743E375C" w14:textId="4242FD46" w:rsidR="003330A3" w:rsidRPr="00257D28" w:rsidRDefault="003330A3" w:rsidP="00310595">
            <w:pPr>
              <w:pStyle w:val="ListParagraph"/>
              <w:numPr>
                <w:ilvl w:val="0"/>
                <w:numId w:val="21"/>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57D28">
              <w:rPr>
                <w:color w:val="1E1544" w:themeColor="text1"/>
              </w:rPr>
              <w:t>care management arrangements for Support at Home short-term supports</w:t>
            </w:r>
            <w:r w:rsidR="00023808">
              <w:rPr>
                <w:color w:val="1E1544" w:themeColor="text1"/>
              </w:rPr>
              <w:t>.</w:t>
            </w:r>
          </w:p>
        </w:tc>
        <w:tc>
          <w:tcPr>
            <w:tcW w:w="2280" w:type="dxa"/>
          </w:tcPr>
          <w:p w14:paraId="11DEBA36" w14:textId="1188D4AC" w:rsidR="003330A3" w:rsidRPr="00055296" w:rsidRDefault="00410BC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B6641">
              <w:rPr>
                <w:rFonts w:cs="Arial"/>
                <w:color w:val="1E1544" w:themeColor="text1"/>
              </w:rPr>
              <w:t xml:space="preserve">From May </w:t>
            </w:r>
            <w:r w:rsidR="00181234" w:rsidRPr="00861331">
              <w:rPr>
                <w:rFonts w:cs="Arial"/>
                <w:color w:val="1E1544" w:themeColor="text1"/>
              </w:rPr>
              <w:t xml:space="preserve">– </w:t>
            </w:r>
            <w:r w:rsidRPr="009B6641">
              <w:rPr>
                <w:rFonts w:cs="Arial"/>
                <w:color w:val="1E1544" w:themeColor="text1"/>
              </w:rPr>
              <w:t>October 2025</w:t>
            </w:r>
          </w:p>
        </w:tc>
        <w:tc>
          <w:tcPr>
            <w:tcW w:w="3540" w:type="dxa"/>
          </w:tcPr>
          <w:p w14:paraId="180584B5" w14:textId="6068C07D" w:rsidR="003330A3" w:rsidRPr="00257D28" w:rsidRDefault="0074454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88" w:history="1">
              <w:r w:rsidRPr="00B654C8">
                <w:rPr>
                  <w:rStyle w:val="Hyperlink"/>
                  <w:rFonts w:cs="Arial"/>
                </w:rPr>
                <w:t>Support at Home program manual</w:t>
              </w:r>
            </w:hyperlink>
            <w:r w:rsidRPr="00816D6D">
              <w:rPr>
                <w:rFonts w:cs="Arial"/>
                <w:color w:val="1E1544"/>
              </w:rPr>
              <w:t xml:space="preserve"> </w:t>
            </w:r>
            <w:r w:rsidRPr="00257D28">
              <w:rPr>
                <w:rFonts w:cs="Arial"/>
                <w:color w:val="1E1544"/>
              </w:rPr>
              <w:t>for</w:t>
            </w:r>
            <w:r w:rsidR="003330A3" w:rsidRPr="00055296">
              <w:rPr>
                <w:rFonts w:cs="Arial"/>
                <w:color w:val="1E1544" w:themeColor="text1"/>
              </w:rPr>
              <w:t xml:space="preserve"> detailed information about care management.</w:t>
            </w:r>
          </w:p>
          <w:p w14:paraId="733BB499" w14:textId="2F3A854A" w:rsidR="003330A3" w:rsidRDefault="00BA22C2" w:rsidP="000824E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A fact sheet for </w:t>
            </w:r>
            <w:r w:rsidR="00075E07">
              <w:rPr>
                <w:rFonts w:cs="Arial"/>
                <w:color w:val="1E1544" w:themeColor="text1"/>
              </w:rPr>
              <w:t>older people</w:t>
            </w:r>
            <w:r>
              <w:rPr>
                <w:rFonts w:cs="Arial"/>
                <w:color w:val="1E1544" w:themeColor="text1"/>
              </w:rPr>
              <w:t xml:space="preserve"> on </w:t>
            </w:r>
            <w:hyperlink r:id="rId189" w:history="1">
              <w:r w:rsidRPr="00B654C8">
                <w:rPr>
                  <w:rStyle w:val="Hyperlink"/>
                  <w:rFonts w:cs="Arial"/>
                </w:rPr>
                <w:t>care management</w:t>
              </w:r>
            </w:hyperlink>
            <w:r>
              <w:rPr>
                <w:rFonts w:cs="Arial"/>
                <w:color w:val="1E1544" w:themeColor="text1"/>
              </w:rPr>
              <w:t xml:space="preserve"> is available on the department’s website.</w:t>
            </w:r>
          </w:p>
          <w:p w14:paraId="22610844" w14:textId="57657B3A" w:rsidR="00DC127A" w:rsidRDefault="00DC127A" w:rsidP="00DC127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hyperlink r:id="rId190" w:history="1">
              <w:r w:rsidRPr="00B654C8">
                <w:rPr>
                  <w:rStyle w:val="Hyperlink"/>
                  <w:rFonts w:cs="Arial"/>
                </w:rPr>
                <w:t>Guidance for Support at Home care partners</w:t>
              </w:r>
            </w:hyperlink>
            <w:r>
              <w:rPr>
                <w:rFonts w:cs="Arial"/>
                <w:color w:val="1E1544"/>
              </w:rPr>
              <w:t xml:space="preserve"> includes key messages care partners can refer to when discussing the changes with HCP care recipients</w:t>
            </w:r>
            <w:r w:rsidR="00450D34">
              <w:rPr>
                <w:rFonts w:cs="Arial"/>
                <w:color w:val="1E1544"/>
              </w:rPr>
              <w:t>.</w:t>
            </w:r>
          </w:p>
          <w:p w14:paraId="289A71C6" w14:textId="2D622CDD" w:rsidR="00BC5499" w:rsidRPr="00491CFE" w:rsidRDefault="00410BCD" w:rsidP="000824E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Refer to the</w:t>
            </w:r>
            <w:r>
              <w:rPr>
                <w:rFonts w:cs="Arial"/>
                <w:color w:val="1E1544"/>
              </w:rPr>
              <w:t xml:space="preserve"> </w:t>
            </w:r>
            <w:hyperlink r:id="rId191" w:history="1">
              <w:r w:rsidRPr="00B654C8">
                <w:rPr>
                  <w:rStyle w:val="Hyperlink"/>
                  <w:rFonts w:cs="Arial"/>
                </w:rPr>
                <w:t>Support at Home provider training</w:t>
              </w:r>
            </w:hyperlink>
            <w:r>
              <w:rPr>
                <w:rFonts w:cs="Arial"/>
                <w:color w:val="1E1544"/>
              </w:rPr>
              <w:t xml:space="preserve"> modules: </w:t>
            </w:r>
            <w:r w:rsidRPr="00C6506C">
              <w:rPr>
                <w:color w:val="1E1544"/>
              </w:rPr>
              <w:t>care management and self-management</w:t>
            </w:r>
            <w:r>
              <w:rPr>
                <w:rFonts w:cs="Arial"/>
                <w:color w:val="1E1544"/>
              </w:rPr>
              <w:t>.</w:t>
            </w:r>
          </w:p>
        </w:tc>
      </w:tr>
      <w:tr w:rsidR="00E2695F" w:rsidRPr="00B94EF3" w14:paraId="4C94DBAD" w14:textId="77777777" w:rsidTr="4DE19DC7">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7A17BE0B" w14:textId="2A5FD794" w:rsidR="00270BE8" w:rsidRPr="00257D28" w:rsidRDefault="008C41FF" w:rsidP="00257D28">
            <w:pPr>
              <w:spacing w:before="60" w:after="60"/>
              <w:rPr>
                <w:rFonts w:cs="Arial"/>
                <w:bCs w:val="0"/>
                <w:color w:val="1E1544"/>
              </w:rPr>
            </w:pPr>
            <w:r w:rsidRPr="00257D28">
              <w:rPr>
                <w:rFonts w:cs="Arial"/>
                <w:color w:val="1E1544"/>
              </w:rPr>
              <w:t>2.</w:t>
            </w:r>
            <w:r w:rsidR="00301255">
              <w:rPr>
                <w:rFonts w:cs="Arial"/>
                <w:color w:val="1E1544"/>
              </w:rPr>
              <w:t>39</w:t>
            </w:r>
          </w:p>
        </w:tc>
        <w:tc>
          <w:tcPr>
            <w:tcW w:w="7871" w:type="dxa"/>
          </w:tcPr>
          <w:p w14:paraId="77D064A7" w14:textId="1D6C9EEC" w:rsidR="00270BE8" w:rsidRPr="00055296" w:rsidRDefault="00270BE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55296">
              <w:rPr>
                <w:rFonts w:cs="Arial"/>
                <w:color w:val="1E1544" w:themeColor="text1"/>
              </w:rPr>
              <w:t>Ensure each existing HCP</w:t>
            </w:r>
            <w:r w:rsidR="005E0BC4">
              <w:rPr>
                <w:rFonts w:cs="Arial"/>
                <w:color w:val="1E1544" w:themeColor="text1"/>
              </w:rPr>
              <w:t xml:space="preserve"> care</w:t>
            </w:r>
            <w:r w:rsidRPr="00055296">
              <w:rPr>
                <w:rFonts w:cs="Arial"/>
                <w:color w:val="1E1544" w:themeColor="text1"/>
              </w:rPr>
              <w:t xml:space="preserve"> recipient is </w:t>
            </w:r>
            <w:r w:rsidRPr="00055296">
              <w:rPr>
                <w:rFonts w:cs="Arial"/>
                <w:b/>
                <w:bCs/>
                <w:color w:val="1E1544" w:themeColor="text1"/>
              </w:rPr>
              <w:t>assigned a care partner</w:t>
            </w:r>
            <w:r w:rsidRPr="00055296">
              <w:rPr>
                <w:rFonts w:cs="Arial"/>
                <w:color w:val="1E1544" w:themeColor="text1"/>
              </w:rPr>
              <w:t xml:space="preserve"> to support the transition.</w:t>
            </w:r>
          </w:p>
          <w:p w14:paraId="7BE2A59A" w14:textId="39DE1292" w:rsidR="00270BE8" w:rsidRPr="00055296" w:rsidRDefault="00270BE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55296">
              <w:rPr>
                <w:rFonts w:cs="Arial"/>
                <w:b/>
                <w:bCs/>
                <w:color w:val="1E1544" w:themeColor="text1"/>
              </w:rPr>
              <w:t xml:space="preserve">Care partners need to connect with </w:t>
            </w:r>
            <w:r w:rsidR="005E0BC4">
              <w:rPr>
                <w:rFonts w:cs="Arial"/>
                <w:b/>
                <w:bCs/>
                <w:color w:val="1E1544" w:themeColor="text1"/>
              </w:rPr>
              <w:t>HCP care recipients</w:t>
            </w:r>
            <w:r w:rsidRPr="00055296">
              <w:rPr>
                <w:rFonts w:cs="Arial"/>
                <w:b/>
                <w:bCs/>
                <w:color w:val="1E1544" w:themeColor="text1"/>
              </w:rPr>
              <w:t xml:space="preserve"> to review and discuss their Support at Home care plan</w:t>
            </w:r>
            <w:r w:rsidRPr="00055296">
              <w:rPr>
                <w:rFonts w:cs="Arial"/>
                <w:color w:val="1E1544" w:themeColor="text1"/>
              </w:rPr>
              <w:t xml:space="preserve">. This includes planning services against quarterly budgets and outlining contributions against quarterly budgets so that </w:t>
            </w:r>
            <w:r w:rsidR="006A364A">
              <w:rPr>
                <w:rFonts w:cs="Arial"/>
                <w:color w:val="1E1544" w:themeColor="text1"/>
              </w:rPr>
              <w:t>HCP care recipients</w:t>
            </w:r>
            <w:r w:rsidRPr="00055296">
              <w:rPr>
                <w:rFonts w:cs="Arial"/>
                <w:color w:val="1E1544" w:themeColor="text1"/>
              </w:rPr>
              <w:t xml:space="preserve"> understand what service they will receive and what contributions they will need to make.</w:t>
            </w:r>
          </w:p>
        </w:tc>
        <w:tc>
          <w:tcPr>
            <w:tcW w:w="2280" w:type="dxa"/>
          </w:tcPr>
          <w:p w14:paraId="40F80932" w14:textId="7FE79590" w:rsidR="00270BE8" w:rsidRPr="00055296" w:rsidRDefault="00410BC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3216">
              <w:rPr>
                <w:rFonts w:cs="Arial"/>
                <w:color w:val="1E1544" w:themeColor="text1"/>
              </w:rPr>
              <w:t>From May</w:t>
            </w:r>
            <w:r w:rsidR="00181234" w:rsidRPr="00861331">
              <w:rPr>
                <w:rFonts w:cs="Arial"/>
                <w:color w:val="1E1544" w:themeColor="text1"/>
              </w:rPr>
              <w:t xml:space="preserve"> – </w:t>
            </w:r>
            <w:r w:rsidRPr="00B03216">
              <w:rPr>
                <w:rFonts w:cs="Arial"/>
                <w:color w:val="1E1544" w:themeColor="text1"/>
              </w:rPr>
              <w:t>October 2025</w:t>
            </w:r>
          </w:p>
        </w:tc>
        <w:tc>
          <w:tcPr>
            <w:tcW w:w="3540" w:type="dxa"/>
          </w:tcPr>
          <w:p w14:paraId="391A6995" w14:textId="77777777" w:rsidR="00C11E82" w:rsidRDefault="00744548" w:rsidP="002D24AB">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92" w:history="1">
              <w:r w:rsidRPr="00B654C8">
                <w:rPr>
                  <w:rStyle w:val="Hyperlink"/>
                  <w:rFonts w:cs="Arial"/>
                </w:rPr>
                <w:t>Support at Home program manual</w:t>
              </w:r>
            </w:hyperlink>
            <w:r w:rsidRPr="00816D6D">
              <w:rPr>
                <w:rFonts w:cs="Arial"/>
                <w:color w:val="1E1544"/>
              </w:rPr>
              <w:t xml:space="preserve"> </w:t>
            </w:r>
            <w:r w:rsidRPr="00257D28">
              <w:rPr>
                <w:rFonts w:cs="Arial"/>
                <w:color w:val="1E1544"/>
              </w:rPr>
              <w:t>for</w:t>
            </w:r>
            <w:r w:rsidR="00505F3B" w:rsidRPr="00055296">
              <w:rPr>
                <w:rFonts w:cs="Arial"/>
                <w:color w:val="1E1544" w:themeColor="text1"/>
              </w:rPr>
              <w:t xml:space="preserve"> detailed information about care management.</w:t>
            </w:r>
          </w:p>
          <w:p w14:paraId="085EBA7C" w14:textId="6E92A2F8" w:rsidR="00DC127A" w:rsidRDefault="00DC127A" w:rsidP="00DC127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hyperlink r:id="rId193" w:history="1">
              <w:r w:rsidRPr="00B654C8">
                <w:rPr>
                  <w:rStyle w:val="Hyperlink"/>
                  <w:rFonts w:cs="Arial"/>
                </w:rPr>
                <w:t>Guidance for Support at Home care partners</w:t>
              </w:r>
            </w:hyperlink>
            <w:r>
              <w:rPr>
                <w:rFonts w:cs="Arial"/>
                <w:color w:val="1E1544"/>
              </w:rPr>
              <w:t xml:space="preserve"> includes key messages care partners can refer to when discussing the changes with HCP care recipients.</w:t>
            </w:r>
          </w:p>
          <w:p w14:paraId="06858D92" w14:textId="6C4FA443" w:rsidR="00270BE8" w:rsidRPr="00257D28" w:rsidRDefault="00BD6617" w:rsidP="007C064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Refer to the</w:t>
            </w:r>
            <w:r>
              <w:rPr>
                <w:rFonts w:cs="Arial"/>
                <w:color w:val="1E1544"/>
              </w:rPr>
              <w:t xml:space="preserve"> </w:t>
            </w:r>
            <w:hyperlink r:id="rId194" w:history="1">
              <w:r w:rsidRPr="00B654C8">
                <w:rPr>
                  <w:rStyle w:val="Hyperlink"/>
                  <w:rFonts w:cs="Arial"/>
                </w:rPr>
                <w:t>Support at Home provider training</w:t>
              </w:r>
            </w:hyperlink>
            <w:r>
              <w:rPr>
                <w:rFonts w:cs="Arial"/>
                <w:color w:val="1E1544"/>
              </w:rPr>
              <w:t xml:space="preserve"> module: </w:t>
            </w:r>
            <w:r w:rsidRPr="00391315">
              <w:rPr>
                <w:color w:val="1E1544"/>
              </w:rPr>
              <w:t>care management</w:t>
            </w:r>
          </w:p>
        </w:tc>
      </w:tr>
      <w:tr w:rsidR="00E2695F" w:rsidRPr="00B94EF3" w14:paraId="1FCA5163" w14:textId="77777777" w:rsidTr="4DE19DC7">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439A6650" w14:textId="465D8C1C" w:rsidR="00D44086" w:rsidRPr="00B94EF3" w:rsidRDefault="00A36CCC" w:rsidP="00257D28">
            <w:pPr>
              <w:spacing w:before="60" w:after="60"/>
              <w:rPr>
                <w:rFonts w:cs="Arial"/>
                <w:bCs w:val="0"/>
                <w:color w:val="1E1544"/>
              </w:rPr>
            </w:pPr>
            <w:r w:rsidRPr="00B94EF3">
              <w:rPr>
                <w:rFonts w:cs="Arial"/>
                <w:color w:val="1E1544"/>
              </w:rPr>
              <w:t>2.</w:t>
            </w:r>
            <w:r w:rsidR="00571A06">
              <w:rPr>
                <w:rFonts w:cs="Arial"/>
                <w:color w:val="1E1544"/>
              </w:rPr>
              <w:t>4</w:t>
            </w:r>
            <w:r w:rsidR="00301255">
              <w:rPr>
                <w:rFonts w:cs="Arial"/>
                <w:color w:val="1E1544"/>
              </w:rPr>
              <w:t>0</w:t>
            </w:r>
          </w:p>
        </w:tc>
        <w:tc>
          <w:tcPr>
            <w:tcW w:w="7871" w:type="dxa"/>
          </w:tcPr>
          <w:p w14:paraId="46FFBF3F" w14:textId="0DD4EC0F" w:rsidR="00410BCD" w:rsidRDefault="00D44086" w:rsidP="00410BC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B94EF3">
              <w:rPr>
                <w:rFonts w:cs="Arial"/>
                <w:b/>
                <w:bCs/>
                <w:color w:val="1E1544"/>
              </w:rPr>
              <w:t>Communicate available unspent funds</w:t>
            </w:r>
            <w:r w:rsidRPr="00B94EF3">
              <w:rPr>
                <w:rFonts w:cs="Arial"/>
                <w:color w:val="1E1544"/>
              </w:rPr>
              <w:t xml:space="preserve"> </w:t>
            </w:r>
            <w:r w:rsidR="0047363E" w:rsidRPr="00B94EF3">
              <w:rPr>
                <w:rFonts w:cs="Arial"/>
                <w:color w:val="1E1544"/>
              </w:rPr>
              <w:t xml:space="preserve">and how </w:t>
            </w:r>
            <w:r w:rsidR="002D240B">
              <w:rPr>
                <w:rFonts w:cs="Arial"/>
                <w:color w:val="1E1544"/>
              </w:rPr>
              <w:t>HCP care recipients</w:t>
            </w:r>
            <w:r w:rsidR="002D240B" w:rsidRPr="00B94EF3">
              <w:rPr>
                <w:rFonts w:cs="Arial"/>
                <w:color w:val="1E1544"/>
              </w:rPr>
              <w:t xml:space="preserve"> </w:t>
            </w:r>
            <w:r w:rsidR="0047363E" w:rsidRPr="00B94EF3">
              <w:rPr>
                <w:rFonts w:cs="Arial"/>
                <w:color w:val="1E1544"/>
              </w:rPr>
              <w:t>can use their unspent fun</w:t>
            </w:r>
            <w:r w:rsidR="0078465D" w:rsidRPr="00B94EF3">
              <w:rPr>
                <w:rFonts w:cs="Arial"/>
                <w:color w:val="1E1544"/>
              </w:rPr>
              <w:t>d</w:t>
            </w:r>
            <w:r w:rsidR="00CB614F">
              <w:rPr>
                <w:rFonts w:cs="Arial"/>
                <w:color w:val="1E1544"/>
              </w:rPr>
              <w:t>s</w:t>
            </w:r>
            <w:r w:rsidR="0078465D" w:rsidRPr="00B94EF3">
              <w:rPr>
                <w:rFonts w:cs="Arial"/>
                <w:color w:val="1E1544"/>
              </w:rPr>
              <w:t xml:space="preserve"> under the Support at Home program</w:t>
            </w:r>
            <w:r w:rsidRPr="00B94EF3">
              <w:rPr>
                <w:rFonts w:cs="Arial"/>
                <w:color w:val="1E1544"/>
              </w:rPr>
              <w:t>.</w:t>
            </w:r>
          </w:p>
          <w:p w14:paraId="67767CAB" w14:textId="12D3FBEF" w:rsidR="005F1D87" w:rsidRDefault="005F1D87" w:rsidP="00410BC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F1D87">
              <w:rPr>
                <w:rFonts w:cs="Arial"/>
                <w:color w:val="1E1544"/>
              </w:rPr>
              <w:t xml:space="preserve">Commonwealth portion HCP unspent funds </w:t>
            </w:r>
            <w:r>
              <w:rPr>
                <w:rFonts w:cs="Arial"/>
                <w:color w:val="1E1544"/>
              </w:rPr>
              <w:t>can be used to</w:t>
            </w:r>
            <w:r w:rsidRPr="005F1D87">
              <w:rPr>
                <w:rFonts w:cs="Arial"/>
                <w:color w:val="1E1544"/>
              </w:rPr>
              <w:t xml:space="preserve"> pay for approved services once their quarterly budget has been fully exhausted </w:t>
            </w:r>
            <w:r>
              <w:rPr>
                <w:rFonts w:cs="Arial"/>
                <w:color w:val="1E1544"/>
              </w:rPr>
              <w:t>and</w:t>
            </w:r>
            <w:r w:rsidRPr="005F1D87">
              <w:rPr>
                <w:rFonts w:cs="Arial"/>
                <w:color w:val="1E1544"/>
              </w:rPr>
              <w:t xml:space="preserve"> access assistive technology or home modifications to meet assessed needs</w:t>
            </w:r>
            <w:r>
              <w:rPr>
                <w:rFonts w:cs="Arial"/>
                <w:color w:val="1E1544"/>
              </w:rPr>
              <w:t xml:space="preserve"> (see 2.</w:t>
            </w:r>
            <w:r w:rsidR="00292E33">
              <w:rPr>
                <w:rFonts w:cs="Arial"/>
                <w:color w:val="1E1544"/>
              </w:rPr>
              <w:t>39</w:t>
            </w:r>
            <w:r w:rsidR="00E80781">
              <w:rPr>
                <w:rFonts w:cs="Arial"/>
                <w:color w:val="1E1544"/>
              </w:rPr>
              <w:t>)</w:t>
            </w:r>
            <w:r w:rsidRPr="005F1D87">
              <w:rPr>
                <w:rFonts w:cs="Arial"/>
                <w:color w:val="1E1544"/>
              </w:rPr>
              <w:t>.</w:t>
            </w:r>
          </w:p>
          <w:p w14:paraId="1553E6DA" w14:textId="7C81569F" w:rsidR="00D44086" w:rsidRPr="00B94EF3" w:rsidRDefault="00E80781" w:rsidP="0096321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Participant portion </w:t>
            </w:r>
            <w:r w:rsidR="00E66C06">
              <w:rPr>
                <w:rFonts w:cs="Arial"/>
                <w:color w:val="1E1544"/>
              </w:rPr>
              <w:t xml:space="preserve">HCP </w:t>
            </w:r>
            <w:r>
              <w:rPr>
                <w:rFonts w:cs="Arial"/>
                <w:color w:val="1E1544"/>
              </w:rPr>
              <w:t xml:space="preserve">unspent funds </w:t>
            </w:r>
            <w:r w:rsidR="00E66C06">
              <w:rPr>
                <w:rFonts w:cs="Arial"/>
                <w:color w:val="1E1544"/>
              </w:rPr>
              <w:t>can be returned to the participant or used to pay Support at Home participant contributions</w:t>
            </w:r>
            <w:r w:rsidR="00952F8A">
              <w:rPr>
                <w:rFonts w:cs="Arial"/>
                <w:color w:val="1E1544"/>
              </w:rPr>
              <w:t xml:space="preserve"> for services received</w:t>
            </w:r>
            <w:r w:rsidR="0085645B">
              <w:rPr>
                <w:rFonts w:cs="Arial"/>
                <w:color w:val="1E1544"/>
              </w:rPr>
              <w:t xml:space="preserve"> (see 3</w:t>
            </w:r>
            <w:r w:rsidR="00E66C06">
              <w:rPr>
                <w:rFonts w:cs="Arial"/>
                <w:color w:val="1E1544"/>
              </w:rPr>
              <w:t>.</w:t>
            </w:r>
            <w:r w:rsidR="0085645B">
              <w:rPr>
                <w:rFonts w:cs="Arial"/>
                <w:color w:val="1E1544"/>
              </w:rPr>
              <w:t>3)</w:t>
            </w:r>
            <w:r w:rsidR="00952F8A">
              <w:rPr>
                <w:rFonts w:cs="Arial"/>
                <w:color w:val="1E1544"/>
              </w:rPr>
              <w:t>.</w:t>
            </w:r>
            <w:r w:rsidR="00E66C06">
              <w:rPr>
                <w:rFonts w:cs="Arial"/>
                <w:color w:val="1E1544"/>
              </w:rPr>
              <w:t xml:space="preserve"> </w:t>
            </w:r>
          </w:p>
        </w:tc>
        <w:tc>
          <w:tcPr>
            <w:tcW w:w="2280" w:type="dxa"/>
          </w:tcPr>
          <w:p w14:paraId="4ECC003A" w14:textId="1A73F2B3" w:rsidR="00D44086" w:rsidRPr="00B94EF3" w:rsidRDefault="00410BC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B03216">
              <w:rPr>
                <w:rFonts w:cs="Arial"/>
                <w:color w:val="1E1544" w:themeColor="text1"/>
              </w:rPr>
              <w:t xml:space="preserve">From May </w:t>
            </w:r>
            <w:r w:rsidR="00181234" w:rsidRPr="00861331">
              <w:rPr>
                <w:rFonts w:cs="Arial"/>
                <w:color w:val="1E1544" w:themeColor="text1"/>
              </w:rPr>
              <w:t xml:space="preserve">– </w:t>
            </w:r>
            <w:r w:rsidRPr="00B03216">
              <w:rPr>
                <w:rFonts w:cs="Arial"/>
                <w:color w:val="1E1544" w:themeColor="text1"/>
              </w:rPr>
              <w:t>October 2025</w:t>
            </w:r>
          </w:p>
        </w:tc>
        <w:tc>
          <w:tcPr>
            <w:tcW w:w="3540" w:type="dxa"/>
          </w:tcPr>
          <w:p w14:paraId="034D878B" w14:textId="518398F2" w:rsidR="00CE6068" w:rsidRDefault="005827A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Refer to ‘How to view the Home</w:t>
            </w:r>
            <w:r w:rsidR="00431A96">
              <w:rPr>
                <w:rFonts w:cs="Arial"/>
                <w:color w:val="1E1544" w:themeColor="text1"/>
              </w:rPr>
              <w:t xml:space="preserve"> Care Account balance on ACPP</w:t>
            </w:r>
            <w:r w:rsidR="00A55DB3">
              <w:rPr>
                <w:rFonts w:cs="Arial"/>
                <w:color w:val="1E1544" w:themeColor="text1"/>
              </w:rPr>
              <w:t>’ in the</w:t>
            </w:r>
            <w:r w:rsidR="00431A96">
              <w:rPr>
                <w:rFonts w:cs="Arial"/>
                <w:color w:val="1E1544" w:themeColor="text1"/>
              </w:rPr>
              <w:t xml:space="preserve"> </w:t>
            </w:r>
            <w:r>
              <w:rPr>
                <w:rFonts w:cs="Arial"/>
                <w:color w:val="1E1544" w:themeColor="text1"/>
              </w:rPr>
              <w:t xml:space="preserve">Services Australia education gateway, </w:t>
            </w:r>
            <w:hyperlink r:id="rId195" w:history="1">
              <w:r w:rsidRPr="00B654C8">
                <w:rPr>
                  <w:rStyle w:val="Hyperlink"/>
                  <w:rFonts w:cs="Arial"/>
                </w:rPr>
                <w:t>Health Professional Education Resources</w:t>
              </w:r>
            </w:hyperlink>
            <w:r w:rsidR="00A55DB3">
              <w:rPr>
                <w:rFonts w:cs="Arial"/>
                <w:color w:val="1E1544" w:themeColor="text1"/>
              </w:rPr>
              <w:t xml:space="preserve">. </w:t>
            </w:r>
          </w:p>
          <w:p w14:paraId="03319268" w14:textId="1A0CA3AF" w:rsidR="00D44086" w:rsidRPr="00B94EF3" w:rsidRDefault="0025071E" w:rsidP="00870EC4">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themeColor="text1"/>
              </w:rPr>
              <w:t xml:space="preserve">Refer to the </w:t>
            </w:r>
            <w:hyperlink r:id="rId196" w:history="1">
              <w:r w:rsidRPr="00B654C8">
                <w:rPr>
                  <w:rStyle w:val="Hyperlink"/>
                  <w:rFonts w:cs="Arial"/>
                </w:rPr>
                <w:t>Support at Home program manual</w:t>
              </w:r>
            </w:hyperlink>
            <w:r>
              <w:rPr>
                <w:rFonts w:cs="Arial"/>
                <w:color w:val="1E1544" w:themeColor="text1"/>
              </w:rPr>
              <w:t xml:space="preserve"> for information on </w:t>
            </w:r>
            <w:r w:rsidR="00B13C84">
              <w:rPr>
                <w:rFonts w:cs="Arial"/>
                <w:color w:val="1E1544" w:themeColor="text1"/>
              </w:rPr>
              <w:t>the use of HCP unspent funds under Support at Home</w:t>
            </w:r>
            <w:r w:rsidR="00182403">
              <w:rPr>
                <w:rFonts w:cs="Arial"/>
                <w:color w:val="1E1544" w:themeColor="text1"/>
              </w:rPr>
              <w:t>.</w:t>
            </w:r>
          </w:p>
        </w:tc>
      </w:tr>
      <w:tr w:rsidR="00E2695F" w:rsidRPr="00B94EF3" w14:paraId="67FF3BF1" w14:textId="77777777" w:rsidTr="4DE19DC7">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7EA8CC28" w14:textId="3C70C5C7" w:rsidR="00D44086" w:rsidRPr="00257D28" w:rsidRDefault="00D44086" w:rsidP="00257D28">
            <w:pPr>
              <w:spacing w:before="60" w:after="60"/>
              <w:rPr>
                <w:rFonts w:cs="Arial"/>
                <w:bCs w:val="0"/>
                <w:color w:val="1E1544"/>
              </w:rPr>
            </w:pPr>
            <w:r w:rsidRPr="00257D28">
              <w:rPr>
                <w:rFonts w:cs="Arial"/>
                <w:color w:val="1E1544"/>
              </w:rPr>
              <w:t>2.</w:t>
            </w:r>
            <w:r w:rsidR="00E72323">
              <w:rPr>
                <w:rFonts w:cs="Arial"/>
                <w:color w:val="1E1544"/>
              </w:rPr>
              <w:t>4</w:t>
            </w:r>
            <w:r w:rsidR="00DC1588">
              <w:rPr>
                <w:rFonts w:cs="Arial"/>
                <w:color w:val="1E1544"/>
              </w:rPr>
              <w:t>1</w:t>
            </w:r>
          </w:p>
        </w:tc>
        <w:tc>
          <w:tcPr>
            <w:tcW w:w="7871" w:type="dxa"/>
          </w:tcPr>
          <w:p w14:paraId="2CAD0707" w14:textId="0CDCFD99" w:rsidR="00D44086" w:rsidRPr="00DA2FAC"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A2FAC">
              <w:rPr>
                <w:rFonts w:cs="Arial"/>
                <w:color w:val="1E1544" w:themeColor="text1"/>
              </w:rPr>
              <w:t xml:space="preserve">Inform </w:t>
            </w:r>
            <w:r w:rsidRPr="00DA2FAC">
              <w:rPr>
                <w:rFonts w:cs="Arial"/>
                <w:b/>
                <w:bCs/>
                <w:color w:val="1E1544" w:themeColor="text1"/>
              </w:rPr>
              <w:t>HCP care recipients</w:t>
            </w:r>
            <w:r w:rsidRPr="00DA2FAC">
              <w:rPr>
                <w:rFonts w:cs="Arial"/>
                <w:color w:val="1E1544" w:themeColor="text1"/>
              </w:rPr>
              <w:t xml:space="preserve"> about the </w:t>
            </w:r>
            <w:r w:rsidRPr="00DA2FAC">
              <w:rPr>
                <w:rFonts w:cs="Arial"/>
                <w:b/>
                <w:bCs/>
                <w:color w:val="1E1544" w:themeColor="text1"/>
              </w:rPr>
              <w:t>availability of assistive technology and home modifications based on assessed needs</w:t>
            </w:r>
            <w:r w:rsidRPr="00DA2FAC">
              <w:rPr>
                <w:rFonts w:cs="Arial"/>
                <w:color w:val="1E1544" w:themeColor="text1"/>
              </w:rPr>
              <w:t xml:space="preserve">, including the AT-HM </w:t>
            </w:r>
            <w:r w:rsidR="00514B4A">
              <w:rPr>
                <w:rFonts w:cs="Arial"/>
                <w:color w:val="1E1544" w:themeColor="text1"/>
              </w:rPr>
              <w:t>l</w:t>
            </w:r>
            <w:r w:rsidR="00933733" w:rsidRPr="00DA2FAC">
              <w:rPr>
                <w:rFonts w:cs="Arial"/>
                <w:color w:val="1E1544" w:themeColor="text1"/>
              </w:rPr>
              <w:t>ist</w:t>
            </w:r>
            <w:r w:rsidRPr="00DA2FAC">
              <w:rPr>
                <w:rFonts w:cs="Arial"/>
                <w:color w:val="1E1544" w:themeColor="text1"/>
              </w:rPr>
              <w:t xml:space="preserve"> and associated </w:t>
            </w:r>
            <w:r w:rsidR="001025D1">
              <w:rPr>
                <w:rFonts w:cs="Arial"/>
                <w:color w:val="1E1544" w:themeColor="text1"/>
              </w:rPr>
              <w:t>participant contribution</w:t>
            </w:r>
            <w:r w:rsidR="008F64F9">
              <w:rPr>
                <w:rFonts w:cs="Arial"/>
                <w:color w:val="1E1544" w:themeColor="text1"/>
              </w:rPr>
              <w:t xml:space="preserve"> amounts</w:t>
            </w:r>
            <w:r w:rsidRPr="00DA2FAC">
              <w:rPr>
                <w:rFonts w:cs="Arial"/>
                <w:color w:val="1E1544" w:themeColor="text1"/>
              </w:rPr>
              <w:t>. HCP care recipients</w:t>
            </w:r>
            <w:r w:rsidRPr="00DA2FAC">
              <w:rPr>
                <w:rFonts w:cs="Arial"/>
                <w:b/>
                <w:bCs/>
                <w:color w:val="1E1544" w:themeColor="text1"/>
              </w:rPr>
              <w:t xml:space="preserve"> </w:t>
            </w:r>
            <w:r w:rsidRPr="00DA2FAC">
              <w:rPr>
                <w:rFonts w:cs="Arial"/>
                <w:color w:val="1E1544" w:themeColor="text1"/>
              </w:rPr>
              <w:t xml:space="preserve">should understand that any </w:t>
            </w:r>
            <w:r w:rsidR="00FE18E6">
              <w:rPr>
                <w:rFonts w:cs="Arial"/>
                <w:color w:val="1E1544" w:themeColor="text1"/>
              </w:rPr>
              <w:t xml:space="preserve">HCP </w:t>
            </w:r>
            <w:r w:rsidR="001025D1">
              <w:rPr>
                <w:rFonts w:cs="Arial"/>
                <w:color w:val="1E1544" w:themeColor="text1"/>
              </w:rPr>
              <w:t xml:space="preserve">Commonwealth </w:t>
            </w:r>
            <w:r w:rsidRPr="00DA2FAC">
              <w:rPr>
                <w:rFonts w:cs="Arial"/>
                <w:color w:val="1E1544" w:themeColor="text1"/>
              </w:rPr>
              <w:t>unspent funds must be used before accessing their AT-HM budget.</w:t>
            </w:r>
          </w:p>
        </w:tc>
        <w:tc>
          <w:tcPr>
            <w:tcW w:w="2280" w:type="dxa"/>
          </w:tcPr>
          <w:p w14:paraId="04F371FC" w14:textId="25AA0359" w:rsidR="00D44086" w:rsidRPr="00DA2FAC" w:rsidRDefault="00410BCD" w:rsidP="00F116C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From </w:t>
            </w:r>
            <w:r w:rsidRPr="00055296">
              <w:rPr>
                <w:rFonts w:cs="Arial"/>
                <w:color w:val="1E1544" w:themeColor="text1"/>
              </w:rPr>
              <w:t xml:space="preserve">May </w:t>
            </w:r>
            <w:r w:rsidR="00181234" w:rsidRPr="00861331">
              <w:rPr>
                <w:rFonts w:cs="Arial"/>
                <w:color w:val="1E1544" w:themeColor="text1"/>
              </w:rPr>
              <w:t xml:space="preserve">– </w:t>
            </w:r>
            <w:r>
              <w:rPr>
                <w:rFonts w:cs="Arial"/>
                <w:color w:val="1E1544" w:themeColor="text1"/>
              </w:rPr>
              <w:t>October</w:t>
            </w:r>
            <w:r w:rsidRPr="00055296">
              <w:rPr>
                <w:rFonts w:cs="Arial"/>
                <w:color w:val="1E1544" w:themeColor="text1"/>
              </w:rPr>
              <w:t xml:space="preserve"> 2025</w:t>
            </w:r>
          </w:p>
        </w:tc>
        <w:tc>
          <w:tcPr>
            <w:tcW w:w="3540" w:type="dxa"/>
          </w:tcPr>
          <w:p w14:paraId="0EB81265" w14:textId="24E249C1" w:rsidR="00D44086" w:rsidRPr="00DA2FAC" w:rsidRDefault="0074454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97" w:history="1">
              <w:r w:rsidRPr="00B654C8">
                <w:rPr>
                  <w:rStyle w:val="Hyperlink"/>
                  <w:rFonts w:cs="Arial"/>
                </w:rPr>
                <w:t>Support at Home program manual</w:t>
              </w:r>
            </w:hyperlink>
            <w:r w:rsidRPr="00816D6D">
              <w:rPr>
                <w:rFonts w:cs="Arial"/>
                <w:color w:val="1E1544"/>
              </w:rPr>
              <w:t xml:space="preserve"> </w:t>
            </w:r>
            <w:r w:rsidRPr="00257D28">
              <w:rPr>
                <w:rFonts w:cs="Arial"/>
                <w:color w:val="1E1544"/>
              </w:rPr>
              <w:t>for</w:t>
            </w:r>
            <w:r w:rsidR="00D44086" w:rsidRPr="00DA2FAC">
              <w:rPr>
                <w:rFonts w:cs="Arial"/>
                <w:color w:val="1E1544" w:themeColor="text1"/>
              </w:rPr>
              <w:t xml:space="preserve"> detailed information about the AT-HM scheme. </w:t>
            </w:r>
          </w:p>
          <w:p w14:paraId="46A66437" w14:textId="47A1CB8C" w:rsidR="00D44086" w:rsidRPr="00257D28"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Available on the department’s website - </w:t>
            </w:r>
            <w:hyperlink r:id="rId198" w:history="1">
              <w:r w:rsidRPr="00B654C8">
                <w:rPr>
                  <w:rStyle w:val="Hyperlink"/>
                  <w:rFonts w:cs="Arial"/>
                </w:rPr>
                <w:t xml:space="preserve">Assistive Technology and Home Modifications </w:t>
              </w:r>
              <w:r w:rsidR="00254F1D" w:rsidRPr="00B654C8">
                <w:rPr>
                  <w:rStyle w:val="Hyperlink"/>
                  <w:rFonts w:cs="Arial"/>
                </w:rPr>
                <w:t>li</w:t>
              </w:r>
              <w:r w:rsidRPr="00B654C8">
                <w:rPr>
                  <w:rStyle w:val="Hyperlink"/>
                  <w:rFonts w:cs="Arial"/>
                </w:rPr>
                <w:t xml:space="preserve">st (AT-HM </w:t>
              </w:r>
              <w:r w:rsidR="004A5C9C" w:rsidRPr="00B654C8">
                <w:rPr>
                  <w:rStyle w:val="Hyperlink"/>
                  <w:rFonts w:cs="Arial"/>
                </w:rPr>
                <w:t>l</w:t>
              </w:r>
              <w:r w:rsidRPr="00B654C8">
                <w:rPr>
                  <w:rStyle w:val="Hyperlink"/>
                  <w:rFonts w:cs="Arial"/>
                </w:rPr>
                <w:t>ist)</w:t>
              </w:r>
            </w:hyperlink>
            <w:r w:rsidRPr="00257D28">
              <w:rPr>
                <w:rFonts w:cs="Arial"/>
                <w:color w:val="1E1544" w:themeColor="text1"/>
              </w:rPr>
              <w:t>.</w:t>
            </w:r>
          </w:p>
          <w:p w14:paraId="0A688D3E" w14:textId="50AB2AD6" w:rsidR="00D44086" w:rsidRPr="00A059C0" w:rsidRDefault="00F8335B" w:rsidP="00257D28">
            <w:pPr>
              <w:spacing w:before="60" w:after="60"/>
              <w:cnfStyle w:val="000000000000" w:firstRow="0" w:lastRow="0" w:firstColumn="0" w:lastColumn="0" w:oddVBand="0" w:evenVBand="0" w:oddHBand="0" w:evenHBand="0" w:firstRowFirstColumn="0" w:firstRowLastColumn="0" w:lastRowFirstColumn="0" w:lastRowLastColumn="0"/>
              <w:rPr>
                <w:rFonts w:cs="Arial"/>
                <w:i/>
                <w:iCs/>
                <w:color w:val="1E1544" w:themeColor="text1"/>
              </w:rPr>
            </w:pPr>
            <w:r w:rsidRPr="00D311F3">
              <w:rPr>
                <w:rFonts w:cs="Arial"/>
                <w:color w:val="1E1544"/>
              </w:rPr>
              <w:t xml:space="preserve">Available now on the department’s website </w:t>
            </w:r>
            <w:r>
              <w:rPr>
                <w:rFonts w:cs="Arial"/>
                <w:color w:val="1E1544"/>
              </w:rPr>
              <w:t>–</w:t>
            </w:r>
            <w:r w:rsidRPr="00D311F3">
              <w:rPr>
                <w:rFonts w:cs="Arial"/>
                <w:color w:val="1E1544"/>
              </w:rPr>
              <w:t xml:space="preserve"> </w:t>
            </w:r>
            <w:hyperlink r:id="rId199" w:history="1">
              <w:r w:rsidRPr="00B654C8">
                <w:rPr>
                  <w:rStyle w:val="Hyperlink"/>
                  <w:rFonts w:cs="Arial"/>
                </w:rPr>
                <w:t>Assistive Technology and Home Modifications (AT-HM) scheme guidelines</w:t>
              </w:r>
            </w:hyperlink>
            <w:r w:rsidR="00B654C8" w:rsidRPr="00DA2FAC">
              <w:rPr>
                <w:rFonts w:cs="Arial"/>
                <w:color w:val="1E1544" w:themeColor="text1"/>
              </w:rPr>
              <w:t>.</w:t>
            </w:r>
          </w:p>
        </w:tc>
      </w:tr>
      <w:tr w:rsidR="00450D34" w:rsidRPr="00B94EF3" w14:paraId="4A1AAB6A" w14:textId="77777777" w:rsidTr="4DE19DC7">
        <w:trPr>
          <w:trHeight w:val="2939"/>
        </w:trPr>
        <w:tc>
          <w:tcPr>
            <w:cnfStyle w:val="001000000000" w:firstRow="0" w:lastRow="0" w:firstColumn="1" w:lastColumn="0" w:oddVBand="0" w:evenVBand="0" w:oddHBand="0" w:evenHBand="0" w:firstRowFirstColumn="0" w:firstRowLastColumn="0" w:lastRowFirstColumn="0" w:lastRowLastColumn="0"/>
            <w:tcW w:w="846" w:type="dxa"/>
          </w:tcPr>
          <w:p w14:paraId="7A381716" w14:textId="012A069D" w:rsidR="00C74E5C" w:rsidRPr="00B34D00" w:rsidRDefault="00915686" w:rsidP="005107F7">
            <w:pPr>
              <w:spacing w:before="60" w:after="60"/>
              <w:rPr>
                <w:rFonts w:cs="Arial"/>
                <w:b w:val="0"/>
                <w:color w:val="1E1544"/>
              </w:rPr>
            </w:pPr>
            <w:r>
              <w:rPr>
                <w:rFonts w:cs="Arial"/>
                <w:color w:val="1E1544"/>
              </w:rPr>
              <w:t>2.</w:t>
            </w:r>
            <w:r w:rsidR="00DC5955">
              <w:rPr>
                <w:rFonts w:cs="Arial"/>
                <w:color w:val="1E1544"/>
              </w:rPr>
              <w:t>4</w:t>
            </w:r>
            <w:r w:rsidR="00F75BF2">
              <w:rPr>
                <w:rFonts w:cs="Arial"/>
                <w:color w:val="1E1544"/>
              </w:rPr>
              <w:t>2</w:t>
            </w:r>
          </w:p>
        </w:tc>
        <w:tc>
          <w:tcPr>
            <w:tcW w:w="7871" w:type="dxa"/>
          </w:tcPr>
          <w:p w14:paraId="0FC50801" w14:textId="17DD3498" w:rsidR="00C74E5C" w:rsidRDefault="0068756D" w:rsidP="005107F7">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491CFE">
              <w:rPr>
                <w:rFonts w:cs="Arial"/>
                <w:b/>
                <w:bCs/>
                <w:color w:val="1E1544" w:themeColor="text1"/>
              </w:rPr>
              <w:t>Identify existing HCP care recipients needing assistive technology and home modifications</w:t>
            </w:r>
          </w:p>
          <w:p w14:paraId="54DA986F" w14:textId="6A350279" w:rsidR="00992870" w:rsidRPr="00660AB5" w:rsidRDefault="00E06111" w:rsidP="00910A32">
            <w:pPr>
              <w:spacing w:before="60" w:after="60"/>
              <w:cnfStyle w:val="000000000000" w:firstRow="0" w:lastRow="0" w:firstColumn="0" w:lastColumn="0" w:oddVBand="0" w:evenVBand="0" w:oddHBand="0" w:evenHBand="0" w:firstRowFirstColumn="0" w:firstRowLastColumn="0" w:lastRowFirstColumn="0" w:lastRowLastColumn="0"/>
              <w:rPr>
                <w:b/>
                <w:color w:val="1E1544" w:themeColor="text1"/>
              </w:rPr>
            </w:pPr>
            <w:r w:rsidRPr="00B13EB6">
              <w:rPr>
                <w:rFonts w:cs="Arial"/>
                <w:color w:val="1E1544" w:themeColor="text1"/>
              </w:rPr>
              <w:t xml:space="preserve">If a transitioned HCP </w:t>
            </w:r>
            <w:r w:rsidR="00E51FA8" w:rsidRPr="00B13EB6">
              <w:rPr>
                <w:rFonts w:cs="Arial"/>
                <w:color w:val="1E1544" w:themeColor="text1"/>
              </w:rPr>
              <w:t xml:space="preserve">care recipient has no/insufficient unspent funds </w:t>
            </w:r>
            <w:r w:rsidR="0034256A" w:rsidRPr="00B13EB6">
              <w:rPr>
                <w:rFonts w:cs="Arial"/>
                <w:color w:val="1E1544" w:themeColor="text1"/>
              </w:rPr>
              <w:t xml:space="preserve">and requires assistive technology </w:t>
            </w:r>
            <w:r w:rsidR="00B74E60" w:rsidRPr="00B13EB6">
              <w:rPr>
                <w:rFonts w:cs="Arial"/>
                <w:color w:val="1E1544" w:themeColor="text1"/>
              </w:rPr>
              <w:t>or home modifications</w:t>
            </w:r>
            <w:r w:rsidR="00BC5AF6" w:rsidRPr="00B13EB6">
              <w:rPr>
                <w:rFonts w:cs="Arial"/>
                <w:color w:val="1E1544" w:themeColor="text1"/>
              </w:rPr>
              <w:t xml:space="preserve">, the provider can, with consent from the </w:t>
            </w:r>
            <w:r w:rsidR="00BC5AF6" w:rsidRPr="008A2B5E">
              <w:rPr>
                <w:rFonts w:cs="Arial"/>
                <w:color w:val="1E1544"/>
              </w:rPr>
              <w:t>participant</w:t>
            </w:r>
            <w:r w:rsidR="00706B0D" w:rsidRPr="008A2B5E">
              <w:rPr>
                <w:rFonts w:cs="Arial"/>
                <w:color w:val="1E1544"/>
              </w:rPr>
              <w:t xml:space="preserve">, </w:t>
            </w:r>
            <w:r w:rsidR="00706B0D" w:rsidRPr="008A2B5E">
              <w:rPr>
                <w:color w:val="1E1544"/>
              </w:rPr>
              <w:t>c</w:t>
            </w:r>
            <w:r w:rsidR="006A656B" w:rsidRPr="008A2B5E">
              <w:rPr>
                <w:color w:val="1E1544"/>
              </w:rPr>
              <w:t>omplete the AT-HM scheme data collection process (see 2.</w:t>
            </w:r>
            <w:r w:rsidR="00FC4C49" w:rsidRPr="008A2B5E">
              <w:rPr>
                <w:color w:val="1E1544"/>
              </w:rPr>
              <w:t>4</w:t>
            </w:r>
            <w:r w:rsidR="00073A94" w:rsidRPr="008A2B5E">
              <w:rPr>
                <w:color w:val="1E1544"/>
              </w:rPr>
              <w:t>3</w:t>
            </w:r>
            <w:r w:rsidR="006A656B" w:rsidRPr="008A2B5E">
              <w:rPr>
                <w:color w:val="1E1544"/>
              </w:rPr>
              <w:t>)</w:t>
            </w:r>
            <w:r w:rsidR="00EB7CD6" w:rsidRPr="008A2B5E">
              <w:rPr>
                <w:color w:val="1E1544"/>
              </w:rPr>
              <w:t>.</w:t>
            </w:r>
            <w:r w:rsidR="00A54A1A" w:rsidRPr="008A2B5E">
              <w:rPr>
                <w:color w:val="1E1544"/>
              </w:rPr>
              <w:t xml:space="preserve"> </w:t>
            </w:r>
          </w:p>
        </w:tc>
        <w:tc>
          <w:tcPr>
            <w:tcW w:w="2280" w:type="dxa"/>
          </w:tcPr>
          <w:p w14:paraId="6116B476" w14:textId="351AD5A4" w:rsidR="00C74E5C" w:rsidDel="00965E0B" w:rsidRDefault="00A72F5E"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From September 2025 – February 2026</w:t>
            </w:r>
          </w:p>
        </w:tc>
        <w:tc>
          <w:tcPr>
            <w:tcW w:w="3540" w:type="dxa"/>
          </w:tcPr>
          <w:p w14:paraId="10D04E61" w14:textId="20AA9C77" w:rsidR="0016298E" w:rsidRPr="00DA2FAC" w:rsidRDefault="0016298E" w:rsidP="0016298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200" w:history="1">
              <w:r w:rsidRPr="00AB1374">
                <w:rPr>
                  <w:rStyle w:val="Hyperlink"/>
                  <w:rFonts w:cs="Arial"/>
                </w:rPr>
                <w:t>Support at Home program manual</w:t>
              </w:r>
            </w:hyperlink>
            <w:r w:rsidRPr="00816D6D">
              <w:rPr>
                <w:rFonts w:cs="Arial"/>
                <w:color w:val="1E1544"/>
              </w:rPr>
              <w:t xml:space="preserve"> </w:t>
            </w:r>
            <w:r w:rsidRPr="00257D28">
              <w:rPr>
                <w:rFonts w:cs="Arial"/>
                <w:color w:val="1E1544"/>
              </w:rPr>
              <w:t>for</w:t>
            </w:r>
            <w:r w:rsidRPr="00DA2FAC">
              <w:rPr>
                <w:rFonts w:cs="Arial"/>
                <w:color w:val="1E1544" w:themeColor="text1"/>
              </w:rPr>
              <w:t xml:space="preserve"> detailed information about the AT-HM scheme. </w:t>
            </w:r>
          </w:p>
          <w:p w14:paraId="225B9CAE" w14:textId="18A1BEAA" w:rsidR="0016298E" w:rsidRDefault="0016298E" w:rsidP="0016298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Available on the department’s website </w:t>
            </w:r>
            <w:r w:rsidR="00B654C8">
              <w:rPr>
                <w:rFonts w:cs="Arial"/>
                <w:color w:val="1E1544"/>
              </w:rPr>
              <w:t>–</w:t>
            </w:r>
            <w:r w:rsidR="00B654C8" w:rsidRPr="00D311F3">
              <w:rPr>
                <w:rFonts w:cs="Arial"/>
                <w:color w:val="1E1544"/>
              </w:rPr>
              <w:t xml:space="preserve"> </w:t>
            </w:r>
            <w:hyperlink r:id="rId201" w:history="1">
              <w:r w:rsidRPr="00B654C8">
                <w:rPr>
                  <w:rStyle w:val="Hyperlink"/>
                  <w:rFonts w:cs="Arial"/>
                </w:rPr>
                <w:t>Assistive Technology and Home Modifications list (AT-HM list)</w:t>
              </w:r>
            </w:hyperlink>
            <w:r w:rsidRPr="00257D28">
              <w:rPr>
                <w:rFonts w:cs="Arial"/>
                <w:color w:val="1E1544" w:themeColor="text1"/>
              </w:rPr>
              <w:t>.</w:t>
            </w:r>
          </w:p>
          <w:p w14:paraId="6FBCFABF" w14:textId="175D351F" w:rsidR="00F8335B" w:rsidRDefault="00F8335B" w:rsidP="00DC127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311F3">
              <w:rPr>
                <w:rFonts w:cs="Arial"/>
                <w:color w:val="1E1544"/>
              </w:rPr>
              <w:t xml:space="preserve">Available now on the department’s website </w:t>
            </w:r>
            <w:r>
              <w:rPr>
                <w:rFonts w:cs="Arial"/>
                <w:color w:val="1E1544"/>
              </w:rPr>
              <w:t>–</w:t>
            </w:r>
            <w:r w:rsidRPr="00D311F3">
              <w:rPr>
                <w:rFonts w:cs="Arial"/>
                <w:color w:val="1E1544"/>
              </w:rPr>
              <w:t xml:space="preserve"> </w:t>
            </w:r>
            <w:hyperlink r:id="rId202" w:history="1">
              <w:r w:rsidRPr="00B654C8">
                <w:rPr>
                  <w:rStyle w:val="Hyperlink"/>
                  <w:rFonts w:cs="Arial"/>
                </w:rPr>
                <w:t>Assistive Technology and Home Modifications (AT-HM) scheme guidelines</w:t>
              </w:r>
            </w:hyperlink>
            <w:r w:rsidR="003B4700">
              <w:rPr>
                <w:rFonts w:cs="Arial"/>
                <w:color w:val="1E1544" w:themeColor="text1"/>
              </w:rPr>
              <w:t>.</w:t>
            </w:r>
          </w:p>
          <w:p w14:paraId="3F16006A" w14:textId="6F0A0DB6" w:rsidR="00C74E5C" w:rsidRDefault="004E6DF6" w:rsidP="00DC127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Refer to the </w:t>
            </w:r>
            <w:hyperlink r:id="rId203" w:history="1">
              <w:r w:rsidRPr="00B654C8">
                <w:rPr>
                  <w:rStyle w:val="Hyperlink"/>
                  <w:rFonts w:cs="Arial"/>
                </w:rPr>
                <w:t>Assistive Technology and Home Modifications (AT-HM) scheme data collection page</w:t>
              </w:r>
            </w:hyperlink>
            <w:r>
              <w:rPr>
                <w:rFonts w:cs="Arial"/>
                <w:color w:val="1E1544"/>
              </w:rPr>
              <w:t xml:space="preserve"> and </w:t>
            </w:r>
            <w:hyperlink r:id="rId204" w:history="1">
              <w:r w:rsidRPr="00B654C8">
                <w:rPr>
                  <w:rStyle w:val="Hyperlink"/>
                  <w:rFonts w:cs="Arial"/>
                </w:rPr>
                <w:t>AT-HM Scheme data collection</w:t>
              </w:r>
              <w:r w:rsidRPr="00021438">
                <w:rPr>
                  <w:rStyle w:val="Hyperlink"/>
                  <w:rFonts w:cs="Arial"/>
                </w:rPr>
                <w:t xml:space="preserve"> guidance</w:t>
              </w:r>
            </w:hyperlink>
            <w:r w:rsidRPr="00C238D2">
              <w:rPr>
                <w:rFonts w:cs="Arial"/>
                <w:color w:val="1E1544"/>
              </w:rPr>
              <w:t xml:space="preserve"> </w:t>
            </w:r>
            <w:r>
              <w:rPr>
                <w:rFonts w:cs="Arial"/>
                <w:color w:val="1E1544"/>
              </w:rPr>
              <w:t>a</w:t>
            </w:r>
            <w:r w:rsidRPr="005941AE">
              <w:rPr>
                <w:rFonts w:cs="Arial"/>
                <w:color w:val="1E1544"/>
              </w:rPr>
              <w:t>vailable on the department’s website</w:t>
            </w:r>
            <w:r>
              <w:rPr>
                <w:rFonts w:cs="Arial"/>
                <w:color w:val="1E1544"/>
              </w:rPr>
              <w:t>.</w:t>
            </w:r>
          </w:p>
        </w:tc>
      </w:tr>
      <w:tr w:rsidR="00E2695F" w:rsidRPr="00B94EF3" w14:paraId="19221096" w14:textId="77777777" w:rsidTr="4DE19DC7">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6846062D" w14:textId="2C71DC6E" w:rsidR="005107F7" w:rsidRPr="00D4592D" w:rsidRDefault="005107F7" w:rsidP="005107F7">
            <w:pPr>
              <w:spacing w:before="60" w:after="60"/>
              <w:rPr>
                <w:rFonts w:cs="Arial"/>
                <w:b w:val="0"/>
                <w:bCs w:val="0"/>
                <w:color w:val="1E1544"/>
              </w:rPr>
            </w:pPr>
            <w:r w:rsidRPr="00D4592D">
              <w:rPr>
                <w:rFonts w:cs="Arial"/>
                <w:color w:val="1E1544"/>
              </w:rPr>
              <w:t>2.</w:t>
            </w:r>
            <w:r w:rsidR="00DC5955" w:rsidRPr="00D4592D">
              <w:rPr>
                <w:rFonts w:cs="Arial"/>
                <w:color w:val="1E1544"/>
              </w:rPr>
              <w:t>4</w:t>
            </w:r>
            <w:r w:rsidR="00F75BF2" w:rsidRPr="00D4592D">
              <w:rPr>
                <w:rFonts w:cs="Arial"/>
                <w:color w:val="1E1544"/>
              </w:rPr>
              <w:t>3</w:t>
            </w:r>
          </w:p>
          <w:p w14:paraId="457F4903" w14:textId="0AA42098" w:rsidR="005107F7" w:rsidRPr="00D4592D" w:rsidRDefault="00DC5955" w:rsidP="005107F7">
            <w:pPr>
              <w:spacing w:before="60" w:after="60"/>
              <w:rPr>
                <w:rFonts w:cs="Arial"/>
                <w:color w:val="1E1544"/>
              </w:rPr>
            </w:pPr>
            <w:r w:rsidRPr="00D4592D">
              <w:rPr>
                <w:rFonts w:cs="Arial"/>
                <w:color w:val="C00000"/>
              </w:rPr>
              <w:t>NEW</w:t>
            </w:r>
          </w:p>
        </w:tc>
        <w:tc>
          <w:tcPr>
            <w:tcW w:w="7871" w:type="dxa"/>
          </w:tcPr>
          <w:p w14:paraId="38719D55" w14:textId="79B9334E" w:rsidR="00A411C9" w:rsidRPr="00D4592D" w:rsidRDefault="00FD63D8" w:rsidP="005469CB">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D4592D">
              <w:rPr>
                <w:rFonts w:cs="Arial"/>
                <w:b/>
                <w:bCs/>
                <w:color w:val="1E1544" w:themeColor="text1"/>
              </w:rPr>
              <w:t xml:space="preserve">Complete the AT-HM </w:t>
            </w:r>
            <w:r w:rsidR="006D7C38" w:rsidRPr="00D4592D">
              <w:rPr>
                <w:rFonts w:cs="Arial"/>
                <w:b/>
                <w:bCs/>
                <w:color w:val="1E1544" w:themeColor="text1"/>
              </w:rPr>
              <w:t>s</w:t>
            </w:r>
            <w:r w:rsidRPr="00D4592D">
              <w:rPr>
                <w:rFonts w:cs="Arial"/>
                <w:b/>
                <w:bCs/>
                <w:color w:val="1E1544" w:themeColor="text1"/>
              </w:rPr>
              <w:t xml:space="preserve">cheme </w:t>
            </w:r>
            <w:r w:rsidR="00B30E51" w:rsidRPr="00D4592D">
              <w:rPr>
                <w:rFonts w:cs="Arial"/>
                <w:b/>
                <w:color w:val="1E1544" w:themeColor="text1"/>
              </w:rPr>
              <w:t xml:space="preserve">data </w:t>
            </w:r>
            <w:r w:rsidRPr="00D4592D">
              <w:rPr>
                <w:rFonts w:cs="Arial"/>
                <w:b/>
                <w:bCs/>
                <w:color w:val="1E1544" w:themeColor="text1"/>
              </w:rPr>
              <w:t>collection process</w:t>
            </w:r>
          </w:p>
          <w:p w14:paraId="3074C515" w14:textId="7202D51B" w:rsidR="00910A32" w:rsidRPr="00D4592D" w:rsidRDefault="00910A32" w:rsidP="00910A32">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4592D">
              <w:rPr>
                <w:rFonts w:cs="Arial"/>
                <w:color w:val="1E1544" w:themeColor="text1"/>
              </w:rPr>
              <w:t xml:space="preserve">The data collection is a temporary pathway for providers to make bulk requests for AT-HM funding tiers for transitioned HCP care recipients directly with the Department. This will ensure providers can get prompt funding approvals without the need for individual Support Plan Reviews. </w:t>
            </w:r>
          </w:p>
          <w:p w14:paraId="4CC474BC" w14:textId="370A1195" w:rsidR="00A54A1A" w:rsidRPr="00D4592D" w:rsidRDefault="00A54A1A" w:rsidP="00A54A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Providers need to prepare for the collection by nominating coordinators to register early for Health Data Portal access. Care Partners should also ensure their HCP recipients have appropriate prescriptions/quotes for the AT-HM they require additional funding for. </w:t>
            </w:r>
          </w:p>
          <w:p w14:paraId="3F20D035" w14:textId="231FDD2B" w:rsidR="005107F7" w:rsidRPr="00D4592D" w:rsidRDefault="00A54A1A"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During the collection, providers will need to coordinate bulk submissions at an organisation or outlet level using the submission form. Care </w:t>
            </w:r>
            <w:r w:rsidR="00303C50" w:rsidRPr="00D4592D">
              <w:rPr>
                <w:rFonts w:cs="Arial"/>
                <w:color w:val="1E1544" w:themeColor="text1"/>
              </w:rPr>
              <w:t>p</w:t>
            </w:r>
            <w:r w:rsidRPr="00D4592D">
              <w:rPr>
                <w:rFonts w:cs="Arial"/>
                <w:color w:val="1E1544" w:themeColor="text1"/>
              </w:rPr>
              <w:t xml:space="preserve">artners will also need to upload supporting evidence to client records in the My Aged Care Service and Support Portal for processing. </w:t>
            </w:r>
          </w:p>
        </w:tc>
        <w:tc>
          <w:tcPr>
            <w:tcW w:w="2280" w:type="dxa"/>
          </w:tcPr>
          <w:p w14:paraId="68E04C1B" w14:textId="213B8BD2" w:rsidR="005107F7" w:rsidRPr="00D4592D" w:rsidRDefault="00A72F5E"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October </w:t>
            </w:r>
            <w:r w:rsidR="001946E8" w:rsidRPr="00D4592D">
              <w:rPr>
                <w:rFonts w:cs="Arial"/>
                <w:color w:val="1E1544" w:themeColor="text1"/>
              </w:rPr>
              <w:t>2025 –</w:t>
            </w:r>
            <w:r w:rsidR="005107F7" w:rsidRPr="00D4592D">
              <w:rPr>
                <w:rFonts w:cs="Arial"/>
                <w:color w:val="1E1544" w:themeColor="text1"/>
              </w:rPr>
              <w:t xml:space="preserve"> February 2026 (TBC)</w:t>
            </w:r>
          </w:p>
        </w:tc>
        <w:tc>
          <w:tcPr>
            <w:tcW w:w="3540" w:type="dxa"/>
          </w:tcPr>
          <w:p w14:paraId="061DE756" w14:textId="46D9E196" w:rsidR="0006743E" w:rsidRDefault="0006743E" w:rsidP="0051023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Refer to the </w:t>
            </w:r>
            <w:hyperlink r:id="rId205" w:history="1">
              <w:r w:rsidR="004E6DF6" w:rsidRPr="00B654C8">
                <w:rPr>
                  <w:rStyle w:val="Hyperlink"/>
                  <w:rFonts w:cs="Arial"/>
                </w:rPr>
                <w:t>Assistive Technology and Home Modifications (AT-HM) scheme data collection</w:t>
              </w:r>
              <w:r w:rsidRPr="00B654C8">
                <w:rPr>
                  <w:rStyle w:val="Hyperlink"/>
                  <w:rFonts w:cs="Arial"/>
                </w:rPr>
                <w:t xml:space="preserve"> page</w:t>
              </w:r>
            </w:hyperlink>
            <w:r>
              <w:rPr>
                <w:rFonts w:cs="Arial"/>
                <w:color w:val="1E1544"/>
              </w:rPr>
              <w:t xml:space="preserve"> and </w:t>
            </w:r>
            <w:hyperlink r:id="rId206" w:history="1">
              <w:r w:rsidRPr="00B654C8">
                <w:rPr>
                  <w:rStyle w:val="Hyperlink"/>
                  <w:rFonts w:cs="Arial"/>
                </w:rPr>
                <w:t>AT-HM Scheme data collection guidance</w:t>
              </w:r>
            </w:hyperlink>
            <w:r w:rsidRPr="00C238D2">
              <w:rPr>
                <w:rFonts w:cs="Arial"/>
                <w:color w:val="1E1544"/>
              </w:rPr>
              <w:t xml:space="preserve"> </w:t>
            </w:r>
            <w:r>
              <w:rPr>
                <w:rFonts w:cs="Arial"/>
                <w:color w:val="1E1544"/>
              </w:rPr>
              <w:t>a</w:t>
            </w:r>
            <w:r w:rsidRPr="005941AE">
              <w:rPr>
                <w:rFonts w:cs="Arial"/>
                <w:color w:val="1E1544"/>
              </w:rPr>
              <w:t>vailable on the department’s website</w:t>
            </w:r>
            <w:r>
              <w:rPr>
                <w:rFonts w:cs="Arial"/>
                <w:color w:val="1E1544"/>
              </w:rPr>
              <w:t>.</w:t>
            </w:r>
          </w:p>
          <w:p w14:paraId="7FD49341" w14:textId="60AC5B97" w:rsidR="005107F7" w:rsidRPr="00D4592D" w:rsidRDefault="003620AE" w:rsidP="004F249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4592D">
              <w:rPr>
                <w:rFonts w:cs="Arial"/>
                <w:color w:val="1E1544"/>
              </w:rPr>
              <w:t xml:space="preserve">Also refer to </w:t>
            </w:r>
            <w:hyperlink r:id="rId207" w:history="1">
              <w:r w:rsidRPr="00B654C8">
                <w:rPr>
                  <w:rStyle w:val="Hyperlink"/>
                  <w:rFonts w:cs="Arial"/>
                </w:rPr>
                <w:t>Guidance for Support at Home care partners</w:t>
              </w:r>
            </w:hyperlink>
            <w:r w:rsidRPr="00D4592D">
              <w:rPr>
                <w:rFonts w:cs="Arial"/>
                <w:color w:val="1E1544"/>
              </w:rPr>
              <w:t xml:space="preserve"> for high-level information on </w:t>
            </w:r>
            <w:r w:rsidR="004E6DF6">
              <w:rPr>
                <w:rFonts w:cs="Arial"/>
                <w:color w:val="1E1544"/>
              </w:rPr>
              <w:t>t</w:t>
            </w:r>
            <w:r w:rsidRPr="00D4592D">
              <w:rPr>
                <w:rFonts w:cs="Arial"/>
                <w:color w:val="1E1544"/>
              </w:rPr>
              <w:t>he AT-HM scheme data collection.</w:t>
            </w:r>
          </w:p>
        </w:tc>
      </w:tr>
      <w:tr w:rsidR="00E2695F" w:rsidRPr="00B94EF3" w14:paraId="045016F1" w14:textId="77777777" w:rsidTr="4DE19DC7">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2B99DE41" w14:textId="40162AD6" w:rsidR="005107F7" w:rsidRPr="005107F7" w:rsidRDefault="005107F7" w:rsidP="005107F7">
            <w:pPr>
              <w:spacing w:before="60" w:after="60"/>
              <w:rPr>
                <w:rFonts w:cs="Arial"/>
                <w:color w:val="1E1544"/>
              </w:rPr>
            </w:pPr>
            <w:r w:rsidRPr="005107F7">
              <w:rPr>
                <w:rFonts w:cs="Arial"/>
                <w:color w:val="1E1544"/>
              </w:rPr>
              <w:t>2.</w:t>
            </w:r>
            <w:r w:rsidR="00DC5955">
              <w:rPr>
                <w:rFonts w:cs="Arial"/>
                <w:color w:val="1E1544"/>
              </w:rPr>
              <w:t>4</w:t>
            </w:r>
            <w:r w:rsidR="00D9787E">
              <w:rPr>
                <w:rFonts w:cs="Arial"/>
                <w:color w:val="1E1544"/>
              </w:rPr>
              <w:t>4</w:t>
            </w:r>
          </w:p>
        </w:tc>
        <w:tc>
          <w:tcPr>
            <w:tcW w:w="7871" w:type="dxa"/>
          </w:tcPr>
          <w:p w14:paraId="525C7BCE" w14:textId="77777777" w:rsidR="005107F7" w:rsidRPr="00041112"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41112">
              <w:rPr>
                <w:rFonts w:cs="Arial"/>
                <w:color w:val="1E1544" w:themeColor="text1"/>
              </w:rPr>
              <w:t xml:space="preserve">Inform HCP care recipients about the </w:t>
            </w:r>
            <w:r w:rsidRPr="00491CFE">
              <w:rPr>
                <w:rFonts w:cs="Arial"/>
                <w:color w:val="1E1544" w:themeColor="text1"/>
              </w:rPr>
              <w:t>availability and obligations of self-management</w:t>
            </w:r>
            <w:r w:rsidRPr="00041112">
              <w:rPr>
                <w:rFonts w:cs="Arial"/>
                <w:color w:val="1E1544" w:themeColor="text1"/>
              </w:rPr>
              <w:t xml:space="preserve"> and your role in overseeing and supporting self-management, including that:</w:t>
            </w:r>
          </w:p>
          <w:p w14:paraId="410681AD" w14:textId="77777777" w:rsidR="005107F7" w:rsidRPr="00041112" w:rsidRDefault="005107F7" w:rsidP="00310595">
            <w:pPr>
              <w:pStyle w:val="ListParagraph"/>
              <w:numPr>
                <w:ilvl w:val="0"/>
                <w:numId w:val="22"/>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41112">
              <w:rPr>
                <w:color w:val="1E1544" w:themeColor="text1"/>
              </w:rPr>
              <w:t>HCP care recipients who choose self-management will do so with the agreement that you will oversee and support them to ensure quality and safety of service delivery, as well as compliance with legislation and program guidance</w:t>
            </w:r>
          </w:p>
          <w:p w14:paraId="31A99CA5" w14:textId="2532800B" w:rsidR="005107F7" w:rsidRDefault="005107F7" w:rsidP="00310595">
            <w:pPr>
              <w:pStyle w:val="ListParagraph"/>
              <w:numPr>
                <w:ilvl w:val="0"/>
                <w:numId w:val="22"/>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41112">
              <w:rPr>
                <w:color w:val="1E1544" w:themeColor="text1"/>
              </w:rPr>
              <w:t xml:space="preserve">any third-party workers engaged, regardless of how they are selected, will need to meet the regulatory requirements of the provider. </w:t>
            </w:r>
          </w:p>
          <w:p w14:paraId="2B81246A" w14:textId="1617AEC1" w:rsidR="00A21A88" w:rsidRPr="00A21A88" w:rsidRDefault="005107F7" w:rsidP="00310595">
            <w:pPr>
              <w:pStyle w:val="ListParagraph"/>
              <w:numPr>
                <w:ilvl w:val="0"/>
                <w:numId w:val="22"/>
              </w:numPr>
              <w:spacing w:before="60" w:after="60"/>
              <w:cnfStyle w:val="000000000000" w:firstRow="0" w:lastRow="0" w:firstColumn="0" w:lastColumn="0" w:oddVBand="0" w:evenVBand="0" w:oddHBand="0" w:evenHBand="0" w:firstRowFirstColumn="0" w:firstRowLastColumn="0" w:lastRowFirstColumn="0" w:lastRowLastColumn="0"/>
              <w:rPr>
                <w:b/>
                <w:bCs/>
                <w:color w:val="1E1544" w:themeColor="text1"/>
              </w:rPr>
            </w:pPr>
            <w:r>
              <w:rPr>
                <w:color w:val="1E1544" w:themeColor="text1"/>
              </w:rPr>
              <w:t>p</w:t>
            </w:r>
            <w:r w:rsidRPr="00041112">
              <w:rPr>
                <w:color w:val="1E1544" w:themeColor="text1"/>
              </w:rPr>
              <w:t xml:space="preserve">roviders can </w:t>
            </w:r>
            <w:r>
              <w:rPr>
                <w:color w:val="1E1544" w:themeColor="text1"/>
              </w:rPr>
              <w:t>charge</w:t>
            </w:r>
            <w:r w:rsidRPr="00041112">
              <w:rPr>
                <w:color w:val="1E1544" w:themeColor="text1"/>
              </w:rPr>
              <w:t xml:space="preserve"> an overhead of up to 10% of the actual cost of the third-party service for self-managed HCP care recipients</w:t>
            </w:r>
            <w:r>
              <w:rPr>
                <w:color w:val="1E1544" w:themeColor="text1"/>
              </w:rPr>
              <w:t xml:space="preserve"> </w:t>
            </w:r>
          </w:p>
          <w:p w14:paraId="48F0349C" w14:textId="4D798D0F" w:rsidR="005107F7" w:rsidRPr="005107F7" w:rsidRDefault="005107F7" w:rsidP="00310595">
            <w:pPr>
              <w:pStyle w:val="ListParagraph"/>
              <w:numPr>
                <w:ilvl w:val="0"/>
                <w:numId w:val="22"/>
              </w:numPr>
              <w:spacing w:before="60" w:after="60"/>
              <w:cnfStyle w:val="000000000000" w:firstRow="0" w:lastRow="0" w:firstColumn="0" w:lastColumn="0" w:oddVBand="0" w:evenVBand="0" w:oddHBand="0" w:evenHBand="0" w:firstRowFirstColumn="0" w:firstRowLastColumn="0" w:lastRowFirstColumn="0" w:lastRowLastColumn="0"/>
              <w:rPr>
                <w:b/>
                <w:bCs/>
                <w:color w:val="1E1544" w:themeColor="text1"/>
              </w:rPr>
            </w:pPr>
            <w:r w:rsidRPr="00041112">
              <w:rPr>
                <w:color w:val="1E1544" w:themeColor="text1"/>
              </w:rPr>
              <w:t xml:space="preserve">care partners will </w:t>
            </w:r>
            <w:r>
              <w:rPr>
                <w:color w:val="1E1544" w:themeColor="text1"/>
              </w:rPr>
              <w:t>deliver</w:t>
            </w:r>
            <w:r w:rsidRPr="00041112">
              <w:rPr>
                <w:color w:val="1E1544" w:themeColor="text1"/>
              </w:rPr>
              <w:t xml:space="preserve"> </w:t>
            </w:r>
            <w:r>
              <w:rPr>
                <w:color w:val="1E1544" w:themeColor="text1"/>
              </w:rPr>
              <w:t xml:space="preserve">a </w:t>
            </w:r>
            <w:r w:rsidRPr="00041112">
              <w:rPr>
                <w:color w:val="1E1544" w:themeColor="text1"/>
              </w:rPr>
              <w:t xml:space="preserve">care management </w:t>
            </w:r>
            <w:r>
              <w:rPr>
                <w:color w:val="1E1544" w:themeColor="text1"/>
              </w:rPr>
              <w:t>activity</w:t>
            </w:r>
            <w:r w:rsidRPr="00041112">
              <w:rPr>
                <w:color w:val="1E1544" w:themeColor="text1"/>
              </w:rPr>
              <w:t xml:space="preserve"> at least once a month.</w:t>
            </w:r>
          </w:p>
        </w:tc>
        <w:tc>
          <w:tcPr>
            <w:tcW w:w="2280" w:type="dxa"/>
          </w:tcPr>
          <w:p w14:paraId="421F2C13" w14:textId="021E54EB" w:rsidR="005107F7" w:rsidRPr="0579E940" w:rsidDel="0FD23BF7" w:rsidRDefault="005107F7" w:rsidP="004F249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41112">
              <w:rPr>
                <w:rFonts w:cs="Arial"/>
                <w:color w:val="1E1544" w:themeColor="text1"/>
              </w:rPr>
              <w:t xml:space="preserve">May </w:t>
            </w:r>
            <w:r w:rsidR="00181234" w:rsidRPr="00861331">
              <w:rPr>
                <w:rFonts w:cs="Arial"/>
                <w:color w:val="1E1544" w:themeColor="text1"/>
              </w:rPr>
              <w:t xml:space="preserve">– </w:t>
            </w:r>
            <w:r w:rsidRPr="00041112">
              <w:rPr>
                <w:rFonts w:cs="Arial"/>
                <w:color w:val="1E1544" w:themeColor="text1"/>
              </w:rPr>
              <w:t>October 2025</w:t>
            </w:r>
          </w:p>
        </w:tc>
        <w:tc>
          <w:tcPr>
            <w:tcW w:w="3540" w:type="dxa"/>
          </w:tcPr>
          <w:p w14:paraId="4A31D47D" w14:textId="77777777" w:rsidR="005107F7" w:rsidRPr="00041112"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41112">
              <w:rPr>
                <w:rFonts w:cs="Arial"/>
                <w:color w:val="1E1544"/>
              </w:rPr>
              <w:t xml:space="preserve">Refer to the </w:t>
            </w:r>
            <w:hyperlink r:id="rId208" w:history="1">
              <w:r w:rsidRPr="00B654C8">
                <w:rPr>
                  <w:rStyle w:val="Hyperlink"/>
                  <w:rFonts w:cs="Arial"/>
                </w:rPr>
                <w:t>Support at Home program manual</w:t>
              </w:r>
            </w:hyperlink>
            <w:r w:rsidRPr="00041112">
              <w:rPr>
                <w:rFonts w:cs="Arial"/>
                <w:color w:val="1E1544"/>
              </w:rPr>
              <w:t xml:space="preserve"> for</w:t>
            </w:r>
            <w:r w:rsidRPr="00041112">
              <w:rPr>
                <w:rFonts w:cs="Arial"/>
                <w:color w:val="1E1544" w:themeColor="text1"/>
              </w:rPr>
              <w:t xml:space="preserve"> detailed information about self-management.</w:t>
            </w:r>
          </w:p>
          <w:p w14:paraId="74B1A0E4" w14:textId="6037852F" w:rsidR="005107F7"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A fact sheet for older people on </w:t>
            </w:r>
            <w:hyperlink r:id="rId209" w:history="1">
              <w:r w:rsidRPr="00B654C8">
                <w:rPr>
                  <w:rStyle w:val="Hyperlink"/>
                  <w:rFonts w:cs="Arial"/>
                </w:rPr>
                <w:t>s</w:t>
              </w:r>
              <w:r w:rsidRPr="00B654C8">
                <w:rPr>
                  <w:rStyle w:val="Hyperlink"/>
                </w:rPr>
                <w:t>elf-</w:t>
              </w:r>
              <w:r w:rsidRPr="00B654C8">
                <w:rPr>
                  <w:rStyle w:val="Hyperlink"/>
                  <w:rFonts w:cs="Arial"/>
                </w:rPr>
                <w:t>management</w:t>
              </w:r>
            </w:hyperlink>
            <w:r>
              <w:rPr>
                <w:rFonts w:cs="Arial"/>
                <w:color w:val="1E1544" w:themeColor="text1"/>
              </w:rPr>
              <w:t xml:space="preserve"> is available on the department’s website.</w:t>
            </w:r>
          </w:p>
          <w:p w14:paraId="40EAA1DB" w14:textId="3853669B" w:rsidR="005107F7" w:rsidRPr="00041112" w:rsidRDefault="006E0DCF"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Refer to the</w:t>
            </w:r>
            <w:r>
              <w:rPr>
                <w:rFonts w:cs="Arial"/>
                <w:color w:val="1E1544"/>
              </w:rPr>
              <w:t xml:space="preserve"> </w:t>
            </w:r>
            <w:hyperlink r:id="rId210" w:history="1">
              <w:r w:rsidRPr="00B654C8">
                <w:rPr>
                  <w:rStyle w:val="Hyperlink"/>
                  <w:rFonts w:cs="Arial"/>
                </w:rPr>
                <w:t>Support at Home provider training</w:t>
              </w:r>
            </w:hyperlink>
            <w:r>
              <w:rPr>
                <w:rFonts w:cs="Arial"/>
                <w:color w:val="1E1544"/>
              </w:rPr>
              <w:t xml:space="preserve"> modules: </w:t>
            </w:r>
            <w:r w:rsidRPr="00F865C1">
              <w:rPr>
                <w:color w:val="1E1544"/>
              </w:rPr>
              <w:t>c</w:t>
            </w:r>
            <w:r w:rsidRPr="00F865C1">
              <w:rPr>
                <w:rFonts w:cs="Arial"/>
                <w:color w:val="1E1544"/>
              </w:rPr>
              <w:t>are management and self-management</w:t>
            </w:r>
            <w:r>
              <w:rPr>
                <w:rFonts w:cs="Arial"/>
                <w:color w:val="1E1544"/>
              </w:rPr>
              <w:t>.</w:t>
            </w:r>
          </w:p>
        </w:tc>
      </w:tr>
      <w:tr w:rsidR="00E2695F" w:rsidRPr="00B94EF3" w14:paraId="68C218AF" w14:textId="77777777" w:rsidTr="4DE19DC7">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11C85CDD" w14:textId="2D7626FD" w:rsidR="005107F7" w:rsidRPr="005107F7" w:rsidRDefault="005107F7" w:rsidP="005107F7">
            <w:pPr>
              <w:spacing w:before="60" w:after="60"/>
              <w:rPr>
                <w:rFonts w:cs="Arial"/>
                <w:color w:val="1E1544"/>
              </w:rPr>
            </w:pPr>
            <w:r w:rsidRPr="005107F7">
              <w:rPr>
                <w:rFonts w:cs="Arial"/>
                <w:color w:val="1E1544"/>
              </w:rPr>
              <w:t>2.</w:t>
            </w:r>
            <w:r w:rsidR="00DF4F9E">
              <w:rPr>
                <w:rFonts w:cs="Arial"/>
                <w:color w:val="1E1544"/>
              </w:rPr>
              <w:t>4</w:t>
            </w:r>
            <w:r w:rsidR="00D9787E">
              <w:rPr>
                <w:rFonts w:cs="Arial"/>
                <w:color w:val="1E1544"/>
              </w:rPr>
              <w:t>5</w:t>
            </w:r>
          </w:p>
        </w:tc>
        <w:tc>
          <w:tcPr>
            <w:tcW w:w="7871" w:type="dxa"/>
          </w:tcPr>
          <w:p w14:paraId="4E9F5583" w14:textId="0AB4FB97" w:rsidR="005107F7" w:rsidRPr="00041112"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41112">
              <w:rPr>
                <w:rFonts w:cs="Arial"/>
                <w:color w:val="1E1544" w:themeColor="text1"/>
              </w:rPr>
              <w:t xml:space="preserve">Assist HCP care recipients </w:t>
            </w:r>
            <w:r w:rsidR="005C2D32">
              <w:rPr>
                <w:rFonts w:cs="Arial"/>
                <w:color w:val="1E1544" w:themeColor="text1"/>
              </w:rPr>
              <w:t xml:space="preserve">to </w:t>
            </w:r>
            <w:r>
              <w:rPr>
                <w:rFonts w:cs="Arial"/>
                <w:color w:val="1E1544" w:themeColor="text1"/>
              </w:rPr>
              <w:t>understand</w:t>
            </w:r>
            <w:r w:rsidRPr="00041112">
              <w:rPr>
                <w:rFonts w:cs="Arial"/>
                <w:color w:val="1E1544" w:themeColor="text1"/>
              </w:rPr>
              <w:t xml:space="preserve"> how to review and read the new monthly statements under Support at Home.</w:t>
            </w:r>
          </w:p>
        </w:tc>
        <w:tc>
          <w:tcPr>
            <w:tcW w:w="2280" w:type="dxa"/>
          </w:tcPr>
          <w:p w14:paraId="51A06A84" w14:textId="5C247BD6" w:rsidR="005107F7" w:rsidRPr="00041112"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41112">
              <w:rPr>
                <w:rFonts w:cs="Arial"/>
                <w:color w:val="1E1544" w:themeColor="text1"/>
              </w:rPr>
              <w:t>September – December 2025</w:t>
            </w:r>
          </w:p>
        </w:tc>
        <w:tc>
          <w:tcPr>
            <w:tcW w:w="3540" w:type="dxa"/>
          </w:tcPr>
          <w:p w14:paraId="12232153" w14:textId="651C10C4" w:rsidR="005107F7" w:rsidRPr="00041112"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041112">
              <w:rPr>
                <w:rFonts w:cs="Arial"/>
                <w:color w:val="1E1544" w:themeColor="text1"/>
              </w:rPr>
              <w:t xml:space="preserve">Refer to the </w:t>
            </w:r>
            <w:hyperlink r:id="rId211" w:history="1">
              <w:r w:rsidRPr="00B654C8">
                <w:rPr>
                  <w:rStyle w:val="Hyperlink"/>
                  <w:rFonts w:cs="Arial"/>
                </w:rPr>
                <w:t>Support at Home monthly statement template</w:t>
              </w:r>
            </w:hyperlink>
            <w:r w:rsidRPr="00041112">
              <w:rPr>
                <w:rFonts w:cs="Arial"/>
                <w:color w:val="1E1544" w:themeColor="text1"/>
              </w:rPr>
              <w:t xml:space="preserve"> on the department’s website.</w:t>
            </w:r>
          </w:p>
        </w:tc>
      </w:tr>
      <w:tr w:rsidR="00E2695F" w:rsidRPr="00B94EF3" w14:paraId="19936A8B" w14:textId="77777777" w:rsidTr="4DE19DC7">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74B17B71" w14:textId="28C28A2F" w:rsidR="005107F7" w:rsidRPr="005107F7" w:rsidRDefault="005107F7" w:rsidP="005107F7">
            <w:pPr>
              <w:spacing w:before="60" w:after="60"/>
              <w:rPr>
                <w:rFonts w:cs="Arial"/>
                <w:color w:val="1E1544"/>
              </w:rPr>
            </w:pPr>
            <w:r w:rsidRPr="005107F7">
              <w:rPr>
                <w:rFonts w:cs="Arial"/>
                <w:color w:val="1E1544"/>
              </w:rPr>
              <w:t>2.</w:t>
            </w:r>
            <w:r w:rsidR="00DF4F9E" w:rsidRPr="005107F7">
              <w:rPr>
                <w:rFonts w:cs="Arial"/>
                <w:color w:val="1E1544"/>
              </w:rPr>
              <w:t>4</w:t>
            </w:r>
            <w:r w:rsidR="00D9787E">
              <w:rPr>
                <w:rFonts w:cs="Arial"/>
                <w:color w:val="1E1544"/>
              </w:rPr>
              <w:t>6</w:t>
            </w:r>
          </w:p>
        </w:tc>
        <w:tc>
          <w:tcPr>
            <w:tcW w:w="7871" w:type="dxa"/>
          </w:tcPr>
          <w:p w14:paraId="57D98AFF" w14:textId="3CE28F56" w:rsidR="005107F7" w:rsidRPr="00041112"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96348">
              <w:rPr>
                <w:rFonts w:cs="Arial"/>
                <w:color w:val="1E1544" w:themeColor="text1"/>
              </w:rPr>
              <w:t xml:space="preserve">Communicate </w:t>
            </w:r>
            <w:r w:rsidR="00722EF3">
              <w:rPr>
                <w:rFonts w:cs="Arial"/>
                <w:color w:val="1E1544" w:themeColor="text1"/>
              </w:rPr>
              <w:t>the</w:t>
            </w:r>
            <w:r w:rsidRPr="00A96348">
              <w:rPr>
                <w:rFonts w:cs="Arial"/>
                <w:color w:val="1E1544" w:themeColor="text1"/>
              </w:rPr>
              <w:t xml:space="preserve"> </w:t>
            </w:r>
            <w:r w:rsidR="005B7E86">
              <w:rPr>
                <w:rFonts w:cs="Arial"/>
                <w:color w:val="1E1544" w:themeColor="text1"/>
              </w:rPr>
              <w:t xml:space="preserve">Statement of Rights to </w:t>
            </w:r>
            <w:r w:rsidRPr="00A96348">
              <w:rPr>
                <w:color w:val="1E1544" w:themeColor="text1"/>
              </w:rPr>
              <w:t>HCP care recipients</w:t>
            </w:r>
            <w:r w:rsidRPr="00A96348">
              <w:rPr>
                <w:rFonts w:cs="Arial"/>
                <w:color w:val="1E1544" w:themeColor="text1"/>
              </w:rPr>
              <w:t xml:space="preserve"> and be prepared to </w:t>
            </w:r>
            <w:r w:rsidR="005B7E86">
              <w:rPr>
                <w:rFonts w:cs="Arial"/>
                <w:color w:val="1E1544" w:themeColor="text1"/>
              </w:rPr>
              <w:t>show</w:t>
            </w:r>
            <w:r w:rsidR="005B7E86" w:rsidRPr="00A96348">
              <w:rPr>
                <w:rFonts w:cs="Arial"/>
                <w:color w:val="1E1544" w:themeColor="text1"/>
              </w:rPr>
              <w:t xml:space="preserve"> </w:t>
            </w:r>
            <w:r w:rsidRPr="00A96348">
              <w:rPr>
                <w:rFonts w:cs="Arial"/>
                <w:color w:val="1E1544" w:themeColor="text1"/>
              </w:rPr>
              <w:t xml:space="preserve">how </w:t>
            </w:r>
            <w:r w:rsidR="00722EF3">
              <w:rPr>
                <w:rFonts w:cs="Arial"/>
                <w:color w:val="1E1544" w:themeColor="text1"/>
              </w:rPr>
              <w:t>the</w:t>
            </w:r>
            <w:r w:rsidRPr="00A96348">
              <w:rPr>
                <w:rFonts w:cs="Arial"/>
                <w:color w:val="1E1544" w:themeColor="text1"/>
              </w:rPr>
              <w:t xml:space="preserve"> care and services </w:t>
            </w:r>
            <w:r w:rsidR="00722EF3">
              <w:rPr>
                <w:rFonts w:cs="Arial"/>
                <w:color w:val="1E1544" w:themeColor="text1"/>
              </w:rPr>
              <w:t>you deliver aligns</w:t>
            </w:r>
            <w:r w:rsidRPr="00A96348">
              <w:rPr>
                <w:rFonts w:cs="Arial"/>
                <w:color w:val="1E1544" w:themeColor="text1"/>
              </w:rPr>
              <w:t xml:space="preserve"> </w:t>
            </w:r>
            <w:r w:rsidR="00722EF3">
              <w:rPr>
                <w:rFonts w:cs="Arial"/>
                <w:color w:val="1E1544" w:themeColor="text1"/>
              </w:rPr>
              <w:t>with these</w:t>
            </w:r>
            <w:r w:rsidRPr="00A96348">
              <w:rPr>
                <w:rFonts w:cs="Arial"/>
                <w:color w:val="1E1544" w:themeColor="text1"/>
              </w:rPr>
              <w:t xml:space="preserve"> Rights.</w:t>
            </w:r>
          </w:p>
        </w:tc>
        <w:tc>
          <w:tcPr>
            <w:tcW w:w="2280" w:type="dxa"/>
          </w:tcPr>
          <w:p w14:paraId="4FB636AC" w14:textId="3E61961D" w:rsidR="005107F7" w:rsidRPr="00041112" w:rsidDel="00904511" w:rsidRDefault="005107F7" w:rsidP="00FA3E2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May</w:t>
            </w:r>
            <w:r w:rsidRPr="001E7BEE">
              <w:rPr>
                <w:rFonts w:cs="Arial"/>
                <w:color w:val="1E1544" w:themeColor="text1"/>
              </w:rPr>
              <w:t xml:space="preserve"> </w:t>
            </w:r>
            <w:r w:rsidR="00181234" w:rsidRPr="00861331">
              <w:rPr>
                <w:rFonts w:cs="Arial"/>
                <w:color w:val="1E1544" w:themeColor="text1"/>
              </w:rPr>
              <w:t xml:space="preserve">– </w:t>
            </w:r>
            <w:r w:rsidRPr="00491CFE">
              <w:rPr>
                <w:rFonts w:cs="Arial"/>
                <w:color w:val="1E1544" w:themeColor="text1"/>
              </w:rPr>
              <w:t>October</w:t>
            </w:r>
            <w:r w:rsidRPr="00A96348">
              <w:rPr>
                <w:rFonts w:cs="Arial"/>
                <w:color w:val="1E1544" w:themeColor="text1"/>
              </w:rPr>
              <w:t xml:space="preserve"> 2025</w:t>
            </w:r>
          </w:p>
        </w:tc>
        <w:tc>
          <w:tcPr>
            <w:tcW w:w="3540" w:type="dxa"/>
          </w:tcPr>
          <w:p w14:paraId="522655AC" w14:textId="77777777" w:rsidR="005107F7"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91CFE">
              <w:rPr>
                <w:rFonts w:cs="Arial"/>
                <w:color w:val="1E1544"/>
              </w:rPr>
              <w:t xml:space="preserve">Refer to the </w:t>
            </w:r>
            <w:hyperlink r:id="rId212" w:history="1">
              <w:r w:rsidRPr="00B654C8">
                <w:rPr>
                  <w:rStyle w:val="Hyperlink"/>
                  <w:rFonts w:cs="Arial"/>
                </w:rPr>
                <w:t>Support at Home program manua</w:t>
              </w:r>
              <w:r w:rsidRPr="00A96348">
                <w:rPr>
                  <w:rStyle w:val="Hyperlink"/>
                  <w:rFonts w:cs="Arial"/>
                  <w:color w:val="1E1544"/>
                </w:rPr>
                <w:t>l</w:t>
              </w:r>
            </w:hyperlink>
            <w:r w:rsidRPr="00A96348">
              <w:rPr>
                <w:rFonts w:cs="Arial"/>
                <w:color w:val="1E1544"/>
              </w:rPr>
              <w:t xml:space="preserve"> for</w:t>
            </w:r>
            <w:r w:rsidRPr="00A96348">
              <w:rPr>
                <w:rFonts w:cs="Arial"/>
                <w:color w:val="1E1544" w:themeColor="text1"/>
              </w:rPr>
              <w:t xml:space="preserve"> detailed program information.</w:t>
            </w:r>
          </w:p>
          <w:p w14:paraId="1C5C3CC1" w14:textId="337C38B3" w:rsidR="005107F7" w:rsidRPr="00041112"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FA3E22">
              <w:rPr>
                <w:rStyle w:val="Hyperlink"/>
                <w:rFonts w:cs="Arial"/>
                <w:color w:val="1E1544" w:themeColor="text1"/>
                <w:u w:val="none"/>
              </w:rPr>
              <w:t>R</w:t>
            </w:r>
            <w:r w:rsidRPr="00FA3E22">
              <w:rPr>
                <w:rStyle w:val="Hyperlink"/>
                <w:rFonts w:cs="Arial"/>
                <w:u w:val="none"/>
              </w:rPr>
              <w:t xml:space="preserve">efer to the Commission’s webpage on the </w:t>
            </w:r>
            <w:hyperlink r:id="rId213" w:history="1">
              <w:r w:rsidRPr="00B654C8">
                <w:rPr>
                  <w:rStyle w:val="Hyperlink"/>
                  <w:rFonts w:cs="Arial"/>
                </w:rPr>
                <w:t>Statement of Rights</w:t>
              </w:r>
              <w:r w:rsidRPr="00491CFE">
                <w:rPr>
                  <w:rStyle w:val="Hyperlink"/>
                  <w:rFonts w:cs="Arial"/>
                </w:rPr>
                <w:t>.</w:t>
              </w:r>
            </w:hyperlink>
          </w:p>
        </w:tc>
      </w:tr>
      <w:tr w:rsidR="00E2695F" w:rsidRPr="00B94EF3" w14:paraId="7BB99365" w14:textId="77777777" w:rsidTr="4DE19DC7">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4B2DCBB5" w14:textId="3143E304" w:rsidR="005107F7" w:rsidRPr="005107F7" w:rsidRDefault="005107F7" w:rsidP="005107F7">
            <w:pPr>
              <w:spacing w:before="60" w:after="60"/>
              <w:rPr>
                <w:rFonts w:cs="Arial"/>
                <w:color w:val="1E1544"/>
              </w:rPr>
            </w:pPr>
            <w:r w:rsidRPr="005107F7">
              <w:rPr>
                <w:rFonts w:cs="Arial"/>
                <w:color w:val="1E1544"/>
              </w:rPr>
              <w:t>2.</w:t>
            </w:r>
            <w:r w:rsidR="00DF4F9E" w:rsidRPr="005107F7">
              <w:rPr>
                <w:rFonts w:cs="Arial"/>
                <w:color w:val="1E1544"/>
              </w:rPr>
              <w:t>4</w:t>
            </w:r>
            <w:r w:rsidR="00D9787E">
              <w:rPr>
                <w:rFonts w:cs="Arial"/>
                <w:color w:val="1E1544"/>
              </w:rPr>
              <w:t>7</w:t>
            </w:r>
          </w:p>
        </w:tc>
        <w:tc>
          <w:tcPr>
            <w:tcW w:w="7871" w:type="dxa"/>
          </w:tcPr>
          <w:p w14:paraId="36ECCF13" w14:textId="7AB63DF0" w:rsidR="005107F7" w:rsidRPr="00A96348"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770AA5">
              <w:rPr>
                <w:rFonts w:cs="Arial"/>
                <w:color w:val="1E1544" w:themeColor="text1"/>
              </w:rPr>
              <w:t xml:space="preserve">Inform </w:t>
            </w:r>
            <w:r>
              <w:rPr>
                <w:color w:val="1E1544" w:themeColor="text1"/>
              </w:rPr>
              <w:t>HCP care recipients</w:t>
            </w:r>
            <w:r w:rsidRPr="00770AA5">
              <w:rPr>
                <w:rFonts w:cs="Arial"/>
                <w:color w:val="1E1544" w:themeColor="text1"/>
              </w:rPr>
              <w:t xml:space="preserve"> that they can register </w:t>
            </w:r>
            <w:r>
              <w:rPr>
                <w:rFonts w:cs="Arial"/>
                <w:color w:val="1E1544" w:themeColor="text1"/>
              </w:rPr>
              <w:t xml:space="preserve">a person </w:t>
            </w:r>
            <w:r w:rsidRPr="00770AA5">
              <w:rPr>
                <w:rFonts w:cs="Arial"/>
                <w:color w:val="1E1544" w:themeColor="text1"/>
              </w:rPr>
              <w:t>to support them in their decision-making.</w:t>
            </w:r>
            <w:r>
              <w:rPr>
                <w:rFonts w:cs="Arial"/>
                <w:color w:val="1E1544" w:themeColor="text1"/>
              </w:rPr>
              <w:t xml:space="preserve"> They</w:t>
            </w:r>
            <w:r w:rsidRPr="00D23253">
              <w:rPr>
                <w:rFonts w:cs="Arial"/>
                <w:color w:val="1E1544" w:themeColor="text1"/>
              </w:rPr>
              <w:t xml:space="preserve"> can have more than one registered supporter.</w:t>
            </w:r>
          </w:p>
        </w:tc>
        <w:tc>
          <w:tcPr>
            <w:tcW w:w="2280" w:type="dxa"/>
          </w:tcPr>
          <w:p w14:paraId="35D0CA18" w14:textId="274D23C8" w:rsidR="005107F7" w:rsidRPr="00A96348" w:rsidDel="00C343D5" w:rsidRDefault="005107F7" w:rsidP="00B06DF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May </w:t>
            </w:r>
            <w:r w:rsidR="00181234" w:rsidRPr="00861331">
              <w:rPr>
                <w:rFonts w:cs="Arial"/>
                <w:color w:val="1E1544" w:themeColor="text1"/>
              </w:rPr>
              <w:t xml:space="preserve">– </w:t>
            </w:r>
            <w:r>
              <w:rPr>
                <w:rFonts w:cs="Arial"/>
                <w:color w:val="1E1544" w:themeColor="text1"/>
              </w:rPr>
              <w:t xml:space="preserve">October </w:t>
            </w:r>
            <w:r w:rsidRPr="00257D28">
              <w:rPr>
                <w:rFonts w:cs="Arial"/>
                <w:color w:val="1E1544" w:themeColor="text1"/>
              </w:rPr>
              <w:t>2025</w:t>
            </w:r>
          </w:p>
        </w:tc>
        <w:tc>
          <w:tcPr>
            <w:tcW w:w="3540" w:type="dxa"/>
          </w:tcPr>
          <w:p w14:paraId="25E5CB6B" w14:textId="126EDA07" w:rsidR="005107F7" w:rsidRPr="005107F7"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Style w:val="Hyperlink"/>
                <w:rFonts w:cs="Arial"/>
                <w:color w:val="1E1544" w:themeColor="text1"/>
                <w:u w:val="none"/>
              </w:rPr>
              <w:t>Refer to</w:t>
            </w:r>
            <w:r w:rsidRPr="00257D28">
              <w:rPr>
                <w:rFonts w:cs="Arial"/>
                <w:color w:val="1E1544" w:themeColor="text1"/>
              </w:rPr>
              <w:t xml:space="preserve"> the department’s website for information about </w:t>
            </w:r>
            <w:hyperlink r:id="rId214" w:history="1">
              <w:r w:rsidRPr="00B654C8">
                <w:rPr>
                  <w:rStyle w:val="Hyperlink"/>
                  <w:rFonts w:cs="Arial"/>
                </w:rPr>
                <w:t>Supported decision-making under the new Aged Care Act</w:t>
              </w:r>
            </w:hyperlink>
            <w:r w:rsidRPr="00257D28">
              <w:rPr>
                <w:rFonts w:cs="Arial"/>
                <w:color w:val="1E1544" w:themeColor="text1"/>
              </w:rPr>
              <w:t>.</w:t>
            </w:r>
          </w:p>
        </w:tc>
      </w:tr>
      <w:tr w:rsidR="00E2695F" w:rsidRPr="00B94EF3" w14:paraId="3F47961B" w14:textId="77777777" w:rsidTr="4DE19DC7">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7D619638" w14:textId="1468EC2B" w:rsidR="005107F7" w:rsidRPr="005107F7" w:rsidRDefault="005107F7" w:rsidP="005107F7">
            <w:pPr>
              <w:spacing w:before="60" w:after="60"/>
              <w:rPr>
                <w:rFonts w:cs="Arial"/>
                <w:color w:val="1E1544"/>
              </w:rPr>
            </w:pPr>
            <w:r w:rsidRPr="005107F7">
              <w:rPr>
                <w:rFonts w:cs="Arial"/>
                <w:color w:val="1E1544"/>
              </w:rPr>
              <w:t>2.</w:t>
            </w:r>
            <w:r w:rsidR="00D9787E">
              <w:rPr>
                <w:rFonts w:cs="Arial"/>
                <w:color w:val="1E1544"/>
              </w:rPr>
              <w:t>48</w:t>
            </w:r>
          </w:p>
        </w:tc>
        <w:tc>
          <w:tcPr>
            <w:tcW w:w="7871" w:type="dxa"/>
          </w:tcPr>
          <w:p w14:paraId="23CCE1B9" w14:textId="5BB5A5B8" w:rsidR="005107F7" w:rsidRPr="00A96348"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770AA5">
              <w:rPr>
                <w:rFonts w:cs="Arial"/>
                <w:color w:val="1E1544" w:themeColor="text1"/>
              </w:rPr>
              <w:t xml:space="preserve">Advise </w:t>
            </w:r>
            <w:r>
              <w:rPr>
                <w:color w:val="1E1544" w:themeColor="text1"/>
              </w:rPr>
              <w:t>HCP care recipients</w:t>
            </w:r>
            <w:r w:rsidRPr="00770AA5">
              <w:rPr>
                <w:rFonts w:cs="Arial"/>
                <w:color w:val="1E1544" w:themeColor="text1"/>
              </w:rPr>
              <w:t xml:space="preserve"> of their options if they want to raise a concern</w:t>
            </w:r>
            <w:r>
              <w:rPr>
                <w:rFonts w:cs="Arial"/>
                <w:color w:val="1E1544" w:themeColor="text1"/>
              </w:rPr>
              <w:t xml:space="preserve"> </w:t>
            </w:r>
            <w:r w:rsidRPr="005F7D81">
              <w:rPr>
                <w:rFonts w:cs="Arial"/>
                <w:color w:val="1E1544" w:themeColor="text1"/>
              </w:rPr>
              <w:t>or lodge a complaint with the Aged Care Quality and Safety Commission</w:t>
            </w:r>
            <w:r w:rsidRPr="00770AA5">
              <w:rPr>
                <w:rFonts w:cs="Arial"/>
                <w:color w:val="1E1544" w:themeColor="text1"/>
              </w:rPr>
              <w:t>.</w:t>
            </w:r>
          </w:p>
        </w:tc>
        <w:tc>
          <w:tcPr>
            <w:tcW w:w="2280" w:type="dxa"/>
          </w:tcPr>
          <w:p w14:paraId="05FC47F5" w14:textId="49771A65" w:rsidR="005107F7" w:rsidRPr="00A96348" w:rsidDel="00C343D5" w:rsidRDefault="005107F7" w:rsidP="00B06DF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May </w:t>
            </w:r>
            <w:r w:rsidR="00181234" w:rsidRPr="00861331">
              <w:rPr>
                <w:rFonts w:cs="Arial"/>
                <w:color w:val="1E1544" w:themeColor="text1"/>
              </w:rPr>
              <w:t xml:space="preserve">– </w:t>
            </w:r>
            <w:r>
              <w:rPr>
                <w:rFonts w:cs="Arial"/>
                <w:color w:val="1E1544" w:themeColor="text1"/>
              </w:rPr>
              <w:t>October</w:t>
            </w:r>
            <w:r w:rsidRPr="00257D28">
              <w:rPr>
                <w:rFonts w:cs="Arial"/>
                <w:color w:val="1E1544" w:themeColor="text1"/>
              </w:rPr>
              <w:t xml:space="preserve"> 2025</w:t>
            </w:r>
          </w:p>
        </w:tc>
        <w:tc>
          <w:tcPr>
            <w:tcW w:w="3540" w:type="dxa"/>
          </w:tcPr>
          <w:p w14:paraId="3A613C00" w14:textId="33AC2D73" w:rsidR="005107F7" w:rsidRPr="005107F7"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Style w:val="Hyperlink"/>
                <w:rFonts w:cs="Arial"/>
                <w:color w:val="1E1544" w:themeColor="text1"/>
                <w:u w:val="none"/>
              </w:rPr>
              <w:t>If a participant has a concern their options are outlined on the</w:t>
            </w:r>
            <w:r w:rsidRPr="00770AA5">
              <w:rPr>
                <w:rStyle w:val="Hyperlink"/>
                <w:rFonts w:cs="Arial"/>
                <w:color w:val="1E1544" w:themeColor="text1"/>
                <w:u w:val="none"/>
              </w:rPr>
              <w:t xml:space="preserve"> </w:t>
            </w:r>
            <w:hyperlink r:id="rId215" w:history="1">
              <w:r w:rsidRPr="00B654C8">
                <w:rPr>
                  <w:rStyle w:val="Hyperlink"/>
                  <w:rFonts w:cs="Arial"/>
                </w:rPr>
                <w:t>Complaints</w:t>
              </w:r>
            </w:hyperlink>
            <w:r w:rsidRPr="00770AA5">
              <w:rPr>
                <w:rStyle w:val="Hyperlink"/>
                <w:rFonts w:cs="Arial"/>
                <w:color w:val="1E1544" w:themeColor="text1"/>
                <w:u w:val="none"/>
              </w:rPr>
              <w:t xml:space="preserve"> webpage on My Aged Care</w:t>
            </w:r>
            <w:r w:rsidRPr="00257D28">
              <w:rPr>
                <w:rStyle w:val="Hyperlink"/>
                <w:rFonts w:cs="Arial"/>
                <w:color w:val="1E1544" w:themeColor="text1"/>
                <w:u w:val="none"/>
              </w:rPr>
              <w:t>.</w:t>
            </w:r>
          </w:p>
        </w:tc>
      </w:tr>
      <w:tr w:rsidR="00A010A5" w:rsidRPr="00B94EF3" w14:paraId="263CB707" w14:textId="77777777" w:rsidTr="4DE19DC7">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43BF8ED4" w14:textId="5B033807" w:rsidR="007F52BF" w:rsidRPr="005107F7" w:rsidRDefault="007F52BF" w:rsidP="007F52BF">
            <w:pPr>
              <w:spacing w:before="60" w:after="60"/>
              <w:rPr>
                <w:rFonts w:cs="Arial"/>
                <w:color w:val="1E1544"/>
              </w:rPr>
            </w:pPr>
            <w:r>
              <w:rPr>
                <w:rFonts w:cs="Arial"/>
                <w:color w:val="1E1544" w:themeColor="text1"/>
              </w:rPr>
              <w:t>2.</w:t>
            </w:r>
            <w:r w:rsidR="00D9787E">
              <w:rPr>
                <w:rFonts w:cs="Arial"/>
                <w:color w:val="1E1544" w:themeColor="text1"/>
              </w:rPr>
              <w:t>49</w:t>
            </w:r>
          </w:p>
        </w:tc>
        <w:tc>
          <w:tcPr>
            <w:tcW w:w="7871" w:type="dxa"/>
          </w:tcPr>
          <w:p w14:paraId="2CAC0404" w14:textId="7FA21060" w:rsidR="007F52BF" w:rsidRDefault="007F52BF" w:rsidP="007F52B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Support existing HCP c</w:t>
            </w:r>
            <w:r w:rsidRPr="00257D28">
              <w:rPr>
                <w:color w:val="1E1544" w:themeColor="text1"/>
              </w:rPr>
              <w:t xml:space="preserve">are </w:t>
            </w:r>
            <w:r w:rsidRPr="006A5282">
              <w:rPr>
                <w:rFonts w:cs="Arial"/>
                <w:color w:val="1E1544" w:themeColor="text1"/>
              </w:rPr>
              <w:t xml:space="preserve">recipients to </w:t>
            </w:r>
            <w:r w:rsidRPr="006A5282">
              <w:rPr>
                <w:rFonts w:cs="Arial"/>
                <w:b/>
                <w:bCs/>
                <w:color w:val="1E1544" w:themeColor="text1"/>
              </w:rPr>
              <w:t>request a reassessment</w:t>
            </w:r>
            <w:r w:rsidRPr="006A5282">
              <w:rPr>
                <w:rFonts w:cs="Arial"/>
                <w:color w:val="1E1544" w:themeColor="text1"/>
              </w:rPr>
              <w:t xml:space="preserve">, if required. HCP care recipients </w:t>
            </w:r>
            <w:r>
              <w:rPr>
                <w:rFonts w:cs="Arial"/>
                <w:color w:val="1E1544" w:themeColor="text1"/>
              </w:rPr>
              <w:t>may</w:t>
            </w:r>
            <w:r w:rsidRPr="006A5282">
              <w:rPr>
                <w:rFonts w:cs="Arial"/>
                <w:color w:val="1E1544" w:themeColor="text1"/>
              </w:rPr>
              <w:t xml:space="preserve"> be assigned a Support at home classification if they request a reassessment after 1 </w:t>
            </w:r>
            <w:r>
              <w:rPr>
                <w:rFonts w:cs="Arial"/>
                <w:color w:val="1E1544" w:themeColor="text1"/>
              </w:rPr>
              <w:t>November</w:t>
            </w:r>
            <w:r w:rsidRPr="006A5282">
              <w:rPr>
                <w:rFonts w:cs="Arial"/>
                <w:color w:val="1E1544" w:themeColor="text1"/>
              </w:rPr>
              <w:t xml:space="preserve"> 2025.</w:t>
            </w:r>
            <w:r>
              <w:rPr>
                <w:rFonts w:cs="Arial"/>
                <w:color w:val="1E1544" w:themeColor="text1"/>
              </w:rPr>
              <w:t xml:space="preserve"> They may </w:t>
            </w:r>
            <w:r w:rsidR="002A01E4">
              <w:rPr>
                <w:rFonts w:cs="Arial"/>
                <w:color w:val="1E1544" w:themeColor="text1"/>
              </w:rPr>
              <w:t>also retain</w:t>
            </w:r>
            <w:r>
              <w:rPr>
                <w:rFonts w:cs="Arial"/>
                <w:color w:val="1E1544" w:themeColor="text1"/>
              </w:rPr>
              <w:t xml:space="preserve"> their transitioned HCP classification with or without additional short-term supports.</w:t>
            </w:r>
          </w:p>
          <w:p w14:paraId="26D73EAC" w14:textId="309CC69A" w:rsidR="007F52BF" w:rsidRPr="00770AA5" w:rsidRDefault="007F52BF" w:rsidP="007F52B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Through the transition period there may be some delay to assessment activities as assessment organisations manage transition processes and system </w:t>
            </w:r>
            <w:r w:rsidR="004D4596">
              <w:rPr>
                <w:rFonts w:cs="Arial"/>
                <w:color w:val="1E1544" w:themeColor="text1"/>
              </w:rPr>
              <w:t>scheduled maintenance</w:t>
            </w:r>
            <w:r>
              <w:rPr>
                <w:rFonts w:cs="Arial"/>
                <w:color w:val="1E1544" w:themeColor="text1"/>
              </w:rPr>
              <w:t xml:space="preserve"> requirements. </w:t>
            </w:r>
          </w:p>
        </w:tc>
        <w:tc>
          <w:tcPr>
            <w:tcW w:w="2280" w:type="dxa"/>
          </w:tcPr>
          <w:p w14:paraId="2A8C164A" w14:textId="1D1750E6" w:rsidR="007F52BF" w:rsidRPr="00257D28" w:rsidRDefault="007F52BF" w:rsidP="007F52B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Ongoing</w:t>
            </w:r>
          </w:p>
        </w:tc>
        <w:tc>
          <w:tcPr>
            <w:tcW w:w="3540" w:type="dxa"/>
          </w:tcPr>
          <w:p w14:paraId="5B3FEB80" w14:textId="6BAB74D3" w:rsidR="007F52BF" w:rsidRPr="00257D28" w:rsidRDefault="007F52BF" w:rsidP="00317CD5">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216" w:history="1">
              <w:r w:rsidRPr="00B654C8">
                <w:rPr>
                  <w:rStyle w:val="Hyperlink"/>
                  <w:rFonts w:cs="Arial"/>
                </w:rPr>
                <w:t>Support at Home program manual</w:t>
              </w:r>
            </w:hyperlink>
            <w:r w:rsidRPr="00816D6D">
              <w:rPr>
                <w:rFonts w:cs="Arial"/>
                <w:color w:val="1E1544"/>
              </w:rPr>
              <w:t xml:space="preserve"> </w:t>
            </w:r>
            <w:r w:rsidRPr="00257D28">
              <w:rPr>
                <w:rFonts w:cs="Arial"/>
                <w:color w:val="1E1544"/>
              </w:rPr>
              <w:t>for</w:t>
            </w:r>
            <w:r w:rsidRPr="006A5282">
              <w:rPr>
                <w:rFonts w:cs="Arial"/>
                <w:color w:val="1E1544" w:themeColor="text1"/>
              </w:rPr>
              <w:t xml:space="preserve"> detailed program information.</w:t>
            </w:r>
          </w:p>
        </w:tc>
      </w:tr>
    </w:tbl>
    <w:p w14:paraId="5C730323" w14:textId="77777777" w:rsidR="00A7452B" w:rsidRDefault="00A7452B" w:rsidP="004F2491">
      <w:bookmarkStart w:id="17" w:name="_Toc198553762"/>
      <w:r>
        <w:br w:type="page"/>
      </w:r>
    </w:p>
    <w:p w14:paraId="4EEDADC7" w14:textId="570B02B0" w:rsidR="007F6019" w:rsidRPr="00D311F3" w:rsidRDefault="007F6019" w:rsidP="007F6019">
      <w:pPr>
        <w:pStyle w:val="Heading3"/>
        <w:spacing w:before="240" w:after="120"/>
        <w:rPr>
          <w:rFonts w:cs="Arial"/>
        </w:rPr>
      </w:pPr>
      <w:r w:rsidRPr="00D311F3">
        <w:rPr>
          <w:rFonts w:cs="Arial"/>
        </w:rPr>
        <w:t>Existing Commonwealth Home Support Program clients</w:t>
      </w:r>
      <w:bookmarkEnd w:id="17"/>
    </w:p>
    <w:p w14:paraId="2DE95A8B" w14:textId="40A0A624" w:rsidR="007F6019" w:rsidRPr="00D311F3" w:rsidRDefault="007F6019" w:rsidP="355616AD">
      <w:pPr>
        <w:rPr>
          <w:rFonts w:cs="Arial"/>
          <w:color w:val="1E1544" w:themeColor="text1"/>
        </w:rPr>
      </w:pPr>
      <w:r w:rsidRPr="00D311F3">
        <w:rPr>
          <w:rFonts w:cs="Arial"/>
          <w:color w:val="1E1544" w:themeColor="text1"/>
        </w:rPr>
        <w:t xml:space="preserve">The Commonwealth Home Support Program (CHSP) </w:t>
      </w:r>
      <w:r w:rsidR="1FEA716F" w:rsidRPr="355616AD">
        <w:rPr>
          <w:rFonts w:cs="Arial"/>
          <w:color w:val="1E1544" w:themeColor="text1"/>
        </w:rPr>
        <w:t>has been extended from 1 July 2025 and</w:t>
      </w:r>
      <w:r w:rsidR="624BD2D4" w:rsidRPr="355616AD">
        <w:rPr>
          <w:rFonts w:cs="Arial"/>
          <w:color w:val="1E1544" w:themeColor="text1"/>
        </w:rPr>
        <w:t xml:space="preserve"> </w:t>
      </w:r>
      <w:r w:rsidRPr="00D311F3">
        <w:rPr>
          <w:rFonts w:cs="Arial"/>
          <w:color w:val="1E1544" w:themeColor="text1"/>
        </w:rPr>
        <w:t xml:space="preserve">will transition to Support at Home no earlier than 1 July 2027. </w:t>
      </w:r>
    </w:p>
    <w:p w14:paraId="1D34308C" w14:textId="74C61511" w:rsidR="007F6019" w:rsidRPr="00D311F3" w:rsidRDefault="38D78C9F" w:rsidP="355616AD">
      <w:pPr>
        <w:rPr>
          <w:rFonts w:cs="Arial"/>
          <w:color w:val="1E1544" w:themeColor="text1"/>
        </w:rPr>
      </w:pPr>
      <w:r w:rsidRPr="355616AD">
        <w:rPr>
          <w:rFonts w:cs="Arial"/>
          <w:color w:val="1E1544" w:themeColor="text1"/>
        </w:rPr>
        <w:t>The CHSP comes under the Aged Care Act</w:t>
      </w:r>
      <w:r w:rsidR="00657D5F">
        <w:rPr>
          <w:rFonts w:cs="Arial"/>
          <w:color w:val="1E1544" w:themeColor="text1"/>
        </w:rPr>
        <w:t xml:space="preserve"> 2024</w:t>
      </w:r>
      <w:r w:rsidRPr="355616AD">
        <w:rPr>
          <w:rFonts w:cs="Arial"/>
          <w:color w:val="1E1544" w:themeColor="text1"/>
        </w:rPr>
        <w:t xml:space="preserve"> from 1 November 2025</w:t>
      </w:r>
      <w:r w:rsidR="003F5038">
        <w:rPr>
          <w:rFonts w:cs="Arial"/>
          <w:color w:val="1E1544" w:themeColor="text1"/>
        </w:rPr>
        <w:t>,</w:t>
      </w:r>
      <w:r w:rsidR="7AF9AE79" w:rsidRPr="355616AD">
        <w:rPr>
          <w:rFonts w:cs="Arial"/>
          <w:color w:val="1E1544" w:themeColor="text1"/>
        </w:rPr>
        <w:t xml:space="preserve"> which will change provider obligations and the way the program is regulated and delivered.</w:t>
      </w:r>
    </w:p>
    <w:p w14:paraId="1BC3B510" w14:textId="707539E1" w:rsidR="00242F3D" w:rsidRPr="00D311F3" w:rsidRDefault="36C29164" w:rsidP="007F6019">
      <w:pPr>
        <w:rPr>
          <w:rFonts w:cs="Arial"/>
          <w:color w:val="1E1544" w:themeColor="text1"/>
        </w:rPr>
      </w:pPr>
      <w:r w:rsidRPr="355616AD">
        <w:rPr>
          <w:rFonts w:cs="Arial"/>
          <w:color w:val="1E1544" w:themeColor="text1"/>
        </w:rPr>
        <w:t xml:space="preserve">From 1 November 2025, existing CHSP clients </w:t>
      </w:r>
      <w:r w:rsidR="2F3AEA14" w:rsidRPr="355616AD">
        <w:rPr>
          <w:rFonts w:cs="Arial"/>
          <w:color w:val="1E1544" w:themeColor="text1"/>
        </w:rPr>
        <w:t>will</w:t>
      </w:r>
      <w:r w:rsidRPr="355616AD">
        <w:rPr>
          <w:rFonts w:cs="Arial"/>
          <w:color w:val="1E1544" w:themeColor="text1"/>
        </w:rPr>
        <w:t xml:space="preserve"> continue to receive their CHSP services. If their needs change</w:t>
      </w:r>
      <w:r w:rsidR="6642672F" w:rsidRPr="355616AD">
        <w:rPr>
          <w:rFonts w:cs="Arial"/>
          <w:color w:val="1E1544" w:themeColor="text1"/>
        </w:rPr>
        <w:t xml:space="preserve"> and they need more complex care</w:t>
      </w:r>
      <w:r w:rsidRPr="355616AD">
        <w:rPr>
          <w:rFonts w:cs="Arial"/>
          <w:color w:val="1E1544" w:themeColor="text1"/>
        </w:rPr>
        <w:t xml:space="preserve">, they can be re-assessed </w:t>
      </w:r>
      <w:r w:rsidR="580B7D9A" w:rsidRPr="355616AD">
        <w:rPr>
          <w:rFonts w:cs="Arial"/>
          <w:color w:val="1E1544" w:themeColor="text1"/>
        </w:rPr>
        <w:t xml:space="preserve">to see if they are </w:t>
      </w:r>
      <w:r w:rsidRPr="355616AD">
        <w:rPr>
          <w:rFonts w:cs="Arial"/>
          <w:color w:val="1E1544" w:themeColor="text1"/>
        </w:rPr>
        <w:t>eligib</w:t>
      </w:r>
      <w:r w:rsidR="022C806A" w:rsidRPr="355616AD">
        <w:rPr>
          <w:rFonts w:cs="Arial"/>
          <w:color w:val="1E1544" w:themeColor="text1"/>
        </w:rPr>
        <w:t>le for</w:t>
      </w:r>
      <w:r w:rsidRPr="355616AD">
        <w:rPr>
          <w:rFonts w:cs="Arial"/>
          <w:color w:val="1E1544" w:themeColor="text1"/>
        </w:rPr>
        <w:t xml:space="preserve"> Support at Home</w:t>
      </w:r>
      <w:r w:rsidR="7F6BC17A" w:rsidRPr="355616AD">
        <w:rPr>
          <w:rFonts w:cs="Arial"/>
          <w:color w:val="1E1544" w:themeColor="text1"/>
        </w:rPr>
        <w:t xml:space="preserve"> services</w:t>
      </w:r>
      <w:r w:rsidRPr="355616AD">
        <w:rPr>
          <w:rFonts w:cs="Arial"/>
          <w:color w:val="1E1544" w:themeColor="text1"/>
        </w:rPr>
        <w:t>.</w:t>
      </w:r>
    </w:p>
    <w:tbl>
      <w:tblPr>
        <w:tblStyle w:val="GridTable1Light-Accent1"/>
        <w:tblW w:w="5000" w:type="pct"/>
        <w:tblLayout w:type="fixed"/>
        <w:tblLook w:val="04A0" w:firstRow="1" w:lastRow="0" w:firstColumn="1" w:lastColumn="0" w:noHBand="0" w:noVBand="1"/>
      </w:tblPr>
      <w:tblGrid>
        <w:gridCol w:w="840"/>
        <w:gridCol w:w="5817"/>
        <w:gridCol w:w="1984"/>
        <w:gridCol w:w="5886"/>
      </w:tblGrid>
      <w:tr w:rsidR="00315C9E" w:rsidRPr="0094664F" w14:paraId="1526CA12" w14:textId="77777777" w:rsidTr="004F2491">
        <w:trPr>
          <w:cnfStyle w:val="100000000000" w:firstRow="1" w:lastRow="0" w:firstColumn="0" w:lastColumn="0" w:oddVBand="0" w:evenVBand="0" w:oddHBand="0" w:evenHBand="0" w:firstRowFirstColumn="0" w:firstRowLastColumn="0" w:lastRowFirstColumn="0" w:lastRowLastColumn="0"/>
          <w:cantSplit/>
          <w:trHeight w:val="561"/>
          <w:tblHeader/>
        </w:trPr>
        <w:tc>
          <w:tcPr>
            <w:cnfStyle w:val="001000000000" w:firstRow="0" w:lastRow="0" w:firstColumn="1" w:lastColumn="0" w:oddVBand="0" w:evenVBand="0" w:oddHBand="0" w:evenHBand="0" w:firstRowFirstColumn="0" w:firstRowLastColumn="0" w:lastRowFirstColumn="0" w:lastRowLastColumn="0"/>
            <w:tcW w:w="289" w:type="pct"/>
          </w:tcPr>
          <w:p w14:paraId="22DFF8C5" w14:textId="77777777" w:rsidR="007F6019" w:rsidRPr="0094664F" w:rsidRDefault="007F6019" w:rsidP="0094664F">
            <w:pPr>
              <w:spacing w:before="60" w:after="60"/>
              <w:rPr>
                <w:rFonts w:cs="Arial"/>
                <w:b w:val="0"/>
                <w:color w:val="1E1544" w:themeColor="text1"/>
              </w:rPr>
            </w:pPr>
            <w:r w:rsidRPr="0094664F">
              <w:rPr>
                <w:rFonts w:cs="Arial"/>
                <w:color w:val="1E1544" w:themeColor="text1"/>
              </w:rPr>
              <w:t>#</w:t>
            </w:r>
          </w:p>
        </w:tc>
        <w:tc>
          <w:tcPr>
            <w:tcW w:w="2002" w:type="pct"/>
          </w:tcPr>
          <w:p w14:paraId="05575D56" w14:textId="77777777" w:rsidR="007F6019" w:rsidRPr="0094664F" w:rsidRDefault="007F6019" w:rsidP="0094664F">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94664F">
              <w:rPr>
                <w:rFonts w:cs="Arial"/>
                <w:color w:val="1E1544" w:themeColor="text1"/>
              </w:rPr>
              <w:t>Actions providers should take</w:t>
            </w:r>
          </w:p>
        </w:tc>
        <w:tc>
          <w:tcPr>
            <w:tcW w:w="683" w:type="pct"/>
          </w:tcPr>
          <w:p w14:paraId="03A44F76" w14:textId="77777777" w:rsidR="007F6019" w:rsidRPr="0094664F" w:rsidRDefault="007F6019" w:rsidP="0094664F">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94664F">
              <w:rPr>
                <w:rFonts w:cs="Arial"/>
                <w:color w:val="1E1544" w:themeColor="text1"/>
              </w:rPr>
              <w:t>Timeframe</w:t>
            </w:r>
          </w:p>
        </w:tc>
        <w:tc>
          <w:tcPr>
            <w:tcW w:w="2026" w:type="pct"/>
          </w:tcPr>
          <w:p w14:paraId="51892394" w14:textId="77777777" w:rsidR="007F6019" w:rsidRPr="0094664F" w:rsidRDefault="007F6019" w:rsidP="0094664F">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94664F">
              <w:rPr>
                <w:rFonts w:cs="Arial"/>
                <w:color w:val="1E1544" w:themeColor="text1"/>
              </w:rPr>
              <w:t>Transition resources and tools</w:t>
            </w:r>
          </w:p>
        </w:tc>
      </w:tr>
      <w:tr w:rsidR="00315C9E" w:rsidRPr="0094664F" w14:paraId="33D1CDD7" w14:textId="77777777" w:rsidTr="004F249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0C22DE32" w14:textId="63E06DA2" w:rsidR="00570ECC" w:rsidRPr="0094664F" w:rsidRDefault="00570ECC" w:rsidP="00AD55D7">
            <w:pPr>
              <w:spacing w:before="60" w:after="60"/>
              <w:rPr>
                <w:rFonts w:cs="Arial"/>
                <w:bCs w:val="0"/>
                <w:color w:val="1E1544" w:themeColor="text1"/>
              </w:rPr>
            </w:pPr>
            <w:r>
              <w:rPr>
                <w:rFonts w:cs="Arial"/>
                <w:color w:val="1E1544" w:themeColor="text1"/>
              </w:rPr>
              <w:t>2.</w:t>
            </w:r>
            <w:r w:rsidR="000F6450">
              <w:rPr>
                <w:rFonts w:cs="Arial"/>
                <w:color w:val="1E1544" w:themeColor="text1"/>
              </w:rPr>
              <w:t>5</w:t>
            </w:r>
            <w:r w:rsidR="00542793">
              <w:rPr>
                <w:rFonts w:cs="Arial"/>
                <w:color w:val="1E1544" w:themeColor="text1"/>
              </w:rPr>
              <w:t>0</w:t>
            </w:r>
          </w:p>
        </w:tc>
        <w:tc>
          <w:tcPr>
            <w:tcW w:w="2002" w:type="pct"/>
          </w:tcPr>
          <w:p w14:paraId="30B2ECD9" w14:textId="6DF93C97"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94664F">
              <w:rPr>
                <w:rFonts w:cs="Arial"/>
                <w:b/>
                <w:bCs/>
                <w:color w:val="1E1544" w:themeColor="text1"/>
              </w:rPr>
              <w:t>CHSP providers should ensure registration to the right category and understand the obligations under the new Aged Care Act, including:</w:t>
            </w:r>
          </w:p>
          <w:p w14:paraId="5B34FBA6" w14:textId="46C0FAA6" w:rsidR="007F6019" w:rsidRPr="004B7B1D" w:rsidRDefault="007F6019"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4B7B1D">
              <w:rPr>
                <w:color w:val="1E1544" w:themeColor="text1"/>
              </w:rPr>
              <w:t>provider registration categories</w:t>
            </w:r>
          </w:p>
          <w:p w14:paraId="1AA6FFB3" w14:textId="77777777" w:rsidR="007F6019" w:rsidRPr="004B7B1D" w:rsidRDefault="007F6019"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4B7B1D">
              <w:rPr>
                <w:color w:val="1E1544" w:themeColor="text1"/>
              </w:rPr>
              <w:t>obligations and conditions of registration</w:t>
            </w:r>
          </w:p>
          <w:p w14:paraId="13AC3B30" w14:textId="11CE7016" w:rsidR="007F6019" w:rsidRPr="0094664F" w:rsidRDefault="007F6019"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94664F">
              <w:t xml:space="preserve">obligations for keeping information on associated providers (sub-contracted or third-party providers) </w:t>
            </w:r>
            <w:r w:rsidR="00E772D5" w:rsidRPr="0094664F">
              <w:t>up to date</w:t>
            </w:r>
          </w:p>
          <w:p w14:paraId="51676D03" w14:textId="77777777" w:rsidR="007F6019" w:rsidRPr="004B7B1D" w:rsidRDefault="007F6019"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4B7B1D">
              <w:rPr>
                <w:color w:val="1E1544" w:themeColor="text1"/>
              </w:rPr>
              <w:t>workforce and aged care worker obligations</w:t>
            </w:r>
          </w:p>
          <w:p w14:paraId="07CDFE5C" w14:textId="3A525CA2" w:rsidR="007F6019" w:rsidRPr="004B7B1D" w:rsidRDefault="007F6019"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4B7B1D">
              <w:rPr>
                <w:color w:val="1E1544" w:themeColor="text1"/>
              </w:rPr>
              <w:t>what actions will occur if you do not meet obligations.</w:t>
            </w:r>
          </w:p>
        </w:tc>
        <w:tc>
          <w:tcPr>
            <w:tcW w:w="683" w:type="pct"/>
          </w:tcPr>
          <w:p w14:paraId="04A3C2FA" w14:textId="0D965802"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 xml:space="preserve">By 1 </w:t>
            </w:r>
            <w:r w:rsidR="00B37EF0">
              <w:rPr>
                <w:rFonts w:cs="Arial"/>
                <w:color w:val="1E1544" w:themeColor="text1"/>
              </w:rPr>
              <w:t>November</w:t>
            </w:r>
            <w:r w:rsidR="00F7001F">
              <w:rPr>
                <w:rFonts w:cs="Arial"/>
                <w:color w:val="1E1544" w:themeColor="text1"/>
              </w:rPr>
              <w:t xml:space="preserve"> </w:t>
            </w:r>
            <w:r w:rsidRPr="0094664F">
              <w:rPr>
                <w:rFonts w:cs="Arial"/>
                <w:color w:val="1E1544" w:themeColor="text1"/>
              </w:rPr>
              <w:t>2025</w:t>
            </w:r>
          </w:p>
        </w:tc>
        <w:tc>
          <w:tcPr>
            <w:tcW w:w="2026" w:type="pct"/>
          </w:tcPr>
          <w:p w14:paraId="197BA31A" w14:textId="77777777" w:rsidR="007F6019"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 xml:space="preserve">For information on the regulatory model, please visit the </w:t>
            </w:r>
            <w:hyperlink r:id="rId217" w:history="1">
              <w:r w:rsidRPr="00B654C8">
                <w:rPr>
                  <w:rStyle w:val="Hyperlink"/>
                  <w:rFonts w:cs="Arial"/>
                </w:rPr>
                <w:t>How the new aged care regulatory model will work</w:t>
              </w:r>
            </w:hyperlink>
            <w:r w:rsidRPr="0094664F">
              <w:rPr>
                <w:rFonts w:cs="Arial"/>
                <w:color w:val="1E1544" w:themeColor="text1"/>
              </w:rPr>
              <w:t xml:space="preserve"> webpage on the department’s website.</w:t>
            </w:r>
          </w:p>
          <w:p w14:paraId="6B31FD28" w14:textId="5BBAEE9C" w:rsidR="00631D88" w:rsidRPr="0094664F" w:rsidRDefault="002D24F5" w:rsidP="0057381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218" w:history="1">
              <w:r w:rsidRPr="00B654C8">
                <w:rPr>
                  <w:rStyle w:val="Hyperlink"/>
                </w:rPr>
                <w:t>The new regulatory model – Guidance for CHSP providers</w:t>
              </w:r>
            </w:hyperlink>
            <w:r>
              <w:rPr>
                <w:rFonts w:cs="Arial"/>
                <w:color w:val="1E1544" w:themeColor="text1"/>
              </w:rPr>
              <w:t xml:space="preserve"> </w:t>
            </w:r>
            <w:r w:rsidR="00631D88">
              <w:rPr>
                <w:rFonts w:cs="Arial"/>
                <w:color w:val="1E1544" w:themeColor="text1"/>
              </w:rPr>
              <w:t>outlines</w:t>
            </w:r>
            <w:r w:rsidR="00902203">
              <w:rPr>
                <w:rFonts w:cs="Arial"/>
                <w:color w:val="1E1544" w:themeColor="text1"/>
              </w:rPr>
              <w:t xml:space="preserve"> </w:t>
            </w:r>
            <w:r w:rsidR="00902203" w:rsidRPr="00902203">
              <w:rPr>
                <w:rFonts w:cs="Arial"/>
                <w:color w:val="1E1544" w:themeColor="text1"/>
              </w:rPr>
              <w:t>the regulatory changes affecting Commonwealth Home Support Program (CHSP) providers under the new Aged Care Act</w:t>
            </w:r>
            <w:r w:rsidR="00631D88">
              <w:rPr>
                <w:rFonts w:cs="Arial"/>
                <w:color w:val="1E1544" w:themeColor="text1"/>
              </w:rPr>
              <w:t>.</w:t>
            </w:r>
          </w:p>
          <w:p w14:paraId="4C820A4B" w14:textId="56135B5E" w:rsidR="007F6019" w:rsidRPr="0094664F" w:rsidRDefault="001D14EB" w:rsidP="0057381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rPr>
              <w:t xml:space="preserve">The Aged Care Quality and Safety Commission has published a </w:t>
            </w:r>
            <w:hyperlink r:id="rId219" w:history="1">
              <w:r w:rsidRPr="00B654C8">
                <w:rPr>
                  <w:rStyle w:val="Hyperlink"/>
                  <w:rFonts w:cs="Arial"/>
                </w:rPr>
                <w:t>Provider Handbook</w:t>
              </w:r>
            </w:hyperlink>
            <w:r>
              <w:rPr>
                <w:rFonts w:cs="Arial"/>
                <w:color w:val="1E1544"/>
              </w:rPr>
              <w:t xml:space="preserve"> which</w:t>
            </w:r>
            <w:r w:rsidRPr="00F21B77">
              <w:rPr>
                <w:rFonts w:cs="Arial"/>
                <w:color w:val="1E1544"/>
              </w:rPr>
              <w:t> gives a high-level overview of your obligations as a registered provider of Australian Government-funded aged care</w:t>
            </w:r>
            <w:r w:rsidR="009E1CB4">
              <w:rPr>
                <w:rFonts w:cs="Arial"/>
                <w:color w:val="1E1544"/>
              </w:rPr>
              <w:t xml:space="preserve"> and how the </w:t>
            </w:r>
            <w:r w:rsidR="00A17A15">
              <w:rPr>
                <w:rFonts w:cs="Arial"/>
                <w:color w:val="1E1544"/>
              </w:rPr>
              <w:t>Commission will communicate and work with registered providers</w:t>
            </w:r>
            <w:r w:rsidRPr="00F21B77">
              <w:rPr>
                <w:rFonts w:cs="Arial"/>
                <w:color w:val="1E1544"/>
              </w:rPr>
              <w:t>.</w:t>
            </w:r>
          </w:p>
        </w:tc>
      </w:tr>
      <w:tr w:rsidR="00315C9E" w:rsidRPr="0094664F" w14:paraId="6EE9F5AE" w14:textId="77777777" w:rsidTr="004F2491">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12D28ED8" w14:textId="33DAD68A" w:rsidR="007F6019" w:rsidRPr="0094664F" w:rsidRDefault="00CD4F11" w:rsidP="0094664F">
            <w:pPr>
              <w:spacing w:before="60" w:after="60"/>
              <w:rPr>
                <w:rFonts w:cs="Arial"/>
                <w:bCs w:val="0"/>
                <w:color w:val="1E1544" w:themeColor="text1"/>
              </w:rPr>
            </w:pPr>
            <w:r w:rsidRPr="0094664F">
              <w:rPr>
                <w:rFonts w:cs="Arial"/>
                <w:color w:val="1E1544" w:themeColor="text1"/>
              </w:rPr>
              <w:t>2.</w:t>
            </w:r>
            <w:r w:rsidR="000F6450">
              <w:rPr>
                <w:rFonts w:cs="Arial"/>
                <w:color w:val="1E1544" w:themeColor="text1"/>
              </w:rPr>
              <w:t>5</w:t>
            </w:r>
            <w:r w:rsidR="00542793">
              <w:rPr>
                <w:rFonts w:cs="Arial"/>
                <w:color w:val="1E1544" w:themeColor="text1"/>
              </w:rPr>
              <w:t>1</w:t>
            </w:r>
          </w:p>
        </w:tc>
        <w:tc>
          <w:tcPr>
            <w:tcW w:w="2002" w:type="pct"/>
          </w:tcPr>
          <w:p w14:paraId="32BEB0DD" w14:textId="636371B4"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b/>
                <w:bCs/>
                <w:color w:val="1E1544" w:themeColor="text1"/>
              </w:rPr>
              <w:t xml:space="preserve">CHSP providers should inform existing CHSP clients about changes to the CHSP from 1 </w:t>
            </w:r>
            <w:r w:rsidR="6A239A63" w:rsidRPr="355616AD">
              <w:rPr>
                <w:rFonts w:cs="Arial"/>
                <w:b/>
                <w:bCs/>
                <w:color w:val="1E1544" w:themeColor="text1"/>
              </w:rPr>
              <w:t>November</w:t>
            </w:r>
            <w:r w:rsidRPr="0094664F">
              <w:rPr>
                <w:rFonts w:cs="Arial"/>
                <w:b/>
                <w:bCs/>
                <w:color w:val="1E1544" w:themeColor="text1"/>
              </w:rPr>
              <w:t xml:space="preserve"> 2025</w:t>
            </w:r>
            <w:r w:rsidRPr="0094664F">
              <w:rPr>
                <w:rFonts w:cs="Arial"/>
                <w:color w:val="1E1544" w:themeColor="text1"/>
              </w:rPr>
              <w:t>:</w:t>
            </w:r>
          </w:p>
          <w:p w14:paraId="2755F0D6" w14:textId="77777777" w:rsidR="00222060" w:rsidRPr="009450B3" w:rsidRDefault="00222060"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7074E139">
              <w:rPr>
                <w:color w:val="1E1544" w:themeColor="text1"/>
              </w:rPr>
              <w:t>all clients who are currently accessing services must be approved to access CHSP by 31 October 2025 to continue to access these services</w:t>
            </w:r>
          </w:p>
          <w:p w14:paraId="27050DDF" w14:textId="77777777" w:rsidR="00222060" w:rsidRPr="009450B3" w:rsidRDefault="00222060"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rFonts w:eastAsia="Aptos"/>
                <w:color w:val="1E1544" w:themeColor="text1"/>
              </w:rPr>
            </w:pPr>
            <w:r w:rsidRPr="7074E139">
              <w:rPr>
                <w:rFonts w:eastAsia="Aptos"/>
                <w:color w:val="1E1544" w:themeColor="text1"/>
              </w:rPr>
              <w:t>support any unassessed clients to request an aged care assessment through My Aged Care</w:t>
            </w:r>
          </w:p>
          <w:p w14:paraId="58DE8D1A" w14:textId="7CE231A9" w:rsidR="00222060" w:rsidRPr="001320A4" w:rsidRDefault="00222060"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7074E139">
              <w:rPr>
                <w:color w:val="1E1544" w:themeColor="text1"/>
              </w:rPr>
              <w:t>providers will need to ensure all clients accessing services are recorded in My Aged Care with a My Aged Care ID</w:t>
            </w:r>
          </w:p>
          <w:p w14:paraId="37A118DB" w14:textId="5F9C45C0" w:rsidR="00358DA1" w:rsidRDefault="00358DA1"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355616AD">
              <w:rPr>
                <w:color w:val="1E1544" w:themeColor="text1"/>
              </w:rPr>
              <w:t xml:space="preserve">CHSP services for existing clients will continue once the CHSP comes under the </w:t>
            </w:r>
            <w:r w:rsidR="009F60C0">
              <w:rPr>
                <w:color w:val="1E1544" w:themeColor="text1"/>
              </w:rPr>
              <w:t>new</w:t>
            </w:r>
            <w:r w:rsidRPr="355616AD">
              <w:rPr>
                <w:color w:val="1E1544" w:themeColor="text1"/>
              </w:rPr>
              <w:t xml:space="preserve"> Aged Care Act. There will be some changes, including </w:t>
            </w:r>
            <w:r w:rsidR="16389123" w:rsidRPr="355616AD">
              <w:rPr>
                <w:color w:val="1E1544" w:themeColor="text1"/>
              </w:rPr>
              <w:t>Service Agreements</w:t>
            </w:r>
            <w:r w:rsidR="3721A987" w:rsidRPr="355616AD">
              <w:rPr>
                <w:color w:val="1E1544" w:themeColor="text1"/>
              </w:rPr>
              <w:t xml:space="preserve"> and provision of information such as the</w:t>
            </w:r>
            <w:r w:rsidR="1F9E3789" w:rsidRPr="355616AD">
              <w:rPr>
                <w:color w:val="1E1544" w:themeColor="text1"/>
              </w:rPr>
              <w:t xml:space="preserve"> </w:t>
            </w:r>
            <w:r w:rsidR="205A4F83" w:rsidRPr="355616AD">
              <w:rPr>
                <w:color w:val="1E1544" w:themeColor="text1"/>
              </w:rPr>
              <w:t>Statement of Rights</w:t>
            </w:r>
          </w:p>
          <w:p w14:paraId="301F65AE" w14:textId="64DD4CA1" w:rsidR="008F697E" w:rsidRPr="0094664F" w:rsidRDefault="00E6379B"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94664F">
              <w:rPr>
                <w:color w:val="1E1544" w:themeColor="text1"/>
              </w:rPr>
              <w:t>the</w:t>
            </w:r>
            <w:r w:rsidR="007F6019" w:rsidRPr="0094664F">
              <w:rPr>
                <w:color w:val="1E1544" w:themeColor="text1"/>
              </w:rPr>
              <w:t xml:space="preserve"> changes to service names </w:t>
            </w:r>
            <w:r w:rsidR="32A610B5" w:rsidRPr="355616AD">
              <w:rPr>
                <w:color w:val="1E1544" w:themeColor="text1"/>
              </w:rPr>
              <w:t>will</w:t>
            </w:r>
            <w:r w:rsidR="007F6019" w:rsidRPr="0094664F">
              <w:rPr>
                <w:color w:val="1E1544" w:themeColor="text1"/>
              </w:rPr>
              <w:t xml:space="preserve"> align with the new Aged Care Act service list, noting CHSP services will continue for clients until their needs </w:t>
            </w:r>
            <w:r w:rsidR="0094664F" w:rsidRPr="0094664F">
              <w:rPr>
                <w:color w:val="1E1544" w:themeColor="text1"/>
              </w:rPr>
              <w:t>change,</w:t>
            </w:r>
            <w:r w:rsidR="37551551" w:rsidRPr="0094664F">
              <w:rPr>
                <w:color w:val="1E1544" w:themeColor="text1"/>
              </w:rPr>
              <w:t xml:space="preserve"> and they undergo a new assessment</w:t>
            </w:r>
          </w:p>
          <w:p w14:paraId="50476CB1" w14:textId="246D66C0" w:rsidR="008F697E" w:rsidRPr="0094664F" w:rsidRDefault="00D3367E"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 xml:space="preserve">ensure </w:t>
            </w:r>
            <w:r w:rsidR="007F6019" w:rsidRPr="0094664F">
              <w:t xml:space="preserve">clients have a care </w:t>
            </w:r>
            <w:r w:rsidR="00CD6FAE">
              <w:t xml:space="preserve">and services </w:t>
            </w:r>
            <w:r w:rsidR="007F6019" w:rsidRPr="0094664F">
              <w:t>plan, which describes the client’s assessed care need</w:t>
            </w:r>
          </w:p>
          <w:p w14:paraId="78B3E3F9" w14:textId="3E83819C" w:rsidR="007F6019" w:rsidRPr="00E30D6C" w:rsidRDefault="005D2492"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E30D6C">
              <w:t>c</w:t>
            </w:r>
            <w:r w:rsidR="007F6019" w:rsidRPr="00E30D6C">
              <w:t>ommunity cottage respite and hoarding and squalor assistance will still be available under the CHSP</w:t>
            </w:r>
          </w:p>
          <w:p w14:paraId="283DCF74" w14:textId="3FA115EA" w:rsidR="007F6019" w:rsidRPr="0094664F" w:rsidRDefault="005D2492"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c</w:t>
            </w:r>
            <w:r w:rsidR="007F6019" w:rsidRPr="0094664F">
              <w:rPr>
                <w:color w:val="1E1544" w:themeColor="text1"/>
              </w:rPr>
              <w:t xml:space="preserve">lients can continue to access and utilise </w:t>
            </w:r>
            <w:r w:rsidR="009B4C38">
              <w:rPr>
                <w:color w:val="1E1544" w:themeColor="text1"/>
              </w:rPr>
              <w:t>e</w:t>
            </w:r>
            <w:r w:rsidR="009B4C38" w:rsidRPr="0094664F">
              <w:rPr>
                <w:color w:val="1E1544" w:themeColor="text1"/>
              </w:rPr>
              <w:t xml:space="preserve">quipment </w:t>
            </w:r>
            <w:r w:rsidR="007F6019" w:rsidRPr="0094664F">
              <w:rPr>
                <w:color w:val="1E1544" w:themeColor="text1"/>
              </w:rPr>
              <w:t xml:space="preserve">and </w:t>
            </w:r>
            <w:r w:rsidR="001555DE">
              <w:rPr>
                <w:color w:val="1E1544" w:themeColor="text1"/>
              </w:rPr>
              <w:t>p</w:t>
            </w:r>
            <w:r w:rsidR="001555DE" w:rsidRPr="0094664F">
              <w:rPr>
                <w:color w:val="1E1544" w:themeColor="text1"/>
              </w:rPr>
              <w:t xml:space="preserve">roducts </w:t>
            </w:r>
            <w:r w:rsidR="007F6019" w:rsidRPr="0094664F">
              <w:rPr>
                <w:color w:val="1E1544" w:themeColor="text1"/>
              </w:rPr>
              <w:t>through CHSP providers</w:t>
            </w:r>
          </w:p>
          <w:p w14:paraId="5DC9AAFA" w14:textId="590146EE" w:rsidR="3AD238BF" w:rsidRDefault="3AD238BF"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355616AD">
              <w:rPr>
                <w:color w:val="1E1544" w:themeColor="text1"/>
              </w:rPr>
              <w:t>clients can access up to $15,000 in subsidised assistance through CHSP Home adjustments</w:t>
            </w:r>
          </w:p>
          <w:p w14:paraId="664C62B0" w14:textId="233DCD2C" w:rsidR="007F6019" w:rsidRPr="0094664F" w:rsidRDefault="008F697E"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7074E139">
              <w:rPr>
                <w:color w:val="1E1544" w:themeColor="text1"/>
              </w:rPr>
              <w:t>client contribution arrangements will continue until the CHSP transitions to Support at Home</w:t>
            </w:r>
            <w:r w:rsidR="007F6019" w:rsidRPr="0094664F">
              <w:rPr>
                <w:color w:val="1E1544" w:themeColor="text1"/>
              </w:rPr>
              <w:t>.</w:t>
            </w:r>
          </w:p>
        </w:tc>
        <w:tc>
          <w:tcPr>
            <w:tcW w:w="683" w:type="pct"/>
          </w:tcPr>
          <w:p w14:paraId="1B72FA11" w14:textId="14F4DD44"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 xml:space="preserve">By 1 </w:t>
            </w:r>
            <w:r w:rsidR="35A0B5D1" w:rsidRPr="355616AD">
              <w:rPr>
                <w:rFonts w:cs="Arial"/>
                <w:color w:val="1E1544" w:themeColor="text1"/>
              </w:rPr>
              <w:t xml:space="preserve">November </w:t>
            </w:r>
            <w:r w:rsidRPr="0094664F">
              <w:rPr>
                <w:rFonts w:cs="Arial"/>
                <w:color w:val="1E1544" w:themeColor="text1"/>
              </w:rPr>
              <w:t>2025</w:t>
            </w:r>
          </w:p>
        </w:tc>
        <w:tc>
          <w:tcPr>
            <w:tcW w:w="2026" w:type="pct"/>
          </w:tcPr>
          <w:p w14:paraId="24F028E2" w14:textId="2B21A455" w:rsidR="007F6019" w:rsidRPr="0094664F" w:rsidRDefault="624BD2D4"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355616AD">
              <w:rPr>
                <w:rFonts w:cs="Arial"/>
                <w:color w:val="1E1544" w:themeColor="text1"/>
              </w:rPr>
              <w:t>Refer to the</w:t>
            </w:r>
            <w:r w:rsidR="06751493" w:rsidRPr="355616AD">
              <w:rPr>
                <w:rFonts w:cs="Arial"/>
                <w:color w:val="1E1544" w:themeColor="text1"/>
              </w:rPr>
              <w:t xml:space="preserve"> </w:t>
            </w:r>
            <w:hyperlink r:id="rId220" w:history="1">
              <w:r w:rsidR="06751493" w:rsidRPr="00B654C8">
                <w:rPr>
                  <w:rStyle w:val="Hyperlink"/>
                  <w:rFonts w:cs="Arial"/>
                </w:rPr>
                <w:t>CHSP Reforms</w:t>
              </w:r>
            </w:hyperlink>
            <w:r w:rsidR="06751493" w:rsidRPr="355616AD">
              <w:rPr>
                <w:rFonts w:cs="Arial"/>
                <w:color w:val="1E1544" w:themeColor="text1"/>
              </w:rPr>
              <w:t xml:space="preserve"> resources to support </w:t>
            </w:r>
            <w:r w:rsidR="00DE55EE">
              <w:rPr>
                <w:rFonts w:cs="Arial"/>
                <w:color w:val="1E1544" w:themeColor="text1"/>
              </w:rPr>
              <w:t>you</w:t>
            </w:r>
            <w:r w:rsidR="06751493" w:rsidRPr="355616AD">
              <w:rPr>
                <w:rFonts w:cs="Arial"/>
                <w:color w:val="1E1544" w:themeColor="text1"/>
              </w:rPr>
              <w:t xml:space="preserve"> with the transition to the Aged Care Act</w:t>
            </w:r>
            <w:r w:rsidR="006B2F65">
              <w:rPr>
                <w:rFonts w:cs="Arial"/>
                <w:color w:val="1E1544" w:themeColor="text1"/>
              </w:rPr>
              <w:t xml:space="preserve"> 2024</w:t>
            </w:r>
            <w:r w:rsidR="06751493" w:rsidRPr="355616AD">
              <w:rPr>
                <w:rFonts w:cs="Arial"/>
                <w:color w:val="1E1544" w:themeColor="text1"/>
              </w:rPr>
              <w:t xml:space="preserve"> from 1 November 2025</w:t>
            </w:r>
            <w:r w:rsidR="078E2B5B" w:rsidRPr="7AEA0E08">
              <w:rPr>
                <w:rFonts w:cs="Arial"/>
                <w:color w:val="1E1544" w:themeColor="text1"/>
              </w:rPr>
              <w:t>, including the</w:t>
            </w:r>
            <w:r w:rsidR="078E2B5B" w:rsidRPr="31F7E9C3">
              <w:rPr>
                <w:rFonts w:cs="Arial"/>
                <w:color w:val="1E1544" w:themeColor="text1"/>
              </w:rPr>
              <w:t xml:space="preserve"> CHSP service mapping guidance and DEX guidance documents</w:t>
            </w:r>
            <w:r w:rsidR="078E2B5B" w:rsidRPr="7AEA0E08">
              <w:rPr>
                <w:rFonts w:cs="Arial"/>
                <w:color w:val="1E1544" w:themeColor="text1"/>
              </w:rPr>
              <w:t>.</w:t>
            </w:r>
            <w:r w:rsidRPr="355616AD">
              <w:rPr>
                <w:rFonts w:cs="Arial"/>
                <w:color w:val="1E1544" w:themeColor="text1"/>
              </w:rPr>
              <w:t xml:space="preserve"> </w:t>
            </w:r>
          </w:p>
          <w:p w14:paraId="0B37EE1B" w14:textId="52461307"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 xml:space="preserve">Refer to the </w:t>
            </w:r>
            <w:hyperlink r:id="rId221" w:history="1">
              <w:r w:rsidRPr="00B654C8">
                <w:rPr>
                  <w:rStyle w:val="Hyperlink"/>
                  <w:rFonts w:cs="Arial"/>
                </w:rPr>
                <w:t xml:space="preserve">CHSP </w:t>
              </w:r>
              <w:r w:rsidR="3CB06632" w:rsidRPr="00B654C8">
                <w:rPr>
                  <w:rStyle w:val="Hyperlink"/>
                  <w:rFonts w:cs="Arial"/>
                </w:rPr>
                <w:t>2025-27</w:t>
              </w:r>
              <w:r w:rsidR="624BD2D4" w:rsidRPr="00B654C8">
                <w:rPr>
                  <w:rStyle w:val="Hyperlink"/>
                  <w:rFonts w:cs="Arial"/>
                </w:rPr>
                <w:t xml:space="preserve"> </w:t>
              </w:r>
              <w:r w:rsidR="3C10D85F" w:rsidRPr="00B654C8">
                <w:rPr>
                  <w:rStyle w:val="Hyperlink"/>
                  <w:rFonts w:cs="Arial"/>
                </w:rPr>
                <w:t>M</w:t>
              </w:r>
              <w:r w:rsidR="24FDDE97" w:rsidRPr="00B654C8">
                <w:rPr>
                  <w:rStyle w:val="Hyperlink"/>
                  <w:rFonts w:cs="Arial"/>
                </w:rPr>
                <w:t>anual</w:t>
              </w:r>
            </w:hyperlink>
            <w:r w:rsidR="4F3362D4" w:rsidRPr="355616AD">
              <w:rPr>
                <w:rFonts w:cs="Arial"/>
                <w:color w:val="1E1544" w:themeColor="text1"/>
              </w:rPr>
              <w:t>.</w:t>
            </w:r>
            <w:r w:rsidRPr="0094664F">
              <w:rPr>
                <w:rFonts w:cs="Arial"/>
                <w:color w:val="1E1544" w:themeColor="text1"/>
              </w:rPr>
              <w:t xml:space="preserve"> </w:t>
            </w:r>
          </w:p>
          <w:p w14:paraId="7BB62AB7" w14:textId="58F5A382"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 xml:space="preserve">The </w:t>
            </w:r>
            <w:hyperlink r:id="rId222">
              <w:r w:rsidR="624BD2D4" w:rsidRPr="00B654C8">
                <w:rPr>
                  <w:rStyle w:val="Hyperlink"/>
                  <w:rFonts w:cs="Arial"/>
                </w:rPr>
                <w:t>CHSP booklet</w:t>
              </w:r>
            </w:hyperlink>
            <w:r w:rsidRPr="0094664F">
              <w:rPr>
                <w:rFonts w:cs="Arial"/>
                <w:color w:val="1E1544" w:themeColor="text1"/>
              </w:rPr>
              <w:t xml:space="preserve"> and Easy Read Guide for older people will be updated prior to 1 </w:t>
            </w:r>
            <w:r w:rsidR="10FF19B5" w:rsidRPr="355616AD">
              <w:rPr>
                <w:rFonts w:cs="Arial"/>
                <w:color w:val="1E1544" w:themeColor="text1"/>
              </w:rPr>
              <w:t>November</w:t>
            </w:r>
            <w:r w:rsidRPr="0094664F">
              <w:rPr>
                <w:rFonts w:cs="Arial"/>
                <w:color w:val="1E1544" w:themeColor="text1"/>
              </w:rPr>
              <w:t xml:space="preserve"> 2025 with details on what’s available through the CHSP from 1 </w:t>
            </w:r>
            <w:r w:rsidR="2AFB70C3" w:rsidRPr="355616AD">
              <w:rPr>
                <w:rFonts w:cs="Arial"/>
                <w:color w:val="1E1544" w:themeColor="text1"/>
              </w:rPr>
              <w:t>November</w:t>
            </w:r>
            <w:r w:rsidRPr="0094664F">
              <w:rPr>
                <w:rFonts w:cs="Arial"/>
                <w:color w:val="1E1544" w:themeColor="text1"/>
              </w:rPr>
              <w:t xml:space="preserve"> 2025.</w:t>
            </w:r>
          </w:p>
          <w:p w14:paraId="1691B56E" w14:textId="6B8FCCAF"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 xml:space="preserve">Resources for transitioning clients under the new Aged Care Act can be found under </w:t>
            </w:r>
            <w:hyperlink r:id="rId223" w:anchor="transitioning-chsp-clients-under-the-new-aged-care-act-2024" w:history="1">
              <w:r w:rsidR="00D757D4" w:rsidRPr="00B654C8">
                <w:rPr>
                  <w:rStyle w:val="Hyperlink"/>
                  <w:rFonts w:cs="Arial"/>
                </w:rPr>
                <w:t>Transitioning CHSP clients under the new Aged Care Act 2024</w:t>
              </w:r>
            </w:hyperlink>
            <w:r w:rsidRPr="0094664F">
              <w:rPr>
                <w:rFonts w:cs="Arial"/>
                <w:color w:val="1E1544" w:themeColor="text1"/>
              </w:rPr>
              <w:t>.</w:t>
            </w:r>
          </w:p>
        </w:tc>
      </w:tr>
    </w:tbl>
    <w:p w14:paraId="1100E992" w14:textId="77777777" w:rsidR="00485CBA" w:rsidRPr="00D311F3" w:rsidRDefault="00485CBA">
      <w:pPr>
        <w:spacing w:before="0" w:after="0" w:line="240" w:lineRule="auto"/>
        <w:rPr>
          <w:rFonts w:cs="Arial"/>
          <w:color w:val="1E1544" w:themeColor="text1"/>
        </w:rPr>
      </w:pPr>
      <w:r w:rsidRPr="00D311F3">
        <w:rPr>
          <w:rFonts w:cs="Arial"/>
          <w:color w:val="1E1544" w:themeColor="text1"/>
        </w:rPr>
        <w:br w:type="page"/>
      </w:r>
    </w:p>
    <w:p w14:paraId="391AE606" w14:textId="033E748F" w:rsidR="00485CBA" w:rsidRPr="00D311F3" w:rsidRDefault="00485CBA" w:rsidP="00257D28">
      <w:pPr>
        <w:pStyle w:val="Heading2"/>
        <w:spacing w:before="240" w:after="120"/>
        <w:rPr>
          <w:rFonts w:cs="Arial"/>
        </w:rPr>
      </w:pPr>
      <w:bookmarkStart w:id="18" w:name="_Toc198553763"/>
      <w:r w:rsidRPr="00D311F3">
        <w:rPr>
          <w:rFonts w:cs="Arial"/>
        </w:rPr>
        <w:t>3. Deliver services</w:t>
      </w:r>
      <w:bookmarkEnd w:id="18"/>
    </w:p>
    <w:p w14:paraId="02A4F295" w14:textId="77777777" w:rsidR="00485CBA" w:rsidRPr="00D311F3" w:rsidRDefault="00485CBA" w:rsidP="00257D28">
      <w:pPr>
        <w:pStyle w:val="Heading3"/>
        <w:spacing w:before="120"/>
        <w:rPr>
          <w:rFonts w:cs="Arial"/>
        </w:rPr>
      </w:pPr>
      <w:bookmarkStart w:id="19" w:name="_Toc198553764"/>
      <w:r w:rsidRPr="00D311F3">
        <w:rPr>
          <w:rFonts w:cs="Arial"/>
        </w:rPr>
        <w:t>Deliver services under Support at Home</w:t>
      </w:r>
      <w:bookmarkEnd w:id="19"/>
    </w:p>
    <w:p w14:paraId="53A6F4C5" w14:textId="5BC535E9" w:rsidR="00485CBA" w:rsidRPr="00C94C5F" w:rsidRDefault="00485CBA" w:rsidP="00C94C5F">
      <w:pPr>
        <w:rPr>
          <w:rFonts w:cs="Arial"/>
          <w:color w:val="1E1544" w:themeColor="text1"/>
        </w:rPr>
      </w:pPr>
      <w:r w:rsidRPr="00C94C5F">
        <w:rPr>
          <w:rFonts w:cs="Arial"/>
          <w:color w:val="1E1544" w:themeColor="text1"/>
        </w:rPr>
        <w:t xml:space="preserve">From 1 </w:t>
      </w:r>
      <w:r w:rsidR="00C2452E">
        <w:rPr>
          <w:rFonts w:cs="Arial"/>
          <w:color w:val="1E1544" w:themeColor="text1"/>
        </w:rPr>
        <w:t xml:space="preserve">November </w:t>
      </w:r>
      <w:r w:rsidRPr="00C94C5F">
        <w:rPr>
          <w:rFonts w:cs="Arial"/>
          <w:color w:val="1E1544" w:themeColor="text1"/>
        </w:rPr>
        <w:t>2025, you will deliver home care services in alignment with the Support at Home program and the new Aged Care Act.</w:t>
      </w:r>
      <w:r w:rsidR="00BA198B" w:rsidRPr="00C94C5F">
        <w:rPr>
          <w:rFonts w:cs="Arial"/>
          <w:color w:val="1E1544" w:themeColor="text1"/>
        </w:rPr>
        <w:t xml:space="preserve"> </w:t>
      </w:r>
      <w:r w:rsidR="008A2806" w:rsidRPr="00C94C5F">
        <w:rPr>
          <w:rFonts w:cs="Arial"/>
          <w:color w:val="1E1544" w:themeColor="text1"/>
        </w:rPr>
        <w:t xml:space="preserve">Providers and their workforce should take all reasonable steps to </w:t>
      </w:r>
      <w:r w:rsidR="002A388D" w:rsidRPr="00C94C5F">
        <w:rPr>
          <w:rFonts w:cs="Arial"/>
          <w:color w:val="1E1544" w:themeColor="text1"/>
        </w:rPr>
        <w:t>deliver services that are in line with the Statement of Rights</w:t>
      </w:r>
      <w:r w:rsidR="00796FAA" w:rsidRPr="00C94C5F">
        <w:rPr>
          <w:rFonts w:cs="Arial"/>
          <w:color w:val="1E1544" w:themeColor="text1"/>
        </w:rPr>
        <w:t>.</w:t>
      </w:r>
    </w:p>
    <w:tbl>
      <w:tblPr>
        <w:tblStyle w:val="GridTable1Light-Accent1"/>
        <w:tblW w:w="5000" w:type="pct"/>
        <w:tblLook w:val="04A0" w:firstRow="1" w:lastRow="0" w:firstColumn="1" w:lastColumn="0" w:noHBand="0" w:noVBand="1"/>
      </w:tblPr>
      <w:tblGrid>
        <w:gridCol w:w="841"/>
        <w:gridCol w:w="6556"/>
        <w:gridCol w:w="2528"/>
        <w:gridCol w:w="4602"/>
      </w:tblGrid>
      <w:tr w:rsidR="00B57CB4" w:rsidRPr="00C94C5F" w14:paraId="15669004" w14:textId="77777777" w:rsidTr="004F2491">
        <w:trPr>
          <w:cnfStyle w:val="100000000000" w:firstRow="1" w:lastRow="0" w:firstColumn="0" w:lastColumn="0" w:oddVBand="0" w:evenVBand="0" w:oddHBand="0" w:evenHBand="0" w:firstRowFirstColumn="0" w:firstRowLastColumn="0" w:lastRowFirstColumn="0" w:lastRowLastColumn="0"/>
          <w:trHeight w:val="561"/>
          <w:tblHeader/>
        </w:trPr>
        <w:tc>
          <w:tcPr>
            <w:cnfStyle w:val="001000000000" w:firstRow="0" w:lastRow="0" w:firstColumn="1" w:lastColumn="0" w:oddVBand="0" w:evenVBand="0" w:oddHBand="0" w:evenHBand="0" w:firstRowFirstColumn="0" w:firstRowLastColumn="0" w:lastRowFirstColumn="0" w:lastRowLastColumn="0"/>
            <w:tcW w:w="289" w:type="pct"/>
          </w:tcPr>
          <w:p w14:paraId="32D7C003" w14:textId="3FD762EB" w:rsidR="00B57CB4" w:rsidRPr="00257D28" w:rsidRDefault="00B57CB4" w:rsidP="00257D28">
            <w:pPr>
              <w:spacing w:before="60" w:after="60"/>
              <w:rPr>
                <w:rFonts w:cs="Arial"/>
                <w:bCs w:val="0"/>
                <w:color w:val="1E1544" w:themeColor="text1"/>
              </w:rPr>
            </w:pPr>
            <w:r w:rsidRPr="00C94C5F">
              <w:rPr>
                <w:rFonts w:cs="Arial"/>
                <w:color w:val="1E1544" w:themeColor="text1"/>
              </w:rPr>
              <w:t>#</w:t>
            </w:r>
          </w:p>
        </w:tc>
        <w:tc>
          <w:tcPr>
            <w:tcW w:w="2256" w:type="pct"/>
          </w:tcPr>
          <w:p w14:paraId="181D4123" w14:textId="71FDDB6C" w:rsidR="00B57CB4" w:rsidRPr="00C94C5F" w:rsidRDefault="00B57CB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C94C5F">
              <w:rPr>
                <w:rFonts w:cs="Arial"/>
                <w:color w:val="1E1544" w:themeColor="text1"/>
              </w:rPr>
              <w:t>Actions providers should take</w:t>
            </w:r>
          </w:p>
        </w:tc>
        <w:tc>
          <w:tcPr>
            <w:tcW w:w="870" w:type="pct"/>
          </w:tcPr>
          <w:p w14:paraId="3558A1EC" w14:textId="77777777" w:rsidR="00B57CB4" w:rsidRPr="00C94C5F" w:rsidRDefault="00B57CB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C94C5F">
              <w:rPr>
                <w:rFonts w:cs="Arial"/>
                <w:color w:val="1E1544" w:themeColor="text1"/>
              </w:rPr>
              <w:t>Timeframe</w:t>
            </w:r>
          </w:p>
        </w:tc>
        <w:tc>
          <w:tcPr>
            <w:tcW w:w="1584" w:type="pct"/>
          </w:tcPr>
          <w:p w14:paraId="2448BC25" w14:textId="77777777" w:rsidR="00B57CB4" w:rsidRPr="00C94C5F" w:rsidRDefault="00B57CB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C94C5F">
              <w:rPr>
                <w:rFonts w:cs="Arial"/>
                <w:color w:val="1E1544" w:themeColor="text1"/>
              </w:rPr>
              <w:t>Transition resources and tools</w:t>
            </w:r>
          </w:p>
        </w:tc>
      </w:tr>
      <w:tr w:rsidR="00B57CB4" w:rsidRPr="00C94C5F" w14:paraId="68FCA960"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014782E3" w14:textId="5B219437" w:rsidR="00B57CB4" w:rsidRPr="00C94C5F" w:rsidRDefault="00B57CB4" w:rsidP="00257D28">
            <w:pPr>
              <w:spacing w:before="60" w:after="60"/>
              <w:rPr>
                <w:rFonts w:cs="Arial"/>
                <w:bCs w:val="0"/>
                <w:color w:val="1E1544" w:themeColor="text1"/>
              </w:rPr>
            </w:pPr>
            <w:r w:rsidRPr="00C94C5F">
              <w:rPr>
                <w:rFonts w:cs="Arial"/>
                <w:color w:val="1E1544" w:themeColor="text1"/>
              </w:rPr>
              <w:t>3.</w:t>
            </w:r>
            <w:r w:rsidR="007C39E0" w:rsidRPr="00C94C5F">
              <w:rPr>
                <w:rFonts w:cs="Arial"/>
                <w:color w:val="1E1544" w:themeColor="text1"/>
              </w:rPr>
              <w:t>1</w:t>
            </w:r>
          </w:p>
        </w:tc>
        <w:tc>
          <w:tcPr>
            <w:tcW w:w="2256" w:type="pct"/>
          </w:tcPr>
          <w:p w14:paraId="51E72BDD" w14:textId="7EAAE9CE" w:rsidR="00B57CB4" w:rsidRDefault="00B57CB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Create service agreements and care plans for new participants approved for Support at Home from 1 </w:t>
            </w:r>
            <w:r w:rsidR="00C343D5">
              <w:rPr>
                <w:rFonts w:cs="Arial"/>
                <w:color w:val="1E1544" w:themeColor="text1"/>
              </w:rPr>
              <w:t>November</w:t>
            </w:r>
            <w:r w:rsidR="00C343D5" w:rsidRPr="006A5282">
              <w:rPr>
                <w:rFonts w:cs="Arial"/>
                <w:color w:val="1E1544" w:themeColor="text1"/>
              </w:rPr>
              <w:t xml:space="preserve"> </w:t>
            </w:r>
            <w:r w:rsidRPr="006A5282">
              <w:rPr>
                <w:rFonts w:cs="Arial"/>
                <w:color w:val="1E1544" w:themeColor="text1"/>
              </w:rPr>
              <w:t>2025.</w:t>
            </w:r>
          </w:p>
          <w:p w14:paraId="4144FB35" w14:textId="185AE5D4" w:rsidR="00E43A84" w:rsidRDefault="00E43A8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E43A84">
              <w:rPr>
                <w:rFonts w:cs="Arial"/>
                <w:color w:val="1E1544" w:themeColor="text1"/>
              </w:rPr>
              <w:t xml:space="preserve">Refer to the Notice of Decision to confirm </w:t>
            </w:r>
            <w:r>
              <w:rPr>
                <w:rFonts w:cs="Arial"/>
                <w:color w:val="1E1544" w:themeColor="text1"/>
              </w:rPr>
              <w:t xml:space="preserve">the participant’s </w:t>
            </w:r>
            <w:r w:rsidRPr="00E43A84">
              <w:rPr>
                <w:rFonts w:cs="Arial"/>
                <w:color w:val="1E1544" w:themeColor="text1"/>
              </w:rPr>
              <w:t>eligibility to access specific service groups.</w:t>
            </w:r>
            <w:r w:rsidR="00AB04F6">
              <w:rPr>
                <w:rFonts w:cs="Arial"/>
                <w:color w:val="1E1544" w:themeColor="text1"/>
              </w:rPr>
              <w:t xml:space="preserve"> You can view the participant’s </w:t>
            </w:r>
            <w:r w:rsidR="00337DB1">
              <w:rPr>
                <w:rFonts w:cs="Arial"/>
                <w:color w:val="1E1544" w:themeColor="text1"/>
              </w:rPr>
              <w:t>N</w:t>
            </w:r>
            <w:r w:rsidR="00AB04F6">
              <w:rPr>
                <w:rFonts w:cs="Arial"/>
                <w:color w:val="1E1544" w:themeColor="text1"/>
              </w:rPr>
              <w:t xml:space="preserve">otice of </w:t>
            </w:r>
            <w:r w:rsidR="00337DB1">
              <w:rPr>
                <w:rFonts w:cs="Arial"/>
                <w:color w:val="1E1544" w:themeColor="text1"/>
              </w:rPr>
              <w:t>D</w:t>
            </w:r>
            <w:r w:rsidR="00AB04F6">
              <w:rPr>
                <w:rFonts w:cs="Arial"/>
                <w:color w:val="1E1544" w:themeColor="text1"/>
              </w:rPr>
              <w:t xml:space="preserve">ecision </w:t>
            </w:r>
            <w:r w:rsidR="00337DB1">
              <w:rPr>
                <w:rFonts w:cs="Arial"/>
                <w:color w:val="1E1544" w:themeColor="text1"/>
              </w:rPr>
              <w:t xml:space="preserve">on the My Aged Care Service and Support Portal. </w:t>
            </w:r>
          </w:p>
          <w:p w14:paraId="354F93D9" w14:textId="61687894" w:rsidR="00A25009" w:rsidRPr="006A5282" w:rsidRDefault="00A6303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Assist participants to understand their Support Plan and Notice of Decision</w:t>
            </w:r>
            <w:r w:rsidR="00F66EED">
              <w:rPr>
                <w:rFonts w:cs="Arial"/>
                <w:color w:val="1E1544" w:themeColor="text1"/>
              </w:rPr>
              <w:t xml:space="preserve"> when developing their</w:t>
            </w:r>
            <w:r w:rsidR="00843FB4">
              <w:rPr>
                <w:rFonts w:cs="Arial"/>
                <w:color w:val="1E1544" w:themeColor="text1"/>
              </w:rPr>
              <w:t xml:space="preserve"> Support at Home</w:t>
            </w:r>
            <w:r w:rsidR="00F66EED">
              <w:rPr>
                <w:rFonts w:cs="Arial"/>
                <w:color w:val="1E1544" w:themeColor="text1"/>
              </w:rPr>
              <w:t xml:space="preserve"> care plan</w:t>
            </w:r>
            <w:r w:rsidR="00E74622">
              <w:rPr>
                <w:rFonts w:cs="Arial"/>
                <w:color w:val="1E1544" w:themeColor="text1"/>
              </w:rPr>
              <w:t>.</w:t>
            </w:r>
          </w:p>
        </w:tc>
        <w:tc>
          <w:tcPr>
            <w:tcW w:w="870" w:type="pct"/>
          </w:tcPr>
          <w:p w14:paraId="48E7C632" w14:textId="4B939101" w:rsidR="00B57CB4" w:rsidRPr="006A5282" w:rsidRDefault="00B57CB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From 1 </w:t>
            </w:r>
            <w:r w:rsidR="00C343D5">
              <w:rPr>
                <w:rFonts w:cs="Arial"/>
                <w:color w:val="1E1544" w:themeColor="text1"/>
              </w:rPr>
              <w:t>November</w:t>
            </w:r>
            <w:r w:rsidR="00C343D5" w:rsidRPr="006A5282">
              <w:rPr>
                <w:rFonts w:cs="Arial"/>
                <w:color w:val="1E1544" w:themeColor="text1"/>
              </w:rPr>
              <w:t xml:space="preserve"> </w:t>
            </w:r>
            <w:r w:rsidRPr="006A5282">
              <w:rPr>
                <w:rFonts w:cs="Arial"/>
                <w:color w:val="1E1544" w:themeColor="text1"/>
              </w:rPr>
              <w:t>2025</w:t>
            </w:r>
          </w:p>
        </w:tc>
        <w:tc>
          <w:tcPr>
            <w:tcW w:w="1584" w:type="pct"/>
          </w:tcPr>
          <w:p w14:paraId="68DD9AF3" w14:textId="77777777" w:rsidR="007A7CC9" w:rsidRPr="0045307F" w:rsidRDefault="007A7CC9" w:rsidP="007A7CC9">
            <w:pPr>
              <w:spacing w:before="60" w:after="60"/>
              <w:cnfStyle w:val="000000000000" w:firstRow="0" w:lastRow="0" w:firstColumn="0" w:lastColumn="0" w:oddVBand="0" w:evenVBand="0" w:oddHBand="0" w:evenHBand="0" w:firstRowFirstColumn="0" w:firstRowLastColumn="0" w:lastRowFirstColumn="0" w:lastRowLastColumn="0"/>
              <w:rPr>
                <w:b/>
                <w:bCs/>
                <w:color w:val="1E1544"/>
              </w:rPr>
            </w:pPr>
            <w:r w:rsidRPr="0045307F">
              <w:rPr>
                <w:rFonts w:cs="Arial"/>
                <w:color w:val="1E1544"/>
              </w:rPr>
              <w:t xml:space="preserve">Refer to </w:t>
            </w:r>
            <w:hyperlink r:id="rId224" w:history="1">
              <w:r w:rsidRPr="001964B1">
                <w:rPr>
                  <w:rStyle w:val="Hyperlink"/>
                </w:rPr>
                <w:t>Support at Home service agreement resources</w:t>
              </w:r>
            </w:hyperlink>
            <w:r w:rsidRPr="0045307F">
              <w:rPr>
                <w:color w:val="1E1544"/>
              </w:rPr>
              <w:t xml:space="preserve"> for guidance and key messaging for older people.</w:t>
            </w:r>
          </w:p>
          <w:p w14:paraId="0BFFA229" w14:textId="6A379B4D" w:rsidR="00B57CB4" w:rsidRPr="00257D28" w:rsidRDefault="00AC4EE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5307F">
              <w:rPr>
                <w:rFonts w:cs="Arial"/>
                <w:color w:val="1E1544"/>
              </w:rPr>
              <w:t>Additional information is available in the</w:t>
            </w:r>
            <w:r w:rsidR="0094664F" w:rsidRPr="0045307F">
              <w:rPr>
                <w:rFonts w:cs="Arial"/>
                <w:color w:val="1E1544"/>
              </w:rPr>
              <w:t xml:space="preserve"> </w:t>
            </w:r>
            <w:hyperlink r:id="rId225" w:history="1">
              <w:r w:rsidR="0094664F" w:rsidRPr="001964B1">
                <w:rPr>
                  <w:rStyle w:val="Hyperlink"/>
                  <w:rFonts w:cs="Arial"/>
                </w:rPr>
                <w:t>Support at Home program manual</w:t>
              </w:r>
            </w:hyperlink>
            <w:r w:rsidR="00EE6235" w:rsidRPr="0045307F">
              <w:rPr>
                <w:rFonts w:cs="Arial"/>
                <w:color w:val="1E1544"/>
              </w:rPr>
              <w:t>.</w:t>
            </w:r>
          </w:p>
        </w:tc>
      </w:tr>
      <w:tr w:rsidR="00B57CB4" w:rsidRPr="00C94C5F" w14:paraId="3616B50E"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36B01ECE" w14:textId="60D22455" w:rsidR="00B57CB4" w:rsidRPr="00C94C5F" w:rsidRDefault="00B57CB4" w:rsidP="00257D28">
            <w:pPr>
              <w:spacing w:before="60" w:after="60"/>
              <w:rPr>
                <w:rFonts w:cs="Arial"/>
                <w:bCs w:val="0"/>
                <w:color w:val="1E1544" w:themeColor="text1"/>
              </w:rPr>
            </w:pPr>
            <w:r w:rsidRPr="00C94C5F">
              <w:rPr>
                <w:rFonts w:cs="Arial"/>
                <w:color w:val="1E1544" w:themeColor="text1"/>
              </w:rPr>
              <w:t>3.</w:t>
            </w:r>
            <w:r w:rsidR="007C39E0" w:rsidRPr="00C94C5F">
              <w:rPr>
                <w:rFonts w:cs="Arial"/>
                <w:color w:val="1E1544" w:themeColor="text1"/>
              </w:rPr>
              <w:t>2</w:t>
            </w:r>
          </w:p>
        </w:tc>
        <w:tc>
          <w:tcPr>
            <w:tcW w:w="2256" w:type="pct"/>
          </w:tcPr>
          <w:p w14:paraId="7D452352" w14:textId="77777777" w:rsidR="00B57CB4" w:rsidRPr="006A5282" w:rsidRDefault="00B57CB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Determine </w:t>
            </w:r>
            <w:r w:rsidRPr="006A5282">
              <w:rPr>
                <w:rFonts w:cs="Arial"/>
                <w:b/>
                <w:bCs/>
                <w:color w:val="1E1544" w:themeColor="text1"/>
              </w:rPr>
              <w:t>care management responsibility</w:t>
            </w:r>
            <w:r w:rsidRPr="006A5282">
              <w:rPr>
                <w:rFonts w:cs="Arial"/>
                <w:color w:val="1E1544" w:themeColor="text1"/>
              </w:rPr>
              <w:t xml:space="preserve"> for participants and allocate workforce to deliver care management. </w:t>
            </w:r>
          </w:p>
          <w:p w14:paraId="47BC0F00" w14:textId="2A06240F" w:rsidR="00DE7E70" w:rsidRPr="006A5282" w:rsidRDefault="00DE7E7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b/>
                <w:bCs/>
                <w:color w:val="1E1544" w:themeColor="text1"/>
              </w:rPr>
              <w:t>Deliver care</w:t>
            </w:r>
            <w:r>
              <w:rPr>
                <w:rFonts w:cs="Arial"/>
                <w:b/>
                <w:color w:val="1E1544" w:themeColor="text1"/>
              </w:rPr>
              <w:t xml:space="preserve"> </w:t>
            </w:r>
            <w:r w:rsidR="008B477D">
              <w:rPr>
                <w:rFonts w:cs="Arial"/>
                <w:b/>
                <w:bCs/>
                <w:color w:val="1E1544" w:themeColor="text1"/>
              </w:rPr>
              <w:t>management</w:t>
            </w:r>
            <w:r w:rsidRPr="006A5282">
              <w:rPr>
                <w:rFonts w:cs="Arial"/>
                <w:color w:val="1E1544" w:themeColor="text1"/>
              </w:rPr>
              <w:t xml:space="preserve"> to Support at Home participants in alignment with their care plan and service agreement.</w:t>
            </w:r>
          </w:p>
        </w:tc>
        <w:tc>
          <w:tcPr>
            <w:tcW w:w="870" w:type="pct"/>
          </w:tcPr>
          <w:p w14:paraId="14986126" w14:textId="772EA9D4" w:rsidR="00B57CB4" w:rsidRPr="006A5282" w:rsidRDefault="00B57CB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From 1 </w:t>
            </w:r>
            <w:r w:rsidR="00BE5B4E">
              <w:rPr>
                <w:rFonts w:cs="Arial"/>
                <w:color w:val="1E1544" w:themeColor="text1"/>
              </w:rPr>
              <w:t>November</w:t>
            </w:r>
            <w:r w:rsidR="00BE5B4E" w:rsidRPr="006A5282">
              <w:rPr>
                <w:rFonts w:cs="Arial"/>
                <w:color w:val="1E1544" w:themeColor="text1"/>
              </w:rPr>
              <w:t xml:space="preserve"> </w:t>
            </w:r>
            <w:r w:rsidRPr="006A5282">
              <w:rPr>
                <w:rFonts w:cs="Arial"/>
                <w:color w:val="1E1544" w:themeColor="text1"/>
              </w:rPr>
              <w:t>2025</w:t>
            </w:r>
          </w:p>
        </w:tc>
        <w:tc>
          <w:tcPr>
            <w:tcW w:w="1584" w:type="pct"/>
          </w:tcPr>
          <w:p w14:paraId="7430744F" w14:textId="77777777" w:rsidR="00B57CB4" w:rsidRDefault="0094664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226" w:history="1">
              <w:r w:rsidRPr="001964B1">
                <w:rPr>
                  <w:rStyle w:val="Hyperlink"/>
                  <w:rFonts w:cs="Arial"/>
                </w:rPr>
                <w:t>Support at Home program manual</w:t>
              </w:r>
            </w:hyperlink>
            <w:r w:rsidRPr="00816D6D">
              <w:rPr>
                <w:rFonts w:cs="Arial"/>
                <w:color w:val="1E1544"/>
              </w:rPr>
              <w:t xml:space="preserve"> </w:t>
            </w:r>
            <w:r w:rsidRPr="00257D28">
              <w:rPr>
                <w:rFonts w:cs="Arial"/>
                <w:color w:val="1E1544"/>
              </w:rPr>
              <w:t>for</w:t>
            </w:r>
            <w:r w:rsidR="00EE6235" w:rsidRPr="006A5282">
              <w:rPr>
                <w:rFonts w:cs="Arial"/>
                <w:color w:val="1E1544" w:themeColor="text1"/>
              </w:rPr>
              <w:t xml:space="preserve"> detailed </w:t>
            </w:r>
            <w:r w:rsidR="00DC4F8D" w:rsidRPr="006A5282">
              <w:rPr>
                <w:rFonts w:cs="Arial"/>
                <w:color w:val="1E1544" w:themeColor="text1"/>
              </w:rPr>
              <w:t>information about care management</w:t>
            </w:r>
            <w:r w:rsidR="00EE6235" w:rsidRPr="006A5282">
              <w:rPr>
                <w:rFonts w:cs="Arial"/>
                <w:color w:val="1E1544" w:themeColor="text1"/>
              </w:rPr>
              <w:t>.</w:t>
            </w:r>
          </w:p>
          <w:p w14:paraId="34D3A2BB" w14:textId="61EAC373" w:rsidR="00153700" w:rsidRPr="00C00A51" w:rsidRDefault="00131A9A"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Refer to the</w:t>
            </w:r>
            <w:r>
              <w:rPr>
                <w:rFonts w:cs="Arial"/>
                <w:color w:val="1E1544"/>
              </w:rPr>
              <w:t xml:space="preserve"> </w:t>
            </w:r>
            <w:hyperlink r:id="rId227" w:history="1">
              <w:r w:rsidRPr="001964B1">
                <w:rPr>
                  <w:rStyle w:val="Hyperlink"/>
                  <w:rFonts w:cs="Arial"/>
                </w:rPr>
                <w:t>Support at Home provider training</w:t>
              </w:r>
            </w:hyperlink>
            <w:r>
              <w:rPr>
                <w:rFonts w:cs="Arial"/>
                <w:color w:val="1E1544"/>
              </w:rPr>
              <w:t xml:space="preserve"> modules: </w:t>
            </w:r>
            <w:r w:rsidRPr="00F865C1">
              <w:rPr>
                <w:color w:val="1E1544"/>
              </w:rPr>
              <w:t>c</w:t>
            </w:r>
            <w:r w:rsidRPr="00F865C1">
              <w:rPr>
                <w:rFonts w:cs="Arial"/>
                <w:color w:val="1E1544"/>
              </w:rPr>
              <w:t>are management and self-management</w:t>
            </w:r>
            <w:r w:rsidR="00D714BE">
              <w:rPr>
                <w:rFonts w:cs="Arial"/>
                <w:color w:val="1E1544"/>
              </w:rPr>
              <w:t>.</w:t>
            </w:r>
          </w:p>
        </w:tc>
      </w:tr>
      <w:tr w:rsidR="00C42C77" w:rsidRPr="00C94C5F" w14:paraId="2A88CBB3"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0E5F6579" w14:textId="6DA8589D" w:rsidR="00161CA8" w:rsidRPr="00D4592D" w:rsidRDefault="00161CA8" w:rsidP="00C42C77">
            <w:pPr>
              <w:spacing w:before="60" w:after="60"/>
              <w:rPr>
                <w:rFonts w:cs="Arial"/>
                <w:color w:val="1E1544"/>
              </w:rPr>
            </w:pPr>
            <w:r w:rsidRPr="00D4592D">
              <w:rPr>
                <w:rFonts w:cs="Arial"/>
                <w:color w:val="1E1544"/>
              </w:rPr>
              <w:t>3.3</w:t>
            </w:r>
          </w:p>
          <w:p w14:paraId="24E7368E" w14:textId="6C15DEB3" w:rsidR="00C42C77" w:rsidRPr="00D4592D" w:rsidDel="007F52BF" w:rsidRDefault="00C42C77" w:rsidP="00C42C77">
            <w:pPr>
              <w:spacing w:before="60" w:after="60"/>
              <w:rPr>
                <w:rFonts w:cs="Arial"/>
                <w:color w:val="1E1544"/>
              </w:rPr>
            </w:pPr>
            <w:r w:rsidRPr="00C14295">
              <w:rPr>
                <w:rFonts w:cs="Arial"/>
                <w:color w:val="C00000"/>
              </w:rPr>
              <w:t>NEW</w:t>
            </w:r>
          </w:p>
        </w:tc>
        <w:tc>
          <w:tcPr>
            <w:tcW w:w="2256" w:type="pct"/>
          </w:tcPr>
          <w:p w14:paraId="1E0D684C" w14:textId="2C820802" w:rsidR="00C42C77" w:rsidRPr="00D4592D" w:rsidRDefault="00C42C77" w:rsidP="00C42C77">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rPr>
            </w:pPr>
            <w:r w:rsidRPr="00D4592D">
              <w:rPr>
                <w:rFonts w:cs="Arial"/>
                <w:color w:val="1E1544"/>
              </w:rPr>
              <w:t>Discuss provider-held participant portion unspent funds with HCP care recipients.</w:t>
            </w:r>
          </w:p>
          <w:p w14:paraId="0366FB69" w14:textId="628BCDF6" w:rsidR="00C42C77" w:rsidRPr="00D4592D" w:rsidRDefault="00C42C77" w:rsidP="00C42C7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4592D">
              <w:rPr>
                <w:rFonts w:cs="Arial"/>
                <w:color w:val="1E1544"/>
              </w:rPr>
              <w:t xml:space="preserve">Within 70 days of 1 November 2025, agree (in writing) that the balance of the participant portion </w:t>
            </w:r>
            <w:r w:rsidR="00A61321" w:rsidRPr="00D4592D">
              <w:rPr>
                <w:rFonts w:cs="Arial"/>
                <w:color w:val="1E1544"/>
              </w:rPr>
              <w:t xml:space="preserve">of </w:t>
            </w:r>
            <w:r w:rsidRPr="00D4592D">
              <w:rPr>
                <w:rFonts w:cs="Arial"/>
                <w:color w:val="1E1544"/>
              </w:rPr>
              <w:t>unspent funds will be:</w:t>
            </w:r>
          </w:p>
          <w:p w14:paraId="20C7AFC8" w14:textId="77777777" w:rsidR="00C42C77" w:rsidRPr="00D4592D" w:rsidRDefault="00C42C77"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D4592D">
              <w:rPr>
                <w:color w:val="1E1544"/>
              </w:rPr>
              <w:t>refunded to the participant. This must occur within 14 days of agreement with the participant</w:t>
            </w:r>
          </w:p>
          <w:p w14:paraId="27AF4DD2" w14:textId="77777777" w:rsidR="00C42C77" w:rsidRPr="00D4592D" w:rsidRDefault="00C42C77" w:rsidP="00C42C77">
            <w:pPr>
              <w:pStyle w:val="ListParagraph"/>
              <w:numPr>
                <w:ilvl w:val="0"/>
                <w:numId w:val="0"/>
              </w:numPr>
              <w:spacing w:before="60" w:after="60"/>
              <w:ind w:left="720"/>
              <w:cnfStyle w:val="000000000000" w:firstRow="0" w:lastRow="0" w:firstColumn="0" w:lastColumn="0" w:oddVBand="0" w:evenVBand="0" w:oddHBand="0" w:evenHBand="0" w:firstRowFirstColumn="0" w:firstRowLastColumn="0" w:lastRowFirstColumn="0" w:lastRowLastColumn="0"/>
              <w:rPr>
                <w:b/>
                <w:bCs/>
                <w:color w:val="1E1544"/>
              </w:rPr>
            </w:pPr>
            <w:r w:rsidRPr="00D4592D">
              <w:rPr>
                <w:color w:val="1E1544"/>
              </w:rPr>
              <w:t>OR</w:t>
            </w:r>
          </w:p>
          <w:p w14:paraId="55249A09" w14:textId="0B4933AE" w:rsidR="00C42C77" w:rsidRPr="00D4592D" w:rsidDel="007F52BF" w:rsidRDefault="00C42C77"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D4592D">
              <w:rPr>
                <w:color w:val="1E1544"/>
              </w:rPr>
              <w:t>retained by the service provider and used to pay for the participant’s contributions to the services they receive.</w:t>
            </w:r>
          </w:p>
        </w:tc>
        <w:tc>
          <w:tcPr>
            <w:tcW w:w="870" w:type="pct"/>
          </w:tcPr>
          <w:p w14:paraId="78362ACD" w14:textId="12504B24" w:rsidR="00C42C77" w:rsidRPr="00D4592D" w:rsidDel="002E2AEE" w:rsidRDefault="00C42C77" w:rsidP="00C42C7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4592D">
              <w:rPr>
                <w:rFonts w:cs="Arial"/>
                <w:color w:val="1E1544"/>
              </w:rPr>
              <w:t>From 1 November 2025</w:t>
            </w:r>
          </w:p>
        </w:tc>
        <w:tc>
          <w:tcPr>
            <w:tcW w:w="1584" w:type="pct"/>
          </w:tcPr>
          <w:p w14:paraId="5114EB04" w14:textId="41326BC7" w:rsidR="00C42C77" w:rsidRPr="00C14295" w:rsidDel="007F52BF" w:rsidRDefault="00C42C77" w:rsidP="00C42C7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C14295">
              <w:rPr>
                <w:rFonts w:cs="Arial"/>
                <w:color w:val="1E1544"/>
              </w:rPr>
              <w:t xml:space="preserve">Refer to section 9.3.1.1 of the </w:t>
            </w:r>
            <w:hyperlink r:id="rId228" w:history="1">
              <w:r w:rsidRPr="001964B1">
                <w:rPr>
                  <w:rStyle w:val="Hyperlink"/>
                  <w:rFonts w:cs="Arial"/>
                </w:rPr>
                <w:t>Support at Home program manual</w:t>
              </w:r>
            </w:hyperlink>
            <w:r w:rsidRPr="00C14295">
              <w:rPr>
                <w:rFonts w:cs="Arial"/>
                <w:color w:val="1E1544"/>
              </w:rPr>
              <w:t xml:space="preserve"> for more information.</w:t>
            </w:r>
          </w:p>
        </w:tc>
      </w:tr>
      <w:tr w:rsidR="00101B3E" w:rsidRPr="00C94C5F" w14:paraId="5B3343C0"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05839E70" w14:textId="1E92C7DE" w:rsidR="00101B3E" w:rsidRPr="00C94C5F" w:rsidRDefault="00101B3E" w:rsidP="00257D28">
            <w:pPr>
              <w:spacing w:before="60" w:after="60"/>
              <w:rPr>
                <w:rFonts w:cs="Arial"/>
                <w:bCs w:val="0"/>
                <w:color w:val="1E1544" w:themeColor="text1"/>
              </w:rPr>
            </w:pPr>
            <w:r w:rsidRPr="00C94C5F">
              <w:rPr>
                <w:rFonts w:cs="Arial"/>
                <w:color w:val="1E1544" w:themeColor="text1"/>
              </w:rPr>
              <w:t>3.</w:t>
            </w:r>
            <w:r w:rsidR="004A58FF">
              <w:rPr>
                <w:rFonts w:cs="Arial"/>
                <w:color w:val="1E1544" w:themeColor="text1"/>
              </w:rPr>
              <w:t>4</w:t>
            </w:r>
          </w:p>
        </w:tc>
        <w:tc>
          <w:tcPr>
            <w:tcW w:w="2256" w:type="pct"/>
          </w:tcPr>
          <w:p w14:paraId="2950C234" w14:textId="717DE33D"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Advise participants what they can do if they have a question or concern about their care.</w:t>
            </w:r>
          </w:p>
        </w:tc>
        <w:tc>
          <w:tcPr>
            <w:tcW w:w="870" w:type="pct"/>
          </w:tcPr>
          <w:p w14:paraId="1A370974" w14:textId="3EDC045D"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From 1 </w:t>
            </w:r>
            <w:r w:rsidR="00BE5B4E">
              <w:rPr>
                <w:rFonts w:cs="Arial"/>
                <w:color w:val="1E1544" w:themeColor="text1"/>
              </w:rPr>
              <w:t>November</w:t>
            </w:r>
            <w:r w:rsidR="00BE5B4E" w:rsidRPr="006A5282">
              <w:rPr>
                <w:rFonts w:cs="Arial"/>
                <w:color w:val="1E1544" w:themeColor="text1"/>
              </w:rPr>
              <w:t xml:space="preserve"> </w:t>
            </w:r>
            <w:r w:rsidRPr="006A5282">
              <w:rPr>
                <w:rFonts w:cs="Arial"/>
                <w:color w:val="1E1544" w:themeColor="text1"/>
              </w:rPr>
              <w:t>2025</w:t>
            </w:r>
          </w:p>
        </w:tc>
        <w:tc>
          <w:tcPr>
            <w:tcW w:w="1584" w:type="pct"/>
          </w:tcPr>
          <w:p w14:paraId="4C726255" w14:textId="71071DD9"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6A5282">
              <w:rPr>
                <w:rStyle w:val="Hyperlink"/>
                <w:rFonts w:cs="Arial"/>
                <w:color w:val="1E1544" w:themeColor="text1"/>
                <w:u w:val="none"/>
              </w:rPr>
              <w:t xml:space="preserve">Refer to the </w:t>
            </w:r>
            <w:hyperlink r:id="rId229" w:history="1">
              <w:r w:rsidRPr="001964B1">
                <w:rPr>
                  <w:rStyle w:val="Hyperlink"/>
                  <w:rFonts w:cs="Arial"/>
                </w:rPr>
                <w:t>Complaints</w:t>
              </w:r>
            </w:hyperlink>
            <w:r w:rsidRPr="006A5282">
              <w:rPr>
                <w:rStyle w:val="Hyperlink"/>
                <w:rFonts w:cs="Arial"/>
                <w:color w:val="1E1544" w:themeColor="text1"/>
                <w:u w:val="none"/>
              </w:rPr>
              <w:t xml:space="preserve"> webpage on My Aged Care for o</w:t>
            </w:r>
            <w:r w:rsidRPr="00257D28">
              <w:rPr>
                <w:rStyle w:val="Hyperlink"/>
                <w:rFonts w:cs="Arial"/>
                <w:color w:val="1E1544" w:themeColor="text1"/>
                <w:u w:val="none"/>
              </w:rPr>
              <w:t>ptions for participants wanting to make a complaint.</w:t>
            </w:r>
          </w:p>
        </w:tc>
      </w:tr>
      <w:tr w:rsidR="00101B3E" w:rsidRPr="00C94C5F" w14:paraId="6D48D65C"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762B0EC0" w14:textId="000A4779" w:rsidR="00101B3E" w:rsidRPr="00C94C5F" w:rsidRDefault="00101B3E" w:rsidP="00257D28">
            <w:pPr>
              <w:spacing w:before="60" w:after="60"/>
              <w:rPr>
                <w:rFonts w:cs="Arial"/>
                <w:bCs w:val="0"/>
                <w:color w:val="1E1544" w:themeColor="text1"/>
              </w:rPr>
            </w:pPr>
            <w:r w:rsidRPr="00C94C5F">
              <w:rPr>
                <w:rFonts w:cs="Arial"/>
                <w:color w:val="1E1544" w:themeColor="text1"/>
              </w:rPr>
              <w:t>3.</w:t>
            </w:r>
            <w:r w:rsidR="004A58FF">
              <w:rPr>
                <w:rFonts w:cs="Arial"/>
                <w:color w:val="1E1544" w:themeColor="text1"/>
              </w:rPr>
              <w:t>5</w:t>
            </w:r>
          </w:p>
        </w:tc>
        <w:tc>
          <w:tcPr>
            <w:tcW w:w="2256" w:type="pct"/>
          </w:tcPr>
          <w:p w14:paraId="22FF2106" w14:textId="19A03071"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Ensure compliance with </w:t>
            </w:r>
            <w:r w:rsidRPr="006A5282">
              <w:rPr>
                <w:rFonts w:cs="Arial"/>
                <w:b/>
                <w:bCs/>
                <w:color w:val="1E1544" w:themeColor="text1"/>
              </w:rPr>
              <w:t xml:space="preserve">registration conditions and </w:t>
            </w:r>
            <w:r w:rsidR="00A41E41">
              <w:rPr>
                <w:rFonts w:cs="Arial"/>
                <w:b/>
                <w:bCs/>
                <w:color w:val="1E1544" w:themeColor="text1"/>
              </w:rPr>
              <w:t>other</w:t>
            </w:r>
            <w:r w:rsidR="00A41E41" w:rsidRPr="006A5282">
              <w:rPr>
                <w:rFonts w:cs="Arial"/>
                <w:b/>
                <w:bCs/>
                <w:color w:val="1E1544" w:themeColor="text1"/>
              </w:rPr>
              <w:t xml:space="preserve"> </w:t>
            </w:r>
            <w:r w:rsidRPr="006A5282">
              <w:rPr>
                <w:rFonts w:cs="Arial"/>
                <w:b/>
                <w:bCs/>
                <w:color w:val="1E1544" w:themeColor="text1"/>
              </w:rPr>
              <w:t>obligations</w:t>
            </w:r>
            <w:r w:rsidRPr="006A5282">
              <w:rPr>
                <w:rFonts w:cs="Arial"/>
                <w:color w:val="1E1544" w:themeColor="text1"/>
              </w:rPr>
              <w:t xml:space="preserve"> under the New Aged Care Act:</w:t>
            </w:r>
          </w:p>
          <w:p w14:paraId="30A29888" w14:textId="77777777" w:rsidR="00101B3E" w:rsidRPr="006A5282" w:rsidRDefault="00101B3E"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6A5282">
              <w:rPr>
                <w:color w:val="1E1544" w:themeColor="text1"/>
              </w:rPr>
              <w:t>meet all conditions of registration and obligations</w:t>
            </w:r>
          </w:p>
          <w:p w14:paraId="68C25978" w14:textId="77777777" w:rsidR="00101B3E" w:rsidRPr="006A5282" w:rsidRDefault="00101B3E"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6A5282">
              <w:rPr>
                <w:color w:val="1E1544" w:themeColor="text1"/>
              </w:rPr>
              <w:t>understand and be prepared to interact and cooperate with the Aged Care Quality and Safety Commission</w:t>
            </w:r>
          </w:p>
          <w:p w14:paraId="77CBA319" w14:textId="7CC423FA" w:rsidR="00101B3E" w:rsidRPr="00257D28" w:rsidRDefault="00101B3E"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6A5282">
              <w:rPr>
                <w:color w:val="1E1544" w:themeColor="text1"/>
              </w:rPr>
              <w:t>demonstrate continuous improvement.</w:t>
            </w:r>
          </w:p>
        </w:tc>
        <w:tc>
          <w:tcPr>
            <w:tcW w:w="870" w:type="pct"/>
          </w:tcPr>
          <w:p w14:paraId="5A3CE234" w14:textId="316F0B8F"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From 1 </w:t>
            </w:r>
            <w:r w:rsidR="00BE5B4E">
              <w:rPr>
                <w:rFonts w:cs="Arial"/>
                <w:color w:val="1E1544" w:themeColor="text1"/>
              </w:rPr>
              <w:t>November</w:t>
            </w:r>
            <w:r w:rsidR="00BE5B4E" w:rsidRPr="006A5282">
              <w:rPr>
                <w:rFonts w:cs="Arial"/>
                <w:color w:val="1E1544" w:themeColor="text1"/>
              </w:rPr>
              <w:t xml:space="preserve"> </w:t>
            </w:r>
            <w:r w:rsidRPr="006A5282">
              <w:rPr>
                <w:rFonts w:cs="Arial"/>
                <w:color w:val="1E1544" w:themeColor="text1"/>
              </w:rPr>
              <w:t>2025</w:t>
            </w:r>
          </w:p>
        </w:tc>
        <w:tc>
          <w:tcPr>
            <w:tcW w:w="1584" w:type="pct"/>
          </w:tcPr>
          <w:p w14:paraId="06EB72A3" w14:textId="66B82353" w:rsidR="00101B3E" w:rsidRPr="006A5282" w:rsidRDefault="00643B8D"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230" w:history="1">
              <w:r w:rsidRPr="001964B1">
                <w:rPr>
                  <w:rStyle w:val="Hyperlink"/>
                  <w:rFonts w:cs="Arial"/>
                </w:rPr>
                <w:t>Support at Home program manual</w:t>
              </w:r>
            </w:hyperlink>
            <w:r w:rsidRPr="00816D6D">
              <w:rPr>
                <w:rFonts w:cs="Arial"/>
                <w:color w:val="1E1544"/>
              </w:rPr>
              <w:t xml:space="preserve"> </w:t>
            </w:r>
            <w:r w:rsidRPr="00257D28">
              <w:rPr>
                <w:rFonts w:cs="Arial"/>
                <w:color w:val="1E1544"/>
              </w:rPr>
              <w:t>for</w:t>
            </w:r>
            <w:r w:rsidR="00101B3E" w:rsidRPr="006A5282">
              <w:rPr>
                <w:rFonts w:cs="Arial"/>
                <w:color w:val="1E1544" w:themeColor="text1"/>
              </w:rPr>
              <w:t xml:space="preserve"> detailed program information.</w:t>
            </w:r>
          </w:p>
          <w:p w14:paraId="6CBEC2EC" w14:textId="3C031E09" w:rsidR="00EF1D12" w:rsidRPr="00257D28" w:rsidRDefault="0045469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rPr>
              <w:t xml:space="preserve">The Aged Care Quality and Safety Commission has published a </w:t>
            </w:r>
            <w:hyperlink r:id="rId231" w:history="1">
              <w:r w:rsidRPr="001964B1">
                <w:rPr>
                  <w:rStyle w:val="Hyperlink"/>
                  <w:rFonts w:cs="Arial"/>
                </w:rPr>
                <w:t>Draft Provider Handbook</w:t>
              </w:r>
            </w:hyperlink>
            <w:r>
              <w:rPr>
                <w:rFonts w:cs="Arial"/>
                <w:color w:val="1E1544"/>
              </w:rPr>
              <w:t xml:space="preserve"> which</w:t>
            </w:r>
            <w:r w:rsidR="00DE2B9A">
              <w:rPr>
                <w:rFonts w:cs="Arial"/>
                <w:color w:val="1E1544"/>
              </w:rPr>
              <w:t xml:space="preserve"> </w:t>
            </w:r>
            <w:r w:rsidRPr="00F21B77">
              <w:rPr>
                <w:rFonts w:cs="Arial"/>
                <w:color w:val="1E1544"/>
              </w:rPr>
              <w:t>gives a high-level overview of your obligations as a registered provider of Australian Government-funded aged care.</w:t>
            </w:r>
            <w:r w:rsidR="006952AC">
              <w:rPr>
                <w:rFonts w:cs="Arial"/>
                <w:color w:val="1E1544"/>
              </w:rPr>
              <w:t xml:space="preserve"> You can also refer to the Commission’s </w:t>
            </w:r>
            <w:hyperlink r:id="rId232" w:history="1">
              <w:r w:rsidR="0065327C" w:rsidRPr="001964B1">
                <w:rPr>
                  <w:rStyle w:val="Hyperlink"/>
                  <w:rFonts w:cs="Arial"/>
                </w:rPr>
                <w:t>Provider Registration Policy</w:t>
              </w:r>
            </w:hyperlink>
            <w:r w:rsidR="0065327C">
              <w:rPr>
                <w:rFonts w:cs="Arial"/>
                <w:color w:val="1E1544"/>
              </w:rPr>
              <w:t xml:space="preserve"> and </w:t>
            </w:r>
            <w:hyperlink r:id="rId233" w:history="1">
              <w:r w:rsidR="0065327C" w:rsidRPr="001964B1">
                <w:rPr>
                  <w:rStyle w:val="Hyperlink"/>
                  <w:rFonts w:cs="Arial"/>
                </w:rPr>
                <w:t>Regulatory Strategy</w:t>
              </w:r>
              <w:r w:rsidR="004C18ED" w:rsidRPr="001964B1">
                <w:rPr>
                  <w:rStyle w:val="Hyperlink"/>
                  <w:rFonts w:cs="Arial"/>
                </w:rPr>
                <w:t xml:space="preserve"> 2024-25</w:t>
              </w:r>
              <w:r w:rsidR="0065327C" w:rsidRPr="004C18ED">
                <w:rPr>
                  <w:rStyle w:val="Hyperlink"/>
                  <w:rFonts w:cs="Arial"/>
                </w:rPr>
                <w:t>.</w:t>
              </w:r>
            </w:hyperlink>
          </w:p>
        </w:tc>
      </w:tr>
      <w:tr w:rsidR="00101B3E" w:rsidRPr="00C94C5F" w14:paraId="49D387EC"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0C650963" w14:textId="2564ACCC" w:rsidR="00101B3E" w:rsidRPr="00C94C5F" w:rsidRDefault="00101B3E" w:rsidP="00257D28">
            <w:pPr>
              <w:spacing w:before="60" w:after="60"/>
              <w:rPr>
                <w:rFonts w:cs="Arial"/>
                <w:bCs w:val="0"/>
                <w:color w:val="1E1544" w:themeColor="text1"/>
              </w:rPr>
            </w:pPr>
            <w:r w:rsidRPr="00C94C5F">
              <w:rPr>
                <w:rFonts w:cs="Arial"/>
                <w:color w:val="1E1544" w:themeColor="text1"/>
              </w:rPr>
              <w:t>3.</w:t>
            </w:r>
            <w:r w:rsidR="004A58FF">
              <w:rPr>
                <w:rFonts w:cs="Arial"/>
                <w:color w:val="1E1544" w:themeColor="text1"/>
              </w:rPr>
              <w:t>6</w:t>
            </w:r>
          </w:p>
        </w:tc>
        <w:tc>
          <w:tcPr>
            <w:tcW w:w="2256" w:type="pct"/>
          </w:tcPr>
          <w:p w14:paraId="708FFF09" w14:textId="72A7310D" w:rsidR="004D5BF3" w:rsidRDefault="004D5BF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D5BF3">
              <w:rPr>
                <w:rFonts w:cs="Arial"/>
                <w:color w:val="1E1544" w:themeColor="text1"/>
              </w:rPr>
              <w:t xml:space="preserve">Complete </w:t>
            </w:r>
            <w:r w:rsidRPr="00491CFE">
              <w:rPr>
                <w:rFonts w:cs="Arial"/>
                <w:b/>
                <w:bCs/>
                <w:color w:val="1E1544" w:themeColor="text1"/>
              </w:rPr>
              <w:t>financial reporting</w:t>
            </w:r>
            <w:r w:rsidRPr="004D5BF3">
              <w:rPr>
                <w:rFonts w:cs="Arial"/>
                <w:color w:val="1E1544" w:themeColor="text1"/>
              </w:rPr>
              <w:t xml:space="preserve"> to fulfil financial reporting compliance obligations. This includes the Aged Care Financial Report (ACFR) and the Quarterly Financial Report (QFR).</w:t>
            </w:r>
          </w:p>
          <w:p w14:paraId="075B8930" w14:textId="45F98DBA" w:rsidR="00FC2EC5" w:rsidRPr="006A5282" w:rsidRDefault="00FC2EC5" w:rsidP="004F249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FC2EC5">
              <w:rPr>
                <w:rFonts w:cs="Arial"/>
                <w:color w:val="1E1544" w:themeColor="text1"/>
              </w:rPr>
              <w:t>Continue reporting against the approved provider structure for your Q4 2024-25 and your Q1 2025-26 QFR and your 2024-25 ACFR</w:t>
            </w:r>
            <w:r>
              <w:rPr>
                <w:rFonts w:cs="Arial"/>
                <w:color w:val="1E1544" w:themeColor="text1"/>
              </w:rPr>
              <w:t>.</w:t>
            </w:r>
          </w:p>
        </w:tc>
        <w:tc>
          <w:tcPr>
            <w:tcW w:w="870" w:type="pct"/>
          </w:tcPr>
          <w:p w14:paraId="3472111A" w14:textId="353F5757" w:rsidR="0094626E" w:rsidRPr="0094626E" w:rsidRDefault="0094626E" w:rsidP="00491CFE">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94626E">
              <w:rPr>
                <w:color w:val="1E1544" w:themeColor="text1"/>
              </w:rPr>
              <w:t>Complete Q4 QFR reporting by 4 August 2025</w:t>
            </w:r>
            <w:r w:rsidR="005A32EC">
              <w:rPr>
                <w:color w:val="1E1544" w:themeColor="text1"/>
              </w:rPr>
              <w:t xml:space="preserve"> </w:t>
            </w:r>
            <w:r w:rsidR="00EC7829">
              <w:rPr>
                <w:color w:val="1E1544" w:themeColor="text1"/>
              </w:rPr>
              <w:t>(complete)</w:t>
            </w:r>
          </w:p>
          <w:p w14:paraId="1706F0DC" w14:textId="77777777" w:rsidR="0094626E" w:rsidRPr="0094626E" w:rsidRDefault="0094626E" w:rsidP="00491CF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26E">
              <w:rPr>
                <w:rFonts w:cs="Arial"/>
                <w:color w:val="1E1544" w:themeColor="text1"/>
              </w:rPr>
              <w:t>Complete Q1 QFR reporting by 4 November 2025</w:t>
            </w:r>
          </w:p>
          <w:p w14:paraId="5DAAA019" w14:textId="0052D64F" w:rsidR="00101B3E" w:rsidRPr="006A5282" w:rsidRDefault="0094626E" w:rsidP="0094626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26E">
              <w:rPr>
                <w:rFonts w:cs="Arial"/>
                <w:color w:val="1E1544" w:themeColor="text1"/>
              </w:rPr>
              <w:t>Complete 2024-25 ACFR reporting by 31 October 2025</w:t>
            </w:r>
          </w:p>
        </w:tc>
        <w:tc>
          <w:tcPr>
            <w:tcW w:w="1584" w:type="pct"/>
            <w:vMerge w:val="restart"/>
          </w:tcPr>
          <w:p w14:paraId="5718CC3E" w14:textId="301FF179" w:rsidR="00101B3E"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Refer to the </w:t>
            </w:r>
            <w:hyperlink r:id="rId234" w:history="1">
              <w:r w:rsidRPr="001964B1">
                <w:rPr>
                  <w:rStyle w:val="Hyperlink"/>
                  <w:rFonts w:cs="Arial"/>
                </w:rPr>
                <w:t>Aged care provider reporting</w:t>
              </w:r>
            </w:hyperlink>
            <w:r w:rsidRPr="00257D28">
              <w:rPr>
                <w:rFonts w:cs="Arial"/>
                <w:color w:val="1E1544" w:themeColor="text1"/>
              </w:rPr>
              <w:t xml:space="preserve"> webpage on the department’s website for further details on</w:t>
            </w:r>
            <w:r w:rsidRPr="00257D28">
              <w:rPr>
                <w:rFonts w:cs="Arial"/>
                <w:b/>
                <w:color w:val="1E1544" w:themeColor="text1"/>
              </w:rPr>
              <w:t xml:space="preserve"> </w:t>
            </w:r>
            <w:r w:rsidRPr="00257D28">
              <w:rPr>
                <w:rFonts w:cs="Arial"/>
                <w:color w:val="1E1544" w:themeColor="text1"/>
              </w:rPr>
              <w:t>ongoing reporting obligations for aged care providers.</w:t>
            </w:r>
          </w:p>
          <w:p w14:paraId="778613AA" w14:textId="77777777" w:rsidR="00101B3E" w:rsidRDefault="009F28F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Refer to </w:t>
            </w:r>
            <w:hyperlink r:id="rId235" w:history="1">
              <w:r w:rsidR="0086233F" w:rsidRPr="001964B1">
                <w:rPr>
                  <w:rStyle w:val="Hyperlink"/>
                  <w:rFonts w:cs="Arial"/>
                </w:rPr>
                <w:t>Serious Incident Response Scheme (SIRS)</w:t>
              </w:r>
              <w:r w:rsidR="00F73CB3" w:rsidRPr="001964B1">
                <w:rPr>
                  <w:rStyle w:val="Hyperlink"/>
                  <w:rFonts w:cs="Arial"/>
                </w:rPr>
                <w:t xml:space="preserve"> provider resources</w:t>
              </w:r>
            </w:hyperlink>
            <w:r w:rsidR="00F73CB3">
              <w:rPr>
                <w:rFonts w:cs="Arial"/>
                <w:color w:val="1E1544" w:themeColor="text1"/>
              </w:rPr>
              <w:t xml:space="preserve"> on the department’s website.</w:t>
            </w:r>
          </w:p>
          <w:p w14:paraId="75CCB89E" w14:textId="4FBFCDF0" w:rsidR="001A41E6" w:rsidRPr="00257D28" w:rsidRDefault="001A41E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902D7D" w:rsidRPr="00C94C5F" w14:paraId="6A4027E3"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15EF91B9" w14:textId="03393D83" w:rsidR="00902D7D" w:rsidRPr="00C94C5F" w:rsidRDefault="00AD55D7" w:rsidP="004F2491">
            <w:pPr>
              <w:spacing w:before="60" w:after="60"/>
              <w:rPr>
                <w:rFonts w:cs="Arial"/>
                <w:color w:val="1E1544" w:themeColor="text1"/>
              </w:rPr>
            </w:pPr>
            <w:r w:rsidRPr="00AD55D7">
              <w:rPr>
                <w:rFonts w:cs="Arial"/>
                <w:color w:val="1E1544" w:themeColor="text1"/>
              </w:rPr>
              <w:t>3.7</w:t>
            </w:r>
          </w:p>
        </w:tc>
        <w:tc>
          <w:tcPr>
            <w:tcW w:w="2256" w:type="pct"/>
          </w:tcPr>
          <w:p w14:paraId="22B62107" w14:textId="46C9BE67" w:rsidR="00902D7D" w:rsidRPr="006A5282" w:rsidRDefault="00D6180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6180D">
              <w:rPr>
                <w:rFonts w:cs="Arial"/>
                <w:color w:val="1E1544" w:themeColor="text1"/>
              </w:rPr>
              <w:t xml:space="preserve">Collate your data required to complete your Q2 </w:t>
            </w:r>
            <w:r w:rsidR="00012CD9" w:rsidRPr="00D6180D">
              <w:rPr>
                <w:rFonts w:cs="Arial"/>
                <w:color w:val="1E1544" w:themeColor="text1"/>
              </w:rPr>
              <w:t>202</w:t>
            </w:r>
            <w:r w:rsidR="00012CD9">
              <w:rPr>
                <w:rFonts w:cs="Arial"/>
                <w:color w:val="1E1544" w:themeColor="text1"/>
              </w:rPr>
              <w:t>5</w:t>
            </w:r>
            <w:r w:rsidRPr="00D6180D">
              <w:rPr>
                <w:rFonts w:cs="Arial"/>
                <w:color w:val="1E1544" w:themeColor="text1"/>
              </w:rPr>
              <w:t>-</w:t>
            </w:r>
            <w:r w:rsidR="00012CD9" w:rsidRPr="00D6180D">
              <w:rPr>
                <w:rFonts w:cs="Arial"/>
                <w:color w:val="1E1544" w:themeColor="text1"/>
              </w:rPr>
              <w:t>2</w:t>
            </w:r>
            <w:r w:rsidR="00012CD9">
              <w:rPr>
                <w:rFonts w:cs="Arial"/>
                <w:color w:val="1E1544" w:themeColor="text1"/>
              </w:rPr>
              <w:t>6</w:t>
            </w:r>
            <w:r w:rsidR="00012CD9" w:rsidRPr="00D6180D">
              <w:rPr>
                <w:rFonts w:cs="Arial"/>
                <w:color w:val="1E1544" w:themeColor="text1"/>
              </w:rPr>
              <w:t xml:space="preserve"> </w:t>
            </w:r>
            <w:r w:rsidRPr="00D6180D">
              <w:rPr>
                <w:rFonts w:cs="Arial"/>
                <w:color w:val="1E1544" w:themeColor="text1"/>
              </w:rPr>
              <w:t>QFR and your 2025-26 ACFR. Guidance on how to complete your QFR and ACFR against the new registered provider structure and care services model will be distributed separately.</w:t>
            </w:r>
          </w:p>
        </w:tc>
        <w:tc>
          <w:tcPr>
            <w:tcW w:w="870" w:type="pct"/>
            <w:tcBorders>
              <w:bottom w:val="single" w:sz="4" w:space="0" w:color="2AB1BB"/>
            </w:tcBorders>
          </w:tcPr>
          <w:p w14:paraId="2C039BEF" w14:textId="1A66C1A3" w:rsidR="001C0661" w:rsidRPr="001C0661" w:rsidRDefault="001C0661" w:rsidP="00491CF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1C0661">
              <w:rPr>
                <w:rFonts w:cs="Arial"/>
                <w:color w:val="1E1544" w:themeColor="text1"/>
              </w:rPr>
              <w:t>Complete Q2 QFR reporting by 14 February 2026</w:t>
            </w:r>
          </w:p>
          <w:p w14:paraId="401DD393" w14:textId="2181E0B7" w:rsidR="00902D7D" w:rsidRPr="006A5282" w:rsidRDefault="001C0661" w:rsidP="001C066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1C0661">
              <w:rPr>
                <w:rFonts w:cs="Arial"/>
                <w:color w:val="1E1544" w:themeColor="text1"/>
              </w:rPr>
              <w:t>Complete 2025-26 ACFR reporting by 31 October 2026</w:t>
            </w:r>
          </w:p>
        </w:tc>
        <w:tc>
          <w:tcPr>
            <w:tcW w:w="1584" w:type="pct"/>
            <w:vMerge/>
            <w:tcBorders>
              <w:bottom w:val="single" w:sz="4" w:space="0" w:color="2AB1BB"/>
            </w:tcBorders>
          </w:tcPr>
          <w:p w14:paraId="534A738F" w14:textId="77777777" w:rsidR="00902D7D" w:rsidRPr="00257D28" w:rsidRDefault="00902D7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101B3E" w:rsidRPr="00C94C5F" w14:paraId="24B2B149"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54D2228E" w14:textId="29506C31" w:rsidR="00101B3E" w:rsidRPr="00C94C5F" w:rsidRDefault="00101B3E" w:rsidP="00257D28">
            <w:pPr>
              <w:spacing w:before="60" w:after="60"/>
              <w:rPr>
                <w:rFonts w:cs="Arial"/>
                <w:bCs w:val="0"/>
                <w:color w:val="1E1544" w:themeColor="text1"/>
              </w:rPr>
            </w:pPr>
            <w:r w:rsidRPr="00C94C5F">
              <w:rPr>
                <w:rFonts w:cs="Arial"/>
                <w:color w:val="1E1544" w:themeColor="text1"/>
              </w:rPr>
              <w:t>3.</w:t>
            </w:r>
            <w:r w:rsidR="00AD55D7">
              <w:rPr>
                <w:rFonts w:cs="Arial"/>
                <w:color w:val="1E1544" w:themeColor="text1"/>
              </w:rPr>
              <w:t>8</w:t>
            </w:r>
          </w:p>
        </w:tc>
        <w:tc>
          <w:tcPr>
            <w:tcW w:w="2256" w:type="pct"/>
          </w:tcPr>
          <w:p w14:paraId="28DD116E" w14:textId="197FBF14"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Complete </w:t>
            </w:r>
            <w:r w:rsidRPr="006A5282">
              <w:rPr>
                <w:rFonts w:cs="Arial"/>
                <w:b/>
                <w:bCs/>
                <w:color w:val="1E1544" w:themeColor="text1"/>
              </w:rPr>
              <w:t>quality and safety reporting</w:t>
            </w:r>
            <w:r w:rsidRPr="006A5282">
              <w:rPr>
                <w:rFonts w:cs="Arial"/>
                <w:color w:val="1E1544" w:themeColor="text1"/>
              </w:rPr>
              <w:t>, such as Serious Incident Response Scheme reporting.</w:t>
            </w:r>
          </w:p>
        </w:tc>
        <w:tc>
          <w:tcPr>
            <w:tcW w:w="870" w:type="pct"/>
            <w:tcBorders>
              <w:top w:val="single" w:sz="4" w:space="0" w:color="2AB1BB"/>
            </w:tcBorders>
          </w:tcPr>
          <w:p w14:paraId="43F2626E" w14:textId="3A47FFDC"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Ongoing reporting obligation</w:t>
            </w:r>
          </w:p>
        </w:tc>
        <w:tc>
          <w:tcPr>
            <w:tcW w:w="1584" w:type="pct"/>
            <w:vMerge/>
            <w:tcBorders>
              <w:top w:val="single" w:sz="4" w:space="0" w:color="2AB1BB"/>
            </w:tcBorders>
          </w:tcPr>
          <w:p w14:paraId="74A623A7" w14:textId="77777777" w:rsidR="00101B3E" w:rsidRPr="00C94C5F"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bl>
    <w:p w14:paraId="07D11B0D" w14:textId="77777777" w:rsidR="00E87373" w:rsidRDefault="00E87373" w:rsidP="004F2491">
      <w:r>
        <w:br w:type="page"/>
      </w:r>
    </w:p>
    <w:p w14:paraId="23D901FA" w14:textId="77777777" w:rsidR="00070C54" w:rsidRPr="00D311F3" w:rsidRDefault="00070C54" w:rsidP="00257D28">
      <w:pPr>
        <w:pStyle w:val="Heading3"/>
        <w:spacing w:before="240" w:after="120"/>
        <w:rPr>
          <w:rFonts w:cs="Arial"/>
        </w:rPr>
      </w:pPr>
      <w:bookmarkStart w:id="20" w:name="_Toc198553765"/>
      <w:r w:rsidRPr="00D311F3">
        <w:rPr>
          <w:rFonts w:cs="Arial"/>
        </w:rPr>
        <w:t>Deliver restorative care services under Support at Home</w:t>
      </w:r>
      <w:bookmarkEnd w:id="20"/>
    </w:p>
    <w:p w14:paraId="3B4B038A" w14:textId="1CC234EC" w:rsidR="00070C54" w:rsidRPr="00D311F3" w:rsidRDefault="00070C54" w:rsidP="003417AB">
      <w:pPr>
        <w:rPr>
          <w:rFonts w:cs="Arial"/>
          <w:color w:val="1E1544" w:themeColor="text1"/>
        </w:rPr>
      </w:pPr>
      <w:r w:rsidRPr="00D311F3">
        <w:rPr>
          <w:rFonts w:cs="Arial"/>
          <w:color w:val="1E1544" w:themeColor="text1"/>
        </w:rPr>
        <w:t xml:space="preserve">The Restorative Care Pathway under Support at Home will replace the Short-Term Restorative Care (STRC) Programme </w:t>
      </w:r>
      <w:r w:rsidR="008F5AA6">
        <w:rPr>
          <w:rFonts w:cs="Arial"/>
          <w:color w:val="1E1544" w:themeColor="text1"/>
        </w:rPr>
        <w:t>from</w:t>
      </w:r>
      <w:r w:rsidR="00CA14FB" w:rsidRPr="00D311F3">
        <w:rPr>
          <w:rFonts w:cs="Arial"/>
          <w:color w:val="1E1544" w:themeColor="text1"/>
        </w:rPr>
        <w:t xml:space="preserve"> </w:t>
      </w:r>
      <w:r w:rsidRPr="00D311F3">
        <w:rPr>
          <w:rFonts w:cs="Arial"/>
          <w:color w:val="1E1544" w:themeColor="text1"/>
        </w:rPr>
        <w:t xml:space="preserve">1 </w:t>
      </w:r>
      <w:r w:rsidR="00CA14FB">
        <w:rPr>
          <w:rFonts w:cs="Arial"/>
          <w:color w:val="1E1544" w:themeColor="text1"/>
        </w:rPr>
        <w:t>November</w:t>
      </w:r>
      <w:r w:rsidR="00CA14FB" w:rsidRPr="00D311F3">
        <w:rPr>
          <w:rFonts w:cs="Arial"/>
          <w:color w:val="1E1544" w:themeColor="text1"/>
        </w:rPr>
        <w:t xml:space="preserve"> </w:t>
      </w:r>
      <w:r w:rsidRPr="00D311F3">
        <w:rPr>
          <w:rFonts w:cs="Arial"/>
          <w:color w:val="1E1544" w:themeColor="text1"/>
        </w:rPr>
        <w:t xml:space="preserve">2025. The Restorative Care Pathway will focus on early intervention and prevention to restore function, supporting participants to remain independent at home for longer. Participants will receive coordinated allied health </w:t>
      </w:r>
      <w:r w:rsidR="001C036B" w:rsidRPr="00D311F3">
        <w:rPr>
          <w:rFonts w:cs="Arial"/>
          <w:color w:val="1E1544" w:themeColor="text1"/>
        </w:rPr>
        <w:t xml:space="preserve">and nursing </w:t>
      </w:r>
      <w:r w:rsidRPr="00D311F3">
        <w:rPr>
          <w:rFonts w:cs="Arial"/>
          <w:color w:val="1E1544" w:themeColor="text1"/>
        </w:rPr>
        <w:t>services to help them achieve their goals and slow functional decline.</w:t>
      </w:r>
    </w:p>
    <w:tbl>
      <w:tblPr>
        <w:tblStyle w:val="GridTable1Light-Accent1"/>
        <w:tblW w:w="5000" w:type="pct"/>
        <w:tblLook w:val="04A0" w:firstRow="1" w:lastRow="0" w:firstColumn="1" w:lastColumn="0" w:noHBand="0" w:noVBand="1"/>
      </w:tblPr>
      <w:tblGrid>
        <w:gridCol w:w="839"/>
        <w:gridCol w:w="7551"/>
        <w:gridCol w:w="1430"/>
        <w:gridCol w:w="4707"/>
      </w:tblGrid>
      <w:tr w:rsidR="009855D0" w:rsidRPr="003417AB" w14:paraId="0F9B6EE4" w14:textId="77777777" w:rsidTr="00FF4B30">
        <w:trPr>
          <w:cnfStyle w:val="100000000000" w:firstRow="1" w:lastRow="0" w:firstColumn="0" w:lastColumn="0" w:oddVBand="0" w:evenVBand="0" w:oddHBand="0" w:evenHBand="0" w:firstRowFirstColumn="0" w:firstRowLastColumn="0" w:lastRowFirstColumn="0" w:lastRowLastColumn="0"/>
          <w:trHeight w:val="561"/>
          <w:tblHeader/>
        </w:trPr>
        <w:tc>
          <w:tcPr>
            <w:cnfStyle w:val="001000000000" w:firstRow="0" w:lastRow="0" w:firstColumn="1" w:lastColumn="0" w:oddVBand="0" w:evenVBand="0" w:oddHBand="0" w:evenHBand="0" w:firstRowFirstColumn="0" w:firstRowLastColumn="0" w:lastRowFirstColumn="0" w:lastRowLastColumn="0"/>
            <w:tcW w:w="289" w:type="pct"/>
          </w:tcPr>
          <w:p w14:paraId="3AB7B2C1" w14:textId="14C782E1" w:rsidR="009855D0" w:rsidRPr="003417AB" w:rsidRDefault="009855D0" w:rsidP="00257D28">
            <w:pPr>
              <w:spacing w:before="60" w:after="60"/>
              <w:rPr>
                <w:rFonts w:cs="Arial"/>
                <w:b w:val="0"/>
                <w:color w:val="1E1544" w:themeColor="text1"/>
              </w:rPr>
            </w:pPr>
            <w:r w:rsidRPr="00257D28">
              <w:rPr>
                <w:rFonts w:cs="Arial"/>
                <w:color w:val="1E1544" w:themeColor="text1"/>
              </w:rPr>
              <w:t>#</w:t>
            </w:r>
          </w:p>
        </w:tc>
        <w:tc>
          <w:tcPr>
            <w:tcW w:w="2599" w:type="pct"/>
          </w:tcPr>
          <w:p w14:paraId="65BF1882" w14:textId="79BBF520" w:rsidR="009855D0" w:rsidRPr="003417AB" w:rsidRDefault="009855D0"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3417AB">
              <w:rPr>
                <w:rFonts w:cs="Arial"/>
                <w:color w:val="1E1544" w:themeColor="text1"/>
              </w:rPr>
              <w:t>Actions providers should take</w:t>
            </w:r>
          </w:p>
        </w:tc>
        <w:tc>
          <w:tcPr>
            <w:tcW w:w="492" w:type="pct"/>
          </w:tcPr>
          <w:p w14:paraId="6F1C2C3C" w14:textId="77777777" w:rsidR="009855D0" w:rsidRPr="003417AB" w:rsidRDefault="009855D0"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3417AB">
              <w:rPr>
                <w:rFonts w:cs="Arial"/>
                <w:color w:val="1E1544" w:themeColor="text1"/>
              </w:rPr>
              <w:t>Timeframe</w:t>
            </w:r>
          </w:p>
        </w:tc>
        <w:tc>
          <w:tcPr>
            <w:tcW w:w="1620" w:type="pct"/>
          </w:tcPr>
          <w:p w14:paraId="26D9E10D" w14:textId="77777777" w:rsidR="009855D0" w:rsidRPr="003417AB" w:rsidRDefault="009855D0"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3417AB">
              <w:rPr>
                <w:rFonts w:cs="Arial"/>
                <w:color w:val="1E1544" w:themeColor="text1"/>
              </w:rPr>
              <w:t>Transition resources and tools</w:t>
            </w:r>
          </w:p>
        </w:tc>
      </w:tr>
      <w:tr w:rsidR="002D4A74" w:rsidRPr="003417AB" w14:paraId="34FD0DE6" w14:textId="77777777" w:rsidTr="00FF4B30">
        <w:trPr>
          <w:trHeight w:val="270"/>
        </w:trPr>
        <w:tc>
          <w:tcPr>
            <w:cnfStyle w:val="001000000000" w:firstRow="0" w:lastRow="0" w:firstColumn="1" w:lastColumn="0" w:oddVBand="0" w:evenVBand="0" w:oddHBand="0" w:evenHBand="0" w:firstRowFirstColumn="0" w:firstRowLastColumn="0" w:lastRowFirstColumn="0" w:lastRowLastColumn="0"/>
            <w:tcW w:w="289" w:type="pct"/>
          </w:tcPr>
          <w:p w14:paraId="68F35F91" w14:textId="61750A90" w:rsidR="002D4A74" w:rsidRPr="003417AB" w:rsidRDefault="002D4A74" w:rsidP="00257D28">
            <w:pPr>
              <w:spacing w:before="60" w:after="60"/>
              <w:rPr>
                <w:rFonts w:cs="Arial"/>
                <w:bCs w:val="0"/>
                <w:color w:val="1E1544" w:themeColor="text1"/>
              </w:rPr>
            </w:pPr>
            <w:r w:rsidRPr="003417AB">
              <w:rPr>
                <w:rFonts w:cs="Arial"/>
                <w:color w:val="1E1544" w:themeColor="text1"/>
              </w:rPr>
              <w:t>3.</w:t>
            </w:r>
            <w:r>
              <w:rPr>
                <w:rFonts w:cs="Arial"/>
                <w:color w:val="1E1544" w:themeColor="text1"/>
              </w:rPr>
              <w:t>9</w:t>
            </w:r>
          </w:p>
        </w:tc>
        <w:tc>
          <w:tcPr>
            <w:tcW w:w="2599" w:type="pct"/>
          </w:tcPr>
          <w:p w14:paraId="47E267A1" w14:textId="77777777" w:rsidR="002D4A74" w:rsidRPr="001E7100" w:rsidRDefault="002D4A74" w:rsidP="003626A6">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4D581B">
              <w:rPr>
                <w:rFonts w:eastAsia="Arial" w:cs="Arial"/>
                <w:color w:val="1E1544" w:themeColor="text1"/>
              </w:rPr>
              <w:t xml:space="preserve">STRC recipients approved for STRC and commenced receiving services </w:t>
            </w:r>
            <w:r w:rsidRPr="004D581B">
              <w:rPr>
                <w:rFonts w:eastAsia="Arial" w:cs="Arial"/>
                <w:b/>
                <w:bCs/>
                <w:color w:val="1E1544" w:themeColor="text1"/>
              </w:rPr>
              <w:t>after</w:t>
            </w:r>
            <w:r w:rsidRPr="004D581B">
              <w:rPr>
                <w:rFonts w:eastAsia="Arial" w:cs="Arial"/>
                <w:color w:val="1E1544" w:themeColor="text1"/>
              </w:rPr>
              <w:t xml:space="preserve"> 1 November 2025 will commence their care under the Support at Home Restorative Care Pathway.</w:t>
            </w:r>
          </w:p>
          <w:p w14:paraId="58F9D906" w14:textId="53AE7403" w:rsidR="002D4A74" w:rsidRPr="0009077D" w:rsidRDefault="002D4A74" w:rsidP="003626A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D581B">
              <w:rPr>
                <w:rFonts w:eastAsia="Arial" w:cs="Arial"/>
                <w:color w:val="1E1544" w:themeColor="text1"/>
              </w:rPr>
              <w:t xml:space="preserve">NOTE: STRC recipients approved for STRC and commenced receiving services </w:t>
            </w:r>
            <w:r w:rsidRPr="004D581B">
              <w:rPr>
                <w:rFonts w:eastAsia="Arial" w:cs="Arial"/>
                <w:b/>
                <w:bCs/>
                <w:color w:val="1E1544" w:themeColor="text1"/>
                <w:u w:val="single"/>
              </w:rPr>
              <w:t>before</w:t>
            </w:r>
            <w:r w:rsidRPr="004D581B">
              <w:rPr>
                <w:rFonts w:eastAsia="Arial" w:cs="Arial"/>
                <w:color w:val="1E1544" w:themeColor="text1"/>
                <w:u w:val="single"/>
              </w:rPr>
              <w:t xml:space="preserve"> </w:t>
            </w:r>
            <w:r w:rsidRPr="004D581B">
              <w:rPr>
                <w:rFonts w:eastAsia="Arial" w:cs="Arial"/>
                <w:color w:val="1E1544" w:themeColor="text1"/>
              </w:rPr>
              <w:t>1 November 2025 will complete their episode under STRC and will not transition to the Restorative Care Pathway.</w:t>
            </w:r>
          </w:p>
        </w:tc>
        <w:tc>
          <w:tcPr>
            <w:tcW w:w="492" w:type="pct"/>
          </w:tcPr>
          <w:p w14:paraId="04079DDD" w14:textId="795FD51C" w:rsidR="002D4A74" w:rsidRPr="0009077D" w:rsidRDefault="002D4A7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 xml:space="preserve">From 1 </w:t>
            </w:r>
            <w:r>
              <w:rPr>
                <w:rFonts w:cs="Arial"/>
                <w:color w:val="1E1544" w:themeColor="text1"/>
              </w:rPr>
              <w:t>November</w:t>
            </w:r>
            <w:r w:rsidRPr="0009077D">
              <w:rPr>
                <w:rFonts w:cs="Arial"/>
                <w:color w:val="1E1544" w:themeColor="text1"/>
              </w:rPr>
              <w:t xml:space="preserve"> 2025</w:t>
            </w:r>
          </w:p>
        </w:tc>
        <w:tc>
          <w:tcPr>
            <w:tcW w:w="1620" w:type="pct"/>
            <w:vMerge w:val="restart"/>
          </w:tcPr>
          <w:p w14:paraId="365463F9" w14:textId="1621039D" w:rsidR="002D4A74" w:rsidRPr="003417AB" w:rsidRDefault="002D4A74"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236" w:history="1">
              <w:r w:rsidRPr="001964B1">
                <w:rPr>
                  <w:rStyle w:val="Hyperlink"/>
                  <w:rFonts w:cs="Arial"/>
                </w:rPr>
                <w:t>Support at Home program manual</w:t>
              </w:r>
            </w:hyperlink>
            <w:r w:rsidRPr="00816D6D">
              <w:rPr>
                <w:rFonts w:cs="Arial"/>
                <w:color w:val="1E1544"/>
              </w:rPr>
              <w:t xml:space="preserve"> </w:t>
            </w:r>
            <w:r w:rsidRPr="00257D28">
              <w:rPr>
                <w:rFonts w:cs="Arial"/>
                <w:color w:val="1E1544"/>
              </w:rPr>
              <w:t>for</w:t>
            </w:r>
            <w:r w:rsidRPr="003417AB">
              <w:rPr>
                <w:rFonts w:cs="Arial"/>
                <w:color w:val="1E1544" w:themeColor="text1"/>
              </w:rPr>
              <w:t xml:space="preserve"> detailed program information.</w:t>
            </w:r>
          </w:p>
          <w:p w14:paraId="0157C20A" w14:textId="7248FE05" w:rsidR="002D4A74" w:rsidRDefault="002D4A7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Refer to the </w:t>
            </w:r>
            <w:hyperlink r:id="rId237" w:history="1">
              <w:r w:rsidRPr="001964B1">
                <w:rPr>
                  <w:rStyle w:val="Hyperlink"/>
                  <w:rFonts w:cs="Arial"/>
                </w:rPr>
                <w:t>Restorative care Pathway clinical guidelines</w:t>
              </w:r>
            </w:hyperlink>
            <w:r>
              <w:rPr>
                <w:rFonts w:cs="Arial"/>
                <w:color w:val="1E1544"/>
              </w:rPr>
              <w:t xml:space="preserve"> on the department’s website.</w:t>
            </w:r>
          </w:p>
          <w:p w14:paraId="333FE33B" w14:textId="7622D554" w:rsidR="002D4A74" w:rsidRPr="003417AB" w:rsidRDefault="002D4A7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Refer to the </w:t>
            </w:r>
            <w:hyperlink r:id="rId238" w:history="1">
              <w:r w:rsidRPr="001964B1">
                <w:rPr>
                  <w:rStyle w:val="Hyperlink"/>
                  <w:rFonts w:cs="Arial"/>
                </w:rPr>
                <w:t>Guide for Short-Term Restorative Care providers transitioning to the Restorative Care Pathway</w:t>
              </w:r>
            </w:hyperlink>
            <w:r>
              <w:rPr>
                <w:rFonts w:cs="Arial"/>
                <w:color w:val="1E1544"/>
              </w:rPr>
              <w:t xml:space="preserve"> for more information on transition scenarios for STRC clients and actions providers should take to prepare for the transition.</w:t>
            </w:r>
          </w:p>
        </w:tc>
      </w:tr>
      <w:tr w:rsidR="002D4A74" w:rsidRPr="003417AB" w14:paraId="7727AE96" w14:textId="77777777" w:rsidTr="00FF4B30">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7EF0C107" w14:textId="7545FC46" w:rsidR="002D4A74" w:rsidRPr="003417AB" w:rsidRDefault="002D4A74" w:rsidP="00257D28">
            <w:pPr>
              <w:spacing w:before="60" w:after="60"/>
              <w:rPr>
                <w:rFonts w:cs="Arial"/>
                <w:bCs w:val="0"/>
                <w:color w:val="1E1544" w:themeColor="text1"/>
              </w:rPr>
            </w:pPr>
            <w:r w:rsidRPr="003417AB">
              <w:rPr>
                <w:rFonts w:cs="Arial"/>
                <w:color w:val="1E1544" w:themeColor="text1"/>
              </w:rPr>
              <w:t>3.</w:t>
            </w:r>
            <w:r>
              <w:rPr>
                <w:rFonts w:cs="Arial"/>
                <w:color w:val="1E1544" w:themeColor="text1"/>
              </w:rPr>
              <w:t>10</w:t>
            </w:r>
          </w:p>
        </w:tc>
        <w:tc>
          <w:tcPr>
            <w:tcW w:w="2599" w:type="pct"/>
          </w:tcPr>
          <w:p w14:paraId="7155DA8C" w14:textId="32FF15B6" w:rsidR="002D4A74" w:rsidRPr="0009077D" w:rsidRDefault="002D4A7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 xml:space="preserve">Build a </w:t>
            </w:r>
            <w:r w:rsidRPr="0009077D">
              <w:rPr>
                <w:rFonts w:cs="Arial"/>
                <w:b/>
                <w:bCs/>
                <w:color w:val="1E1544" w:themeColor="text1"/>
              </w:rPr>
              <w:t>goal plan</w:t>
            </w:r>
            <w:r w:rsidRPr="0009077D">
              <w:rPr>
                <w:rFonts w:cs="Arial"/>
                <w:color w:val="1E1544" w:themeColor="text1"/>
              </w:rPr>
              <w:t xml:space="preserve"> with the Support at Home participant.</w:t>
            </w:r>
          </w:p>
        </w:tc>
        <w:tc>
          <w:tcPr>
            <w:tcW w:w="492" w:type="pct"/>
          </w:tcPr>
          <w:p w14:paraId="05AE2F9D" w14:textId="18EC1061" w:rsidR="002D4A74" w:rsidRPr="0009077D" w:rsidRDefault="002D4A7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 xml:space="preserve">From 1 </w:t>
            </w:r>
            <w:r>
              <w:rPr>
                <w:rFonts w:cs="Arial"/>
                <w:color w:val="1E1544" w:themeColor="text1"/>
              </w:rPr>
              <w:t>November</w:t>
            </w:r>
            <w:r w:rsidRPr="0009077D">
              <w:rPr>
                <w:rFonts w:cs="Arial"/>
                <w:color w:val="1E1544" w:themeColor="text1"/>
              </w:rPr>
              <w:t xml:space="preserve"> 2025</w:t>
            </w:r>
          </w:p>
        </w:tc>
        <w:tc>
          <w:tcPr>
            <w:tcW w:w="1620" w:type="pct"/>
            <w:vMerge/>
          </w:tcPr>
          <w:p w14:paraId="06654C2B" w14:textId="77777777" w:rsidR="002D4A74" w:rsidRPr="003417AB" w:rsidRDefault="002D4A7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2D4A74" w:rsidRPr="003417AB" w14:paraId="4E90265B" w14:textId="77777777" w:rsidTr="00FF4B30">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268E8AED" w14:textId="22EAA440" w:rsidR="002D4A74" w:rsidRPr="00641E7F" w:rsidRDefault="002D4A74" w:rsidP="00257D28">
            <w:pPr>
              <w:spacing w:before="60" w:after="60"/>
              <w:rPr>
                <w:rFonts w:cs="Arial"/>
                <w:strike/>
                <w:color w:val="1E1544" w:themeColor="text1"/>
              </w:rPr>
            </w:pPr>
            <w:r w:rsidRPr="003417AB">
              <w:rPr>
                <w:rFonts w:cs="Arial"/>
                <w:color w:val="1E1544" w:themeColor="text1"/>
              </w:rPr>
              <w:t>3.1</w:t>
            </w:r>
            <w:r>
              <w:rPr>
                <w:rFonts w:cs="Arial"/>
                <w:color w:val="1E1544" w:themeColor="text1"/>
              </w:rPr>
              <w:t>1</w:t>
            </w:r>
          </w:p>
        </w:tc>
        <w:tc>
          <w:tcPr>
            <w:tcW w:w="2599" w:type="pct"/>
          </w:tcPr>
          <w:p w14:paraId="7730A0DB" w14:textId="4C359AD6" w:rsidR="002D4A74" w:rsidRPr="00641E7F" w:rsidRDefault="002D4A74" w:rsidP="00257D28">
            <w:pPr>
              <w:spacing w:before="60" w:after="60"/>
              <w:cnfStyle w:val="000000000000" w:firstRow="0" w:lastRow="0" w:firstColumn="0" w:lastColumn="0" w:oddVBand="0" w:evenVBand="0" w:oddHBand="0" w:evenHBand="0" w:firstRowFirstColumn="0" w:firstRowLastColumn="0" w:lastRowFirstColumn="0" w:lastRowLastColumn="0"/>
              <w:rPr>
                <w:rFonts w:cs="Arial"/>
                <w:strike/>
                <w:color w:val="1E1544" w:themeColor="text1"/>
              </w:rPr>
            </w:pPr>
            <w:r w:rsidRPr="0009077D">
              <w:rPr>
                <w:rFonts w:cs="Arial"/>
                <w:color w:val="1E1544" w:themeColor="text1"/>
              </w:rPr>
              <w:t xml:space="preserve">Provide a </w:t>
            </w:r>
            <w:r w:rsidRPr="0009077D">
              <w:rPr>
                <w:rFonts w:cs="Arial"/>
                <w:b/>
                <w:bCs/>
                <w:color w:val="1E1544" w:themeColor="text1"/>
              </w:rPr>
              <w:t xml:space="preserve">final </w:t>
            </w:r>
            <w:r>
              <w:rPr>
                <w:rFonts w:cs="Arial"/>
                <w:b/>
                <w:bCs/>
                <w:color w:val="1E1544" w:themeColor="text1"/>
              </w:rPr>
              <w:t xml:space="preserve">monthly </w:t>
            </w:r>
            <w:r w:rsidRPr="0009077D">
              <w:rPr>
                <w:rFonts w:cs="Arial"/>
                <w:b/>
                <w:bCs/>
                <w:color w:val="1E1544" w:themeColor="text1"/>
              </w:rPr>
              <w:t>statement</w:t>
            </w:r>
            <w:r w:rsidRPr="0009077D">
              <w:rPr>
                <w:rFonts w:cs="Arial"/>
                <w:color w:val="1E1544" w:themeColor="text1"/>
              </w:rPr>
              <w:t xml:space="preserve"> summarising services received</w:t>
            </w:r>
            <w:r>
              <w:rPr>
                <w:rFonts w:cs="Arial"/>
                <w:color w:val="1E1544" w:themeColor="text1"/>
              </w:rPr>
              <w:t xml:space="preserve"> if ceasing to deliver services to the participant</w:t>
            </w:r>
            <w:r w:rsidRPr="0009077D">
              <w:rPr>
                <w:rFonts w:cs="Arial"/>
                <w:color w:val="1E1544" w:themeColor="text1"/>
              </w:rPr>
              <w:t>.</w:t>
            </w:r>
          </w:p>
        </w:tc>
        <w:tc>
          <w:tcPr>
            <w:tcW w:w="492" w:type="pct"/>
          </w:tcPr>
          <w:p w14:paraId="1F97D777" w14:textId="760CB66B" w:rsidR="002D4A74" w:rsidRPr="00641E7F" w:rsidRDefault="002D4A74" w:rsidP="00257D28">
            <w:pPr>
              <w:spacing w:before="60" w:after="60"/>
              <w:cnfStyle w:val="000000000000" w:firstRow="0" w:lastRow="0" w:firstColumn="0" w:lastColumn="0" w:oddVBand="0" w:evenVBand="0" w:oddHBand="0" w:evenHBand="0" w:firstRowFirstColumn="0" w:firstRowLastColumn="0" w:lastRowFirstColumn="0" w:lastRowLastColumn="0"/>
              <w:rPr>
                <w:rFonts w:cs="Arial"/>
                <w:strike/>
                <w:color w:val="1E1544" w:themeColor="text1"/>
              </w:rPr>
            </w:pPr>
            <w:r w:rsidRPr="0009077D">
              <w:rPr>
                <w:rFonts w:cs="Arial"/>
                <w:color w:val="1E1544" w:themeColor="text1"/>
              </w:rPr>
              <w:t xml:space="preserve">From 1 </w:t>
            </w:r>
            <w:r>
              <w:rPr>
                <w:rFonts w:cs="Arial"/>
                <w:color w:val="1E1544" w:themeColor="text1"/>
              </w:rPr>
              <w:t>November</w:t>
            </w:r>
            <w:r w:rsidRPr="0009077D">
              <w:rPr>
                <w:rFonts w:cs="Arial"/>
                <w:color w:val="1E1544" w:themeColor="text1"/>
              </w:rPr>
              <w:t xml:space="preserve"> 2025</w:t>
            </w:r>
          </w:p>
        </w:tc>
        <w:tc>
          <w:tcPr>
            <w:tcW w:w="1620" w:type="pct"/>
            <w:vMerge/>
          </w:tcPr>
          <w:p w14:paraId="1F31A4E8" w14:textId="77777777" w:rsidR="002D4A74" w:rsidRPr="003417AB" w:rsidRDefault="002D4A7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2D4A74" w:rsidRPr="003417AB" w14:paraId="4921ADE4" w14:textId="77777777" w:rsidTr="00FF4B30">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0C34E6F1" w14:textId="6DE71F52" w:rsidR="002D4A74" w:rsidRPr="003417AB" w:rsidRDefault="002D4A74" w:rsidP="00257D28">
            <w:pPr>
              <w:spacing w:before="60" w:after="60"/>
              <w:rPr>
                <w:rFonts w:cs="Arial"/>
                <w:bCs w:val="0"/>
                <w:color w:val="1E1544" w:themeColor="text1"/>
              </w:rPr>
            </w:pPr>
            <w:r w:rsidRPr="003417AB">
              <w:rPr>
                <w:rFonts w:cs="Arial"/>
                <w:color w:val="1E1544" w:themeColor="text1"/>
              </w:rPr>
              <w:t>3.1</w:t>
            </w:r>
            <w:r>
              <w:rPr>
                <w:rFonts w:cs="Arial"/>
                <w:color w:val="1E1544" w:themeColor="text1"/>
              </w:rPr>
              <w:t>2</w:t>
            </w:r>
          </w:p>
        </w:tc>
        <w:tc>
          <w:tcPr>
            <w:tcW w:w="2599" w:type="pct"/>
          </w:tcPr>
          <w:p w14:paraId="72F39E12" w14:textId="77F80FBC" w:rsidR="002D4A74" w:rsidRPr="0009077D" w:rsidRDefault="009D1A2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D581B">
              <w:rPr>
                <w:rFonts w:cs="Arial"/>
                <w:color w:val="1E1544" w:themeColor="text1"/>
              </w:rPr>
              <w:t xml:space="preserve">Create an </w:t>
            </w:r>
            <w:r w:rsidRPr="004D581B">
              <w:rPr>
                <w:rFonts w:cs="Arial"/>
                <w:b/>
                <w:bCs/>
                <w:color w:val="1E1544" w:themeColor="text1"/>
              </w:rPr>
              <w:t>exit plan</w:t>
            </w:r>
            <w:r w:rsidRPr="004D581B">
              <w:rPr>
                <w:rFonts w:cs="Arial"/>
                <w:color w:val="1E1544" w:themeColor="text1"/>
              </w:rPr>
              <w:t xml:space="preserve"> for the Restorative Care Pathway and evaluate if there are any ongoing care needs.</w:t>
            </w:r>
          </w:p>
        </w:tc>
        <w:tc>
          <w:tcPr>
            <w:tcW w:w="492" w:type="pct"/>
          </w:tcPr>
          <w:p w14:paraId="07041765" w14:textId="30902DE1" w:rsidR="002D4A74" w:rsidRPr="0009077D" w:rsidRDefault="002D4A7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 xml:space="preserve">From 1 </w:t>
            </w:r>
            <w:r>
              <w:rPr>
                <w:rFonts w:cs="Arial"/>
                <w:color w:val="1E1544" w:themeColor="text1"/>
              </w:rPr>
              <w:t>November</w:t>
            </w:r>
            <w:r w:rsidRPr="0009077D">
              <w:rPr>
                <w:rFonts w:cs="Arial"/>
                <w:color w:val="1E1544" w:themeColor="text1"/>
              </w:rPr>
              <w:t xml:space="preserve"> 2025</w:t>
            </w:r>
          </w:p>
        </w:tc>
        <w:tc>
          <w:tcPr>
            <w:tcW w:w="1620" w:type="pct"/>
            <w:vMerge/>
          </w:tcPr>
          <w:p w14:paraId="43024519" w14:textId="77777777" w:rsidR="002D4A74" w:rsidRPr="003417AB" w:rsidRDefault="002D4A7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6551F2" w:rsidRPr="003417AB" w14:paraId="6DED8C9B" w14:textId="77777777" w:rsidTr="00FF4B30">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46BBD842" w14:textId="162443AE" w:rsidR="006551F2" w:rsidRPr="003417AB" w:rsidRDefault="006551F2" w:rsidP="006551F2">
            <w:pPr>
              <w:spacing w:before="60" w:after="60"/>
              <w:rPr>
                <w:rFonts w:cs="Arial"/>
                <w:color w:val="1E1544" w:themeColor="text1"/>
              </w:rPr>
            </w:pPr>
            <w:r>
              <w:rPr>
                <w:rFonts w:cs="Arial"/>
                <w:color w:val="1E1544" w:themeColor="text1"/>
              </w:rPr>
              <w:t>3.13</w:t>
            </w:r>
            <w:r w:rsidRPr="00D4592D">
              <w:rPr>
                <w:rFonts w:cs="Arial"/>
                <w:color w:val="C00000"/>
              </w:rPr>
              <w:t xml:space="preserve"> NEW</w:t>
            </w:r>
          </w:p>
        </w:tc>
        <w:tc>
          <w:tcPr>
            <w:tcW w:w="2599" w:type="pct"/>
          </w:tcPr>
          <w:p w14:paraId="2F642E66" w14:textId="3E871F8D" w:rsidR="006551F2" w:rsidRPr="0009077D" w:rsidRDefault="006551F2" w:rsidP="006551F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D581B">
              <w:rPr>
                <w:rFonts w:cs="Arial"/>
                <w:color w:val="1E1544" w:themeColor="text1"/>
              </w:rPr>
              <w:t>For those clients accessing STRC or those with an active STRC approval receiving the Restorative Care Pathway post 1 November 2025, providers should submit an exit form to Services Australia for anybody approved for, and accessing, the End-of-Life Pathway as these should not be accessed concurrently.</w:t>
            </w:r>
          </w:p>
        </w:tc>
        <w:tc>
          <w:tcPr>
            <w:tcW w:w="492" w:type="pct"/>
          </w:tcPr>
          <w:p w14:paraId="3154D167" w14:textId="60D229E7" w:rsidR="006551F2" w:rsidRPr="0009077D" w:rsidRDefault="006551F2" w:rsidP="006551F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FC57F6">
              <w:rPr>
                <w:rFonts w:cs="Arial"/>
                <w:color w:val="1E1544" w:themeColor="text1"/>
              </w:rPr>
              <w:t>From 1 November 2025</w:t>
            </w:r>
          </w:p>
        </w:tc>
        <w:tc>
          <w:tcPr>
            <w:tcW w:w="1620" w:type="pct"/>
            <w:vMerge/>
          </w:tcPr>
          <w:p w14:paraId="1DF227CC" w14:textId="77777777" w:rsidR="006551F2" w:rsidRPr="003417AB" w:rsidRDefault="006551F2" w:rsidP="006551F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bl>
    <w:p w14:paraId="6F924617" w14:textId="64CAD638" w:rsidR="00070C54" w:rsidRPr="00D311F3" w:rsidRDefault="00070C54" w:rsidP="00070C54">
      <w:pPr>
        <w:pStyle w:val="Heading3"/>
        <w:spacing w:before="360"/>
        <w:rPr>
          <w:rFonts w:cs="Arial"/>
        </w:rPr>
      </w:pPr>
      <w:bookmarkStart w:id="21" w:name="_Toc198553766"/>
      <w:r w:rsidRPr="00D311F3">
        <w:rPr>
          <w:rFonts w:cs="Arial"/>
        </w:rPr>
        <w:t>Deliver the End-of-Life Pathway</w:t>
      </w:r>
      <w:bookmarkEnd w:id="21"/>
    </w:p>
    <w:p w14:paraId="26619BAC" w14:textId="650083E8" w:rsidR="00070C54" w:rsidRPr="00D311F3" w:rsidRDefault="00070C54" w:rsidP="00070C54">
      <w:pPr>
        <w:rPr>
          <w:rFonts w:cs="Arial"/>
          <w:color w:val="1E1544" w:themeColor="text1"/>
        </w:rPr>
      </w:pPr>
      <w:r w:rsidRPr="00D311F3">
        <w:rPr>
          <w:rFonts w:cs="Arial"/>
          <w:color w:val="1E1544" w:themeColor="text1"/>
        </w:rPr>
        <w:t xml:space="preserve">Support at Home will include an End-of-Life Pathway, commencing </w:t>
      </w:r>
      <w:r w:rsidR="000A6907">
        <w:rPr>
          <w:rFonts w:cs="Arial"/>
          <w:color w:val="1E1544" w:themeColor="text1"/>
        </w:rPr>
        <w:t>from</w:t>
      </w:r>
      <w:r w:rsidR="00EA587C" w:rsidRPr="00D311F3">
        <w:rPr>
          <w:rFonts w:cs="Arial"/>
          <w:color w:val="1E1544" w:themeColor="text1"/>
        </w:rPr>
        <w:t xml:space="preserve"> </w:t>
      </w:r>
      <w:r w:rsidRPr="00D311F3">
        <w:rPr>
          <w:rFonts w:cs="Arial"/>
          <w:color w:val="1E1544" w:themeColor="text1"/>
        </w:rPr>
        <w:t xml:space="preserve">1 </w:t>
      </w:r>
      <w:r w:rsidR="00EA587C">
        <w:rPr>
          <w:rFonts w:cs="Arial"/>
          <w:color w:val="1E1544" w:themeColor="text1"/>
        </w:rPr>
        <w:t>November</w:t>
      </w:r>
      <w:r w:rsidR="00EA587C" w:rsidRPr="00D311F3">
        <w:rPr>
          <w:rFonts w:cs="Arial"/>
          <w:color w:val="1E1544" w:themeColor="text1"/>
        </w:rPr>
        <w:t xml:space="preserve"> </w:t>
      </w:r>
      <w:r w:rsidRPr="00D311F3">
        <w:rPr>
          <w:rFonts w:cs="Arial"/>
          <w:color w:val="1E1544" w:themeColor="text1"/>
        </w:rPr>
        <w:t>2025. The End-of-Life Pathway will support participants who have been diagnosed with 3 months or less to live that wish to remain at home by providing an increase in the level of services available.</w:t>
      </w:r>
    </w:p>
    <w:tbl>
      <w:tblPr>
        <w:tblStyle w:val="GridTable1Light-Accent1"/>
        <w:tblW w:w="5000" w:type="pct"/>
        <w:tblLook w:val="04A0" w:firstRow="1" w:lastRow="0" w:firstColumn="1" w:lastColumn="0" w:noHBand="0" w:noVBand="1"/>
      </w:tblPr>
      <w:tblGrid>
        <w:gridCol w:w="839"/>
        <w:gridCol w:w="7336"/>
        <w:gridCol w:w="1453"/>
        <w:gridCol w:w="4899"/>
      </w:tblGrid>
      <w:tr w:rsidR="008F1F8F" w:rsidRPr="008F1F8F" w14:paraId="3342A3C8" w14:textId="77777777" w:rsidTr="00B710A3">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89" w:type="pct"/>
          </w:tcPr>
          <w:p w14:paraId="1D3E4232" w14:textId="1A2BC9AB" w:rsidR="009855D0" w:rsidRPr="008F1F8F" w:rsidRDefault="009855D0" w:rsidP="00257D28">
            <w:pPr>
              <w:spacing w:before="60" w:after="60"/>
              <w:rPr>
                <w:rFonts w:cs="Arial"/>
                <w:b w:val="0"/>
                <w:color w:val="1E1544" w:themeColor="text1"/>
              </w:rPr>
            </w:pPr>
            <w:r w:rsidRPr="00257D28">
              <w:rPr>
                <w:rFonts w:cs="Arial"/>
                <w:color w:val="1E1544" w:themeColor="text1"/>
              </w:rPr>
              <w:t>#</w:t>
            </w:r>
          </w:p>
        </w:tc>
        <w:tc>
          <w:tcPr>
            <w:tcW w:w="2524" w:type="pct"/>
          </w:tcPr>
          <w:p w14:paraId="099DD314" w14:textId="77FF6E7A" w:rsidR="009855D0" w:rsidRPr="008F1F8F" w:rsidRDefault="009855D0"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8F1F8F">
              <w:rPr>
                <w:rFonts w:cs="Arial"/>
                <w:color w:val="1E1544" w:themeColor="text1"/>
              </w:rPr>
              <w:t>Actions providers should take</w:t>
            </w:r>
          </w:p>
        </w:tc>
        <w:tc>
          <w:tcPr>
            <w:tcW w:w="500" w:type="pct"/>
          </w:tcPr>
          <w:p w14:paraId="06B76595" w14:textId="77777777" w:rsidR="009855D0" w:rsidRPr="008F1F8F" w:rsidRDefault="009855D0"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8F1F8F">
              <w:rPr>
                <w:rFonts w:cs="Arial"/>
                <w:color w:val="1E1544" w:themeColor="text1"/>
              </w:rPr>
              <w:t>Timeframe</w:t>
            </w:r>
          </w:p>
        </w:tc>
        <w:tc>
          <w:tcPr>
            <w:tcW w:w="1686" w:type="pct"/>
          </w:tcPr>
          <w:p w14:paraId="44C0CB43" w14:textId="77777777" w:rsidR="009855D0" w:rsidRPr="008F1F8F" w:rsidRDefault="009855D0"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8F1F8F">
              <w:rPr>
                <w:rFonts w:cs="Arial"/>
                <w:color w:val="1E1544" w:themeColor="text1"/>
              </w:rPr>
              <w:t>Transition resources and tools</w:t>
            </w:r>
          </w:p>
        </w:tc>
      </w:tr>
      <w:tr w:rsidR="008F1F8F" w:rsidRPr="008F1F8F" w14:paraId="4B29C434" w14:textId="77777777" w:rsidTr="00B710A3">
        <w:trPr>
          <w:trHeight w:val="1146"/>
        </w:trPr>
        <w:tc>
          <w:tcPr>
            <w:cnfStyle w:val="001000000000" w:firstRow="0" w:lastRow="0" w:firstColumn="1" w:lastColumn="0" w:oddVBand="0" w:evenVBand="0" w:oddHBand="0" w:evenHBand="0" w:firstRowFirstColumn="0" w:firstRowLastColumn="0" w:lastRowFirstColumn="0" w:lastRowLastColumn="0"/>
            <w:tcW w:w="289" w:type="pct"/>
          </w:tcPr>
          <w:p w14:paraId="73DC3CEA" w14:textId="15DF413A" w:rsidR="009855D0" w:rsidRPr="008F1F8F" w:rsidRDefault="009855D0" w:rsidP="00257D28">
            <w:pPr>
              <w:spacing w:before="60" w:after="60"/>
              <w:rPr>
                <w:rFonts w:cs="Arial"/>
                <w:bCs w:val="0"/>
                <w:color w:val="1E1544" w:themeColor="text1"/>
              </w:rPr>
            </w:pPr>
            <w:r w:rsidRPr="008F1F8F">
              <w:rPr>
                <w:rFonts w:cs="Arial"/>
                <w:color w:val="1E1544" w:themeColor="text1"/>
              </w:rPr>
              <w:t>3.</w:t>
            </w:r>
            <w:r w:rsidR="00AD55D7" w:rsidRPr="008F1F8F">
              <w:rPr>
                <w:rFonts w:cs="Arial"/>
                <w:color w:val="1E1544" w:themeColor="text1"/>
              </w:rPr>
              <w:t>1</w:t>
            </w:r>
            <w:r w:rsidR="002D4A74">
              <w:rPr>
                <w:rFonts w:cs="Arial"/>
                <w:color w:val="1E1544" w:themeColor="text1"/>
              </w:rPr>
              <w:t>4</w:t>
            </w:r>
          </w:p>
        </w:tc>
        <w:tc>
          <w:tcPr>
            <w:tcW w:w="2524" w:type="pct"/>
          </w:tcPr>
          <w:p w14:paraId="1E91EC5A" w14:textId="0F6447AF"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F1F8F">
              <w:rPr>
                <w:rFonts w:cs="Arial"/>
                <w:color w:val="1E1544" w:themeColor="text1"/>
              </w:rPr>
              <w:t xml:space="preserve">Providers should support any HCP </w:t>
            </w:r>
            <w:r w:rsidR="00FB18C0">
              <w:rPr>
                <w:rFonts w:cs="Arial"/>
                <w:color w:val="1E1544" w:themeColor="text1"/>
              </w:rPr>
              <w:t xml:space="preserve">care </w:t>
            </w:r>
            <w:r w:rsidRPr="008F1F8F">
              <w:rPr>
                <w:rFonts w:cs="Arial"/>
                <w:color w:val="1E1544" w:themeColor="text1"/>
              </w:rPr>
              <w:t>recipients who have transitioned to Support at Home who may fit the eligibility criteria for the End-of-Life Pathway, to access the End-of-Life Pathway.</w:t>
            </w:r>
          </w:p>
        </w:tc>
        <w:tc>
          <w:tcPr>
            <w:tcW w:w="500" w:type="pct"/>
          </w:tcPr>
          <w:p w14:paraId="5F24F11D" w14:textId="59BF4A68"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F1F8F">
              <w:rPr>
                <w:rFonts w:cs="Arial"/>
                <w:color w:val="1E1544" w:themeColor="text1"/>
              </w:rPr>
              <w:t xml:space="preserve">From 1 </w:t>
            </w:r>
            <w:r w:rsidR="00F7286D">
              <w:rPr>
                <w:rFonts w:cs="Arial"/>
                <w:color w:val="1E1544" w:themeColor="text1"/>
              </w:rPr>
              <w:t>November</w:t>
            </w:r>
            <w:r w:rsidR="00F7286D" w:rsidRPr="008F1F8F">
              <w:rPr>
                <w:rFonts w:cs="Arial"/>
                <w:color w:val="1E1544" w:themeColor="text1"/>
              </w:rPr>
              <w:t xml:space="preserve"> </w:t>
            </w:r>
            <w:r w:rsidRPr="008F1F8F">
              <w:rPr>
                <w:rFonts w:cs="Arial"/>
                <w:color w:val="1E1544" w:themeColor="text1"/>
              </w:rPr>
              <w:t>2025</w:t>
            </w:r>
          </w:p>
        </w:tc>
        <w:tc>
          <w:tcPr>
            <w:tcW w:w="1686" w:type="pct"/>
            <w:vMerge w:val="restart"/>
          </w:tcPr>
          <w:p w14:paraId="2EC3AE96" w14:textId="00C10305" w:rsidR="00F20520" w:rsidRPr="008F1F8F" w:rsidRDefault="00643B8D"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239" w:history="1">
              <w:r w:rsidRPr="001964B1">
                <w:rPr>
                  <w:rStyle w:val="Hyperlink"/>
                  <w:rFonts w:cs="Arial"/>
                </w:rPr>
                <w:t>Support at Home program manual</w:t>
              </w:r>
            </w:hyperlink>
            <w:r w:rsidRPr="00816D6D">
              <w:rPr>
                <w:rFonts w:cs="Arial"/>
                <w:color w:val="1E1544"/>
              </w:rPr>
              <w:t xml:space="preserve"> </w:t>
            </w:r>
            <w:r w:rsidRPr="00257D28">
              <w:rPr>
                <w:rFonts w:cs="Arial"/>
                <w:color w:val="1E1544"/>
              </w:rPr>
              <w:t>for</w:t>
            </w:r>
            <w:r w:rsidR="00F20520" w:rsidRPr="008F1F8F">
              <w:rPr>
                <w:rFonts w:cs="Arial"/>
                <w:color w:val="1E1544" w:themeColor="text1"/>
              </w:rPr>
              <w:t xml:space="preserve"> detailed program information.</w:t>
            </w:r>
          </w:p>
          <w:p w14:paraId="153F5E58" w14:textId="41E6EC32" w:rsidR="009D5D72"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Additional information</w:t>
            </w:r>
            <w:r w:rsidR="009D5D72" w:rsidRPr="00257D28">
              <w:rPr>
                <w:rFonts w:cs="Arial"/>
                <w:color w:val="1E1544" w:themeColor="text1"/>
              </w:rPr>
              <w:t>, including the End-of-</w:t>
            </w:r>
            <w:r w:rsidR="00C13307">
              <w:rPr>
                <w:rFonts w:cs="Arial"/>
                <w:color w:val="1E1544" w:themeColor="text1"/>
              </w:rPr>
              <w:t>L</w:t>
            </w:r>
            <w:r w:rsidR="009D5D72" w:rsidRPr="00257D28">
              <w:rPr>
                <w:rFonts w:cs="Arial"/>
                <w:color w:val="1E1544" w:themeColor="text1"/>
              </w:rPr>
              <w:t xml:space="preserve">ife </w:t>
            </w:r>
            <w:r w:rsidR="00C13307">
              <w:rPr>
                <w:rFonts w:cs="Arial"/>
                <w:color w:val="1E1544" w:themeColor="text1"/>
              </w:rPr>
              <w:t>P</w:t>
            </w:r>
            <w:r w:rsidR="009D5D72" w:rsidRPr="00257D28">
              <w:rPr>
                <w:rFonts w:cs="Arial"/>
                <w:color w:val="1E1544" w:themeColor="text1"/>
              </w:rPr>
              <w:t xml:space="preserve">athway </w:t>
            </w:r>
            <w:r w:rsidR="00445563">
              <w:rPr>
                <w:rFonts w:cs="Arial"/>
                <w:color w:val="1E1544" w:themeColor="text1"/>
              </w:rPr>
              <w:t>F</w:t>
            </w:r>
            <w:r w:rsidR="009D5D72" w:rsidRPr="00257D28">
              <w:rPr>
                <w:rFonts w:cs="Arial"/>
                <w:color w:val="1E1544" w:themeColor="text1"/>
              </w:rPr>
              <w:t>orm,</w:t>
            </w:r>
            <w:r w:rsidRPr="00257D28">
              <w:rPr>
                <w:rFonts w:cs="Arial"/>
                <w:color w:val="1E1544" w:themeColor="text1"/>
              </w:rPr>
              <w:t xml:space="preserve"> </w:t>
            </w:r>
            <w:r w:rsidR="009D5D72" w:rsidRPr="008F1F8F">
              <w:rPr>
                <w:rFonts w:cs="Arial"/>
                <w:color w:val="1E1544" w:themeColor="text1"/>
              </w:rPr>
              <w:t>will be available f</w:t>
            </w:r>
            <w:r w:rsidR="00452A3A" w:rsidRPr="008F1F8F">
              <w:rPr>
                <w:rFonts w:cs="Arial"/>
                <w:color w:val="1E1544" w:themeColor="text1"/>
              </w:rPr>
              <w:t>rom</w:t>
            </w:r>
            <w:r w:rsidR="009D5D72" w:rsidRPr="008F1F8F">
              <w:rPr>
                <w:rFonts w:cs="Arial"/>
                <w:color w:val="1E1544" w:themeColor="text1"/>
              </w:rPr>
              <w:t xml:space="preserve"> 1 </w:t>
            </w:r>
            <w:r w:rsidR="00EA587C">
              <w:rPr>
                <w:rFonts w:cs="Arial"/>
                <w:color w:val="1E1544" w:themeColor="text1"/>
              </w:rPr>
              <w:t>November</w:t>
            </w:r>
            <w:r w:rsidR="00EA587C" w:rsidRPr="008F1F8F">
              <w:rPr>
                <w:rFonts w:cs="Arial"/>
                <w:color w:val="1E1544" w:themeColor="text1"/>
              </w:rPr>
              <w:t xml:space="preserve"> </w:t>
            </w:r>
            <w:r w:rsidR="009D5D72" w:rsidRPr="008F1F8F">
              <w:rPr>
                <w:rFonts w:cs="Arial"/>
                <w:color w:val="1E1544" w:themeColor="text1"/>
              </w:rPr>
              <w:t>2025</w:t>
            </w:r>
            <w:r w:rsidR="00564B53">
              <w:rPr>
                <w:rFonts w:cs="Arial"/>
                <w:color w:val="1E1544" w:themeColor="text1"/>
              </w:rPr>
              <w:t xml:space="preserve"> on the department’s website</w:t>
            </w:r>
            <w:r w:rsidR="009D5D72" w:rsidRPr="008F1F8F">
              <w:rPr>
                <w:rFonts w:cs="Arial"/>
                <w:color w:val="1E1544" w:themeColor="text1"/>
              </w:rPr>
              <w:t>.</w:t>
            </w:r>
          </w:p>
          <w:p w14:paraId="2742DD1F" w14:textId="43916466" w:rsidR="00E05539" w:rsidRPr="008F1F8F" w:rsidRDefault="00E0553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8F1F8F" w:rsidRPr="008F1F8F" w14:paraId="6268F453"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7CFAB30C" w14:textId="1F844CD3" w:rsidR="009855D0" w:rsidRPr="008F1F8F" w:rsidRDefault="009855D0" w:rsidP="00257D28">
            <w:pPr>
              <w:spacing w:before="60" w:after="60"/>
              <w:rPr>
                <w:rFonts w:cs="Arial"/>
                <w:bCs w:val="0"/>
                <w:color w:val="1E1544" w:themeColor="text1"/>
              </w:rPr>
            </w:pPr>
            <w:r w:rsidRPr="008F1F8F">
              <w:rPr>
                <w:rFonts w:cs="Arial"/>
                <w:color w:val="1E1544" w:themeColor="text1"/>
              </w:rPr>
              <w:t>3.</w:t>
            </w:r>
            <w:r w:rsidR="00AD55D7">
              <w:rPr>
                <w:rFonts w:cs="Arial"/>
                <w:color w:val="1E1544" w:themeColor="text1"/>
              </w:rPr>
              <w:t>1</w:t>
            </w:r>
            <w:r w:rsidR="002D4A74">
              <w:rPr>
                <w:rFonts w:cs="Arial"/>
                <w:color w:val="1E1544" w:themeColor="text1"/>
              </w:rPr>
              <w:t>5</w:t>
            </w:r>
          </w:p>
        </w:tc>
        <w:tc>
          <w:tcPr>
            <w:tcW w:w="2524" w:type="pct"/>
          </w:tcPr>
          <w:p w14:paraId="0E02999B" w14:textId="2BEF14C8"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8F1F8F">
              <w:rPr>
                <w:rFonts w:cs="Arial"/>
                <w:color w:val="1E1544" w:themeColor="text1"/>
              </w:rPr>
              <w:t>Provide up to 12 weeks of services under the End-of-Life Pathway.</w:t>
            </w:r>
          </w:p>
        </w:tc>
        <w:tc>
          <w:tcPr>
            <w:tcW w:w="500" w:type="pct"/>
          </w:tcPr>
          <w:p w14:paraId="14CB7CDE" w14:textId="04C2D30C"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F1F8F">
              <w:rPr>
                <w:rFonts w:cs="Arial"/>
                <w:color w:val="1E1544" w:themeColor="text1"/>
              </w:rPr>
              <w:t xml:space="preserve">From 1 </w:t>
            </w:r>
            <w:r w:rsidR="00F7286D">
              <w:rPr>
                <w:rFonts w:cs="Arial"/>
                <w:color w:val="1E1544" w:themeColor="text1"/>
              </w:rPr>
              <w:t>November</w:t>
            </w:r>
            <w:r w:rsidR="00F7286D" w:rsidRPr="008F1F8F">
              <w:rPr>
                <w:rFonts w:cs="Arial"/>
                <w:color w:val="1E1544" w:themeColor="text1"/>
              </w:rPr>
              <w:t xml:space="preserve"> </w:t>
            </w:r>
            <w:r w:rsidRPr="008F1F8F">
              <w:rPr>
                <w:rFonts w:cs="Arial"/>
                <w:color w:val="1E1544" w:themeColor="text1"/>
              </w:rPr>
              <w:t>2025</w:t>
            </w:r>
          </w:p>
        </w:tc>
        <w:tc>
          <w:tcPr>
            <w:tcW w:w="1686" w:type="pct"/>
            <w:vMerge/>
          </w:tcPr>
          <w:p w14:paraId="5D8214E8" w14:textId="77777777"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8F1F8F" w:rsidRPr="008F1F8F" w14:paraId="1F085B77"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1CA9F985" w14:textId="2E22305A" w:rsidR="009855D0" w:rsidRPr="008F1F8F" w:rsidRDefault="009855D0" w:rsidP="00257D28">
            <w:pPr>
              <w:spacing w:before="60" w:after="60"/>
              <w:rPr>
                <w:rFonts w:cs="Arial"/>
                <w:bCs w:val="0"/>
                <w:color w:val="1E1544" w:themeColor="text1"/>
              </w:rPr>
            </w:pPr>
            <w:r w:rsidRPr="008F1F8F">
              <w:rPr>
                <w:rFonts w:cs="Arial"/>
                <w:color w:val="1E1544" w:themeColor="text1"/>
              </w:rPr>
              <w:t>3.</w:t>
            </w:r>
            <w:r w:rsidR="00AD55D7">
              <w:rPr>
                <w:rFonts w:cs="Arial"/>
                <w:color w:val="1E1544" w:themeColor="text1"/>
              </w:rPr>
              <w:t>1</w:t>
            </w:r>
            <w:r w:rsidR="002D4A74">
              <w:rPr>
                <w:rFonts w:cs="Arial"/>
                <w:color w:val="1E1544" w:themeColor="text1"/>
              </w:rPr>
              <w:t>6</w:t>
            </w:r>
          </w:p>
        </w:tc>
        <w:tc>
          <w:tcPr>
            <w:tcW w:w="2524" w:type="pct"/>
          </w:tcPr>
          <w:p w14:paraId="66567568" w14:textId="774710F9"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F1F8F">
              <w:rPr>
                <w:rFonts w:cs="Arial"/>
                <w:color w:val="1E1544" w:themeColor="text1"/>
              </w:rPr>
              <w:t xml:space="preserve">Understand options for </w:t>
            </w:r>
            <w:r w:rsidR="00BB18AA" w:rsidRPr="008F1F8F">
              <w:rPr>
                <w:rFonts w:cs="Arial"/>
                <w:color w:val="1E1544" w:themeColor="text1"/>
              </w:rPr>
              <w:t xml:space="preserve">participants </w:t>
            </w:r>
            <w:r w:rsidRPr="008F1F8F">
              <w:rPr>
                <w:rFonts w:cs="Arial"/>
                <w:color w:val="1E1544" w:themeColor="text1"/>
              </w:rPr>
              <w:t xml:space="preserve">who live beyond the End-of-Life funding period, including </w:t>
            </w:r>
            <w:r w:rsidR="005F732D">
              <w:rPr>
                <w:rFonts w:cs="Arial"/>
                <w:color w:val="1E1544" w:themeColor="text1"/>
              </w:rPr>
              <w:t>how they might</w:t>
            </w:r>
            <w:r w:rsidRPr="008F1F8F">
              <w:rPr>
                <w:rFonts w:cs="Arial"/>
                <w:color w:val="1E1544" w:themeColor="text1"/>
              </w:rPr>
              <w:t xml:space="preserve"> transition to ongoing services.</w:t>
            </w:r>
          </w:p>
        </w:tc>
        <w:tc>
          <w:tcPr>
            <w:tcW w:w="500" w:type="pct"/>
          </w:tcPr>
          <w:p w14:paraId="1DE30B86" w14:textId="4826CEBD"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F1F8F">
              <w:rPr>
                <w:rFonts w:cs="Arial"/>
                <w:color w:val="1E1544" w:themeColor="text1"/>
              </w:rPr>
              <w:t xml:space="preserve">From 1 </w:t>
            </w:r>
            <w:r w:rsidR="00F7286D">
              <w:rPr>
                <w:rFonts w:cs="Arial"/>
                <w:color w:val="1E1544" w:themeColor="text1"/>
              </w:rPr>
              <w:t>November</w:t>
            </w:r>
            <w:r w:rsidR="00F7286D" w:rsidRPr="008F1F8F">
              <w:rPr>
                <w:rFonts w:cs="Arial"/>
                <w:color w:val="1E1544" w:themeColor="text1"/>
              </w:rPr>
              <w:t xml:space="preserve"> </w:t>
            </w:r>
            <w:r w:rsidRPr="008F1F8F">
              <w:rPr>
                <w:rFonts w:cs="Arial"/>
                <w:color w:val="1E1544" w:themeColor="text1"/>
              </w:rPr>
              <w:t>2025</w:t>
            </w:r>
          </w:p>
        </w:tc>
        <w:tc>
          <w:tcPr>
            <w:tcW w:w="1686" w:type="pct"/>
            <w:vMerge/>
          </w:tcPr>
          <w:p w14:paraId="2A3DC702" w14:textId="77777777"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bookmarkEnd w:id="6"/>
    </w:tbl>
    <w:p w14:paraId="787B0A89" w14:textId="77777777" w:rsidR="004A58FF" w:rsidRDefault="004A58FF" w:rsidP="004F2491">
      <w:r>
        <w:br w:type="page"/>
      </w:r>
    </w:p>
    <w:p w14:paraId="4E772A01" w14:textId="422C5925" w:rsidR="00070C54" w:rsidRPr="00D311F3" w:rsidRDefault="00070C54" w:rsidP="00257D28">
      <w:pPr>
        <w:pStyle w:val="Heading3"/>
        <w:spacing w:before="240" w:after="120"/>
        <w:rPr>
          <w:rFonts w:cs="Arial"/>
        </w:rPr>
      </w:pPr>
      <w:bookmarkStart w:id="22" w:name="_Toc198553767"/>
      <w:r w:rsidRPr="00D311F3">
        <w:rPr>
          <w:rFonts w:cs="Arial"/>
        </w:rPr>
        <w:t>Deliver assistive technology and home modifications under Support at Home</w:t>
      </w:r>
      <w:bookmarkEnd w:id="22"/>
    </w:p>
    <w:p w14:paraId="50FC9901" w14:textId="4D8AEB34" w:rsidR="00D372BE" w:rsidRPr="00D311F3" w:rsidRDefault="00070C54" w:rsidP="00437FA0">
      <w:pPr>
        <w:rPr>
          <w:rFonts w:cs="Arial"/>
          <w:color w:val="1E1544" w:themeColor="text1"/>
        </w:rPr>
      </w:pPr>
      <w:r w:rsidRPr="00D311F3">
        <w:rPr>
          <w:rFonts w:cs="Arial"/>
          <w:color w:val="1E1544" w:themeColor="text1"/>
        </w:rPr>
        <w:t xml:space="preserve">The Assistive Technology and Home Modifications (AT-HM) </w:t>
      </w:r>
      <w:r w:rsidR="00FB18C0">
        <w:rPr>
          <w:rFonts w:cs="Arial"/>
          <w:color w:val="1E1544" w:themeColor="text1"/>
        </w:rPr>
        <w:t>s</w:t>
      </w:r>
      <w:r w:rsidR="00FB18C0" w:rsidRPr="00D311F3">
        <w:rPr>
          <w:rFonts w:cs="Arial"/>
          <w:color w:val="1E1544" w:themeColor="text1"/>
        </w:rPr>
        <w:t xml:space="preserve">cheme </w:t>
      </w:r>
      <w:r w:rsidRPr="00D311F3">
        <w:rPr>
          <w:rFonts w:cs="Arial"/>
          <w:color w:val="1E1544" w:themeColor="text1"/>
        </w:rPr>
        <w:t xml:space="preserve">will provide eligible participants under the new Support at Home program </w:t>
      </w:r>
      <w:r w:rsidR="00976389">
        <w:rPr>
          <w:rFonts w:cs="Arial"/>
          <w:color w:val="1E1544" w:themeColor="text1"/>
        </w:rPr>
        <w:t>with</w:t>
      </w:r>
      <w:r w:rsidRPr="00D311F3">
        <w:rPr>
          <w:rFonts w:cs="Arial"/>
          <w:color w:val="1E1544" w:themeColor="text1"/>
        </w:rPr>
        <w:t xml:space="preserve"> upfront separate funding to access products, equipment and home modifications that will help them to live independently at home for longer.</w:t>
      </w:r>
      <w:r w:rsidR="009E3E56">
        <w:rPr>
          <w:rFonts w:cs="Arial"/>
          <w:color w:val="1E1544" w:themeColor="text1"/>
        </w:rPr>
        <w:t xml:space="preserve"> The Assistive Technology and Home Modifications </w:t>
      </w:r>
      <w:r w:rsidR="005F26C5">
        <w:rPr>
          <w:rFonts w:cs="Arial"/>
          <w:color w:val="1E1544" w:themeColor="text1"/>
        </w:rPr>
        <w:t xml:space="preserve">scheme guidelines will be available </w:t>
      </w:r>
      <w:r w:rsidR="00800F9C">
        <w:rPr>
          <w:rFonts w:cs="Arial"/>
          <w:color w:val="1E1544" w:themeColor="text1"/>
        </w:rPr>
        <w:t xml:space="preserve">from </w:t>
      </w:r>
      <w:r w:rsidR="00533612">
        <w:rPr>
          <w:rFonts w:cs="Arial"/>
          <w:color w:val="1E1544" w:themeColor="text1"/>
        </w:rPr>
        <w:t>October</w:t>
      </w:r>
      <w:r w:rsidR="00800F9C">
        <w:rPr>
          <w:rFonts w:cs="Arial"/>
          <w:color w:val="1E1544" w:themeColor="text1"/>
        </w:rPr>
        <w:t xml:space="preserve"> 2025 </w:t>
      </w:r>
      <w:r w:rsidR="005F26C5">
        <w:rPr>
          <w:rFonts w:cs="Arial"/>
          <w:color w:val="1E1544" w:themeColor="text1"/>
        </w:rPr>
        <w:t>on the department</w:t>
      </w:r>
      <w:r w:rsidR="00D22D2E">
        <w:rPr>
          <w:rFonts w:cs="Arial"/>
          <w:color w:val="1E1544" w:themeColor="text1"/>
        </w:rPr>
        <w:t>'s website.</w:t>
      </w:r>
    </w:p>
    <w:tbl>
      <w:tblPr>
        <w:tblStyle w:val="GridTable1Light-Accent1"/>
        <w:tblW w:w="5000" w:type="pct"/>
        <w:tblLook w:val="04A0" w:firstRow="1" w:lastRow="0" w:firstColumn="1" w:lastColumn="0" w:noHBand="0" w:noVBand="1"/>
      </w:tblPr>
      <w:tblGrid>
        <w:gridCol w:w="840"/>
        <w:gridCol w:w="7136"/>
        <w:gridCol w:w="1708"/>
        <w:gridCol w:w="4843"/>
      </w:tblGrid>
      <w:tr w:rsidR="00915824" w:rsidRPr="00437FA0" w14:paraId="651144F0" w14:textId="77777777" w:rsidTr="004F2491">
        <w:trPr>
          <w:cnfStyle w:val="100000000000" w:firstRow="1" w:lastRow="0" w:firstColumn="0" w:lastColumn="0" w:oddVBand="0" w:evenVBand="0" w:oddHBand="0" w:evenHBand="0" w:firstRowFirstColumn="0" w:firstRowLastColumn="0" w:lastRowFirstColumn="0" w:lastRowLastColumn="0"/>
          <w:trHeight w:val="561"/>
          <w:tblHeader/>
        </w:trPr>
        <w:tc>
          <w:tcPr>
            <w:cnfStyle w:val="001000000000" w:firstRow="0" w:lastRow="0" w:firstColumn="1" w:lastColumn="0" w:oddVBand="0" w:evenVBand="0" w:oddHBand="0" w:evenHBand="0" w:firstRowFirstColumn="0" w:firstRowLastColumn="0" w:lastRowFirstColumn="0" w:lastRowLastColumn="0"/>
            <w:tcW w:w="289" w:type="pct"/>
          </w:tcPr>
          <w:p w14:paraId="35045953" w14:textId="4E3C3B00" w:rsidR="00915824" w:rsidRPr="00437FA0" w:rsidRDefault="00915824" w:rsidP="00257D28">
            <w:pPr>
              <w:spacing w:before="60" w:after="60"/>
              <w:rPr>
                <w:rFonts w:cs="Arial"/>
                <w:b w:val="0"/>
                <w:color w:val="1E1544" w:themeColor="text1"/>
              </w:rPr>
            </w:pPr>
            <w:r w:rsidRPr="00257D28">
              <w:rPr>
                <w:rFonts w:cs="Arial"/>
                <w:color w:val="1E1544" w:themeColor="text1"/>
              </w:rPr>
              <w:t>#</w:t>
            </w:r>
          </w:p>
        </w:tc>
        <w:tc>
          <w:tcPr>
            <w:tcW w:w="2456" w:type="pct"/>
          </w:tcPr>
          <w:p w14:paraId="7AFFD807" w14:textId="42E70DAC" w:rsidR="00915824" w:rsidRPr="00437FA0" w:rsidRDefault="0091582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437FA0">
              <w:rPr>
                <w:rFonts w:cs="Arial"/>
                <w:color w:val="1E1544" w:themeColor="text1"/>
              </w:rPr>
              <w:t>Actions providers should take</w:t>
            </w:r>
          </w:p>
        </w:tc>
        <w:tc>
          <w:tcPr>
            <w:tcW w:w="588" w:type="pct"/>
          </w:tcPr>
          <w:p w14:paraId="440F8113" w14:textId="77777777" w:rsidR="00915824" w:rsidRPr="00437FA0" w:rsidRDefault="0091582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437FA0">
              <w:rPr>
                <w:rFonts w:cs="Arial"/>
                <w:color w:val="1E1544" w:themeColor="text1"/>
              </w:rPr>
              <w:t>Timeframe</w:t>
            </w:r>
          </w:p>
        </w:tc>
        <w:tc>
          <w:tcPr>
            <w:tcW w:w="1667" w:type="pct"/>
          </w:tcPr>
          <w:p w14:paraId="21D78B8C" w14:textId="77777777" w:rsidR="00915824" w:rsidRPr="00437FA0" w:rsidRDefault="0091582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437FA0">
              <w:rPr>
                <w:rFonts w:cs="Arial"/>
                <w:color w:val="1E1544" w:themeColor="text1"/>
              </w:rPr>
              <w:t>Transition resources and tools</w:t>
            </w:r>
          </w:p>
        </w:tc>
      </w:tr>
      <w:tr w:rsidR="00C64503" w:rsidRPr="00437FA0" w14:paraId="234D99D4"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5905D873" w14:textId="1E7438D9" w:rsidR="00C64503" w:rsidRPr="00257D28" w:rsidRDefault="00C64503" w:rsidP="00257D28">
            <w:pPr>
              <w:spacing w:before="60" w:after="60"/>
              <w:rPr>
                <w:rFonts w:cs="Arial"/>
                <w:bCs w:val="0"/>
                <w:color w:val="1E1544" w:themeColor="text1"/>
              </w:rPr>
            </w:pPr>
            <w:r w:rsidRPr="00437FA0">
              <w:rPr>
                <w:rFonts w:cs="Arial"/>
                <w:color w:val="1E1544" w:themeColor="text1"/>
              </w:rPr>
              <w:t>3.</w:t>
            </w:r>
            <w:r w:rsidR="00AD55D7">
              <w:rPr>
                <w:rFonts w:cs="Arial"/>
                <w:color w:val="1E1544" w:themeColor="text1"/>
              </w:rPr>
              <w:t>1</w:t>
            </w:r>
            <w:r w:rsidR="002D4A74">
              <w:rPr>
                <w:rFonts w:cs="Arial"/>
                <w:color w:val="1E1544" w:themeColor="text1"/>
              </w:rPr>
              <w:t>7</w:t>
            </w:r>
          </w:p>
        </w:tc>
        <w:tc>
          <w:tcPr>
            <w:tcW w:w="2456" w:type="pct"/>
          </w:tcPr>
          <w:p w14:paraId="7824A52C" w14:textId="0FB5C64E" w:rsidR="00C64503" w:rsidRPr="00437FA0" w:rsidRDefault="00C6450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37FA0">
              <w:rPr>
                <w:rFonts w:cs="Arial"/>
                <w:b/>
                <w:bCs/>
                <w:color w:val="1E1544" w:themeColor="text1"/>
              </w:rPr>
              <w:t>Deliver assistive technology and home modifications</w:t>
            </w:r>
            <w:r w:rsidRPr="00437FA0">
              <w:rPr>
                <w:rFonts w:cs="Arial"/>
                <w:color w:val="1E1544" w:themeColor="text1"/>
              </w:rPr>
              <w:t xml:space="preserve"> via the AT-HM </w:t>
            </w:r>
            <w:r w:rsidR="00976389">
              <w:rPr>
                <w:rFonts w:cs="Arial"/>
                <w:color w:val="1E1544" w:themeColor="text1"/>
              </w:rPr>
              <w:t>s</w:t>
            </w:r>
            <w:r w:rsidR="00976389" w:rsidRPr="00437FA0">
              <w:rPr>
                <w:rFonts w:cs="Arial"/>
                <w:color w:val="1E1544" w:themeColor="text1"/>
              </w:rPr>
              <w:t>cheme</w:t>
            </w:r>
            <w:r w:rsidRPr="00437FA0">
              <w:rPr>
                <w:rFonts w:cs="Arial"/>
                <w:color w:val="1E1544" w:themeColor="text1"/>
              </w:rPr>
              <w:t>:</w:t>
            </w:r>
          </w:p>
          <w:p w14:paraId="5869DBF9" w14:textId="311EC1B3" w:rsidR="00C64503" w:rsidRPr="00437FA0" w:rsidRDefault="00C64503"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437FA0">
              <w:rPr>
                <w:color w:val="1D1543"/>
              </w:rPr>
              <w:t xml:space="preserve">refer </w:t>
            </w:r>
            <w:r w:rsidR="00976389">
              <w:rPr>
                <w:color w:val="1D1543"/>
              </w:rPr>
              <w:t>a</w:t>
            </w:r>
            <w:r w:rsidRPr="00437FA0">
              <w:rPr>
                <w:color w:val="1D1543"/>
              </w:rPr>
              <w:t xml:space="preserve"> Support at Home participant to </w:t>
            </w:r>
            <w:r w:rsidR="008B32F7">
              <w:rPr>
                <w:color w:val="1D1543"/>
              </w:rPr>
              <w:t>a suitably qualified health professional</w:t>
            </w:r>
            <w:r w:rsidRPr="00437FA0">
              <w:rPr>
                <w:color w:val="1D1543"/>
              </w:rPr>
              <w:t xml:space="preserve"> to have assistive technology needs or home modifications needs assessed </w:t>
            </w:r>
          </w:p>
          <w:p w14:paraId="508C2B3F" w14:textId="6B7B9DC3" w:rsidR="00C64503" w:rsidRPr="00437FA0" w:rsidRDefault="00BF6BA9"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source</w:t>
            </w:r>
            <w:r w:rsidR="00C64503" w:rsidRPr="00437FA0">
              <w:rPr>
                <w:color w:val="1E1544" w:themeColor="text1"/>
              </w:rPr>
              <w:t xml:space="preserve"> assistive technology in line with the AT-HM </w:t>
            </w:r>
            <w:r w:rsidR="005A1E30">
              <w:rPr>
                <w:color w:val="1E1544" w:themeColor="text1"/>
              </w:rPr>
              <w:t>l</w:t>
            </w:r>
            <w:r w:rsidR="00FE6E22" w:rsidRPr="00437FA0">
              <w:rPr>
                <w:color w:val="1E1544" w:themeColor="text1"/>
              </w:rPr>
              <w:t>ist</w:t>
            </w:r>
            <w:r w:rsidR="00C64503" w:rsidRPr="00437FA0">
              <w:rPr>
                <w:color w:val="1E1544" w:themeColor="text1"/>
              </w:rPr>
              <w:t xml:space="preserve">, with agreement from </w:t>
            </w:r>
            <w:r w:rsidR="00223C03">
              <w:rPr>
                <w:color w:val="1E1544" w:themeColor="text1"/>
              </w:rPr>
              <w:t>the</w:t>
            </w:r>
            <w:r w:rsidR="00C64503" w:rsidRPr="00437FA0">
              <w:rPr>
                <w:color w:val="1E1544" w:themeColor="text1"/>
              </w:rPr>
              <w:t xml:space="preserve"> participant</w:t>
            </w:r>
          </w:p>
          <w:p w14:paraId="47D66927" w14:textId="00604292" w:rsidR="00C64503" w:rsidRPr="00437FA0" w:rsidRDefault="00C64503"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437FA0">
              <w:rPr>
                <w:color w:val="1E1544" w:themeColor="text1"/>
              </w:rPr>
              <w:t xml:space="preserve">access home modifications in line with the AT-HM </w:t>
            </w:r>
            <w:r w:rsidR="009A71CB">
              <w:rPr>
                <w:color w:val="1E1544" w:themeColor="text1"/>
              </w:rPr>
              <w:t>l</w:t>
            </w:r>
            <w:r w:rsidR="00FE6E22" w:rsidRPr="00437FA0">
              <w:rPr>
                <w:color w:val="1E1544" w:themeColor="text1"/>
              </w:rPr>
              <w:t>ist</w:t>
            </w:r>
            <w:r w:rsidRPr="00437FA0">
              <w:rPr>
                <w:color w:val="1E1544" w:themeColor="text1"/>
              </w:rPr>
              <w:t xml:space="preserve"> with agreement from participant.</w:t>
            </w:r>
          </w:p>
        </w:tc>
        <w:tc>
          <w:tcPr>
            <w:tcW w:w="588" w:type="pct"/>
          </w:tcPr>
          <w:p w14:paraId="078CC64D" w14:textId="07E690EB" w:rsidR="00C64503" w:rsidRPr="00437FA0" w:rsidRDefault="00C6450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37FA0">
              <w:rPr>
                <w:rFonts w:cs="Arial"/>
                <w:color w:val="1E1544" w:themeColor="text1"/>
              </w:rPr>
              <w:t xml:space="preserve">From 1 </w:t>
            </w:r>
            <w:r w:rsidR="00B33DFF">
              <w:rPr>
                <w:rFonts w:cs="Arial"/>
                <w:color w:val="1E1544" w:themeColor="text1"/>
              </w:rPr>
              <w:t>November</w:t>
            </w:r>
            <w:r w:rsidR="00B33DFF" w:rsidRPr="00437FA0">
              <w:rPr>
                <w:rFonts w:cs="Arial"/>
                <w:color w:val="1E1544" w:themeColor="text1"/>
              </w:rPr>
              <w:t xml:space="preserve"> </w:t>
            </w:r>
            <w:r w:rsidRPr="00437FA0">
              <w:rPr>
                <w:rFonts w:cs="Arial"/>
                <w:color w:val="1E1544" w:themeColor="text1"/>
              </w:rPr>
              <w:t>2025</w:t>
            </w:r>
          </w:p>
        </w:tc>
        <w:tc>
          <w:tcPr>
            <w:tcW w:w="1667" w:type="pct"/>
          </w:tcPr>
          <w:p w14:paraId="193094DC" w14:textId="12A133C0" w:rsidR="007C3603" w:rsidRPr="00437FA0" w:rsidRDefault="00643B8D"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240" w:history="1">
              <w:r w:rsidRPr="001964B1">
                <w:rPr>
                  <w:rStyle w:val="Hyperlink"/>
                  <w:rFonts w:cs="Arial"/>
                </w:rPr>
                <w:t>Support at Home program manual</w:t>
              </w:r>
            </w:hyperlink>
            <w:r w:rsidRPr="00816D6D">
              <w:rPr>
                <w:rFonts w:cs="Arial"/>
                <w:color w:val="1E1544"/>
              </w:rPr>
              <w:t xml:space="preserve"> </w:t>
            </w:r>
            <w:r w:rsidRPr="00257D28">
              <w:rPr>
                <w:rFonts w:cs="Arial"/>
                <w:color w:val="1E1544"/>
              </w:rPr>
              <w:t>for</w:t>
            </w:r>
            <w:r w:rsidR="007C3603" w:rsidRPr="00437FA0">
              <w:rPr>
                <w:rFonts w:cs="Arial"/>
                <w:color w:val="1E1544" w:themeColor="text1"/>
              </w:rPr>
              <w:t xml:space="preserve"> detailed program information.</w:t>
            </w:r>
          </w:p>
          <w:p w14:paraId="3EA0363D" w14:textId="394E1CE2" w:rsidR="00A43D86" w:rsidRPr="00437FA0" w:rsidRDefault="003B470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311F3">
              <w:rPr>
                <w:rFonts w:cs="Arial"/>
                <w:color w:val="1E1544"/>
              </w:rPr>
              <w:t xml:space="preserve">Available now on the department’s website </w:t>
            </w:r>
            <w:r>
              <w:rPr>
                <w:rFonts w:cs="Arial"/>
                <w:color w:val="1E1544"/>
              </w:rPr>
              <w:t>–</w:t>
            </w:r>
            <w:r w:rsidRPr="00D311F3">
              <w:rPr>
                <w:rFonts w:cs="Arial"/>
                <w:color w:val="1E1544"/>
              </w:rPr>
              <w:t xml:space="preserve"> </w:t>
            </w:r>
            <w:hyperlink r:id="rId241" w:history="1">
              <w:r w:rsidRPr="001964B1">
                <w:rPr>
                  <w:rStyle w:val="Hyperlink"/>
                  <w:rFonts w:cs="Arial"/>
                </w:rPr>
                <w:t>Assistive Technology and Home Modifications (AT-HM) scheme guidelines</w:t>
              </w:r>
            </w:hyperlink>
          </w:p>
        </w:tc>
      </w:tr>
    </w:tbl>
    <w:p w14:paraId="20D2483D" w14:textId="77777777" w:rsidR="00C0022B" w:rsidRPr="00D311F3" w:rsidRDefault="00C0022B">
      <w:pPr>
        <w:spacing w:before="0" w:after="0" w:line="240" w:lineRule="auto"/>
        <w:rPr>
          <w:rFonts w:cs="Arial"/>
          <w:color w:val="1E1544" w:themeColor="text1"/>
        </w:rPr>
      </w:pPr>
      <w:r w:rsidRPr="00D311F3">
        <w:rPr>
          <w:rFonts w:cs="Arial"/>
          <w:color w:val="1E1544" w:themeColor="text1"/>
        </w:rPr>
        <w:br w:type="page"/>
      </w:r>
    </w:p>
    <w:p w14:paraId="3E2A1A03" w14:textId="7B9C0B53" w:rsidR="00C0022B" w:rsidRPr="00D311F3" w:rsidRDefault="00C0022B" w:rsidP="00257D28">
      <w:pPr>
        <w:pStyle w:val="Heading2"/>
        <w:spacing w:before="240" w:after="120"/>
        <w:rPr>
          <w:rFonts w:cs="Arial"/>
        </w:rPr>
      </w:pPr>
      <w:bookmarkStart w:id="23" w:name="_Toc198553768"/>
      <w:r w:rsidRPr="00D311F3">
        <w:rPr>
          <w:rFonts w:cs="Arial"/>
        </w:rPr>
        <w:t>4. Receive payments</w:t>
      </w:r>
      <w:bookmarkEnd w:id="23"/>
    </w:p>
    <w:p w14:paraId="1AC3FA30" w14:textId="772AB969" w:rsidR="00C0022B" w:rsidRPr="00D311F3" w:rsidRDefault="00C0022B" w:rsidP="00257D28">
      <w:r w:rsidRPr="00D311F3">
        <w:rPr>
          <w:rFonts w:cs="Arial"/>
          <w:color w:val="1E1544" w:themeColor="text1"/>
        </w:rPr>
        <w:t xml:space="preserve">The funding model to pay Support at Home providers will be based on services delivered. </w:t>
      </w:r>
    </w:p>
    <w:tbl>
      <w:tblPr>
        <w:tblStyle w:val="GridTable1Light-Accent1"/>
        <w:tblW w:w="0" w:type="auto"/>
        <w:tblLayout w:type="fixed"/>
        <w:tblLook w:val="04A0" w:firstRow="1" w:lastRow="0" w:firstColumn="1" w:lastColumn="0" w:noHBand="0" w:noVBand="1"/>
      </w:tblPr>
      <w:tblGrid>
        <w:gridCol w:w="841"/>
        <w:gridCol w:w="5953"/>
        <w:gridCol w:w="1985"/>
        <w:gridCol w:w="5386"/>
      </w:tblGrid>
      <w:tr w:rsidR="00CE5D37" w:rsidRPr="0061655D" w14:paraId="2174BB5C" w14:textId="77777777" w:rsidTr="004F2491">
        <w:trPr>
          <w:cnfStyle w:val="100000000000" w:firstRow="1" w:lastRow="0" w:firstColumn="0" w:lastColumn="0" w:oddVBand="0" w:evenVBand="0" w:oddHBand="0" w:evenHBand="0" w:firstRowFirstColumn="0" w:firstRowLastColumn="0" w:lastRowFirstColumn="0" w:lastRowLastColumn="0"/>
          <w:cantSplit/>
          <w:trHeight w:val="561"/>
          <w:tblHeader/>
        </w:trPr>
        <w:tc>
          <w:tcPr>
            <w:cnfStyle w:val="001000000000" w:firstRow="0" w:lastRow="0" w:firstColumn="1" w:lastColumn="0" w:oddVBand="0" w:evenVBand="0" w:oddHBand="0" w:evenHBand="0" w:firstRowFirstColumn="0" w:firstRowLastColumn="0" w:lastRowFirstColumn="0" w:lastRowLastColumn="0"/>
            <w:tcW w:w="841" w:type="dxa"/>
          </w:tcPr>
          <w:p w14:paraId="6E76C2A9" w14:textId="45575319" w:rsidR="00B9157E" w:rsidRPr="00594045" w:rsidRDefault="00B9157E" w:rsidP="00257D28">
            <w:pPr>
              <w:spacing w:before="60" w:after="60"/>
              <w:rPr>
                <w:rFonts w:cs="Arial"/>
                <w:b w:val="0"/>
                <w:color w:val="1E1544"/>
              </w:rPr>
            </w:pPr>
            <w:r w:rsidRPr="00594045">
              <w:rPr>
                <w:rFonts w:cs="Arial"/>
                <w:color w:val="1E1544"/>
              </w:rPr>
              <w:t>#</w:t>
            </w:r>
          </w:p>
        </w:tc>
        <w:tc>
          <w:tcPr>
            <w:tcW w:w="5953" w:type="dxa"/>
          </w:tcPr>
          <w:p w14:paraId="3C633EE3" w14:textId="364ACBBC" w:rsidR="00B9157E" w:rsidRPr="00594045" w:rsidRDefault="00B9157E"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594045">
              <w:rPr>
                <w:rFonts w:cs="Arial"/>
                <w:color w:val="1E1544"/>
              </w:rPr>
              <w:t>Actions providers should take</w:t>
            </w:r>
          </w:p>
        </w:tc>
        <w:tc>
          <w:tcPr>
            <w:tcW w:w="1985" w:type="dxa"/>
          </w:tcPr>
          <w:p w14:paraId="46706E6B" w14:textId="77777777" w:rsidR="00B9157E" w:rsidRPr="00594045" w:rsidRDefault="00B9157E"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594045">
              <w:rPr>
                <w:rFonts w:cs="Arial"/>
                <w:color w:val="1E1544"/>
              </w:rPr>
              <w:t>Timeframe</w:t>
            </w:r>
          </w:p>
        </w:tc>
        <w:tc>
          <w:tcPr>
            <w:tcW w:w="5386" w:type="dxa"/>
          </w:tcPr>
          <w:p w14:paraId="6248E48C" w14:textId="77777777" w:rsidR="00B9157E" w:rsidRPr="00594045" w:rsidRDefault="00B9157E"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594045">
              <w:rPr>
                <w:rFonts w:cs="Arial"/>
                <w:color w:val="1E1544"/>
              </w:rPr>
              <w:t>Transition resources and tools</w:t>
            </w:r>
          </w:p>
        </w:tc>
      </w:tr>
      <w:tr w:rsidR="00CE5D37" w:rsidRPr="0061655D" w14:paraId="115FCF20" w14:textId="77777777" w:rsidTr="0029646A">
        <w:trPr>
          <w:cantSplit/>
          <w:trHeight w:val="714"/>
        </w:trPr>
        <w:tc>
          <w:tcPr>
            <w:cnfStyle w:val="001000000000" w:firstRow="0" w:lastRow="0" w:firstColumn="1" w:lastColumn="0" w:oddVBand="0" w:evenVBand="0" w:oddHBand="0" w:evenHBand="0" w:firstRowFirstColumn="0" w:firstRowLastColumn="0" w:lastRowFirstColumn="0" w:lastRowLastColumn="0"/>
            <w:tcW w:w="841" w:type="dxa"/>
          </w:tcPr>
          <w:p w14:paraId="265C9B9B" w14:textId="0C823611" w:rsidR="00AF68F4" w:rsidRPr="00594045" w:rsidRDefault="009E2BAF" w:rsidP="005B3AB9">
            <w:pPr>
              <w:spacing w:before="60" w:after="60"/>
              <w:rPr>
                <w:rFonts w:cs="Arial"/>
                <w:color w:val="1E1544"/>
                <w:sz w:val="28"/>
                <w:szCs w:val="28"/>
              </w:rPr>
            </w:pPr>
            <w:r w:rsidRPr="00594045">
              <w:rPr>
                <w:rFonts w:cs="Arial"/>
                <w:color w:val="1E1544"/>
              </w:rPr>
              <w:t>4.1</w:t>
            </w:r>
          </w:p>
        </w:tc>
        <w:tc>
          <w:tcPr>
            <w:tcW w:w="5953" w:type="dxa"/>
          </w:tcPr>
          <w:p w14:paraId="49CA4CE5" w14:textId="75046ABE"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rPr>
            </w:pPr>
            <w:r w:rsidRPr="00594045">
              <w:rPr>
                <w:rFonts w:cs="Arial"/>
                <w:b/>
                <w:bCs/>
                <w:color w:val="1E1544"/>
              </w:rPr>
              <w:t>Ensure that existing HCP care recipients</w:t>
            </w:r>
            <w:r w:rsidRPr="00594045">
              <w:rPr>
                <w:rFonts w:cs="Arial"/>
                <w:color w:val="1E1544"/>
              </w:rPr>
              <w:t xml:space="preserve"> have received a letter from Services Australia and understand their contribution obligations under Support at Home. </w:t>
            </w:r>
          </w:p>
        </w:tc>
        <w:tc>
          <w:tcPr>
            <w:tcW w:w="1985" w:type="dxa"/>
          </w:tcPr>
          <w:p w14:paraId="70F4C0E2" w14:textId="3043F7EA" w:rsidR="009E2BAF" w:rsidRPr="00594045" w:rsidRDefault="00477E3B"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November</w:t>
            </w:r>
            <w:r w:rsidRPr="00861331">
              <w:rPr>
                <w:rFonts w:cs="Arial"/>
                <w:color w:val="1E1544" w:themeColor="text1"/>
              </w:rPr>
              <w:t xml:space="preserve"> </w:t>
            </w:r>
            <w:r w:rsidR="004331CA" w:rsidRPr="00861331">
              <w:rPr>
                <w:rFonts w:cs="Arial"/>
                <w:color w:val="1E1544" w:themeColor="text1"/>
              </w:rPr>
              <w:t xml:space="preserve">– </w:t>
            </w:r>
            <w:r w:rsidRPr="00594045">
              <w:rPr>
                <w:rFonts w:cs="Arial"/>
                <w:color w:val="1E1544"/>
              </w:rPr>
              <w:t>December</w:t>
            </w:r>
            <w:r w:rsidR="00E72294" w:rsidRPr="00594045">
              <w:rPr>
                <w:rFonts w:cs="Arial"/>
                <w:color w:val="1E1544"/>
              </w:rPr>
              <w:t xml:space="preserve"> 2025</w:t>
            </w:r>
            <w:r w:rsidR="00CA329A" w:rsidRPr="00594045">
              <w:rPr>
                <w:rFonts w:cs="Arial"/>
                <w:color w:val="1E1544"/>
              </w:rPr>
              <w:t xml:space="preserve"> </w:t>
            </w:r>
          </w:p>
        </w:tc>
        <w:tc>
          <w:tcPr>
            <w:tcW w:w="5386" w:type="dxa"/>
          </w:tcPr>
          <w:p w14:paraId="12B82670" w14:textId="7DD88FCC" w:rsidR="00142BA7" w:rsidRPr="00594045" w:rsidRDefault="00086B9E"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color w:val="1E1544"/>
              </w:rPr>
              <w:t>HCP care recipients</w:t>
            </w:r>
            <w:r w:rsidR="009E2BAF" w:rsidRPr="00594045">
              <w:rPr>
                <w:rFonts w:cs="Arial"/>
                <w:color w:val="1E1544"/>
              </w:rPr>
              <w:t xml:space="preserve"> will receive a letter from Services Australia to inform them of their </w:t>
            </w:r>
            <w:r w:rsidR="008558F4">
              <w:rPr>
                <w:rFonts w:cs="Arial"/>
                <w:color w:val="1E1544"/>
              </w:rPr>
              <w:t>actual Support at Home contribution rates</w:t>
            </w:r>
            <w:r w:rsidR="009E2BAF" w:rsidRPr="00594045">
              <w:rPr>
                <w:rFonts w:cs="Arial"/>
                <w:color w:val="1E1544"/>
              </w:rPr>
              <w:t>.</w:t>
            </w:r>
            <w:r w:rsidR="00881DB0" w:rsidRPr="00594045">
              <w:rPr>
                <w:rFonts w:cs="Arial"/>
                <w:color w:val="1E1544"/>
              </w:rPr>
              <w:t xml:space="preserve"> </w:t>
            </w:r>
          </w:p>
          <w:p w14:paraId="78989A2E" w14:textId="5D7EC046" w:rsidR="009E2BAF" w:rsidRPr="00594045" w:rsidRDefault="00881DB0"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Most participants will receive this letter in </w:t>
            </w:r>
            <w:r w:rsidR="00D410CB" w:rsidRPr="00594045">
              <w:rPr>
                <w:rFonts w:cs="Arial"/>
                <w:color w:val="1E1544"/>
              </w:rPr>
              <w:t>November</w:t>
            </w:r>
            <w:r w:rsidR="005410D1" w:rsidRPr="00594045">
              <w:rPr>
                <w:rFonts w:cs="Arial"/>
                <w:color w:val="1E1544"/>
              </w:rPr>
              <w:t>, however</w:t>
            </w:r>
            <w:r w:rsidR="00D138C1" w:rsidRPr="00594045">
              <w:rPr>
                <w:rFonts w:cs="Arial"/>
                <w:color w:val="1E1544"/>
              </w:rPr>
              <w:t xml:space="preserve"> </w:t>
            </w:r>
            <w:r w:rsidR="00FE4CB9" w:rsidRPr="00594045">
              <w:rPr>
                <w:rFonts w:cs="Arial"/>
                <w:color w:val="1E1544"/>
              </w:rPr>
              <w:t xml:space="preserve">for </w:t>
            </w:r>
            <w:r w:rsidR="00D138C1" w:rsidRPr="00594045">
              <w:rPr>
                <w:rFonts w:cs="Arial"/>
                <w:color w:val="1E1544"/>
              </w:rPr>
              <w:t>those where Services Australia do not hold the required information</w:t>
            </w:r>
            <w:r w:rsidR="00FE4CB9" w:rsidRPr="00594045">
              <w:rPr>
                <w:rFonts w:cs="Arial"/>
                <w:color w:val="1E1544"/>
              </w:rPr>
              <w:t xml:space="preserve"> these letter</w:t>
            </w:r>
            <w:r w:rsidR="00D52889" w:rsidRPr="00594045">
              <w:rPr>
                <w:rFonts w:cs="Arial"/>
                <w:color w:val="1E1544"/>
              </w:rPr>
              <w:t>s</w:t>
            </w:r>
            <w:r w:rsidR="00FE4CB9" w:rsidRPr="00594045">
              <w:rPr>
                <w:rFonts w:cs="Arial"/>
                <w:color w:val="1E1544"/>
              </w:rPr>
              <w:t xml:space="preserve"> </w:t>
            </w:r>
            <w:r w:rsidR="00142BA7" w:rsidRPr="00594045">
              <w:rPr>
                <w:rFonts w:cs="Arial"/>
                <w:color w:val="1E1544"/>
              </w:rPr>
              <w:t>will have a longer lead time.</w:t>
            </w:r>
          </w:p>
        </w:tc>
      </w:tr>
      <w:tr w:rsidR="00CE5D37" w:rsidRPr="0061655D" w14:paraId="797EA44A" w14:textId="77777777" w:rsidTr="002B672C">
        <w:trPr>
          <w:trHeight w:val="714"/>
        </w:trPr>
        <w:tc>
          <w:tcPr>
            <w:cnfStyle w:val="001000000000" w:firstRow="0" w:lastRow="0" w:firstColumn="1" w:lastColumn="0" w:oddVBand="0" w:evenVBand="0" w:oddHBand="0" w:evenHBand="0" w:firstRowFirstColumn="0" w:firstRowLastColumn="0" w:lastRowFirstColumn="0" w:lastRowLastColumn="0"/>
            <w:tcW w:w="841" w:type="dxa"/>
          </w:tcPr>
          <w:p w14:paraId="56CC0F13" w14:textId="3535B4F8" w:rsidR="000E5B73" w:rsidRPr="00594045" w:rsidRDefault="000E5B73" w:rsidP="005B3AB9">
            <w:pPr>
              <w:spacing w:before="60" w:after="60"/>
              <w:rPr>
                <w:rFonts w:cs="Arial"/>
                <w:color w:val="1E1544"/>
                <w:sz w:val="28"/>
                <w:szCs w:val="28"/>
              </w:rPr>
            </w:pPr>
            <w:r w:rsidRPr="00594045">
              <w:rPr>
                <w:rFonts w:cs="Arial"/>
                <w:color w:val="1E1544"/>
              </w:rPr>
              <w:t>4.2</w:t>
            </w:r>
          </w:p>
        </w:tc>
        <w:tc>
          <w:tcPr>
            <w:tcW w:w="5953" w:type="dxa"/>
          </w:tcPr>
          <w:p w14:paraId="6D6B3014" w14:textId="098E547F" w:rsidR="00723818" w:rsidRPr="00594045" w:rsidRDefault="00723818" w:rsidP="005B3AB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Understand changes to the Aged Care Provider Portal. </w:t>
            </w:r>
          </w:p>
        </w:tc>
        <w:tc>
          <w:tcPr>
            <w:tcW w:w="1985" w:type="dxa"/>
          </w:tcPr>
          <w:p w14:paraId="442069D9" w14:textId="738C1BC3" w:rsidR="00723818" w:rsidRPr="00594045" w:rsidRDefault="00B653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November </w:t>
            </w:r>
            <w:r w:rsidR="000E5B73" w:rsidRPr="00594045">
              <w:rPr>
                <w:rFonts w:cs="Arial"/>
                <w:color w:val="1E1544"/>
              </w:rPr>
              <w:t xml:space="preserve">– </w:t>
            </w:r>
            <w:r w:rsidRPr="00594045">
              <w:rPr>
                <w:rFonts w:cs="Arial"/>
                <w:color w:val="1E1544"/>
              </w:rPr>
              <w:t xml:space="preserve">December </w:t>
            </w:r>
            <w:r w:rsidR="000E5B73" w:rsidRPr="00594045">
              <w:rPr>
                <w:rFonts w:cs="Arial"/>
                <w:color w:val="1E1544"/>
              </w:rPr>
              <w:t>2025</w:t>
            </w:r>
          </w:p>
        </w:tc>
        <w:tc>
          <w:tcPr>
            <w:tcW w:w="5386" w:type="dxa"/>
          </w:tcPr>
          <w:p w14:paraId="2A8989F7" w14:textId="611202DF" w:rsidR="00723818" w:rsidRPr="00594045" w:rsidRDefault="000E5B7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Services Australia ha</w:t>
            </w:r>
            <w:r w:rsidR="006B0FAB" w:rsidRPr="00594045">
              <w:rPr>
                <w:rFonts w:cs="Arial"/>
                <w:color w:val="1E1544"/>
              </w:rPr>
              <w:t>s</w:t>
            </w:r>
            <w:r w:rsidRPr="00594045">
              <w:rPr>
                <w:rFonts w:cs="Arial"/>
                <w:color w:val="1E1544"/>
              </w:rPr>
              <w:t xml:space="preserve"> an education gateway, </w:t>
            </w:r>
            <w:hyperlink r:id="rId242" w:history="1">
              <w:r w:rsidRPr="001964B1">
                <w:rPr>
                  <w:rStyle w:val="Hyperlink"/>
                  <w:rFonts w:cs="Arial"/>
                </w:rPr>
                <w:t>Health Professional Education Resources</w:t>
              </w:r>
            </w:hyperlink>
            <w:r w:rsidRPr="00594045">
              <w:rPr>
                <w:rFonts w:cs="Arial"/>
                <w:color w:val="1E1544"/>
              </w:rPr>
              <w:t xml:space="preserve">, that will include resources and information for providers about Support at Home from 1 </w:t>
            </w:r>
            <w:r w:rsidR="004F1E3B" w:rsidRPr="00594045">
              <w:rPr>
                <w:rFonts w:cs="Arial"/>
                <w:color w:val="1E1544"/>
              </w:rPr>
              <w:t xml:space="preserve">November </w:t>
            </w:r>
            <w:r w:rsidRPr="00594045">
              <w:rPr>
                <w:rFonts w:cs="Arial"/>
                <w:color w:val="1E1544"/>
              </w:rPr>
              <w:t>2025.</w:t>
            </w:r>
          </w:p>
        </w:tc>
      </w:tr>
      <w:tr w:rsidR="00D86C9E" w:rsidRPr="0061655D" w14:paraId="064AFB62" w14:textId="77777777" w:rsidTr="002B672C">
        <w:trPr>
          <w:trHeight w:val="714"/>
        </w:trPr>
        <w:tc>
          <w:tcPr>
            <w:cnfStyle w:val="001000000000" w:firstRow="0" w:lastRow="0" w:firstColumn="1" w:lastColumn="0" w:oddVBand="0" w:evenVBand="0" w:oddHBand="0" w:evenHBand="0" w:firstRowFirstColumn="0" w:firstRowLastColumn="0" w:lastRowFirstColumn="0" w:lastRowLastColumn="0"/>
            <w:tcW w:w="841" w:type="dxa"/>
          </w:tcPr>
          <w:p w14:paraId="29B593CB" w14:textId="77777777" w:rsidR="00D86C9E" w:rsidRPr="00D4592D" w:rsidRDefault="002D51D0" w:rsidP="005B3AB9">
            <w:pPr>
              <w:spacing w:before="60" w:after="60"/>
              <w:rPr>
                <w:rFonts w:cs="Arial"/>
                <w:b w:val="0"/>
                <w:bCs w:val="0"/>
                <w:color w:val="1E1544"/>
              </w:rPr>
            </w:pPr>
            <w:r w:rsidRPr="00D4592D">
              <w:rPr>
                <w:rFonts w:cs="Arial"/>
                <w:color w:val="1E1544"/>
              </w:rPr>
              <w:t>4.3</w:t>
            </w:r>
          </w:p>
          <w:p w14:paraId="7C2589FC" w14:textId="0C2B95B1" w:rsidR="00D86C9E" w:rsidRPr="00D4592D" w:rsidRDefault="002D51D0" w:rsidP="005B3AB9">
            <w:pPr>
              <w:spacing w:before="60" w:after="60"/>
              <w:rPr>
                <w:rFonts w:cs="Arial"/>
                <w:color w:val="1E1544"/>
              </w:rPr>
            </w:pPr>
            <w:r w:rsidRPr="00D4592D">
              <w:rPr>
                <w:rFonts w:cs="Arial"/>
                <w:color w:val="C00000"/>
              </w:rPr>
              <w:t>NEW</w:t>
            </w:r>
          </w:p>
        </w:tc>
        <w:tc>
          <w:tcPr>
            <w:tcW w:w="5953" w:type="dxa"/>
          </w:tcPr>
          <w:p w14:paraId="74B9FC3D" w14:textId="0D0959FF" w:rsidR="00D86C9E" w:rsidRPr="00D4592D" w:rsidRDefault="00D86C9E"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4592D">
              <w:rPr>
                <w:rFonts w:cs="Arial"/>
                <w:color w:val="1E1544"/>
              </w:rPr>
              <w:t>Ens</w:t>
            </w:r>
            <w:r w:rsidR="00CA25B9" w:rsidRPr="00D4592D">
              <w:rPr>
                <w:rFonts w:cs="Arial"/>
                <w:color w:val="1E1544"/>
              </w:rPr>
              <w:t xml:space="preserve">ure your </w:t>
            </w:r>
            <w:r w:rsidRPr="00D4592D">
              <w:rPr>
                <w:rFonts w:cs="Arial"/>
                <w:color w:val="1E1544"/>
              </w:rPr>
              <w:t>claims and entry events are up to date b</w:t>
            </w:r>
            <w:r w:rsidR="002E2728" w:rsidRPr="00D4592D">
              <w:rPr>
                <w:rFonts w:cs="Arial"/>
                <w:color w:val="1E1544"/>
              </w:rPr>
              <w:t>y</w:t>
            </w:r>
            <w:r w:rsidRPr="00D4592D">
              <w:rPr>
                <w:rFonts w:cs="Arial"/>
                <w:color w:val="1E1544"/>
              </w:rPr>
              <w:t xml:space="preserve"> </w:t>
            </w:r>
            <w:r w:rsidR="002F7FC7" w:rsidRPr="00D4592D">
              <w:rPr>
                <w:rFonts w:cs="Arial"/>
                <w:color w:val="1E1544"/>
              </w:rPr>
              <w:t>31</w:t>
            </w:r>
            <w:r w:rsidRPr="00D4592D">
              <w:rPr>
                <w:rFonts w:cs="Arial"/>
                <w:color w:val="1E1544"/>
              </w:rPr>
              <w:t xml:space="preserve"> October 2025.</w:t>
            </w:r>
          </w:p>
          <w:p w14:paraId="312CB912" w14:textId="3031CCC1" w:rsidR="00CA25B9" w:rsidRPr="00D4592D" w:rsidRDefault="00CA25B9" w:rsidP="00CA25B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4592D">
              <w:rPr>
                <w:rFonts w:cs="Arial"/>
                <w:color w:val="1E1544" w:themeColor="text1"/>
              </w:rPr>
              <w:t xml:space="preserve">The Aged Care Provider Portal (ACPP) will undergo a release </w:t>
            </w:r>
            <w:r w:rsidR="001C4FDE" w:rsidRPr="001C4FDE">
              <w:rPr>
                <w:rFonts w:cs="Arial"/>
                <w:color w:val="1E1544" w:themeColor="text1"/>
              </w:rPr>
              <w:t xml:space="preserve">scheduled maintenance </w:t>
            </w:r>
            <w:r w:rsidRPr="00D4592D">
              <w:rPr>
                <w:rFonts w:cs="Arial"/>
                <w:color w:val="1E1544" w:themeColor="text1"/>
              </w:rPr>
              <w:t>from 6pm on Friday, 31 October 2025</w:t>
            </w:r>
            <w:r w:rsidR="5C84D79A" w:rsidRPr="00D4592D">
              <w:rPr>
                <w:rFonts w:cs="Arial"/>
                <w:color w:val="1E1544" w:themeColor="text1"/>
              </w:rPr>
              <w:t xml:space="preserve">. The </w:t>
            </w:r>
            <w:r w:rsidR="001C4FDE" w:rsidRPr="001C4FDE">
              <w:rPr>
                <w:rFonts w:cs="Arial"/>
                <w:color w:val="1E1544" w:themeColor="text1"/>
              </w:rPr>
              <w:t>scheduled maintenance</w:t>
            </w:r>
            <w:r w:rsidR="010DDCB8" w:rsidRPr="00D4592D">
              <w:rPr>
                <w:rFonts w:cs="Arial"/>
                <w:color w:val="1E1544" w:themeColor="text1"/>
              </w:rPr>
              <w:t xml:space="preserve"> is expected to </w:t>
            </w:r>
            <w:r w:rsidR="5C84D79A" w:rsidRPr="00D4592D">
              <w:rPr>
                <w:rFonts w:cs="Arial"/>
                <w:color w:val="1E1544" w:themeColor="text1"/>
              </w:rPr>
              <w:t>end 12:00PM</w:t>
            </w:r>
            <w:r w:rsidRPr="00D4592D">
              <w:rPr>
                <w:rFonts w:cs="Arial"/>
                <w:color w:val="1E1544" w:themeColor="text1"/>
              </w:rPr>
              <w:t xml:space="preserve"> </w:t>
            </w:r>
            <w:r w:rsidR="5C84D79A" w:rsidRPr="00D4592D">
              <w:rPr>
                <w:rFonts w:cs="Arial"/>
                <w:color w:val="1E1544" w:themeColor="text1"/>
              </w:rPr>
              <w:t xml:space="preserve">midday </w:t>
            </w:r>
            <w:r w:rsidRPr="00D4592D">
              <w:rPr>
                <w:rFonts w:cs="Arial"/>
                <w:color w:val="1E1544" w:themeColor="text1"/>
              </w:rPr>
              <w:t xml:space="preserve">on Saturday, 1 November 2025. During this period, the system will be unavailable. </w:t>
            </w:r>
          </w:p>
          <w:p w14:paraId="1BC4C01B" w14:textId="54AC2584" w:rsidR="00CA25B9" w:rsidRPr="00D4592D" w:rsidRDefault="00CA25B9" w:rsidP="00CA25B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4592D">
              <w:rPr>
                <w:rFonts w:cs="Arial"/>
                <w:color w:val="1E1544"/>
              </w:rPr>
              <w:t xml:space="preserve">Following the </w:t>
            </w:r>
            <w:r w:rsidR="001C4FDE" w:rsidRPr="001C4FDE">
              <w:rPr>
                <w:rFonts w:cs="Arial"/>
                <w:color w:val="1E1544"/>
              </w:rPr>
              <w:t>scheduled maintenance</w:t>
            </w:r>
            <w:r w:rsidRPr="00D4592D">
              <w:rPr>
                <w:rFonts w:cs="Arial"/>
                <w:color w:val="1E1544"/>
              </w:rPr>
              <w:t xml:space="preserve">, the ACPP will enter a read-only mode until at least 12pm (midday) on Wednesday, 5 November 2025. During this read-only period, providers will be unable to submit any claims or events via the portal. </w:t>
            </w:r>
          </w:p>
          <w:p w14:paraId="472B8C7F" w14:textId="573FA9EB" w:rsidR="00CA25B9" w:rsidRPr="00D4592D" w:rsidRDefault="00CA25B9"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4592D">
              <w:rPr>
                <w:rFonts w:cs="Arial"/>
                <w:color w:val="1E1544"/>
              </w:rPr>
              <w:t xml:space="preserve">After the read-only period, providers will once again be able to make claims for the October 2025 period. Some Support at Home data, such as budget information, may be visible. </w:t>
            </w:r>
          </w:p>
        </w:tc>
        <w:tc>
          <w:tcPr>
            <w:tcW w:w="1985" w:type="dxa"/>
          </w:tcPr>
          <w:p w14:paraId="6CB9B907" w14:textId="25686B3F" w:rsidR="00D86C9E" w:rsidRPr="00D4592D" w:rsidRDefault="00CA25B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4592D">
              <w:rPr>
                <w:rFonts w:cs="Arial"/>
                <w:color w:val="1E1544"/>
              </w:rPr>
              <w:t xml:space="preserve">By </w:t>
            </w:r>
            <w:r w:rsidR="00F35CAE" w:rsidRPr="00D4592D">
              <w:rPr>
                <w:rFonts w:cs="Arial"/>
                <w:color w:val="1E1544"/>
              </w:rPr>
              <w:t>31</w:t>
            </w:r>
            <w:r w:rsidRPr="00D4592D">
              <w:rPr>
                <w:rFonts w:cs="Arial"/>
                <w:color w:val="1E1544"/>
              </w:rPr>
              <w:t xml:space="preserve"> October </w:t>
            </w:r>
            <w:r w:rsidR="00DB12D6" w:rsidRPr="00D4592D">
              <w:rPr>
                <w:rFonts w:cs="Arial"/>
                <w:color w:val="1E1544"/>
              </w:rPr>
              <w:t>2025</w:t>
            </w:r>
          </w:p>
        </w:tc>
        <w:tc>
          <w:tcPr>
            <w:tcW w:w="5386" w:type="dxa"/>
          </w:tcPr>
          <w:p w14:paraId="2BFC3A07" w14:textId="21788EBA" w:rsidR="00D86C9E" w:rsidRPr="00D4592D" w:rsidRDefault="00B3782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4592D">
              <w:rPr>
                <w:rFonts w:cs="Arial"/>
                <w:color w:val="1E1544" w:themeColor="text1"/>
              </w:rPr>
              <w:t xml:space="preserve">Services Australia have an education gateway, </w:t>
            </w:r>
            <w:hyperlink r:id="rId243" w:history="1">
              <w:r w:rsidRPr="001964B1">
                <w:rPr>
                  <w:rStyle w:val="Hyperlink"/>
                  <w:rFonts w:cs="Arial"/>
                </w:rPr>
                <w:t>Health Professional Education Resources</w:t>
              </w:r>
            </w:hyperlink>
            <w:r w:rsidRPr="00D4592D">
              <w:rPr>
                <w:rFonts w:cs="Arial"/>
                <w:color w:val="1E1544" w:themeColor="text1"/>
              </w:rPr>
              <w:t xml:space="preserve">, </w:t>
            </w:r>
            <w:r w:rsidR="00CB28E7" w:rsidRPr="00D4592D">
              <w:rPr>
                <w:rFonts w:cs="Arial"/>
                <w:color w:val="1E1544" w:themeColor="text1"/>
              </w:rPr>
              <w:t>which includes</w:t>
            </w:r>
            <w:r w:rsidRPr="00D4592D">
              <w:rPr>
                <w:rFonts w:cs="Arial"/>
                <w:color w:val="1E1544" w:themeColor="text1"/>
              </w:rPr>
              <w:t xml:space="preserve"> information for </w:t>
            </w:r>
            <w:r w:rsidR="00CB28E7" w:rsidRPr="00D4592D">
              <w:rPr>
                <w:rFonts w:cs="Arial"/>
                <w:color w:val="1E1544" w:themeColor="text1"/>
              </w:rPr>
              <w:t xml:space="preserve">home care </w:t>
            </w:r>
            <w:r w:rsidRPr="00D4592D">
              <w:rPr>
                <w:rFonts w:cs="Arial"/>
                <w:color w:val="1E1544" w:themeColor="text1"/>
              </w:rPr>
              <w:t xml:space="preserve">providers </w:t>
            </w:r>
            <w:r w:rsidR="00CB28E7" w:rsidRPr="00D4592D">
              <w:rPr>
                <w:rFonts w:cs="Arial"/>
                <w:color w:val="1E1544" w:themeColor="text1"/>
              </w:rPr>
              <w:t>submitting home care claims</w:t>
            </w:r>
            <w:r w:rsidR="000C25BB" w:rsidRPr="00D4592D">
              <w:rPr>
                <w:rFonts w:cs="Arial"/>
                <w:color w:val="1E1544" w:themeColor="text1"/>
              </w:rPr>
              <w:t xml:space="preserve"> using the Aged Care Provider Portal.</w:t>
            </w:r>
          </w:p>
        </w:tc>
      </w:tr>
      <w:tr w:rsidR="00CE5D37" w:rsidRPr="0061655D" w14:paraId="4D36710B" w14:textId="77777777" w:rsidTr="002B672C">
        <w:trPr>
          <w:trHeight w:val="714"/>
        </w:trPr>
        <w:tc>
          <w:tcPr>
            <w:cnfStyle w:val="001000000000" w:firstRow="0" w:lastRow="0" w:firstColumn="1" w:lastColumn="0" w:oddVBand="0" w:evenVBand="0" w:oddHBand="0" w:evenHBand="0" w:firstRowFirstColumn="0" w:firstRowLastColumn="0" w:lastRowFirstColumn="0" w:lastRowLastColumn="0"/>
            <w:tcW w:w="841" w:type="dxa"/>
          </w:tcPr>
          <w:p w14:paraId="2B02FFD4" w14:textId="06480405" w:rsidR="009E2BAF" w:rsidRPr="00594045" w:rsidRDefault="009E2BAF" w:rsidP="005B3AB9">
            <w:pPr>
              <w:spacing w:before="60" w:after="60"/>
              <w:rPr>
                <w:rFonts w:cs="Arial"/>
                <w:bCs w:val="0"/>
                <w:color w:val="1E1544"/>
              </w:rPr>
            </w:pPr>
            <w:r w:rsidRPr="00594045">
              <w:rPr>
                <w:rFonts w:cs="Arial"/>
                <w:color w:val="1E1544"/>
              </w:rPr>
              <w:t>4.</w:t>
            </w:r>
            <w:r w:rsidR="002D51D0">
              <w:rPr>
                <w:rFonts w:cs="Arial"/>
                <w:color w:val="1E1544"/>
              </w:rPr>
              <w:t>4</w:t>
            </w:r>
          </w:p>
        </w:tc>
        <w:tc>
          <w:tcPr>
            <w:tcW w:w="5953" w:type="dxa"/>
          </w:tcPr>
          <w:p w14:paraId="28036D05" w14:textId="371D6456" w:rsidR="009E2BAF" w:rsidRPr="00594045" w:rsidRDefault="00961F81" w:rsidP="0061655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rPr>
            </w:pPr>
            <w:r>
              <w:rPr>
                <w:rFonts w:cs="Arial"/>
                <w:bCs/>
                <w:color w:val="1E1544"/>
              </w:rPr>
              <w:t xml:space="preserve">Finalise and </w:t>
            </w:r>
            <w:r w:rsidR="002D53AC">
              <w:rPr>
                <w:rFonts w:cs="Arial"/>
                <w:bCs/>
                <w:color w:val="1E1544"/>
              </w:rPr>
              <w:t xml:space="preserve">upload </w:t>
            </w:r>
            <w:r w:rsidR="009E2BAF" w:rsidRPr="00594045">
              <w:rPr>
                <w:rFonts w:cs="Arial"/>
                <w:bCs/>
                <w:color w:val="1E1544"/>
              </w:rPr>
              <w:t xml:space="preserve">the </w:t>
            </w:r>
            <w:r w:rsidR="00737243" w:rsidRPr="00594045">
              <w:rPr>
                <w:rFonts w:cs="Arial"/>
                <w:bCs/>
                <w:color w:val="1E1544"/>
              </w:rPr>
              <w:t xml:space="preserve">October </w:t>
            </w:r>
            <w:r w:rsidR="009E2BAF" w:rsidRPr="00594045">
              <w:rPr>
                <w:rFonts w:cs="Arial"/>
                <w:bCs/>
                <w:color w:val="1E1544"/>
              </w:rPr>
              <w:t>2025 HCP claim to Services Australia</w:t>
            </w:r>
            <w:r w:rsidR="003B76F6" w:rsidRPr="00594045">
              <w:rPr>
                <w:rFonts w:cs="Arial"/>
                <w:bCs/>
                <w:color w:val="1E1544"/>
              </w:rPr>
              <w:t xml:space="preserve"> </w:t>
            </w:r>
            <w:r w:rsidR="005D0EB0">
              <w:rPr>
                <w:rFonts w:cs="Arial"/>
                <w:bCs/>
                <w:color w:val="1E1544"/>
              </w:rPr>
              <w:t>and report any unspent HCP funds</w:t>
            </w:r>
            <w:r w:rsidR="005D0EB0" w:rsidRPr="00594045">
              <w:rPr>
                <w:rFonts w:cs="Arial"/>
                <w:bCs/>
                <w:color w:val="1E1544"/>
              </w:rPr>
              <w:t xml:space="preserve"> </w:t>
            </w:r>
            <w:r w:rsidR="003B76F6" w:rsidRPr="00594045">
              <w:rPr>
                <w:rFonts w:cs="Arial"/>
                <w:bCs/>
                <w:color w:val="1E1544"/>
              </w:rPr>
              <w:t>as soon as possible</w:t>
            </w:r>
            <w:r w:rsidR="005D0EB0">
              <w:rPr>
                <w:rFonts w:cs="Arial"/>
                <w:color w:val="1E1544"/>
              </w:rPr>
              <w:t xml:space="preserve"> and by 30 November 2025.</w:t>
            </w:r>
            <w:r w:rsidR="000A4BE3" w:rsidRPr="00594045">
              <w:rPr>
                <w:rFonts w:cs="Arial"/>
                <w:bCs/>
                <w:color w:val="1E1544"/>
              </w:rPr>
              <w:t xml:space="preserve"> Complet</w:t>
            </w:r>
            <w:r w:rsidR="00585ACC" w:rsidRPr="00594045">
              <w:rPr>
                <w:rFonts w:cs="Arial"/>
                <w:bCs/>
                <w:color w:val="1E1544"/>
              </w:rPr>
              <w:t>ing this</w:t>
            </w:r>
            <w:r w:rsidR="000A4BE3" w:rsidRPr="00594045">
              <w:rPr>
                <w:rFonts w:cs="Arial"/>
                <w:bCs/>
                <w:color w:val="1E1544"/>
              </w:rPr>
              <w:t xml:space="preserve"> </w:t>
            </w:r>
            <w:r w:rsidR="00CF2389">
              <w:rPr>
                <w:rFonts w:cs="Arial"/>
                <w:bCs/>
                <w:color w:val="1E1544"/>
              </w:rPr>
              <w:t xml:space="preserve">by </w:t>
            </w:r>
            <w:r w:rsidR="00711F23">
              <w:rPr>
                <w:rFonts w:cs="Arial"/>
                <w:bCs/>
                <w:color w:val="1E1544"/>
              </w:rPr>
              <w:t xml:space="preserve">30 November </w:t>
            </w:r>
            <w:r w:rsidR="008E4CB9" w:rsidRPr="00594045">
              <w:rPr>
                <w:rFonts w:cs="Arial"/>
                <w:bCs/>
                <w:color w:val="1E1544"/>
              </w:rPr>
              <w:t>will</w:t>
            </w:r>
            <w:r w:rsidR="00CB769E" w:rsidRPr="00594045">
              <w:rPr>
                <w:rFonts w:cs="Arial"/>
                <w:bCs/>
                <w:color w:val="1E1544"/>
              </w:rPr>
              <w:t xml:space="preserve"> enable Support at Home </w:t>
            </w:r>
            <w:r w:rsidR="00E27448" w:rsidRPr="00594045">
              <w:rPr>
                <w:rFonts w:cs="Arial"/>
                <w:bCs/>
                <w:color w:val="1E1544"/>
              </w:rPr>
              <w:t>claiming</w:t>
            </w:r>
            <w:r w:rsidR="00711F23">
              <w:rPr>
                <w:rFonts w:cs="Arial"/>
                <w:bCs/>
                <w:color w:val="1E1544"/>
              </w:rPr>
              <w:t xml:space="preserve"> from 1 December 2025</w:t>
            </w:r>
            <w:r w:rsidR="009508E3" w:rsidRPr="00594045">
              <w:rPr>
                <w:rFonts w:cs="Arial"/>
                <w:bCs/>
                <w:color w:val="1E1544"/>
              </w:rPr>
              <w:t>.</w:t>
            </w:r>
          </w:p>
          <w:p w14:paraId="44CCC724" w14:textId="7DDAFFD1" w:rsidR="00857D5B" w:rsidRPr="00594045" w:rsidRDefault="00352663" w:rsidP="0061655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rPr>
            </w:pPr>
            <w:r>
              <w:rPr>
                <w:rFonts w:cs="Arial"/>
                <w:bCs/>
                <w:color w:val="1E1544"/>
              </w:rPr>
              <w:t xml:space="preserve">NOTE: </w:t>
            </w:r>
            <w:r w:rsidR="00857D5B">
              <w:rPr>
                <w:rFonts w:cs="Arial"/>
                <w:bCs/>
                <w:color w:val="1E1544"/>
              </w:rPr>
              <w:t xml:space="preserve">Providers do not need to wait to receive invoices to submit their claims. Providers can claim for services </w:t>
            </w:r>
            <w:r w:rsidR="00106EB4">
              <w:rPr>
                <w:rFonts w:cs="Arial"/>
                <w:bCs/>
                <w:color w:val="1E1544"/>
              </w:rPr>
              <w:t xml:space="preserve">once the services have been delivered. Providers should follow up with subcontractors to confirm outstanding invoice amounts to ensure </w:t>
            </w:r>
            <w:r w:rsidR="00D33F5C">
              <w:rPr>
                <w:rFonts w:cs="Arial"/>
                <w:bCs/>
                <w:color w:val="1E1544"/>
              </w:rPr>
              <w:t>claiming is accurate.</w:t>
            </w:r>
          </w:p>
          <w:p w14:paraId="2D1D25D5" w14:textId="6D85BA38" w:rsidR="00C27776" w:rsidRPr="004F2491" w:rsidRDefault="006C1CE4" w:rsidP="004F2491">
            <w:p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594045">
              <w:rPr>
                <w:rFonts w:cs="Arial"/>
                <w:color w:val="1E1544"/>
              </w:rPr>
              <w:t>Note</w:t>
            </w:r>
            <w:r w:rsidRPr="00594045">
              <w:rPr>
                <w:color w:val="1E1544"/>
              </w:rPr>
              <w:t>, the</w:t>
            </w:r>
            <w:r w:rsidR="009E2BAF" w:rsidRPr="00594045">
              <w:rPr>
                <w:color w:val="1E1544"/>
              </w:rPr>
              <w:t xml:space="preserve"> Aged Care Provider Portal will be offline </w:t>
            </w:r>
            <w:r w:rsidR="001F5F7B">
              <w:rPr>
                <w:color w:val="1E1544"/>
              </w:rPr>
              <w:t xml:space="preserve">for </w:t>
            </w:r>
            <w:proofErr w:type="gramStart"/>
            <w:r w:rsidR="001F5F7B" w:rsidRPr="00CE203F">
              <w:rPr>
                <w:color w:val="1E1544"/>
              </w:rPr>
              <w:t>a period of time</w:t>
            </w:r>
            <w:proofErr w:type="gramEnd"/>
            <w:r w:rsidR="001F5F7B" w:rsidRPr="00CE203F">
              <w:rPr>
                <w:color w:val="1E1544"/>
              </w:rPr>
              <w:t xml:space="preserve"> during the transition</w:t>
            </w:r>
            <w:r w:rsidR="00FE3320">
              <w:rPr>
                <w:color w:val="1E1544"/>
              </w:rPr>
              <w:t xml:space="preserve"> (see 4.3)</w:t>
            </w:r>
            <w:r w:rsidR="009E2BAF" w:rsidRPr="00594045">
              <w:rPr>
                <w:color w:val="1E1544"/>
              </w:rPr>
              <w:t xml:space="preserve">, and you can </w:t>
            </w:r>
            <w:r w:rsidR="00E579D7">
              <w:rPr>
                <w:color w:val="1E1544"/>
              </w:rPr>
              <w:t>commence the</w:t>
            </w:r>
            <w:r w:rsidR="009E2BAF" w:rsidRPr="00594045">
              <w:rPr>
                <w:color w:val="1E1544"/>
              </w:rPr>
              <w:t xml:space="preserve"> </w:t>
            </w:r>
            <w:r w:rsidR="006C1D37" w:rsidRPr="00594045">
              <w:rPr>
                <w:color w:val="1E1544"/>
              </w:rPr>
              <w:t xml:space="preserve">HCP </w:t>
            </w:r>
            <w:r w:rsidR="00737243" w:rsidRPr="00594045">
              <w:rPr>
                <w:color w:val="1E1544"/>
              </w:rPr>
              <w:t xml:space="preserve">October </w:t>
            </w:r>
            <w:r w:rsidR="006C1D37" w:rsidRPr="00594045">
              <w:rPr>
                <w:color w:val="1E1544"/>
              </w:rPr>
              <w:t>claim</w:t>
            </w:r>
            <w:r w:rsidR="00776D6A">
              <w:rPr>
                <w:color w:val="1E1544"/>
              </w:rPr>
              <w:t xml:space="preserve"> from midday Wednesday 5 November 2025.</w:t>
            </w:r>
          </w:p>
        </w:tc>
        <w:tc>
          <w:tcPr>
            <w:tcW w:w="1985" w:type="dxa"/>
          </w:tcPr>
          <w:p w14:paraId="52413099" w14:textId="30A039A8" w:rsidR="00585ACC" w:rsidRPr="00594045" w:rsidRDefault="00EC679F" w:rsidP="00F116C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5 – 30 </w:t>
            </w:r>
            <w:r w:rsidR="00737243" w:rsidRPr="00594045">
              <w:rPr>
                <w:rFonts w:cs="Arial"/>
                <w:color w:val="1E1544"/>
              </w:rPr>
              <w:t>November</w:t>
            </w:r>
            <w:r w:rsidR="00573B53" w:rsidRPr="00594045">
              <w:rPr>
                <w:rFonts w:cs="Arial"/>
                <w:color w:val="1E1544"/>
              </w:rPr>
              <w:t xml:space="preserve"> 2025</w:t>
            </w:r>
          </w:p>
        </w:tc>
        <w:tc>
          <w:tcPr>
            <w:tcW w:w="5386" w:type="dxa"/>
          </w:tcPr>
          <w:p w14:paraId="3015710E" w14:textId="77777777" w:rsidR="009E2BAF" w:rsidRDefault="009E2BA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Refer to </w:t>
            </w:r>
            <w:r w:rsidR="00CF63B5" w:rsidRPr="00594045">
              <w:rPr>
                <w:rFonts w:cs="Arial"/>
                <w:color w:val="1E1544"/>
              </w:rPr>
              <w:t>‘</w:t>
            </w:r>
            <w:r w:rsidRPr="00594045">
              <w:rPr>
                <w:rFonts w:cs="Arial"/>
                <w:color w:val="1E1544"/>
              </w:rPr>
              <w:t>Submit and Finalise a Home Care Claim</w:t>
            </w:r>
            <w:r w:rsidR="00CF63B5" w:rsidRPr="00594045">
              <w:rPr>
                <w:rFonts w:cs="Arial"/>
                <w:color w:val="1E1544"/>
              </w:rPr>
              <w:t>’</w:t>
            </w:r>
            <w:r w:rsidRPr="00594045">
              <w:rPr>
                <w:rFonts w:cs="Arial"/>
                <w:color w:val="1E1544"/>
              </w:rPr>
              <w:t xml:space="preserve"> </w:t>
            </w:r>
            <w:r w:rsidR="00FF60DB" w:rsidRPr="00594045">
              <w:rPr>
                <w:rFonts w:cs="Arial"/>
                <w:color w:val="1E1544"/>
              </w:rPr>
              <w:t xml:space="preserve">on the Services Australia education gateway, </w:t>
            </w:r>
            <w:hyperlink r:id="rId244" w:history="1">
              <w:r w:rsidR="00FF60DB" w:rsidRPr="001964B1">
                <w:rPr>
                  <w:rStyle w:val="Hyperlink"/>
                  <w:rFonts w:cs="Arial"/>
                </w:rPr>
                <w:t>Health Professional Education Resources</w:t>
              </w:r>
            </w:hyperlink>
            <w:r w:rsidRPr="00594045">
              <w:rPr>
                <w:rFonts w:cs="Arial"/>
                <w:color w:val="1E1544"/>
              </w:rPr>
              <w:t xml:space="preserve">. </w:t>
            </w:r>
          </w:p>
          <w:p w14:paraId="29F23DB7" w14:textId="4C5C4128" w:rsidR="009E2BAF" w:rsidRPr="00594045" w:rsidRDefault="00845EC0" w:rsidP="00F116C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672DD">
              <w:rPr>
                <w:rFonts w:cs="Arial"/>
                <w:color w:val="1E1544"/>
              </w:rPr>
              <w:t xml:space="preserve">Refer to </w:t>
            </w:r>
            <w:hyperlink r:id="rId245" w:history="1">
              <w:r w:rsidR="002675B8" w:rsidRPr="00D672DD">
                <w:rPr>
                  <w:rStyle w:val="Hyperlink"/>
                </w:rPr>
                <w:t xml:space="preserve">Support at Home - </w:t>
              </w:r>
              <w:r w:rsidR="007837C2" w:rsidRPr="00D672DD">
                <w:rPr>
                  <w:rStyle w:val="Hyperlink"/>
                </w:rPr>
                <w:t>Finalising HCP claims and commencing clai</w:t>
              </w:r>
              <w:r w:rsidR="007837C2" w:rsidRPr="00F116C9">
                <w:rPr>
                  <w:rStyle w:val="Hyperlink"/>
                </w:rPr>
                <w:t>ms</w:t>
              </w:r>
              <w:r w:rsidR="007837C2" w:rsidRPr="00D672DD">
                <w:rPr>
                  <w:rStyle w:val="Hyperlink"/>
                </w:rPr>
                <w:t xml:space="preserve"> for Support at Home</w:t>
              </w:r>
              <w:r w:rsidR="00AE079A" w:rsidRPr="00D672DD">
                <w:rPr>
                  <w:rStyle w:val="Hyperlink"/>
                </w:rPr>
                <w:t>.</w:t>
              </w:r>
            </w:hyperlink>
          </w:p>
        </w:tc>
      </w:tr>
      <w:tr w:rsidR="00CE5D37" w:rsidRPr="0061655D" w14:paraId="2332F7B5" w14:textId="77777777" w:rsidTr="002B672C">
        <w:trPr>
          <w:trHeight w:val="714"/>
        </w:trPr>
        <w:tc>
          <w:tcPr>
            <w:cnfStyle w:val="001000000000" w:firstRow="0" w:lastRow="0" w:firstColumn="1" w:lastColumn="0" w:oddVBand="0" w:evenVBand="0" w:oddHBand="0" w:evenHBand="0" w:firstRowFirstColumn="0" w:firstRowLastColumn="0" w:lastRowFirstColumn="0" w:lastRowLastColumn="0"/>
            <w:tcW w:w="841" w:type="dxa"/>
          </w:tcPr>
          <w:p w14:paraId="7447B1C5" w14:textId="2466D863" w:rsidR="009E2BAF" w:rsidRPr="00594045" w:rsidRDefault="009E2BAF" w:rsidP="005B3AB9">
            <w:pPr>
              <w:spacing w:before="60" w:after="60"/>
              <w:rPr>
                <w:rFonts w:cs="Arial"/>
                <w:bCs w:val="0"/>
                <w:color w:val="1E1544"/>
              </w:rPr>
            </w:pPr>
            <w:r w:rsidRPr="00594045">
              <w:rPr>
                <w:rFonts w:cs="Arial"/>
                <w:color w:val="1E1544"/>
              </w:rPr>
              <w:t>4.</w:t>
            </w:r>
            <w:r w:rsidR="002D51D0">
              <w:rPr>
                <w:rFonts w:cs="Arial"/>
                <w:color w:val="1E1544"/>
              </w:rPr>
              <w:t>5</w:t>
            </w:r>
          </w:p>
        </w:tc>
        <w:tc>
          <w:tcPr>
            <w:tcW w:w="5953" w:type="dxa"/>
          </w:tcPr>
          <w:p w14:paraId="4CDA19EC" w14:textId="5B7E9510" w:rsidR="009E2BAF" w:rsidRPr="00EF0D9B"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rPr>
            </w:pPr>
            <w:r w:rsidRPr="00EF0D9B">
              <w:rPr>
                <w:rFonts w:cs="Arial"/>
                <w:color w:val="1E1544"/>
              </w:rPr>
              <w:t xml:space="preserve">Report </w:t>
            </w:r>
            <w:r w:rsidR="00CB0641" w:rsidRPr="00EF0D9B">
              <w:rPr>
                <w:rFonts w:cs="Arial"/>
                <w:color w:val="1E1544"/>
              </w:rPr>
              <w:t xml:space="preserve">balance of </w:t>
            </w:r>
            <w:r w:rsidR="007F3E13" w:rsidRPr="00EF0D9B">
              <w:rPr>
                <w:rFonts w:cs="Arial"/>
                <w:color w:val="1E1544"/>
              </w:rPr>
              <w:t>p</w:t>
            </w:r>
            <w:r w:rsidR="004072C0" w:rsidRPr="00EF0D9B">
              <w:rPr>
                <w:rFonts w:cs="Arial"/>
                <w:color w:val="1E1544"/>
              </w:rPr>
              <w:t xml:space="preserve">rovider-held HCP Commonwealth unspent funds </w:t>
            </w:r>
            <w:r w:rsidRPr="00EF0D9B">
              <w:rPr>
                <w:rFonts w:cs="Arial"/>
                <w:color w:val="1E1544"/>
              </w:rPr>
              <w:t xml:space="preserve">in your </w:t>
            </w:r>
            <w:r w:rsidR="007B2F5B" w:rsidRPr="00EF0D9B">
              <w:rPr>
                <w:rFonts w:cs="Arial"/>
                <w:color w:val="1E1544"/>
              </w:rPr>
              <w:t xml:space="preserve">final HCP </w:t>
            </w:r>
            <w:r w:rsidRPr="00EF0D9B">
              <w:rPr>
                <w:rFonts w:cs="Arial"/>
                <w:color w:val="1E1544"/>
              </w:rPr>
              <w:t>claim in the Aged Care Provider portal.</w:t>
            </w:r>
          </w:p>
          <w:p w14:paraId="7A1FE643" w14:textId="222976AF" w:rsidR="009E2BAF" w:rsidRPr="00EF0D9B" w:rsidRDefault="009E2BAF"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rPr>
            </w:pPr>
            <w:r w:rsidRPr="00EF0D9B">
              <w:rPr>
                <w:rFonts w:cs="Arial"/>
                <w:color w:val="1E1544"/>
              </w:rPr>
              <w:t>Provider</w:t>
            </w:r>
            <w:r w:rsidR="00A23BBF" w:rsidRPr="00EF0D9B">
              <w:rPr>
                <w:rFonts w:cs="Arial"/>
                <w:color w:val="1E1544"/>
              </w:rPr>
              <w:t>-</w:t>
            </w:r>
            <w:r w:rsidRPr="00EF0D9B">
              <w:rPr>
                <w:rFonts w:cs="Arial"/>
                <w:color w:val="1E1544"/>
              </w:rPr>
              <w:t xml:space="preserve">held unspent funds are </w:t>
            </w:r>
            <w:r w:rsidR="00A75108" w:rsidRPr="00EF0D9B">
              <w:rPr>
                <w:rFonts w:cs="Arial"/>
                <w:color w:val="1E1544"/>
              </w:rPr>
              <w:t xml:space="preserve">an </w:t>
            </w:r>
            <w:r w:rsidRPr="00EF0D9B">
              <w:rPr>
                <w:rFonts w:cs="Arial"/>
                <w:color w:val="1E1544"/>
              </w:rPr>
              <w:t xml:space="preserve">accumulated HCP subsidy, paid by the Commonwealth to the provider, where the </w:t>
            </w:r>
            <w:r w:rsidR="00816A20" w:rsidRPr="00EF0D9B">
              <w:rPr>
                <w:rFonts w:cs="Arial"/>
                <w:color w:val="1E1544"/>
              </w:rPr>
              <w:t xml:space="preserve">HCP </w:t>
            </w:r>
            <w:r w:rsidR="00571E44" w:rsidRPr="00EF0D9B">
              <w:rPr>
                <w:rFonts w:cs="Arial"/>
                <w:color w:val="1E1544"/>
              </w:rPr>
              <w:t xml:space="preserve">care </w:t>
            </w:r>
            <w:r w:rsidRPr="00EF0D9B">
              <w:rPr>
                <w:rFonts w:cs="Arial"/>
                <w:color w:val="1E1544"/>
              </w:rPr>
              <w:t xml:space="preserve">recipient was receiving </w:t>
            </w:r>
            <w:proofErr w:type="gramStart"/>
            <w:r w:rsidRPr="00EF0D9B">
              <w:rPr>
                <w:rFonts w:cs="Arial"/>
                <w:color w:val="1E1544"/>
              </w:rPr>
              <w:t>a</w:t>
            </w:r>
            <w:proofErr w:type="gramEnd"/>
            <w:r w:rsidRPr="00EF0D9B">
              <w:rPr>
                <w:rFonts w:cs="Arial"/>
                <w:color w:val="1E1544"/>
              </w:rPr>
              <w:t xml:space="preserve"> HCP prior to September 202</w:t>
            </w:r>
            <w:r w:rsidR="00573B53" w:rsidRPr="00EF0D9B">
              <w:rPr>
                <w:rFonts w:cs="Arial"/>
                <w:color w:val="1E1544"/>
              </w:rPr>
              <w:t>1.</w:t>
            </w:r>
          </w:p>
          <w:p w14:paraId="7D7BBFBC" w14:textId="7D6BAB12" w:rsidR="009E2BAF" w:rsidRPr="00594045" w:rsidRDefault="009E2BA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kern w:val="24"/>
              </w:rPr>
            </w:pPr>
            <w:r w:rsidRPr="00EF0D9B">
              <w:rPr>
                <w:rFonts w:cs="Arial"/>
                <w:color w:val="1E1544"/>
                <w:kern w:val="24"/>
              </w:rPr>
              <w:t xml:space="preserve">It is important you report provider held unspent funds in your final </w:t>
            </w:r>
            <w:r w:rsidR="00681408" w:rsidRPr="00EF0D9B">
              <w:rPr>
                <w:rFonts w:cs="Arial"/>
                <w:color w:val="1E1544"/>
                <w:kern w:val="24"/>
              </w:rPr>
              <w:t xml:space="preserve">HCP </w:t>
            </w:r>
            <w:r w:rsidRPr="00EF0D9B">
              <w:rPr>
                <w:rFonts w:cs="Arial"/>
                <w:color w:val="1E1544"/>
                <w:kern w:val="24"/>
              </w:rPr>
              <w:t>claim. These HCP unspent funds will be used for services including AT-HM services.</w:t>
            </w:r>
            <w:r w:rsidRPr="00594045">
              <w:rPr>
                <w:rFonts w:cs="Arial"/>
                <w:color w:val="1E1544"/>
                <w:kern w:val="24"/>
              </w:rPr>
              <w:t xml:space="preserve"> </w:t>
            </w:r>
          </w:p>
        </w:tc>
        <w:tc>
          <w:tcPr>
            <w:tcW w:w="1985" w:type="dxa"/>
          </w:tcPr>
          <w:p w14:paraId="0F77822A" w14:textId="60E6D10A" w:rsidR="009E2BAF" w:rsidRPr="00EF0D9B" w:rsidRDefault="00EC679F"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rPr>
            </w:pPr>
            <w:r w:rsidRPr="00EF0D9B">
              <w:rPr>
                <w:rFonts w:cs="Arial"/>
                <w:color w:val="1E1544"/>
              </w:rPr>
              <w:t xml:space="preserve">5 – 30 </w:t>
            </w:r>
            <w:r w:rsidR="00573B53" w:rsidRPr="00EF0D9B">
              <w:rPr>
                <w:rFonts w:cs="Arial"/>
                <w:color w:val="1E1544"/>
              </w:rPr>
              <w:t xml:space="preserve">November 2025 </w:t>
            </w:r>
            <w:r w:rsidR="009E2BAF" w:rsidRPr="00EF0D9B">
              <w:rPr>
                <w:rFonts w:cs="Arial"/>
                <w:color w:val="1E1544"/>
              </w:rPr>
              <w:t xml:space="preserve">with your final </w:t>
            </w:r>
            <w:r w:rsidR="00681408" w:rsidRPr="00EF0D9B">
              <w:rPr>
                <w:rFonts w:cs="Arial"/>
                <w:color w:val="1E1544"/>
              </w:rPr>
              <w:t xml:space="preserve">HCP </w:t>
            </w:r>
            <w:r w:rsidR="009E2BAF" w:rsidRPr="00EF0D9B">
              <w:rPr>
                <w:rFonts w:cs="Arial"/>
                <w:color w:val="1E1544"/>
              </w:rPr>
              <w:t>claim</w:t>
            </w:r>
          </w:p>
        </w:tc>
        <w:tc>
          <w:tcPr>
            <w:tcW w:w="5386" w:type="dxa"/>
          </w:tcPr>
          <w:p w14:paraId="76C94A44" w14:textId="3F7BDE6F" w:rsidR="009E2BAF" w:rsidRPr="00F116C9" w:rsidRDefault="009E2BAF" w:rsidP="00F116C9">
            <w:pPr>
              <w:cnfStyle w:val="000000000000" w:firstRow="0" w:lastRow="0" w:firstColumn="0" w:lastColumn="0" w:oddVBand="0" w:evenVBand="0" w:oddHBand="0" w:evenHBand="0" w:firstRowFirstColumn="0" w:firstRowLastColumn="0" w:lastRowFirstColumn="0" w:lastRowLastColumn="0"/>
            </w:pPr>
            <w:r w:rsidRPr="00F116C9">
              <w:t xml:space="preserve">Refer to </w:t>
            </w:r>
            <w:r w:rsidR="00CF63B5" w:rsidRPr="00F116C9">
              <w:t>‘</w:t>
            </w:r>
            <w:r w:rsidRPr="00F116C9">
              <w:t>How to report Commonwealth unspent amount</w:t>
            </w:r>
            <w:r w:rsidR="00CF63B5" w:rsidRPr="00F116C9">
              <w:t>’</w:t>
            </w:r>
            <w:r w:rsidRPr="00F116C9">
              <w:t xml:space="preserve"> </w:t>
            </w:r>
            <w:r w:rsidR="00CF63B5" w:rsidRPr="00F116C9">
              <w:t xml:space="preserve">on the Services Australia education gateway, </w:t>
            </w:r>
            <w:hyperlink r:id="rId246" w:history="1">
              <w:r w:rsidR="00CF63B5" w:rsidRPr="00F116C9">
                <w:rPr>
                  <w:rStyle w:val="Hyperlink"/>
                </w:rPr>
                <w:t>Health Professional Education Resources</w:t>
              </w:r>
            </w:hyperlink>
            <w:r w:rsidRPr="00F116C9">
              <w:t>.</w:t>
            </w:r>
          </w:p>
        </w:tc>
      </w:tr>
      <w:tr w:rsidR="00CE5D37" w:rsidRPr="0061655D" w14:paraId="3D4F2B83" w14:textId="77777777" w:rsidTr="002B672C">
        <w:trPr>
          <w:trHeight w:val="3288"/>
        </w:trPr>
        <w:tc>
          <w:tcPr>
            <w:cnfStyle w:val="001000000000" w:firstRow="0" w:lastRow="0" w:firstColumn="1" w:lastColumn="0" w:oddVBand="0" w:evenVBand="0" w:oddHBand="0" w:evenHBand="0" w:firstRowFirstColumn="0" w:firstRowLastColumn="0" w:lastRowFirstColumn="0" w:lastRowLastColumn="0"/>
            <w:tcW w:w="841" w:type="dxa"/>
          </w:tcPr>
          <w:p w14:paraId="24F62D31" w14:textId="6A9B5B2F" w:rsidR="009E2BAF" w:rsidRPr="00594045" w:rsidRDefault="009E2BAF" w:rsidP="0061655D">
            <w:pPr>
              <w:spacing w:before="60" w:after="60"/>
              <w:rPr>
                <w:rFonts w:cs="Arial"/>
                <w:bCs w:val="0"/>
                <w:color w:val="1E1544"/>
              </w:rPr>
            </w:pPr>
            <w:r w:rsidRPr="00594045">
              <w:rPr>
                <w:rFonts w:cs="Arial"/>
                <w:color w:val="1E1544"/>
              </w:rPr>
              <w:t>4.</w:t>
            </w:r>
            <w:r w:rsidR="002D51D0">
              <w:rPr>
                <w:rFonts w:cs="Arial"/>
                <w:color w:val="1E1544"/>
              </w:rPr>
              <w:t>6</w:t>
            </w:r>
          </w:p>
        </w:tc>
        <w:tc>
          <w:tcPr>
            <w:tcW w:w="5953" w:type="dxa"/>
          </w:tcPr>
          <w:p w14:paraId="211C4406" w14:textId="77777777"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b/>
                <w:bCs/>
                <w:color w:val="1E1544"/>
              </w:rPr>
              <w:t>Submit claims for services delivered under the Support at Home program</w:t>
            </w:r>
            <w:r w:rsidRPr="00594045">
              <w:rPr>
                <w:rFonts w:cs="Arial"/>
                <w:color w:val="1E1544"/>
              </w:rPr>
              <w:t xml:space="preserve"> with itemised service delivery data in the Aged Care Provider Portal. </w:t>
            </w:r>
          </w:p>
          <w:p w14:paraId="133082C7" w14:textId="55DAEABB"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rPr>
            </w:pPr>
            <w:r w:rsidRPr="00594045">
              <w:rPr>
                <w:rFonts w:cs="Arial"/>
                <w:bCs/>
                <w:color w:val="1E1544"/>
              </w:rPr>
              <w:t xml:space="preserve">Note, you </w:t>
            </w:r>
            <w:r w:rsidRPr="00594045">
              <w:rPr>
                <w:rFonts w:cs="Arial"/>
                <w:bCs/>
                <w:color w:val="1E1544"/>
                <w:u w:val="single"/>
              </w:rPr>
              <w:t>must</w:t>
            </w:r>
            <w:r w:rsidRPr="00594045">
              <w:rPr>
                <w:rFonts w:cs="Arial"/>
                <w:bCs/>
                <w:color w:val="1E1544"/>
              </w:rPr>
              <w:t xml:space="preserve"> submit your HCP </w:t>
            </w:r>
            <w:r w:rsidR="002973E4">
              <w:rPr>
                <w:rFonts w:cs="Arial"/>
                <w:bCs/>
                <w:color w:val="1E1544"/>
              </w:rPr>
              <w:t>final</w:t>
            </w:r>
            <w:r w:rsidR="00C80399" w:rsidRPr="00594045">
              <w:rPr>
                <w:rFonts w:cs="Arial"/>
                <w:bCs/>
                <w:color w:val="1E1544"/>
              </w:rPr>
              <w:t xml:space="preserve"> </w:t>
            </w:r>
            <w:r w:rsidR="006B6F58" w:rsidRPr="00594045">
              <w:rPr>
                <w:rFonts w:cs="Arial"/>
                <w:bCs/>
                <w:color w:val="1E1544"/>
              </w:rPr>
              <w:t>claim,</w:t>
            </w:r>
            <w:r w:rsidR="007D0656" w:rsidRPr="00594045">
              <w:rPr>
                <w:rFonts w:cs="Arial"/>
                <w:bCs/>
                <w:color w:val="1E1544"/>
              </w:rPr>
              <w:t xml:space="preserve"> and it must be approved by Services Australia</w:t>
            </w:r>
            <w:r w:rsidR="007D0656" w:rsidRPr="00594045" w:rsidDel="007D0656">
              <w:rPr>
                <w:rFonts w:cs="Arial"/>
                <w:bCs/>
                <w:color w:val="1E1544"/>
              </w:rPr>
              <w:t xml:space="preserve"> </w:t>
            </w:r>
            <w:r w:rsidR="004B76DB" w:rsidRPr="00594045">
              <w:rPr>
                <w:rFonts w:cs="Arial"/>
                <w:bCs/>
                <w:color w:val="1E1544"/>
              </w:rPr>
              <w:t xml:space="preserve">before </w:t>
            </w:r>
            <w:r w:rsidR="00A82413" w:rsidRPr="00594045">
              <w:rPr>
                <w:rFonts w:cs="Arial"/>
                <w:bCs/>
                <w:color w:val="1E1544"/>
              </w:rPr>
              <w:t xml:space="preserve">you can start claiming for Support at Home </w:t>
            </w:r>
            <w:r w:rsidR="009F724A" w:rsidRPr="00594045">
              <w:rPr>
                <w:rFonts w:cs="Arial"/>
                <w:bCs/>
                <w:color w:val="1E1544"/>
              </w:rPr>
              <w:t>services.</w:t>
            </w:r>
          </w:p>
        </w:tc>
        <w:tc>
          <w:tcPr>
            <w:tcW w:w="1985" w:type="dxa"/>
          </w:tcPr>
          <w:p w14:paraId="4715B4D4" w14:textId="1FD6B11E" w:rsidR="001263E7" w:rsidRPr="00594045" w:rsidRDefault="009E2BAF" w:rsidP="00F116C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From </w:t>
            </w:r>
            <w:r w:rsidR="00EC679F">
              <w:rPr>
                <w:rFonts w:cs="Arial"/>
                <w:color w:val="1E1544"/>
              </w:rPr>
              <w:t xml:space="preserve">1 </w:t>
            </w:r>
            <w:r w:rsidR="008504EB" w:rsidRPr="00594045">
              <w:rPr>
                <w:rFonts w:cs="Arial"/>
                <w:color w:val="1E1544"/>
              </w:rPr>
              <w:t xml:space="preserve">December </w:t>
            </w:r>
            <w:r w:rsidRPr="00594045">
              <w:rPr>
                <w:rFonts w:cs="Arial"/>
                <w:color w:val="1E1544"/>
              </w:rPr>
              <w:t>2025</w:t>
            </w:r>
          </w:p>
        </w:tc>
        <w:tc>
          <w:tcPr>
            <w:tcW w:w="5386" w:type="dxa"/>
            <w:vMerge w:val="restart"/>
          </w:tcPr>
          <w:p w14:paraId="4960B95A" w14:textId="66882CE8" w:rsidR="00095207" w:rsidRPr="00594045" w:rsidRDefault="00095207"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Refer to the </w:t>
            </w:r>
            <w:hyperlink r:id="rId247" w:history="1">
              <w:r w:rsidRPr="001964B1">
                <w:rPr>
                  <w:rStyle w:val="Hyperlink"/>
                  <w:rFonts w:cs="Arial"/>
                </w:rPr>
                <w:t>Support at Home</w:t>
              </w:r>
              <w:r w:rsidR="00374316" w:rsidRPr="001964B1">
                <w:rPr>
                  <w:rStyle w:val="Hyperlink"/>
                  <w:rFonts w:cs="Arial"/>
                </w:rPr>
                <w:t xml:space="preserve"> program claims </w:t>
              </w:r>
              <w:r w:rsidRPr="001964B1">
                <w:rPr>
                  <w:rStyle w:val="Hyperlink"/>
                  <w:rFonts w:cs="Arial"/>
                </w:rPr>
                <w:t xml:space="preserve">and </w:t>
              </w:r>
              <w:r w:rsidR="00374316" w:rsidRPr="001964B1">
                <w:rPr>
                  <w:rStyle w:val="Hyperlink"/>
                  <w:rFonts w:cs="Arial"/>
                </w:rPr>
                <w:t>payments business rules g</w:t>
              </w:r>
              <w:r w:rsidRPr="001964B1">
                <w:rPr>
                  <w:rStyle w:val="Hyperlink"/>
                  <w:rFonts w:cs="Arial"/>
                </w:rPr>
                <w:t>uidance</w:t>
              </w:r>
            </w:hyperlink>
            <w:r w:rsidRPr="00594045">
              <w:rPr>
                <w:rFonts w:cs="Arial"/>
                <w:color w:val="1E1544"/>
              </w:rPr>
              <w:t xml:space="preserve"> available on the department’s website. </w:t>
            </w:r>
          </w:p>
          <w:p w14:paraId="5831DF34" w14:textId="5C40CA28"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The </w:t>
            </w:r>
            <w:hyperlink r:id="rId248" w:history="1">
              <w:r w:rsidRPr="001964B1">
                <w:rPr>
                  <w:rStyle w:val="Hyperlink"/>
                  <w:rFonts w:cs="Arial"/>
                </w:rPr>
                <w:t>Support at Home User Guide – submitting claims to the Aged Care Provider Portal</w:t>
              </w:r>
            </w:hyperlink>
            <w:r w:rsidRPr="00594045">
              <w:rPr>
                <w:rFonts w:cs="Arial"/>
                <w:color w:val="1E1544"/>
              </w:rPr>
              <w:t xml:space="preserve"> explains how providers can submit Support at Home payment </w:t>
            </w:r>
            <w:r w:rsidR="00FE49FD">
              <w:rPr>
                <w:rFonts w:cs="Arial"/>
                <w:color w:val="1E1544"/>
              </w:rPr>
              <w:t>c</w:t>
            </w:r>
            <w:r w:rsidRPr="00594045">
              <w:rPr>
                <w:rFonts w:cs="Arial"/>
                <w:color w:val="1E1544"/>
              </w:rPr>
              <w:t xml:space="preserve">laims through the Services Australia Aged Care Provider Portal (ACPP). </w:t>
            </w:r>
          </w:p>
          <w:p w14:paraId="2B3D0E7B" w14:textId="77777777"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Refer to </w:t>
            </w:r>
            <w:hyperlink r:id="rId249" w:history="1">
              <w:r w:rsidRPr="001964B1">
                <w:rPr>
                  <w:rStyle w:val="Hyperlink"/>
                  <w:rFonts w:cs="Arial"/>
                </w:rPr>
                <w:t>Submit a Support at Home claim</w:t>
              </w:r>
            </w:hyperlink>
            <w:r w:rsidRPr="00594045">
              <w:rPr>
                <w:rFonts w:cs="Arial"/>
                <w:color w:val="1E1544"/>
              </w:rPr>
              <w:t xml:space="preserve"> for step-by-step instructions on how to complete claims. </w:t>
            </w:r>
          </w:p>
          <w:p w14:paraId="08CCF553" w14:textId="338CA9EF" w:rsidR="004C71AA" w:rsidRPr="00594045" w:rsidRDefault="00643B8D"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Refer to the </w:t>
            </w:r>
            <w:hyperlink r:id="rId250" w:history="1">
              <w:r w:rsidRPr="001964B1">
                <w:rPr>
                  <w:rStyle w:val="Hyperlink"/>
                  <w:rFonts w:cs="Arial"/>
                </w:rPr>
                <w:t>Support at Home program manual</w:t>
              </w:r>
            </w:hyperlink>
            <w:r w:rsidRPr="00594045">
              <w:rPr>
                <w:rFonts w:cs="Arial"/>
                <w:color w:val="1E1544"/>
              </w:rPr>
              <w:t xml:space="preserve"> for</w:t>
            </w:r>
            <w:r w:rsidR="004C71AA" w:rsidRPr="00594045">
              <w:rPr>
                <w:rFonts w:cs="Arial"/>
                <w:color w:val="1E1544"/>
              </w:rPr>
              <w:t xml:space="preserve"> m</w:t>
            </w:r>
            <w:r w:rsidR="004C71AA" w:rsidRPr="00594045">
              <w:rPr>
                <w:color w:val="1E1544"/>
              </w:rPr>
              <w:t>ore information about claiming for care management</w:t>
            </w:r>
            <w:r w:rsidR="004C71AA" w:rsidRPr="00594045">
              <w:rPr>
                <w:rFonts w:cs="Arial"/>
                <w:color w:val="1E1544"/>
              </w:rPr>
              <w:t>.</w:t>
            </w:r>
          </w:p>
          <w:p w14:paraId="26C70D1F" w14:textId="3A337E4A" w:rsidR="009E2BAF" w:rsidRPr="00594045" w:rsidRDefault="00A04DBD"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Services Australia have an education gateway, </w:t>
            </w:r>
            <w:hyperlink r:id="rId251" w:history="1">
              <w:r w:rsidRPr="001964B1">
                <w:rPr>
                  <w:rStyle w:val="Hyperlink"/>
                  <w:rFonts w:cs="Arial"/>
                </w:rPr>
                <w:t>Health Professional Education Resources</w:t>
              </w:r>
            </w:hyperlink>
            <w:r w:rsidRPr="00594045">
              <w:rPr>
                <w:rFonts w:cs="Arial"/>
                <w:color w:val="1E1544"/>
              </w:rPr>
              <w:t xml:space="preserve">, that will include resources and information for providers about Support at Home from 1 </w:t>
            </w:r>
            <w:r w:rsidR="00547AF3" w:rsidRPr="00594045">
              <w:rPr>
                <w:rFonts w:cs="Arial"/>
                <w:color w:val="1E1544"/>
              </w:rPr>
              <w:t xml:space="preserve">November </w:t>
            </w:r>
            <w:r w:rsidRPr="00594045">
              <w:rPr>
                <w:rFonts w:cs="Arial"/>
                <w:color w:val="1E1544"/>
              </w:rPr>
              <w:t>2025</w:t>
            </w:r>
            <w:r w:rsidR="00E7158C" w:rsidRPr="00594045">
              <w:rPr>
                <w:rFonts w:cs="Arial"/>
                <w:color w:val="1E1544"/>
              </w:rPr>
              <w:t>.</w:t>
            </w:r>
          </w:p>
        </w:tc>
      </w:tr>
      <w:tr w:rsidR="00CE5D37" w:rsidRPr="0061655D" w14:paraId="316C8F66" w14:textId="77777777" w:rsidTr="002B672C">
        <w:trPr>
          <w:trHeight w:val="4014"/>
        </w:trPr>
        <w:tc>
          <w:tcPr>
            <w:cnfStyle w:val="001000000000" w:firstRow="0" w:lastRow="0" w:firstColumn="1" w:lastColumn="0" w:oddVBand="0" w:evenVBand="0" w:oddHBand="0" w:evenHBand="0" w:firstRowFirstColumn="0" w:firstRowLastColumn="0" w:lastRowFirstColumn="0" w:lastRowLastColumn="0"/>
            <w:tcW w:w="841" w:type="dxa"/>
          </w:tcPr>
          <w:p w14:paraId="7CECAD7E" w14:textId="722A717C" w:rsidR="009E2BAF" w:rsidRPr="00594045" w:rsidRDefault="009E2BAF" w:rsidP="0061655D">
            <w:pPr>
              <w:spacing w:before="60" w:after="60"/>
              <w:rPr>
                <w:rFonts w:cs="Arial"/>
                <w:bCs w:val="0"/>
                <w:color w:val="1E1544"/>
              </w:rPr>
            </w:pPr>
            <w:r w:rsidRPr="00594045">
              <w:rPr>
                <w:rFonts w:cs="Arial"/>
                <w:color w:val="1E1544"/>
              </w:rPr>
              <w:t>4.</w:t>
            </w:r>
            <w:r w:rsidR="002D51D0">
              <w:rPr>
                <w:rFonts w:cs="Arial"/>
                <w:color w:val="1E1544"/>
              </w:rPr>
              <w:t>7</w:t>
            </w:r>
          </w:p>
        </w:tc>
        <w:tc>
          <w:tcPr>
            <w:tcW w:w="5953" w:type="dxa"/>
          </w:tcPr>
          <w:p w14:paraId="573B5BB4" w14:textId="77777777"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b/>
                <w:bCs/>
                <w:color w:val="1E1544"/>
              </w:rPr>
              <w:t>Claim against care management funds</w:t>
            </w:r>
            <w:r w:rsidRPr="00594045">
              <w:rPr>
                <w:rFonts w:cs="Arial"/>
                <w:color w:val="1E1544"/>
              </w:rPr>
              <w:t xml:space="preserve"> for a particular participant.</w:t>
            </w:r>
          </w:p>
          <w:p w14:paraId="06A9431D" w14:textId="0877FAB8" w:rsidR="00A20366" w:rsidRPr="00594045" w:rsidRDefault="0084241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Services Australia will create a new care management account for providers to claim for care management services. </w:t>
            </w:r>
          </w:p>
          <w:p w14:paraId="1EC8B62F" w14:textId="45AAFB09" w:rsidR="0084241F" w:rsidRPr="00594045" w:rsidRDefault="0084241F" w:rsidP="0061655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rPr>
            </w:pPr>
            <w:r w:rsidRPr="00594045">
              <w:rPr>
                <w:rFonts w:cs="Arial"/>
                <w:color w:val="1E1544"/>
              </w:rPr>
              <w:t xml:space="preserve">You can </w:t>
            </w:r>
            <w:r w:rsidR="005C7346" w:rsidRPr="00594045">
              <w:rPr>
                <w:rFonts w:cs="Arial"/>
                <w:color w:val="1E1544"/>
              </w:rPr>
              <w:t xml:space="preserve">view </w:t>
            </w:r>
            <w:r w:rsidR="000D6440" w:rsidRPr="00594045">
              <w:rPr>
                <w:rFonts w:cs="Arial"/>
                <w:color w:val="1E1544"/>
              </w:rPr>
              <w:t xml:space="preserve">the care management account </w:t>
            </w:r>
            <w:r w:rsidR="00AC5CFE" w:rsidRPr="00594045">
              <w:rPr>
                <w:rFonts w:cs="Arial"/>
                <w:color w:val="1E1544"/>
              </w:rPr>
              <w:t>on the Aged Care Provider Portal.</w:t>
            </w:r>
            <w:r w:rsidR="00AC5CFE" w:rsidRPr="00594045">
              <w:rPr>
                <w:rFonts w:cs="Arial"/>
                <w:b/>
                <w:bCs/>
                <w:color w:val="1E1544"/>
              </w:rPr>
              <w:t xml:space="preserve"> </w:t>
            </w:r>
          </w:p>
        </w:tc>
        <w:tc>
          <w:tcPr>
            <w:tcW w:w="1985" w:type="dxa"/>
          </w:tcPr>
          <w:p w14:paraId="1501E2D9" w14:textId="56FB869F"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From </w:t>
            </w:r>
            <w:r w:rsidR="000C4B86">
              <w:rPr>
                <w:rFonts w:cs="Arial"/>
                <w:color w:val="1E1544"/>
              </w:rPr>
              <w:t xml:space="preserve">1 </w:t>
            </w:r>
            <w:r w:rsidR="00547AF3" w:rsidRPr="00594045">
              <w:rPr>
                <w:rFonts w:cs="Arial"/>
                <w:color w:val="1E1544"/>
              </w:rPr>
              <w:t xml:space="preserve">December </w:t>
            </w:r>
            <w:r w:rsidRPr="00594045">
              <w:rPr>
                <w:rFonts w:cs="Arial"/>
                <w:color w:val="1E1544"/>
              </w:rPr>
              <w:t>2025</w:t>
            </w:r>
          </w:p>
        </w:tc>
        <w:tc>
          <w:tcPr>
            <w:tcW w:w="5386" w:type="dxa"/>
            <w:vMerge/>
          </w:tcPr>
          <w:p w14:paraId="04685409" w14:textId="77777777"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p>
        </w:tc>
      </w:tr>
      <w:tr w:rsidR="00CE5D37" w:rsidRPr="0061655D" w14:paraId="3FE7FDF3" w14:textId="77777777" w:rsidTr="002B672C">
        <w:trPr>
          <w:trHeight w:val="714"/>
        </w:trPr>
        <w:tc>
          <w:tcPr>
            <w:cnfStyle w:val="001000000000" w:firstRow="0" w:lastRow="0" w:firstColumn="1" w:lastColumn="0" w:oddVBand="0" w:evenVBand="0" w:oddHBand="0" w:evenHBand="0" w:firstRowFirstColumn="0" w:firstRowLastColumn="0" w:lastRowFirstColumn="0" w:lastRowLastColumn="0"/>
            <w:tcW w:w="841" w:type="dxa"/>
          </w:tcPr>
          <w:p w14:paraId="797F7CDA" w14:textId="07781DA3" w:rsidR="009E2BAF" w:rsidRPr="00594045" w:rsidRDefault="009E2BAF" w:rsidP="0061655D">
            <w:pPr>
              <w:spacing w:before="60" w:after="60"/>
              <w:rPr>
                <w:rFonts w:cs="Arial"/>
                <w:bCs w:val="0"/>
                <w:color w:val="1E1544"/>
              </w:rPr>
            </w:pPr>
            <w:r w:rsidRPr="00594045">
              <w:rPr>
                <w:rFonts w:cs="Arial"/>
                <w:color w:val="1E1544"/>
              </w:rPr>
              <w:t>4.</w:t>
            </w:r>
            <w:r w:rsidR="002D51D0">
              <w:rPr>
                <w:rFonts w:cs="Arial"/>
                <w:color w:val="1E1544"/>
              </w:rPr>
              <w:t>8</w:t>
            </w:r>
          </w:p>
        </w:tc>
        <w:tc>
          <w:tcPr>
            <w:tcW w:w="5953" w:type="dxa"/>
          </w:tcPr>
          <w:p w14:paraId="2AE5BE98" w14:textId="5295FE73"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rPr>
            </w:pPr>
            <w:r w:rsidRPr="00594045">
              <w:rPr>
                <w:rFonts w:cs="Arial"/>
                <w:b/>
                <w:bCs/>
                <w:color w:val="1E1544"/>
              </w:rPr>
              <w:t>Receive payment from Services Australia</w:t>
            </w:r>
            <w:r w:rsidRPr="00594045">
              <w:rPr>
                <w:rFonts w:cs="Arial"/>
                <w:color w:val="1E1544"/>
              </w:rPr>
              <w:t xml:space="preserve"> for services delivered to participant</w:t>
            </w:r>
            <w:r w:rsidR="00AB1FC7">
              <w:rPr>
                <w:rFonts w:cs="Arial"/>
                <w:color w:val="1E1544"/>
              </w:rPr>
              <w:t>s</w:t>
            </w:r>
            <w:r w:rsidRPr="00594045">
              <w:rPr>
                <w:rFonts w:cs="Arial"/>
                <w:color w:val="1E1544"/>
              </w:rPr>
              <w:t xml:space="preserve"> less any participant contribution payable.</w:t>
            </w:r>
          </w:p>
        </w:tc>
        <w:tc>
          <w:tcPr>
            <w:tcW w:w="1985" w:type="dxa"/>
          </w:tcPr>
          <w:p w14:paraId="4ACD8963" w14:textId="4A507A95"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From </w:t>
            </w:r>
            <w:r w:rsidR="00547AF3" w:rsidRPr="00594045">
              <w:rPr>
                <w:rFonts w:cs="Arial"/>
                <w:color w:val="1E1544"/>
              </w:rPr>
              <w:t xml:space="preserve">December </w:t>
            </w:r>
            <w:r w:rsidRPr="00594045">
              <w:rPr>
                <w:rFonts w:cs="Arial"/>
                <w:color w:val="1E1544"/>
              </w:rPr>
              <w:t>2025</w:t>
            </w:r>
          </w:p>
        </w:tc>
        <w:tc>
          <w:tcPr>
            <w:tcW w:w="5386" w:type="dxa"/>
          </w:tcPr>
          <w:p w14:paraId="4A1C6F55" w14:textId="3BB4ADAA" w:rsidR="009E2BAF" w:rsidRPr="00594045" w:rsidRDefault="00A04DBD"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Services Australia have an education gateway, </w:t>
            </w:r>
            <w:hyperlink r:id="rId252" w:history="1">
              <w:r w:rsidRPr="001964B1">
                <w:rPr>
                  <w:rStyle w:val="Hyperlink"/>
                  <w:rFonts w:cs="Arial"/>
                </w:rPr>
                <w:t>Health Professional Education Resources</w:t>
              </w:r>
            </w:hyperlink>
            <w:r w:rsidRPr="00594045">
              <w:rPr>
                <w:rFonts w:cs="Arial"/>
                <w:color w:val="1E1544"/>
              </w:rPr>
              <w:t xml:space="preserve">, that will include resources and information for providers about Support at Home from 1 </w:t>
            </w:r>
            <w:r w:rsidR="00547AF3" w:rsidRPr="00594045">
              <w:rPr>
                <w:rFonts w:cs="Arial"/>
                <w:color w:val="1E1544"/>
              </w:rPr>
              <w:t xml:space="preserve">November </w:t>
            </w:r>
            <w:r w:rsidRPr="00594045">
              <w:rPr>
                <w:rFonts w:cs="Arial"/>
                <w:color w:val="1E1544"/>
              </w:rPr>
              <w:t>2025.</w:t>
            </w:r>
          </w:p>
        </w:tc>
      </w:tr>
      <w:tr w:rsidR="00CE5D37" w:rsidRPr="0061655D" w14:paraId="4D626C4A" w14:textId="77777777" w:rsidTr="002B672C">
        <w:trPr>
          <w:trHeight w:val="714"/>
        </w:trPr>
        <w:tc>
          <w:tcPr>
            <w:cnfStyle w:val="001000000000" w:firstRow="0" w:lastRow="0" w:firstColumn="1" w:lastColumn="0" w:oddVBand="0" w:evenVBand="0" w:oddHBand="0" w:evenHBand="0" w:firstRowFirstColumn="0" w:firstRowLastColumn="0" w:lastRowFirstColumn="0" w:lastRowLastColumn="0"/>
            <w:tcW w:w="841" w:type="dxa"/>
          </w:tcPr>
          <w:p w14:paraId="6DF81324" w14:textId="3885C7FA" w:rsidR="009E2BAF" w:rsidRPr="00594045" w:rsidRDefault="009E2BAF" w:rsidP="0061655D">
            <w:pPr>
              <w:spacing w:before="60" w:after="60"/>
              <w:rPr>
                <w:rFonts w:cs="Arial"/>
                <w:bCs w:val="0"/>
                <w:color w:val="1E1544"/>
              </w:rPr>
            </w:pPr>
            <w:r w:rsidRPr="00594045">
              <w:rPr>
                <w:rFonts w:cs="Arial"/>
                <w:color w:val="1E1544"/>
              </w:rPr>
              <w:t>4.</w:t>
            </w:r>
            <w:r w:rsidR="002D51D0">
              <w:rPr>
                <w:rFonts w:cs="Arial"/>
                <w:color w:val="1E1544"/>
              </w:rPr>
              <w:t>9</w:t>
            </w:r>
          </w:p>
        </w:tc>
        <w:tc>
          <w:tcPr>
            <w:tcW w:w="5953" w:type="dxa"/>
          </w:tcPr>
          <w:p w14:paraId="61032E88" w14:textId="7BDA68DD"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rPr>
            </w:pPr>
            <w:r w:rsidRPr="229430A7">
              <w:rPr>
                <w:rFonts w:cs="Arial"/>
                <w:color w:val="1E1544" w:themeColor="text1"/>
              </w:rPr>
              <w:t xml:space="preserve">You must </w:t>
            </w:r>
            <w:r w:rsidRPr="229430A7">
              <w:rPr>
                <w:rFonts w:cs="Arial"/>
                <w:b/>
                <w:color w:val="1E1544" w:themeColor="text1"/>
              </w:rPr>
              <w:t>generate and issue a monthly statement</w:t>
            </w:r>
            <w:r w:rsidRPr="229430A7">
              <w:rPr>
                <w:rFonts w:cs="Arial"/>
                <w:color w:val="1E1544" w:themeColor="text1"/>
              </w:rPr>
              <w:t xml:space="preserve"> of services delivered against the care plan.</w:t>
            </w:r>
            <w:r w:rsidRPr="002403B0">
              <w:rPr>
                <w:rFonts w:cs="Arial"/>
                <w:color w:val="1E1544" w:themeColor="text1"/>
              </w:rPr>
              <w:t xml:space="preserve"> </w:t>
            </w:r>
          </w:p>
        </w:tc>
        <w:tc>
          <w:tcPr>
            <w:tcW w:w="1985" w:type="dxa"/>
          </w:tcPr>
          <w:p w14:paraId="521D0B52" w14:textId="0C7B7C9A" w:rsidR="009E2BAF" w:rsidRPr="00594045" w:rsidDel="00042818"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From </w:t>
            </w:r>
            <w:r w:rsidR="00547AF3" w:rsidRPr="00594045">
              <w:rPr>
                <w:rFonts w:cs="Arial"/>
                <w:color w:val="1E1544"/>
              </w:rPr>
              <w:t xml:space="preserve">December </w:t>
            </w:r>
            <w:r w:rsidRPr="00594045">
              <w:rPr>
                <w:rFonts w:cs="Arial"/>
                <w:color w:val="1E1544"/>
              </w:rPr>
              <w:t xml:space="preserve">2025 </w:t>
            </w:r>
            <w:r w:rsidR="00FA23B9">
              <w:rPr>
                <w:rFonts w:cs="Arial"/>
                <w:color w:val="1E1544"/>
              </w:rPr>
              <w:t>(for services delivered in November)</w:t>
            </w:r>
          </w:p>
        </w:tc>
        <w:tc>
          <w:tcPr>
            <w:tcW w:w="5386" w:type="dxa"/>
          </w:tcPr>
          <w:p w14:paraId="3F48228E" w14:textId="36A9F03D"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Refer to the </w:t>
            </w:r>
            <w:hyperlink r:id="rId253" w:history="1">
              <w:r w:rsidRPr="001964B1">
                <w:rPr>
                  <w:rStyle w:val="Hyperlink"/>
                  <w:rFonts w:cs="Arial"/>
                </w:rPr>
                <w:t>Support at Home monthly statement template</w:t>
              </w:r>
            </w:hyperlink>
            <w:r w:rsidRPr="00594045">
              <w:rPr>
                <w:rFonts w:cs="Arial"/>
                <w:color w:val="1E1544"/>
              </w:rPr>
              <w:t xml:space="preserve"> for an example of a monthly statement under the Support at Home program. </w:t>
            </w:r>
          </w:p>
        </w:tc>
      </w:tr>
      <w:tr w:rsidR="00CE5D37" w:rsidRPr="0061655D" w14:paraId="00696E83" w14:textId="77777777" w:rsidTr="002B672C">
        <w:trPr>
          <w:trHeight w:val="714"/>
        </w:trPr>
        <w:tc>
          <w:tcPr>
            <w:cnfStyle w:val="001000000000" w:firstRow="0" w:lastRow="0" w:firstColumn="1" w:lastColumn="0" w:oddVBand="0" w:evenVBand="0" w:oddHBand="0" w:evenHBand="0" w:firstRowFirstColumn="0" w:firstRowLastColumn="0" w:lastRowFirstColumn="0" w:lastRowLastColumn="0"/>
            <w:tcW w:w="841" w:type="dxa"/>
          </w:tcPr>
          <w:p w14:paraId="18F8A93C" w14:textId="21C9D7A2" w:rsidR="00CE5D37" w:rsidRPr="00CE5D37" w:rsidRDefault="00CE5D37" w:rsidP="00CE5D37">
            <w:pPr>
              <w:spacing w:before="60" w:after="60"/>
              <w:rPr>
                <w:rFonts w:cs="Arial"/>
                <w:color w:val="1E1544"/>
              </w:rPr>
            </w:pPr>
            <w:r w:rsidRPr="00CE5D37">
              <w:br w:type="page"/>
            </w:r>
            <w:r w:rsidRPr="00CE5D37">
              <w:rPr>
                <w:rFonts w:cs="Arial"/>
                <w:color w:val="1E1544" w:themeColor="text1"/>
              </w:rPr>
              <w:t>4.</w:t>
            </w:r>
            <w:r w:rsidR="002D51D0">
              <w:rPr>
                <w:rFonts w:cs="Arial"/>
                <w:color w:val="1E1544" w:themeColor="text1"/>
              </w:rPr>
              <w:t>10</w:t>
            </w:r>
          </w:p>
        </w:tc>
        <w:tc>
          <w:tcPr>
            <w:tcW w:w="5953" w:type="dxa"/>
          </w:tcPr>
          <w:p w14:paraId="16811D78" w14:textId="5B68F77E" w:rsidR="00CE5D37" w:rsidRPr="00427C55" w:rsidRDefault="00CE5D37" w:rsidP="00CE5D37">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341A4D">
              <w:rPr>
                <w:rFonts w:cs="Arial"/>
                <w:color w:val="1E1544" w:themeColor="text1"/>
              </w:rPr>
              <w:t>Receive contribution payments from Support at Home participants</w:t>
            </w:r>
            <w:r w:rsidRPr="00427C55">
              <w:rPr>
                <w:rFonts w:cs="Arial"/>
                <w:color w:val="1E1544" w:themeColor="text1"/>
              </w:rPr>
              <w:t xml:space="preserve"> as per the Support at Home participant contribution framework.</w:t>
            </w:r>
          </w:p>
        </w:tc>
        <w:tc>
          <w:tcPr>
            <w:tcW w:w="1985" w:type="dxa"/>
          </w:tcPr>
          <w:p w14:paraId="725440AF" w14:textId="6412DA0A" w:rsidR="00CE5D37" w:rsidRPr="00427C55" w:rsidRDefault="00CE5D37" w:rsidP="00CE5D37">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rPr>
            </w:pPr>
            <w:r w:rsidRPr="00427C55">
              <w:rPr>
                <w:rFonts w:cs="Arial"/>
                <w:color w:val="1E1544" w:themeColor="text1"/>
              </w:rPr>
              <w:t>From December 2025</w:t>
            </w:r>
          </w:p>
        </w:tc>
        <w:tc>
          <w:tcPr>
            <w:tcW w:w="5386" w:type="dxa"/>
          </w:tcPr>
          <w:p w14:paraId="3CE0E0C7" w14:textId="77777777" w:rsidR="00CE5D37" w:rsidRPr="00427C55" w:rsidRDefault="00CE5D37" w:rsidP="00CE5D37">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427C55">
              <w:rPr>
                <w:rFonts w:cs="Arial"/>
                <w:color w:val="1E1544" w:themeColor="text1"/>
              </w:rPr>
              <w:t xml:space="preserve">Services Australia have an education gateway, </w:t>
            </w:r>
            <w:hyperlink r:id="rId254" w:history="1">
              <w:r w:rsidRPr="00427C55">
                <w:rPr>
                  <w:rStyle w:val="Hyperlink"/>
                  <w:rFonts w:cs="Arial"/>
                </w:rPr>
                <w:t>Health Professional Education Resources</w:t>
              </w:r>
            </w:hyperlink>
            <w:r w:rsidRPr="00427C55">
              <w:rPr>
                <w:rFonts w:cs="Arial"/>
                <w:color w:val="1E1544" w:themeColor="text1"/>
              </w:rPr>
              <w:t xml:space="preserve">, that will include resources and information for providers about Support at Home from 1 November 2025. </w:t>
            </w:r>
          </w:p>
          <w:p w14:paraId="25426D57" w14:textId="1A1C138D" w:rsidR="00CE5D37" w:rsidRPr="00594045" w:rsidRDefault="00CE5D37" w:rsidP="00CE5D3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427C55">
              <w:rPr>
                <w:rFonts w:cs="Arial"/>
                <w:color w:val="1E1544" w:themeColor="text1"/>
              </w:rPr>
              <w:t xml:space="preserve">Refer to the </w:t>
            </w:r>
            <w:hyperlink r:id="rId255" w:history="1">
              <w:r w:rsidRPr="00427C55">
                <w:rPr>
                  <w:rStyle w:val="Hyperlink"/>
                  <w:rFonts w:cs="Arial"/>
                </w:rPr>
                <w:t>Support at Home monthly statement template</w:t>
              </w:r>
            </w:hyperlink>
            <w:r w:rsidRPr="00427C55">
              <w:rPr>
                <w:rFonts w:cs="Arial"/>
                <w:color w:val="1E1544" w:themeColor="text1"/>
              </w:rPr>
              <w:t xml:space="preserve"> for an example of a monthly statement under the Support at Home program.</w:t>
            </w:r>
          </w:p>
        </w:tc>
      </w:tr>
      <w:tr w:rsidR="00CE5D37" w:rsidRPr="0061655D" w14:paraId="6693DB61" w14:textId="77777777" w:rsidTr="002B672C">
        <w:trPr>
          <w:trHeight w:val="714"/>
        </w:trPr>
        <w:tc>
          <w:tcPr>
            <w:cnfStyle w:val="001000000000" w:firstRow="0" w:lastRow="0" w:firstColumn="1" w:lastColumn="0" w:oddVBand="0" w:evenVBand="0" w:oddHBand="0" w:evenHBand="0" w:firstRowFirstColumn="0" w:firstRowLastColumn="0" w:lastRowFirstColumn="0" w:lastRowLastColumn="0"/>
            <w:tcW w:w="841" w:type="dxa"/>
          </w:tcPr>
          <w:p w14:paraId="586C70B1" w14:textId="24C9A9B1" w:rsidR="00CE5D37" w:rsidRPr="00CE5D37" w:rsidRDefault="00CE5D37" w:rsidP="00CE5D37">
            <w:pPr>
              <w:spacing w:before="60" w:after="60"/>
              <w:rPr>
                <w:rFonts w:cs="Arial"/>
                <w:color w:val="1E1544"/>
              </w:rPr>
            </w:pPr>
            <w:r w:rsidRPr="00CE5D37">
              <w:rPr>
                <w:rFonts w:cs="Arial"/>
                <w:color w:val="1E1544" w:themeColor="text1"/>
              </w:rPr>
              <w:t>4.</w:t>
            </w:r>
            <w:r w:rsidR="002D51D0" w:rsidRPr="00CE5D37">
              <w:rPr>
                <w:rFonts w:cs="Arial"/>
                <w:color w:val="1E1544" w:themeColor="text1"/>
              </w:rPr>
              <w:t>1</w:t>
            </w:r>
            <w:r w:rsidR="002D51D0">
              <w:rPr>
                <w:rFonts w:cs="Arial"/>
                <w:color w:val="1E1544" w:themeColor="text1"/>
              </w:rPr>
              <w:t>1</w:t>
            </w:r>
          </w:p>
        </w:tc>
        <w:tc>
          <w:tcPr>
            <w:tcW w:w="5953" w:type="dxa"/>
          </w:tcPr>
          <w:p w14:paraId="532C2D5C" w14:textId="2A28F757" w:rsidR="00CE5D37" w:rsidRPr="229430A7" w:rsidRDefault="00CE5D37" w:rsidP="00CE5D3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1655D">
              <w:rPr>
                <w:rFonts w:cs="Arial"/>
                <w:color w:val="1E1544" w:themeColor="text1"/>
              </w:rPr>
              <w:t xml:space="preserve">Use the Aged Care Provider Portal to </w:t>
            </w:r>
            <w:r w:rsidRPr="0061655D">
              <w:rPr>
                <w:rFonts w:cs="Arial"/>
                <w:b/>
                <w:bCs/>
                <w:color w:val="1E1544" w:themeColor="text1"/>
              </w:rPr>
              <w:t>manage participant funding, subsidies, services, and budgets across various Support at Home services</w:t>
            </w:r>
            <w:r w:rsidRPr="0061655D">
              <w:rPr>
                <w:rFonts w:cs="Arial"/>
                <w:color w:val="1E1544" w:themeColor="text1"/>
              </w:rPr>
              <w:t xml:space="preserve"> (including the Restorative Care Pathway, End-of-Life Care Pathway, AT-HM </w:t>
            </w:r>
            <w:r>
              <w:rPr>
                <w:rFonts w:cs="Arial"/>
                <w:color w:val="1E1544" w:themeColor="text1"/>
              </w:rPr>
              <w:t>s</w:t>
            </w:r>
            <w:r w:rsidRPr="0061655D">
              <w:rPr>
                <w:rFonts w:cs="Arial"/>
                <w:color w:val="1E1544" w:themeColor="text1"/>
              </w:rPr>
              <w:t xml:space="preserve">cheme, and services for thin markets and </w:t>
            </w:r>
            <w:r w:rsidR="00197F08">
              <w:rPr>
                <w:rFonts w:cs="Arial"/>
                <w:color w:val="1E1544" w:themeColor="text1"/>
              </w:rPr>
              <w:t xml:space="preserve">older </w:t>
            </w:r>
            <w:r w:rsidRPr="0061655D">
              <w:rPr>
                <w:rFonts w:cs="Arial"/>
                <w:color w:val="1E1544" w:themeColor="text1"/>
              </w:rPr>
              <w:t>Aboriginal and Torres Strait Islander people).</w:t>
            </w:r>
          </w:p>
        </w:tc>
        <w:tc>
          <w:tcPr>
            <w:tcW w:w="1985" w:type="dxa"/>
          </w:tcPr>
          <w:p w14:paraId="60D51450" w14:textId="4243A0FA" w:rsidR="00CE5D37" w:rsidRPr="00594045" w:rsidRDefault="00CE5D37" w:rsidP="00CE5D3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themeColor="text1"/>
              </w:rPr>
              <w:t xml:space="preserve">From </w:t>
            </w:r>
            <w:r>
              <w:rPr>
                <w:rFonts w:cs="Arial"/>
                <w:color w:val="1E1544" w:themeColor="text1"/>
              </w:rPr>
              <w:t>December</w:t>
            </w:r>
            <w:r w:rsidRPr="00257D28">
              <w:rPr>
                <w:rFonts w:cs="Arial"/>
                <w:color w:val="1E1544" w:themeColor="text1"/>
              </w:rPr>
              <w:t xml:space="preserve"> 2025 </w:t>
            </w:r>
          </w:p>
        </w:tc>
        <w:tc>
          <w:tcPr>
            <w:tcW w:w="5386" w:type="dxa"/>
          </w:tcPr>
          <w:p w14:paraId="0F8F2DFD" w14:textId="77777777" w:rsidR="00CE5D37" w:rsidRPr="0061655D" w:rsidRDefault="00CE5D37" w:rsidP="00CE5D37">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256" w:history="1">
              <w:r w:rsidRPr="001964B1">
                <w:rPr>
                  <w:rStyle w:val="Hyperlink"/>
                  <w:rFonts w:cs="Arial"/>
                </w:rPr>
                <w:t>Support at Home program manual</w:t>
              </w:r>
            </w:hyperlink>
            <w:r w:rsidRPr="00816D6D">
              <w:rPr>
                <w:rFonts w:cs="Arial"/>
                <w:color w:val="1E1544"/>
              </w:rPr>
              <w:t xml:space="preserve"> </w:t>
            </w:r>
            <w:r w:rsidRPr="00257D28">
              <w:rPr>
                <w:rFonts w:cs="Arial"/>
                <w:color w:val="1E1544"/>
              </w:rPr>
              <w:t>for</w:t>
            </w:r>
            <w:r w:rsidRPr="0061655D">
              <w:rPr>
                <w:rFonts w:cs="Arial"/>
                <w:color w:val="1E1544" w:themeColor="text1"/>
              </w:rPr>
              <w:t xml:space="preserve"> detailed information about the different funding components that make up the participant’s budget.</w:t>
            </w:r>
          </w:p>
          <w:p w14:paraId="69791E7F" w14:textId="02E40839" w:rsidR="00CE5D37" w:rsidRPr="00594045" w:rsidRDefault="00CE5D37" w:rsidP="00CE5D3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themeColor="text1"/>
              </w:rPr>
              <w:t xml:space="preserve">Services Australia have an education gateway, </w:t>
            </w:r>
            <w:hyperlink r:id="rId257" w:history="1">
              <w:r w:rsidRPr="001964B1">
                <w:rPr>
                  <w:rStyle w:val="Hyperlink"/>
                  <w:rFonts w:cs="Arial"/>
                </w:rPr>
                <w:t>Health Professional Education Resources</w:t>
              </w:r>
            </w:hyperlink>
            <w:r>
              <w:rPr>
                <w:rFonts w:cs="Arial"/>
                <w:color w:val="1E1544" w:themeColor="text1"/>
              </w:rPr>
              <w:t>, that will include resources and information for providers about Support at Home from 1 November 2025.</w:t>
            </w:r>
          </w:p>
        </w:tc>
      </w:tr>
    </w:tbl>
    <w:p w14:paraId="6F9318EF" w14:textId="277D3F8C" w:rsidR="00BF4D25" w:rsidRPr="00D311F3" w:rsidRDefault="00BF4D25" w:rsidP="00257D28">
      <w:pPr>
        <w:pStyle w:val="Heading2"/>
        <w:spacing w:before="240" w:after="120"/>
        <w:rPr>
          <w:rFonts w:cs="Arial"/>
        </w:rPr>
      </w:pPr>
      <w:bookmarkStart w:id="24" w:name="_Toc198553769"/>
      <w:r w:rsidRPr="00D311F3">
        <w:rPr>
          <w:rFonts w:cs="Arial"/>
        </w:rPr>
        <w:t>5. Facilitate change in service</w:t>
      </w:r>
      <w:bookmarkEnd w:id="24"/>
    </w:p>
    <w:p w14:paraId="7930855A" w14:textId="77777777" w:rsidR="00BF4D25" w:rsidRPr="00D311F3" w:rsidRDefault="00BF4D25" w:rsidP="00257D28">
      <w:pPr>
        <w:pStyle w:val="Heading3"/>
        <w:spacing w:before="240" w:after="120"/>
        <w:rPr>
          <w:rFonts w:cs="Arial"/>
        </w:rPr>
      </w:pPr>
      <w:bookmarkStart w:id="25" w:name="_Toc198553770"/>
      <w:r w:rsidRPr="00D311F3">
        <w:rPr>
          <w:rFonts w:cs="Arial"/>
        </w:rPr>
        <w:t>Transfer Support at Home participants to another provider</w:t>
      </w:r>
      <w:bookmarkEnd w:id="25"/>
    </w:p>
    <w:p w14:paraId="0BB0ABA9" w14:textId="5578C9B3" w:rsidR="00C0022B" w:rsidRPr="00D311F3" w:rsidRDefault="00BF4D25" w:rsidP="003D4A70">
      <w:pPr>
        <w:rPr>
          <w:rFonts w:cs="Arial"/>
          <w:color w:val="1E1544" w:themeColor="text1"/>
        </w:rPr>
      </w:pPr>
      <w:r w:rsidRPr="00D311F3">
        <w:rPr>
          <w:rFonts w:cs="Arial"/>
          <w:color w:val="1E1544" w:themeColor="text1"/>
        </w:rPr>
        <w:t>You must facilitate a transfer if a participant chooses to seek services from another Support at Home provider.</w:t>
      </w:r>
    </w:p>
    <w:tbl>
      <w:tblPr>
        <w:tblStyle w:val="GridTable1Light-Accent1"/>
        <w:tblW w:w="5000" w:type="pct"/>
        <w:tblLook w:val="04A0" w:firstRow="1" w:lastRow="0" w:firstColumn="1" w:lastColumn="0" w:noHBand="0" w:noVBand="1"/>
      </w:tblPr>
      <w:tblGrid>
        <w:gridCol w:w="777"/>
        <w:gridCol w:w="6082"/>
        <w:gridCol w:w="1950"/>
        <w:gridCol w:w="5718"/>
      </w:tblGrid>
      <w:tr w:rsidR="001E5752" w:rsidRPr="00D311F3" w14:paraId="1A36BC01" w14:textId="77777777" w:rsidTr="004F2491">
        <w:trPr>
          <w:cnfStyle w:val="100000000000" w:firstRow="1" w:lastRow="0" w:firstColumn="0" w:lastColumn="0" w:oddVBand="0" w:evenVBand="0" w:oddHBand="0" w:evenHBand="0" w:firstRowFirstColumn="0" w:firstRowLastColumn="0" w:lastRowFirstColumn="0" w:lastRowLastColumn="0"/>
          <w:trHeight w:val="561"/>
          <w:tblHeader/>
        </w:trPr>
        <w:tc>
          <w:tcPr>
            <w:cnfStyle w:val="001000000000" w:firstRow="0" w:lastRow="0" w:firstColumn="1" w:lastColumn="0" w:oddVBand="0" w:evenVBand="0" w:oddHBand="0" w:evenHBand="0" w:firstRowFirstColumn="0" w:firstRowLastColumn="0" w:lastRowFirstColumn="0" w:lastRowLastColumn="0"/>
            <w:tcW w:w="267" w:type="pct"/>
          </w:tcPr>
          <w:p w14:paraId="6260186B" w14:textId="32C83C9B" w:rsidR="001E5752" w:rsidRPr="00D311F3" w:rsidRDefault="001E5752" w:rsidP="00257D28">
            <w:pPr>
              <w:spacing w:before="60" w:after="60"/>
              <w:rPr>
                <w:rFonts w:cs="Arial"/>
                <w:b w:val="0"/>
                <w:color w:val="1E1544" w:themeColor="text1"/>
              </w:rPr>
            </w:pPr>
            <w:r w:rsidRPr="00D311F3">
              <w:rPr>
                <w:rFonts w:cs="Arial"/>
                <w:color w:val="1E1544" w:themeColor="text1"/>
              </w:rPr>
              <w:t>#</w:t>
            </w:r>
          </w:p>
        </w:tc>
        <w:tc>
          <w:tcPr>
            <w:tcW w:w="2093" w:type="pct"/>
          </w:tcPr>
          <w:p w14:paraId="457D6325" w14:textId="7F32FEA6" w:rsidR="001E5752" w:rsidRPr="00D311F3" w:rsidRDefault="001E5752"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Actions providers should take</w:t>
            </w:r>
          </w:p>
        </w:tc>
        <w:tc>
          <w:tcPr>
            <w:tcW w:w="671" w:type="pct"/>
          </w:tcPr>
          <w:p w14:paraId="765162B9" w14:textId="77777777" w:rsidR="001E5752" w:rsidRPr="00D311F3" w:rsidRDefault="001E5752"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Timeframe</w:t>
            </w:r>
          </w:p>
        </w:tc>
        <w:tc>
          <w:tcPr>
            <w:tcW w:w="1968" w:type="pct"/>
          </w:tcPr>
          <w:p w14:paraId="2B453CB5" w14:textId="77777777" w:rsidR="001E5752" w:rsidRPr="00D311F3" w:rsidRDefault="001E5752"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Transition resources and tools</w:t>
            </w:r>
          </w:p>
        </w:tc>
      </w:tr>
      <w:tr w:rsidR="001E5752" w:rsidRPr="00D311F3" w14:paraId="7F20188E" w14:textId="77777777" w:rsidTr="4207B14A">
        <w:trPr>
          <w:trHeight w:val="1072"/>
        </w:trPr>
        <w:tc>
          <w:tcPr>
            <w:cnfStyle w:val="001000000000" w:firstRow="0" w:lastRow="0" w:firstColumn="1" w:lastColumn="0" w:oddVBand="0" w:evenVBand="0" w:oddHBand="0" w:evenHBand="0" w:firstRowFirstColumn="0" w:firstRowLastColumn="0" w:lastRowFirstColumn="0" w:lastRowLastColumn="0"/>
            <w:tcW w:w="267" w:type="pct"/>
          </w:tcPr>
          <w:p w14:paraId="06C033AB" w14:textId="2204E3FF" w:rsidR="001E5752" w:rsidRPr="00D311F3" w:rsidRDefault="001E5752" w:rsidP="00257D28">
            <w:pPr>
              <w:spacing w:before="60" w:after="60"/>
              <w:rPr>
                <w:rFonts w:cs="Arial"/>
                <w:bCs w:val="0"/>
                <w:color w:val="1E1544" w:themeColor="text1"/>
              </w:rPr>
            </w:pPr>
            <w:r w:rsidRPr="00D311F3">
              <w:rPr>
                <w:rFonts w:cs="Arial"/>
                <w:color w:val="1E1544" w:themeColor="text1"/>
              </w:rPr>
              <w:t>5.1</w:t>
            </w:r>
          </w:p>
        </w:tc>
        <w:tc>
          <w:tcPr>
            <w:tcW w:w="2093" w:type="pct"/>
          </w:tcPr>
          <w:p w14:paraId="40D73A72" w14:textId="344EF82C" w:rsidR="009754F1" w:rsidRPr="00B0475A" w:rsidRDefault="001E57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 xml:space="preserve">A participant or their supporter </w:t>
            </w:r>
            <w:r w:rsidRPr="00B0475A">
              <w:rPr>
                <w:rFonts w:cs="Arial"/>
                <w:b/>
                <w:bCs/>
                <w:color w:val="1E1544" w:themeColor="text1"/>
              </w:rPr>
              <w:t>provides notification to the provider of a change in services</w:t>
            </w:r>
            <w:r w:rsidR="000A5531" w:rsidRPr="00B0475A">
              <w:rPr>
                <w:rFonts w:cs="Arial"/>
                <w:b/>
                <w:bCs/>
                <w:color w:val="1E1544" w:themeColor="text1"/>
              </w:rPr>
              <w:t xml:space="preserve"> and agree on exit date</w:t>
            </w:r>
            <w:r w:rsidR="000A5531" w:rsidRPr="00257D28">
              <w:rPr>
                <w:rFonts w:cs="Arial"/>
                <w:color w:val="1E1544" w:themeColor="text1"/>
              </w:rPr>
              <w:t xml:space="preserve">. </w:t>
            </w:r>
          </w:p>
        </w:tc>
        <w:tc>
          <w:tcPr>
            <w:tcW w:w="671" w:type="pct"/>
          </w:tcPr>
          <w:p w14:paraId="1BE9F737" w14:textId="570C79E6" w:rsidR="001E5752" w:rsidRPr="00B0475A" w:rsidRDefault="001E57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 xml:space="preserve">From 1 </w:t>
            </w:r>
            <w:r w:rsidR="00D14DAF">
              <w:rPr>
                <w:rFonts w:cs="Arial"/>
                <w:color w:val="1E1544" w:themeColor="text1"/>
              </w:rPr>
              <w:t>November</w:t>
            </w:r>
            <w:r w:rsidR="00D14DAF" w:rsidRPr="00B0475A">
              <w:rPr>
                <w:rFonts w:cs="Arial"/>
                <w:color w:val="1E1544" w:themeColor="text1"/>
              </w:rPr>
              <w:t xml:space="preserve"> </w:t>
            </w:r>
            <w:r w:rsidRPr="00B0475A">
              <w:rPr>
                <w:rFonts w:cs="Arial"/>
                <w:color w:val="1E1544" w:themeColor="text1"/>
              </w:rPr>
              <w:t>2025</w:t>
            </w:r>
          </w:p>
        </w:tc>
        <w:tc>
          <w:tcPr>
            <w:tcW w:w="1968" w:type="pct"/>
          </w:tcPr>
          <w:p w14:paraId="4179DF4C" w14:textId="77777777" w:rsidR="00C047E7" w:rsidRPr="00B0475A" w:rsidRDefault="00C047E7" w:rsidP="00C047E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258" w:history="1">
              <w:r w:rsidRPr="001964B1">
                <w:rPr>
                  <w:rStyle w:val="Hyperlink"/>
                  <w:rFonts w:cs="Arial"/>
                </w:rPr>
                <w:t>Support at Home program manual</w:t>
              </w:r>
            </w:hyperlink>
            <w:r w:rsidRPr="00816D6D">
              <w:rPr>
                <w:rFonts w:cs="Arial"/>
                <w:color w:val="1E1544"/>
              </w:rPr>
              <w:t xml:space="preserve"> </w:t>
            </w:r>
            <w:r w:rsidRPr="00257D28">
              <w:rPr>
                <w:rFonts w:cs="Arial"/>
                <w:color w:val="1E1544"/>
              </w:rPr>
              <w:t>for</w:t>
            </w:r>
            <w:r w:rsidRPr="00B0475A">
              <w:rPr>
                <w:rFonts w:cs="Arial"/>
                <w:color w:val="1E1544" w:themeColor="text1"/>
              </w:rPr>
              <w:t xml:space="preserve"> detailed information about changing providers.</w:t>
            </w:r>
          </w:p>
          <w:p w14:paraId="79BDBD9D" w14:textId="4CA2F577" w:rsidR="001E5752" w:rsidRPr="00D311F3" w:rsidRDefault="001E5752" w:rsidP="00C047E7">
            <w:pPr>
              <w:spacing w:before="60" w:after="60"/>
              <w:cnfStyle w:val="000000000000" w:firstRow="0" w:lastRow="0" w:firstColumn="0" w:lastColumn="0" w:oddVBand="0" w:evenVBand="0" w:oddHBand="0" w:evenHBand="0" w:firstRowFirstColumn="0" w:firstRowLastColumn="0" w:lastRowFirstColumn="0" w:lastRowLastColumn="0"/>
              <w:rPr>
                <w:rFonts w:cs="Arial"/>
              </w:rPr>
            </w:pPr>
          </w:p>
        </w:tc>
      </w:tr>
      <w:tr w:rsidR="001E5752" w:rsidRPr="00D311F3" w14:paraId="54326847" w14:textId="77777777" w:rsidTr="4207B14A">
        <w:trPr>
          <w:trHeight w:val="1072"/>
        </w:trPr>
        <w:tc>
          <w:tcPr>
            <w:cnfStyle w:val="001000000000" w:firstRow="0" w:lastRow="0" w:firstColumn="1" w:lastColumn="0" w:oddVBand="0" w:evenVBand="0" w:oddHBand="0" w:evenHBand="0" w:firstRowFirstColumn="0" w:firstRowLastColumn="0" w:lastRowFirstColumn="0" w:lastRowLastColumn="0"/>
            <w:tcW w:w="267" w:type="pct"/>
          </w:tcPr>
          <w:p w14:paraId="7509971C" w14:textId="3606E813" w:rsidR="001E5752" w:rsidRPr="00257D28" w:rsidRDefault="001E5752" w:rsidP="00257D28">
            <w:pPr>
              <w:spacing w:before="60" w:after="60"/>
              <w:rPr>
                <w:rFonts w:cs="Arial"/>
                <w:bCs w:val="0"/>
                <w:color w:val="1E1544" w:themeColor="text1"/>
              </w:rPr>
            </w:pPr>
            <w:r w:rsidRPr="00257D28">
              <w:rPr>
                <w:rFonts w:cs="Arial"/>
                <w:color w:val="1E1544" w:themeColor="text1"/>
              </w:rPr>
              <w:t>5.2</w:t>
            </w:r>
          </w:p>
        </w:tc>
        <w:tc>
          <w:tcPr>
            <w:tcW w:w="2093" w:type="pct"/>
          </w:tcPr>
          <w:p w14:paraId="112754BE" w14:textId="1A974D34" w:rsidR="001E5752" w:rsidRPr="00B0475A" w:rsidRDefault="00223BC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b/>
                <w:bCs/>
                <w:color w:val="1E1544" w:themeColor="text1"/>
              </w:rPr>
              <w:t>Notify</w:t>
            </w:r>
            <w:r w:rsidR="001E5752" w:rsidRPr="00B0475A">
              <w:rPr>
                <w:rFonts w:cs="Arial"/>
                <w:b/>
                <w:bCs/>
                <w:color w:val="1E1544" w:themeColor="text1"/>
              </w:rPr>
              <w:t xml:space="preserve"> Services Australia</w:t>
            </w:r>
            <w:r w:rsidR="001E5752" w:rsidRPr="00B0475A">
              <w:rPr>
                <w:rFonts w:cs="Arial"/>
                <w:color w:val="1E1544" w:themeColor="text1"/>
              </w:rPr>
              <w:t xml:space="preserve"> of ceasing delivery of funded aged care services for </w:t>
            </w:r>
            <w:r w:rsidR="002E7FD7">
              <w:rPr>
                <w:rFonts w:cs="Arial"/>
                <w:color w:val="1E1544" w:themeColor="text1"/>
              </w:rPr>
              <w:t xml:space="preserve">the </w:t>
            </w:r>
            <w:r w:rsidR="001E5752" w:rsidRPr="00B0475A">
              <w:rPr>
                <w:rFonts w:cs="Arial"/>
                <w:color w:val="1E1544" w:themeColor="text1"/>
              </w:rPr>
              <w:t>participant.</w:t>
            </w:r>
          </w:p>
        </w:tc>
        <w:tc>
          <w:tcPr>
            <w:tcW w:w="671" w:type="pct"/>
          </w:tcPr>
          <w:p w14:paraId="2CEAC88D" w14:textId="5732F9B3" w:rsidR="001E5752" w:rsidRPr="00B0475A" w:rsidRDefault="001E57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 xml:space="preserve">From 1 </w:t>
            </w:r>
            <w:r w:rsidR="00D14DAF">
              <w:rPr>
                <w:rFonts w:cs="Arial"/>
                <w:color w:val="1E1544" w:themeColor="text1"/>
              </w:rPr>
              <w:t>November</w:t>
            </w:r>
            <w:r w:rsidR="00D14DAF" w:rsidRPr="00B0475A">
              <w:rPr>
                <w:rFonts w:cs="Arial"/>
                <w:color w:val="1E1544" w:themeColor="text1"/>
              </w:rPr>
              <w:t xml:space="preserve"> </w:t>
            </w:r>
            <w:r w:rsidRPr="00B0475A">
              <w:rPr>
                <w:rFonts w:cs="Arial"/>
                <w:color w:val="1E1544" w:themeColor="text1"/>
              </w:rPr>
              <w:t>2025</w:t>
            </w:r>
          </w:p>
        </w:tc>
        <w:tc>
          <w:tcPr>
            <w:tcW w:w="1968" w:type="pct"/>
          </w:tcPr>
          <w:p w14:paraId="461CA6A8" w14:textId="158F47D3" w:rsidR="001E5752" w:rsidRPr="00D311F3" w:rsidRDefault="00C047E7" w:rsidP="00C047E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 xml:space="preserve">The </w:t>
            </w:r>
            <w:hyperlink r:id="rId259" w:history="1">
              <w:r w:rsidRPr="001964B1">
                <w:rPr>
                  <w:rStyle w:val="Hyperlink"/>
                  <w:rFonts w:cs="Arial"/>
                </w:rPr>
                <w:t>Support at Home User Guide – submitting claims to the Aged Care Provider Portal</w:t>
              </w:r>
            </w:hyperlink>
            <w:r w:rsidRPr="00B0475A">
              <w:rPr>
                <w:rFonts w:cs="Arial"/>
                <w:color w:val="1E1544" w:themeColor="text1"/>
              </w:rPr>
              <w:t xml:space="preserve"> explains how providers can submit Support at Home payment claims through the Services Australia Aged Care Provider Portal (ACPP). </w:t>
            </w:r>
          </w:p>
        </w:tc>
      </w:tr>
      <w:tr w:rsidR="00A57C3C" w:rsidRPr="00D311F3" w14:paraId="72D898CE" w14:textId="77777777" w:rsidTr="00C047E7">
        <w:trPr>
          <w:trHeight w:val="782"/>
        </w:trPr>
        <w:tc>
          <w:tcPr>
            <w:cnfStyle w:val="001000000000" w:firstRow="0" w:lastRow="0" w:firstColumn="1" w:lastColumn="0" w:oddVBand="0" w:evenVBand="0" w:oddHBand="0" w:evenHBand="0" w:firstRowFirstColumn="0" w:firstRowLastColumn="0" w:lastRowFirstColumn="0" w:lastRowLastColumn="0"/>
            <w:tcW w:w="267" w:type="pct"/>
          </w:tcPr>
          <w:p w14:paraId="736DB911" w14:textId="52EACA63" w:rsidR="00A57C3C" w:rsidRPr="00D311F3" w:rsidRDefault="000A5531" w:rsidP="00A57C3C">
            <w:pPr>
              <w:spacing w:before="60" w:after="60"/>
              <w:rPr>
                <w:rFonts w:cs="Arial"/>
                <w:bCs w:val="0"/>
                <w:color w:val="1E1544" w:themeColor="text1"/>
              </w:rPr>
            </w:pPr>
            <w:r>
              <w:rPr>
                <w:rFonts w:cs="Arial"/>
                <w:color w:val="1E1544" w:themeColor="text1"/>
              </w:rPr>
              <w:t>5.3</w:t>
            </w:r>
          </w:p>
        </w:tc>
        <w:tc>
          <w:tcPr>
            <w:tcW w:w="2093" w:type="pct"/>
          </w:tcPr>
          <w:p w14:paraId="5361B730" w14:textId="6CDDAB49" w:rsidR="00A57C3C" w:rsidRPr="00B0475A" w:rsidRDefault="00A57C3C" w:rsidP="00A57C3C">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B0475A">
              <w:rPr>
                <w:rFonts w:cs="Arial"/>
                <w:b/>
                <w:bCs/>
                <w:color w:val="1E1544" w:themeColor="text1"/>
              </w:rPr>
              <w:t>Submit the final claim to Services Australia</w:t>
            </w:r>
            <w:r w:rsidRPr="00B0475A">
              <w:rPr>
                <w:rFonts w:cs="Arial"/>
                <w:color w:val="1E1544" w:themeColor="text1"/>
              </w:rPr>
              <w:t xml:space="preserve"> within 60 days of completing final delivery of services. </w:t>
            </w:r>
          </w:p>
        </w:tc>
        <w:tc>
          <w:tcPr>
            <w:tcW w:w="671" w:type="pct"/>
          </w:tcPr>
          <w:p w14:paraId="66BD8992" w14:textId="59A219D9" w:rsidR="00A57C3C" w:rsidRPr="00B0475A" w:rsidRDefault="00A57C3C" w:rsidP="00A57C3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 xml:space="preserve">From 1 </w:t>
            </w:r>
            <w:r w:rsidR="00D14DAF">
              <w:rPr>
                <w:rFonts w:cs="Arial"/>
                <w:color w:val="1E1544" w:themeColor="text1"/>
              </w:rPr>
              <w:t>November</w:t>
            </w:r>
            <w:r w:rsidR="00D14DAF" w:rsidRPr="00B0475A">
              <w:rPr>
                <w:rFonts w:cs="Arial"/>
                <w:color w:val="1E1544" w:themeColor="text1"/>
              </w:rPr>
              <w:t xml:space="preserve"> </w:t>
            </w:r>
            <w:r w:rsidRPr="00B0475A">
              <w:rPr>
                <w:rFonts w:cs="Arial"/>
                <w:color w:val="1E1544" w:themeColor="text1"/>
              </w:rPr>
              <w:t>2025</w:t>
            </w:r>
          </w:p>
        </w:tc>
        <w:tc>
          <w:tcPr>
            <w:tcW w:w="1968" w:type="pct"/>
          </w:tcPr>
          <w:p w14:paraId="10539DC7" w14:textId="3EAE6BE6" w:rsidR="00A57C3C" w:rsidRPr="00D311F3" w:rsidRDefault="00C047E7" w:rsidP="00C047E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 xml:space="preserve">Refer to </w:t>
            </w:r>
            <w:hyperlink r:id="rId260" w:history="1">
              <w:r w:rsidRPr="001964B1">
                <w:rPr>
                  <w:rStyle w:val="Hyperlink"/>
                  <w:rFonts w:cs="Arial"/>
                </w:rPr>
                <w:t>Submit a Support at Home claim</w:t>
              </w:r>
            </w:hyperlink>
            <w:r w:rsidRPr="00B0475A">
              <w:rPr>
                <w:rFonts w:cs="Arial"/>
                <w:color w:val="1E1544" w:themeColor="text1"/>
              </w:rPr>
              <w:t xml:space="preserve"> for step-by-step instructions on how to complete claims.</w:t>
            </w:r>
          </w:p>
        </w:tc>
      </w:tr>
      <w:tr w:rsidR="00AB3775" w:rsidRPr="00D311F3" w14:paraId="42B797CE" w14:textId="77777777" w:rsidTr="4207B14A">
        <w:trPr>
          <w:trHeight w:val="1072"/>
        </w:trPr>
        <w:tc>
          <w:tcPr>
            <w:cnfStyle w:val="001000000000" w:firstRow="0" w:lastRow="0" w:firstColumn="1" w:lastColumn="0" w:oddVBand="0" w:evenVBand="0" w:oddHBand="0" w:evenHBand="0" w:firstRowFirstColumn="0" w:firstRowLastColumn="0" w:lastRowFirstColumn="0" w:lastRowLastColumn="0"/>
            <w:tcW w:w="267" w:type="pct"/>
          </w:tcPr>
          <w:p w14:paraId="2A711B13" w14:textId="78607615" w:rsidR="00E559D2" w:rsidRPr="00D4592D" w:rsidRDefault="00E559D2" w:rsidP="00AB3775">
            <w:pPr>
              <w:spacing w:before="60" w:after="60"/>
              <w:rPr>
                <w:rFonts w:cs="Arial"/>
                <w:color w:val="1E1544" w:themeColor="text1"/>
              </w:rPr>
            </w:pPr>
            <w:r w:rsidRPr="00D4592D">
              <w:rPr>
                <w:rFonts w:cs="Arial"/>
                <w:color w:val="1E1544" w:themeColor="text1"/>
              </w:rPr>
              <w:t>5.</w:t>
            </w:r>
            <w:r w:rsidR="000C0B63" w:rsidRPr="00D4592D">
              <w:rPr>
                <w:rFonts w:cs="Arial"/>
                <w:color w:val="1E1544" w:themeColor="text1"/>
              </w:rPr>
              <w:t>4</w:t>
            </w:r>
          </w:p>
          <w:p w14:paraId="320BA1AB" w14:textId="4A21867B" w:rsidR="00AB3775" w:rsidRPr="00D4592D" w:rsidRDefault="00AB3775" w:rsidP="00AB3775">
            <w:pPr>
              <w:spacing w:before="60" w:after="60"/>
              <w:rPr>
                <w:rFonts w:cs="Arial"/>
                <w:color w:val="1E1544" w:themeColor="text1"/>
              </w:rPr>
            </w:pPr>
            <w:r w:rsidRPr="00D4592D">
              <w:rPr>
                <w:rFonts w:cs="Arial"/>
                <w:color w:val="C00000"/>
              </w:rPr>
              <w:t>NEW</w:t>
            </w:r>
          </w:p>
        </w:tc>
        <w:tc>
          <w:tcPr>
            <w:tcW w:w="2093" w:type="pct"/>
          </w:tcPr>
          <w:p w14:paraId="0345EC06" w14:textId="673944CB" w:rsidR="00AB3775" w:rsidRPr="00D4592D" w:rsidRDefault="00AB3775" w:rsidP="00AB3775">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D4592D">
              <w:rPr>
                <w:rFonts w:cs="Arial"/>
                <w:b/>
                <w:bCs/>
                <w:color w:val="1E1544" w:themeColor="text1"/>
              </w:rPr>
              <w:t xml:space="preserve">Refund participant portion </w:t>
            </w:r>
            <w:r w:rsidR="00B30D5D" w:rsidRPr="00D4592D">
              <w:rPr>
                <w:rFonts w:cs="Arial"/>
                <w:b/>
                <w:bCs/>
                <w:color w:val="1E1544" w:themeColor="text1"/>
              </w:rPr>
              <w:t xml:space="preserve">of </w:t>
            </w:r>
            <w:r w:rsidRPr="00D4592D">
              <w:rPr>
                <w:rFonts w:cs="Arial"/>
                <w:b/>
                <w:bCs/>
                <w:color w:val="1E1544" w:themeColor="text1"/>
              </w:rPr>
              <w:t>HCP unspent funds, if applicable</w:t>
            </w:r>
          </w:p>
        </w:tc>
        <w:tc>
          <w:tcPr>
            <w:tcW w:w="671" w:type="pct"/>
          </w:tcPr>
          <w:p w14:paraId="2C7C5FEC" w14:textId="36C313B9" w:rsidR="00AB3775" w:rsidRPr="00D4592D" w:rsidRDefault="00AB3775" w:rsidP="00AB3775">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From 1 November 2025</w:t>
            </w:r>
          </w:p>
        </w:tc>
        <w:tc>
          <w:tcPr>
            <w:tcW w:w="1968" w:type="pct"/>
          </w:tcPr>
          <w:p w14:paraId="3A78ADFD" w14:textId="5176AC4C" w:rsidR="00AB3775" w:rsidRPr="00D311F3" w:rsidRDefault="00C047E7" w:rsidP="00C047E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1655D">
              <w:rPr>
                <w:rFonts w:cs="Arial"/>
                <w:color w:val="1E1544" w:themeColor="text1"/>
              </w:rPr>
              <w:t xml:space="preserve">Refer to the </w:t>
            </w:r>
            <w:hyperlink r:id="rId261" w:history="1">
              <w:r w:rsidRPr="001964B1">
                <w:rPr>
                  <w:rStyle w:val="Hyperlink"/>
                  <w:rFonts w:cs="Arial"/>
                </w:rPr>
                <w:t>Support at Home monthly statement template</w:t>
              </w:r>
            </w:hyperlink>
            <w:r w:rsidRPr="0061655D">
              <w:rPr>
                <w:rFonts w:cs="Arial"/>
                <w:color w:val="1E1544" w:themeColor="text1"/>
              </w:rPr>
              <w:t xml:space="preserve"> for an example of a monthly statement under the Support at Home program.</w:t>
            </w:r>
          </w:p>
        </w:tc>
      </w:tr>
      <w:tr w:rsidR="00A57C3C" w:rsidRPr="00D311F3" w14:paraId="619DE7C8" w14:textId="77777777" w:rsidTr="4207B14A">
        <w:trPr>
          <w:trHeight w:val="1072"/>
        </w:trPr>
        <w:tc>
          <w:tcPr>
            <w:cnfStyle w:val="001000000000" w:firstRow="0" w:lastRow="0" w:firstColumn="1" w:lastColumn="0" w:oddVBand="0" w:evenVBand="0" w:oddHBand="0" w:evenHBand="0" w:firstRowFirstColumn="0" w:firstRowLastColumn="0" w:lastRowFirstColumn="0" w:lastRowLastColumn="0"/>
            <w:tcW w:w="267" w:type="pct"/>
          </w:tcPr>
          <w:p w14:paraId="3D9EEB9C" w14:textId="1EB914F4" w:rsidR="00A57C3C" w:rsidRPr="00EA2E98" w:rsidRDefault="00A57C3C" w:rsidP="00257D28">
            <w:pPr>
              <w:spacing w:before="60" w:after="60"/>
              <w:rPr>
                <w:rFonts w:cs="Arial"/>
                <w:bCs w:val="0"/>
                <w:color w:val="1E1544" w:themeColor="text1"/>
              </w:rPr>
            </w:pPr>
            <w:r w:rsidRPr="00EA2E98">
              <w:rPr>
                <w:rFonts w:cs="Arial"/>
                <w:color w:val="1E1544" w:themeColor="text1"/>
              </w:rPr>
              <w:t>5.</w:t>
            </w:r>
            <w:r w:rsidR="000C0B63" w:rsidRPr="00EA2E98">
              <w:rPr>
                <w:rFonts w:cs="Arial"/>
                <w:color w:val="1E1544" w:themeColor="text1"/>
              </w:rPr>
              <w:t>5</w:t>
            </w:r>
          </w:p>
        </w:tc>
        <w:tc>
          <w:tcPr>
            <w:tcW w:w="2093" w:type="pct"/>
          </w:tcPr>
          <w:p w14:paraId="45AB3654" w14:textId="5EB76B5E" w:rsidR="00A57C3C" w:rsidRPr="00EA2E98" w:rsidRDefault="00A57C3C"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EA2E98">
              <w:rPr>
                <w:rFonts w:cs="Arial"/>
                <w:b/>
                <w:bCs/>
                <w:color w:val="1E1544" w:themeColor="text1"/>
              </w:rPr>
              <w:t>Prepare a final monthly statement</w:t>
            </w:r>
            <w:r w:rsidRPr="00EA2E98">
              <w:rPr>
                <w:rFonts w:cs="Arial"/>
                <w:color w:val="1E1544" w:themeColor="text1"/>
              </w:rPr>
              <w:t xml:space="preserve"> for the transition of the Support at Home participant detailing expenditures and any unspent funds against the participant’s allocated budget.</w:t>
            </w:r>
          </w:p>
        </w:tc>
        <w:tc>
          <w:tcPr>
            <w:tcW w:w="671" w:type="pct"/>
          </w:tcPr>
          <w:p w14:paraId="544FFC39" w14:textId="3AC68129" w:rsidR="00A57C3C" w:rsidRPr="00EA2E98" w:rsidRDefault="00A57C3C"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EA2E98">
              <w:rPr>
                <w:rFonts w:cs="Arial"/>
                <w:color w:val="1E1544" w:themeColor="text1"/>
              </w:rPr>
              <w:t xml:space="preserve">From 1 </w:t>
            </w:r>
            <w:r w:rsidR="00D14DAF" w:rsidRPr="00EA2E98">
              <w:rPr>
                <w:rFonts w:cs="Arial"/>
                <w:color w:val="1E1544" w:themeColor="text1"/>
              </w:rPr>
              <w:t xml:space="preserve">November </w:t>
            </w:r>
            <w:r w:rsidRPr="00EA2E98">
              <w:rPr>
                <w:rFonts w:cs="Arial"/>
                <w:color w:val="1E1544" w:themeColor="text1"/>
              </w:rPr>
              <w:t>2025</w:t>
            </w:r>
          </w:p>
        </w:tc>
        <w:tc>
          <w:tcPr>
            <w:tcW w:w="1968" w:type="pct"/>
          </w:tcPr>
          <w:p w14:paraId="1B8BEA08" w14:textId="7F32422A" w:rsidR="00A57C3C" w:rsidRPr="00D311F3" w:rsidRDefault="00C047E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Services Australia have an education gateway, </w:t>
            </w:r>
            <w:hyperlink r:id="rId262" w:history="1">
              <w:r w:rsidRPr="001964B1">
                <w:rPr>
                  <w:rStyle w:val="Hyperlink"/>
                  <w:rFonts w:cs="Arial"/>
                </w:rPr>
                <w:t>Health Professional Education Resources</w:t>
              </w:r>
            </w:hyperlink>
            <w:r>
              <w:rPr>
                <w:rFonts w:cs="Arial"/>
                <w:color w:val="1E1544" w:themeColor="text1"/>
              </w:rPr>
              <w:t>, that will include resources and information for providers about Support at Home from 1 November 2025</w:t>
            </w:r>
            <w:r w:rsidRPr="00B0475A">
              <w:rPr>
                <w:rFonts w:cs="Arial"/>
                <w:color w:val="1E1544" w:themeColor="text1"/>
              </w:rPr>
              <w:t>.</w:t>
            </w:r>
          </w:p>
        </w:tc>
      </w:tr>
      <w:tr w:rsidR="003E2C00" w:rsidRPr="00D311F3" w14:paraId="04816651" w14:textId="77777777" w:rsidTr="00F116C9">
        <w:trPr>
          <w:trHeight w:val="715"/>
        </w:trPr>
        <w:tc>
          <w:tcPr>
            <w:cnfStyle w:val="001000000000" w:firstRow="0" w:lastRow="0" w:firstColumn="1" w:lastColumn="0" w:oddVBand="0" w:evenVBand="0" w:oddHBand="0" w:evenHBand="0" w:firstRowFirstColumn="0" w:firstRowLastColumn="0" w:lastRowFirstColumn="0" w:lastRowLastColumn="0"/>
            <w:tcW w:w="267" w:type="pct"/>
          </w:tcPr>
          <w:p w14:paraId="4F19F24E" w14:textId="4C733357" w:rsidR="00322B7C" w:rsidRPr="00F116C9" w:rsidRDefault="000C0B63" w:rsidP="00322B7C">
            <w:pPr>
              <w:spacing w:before="60" w:after="60"/>
              <w:ind w:left="360" w:hanging="360"/>
            </w:pPr>
            <w:r w:rsidRPr="00EA2E98">
              <w:rPr>
                <w:color w:val="1E1544" w:themeColor="text1"/>
              </w:rPr>
              <w:t>5.6</w:t>
            </w:r>
          </w:p>
          <w:p w14:paraId="1F18D70B" w14:textId="7342C796" w:rsidR="003E2C00" w:rsidRPr="004F2491" w:rsidRDefault="00322B7C" w:rsidP="004F2491">
            <w:pPr>
              <w:spacing w:before="60" w:after="60"/>
              <w:rPr>
                <w:rFonts w:cs="Arial"/>
                <w:color w:val="C00000"/>
              </w:rPr>
            </w:pPr>
            <w:r w:rsidRPr="00EA2E98">
              <w:rPr>
                <w:rFonts w:cs="Arial"/>
                <w:color w:val="C00000"/>
              </w:rPr>
              <w:t>NEW</w:t>
            </w:r>
          </w:p>
        </w:tc>
        <w:tc>
          <w:tcPr>
            <w:tcW w:w="2093" w:type="pct"/>
          </w:tcPr>
          <w:p w14:paraId="16FE7320" w14:textId="32A93B80" w:rsidR="00A43610" w:rsidRPr="00EA2E98" w:rsidRDefault="37A50F1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EA2E98">
              <w:rPr>
                <w:rFonts w:cs="Arial"/>
                <w:color w:val="1E1544" w:themeColor="text1"/>
              </w:rPr>
              <w:t>When a</w:t>
            </w:r>
            <w:r w:rsidR="0C3B0F8A" w:rsidRPr="00EA2E98">
              <w:rPr>
                <w:rFonts w:cs="Arial"/>
                <w:color w:val="1E1544" w:themeColor="text1"/>
              </w:rPr>
              <w:t xml:space="preserve"> </w:t>
            </w:r>
            <w:r w:rsidR="78CB13DD" w:rsidRPr="00EA2E98">
              <w:rPr>
                <w:rFonts w:cs="Arial"/>
                <w:color w:val="1E1544" w:themeColor="text1"/>
              </w:rPr>
              <w:t>pre-2014 HCP care recipient is transferring to another provider</w:t>
            </w:r>
            <w:r w:rsidR="321F3FB8" w:rsidRPr="00EA2E98">
              <w:rPr>
                <w:rFonts w:cs="Arial"/>
                <w:color w:val="1E1544" w:themeColor="text1"/>
              </w:rPr>
              <w:t xml:space="preserve"> </w:t>
            </w:r>
            <w:r w:rsidR="321F3FB8" w:rsidRPr="00EF0D9B">
              <w:rPr>
                <w:rFonts w:cs="Arial"/>
                <w:color w:val="1E1544" w:themeColor="text1"/>
              </w:rPr>
              <w:t>c</w:t>
            </w:r>
            <w:r w:rsidR="3D930AD1" w:rsidRPr="00EF0D9B">
              <w:rPr>
                <w:color w:val="1E1544" w:themeColor="text1"/>
              </w:rPr>
              <w:t xml:space="preserve">onfirm </w:t>
            </w:r>
            <w:r w:rsidR="3C7DABA0" w:rsidRPr="00EF0D9B">
              <w:rPr>
                <w:color w:val="1E1544" w:themeColor="text1"/>
              </w:rPr>
              <w:t xml:space="preserve">the </w:t>
            </w:r>
            <w:r w:rsidR="3D930AD1" w:rsidRPr="00EF0D9B">
              <w:rPr>
                <w:color w:val="1E1544" w:themeColor="text1"/>
              </w:rPr>
              <w:t>status</w:t>
            </w:r>
            <w:r w:rsidR="22F6CCC4" w:rsidRPr="00EF0D9B">
              <w:rPr>
                <w:color w:val="1E1544" w:themeColor="text1"/>
              </w:rPr>
              <w:t xml:space="preserve"> as a non-fee paying pre-20214 person</w:t>
            </w:r>
            <w:r w:rsidR="00720CD7" w:rsidRPr="00EF0D9B">
              <w:rPr>
                <w:color w:val="1E1544" w:themeColor="text1"/>
              </w:rPr>
              <w:t xml:space="preserve"> </w:t>
            </w:r>
            <w:r w:rsidR="3D930AD1" w:rsidRPr="00EF0D9B">
              <w:rPr>
                <w:color w:val="1E1544" w:themeColor="text1"/>
              </w:rPr>
              <w:t>and include in handover summary to receiving provider</w:t>
            </w:r>
            <w:r w:rsidR="70381D03" w:rsidRPr="00EA2E98">
              <w:rPr>
                <w:color w:val="1E1544" w:themeColor="text1"/>
              </w:rPr>
              <w:t xml:space="preserve"> (</w:t>
            </w:r>
            <w:r w:rsidR="6626C128" w:rsidRPr="00EA2E98">
              <w:rPr>
                <w:color w:val="1E1544" w:themeColor="text1"/>
              </w:rPr>
              <w:t>see</w:t>
            </w:r>
            <w:r w:rsidR="70381D03" w:rsidRPr="00EA2E98">
              <w:rPr>
                <w:color w:val="1E1544" w:themeColor="text1"/>
              </w:rPr>
              <w:t xml:space="preserve"> </w:t>
            </w:r>
            <w:r w:rsidR="7F6E08D7" w:rsidRPr="00EA2E98">
              <w:rPr>
                <w:color w:val="1E1544" w:themeColor="text1"/>
              </w:rPr>
              <w:t>2.</w:t>
            </w:r>
            <w:r w:rsidR="6626C128" w:rsidRPr="00EA2E98">
              <w:rPr>
                <w:color w:val="1E1544" w:themeColor="text1"/>
              </w:rPr>
              <w:t>3</w:t>
            </w:r>
            <w:r w:rsidR="00280C87" w:rsidRPr="00EA2E98">
              <w:rPr>
                <w:color w:val="1E1544" w:themeColor="text1"/>
              </w:rPr>
              <w:t>3</w:t>
            </w:r>
            <w:r w:rsidR="6626C128" w:rsidRPr="00EA2E98">
              <w:rPr>
                <w:color w:val="1E1544" w:themeColor="text1"/>
              </w:rPr>
              <w:t xml:space="preserve"> for related information).</w:t>
            </w:r>
            <w:r w:rsidR="00A3577F" w:rsidRPr="00EA2E98">
              <w:rPr>
                <w:rFonts w:cs="Arial"/>
                <w:color w:val="1E1544" w:themeColor="text1"/>
              </w:rPr>
              <w:t xml:space="preserve"> </w:t>
            </w:r>
          </w:p>
        </w:tc>
        <w:tc>
          <w:tcPr>
            <w:tcW w:w="671" w:type="pct"/>
          </w:tcPr>
          <w:p w14:paraId="3A9359F5" w14:textId="4EF4B92F" w:rsidR="003E2C00" w:rsidRPr="00EF0D9B" w:rsidRDefault="003E13DF"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EF0D9B">
              <w:rPr>
                <w:rFonts w:cs="Arial"/>
                <w:color w:val="1E1544" w:themeColor="text1"/>
              </w:rPr>
              <w:t>From 1 November 2025</w:t>
            </w:r>
          </w:p>
        </w:tc>
        <w:tc>
          <w:tcPr>
            <w:tcW w:w="1968" w:type="pct"/>
          </w:tcPr>
          <w:p w14:paraId="41EEE2D9" w14:textId="77777777" w:rsidR="003E2C00" w:rsidRPr="00D311F3" w:rsidRDefault="003E2C0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bl>
    <w:p w14:paraId="6B82D7FD" w14:textId="77777777" w:rsidR="005B6A1D" w:rsidRDefault="005B6A1D" w:rsidP="004F2491">
      <w:bookmarkStart w:id="26" w:name="_Toc198553771"/>
      <w:r>
        <w:br w:type="page"/>
      </w:r>
    </w:p>
    <w:p w14:paraId="7C488B40" w14:textId="002A22BA" w:rsidR="00BF4D25" w:rsidRPr="00D311F3" w:rsidRDefault="00BF4D25" w:rsidP="00257D28">
      <w:pPr>
        <w:pStyle w:val="Heading3"/>
        <w:spacing w:before="240" w:after="120"/>
        <w:rPr>
          <w:rFonts w:cs="Arial"/>
        </w:rPr>
      </w:pPr>
      <w:r w:rsidRPr="00D311F3">
        <w:rPr>
          <w:rFonts w:cs="Arial"/>
        </w:rPr>
        <w:t>Facilitate exit from Support at Home</w:t>
      </w:r>
      <w:bookmarkEnd w:id="26"/>
    </w:p>
    <w:p w14:paraId="463F837F" w14:textId="57017C75" w:rsidR="00BF4D25" w:rsidRPr="00D311F3" w:rsidRDefault="00BF4D25" w:rsidP="00B0475A">
      <w:pPr>
        <w:rPr>
          <w:rFonts w:cs="Arial"/>
          <w:color w:val="1E1544" w:themeColor="text1"/>
        </w:rPr>
      </w:pPr>
      <w:r w:rsidRPr="00D311F3">
        <w:rPr>
          <w:rFonts w:cs="Arial"/>
          <w:color w:val="1E1544" w:themeColor="text1"/>
        </w:rPr>
        <w:t>You must facilitate a participant’s exit from Support at Home to ensure payment for services delivered</w:t>
      </w:r>
      <w:r w:rsidR="009E04DC">
        <w:rPr>
          <w:rFonts w:cs="Arial"/>
          <w:color w:val="1E1544" w:themeColor="text1"/>
        </w:rPr>
        <w:t xml:space="preserve"> is received</w:t>
      </w:r>
      <w:r w:rsidRPr="00D311F3">
        <w:rPr>
          <w:rFonts w:cs="Arial"/>
          <w:color w:val="1E1544" w:themeColor="text1"/>
        </w:rPr>
        <w:t>, and the participant account is closed.</w:t>
      </w:r>
    </w:p>
    <w:tbl>
      <w:tblPr>
        <w:tblStyle w:val="GridTable1Light-Accent1"/>
        <w:tblW w:w="5000" w:type="pct"/>
        <w:tblLook w:val="04A0" w:firstRow="1" w:lastRow="0" w:firstColumn="1" w:lastColumn="0" w:noHBand="0" w:noVBand="1"/>
      </w:tblPr>
      <w:tblGrid>
        <w:gridCol w:w="776"/>
        <w:gridCol w:w="6081"/>
        <w:gridCol w:w="2063"/>
        <w:gridCol w:w="5607"/>
      </w:tblGrid>
      <w:tr w:rsidR="00A02445" w:rsidRPr="00A02445" w14:paraId="4F2C8F64" w14:textId="77777777" w:rsidTr="004F2491">
        <w:trPr>
          <w:cnfStyle w:val="100000000000" w:firstRow="1" w:lastRow="0" w:firstColumn="0" w:lastColumn="0" w:oddVBand="0" w:evenVBand="0" w:oddHBand="0" w:evenHBand="0" w:firstRowFirstColumn="0" w:firstRowLastColumn="0" w:lastRowFirstColumn="0" w:lastRowLastColumn="0"/>
          <w:trHeight w:val="561"/>
          <w:tblHeader/>
        </w:trPr>
        <w:tc>
          <w:tcPr>
            <w:cnfStyle w:val="001000000000" w:firstRow="0" w:lastRow="0" w:firstColumn="1" w:lastColumn="0" w:oddVBand="0" w:evenVBand="0" w:oddHBand="0" w:evenHBand="0" w:firstRowFirstColumn="0" w:firstRowLastColumn="0" w:lastRowFirstColumn="0" w:lastRowLastColumn="0"/>
            <w:tcW w:w="267" w:type="pct"/>
          </w:tcPr>
          <w:p w14:paraId="1C53543D" w14:textId="39AB7DC3" w:rsidR="00070C15" w:rsidRPr="00A02445" w:rsidRDefault="00070C15" w:rsidP="00257D28">
            <w:pPr>
              <w:spacing w:before="60" w:after="60"/>
              <w:rPr>
                <w:rFonts w:cs="Arial"/>
                <w:b w:val="0"/>
                <w:color w:val="1E1544" w:themeColor="text1"/>
              </w:rPr>
            </w:pPr>
            <w:r w:rsidRPr="00A02445">
              <w:rPr>
                <w:rFonts w:cs="Arial"/>
                <w:color w:val="1E1544" w:themeColor="text1"/>
              </w:rPr>
              <w:t>#</w:t>
            </w:r>
          </w:p>
        </w:tc>
        <w:tc>
          <w:tcPr>
            <w:tcW w:w="2093" w:type="pct"/>
          </w:tcPr>
          <w:p w14:paraId="18680019" w14:textId="73DDBAC7" w:rsidR="00070C15" w:rsidRPr="00A02445" w:rsidRDefault="00070C15"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A02445">
              <w:rPr>
                <w:rFonts w:cs="Arial"/>
                <w:color w:val="1E1544" w:themeColor="text1"/>
              </w:rPr>
              <w:t>Actions providers should take</w:t>
            </w:r>
          </w:p>
        </w:tc>
        <w:tc>
          <w:tcPr>
            <w:tcW w:w="710" w:type="pct"/>
          </w:tcPr>
          <w:p w14:paraId="68D87CBF" w14:textId="77777777" w:rsidR="00070C15" w:rsidRPr="00A02445" w:rsidRDefault="00070C15"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A02445">
              <w:rPr>
                <w:rFonts w:cs="Arial"/>
                <w:color w:val="1E1544" w:themeColor="text1"/>
              </w:rPr>
              <w:t>Timeframe</w:t>
            </w:r>
          </w:p>
        </w:tc>
        <w:tc>
          <w:tcPr>
            <w:tcW w:w="1930" w:type="pct"/>
          </w:tcPr>
          <w:p w14:paraId="5436A389" w14:textId="77777777" w:rsidR="00070C15" w:rsidRPr="00A02445" w:rsidRDefault="00070C15"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A02445">
              <w:rPr>
                <w:rFonts w:cs="Arial"/>
                <w:color w:val="1E1544" w:themeColor="text1"/>
              </w:rPr>
              <w:t>Transition resources and tools</w:t>
            </w:r>
          </w:p>
        </w:tc>
      </w:tr>
      <w:tr w:rsidR="00FC606D" w:rsidRPr="00A02445" w14:paraId="1FD8FCE4" w14:textId="77777777" w:rsidTr="00817EAF">
        <w:trPr>
          <w:trHeight w:val="714"/>
        </w:trPr>
        <w:tc>
          <w:tcPr>
            <w:cnfStyle w:val="001000000000" w:firstRow="0" w:lastRow="0" w:firstColumn="1" w:lastColumn="0" w:oddVBand="0" w:evenVBand="0" w:oddHBand="0" w:evenHBand="0" w:firstRowFirstColumn="0" w:firstRowLastColumn="0" w:lastRowFirstColumn="0" w:lastRowLastColumn="0"/>
            <w:tcW w:w="267" w:type="pct"/>
          </w:tcPr>
          <w:p w14:paraId="6D7A84B6" w14:textId="34A9B891" w:rsidR="00FC606D" w:rsidRPr="00257D28" w:rsidRDefault="00FC606D" w:rsidP="00257D28">
            <w:pPr>
              <w:spacing w:before="60" w:after="60"/>
              <w:rPr>
                <w:rFonts w:cs="Arial"/>
                <w:bCs w:val="0"/>
                <w:color w:val="1E1544" w:themeColor="text1"/>
              </w:rPr>
            </w:pPr>
            <w:r w:rsidRPr="00A02445">
              <w:rPr>
                <w:rFonts w:cs="Arial"/>
                <w:color w:val="1E1544" w:themeColor="text1"/>
              </w:rPr>
              <w:t>5.</w:t>
            </w:r>
            <w:r>
              <w:rPr>
                <w:rFonts w:cs="Arial"/>
                <w:color w:val="1E1544" w:themeColor="text1"/>
              </w:rPr>
              <w:t>7</w:t>
            </w:r>
          </w:p>
        </w:tc>
        <w:tc>
          <w:tcPr>
            <w:tcW w:w="2093" w:type="pct"/>
          </w:tcPr>
          <w:p w14:paraId="7B85DA3F" w14:textId="63DB41DC" w:rsidR="00FC606D" w:rsidRPr="00A02445" w:rsidRDefault="00FC606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b/>
                <w:bCs/>
                <w:color w:val="1E1544" w:themeColor="text1"/>
              </w:rPr>
              <w:t>Receive notifications from participants</w:t>
            </w:r>
            <w:r w:rsidRPr="00A02445">
              <w:rPr>
                <w:rFonts w:cs="Arial"/>
                <w:color w:val="1E1544" w:themeColor="text1"/>
              </w:rPr>
              <w:t xml:space="preserve"> or supporters regarding changes in services.</w:t>
            </w:r>
          </w:p>
        </w:tc>
        <w:tc>
          <w:tcPr>
            <w:tcW w:w="710" w:type="pct"/>
          </w:tcPr>
          <w:p w14:paraId="5912AACE" w14:textId="6F1067E6" w:rsidR="00FC606D" w:rsidRPr="00A02445" w:rsidRDefault="00FC606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 xml:space="preserve">From 1 </w:t>
            </w:r>
            <w:r>
              <w:rPr>
                <w:rFonts w:cs="Arial"/>
                <w:color w:val="1E1544" w:themeColor="text1"/>
              </w:rPr>
              <w:t>November</w:t>
            </w:r>
            <w:r w:rsidRPr="00A02445">
              <w:rPr>
                <w:rFonts w:cs="Arial"/>
                <w:color w:val="1E1544" w:themeColor="text1"/>
              </w:rPr>
              <w:t xml:space="preserve"> 2025</w:t>
            </w:r>
          </w:p>
        </w:tc>
        <w:tc>
          <w:tcPr>
            <w:tcW w:w="1930" w:type="pct"/>
            <w:vMerge w:val="restart"/>
          </w:tcPr>
          <w:p w14:paraId="199D1379" w14:textId="432E89E5" w:rsidR="00FC606D" w:rsidRPr="00A02445" w:rsidRDefault="00FC606D"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263" w:history="1">
              <w:r w:rsidRPr="001964B1">
                <w:rPr>
                  <w:rStyle w:val="Hyperlink"/>
                  <w:rFonts w:cs="Arial"/>
                </w:rPr>
                <w:t>Support at Home program manual</w:t>
              </w:r>
            </w:hyperlink>
            <w:r w:rsidRPr="00816D6D">
              <w:rPr>
                <w:rFonts w:cs="Arial"/>
                <w:color w:val="1E1544"/>
              </w:rPr>
              <w:t xml:space="preserve"> </w:t>
            </w:r>
            <w:r w:rsidRPr="00257D28">
              <w:rPr>
                <w:rFonts w:cs="Arial"/>
                <w:color w:val="1E1544"/>
              </w:rPr>
              <w:t>for</w:t>
            </w:r>
            <w:r w:rsidRPr="00A02445">
              <w:rPr>
                <w:rFonts w:cs="Arial"/>
                <w:color w:val="1E1544" w:themeColor="text1"/>
              </w:rPr>
              <w:t xml:space="preserve"> detailed information about exiting the Support at Home program.</w:t>
            </w:r>
          </w:p>
          <w:p w14:paraId="3D5B40FF" w14:textId="77777777" w:rsidR="00FC606D" w:rsidRPr="00A02445" w:rsidRDefault="00FC606D" w:rsidP="0089222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 xml:space="preserve">The </w:t>
            </w:r>
            <w:hyperlink r:id="rId264" w:history="1">
              <w:r w:rsidRPr="001964B1">
                <w:rPr>
                  <w:rStyle w:val="Hyperlink"/>
                  <w:rFonts w:cs="Arial"/>
                </w:rPr>
                <w:t>Support at Home User Guide – submitting claims to the Aged Care Provider Portal</w:t>
              </w:r>
            </w:hyperlink>
            <w:r w:rsidRPr="00A02445">
              <w:rPr>
                <w:rFonts w:cs="Arial"/>
                <w:color w:val="1E1544" w:themeColor="text1"/>
              </w:rPr>
              <w:t xml:space="preserve"> explains how providers can submit Support at Home payment claims through the Services Australia Aged Care Provider Portal (ACPP). </w:t>
            </w:r>
          </w:p>
          <w:p w14:paraId="70D93F3D" w14:textId="77777777" w:rsidR="00FC606D" w:rsidRPr="00A02445" w:rsidRDefault="00FC606D" w:rsidP="0089222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 xml:space="preserve">Refer to </w:t>
            </w:r>
            <w:hyperlink r:id="rId265" w:history="1">
              <w:r w:rsidRPr="001964B1">
                <w:rPr>
                  <w:rStyle w:val="Hyperlink"/>
                  <w:rFonts w:cs="Arial"/>
                </w:rPr>
                <w:t>Submit a Support at Home claim</w:t>
              </w:r>
            </w:hyperlink>
            <w:r w:rsidRPr="00A02445">
              <w:rPr>
                <w:rFonts w:cs="Arial"/>
                <w:color w:val="1E1544" w:themeColor="text1"/>
              </w:rPr>
              <w:t xml:space="preserve"> for step-by-step instructions on how to complete claims. </w:t>
            </w:r>
          </w:p>
          <w:p w14:paraId="595C07BC" w14:textId="77777777" w:rsidR="00FC606D" w:rsidRPr="00A02445" w:rsidRDefault="00FC606D" w:rsidP="00892222">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A02445">
              <w:rPr>
                <w:rFonts w:cs="Arial"/>
                <w:color w:val="1E1544" w:themeColor="text1"/>
              </w:rPr>
              <w:t xml:space="preserve">Refer to the </w:t>
            </w:r>
            <w:hyperlink r:id="rId266" w:history="1">
              <w:r w:rsidRPr="001964B1">
                <w:rPr>
                  <w:rStyle w:val="Hyperlink"/>
                  <w:rFonts w:cs="Arial"/>
                </w:rPr>
                <w:t>Support at Home monthly statement template</w:t>
              </w:r>
            </w:hyperlink>
            <w:r w:rsidRPr="00A02445">
              <w:rPr>
                <w:rFonts w:cs="Arial"/>
                <w:color w:val="1E1544" w:themeColor="text1"/>
              </w:rPr>
              <w:t xml:space="preserve"> for an example of a monthly statement under the Support at Home program.</w:t>
            </w:r>
          </w:p>
          <w:p w14:paraId="532A7BB7" w14:textId="636EC2C3" w:rsidR="00FC606D" w:rsidRPr="00257D28" w:rsidRDefault="00FC606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Services Australia have an education gateway, </w:t>
            </w:r>
            <w:hyperlink r:id="rId267" w:history="1">
              <w:r w:rsidRPr="001964B1">
                <w:rPr>
                  <w:rStyle w:val="Hyperlink"/>
                  <w:rFonts w:cs="Arial"/>
                </w:rPr>
                <w:t>Health Professional Education Resources</w:t>
              </w:r>
            </w:hyperlink>
            <w:r>
              <w:rPr>
                <w:rFonts w:cs="Arial"/>
                <w:color w:val="1E1544" w:themeColor="text1"/>
              </w:rPr>
              <w:t>, that will include resources and information for providers about Support at Home from 1 November 2025</w:t>
            </w:r>
            <w:r w:rsidRPr="00A02445">
              <w:rPr>
                <w:rFonts w:cs="Arial"/>
                <w:color w:val="1E1544" w:themeColor="text1"/>
              </w:rPr>
              <w:t>.</w:t>
            </w:r>
            <w:r>
              <w:rPr>
                <w:rFonts w:cs="Arial"/>
                <w:color w:val="1E1544" w:themeColor="text1"/>
              </w:rPr>
              <w:t xml:space="preserve"> </w:t>
            </w:r>
          </w:p>
        </w:tc>
      </w:tr>
      <w:tr w:rsidR="00FC606D" w:rsidRPr="00A02445" w14:paraId="185E7A84" w14:textId="77777777" w:rsidTr="00817EAF">
        <w:trPr>
          <w:trHeight w:val="714"/>
        </w:trPr>
        <w:tc>
          <w:tcPr>
            <w:cnfStyle w:val="001000000000" w:firstRow="0" w:lastRow="0" w:firstColumn="1" w:lastColumn="0" w:oddVBand="0" w:evenVBand="0" w:oddHBand="0" w:evenHBand="0" w:firstRowFirstColumn="0" w:firstRowLastColumn="0" w:lastRowFirstColumn="0" w:lastRowLastColumn="0"/>
            <w:tcW w:w="267" w:type="pct"/>
          </w:tcPr>
          <w:p w14:paraId="37EBFE0C" w14:textId="03748E71" w:rsidR="00FC606D" w:rsidRPr="0098209C" w:rsidRDefault="00FC606D" w:rsidP="00B0475A">
            <w:pPr>
              <w:spacing w:before="60" w:after="60"/>
              <w:rPr>
                <w:rFonts w:cs="Arial"/>
                <w:b w:val="0"/>
                <w:bCs w:val="0"/>
                <w:color w:val="1E1544" w:themeColor="text1"/>
              </w:rPr>
            </w:pPr>
            <w:r w:rsidRPr="00A02445">
              <w:rPr>
                <w:rFonts w:cs="Arial"/>
                <w:color w:val="1E1544" w:themeColor="text1"/>
              </w:rPr>
              <w:t>5.</w:t>
            </w:r>
            <w:r>
              <w:rPr>
                <w:rFonts w:cs="Arial"/>
                <w:color w:val="1E1544" w:themeColor="text1"/>
              </w:rPr>
              <w:t>8</w:t>
            </w:r>
          </w:p>
        </w:tc>
        <w:tc>
          <w:tcPr>
            <w:tcW w:w="2093" w:type="pct"/>
          </w:tcPr>
          <w:p w14:paraId="737DD258" w14:textId="29F66423" w:rsidR="00FC606D" w:rsidRPr="00257D28" w:rsidRDefault="00FC606D" w:rsidP="00B0475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b/>
                <w:bCs/>
                <w:color w:val="1E1544" w:themeColor="text1"/>
              </w:rPr>
              <w:t xml:space="preserve">Notify Services Australia </w:t>
            </w:r>
            <w:r w:rsidRPr="00A02445">
              <w:rPr>
                <w:rFonts w:cs="Arial"/>
                <w:color w:val="1E1544" w:themeColor="text1"/>
              </w:rPr>
              <w:t xml:space="preserve">within 28 days of the exit date. </w:t>
            </w:r>
          </w:p>
        </w:tc>
        <w:tc>
          <w:tcPr>
            <w:tcW w:w="710" w:type="pct"/>
          </w:tcPr>
          <w:p w14:paraId="3CFB7ED1" w14:textId="2B32955F" w:rsidR="00FC606D" w:rsidRPr="00A02445" w:rsidRDefault="00FC606D" w:rsidP="00B0475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 xml:space="preserve">From 1 </w:t>
            </w:r>
            <w:r>
              <w:rPr>
                <w:rFonts w:cs="Arial"/>
                <w:color w:val="1E1544" w:themeColor="text1"/>
              </w:rPr>
              <w:t>November</w:t>
            </w:r>
            <w:r w:rsidRPr="00A02445">
              <w:rPr>
                <w:rFonts w:cs="Arial"/>
                <w:color w:val="1E1544" w:themeColor="text1"/>
              </w:rPr>
              <w:t xml:space="preserve"> 2025</w:t>
            </w:r>
          </w:p>
        </w:tc>
        <w:tc>
          <w:tcPr>
            <w:tcW w:w="1930" w:type="pct"/>
            <w:vMerge/>
          </w:tcPr>
          <w:p w14:paraId="173CF3B7" w14:textId="77777777" w:rsidR="00FC606D" w:rsidRPr="00257D28" w:rsidRDefault="00FC606D" w:rsidP="00B0475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FC606D" w:rsidRPr="00A02445" w14:paraId="7F9659E1" w14:textId="77777777" w:rsidTr="00817EAF">
        <w:trPr>
          <w:trHeight w:val="714"/>
        </w:trPr>
        <w:tc>
          <w:tcPr>
            <w:cnfStyle w:val="001000000000" w:firstRow="0" w:lastRow="0" w:firstColumn="1" w:lastColumn="0" w:oddVBand="0" w:evenVBand="0" w:oddHBand="0" w:evenHBand="0" w:firstRowFirstColumn="0" w:firstRowLastColumn="0" w:lastRowFirstColumn="0" w:lastRowLastColumn="0"/>
            <w:tcW w:w="267" w:type="pct"/>
          </w:tcPr>
          <w:p w14:paraId="6F9A2FEA" w14:textId="488D2A2D" w:rsidR="00FC606D" w:rsidRPr="00A02445" w:rsidRDefault="00FC606D" w:rsidP="00675E0E">
            <w:pPr>
              <w:spacing w:before="60" w:after="60"/>
              <w:rPr>
                <w:rFonts w:cs="Arial"/>
                <w:bCs w:val="0"/>
                <w:color w:val="1E1544" w:themeColor="text1"/>
              </w:rPr>
            </w:pPr>
            <w:r w:rsidRPr="00A02445">
              <w:rPr>
                <w:rFonts w:cs="Arial"/>
                <w:color w:val="1E1544" w:themeColor="text1"/>
              </w:rPr>
              <w:t>5.</w:t>
            </w:r>
            <w:r>
              <w:rPr>
                <w:rFonts w:cs="Arial"/>
                <w:color w:val="1E1544" w:themeColor="text1"/>
              </w:rPr>
              <w:t>9</w:t>
            </w:r>
          </w:p>
        </w:tc>
        <w:tc>
          <w:tcPr>
            <w:tcW w:w="2093" w:type="pct"/>
          </w:tcPr>
          <w:p w14:paraId="092D123B" w14:textId="175BA411" w:rsidR="00FC606D" w:rsidRPr="00A02445" w:rsidRDefault="00FC606D" w:rsidP="00675E0E">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A02445">
              <w:rPr>
                <w:rFonts w:cs="Arial"/>
                <w:b/>
                <w:bCs/>
                <w:color w:val="1E1544" w:themeColor="text1"/>
              </w:rPr>
              <w:t>Submit the final claim to Services Australia</w:t>
            </w:r>
            <w:r w:rsidRPr="00A02445">
              <w:rPr>
                <w:rFonts w:cs="Arial"/>
                <w:color w:val="1E1544" w:themeColor="text1"/>
              </w:rPr>
              <w:t xml:space="preserve"> within 60 days of completing final delivery of services and produce and send the final statement to the participant.</w:t>
            </w:r>
          </w:p>
        </w:tc>
        <w:tc>
          <w:tcPr>
            <w:tcW w:w="710" w:type="pct"/>
          </w:tcPr>
          <w:p w14:paraId="21211C68" w14:textId="4E9931E1" w:rsidR="00FC606D" w:rsidRPr="00A02445" w:rsidRDefault="00FC606D" w:rsidP="00675E0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 xml:space="preserve">From 1 </w:t>
            </w:r>
            <w:r>
              <w:rPr>
                <w:rFonts w:cs="Arial"/>
                <w:color w:val="1E1544" w:themeColor="text1"/>
              </w:rPr>
              <w:t>November</w:t>
            </w:r>
            <w:r w:rsidRPr="00A02445">
              <w:rPr>
                <w:rFonts w:cs="Arial"/>
                <w:color w:val="1E1544" w:themeColor="text1"/>
              </w:rPr>
              <w:t xml:space="preserve"> 2025</w:t>
            </w:r>
          </w:p>
        </w:tc>
        <w:tc>
          <w:tcPr>
            <w:tcW w:w="1930" w:type="pct"/>
            <w:vMerge/>
          </w:tcPr>
          <w:p w14:paraId="0E4B7363" w14:textId="77777777" w:rsidR="00FC606D" w:rsidRPr="00257D28" w:rsidRDefault="00FC606D" w:rsidP="00675E0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FC606D" w:rsidRPr="00A02445" w14:paraId="45BFAB7C" w14:textId="77777777" w:rsidTr="00817EAF">
        <w:trPr>
          <w:trHeight w:val="714"/>
        </w:trPr>
        <w:tc>
          <w:tcPr>
            <w:cnfStyle w:val="001000000000" w:firstRow="0" w:lastRow="0" w:firstColumn="1" w:lastColumn="0" w:oddVBand="0" w:evenVBand="0" w:oddHBand="0" w:evenHBand="0" w:firstRowFirstColumn="0" w:firstRowLastColumn="0" w:lastRowFirstColumn="0" w:lastRowLastColumn="0"/>
            <w:tcW w:w="267" w:type="pct"/>
          </w:tcPr>
          <w:p w14:paraId="1FBB7A37" w14:textId="2025EC9E" w:rsidR="00FC606D" w:rsidRPr="00A02445" w:rsidRDefault="00FC606D" w:rsidP="005F3C3D">
            <w:pPr>
              <w:spacing w:before="60" w:after="60"/>
              <w:rPr>
                <w:rFonts w:cs="Arial"/>
                <w:bCs w:val="0"/>
                <w:color w:val="1E1544" w:themeColor="text1"/>
              </w:rPr>
            </w:pPr>
            <w:r w:rsidRPr="00A02445">
              <w:rPr>
                <w:rFonts w:cs="Arial"/>
                <w:color w:val="1E1544" w:themeColor="text1"/>
              </w:rPr>
              <w:t>5.</w:t>
            </w:r>
            <w:r>
              <w:rPr>
                <w:rFonts w:cs="Arial"/>
                <w:color w:val="1E1544" w:themeColor="text1"/>
              </w:rPr>
              <w:t>10</w:t>
            </w:r>
          </w:p>
        </w:tc>
        <w:tc>
          <w:tcPr>
            <w:tcW w:w="2093" w:type="pct"/>
          </w:tcPr>
          <w:p w14:paraId="764C51C4" w14:textId="7C1E10BE" w:rsidR="00FC606D" w:rsidRPr="00A02445" w:rsidRDefault="00FC606D" w:rsidP="005F3C3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Pr>
                <w:rFonts w:cs="Arial"/>
                <w:b/>
                <w:bCs/>
                <w:color w:val="1E1544" w:themeColor="text1"/>
              </w:rPr>
              <w:t>Refund</w:t>
            </w:r>
            <w:r w:rsidRPr="00A02445">
              <w:rPr>
                <w:rFonts w:cs="Arial"/>
                <w:b/>
                <w:bCs/>
                <w:color w:val="1E1544" w:themeColor="text1"/>
              </w:rPr>
              <w:t xml:space="preserve"> participant portion HCP unspent funds, if applicable</w:t>
            </w:r>
          </w:p>
        </w:tc>
        <w:tc>
          <w:tcPr>
            <w:tcW w:w="710" w:type="pct"/>
          </w:tcPr>
          <w:p w14:paraId="68E9B879" w14:textId="661B72CE" w:rsidR="00FC606D" w:rsidRPr="00A02445" w:rsidRDefault="00FC606D" w:rsidP="005F3C3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 xml:space="preserve">From 1 </w:t>
            </w:r>
            <w:r>
              <w:rPr>
                <w:rFonts w:cs="Arial"/>
                <w:color w:val="1E1544" w:themeColor="text1"/>
              </w:rPr>
              <w:t>November</w:t>
            </w:r>
            <w:r w:rsidRPr="00A02445">
              <w:rPr>
                <w:rFonts w:cs="Arial"/>
                <w:color w:val="1E1544" w:themeColor="text1"/>
              </w:rPr>
              <w:t xml:space="preserve"> 2025</w:t>
            </w:r>
          </w:p>
        </w:tc>
        <w:tc>
          <w:tcPr>
            <w:tcW w:w="1930" w:type="pct"/>
            <w:vMerge/>
          </w:tcPr>
          <w:p w14:paraId="6956E5ED" w14:textId="77777777" w:rsidR="00FC606D" w:rsidRPr="00257D28" w:rsidRDefault="00FC606D" w:rsidP="005F3C3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FC606D" w:rsidRPr="00A02445" w14:paraId="3E6421E0" w14:textId="77777777" w:rsidTr="00817EAF">
        <w:trPr>
          <w:trHeight w:val="714"/>
        </w:trPr>
        <w:tc>
          <w:tcPr>
            <w:cnfStyle w:val="001000000000" w:firstRow="0" w:lastRow="0" w:firstColumn="1" w:lastColumn="0" w:oddVBand="0" w:evenVBand="0" w:oddHBand="0" w:evenHBand="0" w:firstRowFirstColumn="0" w:firstRowLastColumn="0" w:lastRowFirstColumn="0" w:lastRowLastColumn="0"/>
            <w:tcW w:w="267" w:type="pct"/>
          </w:tcPr>
          <w:p w14:paraId="7F97F970" w14:textId="17A64E2F" w:rsidR="00FC606D" w:rsidRPr="00A02445" w:rsidRDefault="00FC606D" w:rsidP="005F3C3D">
            <w:pPr>
              <w:spacing w:before="60" w:after="60"/>
              <w:rPr>
                <w:rFonts w:cs="Arial"/>
                <w:bCs w:val="0"/>
                <w:color w:val="1E1544" w:themeColor="text1"/>
              </w:rPr>
            </w:pPr>
            <w:r w:rsidRPr="00A02445">
              <w:rPr>
                <w:rFonts w:cs="Arial"/>
                <w:color w:val="1E1544" w:themeColor="text1"/>
              </w:rPr>
              <w:t>5.</w:t>
            </w:r>
            <w:r>
              <w:rPr>
                <w:rFonts w:cs="Arial"/>
                <w:color w:val="1E1544" w:themeColor="text1"/>
              </w:rPr>
              <w:t>11</w:t>
            </w:r>
          </w:p>
        </w:tc>
        <w:tc>
          <w:tcPr>
            <w:tcW w:w="2093" w:type="pct"/>
          </w:tcPr>
          <w:p w14:paraId="04494C48" w14:textId="5D2C8D1D" w:rsidR="00FC606D" w:rsidRPr="00A02445" w:rsidRDefault="00FC606D" w:rsidP="005F3C3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A02445">
              <w:rPr>
                <w:rFonts w:cs="Arial"/>
                <w:b/>
                <w:bCs/>
                <w:color w:val="1E1544" w:themeColor="text1"/>
              </w:rPr>
              <w:t>Prepare a final monthly statement</w:t>
            </w:r>
            <w:r w:rsidRPr="00A02445">
              <w:rPr>
                <w:rFonts w:cs="Arial"/>
                <w:color w:val="1E1544" w:themeColor="text1"/>
              </w:rPr>
              <w:t xml:space="preserve"> for the transition of the Support at Home participant detailing expenditures and any unspent funds against the participant’s allocated budget.</w:t>
            </w:r>
          </w:p>
        </w:tc>
        <w:tc>
          <w:tcPr>
            <w:tcW w:w="710" w:type="pct"/>
          </w:tcPr>
          <w:p w14:paraId="0B000CBF" w14:textId="46104285" w:rsidR="00FC606D" w:rsidRPr="00A02445" w:rsidRDefault="00FC606D" w:rsidP="005F3C3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 xml:space="preserve">From 1 </w:t>
            </w:r>
            <w:r>
              <w:rPr>
                <w:rFonts w:cs="Arial"/>
                <w:color w:val="1E1544" w:themeColor="text1"/>
              </w:rPr>
              <w:t>November</w:t>
            </w:r>
            <w:r w:rsidRPr="00A02445">
              <w:rPr>
                <w:rFonts w:cs="Arial"/>
                <w:color w:val="1E1544" w:themeColor="text1"/>
              </w:rPr>
              <w:t xml:space="preserve"> 2025</w:t>
            </w:r>
          </w:p>
        </w:tc>
        <w:tc>
          <w:tcPr>
            <w:tcW w:w="1930" w:type="pct"/>
            <w:vMerge/>
          </w:tcPr>
          <w:p w14:paraId="1BF5C3C5" w14:textId="77777777" w:rsidR="00FC606D" w:rsidRPr="00257D28" w:rsidRDefault="00FC606D" w:rsidP="005F3C3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bl>
    <w:p w14:paraId="3EC748CF" w14:textId="77777777" w:rsidR="006B4758" w:rsidRDefault="006B4758">
      <w:pPr>
        <w:spacing w:before="0" w:after="0" w:line="240" w:lineRule="auto"/>
        <w:rPr>
          <w:rFonts w:cs="Arial"/>
          <w:color w:val="1E1544" w:themeColor="text1"/>
        </w:rPr>
        <w:sectPr w:rsidR="006B4758" w:rsidSect="00963219">
          <w:headerReference w:type="even" r:id="rId268"/>
          <w:headerReference w:type="default" r:id="rId269"/>
          <w:footerReference w:type="even" r:id="rId270"/>
          <w:headerReference w:type="first" r:id="rId271"/>
          <w:pgSz w:w="16838" w:h="11906" w:orient="landscape" w:code="9"/>
          <w:pgMar w:top="851" w:right="1440" w:bottom="851" w:left="851" w:header="426" w:footer="680" w:gutter="0"/>
          <w:cols w:space="708"/>
          <w:titlePg/>
          <w:docGrid w:linePitch="360"/>
        </w:sectPr>
      </w:pPr>
    </w:p>
    <w:p w14:paraId="2348C5C9" w14:textId="39627FA3" w:rsidR="008B72AC" w:rsidRPr="00F116C9" w:rsidRDefault="00DA4C0B" w:rsidP="00F116C9">
      <w:r w:rsidRPr="00F116C9">
        <w:rPr>
          <w:noProof/>
        </w:rPr>
        <mc:AlternateContent>
          <mc:Choice Requires="wps">
            <w:drawing>
              <wp:anchor distT="0" distB="0" distL="114300" distR="114300" simplePos="0" relativeHeight="251658241" behindDoc="0" locked="0" layoutInCell="1" allowOverlap="1" wp14:anchorId="65BE7B1A" wp14:editId="1E6519F2">
                <wp:simplePos x="0" y="0"/>
                <wp:positionH relativeFrom="column">
                  <wp:posOffset>227330</wp:posOffset>
                </wp:positionH>
                <wp:positionV relativeFrom="paragraph">
                  <wp:posOffset>6887845</wp:posOffset>
                </wp:positionV>
                <wp:extent cx="6236970" cy="2075815"/>
                <wp:effectExtent l="0" t="0" r="0" b="635"/>
                <wp:wrapNone/>
                <wp:docPr id="347913077"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36970" cy="2075815"/>
                        </a:xfrm>
                        <a:prstGeom prst="rect">
                          <a:avLst/>
                        </a:prstGeom>
                        <a:noFill/>
                        <a:ln w="6350">
                          <a:noFill/>
                        </a:ln>
                      </wps:spPr>
                      <wps:txbx>
                        <w:txbxContent>
                          <w:p w14:paraId="7B1631B9" w14:textId="77777777" w:rsidR="00DA4C0B" w:rsidRPr="00677BC9" w:rsidRDefault="00DA4C0B" w:rsidP="00DA4C0B">
                            <w:pPr>
                              <w:spacing w:before="100" w:beforeAutospacing="1"/>
                              <w:ind w:right="323"/>
                              <w:rPr>
                                <w:rFonts w:cs="Arial"/>
                                <w:b/>
                                <w:bCs/>
                                <w:sz w:val="32"/>
                                <w:szCs w:val="32"/>
                              </w:rPr>
                            </w:pPr>
                            <w:r>
                              <w:rPr>
                                <w:rFonts w:cs="Arial"/>
                                <w:b/>
                                <w:bCs/>
                                <w:sz w:val="32"/>
                                <w:szCs w:val="32"/>
                              </w:rPr>
                              <w:t>Start a conversation about aged care</w:t>
                            </w:r>
                          </w:p>
                          <w:p w14:paraId="1D7E75A1" w14:textId="77777777" w:rsidR="00DA4C0B" w:rsidRPr="00677BC9" w:rsidRDefault="00DA4C0B" w:rsidP="00DA4C0B">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177358DD" w14:textId="77777777" w:rsidR="00DA4C0B" w:rsidRPr="00677BC9" w:rsidRDefault="00DA4C0B" w:rsidP="00DA4C0B">
                            <w:pPr>
                              <w:spacing w:beforeLines="100" w:before="240" w:afterLines="40" w:after="96"/>
                              <w:ind w:left="567" w:right="323"/>
                              <w:rPr>
                                <w:rFonts w:cs="Arial"/>
                                <w:sz w:val="22"/>
                                <w:szCs w:val="22"/>
                              </w:rPr>
                            </w:pPr>
                            <w:r w:rsidRPr="00677BC9">
                              <w:rPr>
                                <w:rFonts w:cs="Arial"/>
                                <w:sz w:val="22"/>
                                <w:szCs w:val="22"/>
                              </w:rPr>
                              <w:t xml:space="preserve">Visit </w:t>
                            </w:r>
                            <w:r>
                              <w:rPr>
                                <w:rFonts w:cs="Arial"/>
                                <w:b/>
                                <w:bCs/>
                                <w:sz w:val="22"/>
                                <w:szCs w:val="22"/>
                              </w:rPr>
                              <w:t>health</w:t>
                            </w:r>
                            <w:r w:rsidRPr="00677BC9">
                              <w:rPr>
                                <w:rFonts w:cs="Arial"/>
                                <w:b/>
                                <w:bCs/>
                                <w:sz w:val="22"/>
                                <w:szCs w:val="22"/>
                              </w:rPr>
                              <w:t>.gov.au</w:t>
                            </w:r>
                          </w:p>
                          <w:p w14:paraId="3F24D2AE" w14:textId="77777777" w:rsidR="00DA4C0B" w:rsidRPr="00677BC9" w:rsidRDefault="00DA4C0B" w:rsidP="00DA4C0B">
                            <w:pPr>
                              <w:spacing w:beforeLines="100" w:before="240" w:afterLines="40" w:after="96"/>
                              <w:ind w:left="567" w:right="326"/>
                              <w:rPr>
                                <w:rFonts w:cs="Arial"/>
                                <w:sz w:val="22"/>
                                <w:szCs w:val="22"/>
                              </w:rPr>
                            </w:pPr>
                            <w:r w:rsidRPr="00677BC9">
                              <w:rPr>
                                <w:rFonts w:cs="Arial"/>
                                <w:sz w:val="22"/>
                                <w:szCs w:val="22"/>
                              </w:rPr>
                              <w:t xml:space="preserve">Phone </w:t>
                            </w:r>
                            <w:r w:rsidRPr="009C3399">
                              <w:rPr>
                                <w:rFonts w:cs="Arial"/>
                                <w:b/>
                                <w:bCs/>
                                <w:sz w:val="22"/>
                                <w:szCs w:val="22"/>
                              </w:rPr>
                              <w:t xml:space="preserve">1800 836 799 </w:t>
                            </w:r>
                            <w:r w:rsidRPr="00677BC9">
                              <w:rPr>
                                <w:rFonts w:cs="Arial"/>
                                <w:sz w:val="22"/>
                                <w:szCs w:val="22"/>
                              </w:rPr>
                              <w:t>(</w:t>
                            </w:r>
                            <w:r w:rsidRPr="009C3399">
                              <w:rPr>
                                <w:rFonts w:cs="Arial"/>
                                <w:sz w:val="22"/>
                                <w:szCs w:val="22"/>
                              </w:rPr>
                              <w:t>My Aged Care service provider and assessor helpline</w:t>
                            </w:r>
                            <w:r w:rsidRPr="00677BC9">
                              <w:rPr>
                                <w:rFonts w:cs="Arial"/>
                                <w:sz w:val="22"/>
                                <w:szCs w:val="22"/>
                              </w:rPr>
                              <w:t>)</w:t>
                            </w:r>
                          </w:p>
                          <w:p w14:paraId="02B32020" w14:textId="77777777" w:rsidR="00DA4C0B" w:rsidRPr="00677BC9" w:rsidRDefault="00DA4C0B" w:rsidP="00DA4C0B">
                            <w:pPr>
                              <w:ind w:left="567"/>
                              <w:rPr>
                                <w:rFonts w:cs="Arial"/>
                                <w:sz w:val="22"/>
                                <w:szCs w:val="22"/>
                              </w:rPr>
                            </w:pPr>
                            <w:r w:rsidRPr="00677BC9">
                              <w:rPr>
                                <w:rFonts w:cs="Arial"/>
                                <w:sz w:val="22"/>
                                <w:szCs w:val="22"/>
                              </w:rPr>
                              <w:t xml:space="preserve">For translating and interpreting services, call 131 450 and ask for </w:t>
                            </w:r>
                            <w:r w:rsidRPr="009C3399">
                              <w:rPr>
                                <w:rFonts w:cs="Arial"/>
                                <w:sz w:val="22"/>
                                <w:szCs w:val="22"/>
                              </w:rPr>
                              <w:t>1800 836 799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BE7B1A" id="_x0000_t202" coordsize="21600,21600" o:spt="202" path="m,l,21600r21600,l21600,xe">
                <v:stroke joinstyle="miter"/>
                <v:path gradientshapeok="t" o:connecttype="rect"/>
              </v:shapetype>
              <v:shape id="Text Box 2" o:spid="_x0000_s1026" type="#_x0000_t202" alt="&quot;&quot;" style="position:absolute;margin-left:17.9pt;margin-top:542.35pt;width:491.1pt;height:163.4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" filled="f" stroked="f" strokeweight=".5pt">
                <v:textbox>
                  <w:txbxContent>
                    <w:p w14:paraId="7B1631B9" w14:textId="77777777" w:rsidR="00DA4C0B" w:rsidRPr="00677BC9" w:rsidRDefault="00DA4C0B" w:rsidP="00DA4C0B">
                      <w:pPr>
                        <w:spacing w:before="100" w:beforeAutospacing="1"/>
                        <w:ind w:right="323"/>
                        <w:rPr>
                          <w:rFonts w:cs="Arial"/>
                          <w:b/>
                          <w:bCs/>
                          <w:sz w:val="32"/>
                          <w:szCs w:val="32"/>
                        </w:rPr>
                      </w:pPr>
                      <w:r>
                        <w:rPr>
                          <w:rFonts w:cs="Arial"/>
                          <w:b/>
                          <w:bCs/>
                          <w:sz w:val="32"/>
                          <w:szCs w:val="32"/>
                        </w:rPr>
                        <w:t>Start a conversation about aged care</w:t>
                      </w:r>
                    </w:p>
                    <w:p w14:paraId="1D7E75A1" w14:textId="77777777" w:rsidR="00DA4C0B" w:rsidRPr="00677BC9" w:rsidRDefault="00DA4C0B" w:rsidP="00DA4C0B">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177358DD" w14:textId="77777777" w:rsidR="00DA4C0B" w:rsidRPr="00677BC9" w:rsidRDefault="00DA4C0B" w:rsidP="00DA4C0B">
                      <w:pPr>
                        <w:spacing w:beforeLines="100" w:before="240" w:afterLines="40" w:after="96"/>
                        <w:ind w:left="567" w:right="323"/>
                        <w:rPr>
                          <w:rFonts w:cs="Arial"/>
                          <w:sz w:val="22"/>
                          <w:szCs w:val="22"/>
                        </w:rPr>
                      </w:pPr>
                      <w:r w:rsidRPr="00677BC9">
                        <w:rPr>
                          <w:rFonts w:cs="Arial"/>
                          <w:sz w:val="22"/>
                          <w:szCs w:val="22"/>
                        </w:rPr>
                        <w:t xml:space="preserve">Visit </w:t>
                      </w:r>
                      <w:r>
                        <w:rPr>
                          <w:rFonts w:cs="Arial"/>
                          <w:b/>
                          <w:bCs/>
                          <w:sz w:val="22"/>
                          <w:szCs w:val="22"/>
                        </w:rPr>
                        <w:t>health</w:t>
                      </w:r>
                      <w:r w:rsidRPr="00677BC9">
                        <w:rPr>
                          <w:rFonts w:cs="Arial"/>
                          <w:b/>
                          <w:bCs/>
                          <w:sz w:val="22"/>
                          <w:szCs w:val="22"/>
                        </w:rPr>
                        <w:t>.gov.au</w:t>
                      </w:r>
                    </w:p>
                    <w:p w14:paraId="3F24D2AE" w14:textId="77777777" w:rsidR="00DA4C0B" w:rsidRPr="00677BC9" w:rsidRDefault="00DA4C0B" w:rsidP="00DA4C0B">
                      <w:pPr>
                        <w:spacing w:beforeLines="100" w:before="240" w:afterLines="40" w:after="96"/>
                        <w:ind w:left="567" w:right="326"/>
                        <w:rPr>
                          <w:rFonts w:cs="Arial"/>
                          <w:sz w:val="22"/>
                          <w:szCs w:val="22"/>
                        </w:rPr>
                      </w:pPr>
                      <w:r w:rsidRPr="00677BC9">
                        <w:rPr>
                          <w:rFonts w:cs="Arial"/>
                          <w:sz w:val="22"/>
                          <w:szCs w:val="22"/>
                        </w:rPr>
                        <w:t xml:space="preserve">Phone </w:t>
                      </w:r>
                      <w:r w:rsidRPr="009C3399">
                        <w:rPr>
                          <w:rFonts w:cs="Arial"/>
                          <w:b/>
                          <w:bCs/>
                          <w:sz w:val="22"/>
                          <w:szCs w:val="22"/>
                        </w:rPr>
                        <w:t xml:space="preserve">1800 836 799 </w:t>
                      </w:r>
                      <w:r w:rsidRPr="00677BC9">
                        <w:rPr>
                          <w:rFonts w:cs="Arial"/>
                          <w:sz w:val="22"/>
                          <w:szCs w:val="22"/>
                        </w:rPr>
                        <w:t>(</w:t>
                      </w:r>
                      <w:r w:rsidRPr="009C3399">
                        <w:rPr>
                          <w:rFonts w:cs="Arial"/>
                          <w:sz w:val="22"/>
                          <w:szCs w:val="22"/>
                        </w:rPr>
                        <w:t>My Aged Care service provider and assessor helpline</w:t>
                      </w:r>
                      <w:r w:rsidRPr="00677BC9">
                        <w:rPr>
                          <w:rFonts w:cs="Arial"/>
                          <w:sz w:val="22"/>
                          <w:szCs w:val="22"/>
                        </w:rPr>
                        <w:t>)</w:t>
                      </w:r>
                    </w:p>
                    <w:p w14:paraId="02B32020" w14:textId="77777777" w:rsidR="00DA4C0B" w:rsidRPr="00677BC9" w:rsidRDefault="00DA4C0B" w:rsidP="00DA4C0B">
                      <w:pPr>
                        <w:ind w:left="567"/>
                        <w:rPr>
                          <w:rFonts w:cs="Arial"/>
                          <w:sz w:val="22"/>
                          <w:szCs w:val="22"/>
                        </w:rPr>
                      </w:pPr>
                      <w:r w:rsidRPr="00677BC9">
                        <w:rPr>
                          <w:rFonts w:cs="Arial"/>
                          <w:sz w:val="22"/>
                          <w:szCs w:val="22"/>
                        </w:rPr>
                        <w:t xml:space="preserve">For translating and interpreting services, call 131 450 and ask for </w:t>
                      </w:r>
                      <w:r w:rsidRPr="009C3399">
                        <w:rPr>
                          <w:rFonts w:cs="Arial"/>
                          <w:sz w:val="22"/>
                          <w:szCs w:val="22"/>
                        </w:rPr>
                        <w:t>1800 836 799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v:textbox>
              </v:shape>
            </w:pict>
          </mc:Fallback>
        </mc:AlternateContent>
      </w:r>
      <w:r w:rsidRPr="00F116C9">
        <w:rPr>
          <w:noProof/>
        </w:rPr>
        <w:drawing>
          <wp:anchor distT="0" distB="0" distL="114300" distR="114300" simplePos="0" relativeHeight="251658242" behindDoc="0" locked="0" layoutInCell="1" allowOverlap="1" wp14:anchorId="36464849" wp14:editId="398AD6F4">
            <wp:simplePos x="0" y="0"/>
            <wp:positionH relativeFrom="leftMargin">
              <wp:posOffset>1167130</wp:posOffset>
            </wp:positionH>
            <wp:positionV relativeFrom="paragraph">
              <wp:posOffset>7976235</wp:posOffset>
            </wp:positionV>
            <wp:extent cx="265430" cy="260350"/>
            <wp:effectExtent l="0" t="0" r="1270" b="6350"/>
            <wp:wrapNone/>
            <wp:docPr id="6939271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2714" name="Picture 2">
                      <a:extLst>
                        <a:ext uri="{C183D7F6-B498-43B3-948B-1728B52AA6E4}">
                          <adec:decorative xmlns:adec="http://schemas.microsoft.com/office/drawing/2017/decorative" val="1"/>
                        </a:ext>
                      </a:extLst>
                    </pic:cNvPr>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265430" cy="260350"/>
                    </a:xfrm>
                    <a:prstGeom prst="rect">
                      <a:avLst/>
                    </a:prstGeom>
                  </pic:spPr>
                </pic:pic>
              </a:graphicData>
            </a:graphic>
          </wp:anchor>
        </w:drawing>
      </w:r>
      <w:r w:rsidRPr="00F116C9">
        <w:rPr>
          <w:noProof/>
        </w:rPr>
        <w:drawing>
          <wp:anchor distT="0" distB="0" distL="114300" distR="114300" simplePos="0" relativeHeight="251658243" behindDoc="0" locked="0" layoutInCell="1" allowOverlap="1" wp14:anchorId="31C6F3F8" wp14:editId="22A54668">
            <wp:simplePos x="0" y="0"/>
            <wp:positionH relativeFrom="column">
              <wp:posOffset>320040</wp:posOffset>
            </wp:positionH>
            <wp:positionV relativeFrom="paragraph">
              <wp:posOffset>8048625</wp:posOffset>
            </wp:positionV>
            <wp:extent cx="134620" cy="132080"/>
            <wp:effectExtent l="0" t="0" r="0" b="1270"/>
            <wp:wrapNone/>
            <wp:docPr id="141503470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34706" name="Picture 4">
                      <a:extLst>
                        <a:ext uri="{C183D7F6-B498-43B3-948B-1728B52AA6E4}">
                          <adec:decorative xmlns:adec="http://schemas.microsoft.com/office/drawing/2017/decorative" val="1"/>
                        </a:ext>
                      </a:extLst>
                    </pic:cNvPr>
                    <pic:cNvPicPr>
                      <a:picLocks noChangeAspect="1"/>
                    </pic:cNvPicPr>
                  </pic:nvPicPr>
                  <pic:blipFill>
                    <a:blip r:embed="rId273">
                      <a:extLst>
                        <a:ext uri="{28A0092B-C50C-407E-A947-70E740481C1C}">
                          <a14:useLocalDpi xmlns:a14="http://schemas.microsoft.com/office/drawing/2010/main" val="0"/>
                        </a:ext>
                      </a:extLst>
                    </a:blip>
                    <a:stretch>
                      <a:fillRect/>
                    </a:stretch>
                  </pic:blipFill>
                  <pic:spPr>
                    <a:xfrm>
                      <a:off x="0" y="0"/>
                      <a:ext cx="134620" cy="132080"/>
                    </a:xfrm>
                    <a:prstGeom prst="rect">
                      <a:avLst/>
                    </a:prstGeom>
                    <a:grpFill/>
                  </pic:spPr>
                </pic:pic>
              </a:graphicData>
            </a:graphic>
          </wp:anchor>
        </w:drawing>
      </w:r>
      <w:r w:rsidRPr="00F116C9">
        <w:rPr>
          <w:noProof/>
        </w:rPr>
        <w:drawing>
          <wp:anchor distT="0" distB="0" distL="114300" distR="114300" simplePos="0" relativeHeight="251658244" behindDoc="0" locked="0" layoutInCell="1" allowOverlap="1" wp14:anchorId="28A0D015" wp14:editId="0850E672">
            <wp:simplePos x="0" y="0"/>
            <wp:positionH relativeFrom="margin">
              <wp:posOffset>266065</wp:posOffset>
            </wp:positionH>
            <wp:positionV relativeFrom="paragraph">
              <wp:posOffset>7646035</wp:posOffset>
            </wp:positionV>
            <wp:extent cx="265430" cy="260350"/>
            <wp:effectExtent l="0" t="0" r="1270" b="6350"/>
            <wp:wrapNone/>
            <wp:docPr id="130644779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47795" name="Picture 2">
                      <a:extLst>
                        <a:ext uri="{C183D7F6-B498-43B3-948B-1728B52AA6E4}">
                          <adec:decorative xmlns:adec="http://schemas.microsoft.com/office/drawing/2017/decorative" val="1"/>
                        </a:ext>
                      </a:extLst>
                    </pic:cNvPr>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265430" cy="260350"/>
                    </a:xfrm>
                    <a:prstGeom prst="rect">
                      <a:avLst/>
                    </a:prstGeom>
                  </pic:spPr>
                </pic:pic>
              </a:graphicData>
            </a:graphic>
          </wp:anchor>
        </w:drawing>
      </w:r>
      <w:r w:rsidRPr="00F116C9">
        <w:rPr>
          <w:noProof/>
        </w:rPr>
        <mc:AlternateContent>
          <mc:Choice Requires="wps">
            <w:drawing>
              <wp:anchor distT="0" distB="0" distL="114300" distR="114300" simplePos="0" relativeHeight="251658240" behindDoc="0" locked="0" layoutInCell="1" allowOverlap="1" wp14:anchorId="712EAFCF" wp14:editId="700198D4">
                <wp:simplePos x="0" y="0"/>
                <wp:positionH relativeFrom="column">
                  <wp:posOffset>0</wp:posOffset>
                </wp:positionH>
                <wp:positionV relativeFrom="paragraph">
                  <wp:posOffset>6744970</wp:posOffset>
                </wp:positionV>
                <wp:extent cx="6979920" cy="2325370"/>
                <wp:effectExtent l="0" t="0" r="0" b="0"/>
                <wp:wrapNone/>
                <wp:docPr id="1785040488" name="Rectangle: Single Corner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979920" cy="2325370"/>
                        </a:xfrm>
                        <a:prstGeom prst="round1Rect">
                          <a:avLst/>
                        </a:prstGeom>
                        <a:solidFill>
                          <a:srgbClr val="F1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9C5339" id="Rectangle: Single Corner Rounded 1" o:spid="_x0000_s1026" alt="&quot;&quot;" style="position:absolute;margin-left:0;margin-top:531.1pt;width:549.6pt;height:183.1pt;flip:x;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6979920,232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" path="m,l6592351,v214048,,387569,173521,387569,387569l6979920,2325370,,2325370,,xe" fillcolor="#f1f2f2" stroked="f" strokeweight="1pt">
                <v:stroke joinstyle="miter"/>
                <v:path arrowok="t" o:connecttype="custom" o:connectlocs="0,0;6592351,0;6979920,387569;6979920,2325370;0,2325370;0,0" o:connectangles="0,0,0,0,0,0"/>
              </v:shape>
            </w:pict>
          </mc:Fallback>
        </mc:AlternateContent>
      </w:r>
      <w:r w:rsidRPr="00F116C9">
        <w:rPr>
          <w:noProof/>
        </w:rPr>
        <w:drawing>
          <wp:anchor distT="0" distB="0" distL="114300" distR="114300" simplePos="0" relativeHeight="251658245" behindDoc="0" locked="0" layoutInCell="1" allowOverlap="1" wp14:anchorId="1AF2D5F0" wp14:editId="5E412CFB">
            <wp:simplePos x="0" y="0"/>
            <wp:positionH relativeFrom="column">
              <wp:posOffset>316865</wp:posOffset>
            </wp:positionH>
            <wp:positionV relativeFrom="paragraph">
              <wp:posOffset>7699053</wp:posOffset>
            </wp:positionV>
            <wp:extent cx="137795" cy="134620"/>
            <wp:effectExtent l="0" t="0" r="0" b="0"/>
            <wp:wrapNone/>
            <wp:docPr id="43885267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52678" name="Picture 6">
                      <a:extLst>
                        <a:ext uri="{C183D7F6-B498-43B3-948B-1728B52AA6E4}">
                          <adec:decorative xmlns:adec="http://schemas.microsoft.com/office/drawing/2017/decorative" val="1"/>
                        </a:ext>
                      </a:extLst>
                    </pic:cNvPr>
                    <pic:cNvPicPr>
                      <a:picLocks noChangeAspect="1"/>
                    </pic:cNvPicPr>
                  </pic:nvPicPr>
                  <pic:blipFill>
                    <a:blip r:embed="rId274">
                      <a:extLst>
                        <a:ext uri="{28A0092B-C50C-407E-A947-70E740481C1C}">
                          <a14:useLocalDpi xmlns:a14="http://schemas.microsoft.com/office/drawing/2010/main" val="0"/>
                        </a:ext>
                      </a:extLst>
                    </a:blip>
                    <a:stretch>
                      <a:fillRect/>
                    </a:stretch>
                  </pic:blipFill>
                  <pic:spPr>
                    <a:xfrm>
                      <a:off x="0" y="0"/>
                      <a:ext cx="137795" cy="134620"/>
                    </a:xfrm>
                    <a:prstGeom prst="rect">
                      <a:avLst/>
                    </a:prstGeom>
                    <a:grpFill/>
                  </pic:spPr>
                </pic:pic>
              </a:graphicData>
            </a:graphic>
          </wp:anchor>
        </w:drawing>
      </w:r>
    </w:p>
    <w:sectPr w:rsidR="008B72AC" w:rsidRPr="00F116C9" w:rsidSect="00DA4C0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A59E4" w14:textId="77777777" w:rsidR="005658F7" w:rsidRDefault="005658F7" w:rsidP="0076491B">
      <w:pPr>
        <w:spacing w:before="0" w:after="0" w:line="240" w:lineRule="auto"/>
      </w:pPr>
      <w:r>
        <w:separator/>
      </w:r>
    </w:p>
  </w:endnote>
  <w:endnote w:type="continuationSeparator" w:id="0">
    <w:p w14:paraId="32122202" w14:textId="77777777" w:rsidR="005658F7" w:rsidRDefault="005658F7" w:rsidP="0076491B">
      <w:pPr>
        <w:spacing w:before="0" w:after="0" w:line="240" w:lineRule="auto"/>
      </w:pPr>
      <w:r>
        <w:continuationSeparator/>
      </w:r>
    </w:p>
  </w:endnote>
  <w:endnote w:type="continuationNotice" w:id="1">
    <w:p w14:paraId="73F82B71" w14:textId="77777777" w:rsidR="005658F7" w:rsidRDefault="005658F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51AAD" w14:textId="34E99345" w:rsidR="00637778" w:rsidRDefault="001D6DB9">
    <w:pPr>
      <w:pStyle w:val="Footer"/>
    </w:pPr>
    <w:r>
      <w:rPr>
        <w:noProof/>
      </w:rPr>
      <mc:AlternateContent>
        <mc:Choice Requires="wps">
          <w:drawing>
            <wp:anchor distT="0" distB="0" distL="0" distR="0" simplePos="0" relativeHeight="251658246" behindDoc="0" locked="0" layoutInCell="1" allowOverlap="1" wp14:anchorId="7FC38DF9" wp14:editId="38E8B294">
              <wp:simplePos x="635" y="635"/>
              <wp:positionH relativeFrom="page">
                <wp:align>center</wp:align>
              </wp:positionH>
              <wp:positionV relativeFrom="page">
                <wp:align>bottom</wp:align>
              </wp:positionV>
              <wp:extent cx="551815" cy="480695"/>
              <wp:effectExtent l="0" t="0" r="635" b="0"/>
              <wp:wrapNone/>
              <wp:docPr id="1394516629"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2E66033" w14:textId="1B0567A9"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C38DF9" id="_x0000_t202" coordsize="21600,21600" o:spt="202" path="m,l,21600r21600,l21600,xe">
              <v:stroke joinstyle="miter"/>
              <v:path gradientshapeok="t" o:connecttype="rect"/>
            </v:shapetype>
            <v:shape id="Text Box 11" o:spid="_x0000_s1028" type="#_x0000_t202" alt="OFFICIAL" style="position:absolute;margin-left:0;margin-top:0;width:43.45pt;height:37.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42E66033" w14:textId="1B0567A9"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3E9C2" w14:textId="68087C71" w:rsidR="00F33D08" w:rsidRPr="00136926" w:rsidRDefault="00D633F3" w:rsidP="00D633F3">
    <w:pPr>
      <w:pStyle w:val="Footer"/>
      <w:tabs>
        <w:tab w:val="clear" w:pos="9026"/>
        <w:tab w:val="right" w:pos="14459"/>
      </w:tabs>
      <w:rPr>
        <w:sz w:val="28"/>
        <w:szCs w:val="28"/>
      </w:rPr>
    </w:pPr>
    <w:r w:rsidRPr="00136926">
      <w:rPr>
        <w:noProof/>
      </w:rPr>
      <w:t xml:space="preserve">Support at Home program </w:t>
    </w:r>
    <w:r w:rsidR="00EB509C">
      <w:rPr>
        <w:noProof/>
      </w:rPr>
      <w:t>p</w:t>
    </w:r>
    <w:r w:rsidRPr="00136926">
      <w:rPr>
        <w:noProof/>
      </w:rPr>
      <w:t xml:space="preserve">rovider </w:t>
    </w:r>
    <w:r w:rsidR="00EB509C">
      <w:rPr>
        <w:noProof/>
      </w:rPr>
      <w:t>t</w:t>
    </w:r>
    <w:r w:rsidRPr="00136926">
      <w:rPr>
        <w:noProof/>
      </w:rPr>
      <w:t xml:space="preserve">ransition </w:t>
    </w:r>
    <w:r w:rsidR="00735EC4">
      <w:rPr>
        <w:noProof/>
      </w:rPr>
      <w:t>g</w:t>
    </w:r>
    <w:r w:rsidRPr="00136926">
      <w:rPr>
        <w:noProof/>
      </w:rPr>
      <w:t xml:space="preserve">uide </w:t>
    </w:r>
    <w:r w:rsidR="003104BC">
      <w:rPr>
        <w:noProof/>
      </w:rPr>
      <w:t>v</w:t>
    </w:r>
    <w:r w:rsidRPr="00136926">
      <w:rPr>
        <w:noProof/>
      </w:rPr>
      <w:t>4</w:t>
    </w:r>
    <w:r w:rsidR="00341C6F" w:rsidRPr="00136926">
      <w:rPr>
        <w:noProof/>
      </w:rPr>
      <w:t>.</w:t>
    </w:r>
    <w:r w:rsidR="00585D0B">
      <w:rPr>
        <w:noProof/>
      </w:rPr>
      <w:t>2</w:t>
    </w:r>
    <w:r w:rsidRPr="00136926">
      <w:rPr>
        <w:noProof/>
      </w:rPr>
      <w:tab/>
    </w:r>
    <w:sdt>
      <w:sdtPr>
        <w:rPr>
          <w:b/>
          <w:bCs/>
          <w:color w:val="0070C0"/>
        </w:rPr>
        <w:id w:val="-252358117"/>
        <w:docPartObj>
          <w:docPartGallery w:val="Page Numbers (Bottom of Page)"/>
          <w:docPartUnique/>
        </w:docPartObj>
      </w:sdtPr>
      <w:sdtContent>
        <w:r w:rsidRPr="00136926">
          <w:rPr>
            <w:b/>
            <w:bCs/>
            <w:color w:val="0070C0"/>
          </w:rPr>
          <w:fldChar w:fldCharType="begin"/>
        </w:r>
        <w:r w:rsidRPr="00136926">
          <w:rPr>
            <w:b/>
            <w:bCs/>
            <w:color w:val="0070C0"/>
          </w:rPr>
          <w:instrText>PAGE   \* MERGEFORMAT</w:instrText>
        </w:r>
        <w:r w:rsidRPr="00136926">
          <w:rPr>
            <w:b/>
            <w:bCs/>
            <w:color w:val="0070C0"/>
          </w:rPr>
          <w:fldChar w:fldCharType="separate"/>
        </w:r>
        <w:r w:rsidRPr="00136926">
          <w:rPr>
            <w:b/>
            <w:bCs/>
            <w:color w:val="0070C0"/>
            <w:lang w:val="en-GB"/>
          </w:rPr>
          <w:t>2</w:t>
        </w:r>
        <w:r w:rsidRPr="00136926">
          <w:rPr>
            <w:b/>
            <w:bCs/>
            <w:color w:val="0070C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32"/>
        <w:szCs w:val="32"/>
      </w:rPr>
      <w:id w:val="981351721"/>
      <w:docPartObj>
        <w:docPartGallery w:val="Page Numbers (Bottom of Page)"/>
        <w:docPartUnique/>
      </w:docPartObj>
    </w:sdtPr>
    <w:sdtEndPr>
      <w:rPr>
        <w:sz w:val="24"/>
        <w:szCs w:val="24"/>
      </w:rPr>
    </w:sdtEndPr>
    <w:sdtContent>
      <w:p w14:paraId="42E1741F" w14:textId="070C5E35" w:rsidR="00F33D08" w:rsidRDefault="00352C5F" w:rsidP="002433B6">
        <w:pPr>
          <w:pStyle w:val="Footer"/>
          <w:tabs>
            <w:tab w:val="clear" w:pos="9026"/>
            <w:tab w:val="right" w:pos="10204"/>
          </w:tabs>
        </w:pPr>
        <w:r w:rsidRPr="00DD0AC6">
          <w:rPr>
            <w:noProof/>
          </w:rPr>
          <w:t>V</w:t>
        </w:r>
        <w:r w:rsidR="003C0722" w:rsidRPr="00DD0AC6">
          <w:rPr>
            <w:noProof/>
          </w:rPr>
          <w:t xml:space="preserve">ersion </w:t>
        </w:r>
        <w:r w:rsidR="007D636F">
          <w:rPr>
            <w:noProof/>
          </w:rPr>
          <w:t>4</w:t>
        </w:r>
        <w:r w:rsidR="00C934B9">
          <w:rPr>
            <w:noProof/>
          </w:rPr>
          <w:t>.</w:t>
        </w:r>
        <w:r w:rsidR="00DD0824">
          <w:rPr>
            <w:noProof/>
          </w:rPr>
          <w:t>2</w:t>
        </w:r>
        <w:r w:rsidR="003C0722" w:rsidRPr="00DD0AC6">
          <w:rPr>
            <w:noProof/>
          </w:rPr>
          <w:tab/>
        </w:r>
        <w:r w:rsidR="003C0722" w:rsidRPr="00DD0AC6">
          <w:rPr>
            <w:noProof/>
          </w:rPr>
          <w:tab/>
        </w:r>
        <w:r w:rsidR="00BE453B">
          <w:rPr>
            <w:noProof/>
          </w:rPr>
          <w:t>Dece</w:t>
        </w:r>
        <w:r w:rsidR="00DD0824">
          <w:rPr>
            <w:noProof/>
          </w:rPr>
          <w:t>m</w:t>
        </w:r>
        <w:r w:rsidR="001705C7">
          <w:rPr>
            <w:noProof/>
          </w:rPr>
          <w:t>ber</w:t>
        </w:r>
        <w:r w:rsidR="00B11E90">
          <w:rPr>
            <w:noProof/>
          </w:rPr>
          <w:t xml:space="preserve"> </w:t>
        </w:r>
        <w:r w:rsidR="003C0722" w:rsidRPr="00DD0AC6">
          <w:rPr>
            <w:noProof/>
          </w:rPr>
          <w:t>2025</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51ADE" w14:textId="0C7CEA89" w:rsidR="00637778" w:rsidRDefault="001D6DB9">
    <w:pPr>
      <w:pStyle w:val="Footer"/>
    </w:pPr>
    <w:r>
      <w:rPr>
        <w:noProof/>
      </w:rPr>
      <mc:AlternateContent>
        <mc:Choice Requires="wps">
          <w:drawing>
            <wp:anchor distT="0" distB="0" distL="0" distR="0" simplePos="0" relativeHeight="251658248" behindDoc="0" locked="0" layoutInCell="1" allowOverlap="1" wp14:anchorId="2F3E4364" wp14:editId="600A2899">
              <wp:simplePos x="635" y="635"/>
              <wp:positionH relativeFrom="page">
                <wp:align>center</wp:align>
              </wp:positionH>
              <wp:positionV relativeFrom="page">
                <wp:align>bottom</wp:align>
              </wp:positionV>
              <wp:extent cx="551815" cy="480695"/>
              <wp:effectExtent l="0" t="0" r="635" b="0"/>
              <wp:wrapNone/>
              <wp:docPr id="1981406009"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F9C5675" w14:textId="0BADBB65"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3E4364" id="_x0000_t202" coordsize="21600,21600" o:spt="202" path="m,l,21600r21600,l21600,xe">
              <v:stroke joinstyle="miter"/>
              <v:path gradientshapeok="t" o:connecttype="rect"/>
            </v:shapetype>
            <v:shape id="Text Box 14" o:spid="_x0000_s1030" type="#_x0000_t202" alt="OFFICIAL" style="position:absolute;margin-left:0;margin-top:0;width:43.45pt;height:37.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5F9C5675" w14:textId="0BADBB65"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B95A4" w14:textId="0086C08B" w:rsidR="00637778" w:rsidRDefault="00D633F3" w:rsidP="00D633F3">
    <w:pPr>
      <w:pStyle w:val="Footer"/>
      <w:tabs>
        <w:tab w:val="clear" w:pos="9026"/>
        <w:tab w:val="right" w:pos="14459"/>
      </w:tabs>
    </w:pPr>
    <w:r w:rsidRPr="005B6A1D">
      <w:rPr>
        <w:noProof/>
      </w:rPr>
      <w:t xml:space="preserve">Support at Home program provider transition guide  </w:t>
    </w:r>
    <w:r w:rsidR="00341C6F" w:rsidRPr="005B6A1D">
      <w:rPr>
        <w:noProof/>
      </w:rPr>
      <w:t>V</w:t>
    </w:r>
    <w:r w:rsidRPr="005B6A1D">
      <w:rPr>
        <w:noProof/>
      </w:rPr>
      <w:t>4</w:t>
    </w:r>
    <w:r w:rsidR="00136926" w:rsidRPr="005B6A1D">
      <w:rPr>
        <w:noProof/>
      </w:rPr>
      <w:t>.</w:t>
    </w:r>
    <w:r w:rsidR="00585D0B">
      <w:rPr>
        <w:noProof/>
      </w:rPr>
      <w:t>2</w:t>
    </w:r>
    <w:r>
      <w:rPr>
        <w:noProof/>
        <w:sz w:val="22"/>
        <w:szCs w:val="22"/>
      </w:rPr>
      <w:tab/>
    </w:r>
    <w:sdt>
      <w:sdtPr>
        <w:id w:val="-630793947"/>
        <w:docPartObj>
          <w:docPartGallery w:val="Page Numbers (Bottom of Page)"/>
          <w:docPartUnique/>
        </w:docPartObj>
      </w:sdtPr>
      <w:sdtContent>
        <w:r w:rsidRPr="00136926">
          <w:rPr>
            <w:b/>
            <w:bCs/>
            <w:color w:val="0070C0"/>
          </w:rPr>
          <w:fldChar w:fldCharType="begin"/>
        </w:r>
        <w:r w:rsidRPr="00136926">
          <w:rPr>
            <w:b/>
            <w:bCs/>
            <w:color w:val="0070C0"/>
          </w:rPr>
          <w:instrText>PAGE   \* MERGEFORMAT</w:instrText>
        </w:r>
        <w:r w:rsidRPr="00136926">
          <w:rPr>
            <w:b/>
            <w:bCs/>
            <w:color w:val="0070C0"/>
          </w:rPr>
          <w:fldChar w:fldCharType="separate"/>
        </w:r>
        <w:r w:rsidRPr="00136926">
          <w:rPr>
            <w:b/>
            <w:bCs/>
            <w:color w:val="0070C0"/>
            <w:lang w:val="en-GB"/>
          </w:rPr>
          <w:t>2</w:t>
        </w:r>
        <w:r w:rsidRPr="00136926">
          <w:rPr>
            <w:b/>
            <w:bCs/>
            <w:color w:val="0070C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B1D8C" w14:textId="22624A4C" w:rsidR="00637778" w:rsidRDefault="001D6DB9">
    <w:pPr>
      <w:pStyle w:val="Footer"/>
    </w:pPr>
    <w:r>
      <w:rPr>
        <w:noProof/>
      </w:rPr>
      <mc:AlternateContent>
        <mc:Choice Requires="wps">
          <w:drawing>
            <wp:anchor distT="0" distB="0" distL="0" distR="0" simplePos="0" relativeHeight="251658250" behindDoc="0" locked="0" layoutInCell="1" allowOverlap="1" wp14:anchorId="2FC91BB4" wp14:editId="6ADE33F9">
              <wp:simplePos x="635" y="635"/>
              <wp:positionH relativeFrom="page">
                <wp:align>center</wp:align>
              </wp:positionH>
              <wp:positionV relativeFrom="page">
                <wp:align>bottom</wp:align>
              </wp:positionV>
              <wp:extent cx="551815" cy="480695"/>
              <wp:effectExtent l="0" t="0" r="635" b="0"/>
              <wp:wrapNone/>
              <wp:docPr id="75585211"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08E06B6" w14:textId="33A43023"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C91BB4" id="_x0000_t202" coordsize="21600,21600" o:spt="202" path="m,l,21600r21600,l21600,xe">
              <v:stroke joinstyle="miter"/>
              <v:path gradientshapeok="t" o:connecttype="rect"/>
            </v:shapetype>
            <v:shape id="Text Box 17" o:spid="_x0000_s1033" type="#_x0000_t202" alt="OFFICIAL" style="position:absolute;margin-left:0;margin-top:0;width:43.45pt;height:37.8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tGmSA4CAAAc&#10;BAAADgAAAAAAAAAAAAAAAAAuAgAAZHJzL2Uyb0RvYy54bWxQSwECLQAUAAYACAAAACEAVEtbFtsA&#10;AAADAQAADwAAAAAAAAAAAAAAAABoBAAAZHJzL2Rvd25yZXYueG1sUEsFBgAAAAAEAAQA8wAAAHAF&#10;AAAAAA==&#10;" filled="f" stroked="f">
              <v:textbox style="mso-fit-shape-to-text:t" inset="0,0,0,15pt">
                <w:txbxContent>
                  <w:p w14:paraId="108E06B6" w14:textId="33A43023"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7CD07" w14:textId="77777777" w:rsidR="005658F7" w:rsidRDefault="005658F7" w:rsidP="0076491B">
      <w:pPr>
        <w:spacing w:before="0" w:after="0" w:line="240" w:lineRule="auto"/>
      </w:pPr>
      <w:r>
        <w:separator/>
      </w:r>
    </w:p>
  </w:footnote>
  <w:footnote w:type="continuationSeparator" w:id="0">
    <w:p w14:paraId="6877F4B2" w14:textId="77777777" w:rsidR="005658F7" w:rsidRDefault="005658F7" w:rsidP="0076491B">
      <w:pPr>
        <w:spacing w:before="0" w:after="0" w:line="240" w:lineRule="auto"/>
      </w:pPr>
      <w:r>
        <w:continuationSeparator/>
      </w:r>
    </w:p>
  </w:footnote>
  <w:footnote w:type="continuationNotice" w:id="1">
    <w:p w14:paraId="7B55BEA1" w14:textId="77777777" w:rsidR="005658F7" w:rsidRDefault="005658F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AD368" w14:textId="11903600" w:rsidR="00637778" w:rsidRDefault="001D6DB9">
    <w:pPr>
      <w:pStyle w:val="Header"/>
    </w:pPr>
    <w:r>
      <w:rPr>
        <w:noProof/>
      </w:rPr>
      <mc:AlternateContent>
        <mc:Choice Requires="wps">
          <w:drawing>
            <wp:anchor distT="0" distB="0" distL="0" distR="0" simplePos="0" relativeHeight="251658245" behindDoc="0" locked="0" layoutInCell="1" allowOverlap="1" wp14:anchorId="6474524C" wp14:editId="3A6922A3">
              <wp:simplePos x="635" y="635"/>
              <wp:positionH relativeFrom="page">
                <wp:align>center</wp:align>
              </wp:positionH>
              <wp:positionV relativeFrom="page">
                <wp:align>top</wp:align>
              </wp:positionV>
              <wp:extent cx="551815" cy="480695"/>
              <wp:effectExtent l="0" t="0" r="635" b="14605"/>
              <wp:wrapNone/>
              <wp:docPr id="141461699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FEF9537" w14:textId="153C2A70"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74524C" id="_x0000_t202" coordsize="21600,21600" o:spt="202" path="m,l,21600r21600,l21600,xe">
              <v:stroke joinstyle="miter"/>
              <v:path gradientshapeok="t" o:connecttype="rect"/>
            </v:shapetype>
            <v:shape id="_x0000_s1027" type="#_x0000_t202" alt="OFFICIAL" style="position:absolute;margin-left:0;margin-top:0;width:43.45pt;height:37.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2FEF9537" w14:textId="153C2A70"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9D93D" w14:textId="36092428" w:rsidR="0076491B" w:rsidRDefault="00EE1D3C">
    <w:pPr>
      <w:pStyle w:val="Header"/>
    </w:pPr>
    <w:r w:rsidRPr="0087555A">
      <w:rPr>
        <w:noProof/>
        <w:color w:val="94B5D2"/>
        <w:lang w:eastAsia="en-AU"/>
      </w:rPr>
      <w:drawing>
        <wp:anchor distT="0" distB="0" distL="114300" distR="114300" simplePos="0" relativeHeight="251658242" behindDoc="0" locked="0" layoutInCell="1" allowOverlap="1" wp14:anchorId="28C285D6" wp14:editId="75A619AA">
          <wp:simplePos x="0" y="0"/>
          <wp:positionH relativeFrom="page">
            <wp:align>right</wp:align>
          </wp:positionH>
          <wp:positionV relativeFrom="paragraph">
            <wp:posOffset>-469900</wp:posOffset>
          </wp:positionV>
          <wp:extent cx="3774617" cy="1363345"/>
          <wp:effectExtent l="0" t="0" r="0" b="8255"/>
          <wp:wrapNone/>
          <wp:docPr id="2107557184" name="Picture 1" descr="Support at h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24545" name="Picture 1" descr="Support at home logo"/>
                  <pic:cNvPicPr/>
                </pic:nvPicPr>
                <pic:blipFill rotWithShape="1">
                  <a:blip r:embed="rId1">
                    <a:extLst>
                      <a:ext uri="{28A0092B-C50C-407E-A947-70E740481C1C}">
                        <a14:useLocalDpi xmlns:a14="http://schemas.microsoft.com/office/drawing/2010/main" val="0"/>
                      </a:ext>
                    </a:extLst>
                  </a:blip>
                  <a:srcRect l="50045" b="87235"/>
                  <a:stretch/>
                </pic:blipFill>
                <pic:spPr bwMode="auto">
                  <a:xfrm>
                    <a:off x="0" y="0"/>
                    <a:ext cx="3774617" cy="136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4E3">
      <w:rPr>
        <w:noProof/>
      </w:rPr>
      <w:drawing>
        <wp:anchor distT="0" distB="0" distL="114300" distR="114300" simplePos="0" relativeHeight="251658243" behindDoc="0" locked="0" layoutInCell="1" allowOverlap="1" wp14:anchorId="4286CD74" wp14:editId="6CC82696">
          <wp:simplePos x="0" y="0"/>
          <wp:positionH relativeFrom="column">
            <wp:posOffset>-540386</wp:posOffset>
          </wp:positionH>
          <wp:positionV relativeFrom="paragraph">
            <wp:posOffset>1879924</wp:posOffset>
          </wp:positionV>
          <wp:extent cx="7629525" cy="1798631"/>
          <wp:effectExtent l="0" t="0" r="0" b="0"/>
          <wp:wrapNone/>
          <wp:docPr id="236174921" name="Picture 3" descr="A colorful line below a photograph of two people in a garden admiring a pale peach rose in full blo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59215" name="Picture 3" descr="A colorful line below a photograph of two people in a garden admiring a pale peach rose in full bloom&#10;&#10;"/>
                  <pic:cNvPicPr/>
                </pic:nvPicPr>
                <pic:blipFill rotWithShape="1">
                  <a:blip r:embed="rId1">
                    <a:extLst>
                      <a:ext uri="{28A0092B-C50C-407E-A947-70E740481C1C}">
                        <a14:useLocalDpi xmlns:a14="http://schemas.microsoft.com/office/drawing/2010/main" val="0"/>
                      </a:ext>
                    </a:extLst>
                  </a:blip>
                  <a:srcRect t="18873" b="64448"/>
                  <a:stretch/>
                </pic:blipFill>
                <pic:spPr bwMode="auto">
                  <a:xfrm>
                    <a:off x="0" y="0"/>
                    <a:ext cx="7635214" cy="17999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2068">
      <w:rPr>
        <w:noProof/>
        <w:color w:val="94B5D2"/>
        <w:lang w:eastAsia="en-AU"/>
      </w:rPr>
      <w:drawing>
        <wp:anchor distT="0" distB="0" distL="114300" distR="114300" simplePos="0" relativeHeight="251658241" behindDoc="0" locked="0" layoutInCell="1" allowOverlap="1" wp14:anchorId="7D0D8BF0" wp14:editId="72B72C6A">
          <wp:simplePos x="0" y="0"/>
          <wp:positionH relativeFrom="page">
            <wp:posOffset>-87630</wp:posOffset>
          </wp:positionH>
          <wp:positionV relativeFrom="paragraph">
            <wp:posOffset>-464820</wp:posOffset>
          </wp:positionV>
          <wp:extent cx="3676650" cy="894814"/>
          <wp:effectExtent l="0" t="0" r="0" b="635"/>
          <wp:wrapNone/>
          <wp:docPr id="1813791461" name="Picture 1" descr="Australian Government Department of Health, Disability and Agein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03747" name="Picture 1" descr="Australian Government Department of Health, Disability and Ageing Cr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76650" cy="8948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068" w:rsidRPr="00D53699">
      <w:rPr>
        <w:noProof/>
        <w:color w:val="015098"/>
      </w:rPr>
      <w:drawing>
        <wp:anchor distT="0" distB="0" distL="114300" distR="114300" simplePos="0" relativeHeight="251658240" behindDoc="1" locked="0" layoutInCell="1" allowOverlap="1" wp14:anchorId="279C861B" wp14:editId="1F9DA2CE">
          <wp:simplePos x="0" y="0"/>
          <wp:positionH relativeFrom="page">
            <wp:posOffset>-3810</wp:posOffset>
          </wp:positionH>
          <wp:positionV relativeFrom="page">
            <wp:posOffset>-17145</wp:posOffset>
          </wp:positionV>
          <wp:extent cx="9856470" cy="4053840"/>
          <wp:effectExtent l="0" t="0" r="0" b="3810"/>
          <wp:wrapNone/>
          <wp:docPr id="929640545" name="Picture 929640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l="9255" t="2660" r="-9156" b="35641"/>
                  <a:stretch/>
                </pic:blipFill>
                <pic:spPr bwMode="auto">
                  <a:xfrm>
                    <a:off x="0" y="0"/>
                    <a:ext cx="9856470" cy="405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4DC1A" w14:textId="018C1B22" w:rsidR="00637778" w:rsidRDefault="001D6DB9">
    <w:pPr>
      <w:pStyle w:val="Header"/>
    </w:pPr>
    <w:r>
      <w:rPr>
        <w:noProof/>
      </w:rPr>
      <mc:AlternateContent>
        <mc:Choice Requires="wps">
          <w:drawing>
            <wp:anchor distT="0" distB="0" distL="0" distR="0" simplePos="0" relativeHeight="251658247" behindDoc="0" locked="0" layoutInCell="1" allowOverlap="1" wp14:anchorId="76F99F2C" wp14:editId="62C5B1FE">
              <wp:simplePos x="635" y="635"/>
              <wp:positionH relativeFrom="page">
                <wp:align>center</wp:align>
              </wp:positionH>
              <wp:positionV relativeFrom="page">
                <wp:align>top</wp:align>
              </wp:positionV>
              <wp:extent cx="551815" cy="480695"/>
              <wp:effectExtent l="0" t="0" r="635" b="14605"/>
              <wp:wrapNone/>
              <wp:docPr id="199235762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7C3B995" w14:textId="2AB38057"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F99F2C" id="_x0000_t202" coordsize="21600,21600" o:spt="202" path="m,l,21600r21600,l21600,xe">
              <v:stroke joinstyle="miter"/>
              <v:path gradientshapeok="t" o:connecttype="rect"/>
            </v:shapetype>
            <v:shape id="Text Box 5" o:spid="_x0000_s1029" type="#_x0000_t202" alt="OFFICIAL" style="position:absolute;margin-left:0;margin-top:0;width:43.45pt;height:37.8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0KDgIAABw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YVnY7d76A+4VAOhn17y9ctlt4wH16YwwXjHCja&#10;8IyHVNBVFM4WJQ24n//yx3zkHaOUdCiYihpUNCXqu8F9RG0lo7jNZ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M6z0KDgIAABwE&#10;AAAOAAAAAAAAAAAAAAAAAC4CAABkcnMvZTJvRG9jLnhtbFBLAQItABQABgAIAAAAIQC3uIep2gAA&#10;AAMBAAAPAAAAAAAAAAAAAAAAAGgEAABkcnMvZG93bnJldi54bWxQSwUGAAAAAAQABADzAAAAbwUA&#10;AAAA&#10;" filled="f" stroked="f">
              <v:textbox style="mso-fit-shape-to-text:t" inset="0,15pt,0,0">
                <w:txbxContent>
                  <w:p w14:paraId="77C3B995" w14:textId="2AB38057"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B39F5" w14:textId="1F26FCD4" w:rsidR="00637778" w:rsidRPr="002433B6" w:rsidRDefault="00637778" w:rsidP="002433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838D4" w14:textId="20D5E121" w:rsidR="00C606FD" w:rsidRDefault="001D6DB9">
    <w:pPr>
      <w:pStyle w:val="Header"/>
    </w:pPr>
    <w:r>
      <w:rPr>
        <w:noProof/>
      </w:rPr>
      <mc:AlternateContent>
        <mc:Choice Requires="wps">
          <w:drawing>
            <wp:anchor distT="0" distB="0" distL="0" distR="0" simplePos="0" relativeHeight="251658244" behindDoc="0" locked="0" layoutInCell="1" allowOverlap="1" wp14:anchorId="5C3DD081" wp14:editId="14A20217">
              <wp:simplePos x="635" y="635"/>
              <wp:positionH relativeFrom="page">
                <wp:align>center</wp:align>
              </wp:positionH>
              <wp:positionV relativeFrom="page">
                <wp:align>top</wp:align>
              </wp:positionV>
              <wp:extent cx="551815" cy="480695"/>
              <wp:effectExtent l="0" t="0" r="635" b="14605"/>
              <wp:wrapNone/>
              <wp:docPr id="130079329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7DA7D8F" w14:textId="240FC433"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3DD081" id="_x0000_t202" coordsize="21600,21600" o:spt="202" path="m,l,21600r21600,l21600,xe">
              <v:stroke joinstyle="miter"/>
              <v:path gradientshapeok="t" o:connecttype="rect"/>
            </v:shapetype>
            <v:shape id="Text Box 4" o:spid="_x0000_s1031" type="#_x0000_t202" alt="OFFICIAL" style="position:absolute;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47DA7D8F" w14:textId="240FC433"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6B6BD" w14:textId="01282AC5" w:rsidR="00637778" w:rsidRDefault="001D6DB9">
    <w:pPr>
      <w:pStyle w:val="Header"/>
    </w:pPr>
    <w:r>
      <w:rPr>
        <w:noProof/>
      </w:rPr>
      <mc:AlternateContent>
        <mc:Choice Requires="wps">
          <w:drawing>
            <wp:anchor distT="0" distB="0" distL="0" distR="0" simplePos="0" relativeHeight="251658249" behindDoc="0" locked="0" layoutInCell="1" allowOverlap="1" wp14:anchorId="7CFD6995" wp14:editId="3DE3CBE1">
              <wp:simplePos x="635" y="635"/>
              <wp:positionH relativeFrom="page">
                <wp:align>center</wp:align>
              </wp:positionH>
              <wp:positionV relativeFrom="page">
                <wp:align>top</wp:align>
              </wp:positionV>
              <wp:extent cx="551815" cy="480695"/>
              <wp:effectExtent l="0" t="0" r="635" b="14605"/>
              <wp:wrapNone/>
              <wp:docPr id="170261866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E9AC786" w14:textId="52E547C1"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FD6995" id="_x0000_t202" coordsize="21600,21600" o:spt="202" path="m,l,21600r21600,l21600,xe">
              <v:stroke joinstyle="miter"/>
              <v:path gradientshapeok="t" o:connecttype="rect"/>
            </v:shapetype>
            <v:shape id="Text Box 8" o:spid="_x0000_s1032" type="#_x0000_t202" alt="OFFICIAL" style="position:absolute;margin-left:0;margin-top:0;width:43.45pt;height:37.8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C6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yNT9DpoTDuVg3Le3fN1h6Q3z4YU5XDDOgaIN&#10;z3hIBX1N4WxR0oL78Td/zEfeMUpJj4KpqUFFU6K+GdxH1FYyiru8zPHmJvduMsxBPwDKsMAXYXky&#10;Y15Qkykd6DeU8yoWwhAzHMvVNEzmQxiVi8+Bi9UqJaGMLAsbs7U8Qke6Ipevwxtz9kx4wE09waQm&#10;Vr3jfcyNf3q7OgRkPy0lUjsSeWYcJZjWen4uUeO/3lPW9VEvfw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E/XILoNAgAAHAQA&#10;AA4AAAAAAAAAAAAAAAAALgIAAGRycy9lMm9Eb2MueG1sUEsBAi0AFAAGAAgAAAAhALe4h6naAAAA&#10;AwEAAA8AAAAAAAAAAAAAAAAAZwQAAGRycy9kb3ducmV2LnhtbFBLBQYAAAAABAAEAPMAAABuBQAA&#10;AAA=&#10;" filled="f" stroked="f">
              <v:textbox style="mso-fit-shape-to-text:t" inset="0,15pt,0,0">
                <w:txbxContent>
                  <w:p w14:paraId="3E9AC786" w14:textId="52E547C1"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61C6E" w14:textId="778AA7EB" w:rsidR="00F33D08" w:rsidRDefault="00F33D08" w:rsidP="000477E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8859B" w14:textId="45658D23" w:rsidR="007456D1" w:rsidRDefault="007456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7487"/>
    <w:multiLevelType w:val="hybridMultilevel"/>
    <w:tmpl w:val="6756E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F9746A"/>
    <w:multiLevelType w:val="multilevel"/>
    <w:tmpl w:val="C2AE3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4C6A5D"/>
    <w:multiLevelType w:val="hybridMultilevel"/>
    <w:tmpl w:val="8786988A"/>
    <w:lvl w:ilvl="0" w:tplc="742C485C">
      <w:start w:val="1"/>
      <w:numFmt w:val="bullet"/>
      <w:lvlText w:val=""/>
      <w:lvlJc w:val="left"/>
      <w:pPr>
        <w:ind w:left="720" w:hanging="360"/>
      </w:pPr>
      <w:rPr>
        <w:rFonts w:ascii="Symbol" w:hAnsi="Symbol" w:hint="default"/>
        <w:color w:val="2AB1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FE19E5"/>
    <w:multiLevelType w:val="hybridMultilevel"/>
    <w:tmpl w:val="4D3EC892"/>
    <w:lvl w:ilvl="0" w:tplc="4BAC84BC">
      <w:start w:val="1"/>
      <w:numFmt w:val="bullet"/>
      <w:lvlText w:val="o"/>
      <w:lvlJc w:val="left"/>
      <w:pPr>
        <w:ind w:left="360" w:hanging="360"/>
      </w:pPr>
      <w:rPr>
        <w:rFonts w:ascii="Courier New" w:hAnsi="Courier New" w:hint="default"/>
        <w:color w:val="2AB1B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26053C5"/>
    <w:multiLevelType w:val="hybridMultilevel"/>
    <w:tmpl w:val="491AF828"/>
    <w:lvl w:ilvl="0" w:tplc="742C485C">
      <w:start w:val="1"/>
      <w:numFmt w:val="bullet"/>
      <w:lvlText w:val=""/>
      <w:lvlJc w:val="left"/>
      <w:pPr>
        <w:ind w:left="1004" w:hanging="360"/>
      </w:pPr>
      <w:rPr>
        <w:rFonts w:ascii="Symbol" w:hAnsi="Symbol" w:hint="default"/>
        <w:color w:val="2AB1BB"/>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 w15:restartNumberingAfterBreak="0">
    <w:nsid w:val="0325453E"/>
    <w:multiLevelType w:val="hybridMultilevel"/>
    <w:tmpl w:val="B2D40A40"/>
    <w:lvl w:ilvl="0" w:tplc="742C485C">
      <w:start w:val="1"/>
      <w:numFmt w:val="bullet"/>
      <w:lvlText w:val=""/>
      <w:lvlJc w:val="left"/>
      <w:pPr>
        <w:ind w:left="360" w:hanging="360"/>
      </w:pPr>
      <w:rPr>
        <w:rFonts w:ascii="Symbol" w:hAnsi="Symbol" w:hint="default"/>
        <w:color w:val="2AB1B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59A175A"/>
    <w:multiLevelType w:val="hybridMultilevel"/>
    <w:tmpl w:val="8EC46B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C15C33"/>
    <w:multiLevelType w:val="multilevel"/>
    <w:tmpl w:val="588EA2AE"/>
    <w:lvl w:ilvl="0">
      <w:start w:val="1"/>
      <w:numFmt w:val="bullet"/>
      <w:lvlText w:val=""/>
      <w:lvlJc w:val="left"/>
      <w:pPr>
        <w:tabs>
          <w:tab w:val="num" w:pos="720"/>
        </w:tabs>
        <w:ind w:left="720" w:hanging="360"/>
      </w:pPr>
      <w:rPr>
        <w:rFonts w:ascii="Symbol" w:hAnsi="Symbol" w:hint="default"/>
        <w:color w:val="2AB1BB"/>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7A750BB"/>
    <w:multiLevelType w:val="hybridMultilevel"/>
    <w:tmpl w:val="66F8A5F0"/>
    <w:lvl w:ilvl="0" w:tplc="742C485C">
      <w:start w:val="1"/>
      <w:numFmt w:val="bullet"/>
      <w:lvlText w:val=""/>
      <w:lvlJc w:val="left"/>
      <w:pPr>
        <w:ind w:left="720" w:hanging="360"/>
      </w:pPr>
      <w:rPr>
        <w:rFonts w:ascii="Symbol" w:hAnsi="Symbol" w:hint="default"/>
        <w:color w:val="2AB1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225FFF"/>
    <w:multiLevelType w:val="multilevel"/>
    <w:tmpl w:val="F256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DC4A9D"/>
    <w:multiLevelType w:val="hybridMultilevel"/>
    <w:tmpl w:val="090A2B7C"/>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F431DEE"/>
    <w:multiLevelType w:val="multilevel"/>
    <w:tmpl w:val="65ECAFB0"/>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2" w15:restartNumberingAfterBreak="0">
    <w:nsid w:val="0F5D2598"/>
    <w:multiLevelType w:val="hybridMultilevel"/>
    <w:tmpl w:val="FA703C1C"/>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0BB0579"/>
    <w:multiLevelType w:val="hybridMultilevel"/>
    <w:tmpl w:val="267E2B6E"/>
    <w:lvl w:ilvl="0" w:tplc="0C090001">
      <w:start w:val="1"/>
      <w:numFmt w:val="bullet"/>
      <w:lvlText w:val=""/>
      <w:lvlJc w:val="left"/>
      <w:pPr>
        <w:ind w:left="1075" w:hanging="360"/>
      </w:pPr>
      <w:rPr>
        <w:rFonts w:ascii="Symbol" w:hAnsi="Symbol" w:hint="default"/>
      </w:rPr>
    </w:lvl>
    <w:lvl w:ilvl="1" w:tplc="0C090003" w:tentative="1">
      <w:start w:val="1"/>
      <w:numFmt w:val="bullet"/>
      <w:lvlText w:val="o"/>
      <w:lvlJc w:val="left"/>
      <w:pPr>
        <w:ind w:left="1795" w:hanging="360"/>
      </w:pPr>
      <w:rPr>
        <w:rFonts w:ascii="Courier New" w:hAnsi="Courier New" w:cs="Courier New" w:hint="default"/>
      </w:rPr>
    </w:lvl>
    <w:lvl w:ilvl="2" w:tplc="0C090005" w:tentative="1">
      <w:start w:val="1"/>
      <w:numFmt w:val="bullet"/>
      <w:lvlText w:val=""/>
      <w:lvlJc w:val="left"/>
      <w:pPr>
        <w:ind w:left="2515" w:hanging="360"/>
      </w:pPr>
      <w:rPr>
        <w:rFonts w:ascii="Wingdings" w:hAnsi="Wingdings" w:hint="default"/>
      </w:rPr>
    </w:lvl>
    <w:lvl w:ilvl="3" w:tplc="0C090001" w:tentative="1">
      <w:start w:val="1"/>
      <w:numFmt w:val="bullet"/>
      <w:lvlText w:val=""/>
      <w:lvlJc w:val="left"/>
      <w:pPr>
        <w:ind w:left="3235" w:hanging="360"/>
      </w:pPr>
      <w:rPr>
        <w:rFonts w:ascii="Symbol" w:hAnsi="Symbol" w:hint="default"/>
      </w:rPr>
    </w:lvl>
    <w:lvl w:ilvl="4" w:tplc="0C090003" w:tentative="1">
      <w:start w:val="1"/>
      <w:numFmt w:val="bullet"/>
      <w:lvlText w:val="o"/>
      <w:lvlJc w:val="left"/>
      <w:pPr>
        <w:ind w:left="3955" w:hanging="360"/>
      </w:pPr>
      <w:rPr>
        <w:rFonts w:ascii="Courier New" w:hAnsi="Courier New" w:cs="Courier New" w:hint="default"/>
      </w:rPr>
    </w:lvl>
    <w:lvl w:ilvl="5" w:tplc="0C090005" w:tentative="1">
      <w:start w:val="1"/>
      <w:numFmt w:val="bullet"/>
      <w:lvlText w:val=""/>
      <w:lvlJc w:val="left"/>
      <w:pPr>
        <w:ind w:left="4675" w:hanging="360"/>
      </w:pPr>
      <w:rPr>
        <w:rFonts w:ascii="Wingdings" w:hAnsi="Wingdings" w:hint="default"/>
      </w:rPr>
    </w:lvl>
    <w:lvl w:ilvl="6" w:tplc="0C090001" w:tentative="1">
      <w:start w:val="1"/>
      <w:numFmt w:val="bullet"/>
      <w:lvlText w:val=""/>
      <w:lvlJc w:val="left"/>
      <w:pPr>
        <w:ind w:left="5395" w:hanging="360"/>
      </w:pPr>
      <w:rPr>
        <w:rFonts w:ascii="Symbol" w:hAnsi="Symbol" w:hint="default"/>
      </w:rPr>
    </w:lvl>
    <w:lvl w:ilvl="7" w:tplc="0C090003" w:tentative="1">
      <w:start w:val="1"/>
      <w:numFmt w:val="bullet"/>
      <w:lvlText w:val="o"/>
      <w:lvlJc w:val="left"/>
      <w:pPr>
        <w:ind w:left="6115" w:hanging="360"/>
      </w:pPr>
      <w:rPr>
        <w:rFonts w:ascii="Courier New" w:hAnsi="Courier New" w:cs="Courier New" w:hint="default"/>
      </w:rPr>
    </w:lvl>
    <w:lvl w:ilvl="8" w:tplc="0C090005" w:tentative="1">
      <w:start w:val="1"/>
      <w:numFmt w:val="bullet"/>
      <w:lvlText w:val=""/>
      <w:lvlJc w:val="left"/>
      <w:pPr>
        <w:ind w:left="6835" w:hanging="360"/>
      </w:pPr>
      <w:rPr>
        <w:rFonts w:ascii="Wingdings" w:hAnsi="Wingdings" w:hint="default"/>
      </w:rPr>
    </w:lvl>
  </w:abstractNum>
  <w:abstractNum w:abstractNumId="14" w15:restartNumberingAfterBreak="0">
    <w:nsid w:val="10F24BC9"/>
    <w:multiLevelType w:val="hybridMultilevel"/>
    <w:tmpl w:val="4FD64676"/>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4687FAB"/>
    <w:multiLevelType w:val="hybridMultilevel"/>
    <w:tmpl w:val="0B8E8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F3747E"/>
    <w:multiLevelType w:val="hybridMultilevel"/>
    <w:tmpl w:val="BD0E7BA2"/>
    <w:lvl w:ilvl="0" w:tplc="742C485C">
      <w:start w:val="1"/>
      <w:numFmt w:val="bullet"/>
      <w:lvlText w:val=""/>
      <w:lvlJc w:val="left"/>
      <w:pPr>
        <w:ind w:left="720" w:hanging="360"/>
      </w:pPr>
      <w:rPr>
        <w:rFonts w:ascii="Symbol" w:hAnsi="Symbol" w:hint="default"/>
        <w:color w:val="2AB1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1B73F4"/>
    <w:multiLevelType w:val="hybridMultilevel"/>
    <w:tmpl w:val="ADF2D38C"/>
    <w:lvl w:ilvl="0" w:tplc="742C485C">
      <w:start w:val="1"/>
      <w:numFmt w:val="bullet"/>
      <w:lvlText w:val=""/>
      <w:lvlJc w:val="left"/>
      <w:pPr>
        <w:ind w:left="720" w:hanging="360"/>
      </w:pPr>
      <w:rPr>
        <w:rFonts w:ascii="Symbol" w:hAnsi="Symbol" w:hint="default"/>
        <w:color w:val="2AB1B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CDA04FA"/>
    <w:multiLevelType w:val="hybridMultilevel"/>
    <w:tmpl w:val="EA58BD80"/>
    <w:lvl w:ilvl="0" w:tplc="742C485C">
      <w:start w:val="1"/>
      <w:numFmt w:val="bullet"/>
      <w:lvlText w:val=""/>
      <w:lvlJc w:val="left"/>
      <w:pPr>
        <w:ind w:left="108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0436A03"/>
    <w:multiLevelType w:val="hybridMultilevel"/>
    <w:tmpl w:val="EDFA572A"/>
    <w:lvl w:ilvl="0" w:tplc="FFFFFFFF">
      <w:start w:val="1"/>
      <w:numFmt w:val="bullet"/>
      <w:lvlText w:val=""/>
      <w:lvlJc w:val="left"/>
      <w:pPr>
        <w:ind w:left="720" w:hanging="360"/>
      </w:pPr>
      <w:rPr>
        <w:rFonts w:ascii="Symbol" w:hAnsi="Symbol" w:hint="default"/>
      </w:rPr>
    </w:lvl>
    <w:lvl w:ilvl="1" w:tplc="4BAC84BC">
      <w:start w:val="1"/>
      <w:numFmt w:val="bullet"/>
      <w:lvlText w:val="o"/>
      <w:lvlJc w:val="left"/>
      <w:pPr>
        <w:ind w:left="1440" w:hanging="360"/>
      </w:pPr>
      <w:rPr>
        <w:rFonts w:ascii="Courier New" w:hAnsi="Courier New" w:hint="default"/>
        <w:color w:val="2AB1BB"/>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45C2882"/>
    <w:multiLevelType w:val="hybridMultilevel"/>
    <w:tmpl w:val="9A788996"/>
    <w:lvl w:ilvl="0" w:tplc="742C485C">
      <w:start w:val="1"/>
      <w:numFmt w:val="bullet"/>
      <w:lvlText w:val=""/>
      <w:lvlJc w:val="left"/>
      <w:pPr>
        <w:ind w:left="720" w:hanging="360"/>
      </w:pPr>
      <w:rPr>
        <w:rFonts w:ascii="Symbol" w:hAnsi="Symbol" w:hint="default"/>
        <w:color w:val="2AB1B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7F464CB"/>
    <w:multiLevelType w:val="hybridMultilevel"/>
    <w:tmpl w:val="0E94C12E"/>
    <w:lvl w:ilvl="0" w:tplc="742C485C">
      <w:start w:val="1"/>
      <w:numFmt w:val="bullet"/>
      <w:lvlText w:val=""/>
      <w:lvlJc w:val="left"/>
      <w:pPr>
        <w:ind w:left="720" w:hanging="360"/>
      </w:pPr>
      <w:rPr>
        <w:rFonts w:ascii="Symbol" w:hAnsi="Symbol" w:hint="default"/>
        <w:color w:val="2AB1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A15093"/>
    <w:multiLevelType w:val="hybridMultilevel"/>
    <w:tmpl w:val="D5FCB73E"/>
    <w:lvl w:ilvl="0" w:tplc="7C6A8228">
      <w:start w:val="1"/>
      <w:numFmt w:val="decimal"/>
      <w:lvlText w:val="%1."/>
      <w:lvlJc w:val="left"/>
      <w:pPr>
        <w:ind w:left="11" w:hanging="360"/>
      </w:pPr>
      <w:rPr>
        <w:rFonts w:hint="default"/>
        <w:color w:val="auto"/>
        <w:sz w:val="24"/>
        <w:szCs w:val="24"/>
      </w:rPr>
    </w:lvl>
    <w:lvl w:ilvl="1" w:tplc="FFFFFFFF">
      <w:start w:val="1"/>
      <w:numFmt w:val="bullet"/>
      <w:lvlText w:val="o"/>
      <w:lvlJc w:val="left"/>
      <w:pPr>
        <w:ind w:left="731" w:hanging="360"/>
      </w:pPr>
      <w:rPr>
        <w:rFonts w:ascii="Courier New" w:hAnsi="Courier New" w:cs="Courier New" w:hint="default"/>
      </w:rPr>
    </w:lvl>
    <w:lvl w:ilvl="2" w:tplc="FFFFFFFF" w:tentative="1">
      <w:start w:val="1"/>
      <w:numFmt w:val="bullet"/>
      <w:lvlText w:val=""/>
      <w:lvlJc w:val="left"/>
      <w:pPr>
        <w:ind w:left="1451" w:hanging="360"/>
      </w:pPr>
      <w:rPr>
        <w:rFonts w:ascii="Wingdings" w:hAnsi="Wingdings" w:hint="default"/>
      </w:rPr>
    </w:lvl>
    <w:lvl w:ilvl="3" w:tplc="FFFFFFFF" w:tentative="1">
      <w:start w:val="1"/>
      <w:numFmt w:val="bullet"/>
      <w:lvlText w:val=""/>
      <w:lvlJc w:val="left"/>
      <w:pPr>
        <w:ind w:left="2171" w:hanging="360"/>
      </w:pPr>
      <w:rPr>
        <w:rFonts w:ascii="Symbol" w:hAnsi="Symbol" w:hint="default"/>
      </w:r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23" w15:restartNumberingAfterBreak="0">
    <w:nsid w:val="29C65119"/>
    <w:multiLevelType w:val="hybridMultilevel"/>
    <w:tmpl w:val="34086530"/>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425C97"/>
    <w:multiLevelType w:val="multilevel"/>
    <w:tmpl w:val="8D60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FEA5E55"/>
    <w:multiLevelType w:val="hybridMultilevel"/>
    <w:tmpl w:val="BCF462B0"/>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11358DC"/>
    <w:multiLevelType w:val="hybridMultilevel"/>
    <w:tmpl w:val="132841F8"/>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1A3704C"/>
    <w:multiLevelType w:val="multilevel"/>
    <w:tmpl w:val="ABCAF3F6"/>
    <w:lvl w:ilvl="0">
      <w:start w:val="1"/>
      <w:numFmt w:val="bullet"/>
      <w:lvlText w:val=""/>
      <w:lvlJc w:val="left"/>
      <w:pPr>
        <w:tabs>
          <w:tab w:val="num" w:pos="720"/>
        </w:tabs>
        <w:ind w:left="720" w:hanging="360"/>
      </w:pPr>
      <w:rPr>
        <w:rFonts w:ascii="Symbol" w:hAnsi="Symbol" w:hint="default"/>
        <w:color w:val="2AB1B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1B4792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2232563"/>
    <w:multiLevelType w:val="hybridMultilevel"/>
    <w:tmpl w:val="04BC11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3293740D"/>
    <w:multiLevelType w:val="hybridMultilevel"/>
    <w:tmpl w:val="2FCE4FE6"/>
    <w:lvl w:ilvl="0" w:tplc="659A4742">
      <w:start w:val="1"/>
      <w:numFmt w:val="bullet"/>
      <w:pStyle w:val="ListParagraph"/>
      <w:lvlText w:val=""/>
      <w:lvlJc w:val="left"/>
      <w:pPr>
        <w:ind w:left="360" w:hanging="360"/>
      </w:pPr>
      <w:rPr>
        <w:rFonts w:ascii="Symbol" w:hAnsi="Symbol" w:hint="default"/>
        <w:color w:val="2AB1BB"/>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329B1DA5"/>
    <w:multiLevelType w:val="hybridMultilevel"/>
    <w:tmpl w:val="02666CCA"/>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3EF2340"/>
    <w:multiLevelType w:val="hybridMultilevel"/>
    <w:tmpl w:val="6DB2B0D2"/>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4863DB1"/>
    <w:multiLevelType w:val="hybridMultilevel"/>
    <w:tmpl w:val="BB007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5B17C4D"/>
    <w:multiLevelType w:val="multilevel"/>
    <w:tmpl w:val="518031C8"/>
    <w:lvl w:ilvl="0">
      <w:start w:val="1"/>
      <w:numFmt w:val="bullet"/>
      <w:lvlText w:val=""/>
      <w:lvlJc w:val="left"/>
      <w:pPr>
        <w:tabs>
          <w:tab w:val="num" w:pos="720"/>
        </w:tabs>
        <w:ind w:left="720" w:hanging="360"/>
      </w:pPr>
      <w:rPr>
        <w:rFonts w:ascii="Symbol" w:hAnsi="Symbol" w:hint="default"/>
        <w:color w:val="2AB1BB"/>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807353D"/>
    <w:multiLevelType w:val="hybridMultilevel"/>
    <w:tmpl w:val="4168B9FC"/>
    <w:lvl w:ilvl="0" w:tplc="742C485C">
      <w:start w:val="1"/>
      <w:numFmt w:val="bullet"/>
      <w:lvlText w:val=""/>
      <w:lvlJc w:val="left"/>
      <w:pPr>
        <w:ind w:left="1080" w:hanging="360"/>
      </w:pPr>
      <w:rPr>
        <w:rFonts w:ascii="Symbol" w:hAnsi="Symbol" w:hint="default"/>
        <w:color w:val="2AB1BB"/>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386400DB"/>
    <w:multiLevelType w:val="hybridMultilevel"/>
    <w:tmpl w:val="11D8F754"/>
    <w:lvl w:ilvl="0" w:tplc="742C485C">
      <w:start w:val="1"/>
      <w:numFmt w:val="bullet"/>
      <w:lvlText w:val=""/>
      <w:lvlJc w:val="left"/>
      <w:pPr>
        <w:ind w:left="720" w:hanging="360"/>
      </w:pPr>
      <w:rPr>
        <w:rFonts w:ascii="Symbol" w:hAnsi="Symbol" w:hint="default"/>
        <w:color w:val="2AB1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8CB06A1"/>
    <w:multiLevelType w:val="hybridMultilevel"/>
    <w:tmpl w:val="22D6E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AC5636D"/>
    <w:multiLevelType w:val="hybridMultilevel"/>
    <w:tmpl w:val="33BACFAA"/>
    <w:lvl w:ilvl="0" w:tplc="DEC26F80">
      <w:start w:val="1"/>
      <w:numFmt w:val="bullet"/>
      <w:lvlText w:val=""/>
      <w:lvlJc w:val="left"/>
      <w:pPr>
        <w:ind w:left="1080" w:hanging="360"/>
      </w:pPr>
      <w:rPr>
        <w:rFonts w:ascii="Symbol" w:hAnsi="Symbol"/>
      </w:rPr>
    </w:lvl>
    <w:lvl w:ilvl="1" w:tplc="3EC0CC96">
      <w:start w:val="1"/>
      <w:numFmt w:val="bullet"/>
      <w:lvlText w:val=""/>
      <w:lvlJc w:val="left"/>
      <w:pPr>
        <w:ind w:left="1420" w:hanging="360"/>
      </w:pPr>
      <w:rPr>
        <w:rFonts w:ascii="Symbol" w:hAnsi="Symbol"/>
      </w:rPr>
    </w:lvl>
    <w:lvl w:ilvl="2" w:tplc="1BEEC332">
      <w:start w:val="1"/>
      <w:numFmt w:val="bullet"/>
      <w:lvlText w:val=""/>
      <w:lvlJc w:val="left"/>
      <w:pPr>
        <w:ind w:left="1080" w:hanging="360"/>
      </w:pPr>
      <w:rPr>
        <w:rFonts w:ascii="Symbol" w:hAnsi="Symbol"/>
      </w:rPr>
    </w:lvl>
    <w:lvl w:ilvl="3" w:tplc="0C5EC780">
      <w:start w:val="1"/>
      <w:numFmt w:val="bullet"/>
      <w:lvlText w:val=""/>
      <w:lvlJc w:val="left"/>
      <w:pPr>
        <w:ind w:left="1080" w:hanging="360"/>
      </w:pPr>
      <w:rPr>
        <w:rFonts w:ascii="Symbol" w:hAnsi="Symbol"/>
      </w:rPr>
    </w:lvl>
    <w:lvl w:ilvl="4" w:tplc="0302CA2E">
      <w:start w:val="1"/>
      <w:numFmt w:val="bullet"/>
      <w:lvlText w:val=""/>
      <w:lvlJc w:val="left"/>
      <w:pPr>
        <w:ind w:left="1080" w:hanging="360"/>
      </w:pPr>
      <w:rPr>
        <w:rFonts w:ascii="Symbol" w:hAnsi="Symbol"/>
      </w:rPr>
    </w:lvl>
    <w:lvl w:ilvl="5" w:tplc="BA1C7AAE">
      <w:start w:val="1"/>
      <w:numFmt w:val="bullet"/>
      <w:lvlText w:val=""/>
      <w:lvlJc w:val="left"/>
      <w:pPr>
        <w:ind w:left="1080" w:hanging="360"/>
      </w:pPr>
      <w:rPr>
        <w:rFonts w:ascii="Symbol" w:hAnsi="Symbol"/>
      </w:rPr>
    </w:lvl>
    <w:lvl w:ilvl="6" w:tplc="03A29854">
      <w:start w:val="1"/>
      <w:numFmt w:val="bullet"/>
      <w:lvlText w:val=""/>
      <w:lvlJc w:val="left"/>
      <w:pPr>
        <w:ind w:left="1080" w:hanging="360"/>
      </w:pPr>
      <w:rPr>
        <w:rFonts w:ascii="Symbol" w:hAnsi="Symbol"/>
      </w:rPr>
    </w:lvl>
    <w:lvl w:ilvl="7" w:tplc="5EAC7192">
      <w:start w:val="1"/>
      <w:numFmt w:val="bullet"/>
      <w:lvlText w:val=""/>
      <w:lvlJc w:val="left"/>
      <w:pPr>
        <w:ind w:left="1080" w:hanging="360"/>
      </w:pPr>
      <w:rPr>
        <w:rFonts w:ascii="Symbol" w:hAnsi="Symbol"/>
      </w:rPr>
    </w:lvl>
    <w:lvl w:ilvl="8" w:tplc="71146476">
      <w:start w:val="1"/>
      <w:numFmt w:val="bullet"/>
      <w:lvlText w:val=""/>
      <w:lvlJc w:val="left"/>
      <w:pPr>
        <w:ind w:left="1080" w:hanging="360"/>
      </w:pPr>
      <w:rPr>
        <w:rFonts w:ascii="Symbol" w:hAnsi="Symbol"/>
      </w:rPr>
    </w:lvl>
  </w:abstractNum>
  <w:abstractNum w:abstractNumId="39" w15:restartNumberingAfterBreak="0">
    <w:nsid w:val="3AE17F4F"/>
    <w:multiLevelType w:val="multilevel"/>
    <w:tmpl w:val="F2568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8B66D6"/>
    <w:multiLevelType w:val="hybridMultilevel"/>
    <w:tmpl w:val="C526D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0F40E21"/>
    <w:multiLevelType w:val="hybridMultilevel"/>
    <w:tmpl w:val="69B6DF78"/>
    <w:lvl w:ilvl="0" w:tplc="742C485C">
      <w:start w:val="1"/>
      <w:numFmt w:val="bullet"/>
      <w:lvlText w:val=""/>
      <w:lvlJc w:val="left"/>
      <w:pPr>
        <w:ind w:left="720" w:hanging="360"/>
      </w:pPr>
      <w:rPr>
        <w:rFonts w:ascii="Symbol" w:hAnsi="Symbol" w:hint="default"/>
        <w:color w:val="2AB1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5CC5E2B"/>
    <w:multiLevelType w:val="multilevel"/>
    <w:tmpl w:val="AA7C0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610161A"/>
    <w:multiLevelType w:val="hybridMultilevel"/>
    <w:tmpl w:val="F54269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6601600"/>
    <w:multiLevelType w:val="hybridMultilevel"/>
    <w:tmpl w:val="991AE668"/>
    <w:lvl w:ilvl="0" w:tplc="0C090003">
      <w:start w:val="1"/>
      <w:numFmt w:val="bullet"/>
      <w:lvlText w:val="o"/>
      <w:lvlJc w:val="left"/>
      <w:pPr>
        <w:ind w:left="11" w:hanging="360"/>
      </w:pPr>
      <w:rPr>
        <w:rFonts w:ascii="Courier New" w:hAnsi="Courier New" w:cs="Courier New" w:hint="default"/>
        <w:color w:val="auto"/>
        <w:sz w:val="24"/>
        <w:szCs w:val="24"/>
      </w:rPr>
    </w:lvl>
    <w:lvl w:ilvl="1" w:tplc="FFFFFFFF">
      <w:start w:val="1"/>
      <w:numFmt w:val="bullet"/>
      <w:lvlText w:val="o"/>
      <w:lvlJc w:val="left"/>
      <w:pPr>
        <w:ind w:left="731" w:hanging="360"/>
      </w:pPr>
      <w:rPr>
        <w:rFonts w:ascii="Courier New" w:hAnsi="Courier New" w:cs="Courier New" w:hint="default"/>
      </w:rPr>
    </w:lvl>
    <w:lvl w:ilvl="2" w:tplc="FFFFFFFF" w:tentative="1">
      <w:start w:val="1"/>
      <w:numFmt w:val="bullet"/>
      <w:lvlText w:val=""/>
      <w:lvlJc w:val="left"/>
      <w:pPr>
        <w:ind w:left="1451" w:hanging="360"/>
      </w:pPr>
      <w:rPr>
        <w:rFonts w:ascii="Wingdings" w:hAnsi="Wingdings" w:hint="default"/>
      </w:rPr>
    </w:lvl>
    <w:lvl w:ilvl="3" w:tplc="FFFFFFFF" w:tentative="1">
      <w:start w:val="1"/>
      <w:numFmt w:val="bullet"/>
      <w:lvlText w:val=""/>
      <w:lvlJc w:val="left"/>
      <w:pPr>
        <w:ind w:left="2171" w:hanging="360"/>
      </w:pPr>
      <w:rPr>
        <w:rFonts w:ascii="Symbol" w:hAnsi="Symbol" w:hint="default"/>
      </w:r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45" w15:restartNumberingAfterBreak="0">
    <w:nsid w:val="482A2D0E"/>
    <w:multiLevelType w:val="hybridMultilevel"/>
    <w:tmpl w:val="8722CD98"/>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95A4EE2"/>
    <w:multiLevelType w:val="multilevel"/>
    <w:tmpl w:val="F256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CAB104D"/>
    <w:multiLevelType w:val="hybridMultilevel"/>
    <w:tmpl w:val="192CFF8E"/>
    <w:lvl w:ilvl="0" w:tplc="742C485C">
      <w:start w:val="1"/>
      <w:numFmt w:val="bullet"/>
      <w:lvlText w:val=""/>
      <w:lvlJc w:val="left"/>
      <w:pPr>
        <w:ind w:left="720" w:hanging="360"/>
      </w:pPr>
      <w:rPr>
        <w:rFonts w:ascii="Symbol" w:hAnsi="Symbol" w:hint="default"/>
        <w:color w:val="2AB1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30A5C64"/>
    <w:multiLevelType w:val="hybridMultilevel"/>
    <w:tmpl w:val="4146AA04"/>
    <w:lvl w:ilvl="0" w:tplc="DFCAF594">
      <w:start w:val="1"/>
      <w:numFmt w:val="bullet"/>
      <w:lvlText w:val=""/>
      <w:lvlJc w:val="left"/>
      <w:pPr>
        <w:ind w:left="720" w:hanging="360"/>
      </w:pPr>
      <w:rPr>
        <w:rFonts w:ascii="Symbol" w:hAnsi="Symbol"/>
      </w:rPr>
    </w:lvl>
    <w:lvl w:ilvl="1" w:tplc="E6A28756">
      <w:start w:val="1"/>
      <w:numFmt w:val="bullet"/>
      <w:lvlText w:val=""/>
      <w:lvlJc w:val="left"/>
      <w:pPr>
        <w:ind w:left="720" w:hanging="360"/>
      </w:pPr>
      <w:rPr>
        <w:rFonts w:ascii="Symbol" w:hAnsi="Symbol"/>
      </w:rPr>
    </w:lvl>
    <w:lvl w:ilvl="2" w:tplc="4D38E986">
      <w:start w:val="1"/>
      <w:numFmt w:val="bullet"/>
      <w:lvlText w:val=""/>
      <w:lvlJc w:val="left"/>
      <w:pPr>
        <w:ind w:left="720" w:hanging="360"/>
      </w:pPr>
      <w:rPr>
        <w:rFonts w:ascii="Symbol" w:hAnsi="Symbol"/>
      </w:rPr>
    </w:lvl>
    <w:lvl w:ilvl="3" w:tplc="777C3972">
      <w:start w:val="1"/>
      <w:numFmt w:val="bullet"/>
      <w:lvlText w:val=""/>
      <w:lvlJc w:val="left"/>
      <w:pPr>
        <w:ind w:left="720" w:hanging="360"/>
      </w:pPr>
      <w:rPr>
        <w:rFonts w:ascii="Symbol" w:hAnsi="Symbol"/>
      </w:rPr>
    </w:lvl>
    <w:lvl w:ilvl="4" w:tplc="5A500844">
      <w:start w:val="1"/>
      <w:numFmt w:val="bullet"/>
      <w:lvlText w:val=""/>
      <w:lvlJc w:val="left"/>
      <w:pPr>
        <w:ind w:left="720" w:hanging="360"/>
      </w:pPr>
      <w:rPr>
        <w:rFonts w:ascii="Symbol" w:hAnsi="Symbol"/>
      </w:rPr>
    </w:lvl>
    <w:lvl w:ilvl="5" w:tplc="7D720E04">
      <w:start w:val="1"/>
      <w:numFmt w:val="bullet"/>
      <w:lvlText w:val=""/>
      <w:lvlJc w:val="left"/>
      <w:pPr>
        <w:ind w:left="720" w:hanging="360"/>
      </w:pPr>
      <w:rPr>
        <w:rFonts w:ascii="Symbol" w:hAnsi="Symbol"/>
      </w:rPr>
    </w:lvl>
    <w:lvl w:ilvl="6" w:tplc="0E66DD64">
      <w:start w:val="1"/>
      <w:numFmt w:val="bullet"/>
      <w:lvlText w:val=""/>
      <w:lvlJc w:val="left"/>
      <w:pPr>
        <w:ind w:left="720" w:hanging="360"/>
      </w:pPr>
      <w:rPr>
        <w:rFonts w:ascii="Symbol" w:hAnsi="Symbol"/>
      </w:rPr>
    </w:lvl>
    <w:lvl w:ilvl="7" w:tplc="E3B42A04">
      <w:start w:val="1"/>
      <w:numFmt w:val="bullet"/>
      <w:lvlText w:val=""/>
      <w:lvlJc w:val="left"/>
      <w:pPr>
        <w:ind w:left="720" w:hanging="360"/>
      </w:pPr>
      <w:rPr>
        <w:rFonts w:ascii="Symbol" w:hAnsi="Symbol"/>
      </w:rPr>
    </w:lvl>
    <w:lvl w:ilvl="8" w:tplc="31CCA8E6">
      <w:start w:val="1"/>
      <w:numFmt w:val="bullet"/>
      <w:lvlText w:val=""/>
      <w:lvlJc w:val="left"/>
      <w:pPr>
        <w:ind w:left="720" w:hanging="360"/>
      </w:pPr>
      <w:rPr>
        <w:rFonts w:ascii="Symbol" w:hAnsi="Symbol"/>
      </w:rPr>
    </w:lvl>
  </w:abstractNum>
  <w:abstractNum w:abstractNumId="49" w15:restartNumberingAfterBreak="0">
    <w:nsid w:val="548076B5"/>
    <w:multiLevelType w:val="hybridMultilevel"/>
    <w:tmpl w:val="991E7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5E6230E"/>
    <w:multiLevelType w:val="hybridMultilevel"/>
    <w:tmpl w:val="42701DCA"/>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5FC79D8"/>
    <w:multiLevelType w:val="hybridMultilevel"/>
    <w:tmpl w:val="B004001E"/>
    <w:lvl w:ilvl="0" w:tplc="742C485C">
      <w:start w:val="1"/>
      <w:numFmt w:val="bullet"/>
      <w:lvlText w:val=""/>
      <w:lvlJc w:val="left"/>
      <w:pPr>
        <w:ind w:left="360" w:hanging="360"/>
      </w:pPr>
      <w:rPr>
        <w:rFonts w:ascii="Symbol" w:hAnsi="Symbol" w:hint="default"/>
        <w:color w:val="2AB1B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57A93098"/>
    <w:multiLevelType w:val="hybridMultilevel"/>
    <w:tmpl w:val="0A442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82B3A2A"/>
    <w:multiLevelType w:val="hybridMultilevel"/>
    <w:tmpl w:val="860013CE"/>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9A26111"/>
    <w:multiLevelType w:val="hybridMultilevel"/>
    <w:tmpl w:val="2F380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C1E3B0D"/>
    <w:multiLevelType w:val="hybridMultilevel"/>
    <w:tmpl w:val="194CBDDA"/>
    <w:lvl w:ilvl="0" w:tplc="FFFFFFFF">
      <w:start w:val="1"/>
      <w:numFmt w:val="bullet"/>
      <w:lvlText w:val=""/>
      <w:lvlJc w:val="left"/>
      <w:pPr>
        <w:ind w:left="720" w:hanging="360"/>
      </w:pPr>
      <w:rPr>
        <w:rFonts w:ascii="Symbol" w:hAnsi="Symbol" w:hint="default"/>
        <w:color w:val="DA576C"/>
      </w:rPr>
    </w:lvl>
    <w:lvl w:ilvl="1" w:tplc="4BAC84BC">
      <w:start w:val="1"/>
      <w:numFmt w:val="bullet"/>
      <w:lvlText w:val="o"/>
      <w:lvlJc w:val="left"/>
      <w:pPr>
        <w:ind w:left="1440" w:hanging="360"/>
      </w:pPr>
      <w:rPr>
        <w:rFonts w:ascii="Courier New" w:hAnsi="Courier New" w:hint="default"/>
        <w:color w:val="2AB1B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C4058EB"/>
    <w:multiLevelType w:val="hybridMultilevel"/>
    <w:tmpl w:val="871E18BE"/>
    <w:lvl w:ilvl="0" w:tplc="742C485C">
      <w:start w:val="1"/>
      <w:numFmt w:val="bullet"/>
      <w:lvlText w:val=""/>
      <w:lvlJc w:val="left"/>
      <w:pPr>
        <w:ind w:left="720" w:hanging="360"/>
      </w:pPr>
      <w:rPr>
        <w:rFonts w:ascii="Symbol" w:hAnsi="Symbol" w:hint="default"/>
        <w:color w:val="2AB1B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304528C"/>
    <w:multiLevelType w:val="hybridMultilevel"/>
    <w:tmpl w:val="1D104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3A15978"/>
    <w:multiLevelType w:val="hybridMultilevel"/>
    <w:tmpl w:val="15BAF5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68A559BD"/>
    <w:multiLevelType w:val="multilevel"/>
    <w:tmpl w:val="ABCAF3F6"/>
    <w:lvl w:ilvl="0">
      <w:start w:val="1"/>
      <w:numFmt w:val="bullet"/>
      <w:lvlText w:val=""/>
      <w:lvlJc w:val="left"/>
      <w:pPr>
        <w:tabs>
          <w:tab w:val="num" w:pos="720"/>
        </w:tabs>
        <w:ind w:left="720" w:hanging="360"/>
      </w:pPr>
      <w:rPr>
        <w:rFonts w:ascii="Symbol" w:hAnsi="Symbol" w:hint="default"/>
        <w:color w:val="2AB1B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8DB741C"/>
    <w:multiLevelType w:val="hybridMultilevel"/>
    <w:tmpl w:val="735AA5EE"/>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E92276A"/>
    <w:multiLevelType w:val="hybridMultilevel"/>
    <w:tmpl w:val="DFBCE01E"/>
    <w:lvl w:ilvl="0" w:tplc="FFFFFFFF">
      <w:start w:val="1"/>
      <w:numFmt w:val="bullet"/>
      <w:lvlText w:val=""/>
      <w:lvlJc w:val="left"/>
      <w:pPr>
        <w:ind w:left="720" w:hanging="360"/>
      </w:pPr>
      <w:rPr>
        <w:rFonts w:ascii="Symbol" w:hAnsi="Symbol" w:hint="default"/>
      </w:rPr>
    </w:lvl>
    <w:lvl w:ilvl="1" w:tplc="4BAC84BC">
      <w:start w:val="1"/>
      <w:numFmt w:val="bullet"/>
      <w:lvlText w:val="o"/>
      <w:lvlJc w:val="left"/>
      <w:pPr>
        <w:ind w:left="1440" w:hanging="360"/>
      </w:pPr>
      <w:rPr>
        <w:rFonts w:ascii="Courier New" w:hAnsi="Courier New" w:hint="default"/>
        <w:color w:val="2AB1B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70970FB8"/>
    <w:multiLevelType w:val="hybridMultilevel"/>
    <w:tmpl w:val="6F40450E"/>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70C57995"/>
    <w:multiLevelType w:val="hybridMultilevel"/>
    <w:tmpl w:val="CE0AFC6A"/>
    <w:lvl w:ilvl="0" w:tplc="742C485C">
      <w:start w:val="1"/>
      <w:numFmt w:val="bullet"/>
      <w:lvlText w:val=""/>
      <w:lvlJc w:val="left"/>
      <w:pPr>
        <w:ind w:left="720" w:hanging="360"/>
      </w:pPr>
      <w:rPr>
        <w:rFonts w:ascii="Symbol" w:hAnsi="Symbol" w:hint="default"/>
        <w:color w:val="2AB1B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71330078"/>
    <w:multiLevelType w:val="hybridMultilevel"/>
    <w:tmpl w:val="68C48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4BE606B"/>
    <w:multiLevelType w:val="hybridMultilevel"/>
    <w:tmpl w:val="5B067144"/>
    <w:lvl w:ilvl="0" w:tplc="0C090001">
      <w:start w:val="1"/>
      <w:numFmt w:val="bullet"/>
      <w:lvlText w:val=""/>
      <w:lvlJc w:val="left"/>
      <w:pPr>
        <w:ind w:left="998" w:hanging="360"/>
      </w:pPr>
      <w:rPr>
        <w:rFonts w:ascii="Symbol" w:hAnsi="Symbol" w:hint="default"/>
      </w:rPr>
    </w:lvl>
    <w:lvl w:ilvl="1" w:tplc="0C090003" w:tentative="1">
      <w:start w:val="1"/>
      <w:numFmt w:val="bullet"/>
      <w:lvlText w:val="o"/>
      <w:lvlJc w:val="left"/>
      <w:pPr>
        <w:ind w:left="1718" w:hanging="360"/>
      </w:pPr>
      <w:rPr>
        <w:rFonts w:ascii="Courier New" w:hAnsi="Courier New" w:cs="Courier New" w:hint="default"/>
      </w:rPr>
    </w:lvl>
    <w:lvl w:ilvl="2" w:tplc="0C090005" w:tentative="1">
      <w:start w:val="1"/>
      <w:numFmt w:val="bullet"/>
      <w:lvlText w:val=""/>
      <w:lvlJc w:val="left"/>
      <w:pPr>
        <w:ind w:left="2438" w:hanging="360"/>
      </w:pPr>
      <w:rPr>
        <w:rFonts w:ascii="Wingdings" w:hAnsi="Wingdings" w:hint="default"/>
      </w:rPr>
    </w:lvl>
    <w:lvl w:ilvl="3" w:tplc="0C090001" w:tentative="1">
      <w:start w:val="1"/>
      <w:numFmt w:val="bullet"/>
      <w:lvlText w:val=""/>
      <w:lvlJc w:val="left"/>
      <w:pPr>
        <w:ind w:left="3158" w:hanging="360"/>
      </w:pPr>
      <w:rPr>
        <w:rFonts w:ascii="Symbol" w:hAnsi="Symbol" w:hint="default"/>
      </w:rPr>
    </w:lvl>
    <w:lvl w:ilvl="4" w:tplc="0C090003" w:tentative="1">
      <w:start w:val="1"/>
      <w:numFmt w:val="bullet"/>
      <w:lvlText w:val="o"/>
      <w:lvlJc w:val="left"/>
      <w:pPr>
        <w:ind w:left="3878" w:hanging="360"/>
      </w:pPr>
      <w:rPr>
        <w:rFonts w:ascii="Courier New" w:hAnsi="Courier New" w:cs="Courier New" w:hint="default"/>
      </w:rPr>
    </w:lvl>
    <w:lvl w:ilvl="5" w:tplc="0C090005" w:tentative="1">
      <w:start w:val="1"/>
      <w:numFmt w:val="bullet"/>
      <w:lvlText w:val=""/>
      <w:lvlJc w:val="left"/>
      <w:pPr>
        <w:ind w:left="4598" w:hanging="360"/>
      </w:pPr>
      <w:rPr>
        <w:rFonts w:ascii="Wingdings" w:hAnsi="Wingdings" w:hint="default"/>
      </w:rPr>
    </w:lvl>
    <w:lvl w:ilvl="6" w:tplc="0C090001" w:tentative="1">
      <w:start w:val="1"/>
      <w:numFmt w:val="bullet"/>
      <w:lvlText w:val=""/>
      <w:lvlJc w:val="left"/>
      <w:pPr>
        <w:ind w:left="5318" w:hanging="360"/>
      </w:pPr>
      <w:rPr>
        <w:rFonts w:ascii="Symbol" w:hAnsi="Symbol" w:hint="default"/>
      </w:rPr>
    </w:lvl>
    <w:lvl w:ilvl="7" w:tplc="0C090003" w:tentative="1">
      <w:start w:val="1"/>
      <w:numFmt w:val="bullet"/>
      <w:lvlText w:val="o"/>
      <w:lvlJc w:val="left"/>
      <w:pPr>
        <w:ind w:left="6038" w:hanging="360"/>
      </w:pPr>
      <w:rPr>
        <w:rFonts w:ascii="Courier New" w:hAnsi="Courier New" w:cs="Courier New" w:hint="default"/>
      </w:rPr>
    </w:lvl>
    <w:lvl w:ilvl="8" w:tplc="0C090005" w:tentative="1">
      <w:start w:val="1"/>
      <w:numFmt w:val="bullet"/>
      <w:lvlText w:val=""/>
      <w:lvlJc w:val="left"/>
      <w:pPr>
        <w:ind w:left="6758" w:hanging="360"/>
      </w:pPr>
      <w:rPr>
        <w:rFonts w:ascii="Wingdings" w:hAnsi="Wingdings" w:hint="default"/>
      </w:rPr>
    </w:lvl>
  </w:abstractNum>
  <w:abstractNum w:abstractNumId="66" w15:restartNumberingAfterBreak="0">
    <w:nsid w:val="74FD59E2"/>
    <w:multiLevelType w:val="hybridMultilevel"/>
    <w:tmpl w:val="34983AB6"/>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A462CDC"/>
    <w:multiLevelType w:val="multilevel"/>
    <w:tmpl w:val="F256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AA556CB"/>
    <w:multiLevelType w:val="hybridMultilevel"/>
    <w:tmpl w:val="DB386FDA"/>
    <w:lvl w:ilvl="0" w:tplc="742C485C">
      <w:start w:val="1"/>
      <w:numFmt w:val="bullet"/>
      <w:lvlText w:val=""/>
      <w:lvlJc w:val="left"/>
      <w:pPr>
        <w:ind w:left="720" w:hanging="360"/>
      </w:pPr>
      <w:rPr>
        <w:rFonts w:ascii="Symbol" w:hAnsi="Symbol" w:hint="default"/>
        <w:color w:val="2AB1BB"/>
      </w:rPr>
    </w:lvl>
    <w:lvl w:ilvl="1" w:tplc="4BAC84BC">
      <w:start w:val="1"/>
      <w:numFmt w:val="bullet"/>
      <w:lvlText w:val="o"/>
      <w:lvlJc w:val="left"/>
      <w:pPr>
        <w:ind w:left="1440" w:hanging="360"/>
      </w:pPr>
      <w:rPr>
        <w:rFonts w:ascii="Courier New" w:hAnsi="Courier New" w:hint="default"/>
        <w:color w:val="2AB1BB"/>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9" w15:restartNumberingAfterBreak="0">
    <w:nsid w:val="7BDB4C67"/>
    <w:multiLevelType w:val="hybridMultilevel"/>
    <w:tmpl w:val="9028F35C"/>
    <w:lvl w:ilvl="0" w:tplc="742C485C">
      <w:start w:val="1"/>
      <w:numFmt w:val="bullet"/>
      <w:lvlText w:val=""/>
      <w:lvlJc w:val="left"/>
      <w:pPr>
        <w:ind w:left="720" w:hanging="360"/>
      </w:pPr>
      <w:rPr>
        <w:rFonts w:ascii="Symbol" w:hAnsi="Symbol" w:hint="default"/>
        <w:color w:val="2AB1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CFA5347"/>
    <w:multiLevelType w:val="hybridMultilevel"/>
    <w:tmpl w:val="90EADB62"/>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7D0175CE"/>
    <w:multiLevelType w:val="hybridMultilevel"/>
    <w:tmpl w:val="99E682B2"/>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48258645">
    <w:abstractNumId w:val="11"/>
  </w:num>
  <w:num w:numId="2" w16cid:durableId="1966616926">
    <w:abstractNumId w:val="28"/>
  </w:num>
  <w:num w:numId="3" w16cid:durableId="693926188">
    <w:abstractNumId w:val="18"/>
  </w:num>
  <w:num w:numId="4" w16cid:durableId="1043938920">
    <w:abstractNumId w:val="20"/>
  </w:num>
  <w:num w:numId="5" w16cid:durableId="1206412847">
    <w:abstractNumId w:val="61"/>
  </w:num>
  <w:num w:numId="6" w16cid:durableId="2095588041">
    <w:abstractNumId w:val="4"/>
  </w:num>
  <w:num w:numId="7" w16cid:durableId="587034186">
    <w:abstractNumId w:val="63"/>
  </w:num>
  <w:num w:numId="8" w16cid:durableId="1245143826">
    <w:abstractNumId w:val="19"/>
  </w:num>
  <w:num w:numId="9" w16cid:durableId="546843434">
    <w:abstractNumId w:val="14"/>
  </w:num>
  <w:num w:numId="10" w16cid:durableId="35473726">
    <w:abstractNumId w:val="31"/>
  </w:num>
  <w:num w:numId="11" w16cid:durableId="1013143528">
    <w:abstractNumId w:val="62"/>
  </w:num>
  <w:num w:numId="12" w16cid:durableId="1761638448">
    <w:abstractNumId w:val="30"/>
  </w:num>
  <w:num w:numId="13" w16cid:durableId="2062708240">
    <w:abstractNumId w:val="32"/>
  </w:num>
  <w:num w:numId="14" w16cid:durableId="633563664">
    <w:abstractNumId w:val="60"/>
  </w:num>
  <w:num w:numId="15" w16cid:durableId="13580396">
    <w:abstractNumId w:val="56"/>
  </w:num>
  <w:num w:numId="16" w16cid:durableId="1079060959">
    <w:abstractNumId w:val="10"/>
  </w:num>
  <w:num w:numId="17" w16cid:durableId="874348456">
    <w:abstractNumId w:val="17"/>
  </w:num>
  <w:num w:numId="18" w16cid:durableId="1631744964">
    <w:abstractNumId w:val="68"/>
  </w:num>
  <w:num w:numId="19" w16cid:durableId="825976395">
    <w:abstractNumId w:val="16"/>
  </w:num>
  <w:num w:numId="20" w16cid:durableId="726224615">
    <w:abstractNumId w:val="45"/>
  </w:num>
  <w:num w:numId="21" w16cid:durableId="553152387">
    <w:abstractNumId w:val="70"/>
  </w:num>
  <w:num w:numId="22" w16cid:durableId="582951489">
    <w:abstractNumId w:val="71"/>
  </w:num>
  <w:num w:numId="23" w16cid:durableId="54551087">
    <w:abstractNumId w:val="12"/>
  </w:num>
  <w:num w:numId="24" w16cid:durableId="1868523944">
    <w:abstractNumId w:val="23"/>
  </w:num>
  <w:num w:numId="25" w16cid:durableId="652298777">
    <w:abstractNumId w:val="25"/>
  </w:num>
  <w:num w:numId="26" w16cid:durableId="475072183">
    <w:abstractNumId w:val="51"/>
  </w:num>
  <w:num w:numId="27" w16cid:durableId="705644914">
    <w:abstractNumId w:val="5"/>
  </w:num>
  <w:num w:numId="28" w16cid:durableId="1894388667">
    <w:abstractNumId w:val="34"/>
  </w:num>
  <w:num w:numId="29" w16cid:durableId="1527059964">
    <w:abstractNumId w:val="7"/>
  </w:num>
  <w:num w:numId="30" w16cid:durableId="337582969">
    <w:abstractNumId w:val="50"/>
  </w:num>
  <w:num w:numId="31" w16cid:durableId="1928035930">
    <w:abstractNumId w:val="66"/>
  </w:num>
  <w:num w:numId="32" w16cid:durableId="764308883">
    <w:abstractNumId w:val="0"/>
  </w:num>
  <w:num w:numId="33" w16cid:durableId="976107973">
    <w:abstractNumId w:val="64"/>
  </w:num>
  <w:num w:numId="34" w16cid:durableId="11759376">
    <w:abstractNumId w:val="48"/>
  </w:num>
  <w:num w:numId="35" w16cid:durableId="367990518">
    <w:abstractNumId w:val="13"/>
  </w:num>
  <w:num w:numId="36" w16cid:durableId="126359504">
    <w:abstractNumId w:val="46"/>
  </w:num>
  <w:num w:numId="37" w16cid:durableId="1900095865">
    <w:abstractNumId w:val="39"/>
  </w:num>
  <w:num w:numId="38" w16cid:durableId="1654260113">
    <w:abstractNumId w:val="59"/>
  </w:num>
  <w:num w:numId="39" w16cid:durableId="1340161928">
    <w:abstractNumId w:val="6"/>
  </w:num>
  <w:num w:numId="40" w16cid:durableId="1371371125">
    <w:abstractNumId w:val="27"/>
  </w:num>
  <w:num w:numId="41" w16cid:durableId="1516920796">
    <w:abstractNumId w:val="35"/>
  </w:num>
  <w:num w:numId="42" w16cid:durableId="868180117">
    <w:abstractNumId w:val="26"/>
  </w:num>
  <w:num w:numId="43" w16cid:durableId="794258357">
    <w:abstractNumId w:val="53"/>
  </w:num>
  <w:num w:numId="44" w16cid:durableId="810247338">
    <w:abstractNumId w:val="55"/>
  </w:num>
  <w:num w:numId="45" w16cid:durableId="330065246">
    <w:abstractNumId w:val="15"/>
  </w:num>
  <w:num w:numId="46" w16cid:durableId="1921674259">
    <w:abstractNumId w:val="49"/>
  </w:num>
  <w:num w:numId="47" w16cid:durableId="794911135">
    <w:abstractNumId w:val="57"/>
  </w:num>
  <w:num w:numId="48" w16cid:durableId="1857110338">
    <w:abstractNumId w:val="1"/>
  </w:num>
  <w:num w:numId="49" w16cid:durableId="938294544">
    <w:abstractNumId w:val="43"/>
  </w:num>
  <w:num w:numId="50" w16cid:durableId="956644939">
    <w:abstractNumId w:val="38"/>
  </w:num>
  <w:num w:numId="51" w16cid:durableId="1614635492">
    <w:abstractNumId w:val="22"/>
  </w:num>
  <w:num w:numId="52" w16cid:durableId="1017081171">
    <w:abstractNumId w:val="44"/>
  </w:num>
  <w:num w:numId="53" w16cid:durableId="1324161160">
    <w:abstractNumId w:val="9"/>
  </w:num>
  <w:num w:numId="54" w16cid:durableId="1649901105">
    <w:abstractNumId w:val="67"/>
  </w:num>
  <w:num w:numId="55" w16cid:durableId="1527524103">
    <w:abstractNumId w:val="54"/>
  </w:num>
  <w:num w:numId="56" w16cid:durableId="1552574671">
    <w:abstractNumId w:val="21"/>
  </w:num>
  <w:num w:numId="57" w16cid:durableId="235093292">
    <w:abstractNumId w:val="2"/>
  </w:num>
  <w:num w:numId="58" w16cid:durableId="1367634353">
    <w:abstractNumId w:val="52"/>
  </w:num>
  <w:num w:numId="59" w16cid:durableId="1597861568">
    <w:abstractNumId w:val="69"/>
  </w:num>
  <w:num w:numId="60" w16cid:durableId="632449126">
    <w:abstractNumId w:val="58"/>
  </w:num>
  <w:num w:numId="61" w16cid:durableId="31923492">
    <w:abstractNumId w:val="42"/>
  </w:num>
  <w:num w:numId="62" w16cid:durableId="371030748">
    <w:abstractNumId w:val="24"/>
  </w:num>
  <w:num w:numId="63" w16cid:durableId="1039163990">
    <w:abstractNumId w:val="37"/>
  </w:num>
  <w:num w:numId="64" w16cid:durableId="1509909895">
    <w:abstractNumId w:val="40"/>
  </w:num>
  <w:num w:numId="65" w16cid:durableId="514342445">
    <w:abstractNumId w:val="65"/>
  </w:num>
  <w:num w:numId="66" w16cid:durableId="414329301">
    <w:abstractNumId w:val="29"/>
  </w:num>
  <w:num w:numId="67" w16cid:durableId="1032001816">
    <w:abstractNumId w:val="30"/>
  </w:num>
  <w:num w:numId="68" w16cid:durableId="450587829">
    <w:abstractNumId w:val="33"/>
  </w:num>
  <w:num w:numId="69" w16cid:durableId="1914268759">
    <w:abstractNumId w:val="8"/>
  </w:num>
  <w:num w:numId="70" w16cid:durableId="1472206637">
    <w:abstractNumId w:val="41"/>
  </w:num>
  <w:num w:numId="71" w16cid:durableId="1593050215">
    <w:abstractNumId w:val="3"/>
  </w:num>
  <w:num w:numId="72" w16cid:durableId="803891188">
    <w:abstractNumId w:val="47"/>
  </w:num>
  <w:num w:numId="73" w16cid:durableId="1137377714">
    <w:abstractNumId w:val="3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6C2"/>
    <w:rsid w:val="000000B1"/>
    <w:rsid w:val="00000290"/>
    <w:rsid w:val="00000467"/>
    <w:rsid w:val="0000049D"/>
    <w:rsid w:val="0000081B"/>
    <w:rsid w:val="00000AB1"/>
    <w:rsid w:val="00000D24"/>
    <w:rsid w:val="00000E87"/>
    <w:rsid w:val="00000EFF"/>
    <w:rsid w:val="00000F04"/>
    <w:rsid w:val="00000F64"/>
    <w:rsid w:val="00001793"/>
    <w:rsid w:val="00001855"/>
    <w:rsid w:val="0000198A"/>
    <w:rsid w:val="00001BD5"/>
    <w:rsid w:val="00001DD4"/>
    <w:rsid w:val="00001EC6"/>
    <w:rsid w:val="0000208A"/>
    <w:rsid w:val="00002103"/>
    <w:rsid w:val="00002175"/>
    <w:rsid w:val="00002207"/>
    <w:rsid w:val="000024B0"/>
    <w:rsid w:val="000026E5"/>
    <w:rsid w:val="00002824"/>
    <w:rsid w:val="00003007"/>
    <w:rsid w:val="00003C80"/>
    <w:rsid w:val="00003EF6"/>
    <w:rsid w:val="00004228"/>
    <w:rsid w:val="000048D5"/>
    <w:rsid w:val="00004AD1"/>
    <w:rsid w:val="00004BEE"/>
    <w:rsid w:val="00004D62"/>
    <w:rsid w:val="00004E9B"/>
    <w:rsid w:val="00004EAB"/>
    <w:rsid w:val="00004F04"/>
    <w:rsid w:val="000060C7"/>
    <w:rsid w:val="00006198"/>
    <w:rsid w:val="000061AE"/>
    <w:rsid w:val="000061C2"/>
    <w:rsid w:val="00006514"/>
    <w:rsid w:val="00006A8E"/>
    <w:rsid w:val="00006A90"/>
    <w:rsid w:val="00006AF6"/>
    <w:rsid w:val="00006D0E"/>
    <w:rsid w:val="00006E94"/>
    <w:rsid w:val="00006EE2"/>
    <w:rsid w:val="00007183"/>
    <w:rsid w:val="000072C3"/>
    <w:rsid w:val="00007432"/>
    <w:rsid w:val="0000754B"/>
    <w:rsid w:val="00007564"/>
    <w:rsid w:val="00007E92"/>
    <w:rsid w:val="00007FDB"/>
    <w:rsid w:val="00010108"/>
    <w:rsid w:val="0001031E"/>
    <w:rsid w:val="000104FC"/>
    <w:rsid w:val="00010619"/>
    <w:rsid w:val="00010678"/>
    <w:rsid w:val="000106A4"/>
    <w:rsid w:val="000106CE"/>
    <w:rsid w:val="0001070C"/>
    <w:rsid w:val="00010855"/>
    <w:rsid w:val="00010971"/>
    <w:rsid w:val="00010984"/>
    <w:rsid w:val="00010A22"/>
    <w:rsid w:val="000113DB"/>
    <w:rsid w:val="00011718"/>
    <w:rsid w:val="000118EF"/>
    <w:rsid w:val="00011937"/>
    <w:rsid w:val="00011A2D"/>
    <w:rsid w:val="00011D49"/>
    <w:rsid w:val="00011F24"/>
    <w:rsid w:val="00012014"/>
    <w:rsid w:val="00012145"/>
    <w:rsid w:val="00012379"/>
    <w:rsid w:val="0001245D"/>
    <w:rsid w:val="00012657"/>
    <w:rsid w:val="00012BCE"/>
    <w:rsid w:val="00012BE8"/>
    <w:rsid w:val="00012CD9"/>
    <w:rsid w:val="00012DC5"/>
    <w:rsid w:val="00012E3E"/>
    <w:rsid w:val="000133D8"/>
    <w:rsid w:val="00013432"/>
    <w:rsid w:val="0001359F"/>
    <w:rsid w:val="000137F3"/>
    <w:rsid w:val="000139E7"/>
    <w:rsid w:val="00013CFF"/>
    <w:rsid w:val="00013D25"/>
    <w:rsid w:val="00013ED7"/>
    <w:rsid w:val="00014295"/>
    <w:rsid w:val="000143DE"/>
    <w:rsid w:val="00015331"/>
    <w:rsid w:val="000153DF"/>
    <w:rsid w:val="000157F5"/>
    <w:rsid w:val="00015967"/>
    <w:rsid w:val="00015A9D"/>
    <w:rsid w:val="0001625D"/>
    <w:rsid w:val="00016424"/>
    <w:rsid w:val="00016595"/>
    <w:rsid w:val="00016633"/>
    <w:rsid w:val="00016E00"/>
    <w:rsid w:val="000178C8"/>
    <w:rsid w:val="00017EB0"/>
    <w:rsid w:val="00017F6B"/>
    <w:rsid w:val="0002002B"/>
    <w:rsid w:val="00020099"/>
    <w:rsid w:val="0002034F"/>
    <w:rsid w:val="000203FD"/>
    <w:rsid w:val="0002099F"/>
    <w:rsid w:val="000209CA"/>
    <w:rsid w:val="00020C02"/>
    <w:rsid w:val="00020DC5"/>
    <w:rsid w:val="00020FC8"/>
    <w:rsid w:val="00021135"/>
    <w:rsid w:val="000213C8"/>
    <w:rsid w:val="00021438"/>
    <w:rsid w:val="00021554"/>
    <w:rsid w:val="000215A9"/>
    <w:rsid w:val="00021CAA"/>
    <w:rsid w:val="00022156"/>
    <w:rsid w:val="0002244A"/>
    <w:rsid w:val="0002246E"/>
    <w:rsid w:val="0002270C"/>
    <w:rsid w:val="00022D55"/>
    <w:rsid w:val="00023098"/>
    <w:rsid w:val="0002309B"/>
    <w:rsid w:val="00023463"/>
    <w:rsid w:val="00023559"/>
    <w:rsid w:val="0002366B"/>
    <w:rsid w:val="00023808"/>
    <w:rsid w:val="000238A1"/>
    <w:rsid w:val="000239ED"/>
    <w:rsid w:val="00023C18"/>
    <w:rsid w:val="00023E3C"/>
    <w:rsid w:val="00023E9C"/>
    <w:rsid w:val="00023EF0"/>
    <w:rsid w:val="000243D3"/>
    <w:rsid w:val="0002474E"/>
    <w:rsid w:val="000248E3"/>
    <w:rsid w:val="0002492A"/>
    <w:rsid w:val="000249CF"/>
    <w:rsid w:val="00024C19"/>
    <w:rsid w:val="00024DDA"/>
    <w:rsid w:val="00025D50"/>
    <w:rsid w:val="00025F5E"/>
    <w:rsid w:val="00026273"/>
    <w:rsid w:val="000267A9"/>
    <w:rsid w:val="000268EA"/>
    <w:rsid w:val="00026A2A"/>
    <w:rsid w:val="00026BAB"/>
    <w:rsid w:val="0002749D"/>
    <w:rsid w:val="000276D0"/>
    <w:rsid w:val="00027FEE"/>
    <w:rsid w:val="0003019F"/>
    <w:rsid w:val="000303CB"/>
    <w:rsid w:val="0003048C"/>
    <w:rsid w:val="00030643"/>
    <w:rsid w:val="000306E2"/>
    <w:rsid w:val="00030744"/>
    <w:rsid w:val="000307C7"/>
    <w:rsid w:val="00030829"/>
    <w:rsid w:val="00030AB3"/>
    <w:rsid w:val="00030D67"/>
    <w:rsid w:val="00030FE3"/>
    <w:rsid w:val="00031327"/>
    <w:rsid w:val="0003154F"/>
    <w:rsid w:val="00031567"/>
    <w:rsid w:val="000315D8"/>
    <w:rsid w:val="00031626"/>
    <w:rsid w:val="0003166C"/>
    <w:rsid w:val="00031818"/>
    <w:rsid w:val="0003196F"/>
    <w:rsid w:val="000319FD"/>
    <w:rsid w:val="00031D31"/>
    <w:rsid w:val="00031D7C"/>
    <w:rsid w:val="00031FA3"/>
    <w:rsid w:val="0003209E"/>
    <w:rsid w:val="0003247B"/>
    <w:rsid w:val="000325CB"/>
    <w:rsid w:val="000326BA"/>
    <w:rsid w:val="00032DEA"/>
    <w:rsid w:val="00032FCC"/>
    <w:rsid w:val="000330D5"/>
    <w:rsid w:val="00033371"/>
    <w:rsid w:val="00033389"/>
    <w:rsid w:val="000334CE"/>
    <w:rsid w:val="000337F5"/>
    <w:rsid w:val="00033ED5"/>
    <w:rsid w:val="00034604"/>
    <w:rsid w:val="000347E0"/>
    <w:rsid w:val="000348C1"/>
    <w:rsid w:val="00034919"/>
    <w:rsid w:val="00034A30"/>
    <w:rsid w:val="00034B26"/>
    <w:rsid w:val="00034EE1"/>
    <w:rsid w:val="00034F67"/>
    <w:rsid w:val="0003527C"/>
    <w:rsid w:val="0003570E"/>
    <w:rsid w:val="0003574A"/>
    <w:rsid w:val="00035C3D"/>
    <w:rsid w:val="00035E28"/>
    <w:rsid w:val="00035EF7"/>
    <w:rsid w:val="00036959"/>
    <w:rsid w:val="00036ADB"/>
    <w:rsid w:val="00036FDA"/>
    <w:rsid w:val="000373CA"/>
    <w:rsid w:val="000374D5"/>
    <w:rsid w:val="000374EE"/>
    <w:rsid w:val="00037575"/>
    <w:rsid w:val="00037592"/>
    <w:rsid w:val="00037ADE"/>
    <w:rsid w:val="00037D65"/>
    <w:rsid w:val="00037DCB"/>
    <w:rsid w:val="00040249"/>
    <w:rsid w:val="00040612"/>
    <w:rsid w:val="0004092F"/>
    <w:rsid w:val="00040C8C"/>
    <w:rsid w:val="00040D2C"/>
    <w:rsid w:val="00041112"/>
    <w:rsid w:val="00041213"/>
    <w:rsid w:val="00041323"/>
    <w:rsid w:val="0004137A"/>
    <w:rsid w:val="000416AB"/>
    <w:rsid w:val="000417F4"/>
    <w:rsid w:val="0004188E"/>
    <w:rsid w:val="00041B54"/>
    <w:rsid w:val="00041C7D"/>
    <w:rsid w:val="0004200C"/>
    <w:rsid w:val="00042078"/>
    <w:rsid w:val="00042125"/>
    <w:rsid w:val="0004217F"/>
    <w:rsid w:val="00042391"/>
    <w:rsid w:val="0004261D"/>
    <w:rsid w:val="00042818"/>
    <w:rsid w:val="00042848"/>
    <w:rsid w:val="000428C7"/>
    <w:rsid w:val="00042CA2"/>
    <w:rsid w:val="00042E66"/>
    <w:rsid w:val="000431B7"/>
    <w:rsid w:val="0004322F"/>
    <w:rsid w:val="000433C5"/>
    <w:rsid w:val="0004346B"/>
    <w:rsid w:val="000435E4"/>
    <w:rsid w:val="00043790"/>
    <w:rsid w:val="00043B01"/>
    <w:rsid w:val="00043E5A"/>
    <w:rsid w:val="0004401F"/>
    <w:rsid w:val="000444A2"/>
    <w:rsid w:val="000446F3"/>
    <w:rsid w:val="000448FA"/>
    <w:rsid w:val="00044981"/>
    <w:rsid w:val="00044987"/>
    <w:rsid w:val="00044A9C"/>
    <w:rsid w:val="00045563"/>
    <w:rsid w:val="0004560C"/>
    <w:rsid w:val="0004562A"/>
    <w:rsid w:val="00045862"/>
    <w:rsid w:val="00045CE5"/>
    <w:rsid w:val="00045E9A"/>
    <w:rsid w:val="0004635E"/>
    <w:rsid w:val="000469C7"/>
    <w:rsid w:val="00046F80"/>
    <w:rsid w:val="00047226"/>
    <w:rsid w:val="000474AE"/>
    <w:rsid w:val="0004775A"/>
    <w:rsid w:val="000477E3"/>
    <w:rsid w:val="00047A07"/>
    <w:rsid w:val="00050165"/>
    <w:rsid w:val="000504FB"/>
    <w:rsid w:val="00050971"/>
    <w:rsid w:val="00050BA6"/>
    <w:rsid w:val="00050F9B"/>
    <w:rsid w:val="000516AB"/>
    <w:rsid w:val="00051A6A"/>
    <w:rsid w:val="00051BF7"/>
    <w:rsid w:val="00051FFD"/>
    <w:rsid w:val="000520B0"/>
    <w:rsid w:val="0005231A"/>
    <w:rsid w:val="0005263F"/>
    <w:rsid w:val="00052732"/>
    <w:rsid w:val="0005288B"/>
    <w:rsid w:val="00052925"/>
    <w:rsid w:val="0005296B"/>
    <w:rsid w:val="00052980"/>
    <w:rsid w:val="00052B1A"/>
    <w:rsid w:val="00052B23"/>
    <w:rsid w:val="00052BAE"/>
    <w:rsid w:val="00052C50"/>
    <w:rsid w:val="00052DDB"/>
    <w:rsid w:val="00052E96"/>
    <w:rsid w:val="00053613"/>
    <w:rsid w:val="00053DCF"/>
    <w:rsid w:val="00053FFB"/>
    <w:rsid w:val="0005454E"/>
    <w:rsid w:val="0005465F"/>
    <w:rsid w:val="0005492F"/>
    <w:rsid w:val="00054E12"/>
    <w:rsid w:val="00054FA2"/>
    <w:rsid w:val="0005504C"/>
    <w:rsid w:val="000550B0"/>
    <w:rsid w:val="00055128"/>
    <w:rsid w:val="00055296"/>
    <w:rsid w:val="000552DC"/>
    <w:rsid w:val="0005578F"/>
    <w:rsid w:val="000557AF"/>
    <w:rsid w:val="00055A57"/>
    <w:rsid w:val="00055B97"/>
    <w:rsid w:val="000560DF"/>
    <w:rsid w:val="00056270"/>
    <w:rsid w:val="0005632C"/>
    <w:rsid w:val="0005685D"/>
    <w:rsid w:val="00056BAC"/>
    <w:rsid w:val="00056BF1"/>
    <w:rsid w:val="00057313"/>
    <w:rsid w:val="0005742A"/>
    <w:rsid w:val="0005763F"/>
    <w:rsid w:val="0005768A"/>
    <w:rsid w:val="00057A2B"/>
    <w:rsid w:val="00060053"/>
    <w:rsid w:val="00060221"/>
    <w:rsid w:val="0006032E"/>
    <w:rsid w:val="00060445"/>
    <w:rsid w:val="00060590"/>
    <w:rsid w:val="000606FF"/>
    <w:rsid w:val="0006086F"/>
    <w:rsid w:val="000608BC"/>
    <w:rsid w:val="000609CE"/>
    <w:rsid w:val="00061072"/>
    <w:rsid w:val="00061207"/>
    <w:rsid w:val="000612DE"/>
    <w:rsid w:val="000613D6"/>
    <w:rsid w:val="0006140D"/>
    <w:rsid w:val="000615C4"/>
    <w:rsid w:val="0006171F"/>
    <w:rsid w:val="000618D3"/>
    <w:rsid w:val="00061A35"/>
    <w:rsid w:val="00061C58"/>
    <w:rsid w:val="00061C64"/>
    <w:rsid w:val="00061CD0"/>
    <w:rsid w:val="00061E84"/>
    <w:rsid w:val="00061F2F"/>
    <w:rsid w:val="00061FA9"/>
    <w:rsid w:val="00062676"/>
    <w:rsid w:val="00062B92"/>
    <w:rsid w:val="00062BE1"/>
    <w:rsid w:val="00062CF6"/>
    <w:rsid w:val="00062D82"/>
    <w:rsid w:val="00062F72"/>
    <w:rsid w:val="0006301A"/>
    <w:rsid w:val="00063212"/>
    <w:rsid w:val="00063475"/>
    <w:rsid w:val="000638C6"/>
    <w:rsid w:val="00063913"/>
    <w:rsid w:val="00063CFE"/>
    <w:rsid w:val="00063EE7"/>
    <w:rsid w:val="000642AF"/>
    <w:rsid w:val="000643F4"/>
    <w:rsid w:val="00064614"/>
    <w:rsid w:val="000647BE"/>
    <w:rsid w:val="00064983"/>
    <w:rsid w:val="00064B9B"/>
    <w:rsid w:val="00064D33"/>
    <w:rsid w:val="00064FA7"/>
    <w:rsid w:val="00064FF8"/>
    <w:rsid w:val="00065122"/>
    <w:rsid w:val="00065127"/>
    <w:rsid w:val="00065153"/>
    <w:rsid w:val="0006547D"/>
    <w:rsid w:val="000663CF"/>
    <w:rsid w:val="000663D1"/>
    <w:rsid w:val="00066B49"/>
    <w:rsid w:val="00066E32"/>
    <w:rsid w:val="00066FD1"/>
    <w:rsid w:val="0006709E"/>
    <w:rsid w:val="0006713D"/>
    <w:rsid w:val="00067199"/>
    <w:rsid w:val="000672BE"/>
    <w:rsid w:val="00067403"/>
    <w:rsid w:val="0006743E"/>
    <w:rsid w:val="00067675"/>
    <w:rsid w:val="00067709"/>
    <w:rsid w:val="0006781C"/>
    <w:rsid w:val="00067903"/>
    <w:rsid w:val="00067DC2"/>
    <w:rsid w:val="00067F59"/>
    <w:rsid w:val="000702C6"/>
    <w:rsid w:val="000704DC"/>
    <w:rsid w:val="00070708"/>
    <w:rsid w:val="00070880"/>
    <w:rsid w:val="00070A32"/>
    <w:rsid w:val="00070BFC"/>
    <w:rsid w:val="00070C15"/>
    <w:rsid w:val="00070C54"/>
    <w:rsid w:val="00070FE2"/>
    <w:rsid w:val="00070FE4"/>
    <w:rsid w:val="000716AD"/>
    <w:rsid w:val="000717BF"/>
    <w:rsid w:val="00071BA4"/>
    <w:rsid w:val="00072E24"/>
    <w:rsid w:val="000730CF"/>
    <w:rsid w:val="0007336E"/>
    <w:rsid w:val="000734C4"/>
    <w:rsid w:val="00073532"/>
    <w:rsid w:val="00073549"/>
    <w:rsid w:val="0007373E"/>
    <w:rsid w:val="0007380D"/>
    <w:rsid w:val="000738EA"/>
    <w:rsid w:val="00073A94"/>
    <w:rsid w:val="00073DB7"/>
    <w:rsid w:val="00073E95"/>
    <w:rsid w:val="00073FD0"/>
    <w:rsid w:val="00074597"/>
    <w:rsid w:val="000747DF"/>
    <w:rsid w:val="00074997"/>
    <w:rsid w:val="00074A3B"/>
    <w:rsid w:val="00074AF2"/>
    <w:rsid w:val="00074D4D"/>
    <w:rsid w:val="00074E21"/>
    <w:rsid w:val="00074E6F"/>
    <w:rsid w:val="0007502D"/>
    <w:rsid w:val="000751A5"/>
    <w:rsid w:val="00075718"/>
    <w:rsid w:val="00075779"/>
    <w:rsid w:val="0007597C"/>
    <w:rsid w:val="00075AA1"/>
    <w:rsid w:val="00075D9A"/>
    <w:rsid w:val="00075E07"/>
    <w:rsid w:val="00075F12"/>
    <w:rsid w:val="00075F7E"/>
    <w:rsid w:val="00076045"/>
    <w:rsid w:val="00076189"/>
    <w:rsid w:val="00076205"/>
    <w:rsid w:val="0007637B"/>
    <w:rsid w:val="00076B47"/>
    <w:rsid w:val="00076DC7"/>
    <w:rsid w:val="000771A9"/>
    <w:rsid w:val="000771AF"/>
    <w:rsid w:val="0007726B"/>
    <w:rsid w:val="000775C5"/>
    <w:rsid w:val="000777CF"/>
    <w:rsid w:val="000777FC"/>
    <w:rsid w:val="000779FC"/>
    <w:rsid w:val="00077B40"/>
    <w:rsid w:val="00080195"/>
    <w:rsid w:val="00080215"/>
    <w:rsid w:val="00080222"/>
    <w:rsid w:val="00080AC0"/>
    <w:rsid w:val="00080B21"/>
    <w:rsid w:val="00080E36"/>
    <w:rsid w:val="00080EC4"/>
    <w:rsid w:val="00081587"/>
    <w:rsid w:val="000816BB"/>
    <w:rsid w:val="00081BCA"/>
    <w:rsid w:val="00081E76"/>
    <w:rsid w:val="00081ED6"/>
    <w:rsid w:val="00082067"/>
    <w:rsid w:val="00082172"/>
    <w:rsid w:val="0008237D"/>
    <w:rsid w:val="000824EC"/>
    <w:rsid w:val="000826C1"/>
    <w:rsid w:val="00082793"/>
    <w:rsid w:val="000827EF"/>
    <w:rsid w:val="00082A25"/>
    <w:rsid w:val="00082C45"/>
    <w:rsid w:val="00083038"/>
    <w:rsid w:val="0008372F"/>
    <w:rsid w:val="00083A4E"/>
    <w:rsid w:val="00083D4C"/>
    <w:rsid w:val="00083E8B"/>
    <w:rsid w:val="0008409A"/>
    <w:rsid w:val="000842EC"/>
    <w:rsid w:val="00084393"/>
    <w:rsid w:val="00084618"/>
    <w:rsid w:val="00084728"/>
    <w:rsid w:val="0008491B"/>
    <w:rsid w:val="00084DC3"/>
    <w:rsid w:val="00085055"/>
    <w:rsid w:val="000851BC"/>
    <w:rsid w:val="00085431"/>
    <w:rsid w:val="00085609"/>
    <w:rsid w:val="00085B33"/>
    <w:rsid w:val="00085E11"/>
    <w:rsid w:val="00085FED"/>
    <w:rsid w:val="000867B1"/>
    <w:rsid w:val="00086873"/>
    <w:rsid w:val="00086B9E"/>
    <w:rsid w:val="00086FB9"/>
    <w:rsid w:val="00087060"/>
    <w:rsid w:val="00087AE2"/>
    <w:rsid w:val="00087BBB"/>
    <w:rsid w:val="00087F21"/>
    <w:rsid w:val="0009014D"/>
    <w:rsid w:val="00090177"/>
    <w:rsid w:val="00090484"/>
    <w:rsid w:val="0009063F"/>
    <w:rsid w:val="00090752"/>
    <w:rsid w:val="0009077D"/>
    <w:rsid w:val="00090A79"/>
    <w:rsid w:val="0009126C"/>
    <w:rsid w:val="00091499"/>
    <w:rsid w:val="000916D7"/>
    <w:rsid w:val="00091A85"/>
    <w:rsid w:val="00091A97"/>
    <w:rsid w:val="00091B71"/>
    <w:rsid w:val="00091C31"/>
    <w:rsid w:val="0009208C"/>
    <w:rsid w:val="0009211D"/>
    <w:rsid w:val="0009260A"/>
    <w:rsid w:val="0009297F"/>
    <w:rsid w:val="0009340D"/>
    <w:rsid w:val="00093490"/>
    <w:rsid w:val="000935BD"/>
    <w:rsid w:val="00093660"/>
    <w:rsid w:val="00093753"/>
    <w:rsid w:val="00093A1B"/>
    <w:rsid w:val="00093D75"/>
    <w:rsid w:val="000940F8"/>
    <w:rsid w:val="00094539"/>
    <w:rsid w:val="000946E1"/>
    <w:rsid w:val="000947BD"/>
    <w:rsid w:val="00094952"/>
    <w:rsid w:val="00094BBA"/>
    <w:rsid w:val="00094CB0"/>
    <w:rsid w:val="00094F8E"/>
    <w:rsid w:val="00095002"/>
    <w:rsid w:val="000950F2"/>
    <w:rsid w:val="00095207"/>
    <w:rsid w:val="000953D7"/>
    <w:rsid w:val="000957EF"/>
    <w:rsid w:val="00096776"/>
    <w:rsid w:val="00096A56"/>
    <w:rsid w:val="00096E28"/>
    <w:rsid w:val="00096F19"/>
    <w:rsid w:val="00097802"/>
    <w:rsid w:val="00097D55"/>
    <w:rsid w:val="000A014D"/>
    <w:rsid w:val="000A0769"/>
    <w:rsid w:val="000A0851"/>
    <w:rsid w:val="000A09F2"/>
    <w:rsid w:val="000A0CD7"/>
    <w:rsid w:val="000A0F54"/>
    <w:rsid w:val="000A1163"/>
    <w:rsid w:val="000A187E"/>
    <w:rsid w:val="000A1A03"/>
    <w:rsid w:val="000A1C9F"/>
    <w:rsid w:val="000A1D4B"/>
    <w:rsid w:val="000A1D9D"/>
    <w:rsid w:val="000A1DA6"/>
    <w:rsid w:val="000A2138"/>
    <w:rsid w:val="000A2575"/>
    <w:rsid w:val="000A29AD"/>
    <w:rsid w:val="000A2D1E"/>
    <w:rsid w:val="000A3003"/>
    <w:rsid w:val="000A3059"/>
    <w:rsid w:val="000A32E2"/>
    <w:rsid w:val="000A32E5"/>
    <w:rsid w:val="000A330C"/>
    <w:rsid w:val="000A338E"/>
    <w:rsid w:val="000A3777"/>
    <w:rsid w:val="000A37D2"/>
    <w:rsid w:val="000A4036"/>
    <w:rsid w:val="000A4065"/>
    <w:rsid w:val="000A4445"/>
    <w:rsid w:val="000A44B9"/>
    <w:rsid w:val="000A4963"/>
    <w:rsid w:val="000A4B85"/>
    <w:rsid w:val="000A4BE3"/>
    <w:rsid w:val="000A4C76"/>
    <w:rsid w:val="000A4D40"/>
    <w:rsid w:val="000A4E6E"/>
    <w:rsid w:val="000A508E"/>
    <w:rsid w:val="000A536D"/>
    <w:rsid w:val="000A541F"/>
    <w:rsid w:val="000A5531"/>
    <w:rsid w:val="000A568E"/>
    <w:rsid w:val="000A57C6"/>
    <w:rsid w:val="000A5CB3"/>
    <w:rsid w:val="000A61DC"/>
    <w:rsid w:val="000A634A"/>
    <w:rsid w:val="000A6907"/>
    <w:rsid w:val="000A6A7B"/>
    <w:rsid w:val="000A710F"/>
    <w:rsid w:val="000A71BE"/>
    <w:rsid w:val="000A722A"/>
    <w:rsid w:val="000A72C0"/>
    <w:rsid w:val="000A7430"/>
    <w:rsid w:val="000A7436"/>
    <w:rsid w:val="000A756B"/>
    <w:rsid w:val="000A75E9"/>
    <w:rsid w:val="000A7687"/>
    <w:rsid w:val="000A770B"/>
    <w:rsid w:val="000A772C"/>
    <w:rsid w:val="000A78BB"/>
    <w:rsid w:val="000A7E59"/>
    <w:rsid w:val="000A7E96"/>
    <w:rsid w:val="000A7EF5"/>
    <w:rsid w:val="000B000A"/>
    <w:rsid w:val="000B0016"/>
    <w:rsid w:val="000B01F6"/>
    <w:rsid w:val="000B020B"/>
    <w:rsid w:val="000B0336"/>
    <w:rsid w:val="000B03C0"/>
    <w:rsid w:val="000B0562"/>
    <w:rsid w:val="000B062A"/>
    <w:rsid w:val="000B0817"/>
    <w:rsid w:val="000B092F"/>
    <w:rsid w:val="000B0A47"/>
    <w:rsid w:val="000B104A"/>
    <w:rsid w:val="000B14D1"/>
    <w:rsid w:val="000B1651"/>
    <w:rsid w:val="000B17F7"/>
    <w:rsid w:val="000B1971"/>
    <w:rsid w:val="000B19A4"/>
    <w:rsid w:val="000B1B12"/>
    <w:rsid w:val="000B1C01"/>
    <w:rsid w:val="000B1FCC"/>
    <w:rsid w:val="000B1FD6"/>
    <w:rsid w:val="000B20E5"/>
    <w:rsid w:val="000B21FB"/>
    <w:rsid w:val="000B2265"/>
    <w:rsid w:val="000B247C"/>
    <w:rsid w:val="000B24B5"/>
    <w:rsid w:val="000B256F"/>
    <w:rsid w:val="000B2579"/>
    <w:rsid w:val="000B2A8C"/>
    <w:rsid w:val="000B2D09"/>
    <w:rsid w:val="000B2D2E"/>
    <w:rsid w:val="000B2D7A"/>
    <w:rsid w:val="000B32FB"/>
    <w:rsid w:val="000B34C9"/>
    <w:rsid w:val="000B3643"/>
    <w:rsid w:val="000B3A62"/>
    <w:rsid w:val="000B3B26"/>
    <w:rsid w:val="000B3D13"/>
    <w:rsid w:val="000B3E97"/>
    <w:rsid w:val="000B458C"/>
    <w:rsid w:val="000B48EF"/>
    <w:rsid w:val="000B4AE0"/>
    <w:rsid w:val="000B4D21"/>
    <w:rsid w:val="000B4F85"/>
    <w:rsid w:val="000B4FE5"/>
    <w:rsid w:val="000B511D"/>
    <w:rsid w:val="000B513B"/>
    <w:rsid w:val="000B5BDB"/>
    <w:rsid w:val="000B6170"/>
    <w:rsid w:val="000B64D6"/>
    <w:rsid w:val="000B6699"/>
    <w:rsid w:val="000B6776"/>
    <w:rsid w:val="000B6ACC"/>
    <w:rsid w:val="000B6B18"/>
    <w:rsid w:val="000B6CB8"/>
    <w:rsid w:val="000B6D16"/>
    <w:rsid w:val="000B6F2D"/>
    <w:rsid w:val="000B70F7"/>
    <w:rsid w:val="000B71BD"/>
    <w:rsid w:val="000B7721"/>
    <w:rsid w:val="000B774D"/>
    <w:rsid w:val="000B776D"/>
    <w:rsid w:val="000B7CD9"/>
    <w:rsid w:val="000C03DB"/>
    <w:rsid w:val="000C0486"/>
    <w:rsid w:val="000C0B63"/>
    <w:rsid w:val="000C0C26"/>
    <w:rsid w:val="000C0C2D"/>
    <w:rsid w:val="000C0D5D"/>
    <w:rsid w:val="000C0E40"/>
    <w:rsid w:val="000C0EF6"/>
    <w:rsid w:val="000C1184"/>
    <w:rsid w:val="000C13AB"/>
    <w:rsid w:val="000C14C4"/>
    <w:rsid w:val="000C16AF"/>
    <w:rsid w:val="000C191C"/>
    <w:rsid w:val="000C19AC"/>
    <w:rsid w:val="000C1B6C"/>
    <w:rsid w:val="000C1CAF"/>
    <w:rsid w:val="000C1D86"/>
    <w:rsid w:val="000C20A5"/>
    <w:rsid w:val="000C20EE"/>
    <w:rsid w:val="000C219B"/>
    <w:rsid w:val="000C25BB"/>
    <w:rsid w:val="000C2627"/>
    <w:rsid w:val="000C277D"/>
    <w:rsid w:val="000C2B85"/>
    <w:rsid w:val="000C2BF5"/>
    <w:rsid w:val="000C2C2E"/>
    <w:rsid w:val="000C2CA6"/>
    <w:rsid w:val="000C30DF"/>
    <w:rsid w:val="000C3480"/>
    <w:rsid w:val="000C365A"/>
    <w:rsid w:val="000C39C0"/>
    <w:rsid w:val="000C3C9F"/>
    <w:rsid w:val="000C3FA9"/>
    <w:rsid w:val="000C44FD"/>
    <w:rsid w:val="000C4660"/>
    <w:rsid w:val="000C4AE6"/>
    <w:rsid w:val="000C4B79"/>
    <w:rsid w:val="000C4B86"/>
    <w:rsid w:val="000C4C98"/>
    <w:rsid w:val="000C4C9B"/>
    <w:rsid w:val="000C4CA2"/>
    <w:rsid w:val="000C4F0F"/>
    <w:rsid w:val="000C5055"/>
    <w:rsid w:val="000C579C"/>
    <w:rsid w:val="000C5878"/>
    <w:rsid w:val="000C59A9"/>
    <w:rsid w:val="000C5A5C"/>
    <w:rsid w:val="000C5B0F"/>
    <w:rsid w:val="000C5DD3"/>
    <w:rsid w:val="000C60E6"/>
    <w:rsid w:val="000C646E"/>
    <w:rsid w:val="000C65B9"/>
    <w:rsid w:val="000C6995"/>
    <w:rsid w:val="000C6AD7"/>
    <w:rsid w:val="000C6C6C"/>
    <w:rsid w:val="000C6CBE"/>
    <w:rsid w:val="000C6E1F"/>
    <w:rsid w:val="000C6EB0"/>
    <w:rsid w:val="000C7380"/>
    <w:rsid w:val="000C7471"/>
    <w:rsid w:val="000C7531"/>
    <w:rsid w:val="000C76A4"/>
    <w:rsid w:val="000C7753"/>
    <w:rsid w:val="000C7B6B"/>
    <w:rsid w:val="000C7EFF"/>
    <w:rsid w:val="000D005C"/>
    <w:rsid w:val="000D041D"/>
    <w:rsid w:val="000D0949"/>
    <w:rsid w:val="000D0CE2"/>
    <w:rsid w:val="000D0D2F"/>
    <w:rsid w:val="000D130F"/>
    <w:rsid w:val="000D16E4"/>
    <w:rsid w:val="000D170F"/>
    <w:rsid w:val="000D1786"/>
    <w:rsid w:val="000D1865"/>
    <w:rsid w:val="000D1B9F"/>
    <w:rsid w:val="000D1D69"/>
    <w:rsid w:val="000D1F5E"/>
    <w:rsid w:val="000D274F"/>
    <w:rsid w:val="000D28F0"/>
    <w:rsid w:val="000D2CFA"/>
    <w:rsid w:val="000D2E4B"/>
    <w:rsid w:val="000D37F2"/>
    <w:rsid w:val="000D3A83"/>
    <w:rsid w:val="000D3AFB"/>
    <w:rsid w:val="000D3C63"/>
    <w:rsid w:val="000D4043"/>
    <w:rsid w:val="000D4444"/>
    <w:rsid w:val="000D45D3"/>
    <w:rsid w:val="000D46E1"/>
    <w:rsid w:val="000D4D02"/>
    <w:rsid w:val="000D4D1B"/>
    <w:rsid w:val="000D5355"/>
    <w:rsid w:val="000D53AE"/>
    <w:rsid w:val="000D54BB"/>
    <w:rsid w:val="000D5608"/>
    <w:rsid w:val="000D59A7"/>
    <w:rsid w:val="000D5E29"/>
    <w:rsid w:val="000D5F79"/>
    <w:rsid w:val="000D6369"/>
    <w:rsid w:val="000D6440"/>
    <w:rsid w:val="000D669C"/>
    <w:rsid w:val="000D66AF"/>
    <w:rsid w:val="000D6730"/>
    <w:rsid w:val="000D6762"/>
    <w:rsid w:val="000D6776"/>
    <w:rsid w:val="000D67AD"/>
    <w:rsid w:val="000D68C6"/>
    <w:rsid w:val="000D704C"/>
    <w:rsid w:val="000D7080"/>
    <w:rsid w:val="000D7442"/>
    <w:rsid w:val="000D75D5"/>
    <w:rsid w:val="000D7E21"/>
    <w:rsid w:val="000D7F68"/>
    <w:rsid w:val="000D7FA2"/>
    <w:rsid w:val="000D7FE7"/>
    <w:rsid w:val="000DE3C8"/>
    <w:rsid w:val="000E00C3"/>
    <w:rsid w:val="000E0120"/>
    <w:rsid w:val="000E0177"/>
    <w:rsid w:val="000E03C5"/>
    <w:rsid w:val="000E071F"/>
    <w:rsid w:val="000E087F"/>
    <w:rsid w:val="000E08D1"/>
    <w:rsid w:val="000E0982"/>
    <w:rsid w:val="000E0AAD"/>
    <w:rsid w:val="000E0B7E"/>
    <w:rsid w:val="000E0BC0"/>
    <w:rsid w:val="000E0BF3"/>
    <w:rsid w:val="000E0F8D"/>
    <w:rsid w:val="000E1287"/>
    <w:rsid w:val="000E159D"/>
    <w:rsid w:val="000E1790"/>
    <w:rsid w:val="000E1B97"/>
    <w:rsid w:val="000E1C70"/>
    <w:rsid w:val="000E2383"/>
    <w:rsid w:val="000E24EC"/>
    <w:rsid w:val="000E2683"/>
    <w:rsid w:val="000E31EE"/>
    <w:rsid w:val="000E3542"/>
    <w:rsid w:val="000E35B8"/>
    <w:rsid w:val="000E3732"/>
    <w:rsid w:val="000E3AFF"/>
    <w:rsid w:val="000E3B8C"/>
    <w:rsid w:val="000E4743"/>
    <w:rsid w:val="000E4A3F"/>
    <w:rsid w:val="000E4BE9"/>
    <w:rsid w:val="000E4DF2"/>
    <w:rsid w:val="000E5761"/>
    <w:rsid w:val="000E5B73"/>
    <w:rsid w:val="000E5F41"/>
    <w:rsid w:val="000E5F43"/>
    <w:rsid w:val="000E5FFE"/>
    <w:rsid w:val="000E619E"/>
    <w:rsid w:val="000E65EB"/>
    <w:rsid w:val="000E6C79"/>
    <w:rsid w:val="000E7B4C"/>
    <w:rsid w:val="000F006F"/>
    <w:rsid w:val="000F0076"/>
    <w:rsid w:val="000F010B"/>
    <w:rsid w:val="000F01DE"/>
    <w:rsid w:val="000F0252"/>
    <w:rsid w:val="000F0272"/>
    <w:rsid w:val="000F02DF"/>
    <w:rsid w:val="000F0303"/>
    <w:rsid w:val="000F0751"/>
    <w:rsid w:val="000F0AA4"/>
    <w:rsid w:val="000F1190"/>
    <w:rsid w:val="000F123A"/>
    <w:rsid w:val="000F1AA6"/>
    <w:rsid w:val="000F1CB5"/>
    <w:rsid w:val="000F1E25"/>
    <w:rsid w:val="000F1FDD"/>
    <w:rsid w:val="000F2162"/>
    <w:rsid w:val="000F296F"/>
    <w:rsid w:val="000F2D42"/>
    <w:rsid w:val="000F2F66"/>
    <w:rsid w:val="000F30C9"/>
    <w:rsid w:val="000F30E7"/>
    <w:rsid w:val="000F3674"/>
    <w:rsid w:val="000F3695"/>
    <w:rsid w:val="000F397D"/>
    <w:rsid w:val="000F3EC0"/>
    <w:rsid w:val="000F4335"/>
    <w:rsid w:val="000F46FB"/>
    <w:rsid w:val="000F49EE"/>
    <w:rsid w:val="000F4A58"/>
    <w:rsid w:val="000F4EB0"/>
    <w:rsid w:val="000F5689"/>
    <w:rsid w:val="000F5936"/>
    <w:rsid w:val="000F5A71"/>
    <w:rsid w:val="000F5B20"/>
    <w:rsid w:val="000F5F7C"/>
    <w:rsid w:val="000F6059"/>
    <w:rsid w:val="000F606B"/>
    <w:rsid w:val="000F6206"/>
    <w:rsid w:val="000F621E"/>
    <w:rsid w:val="000F63A6"/>
    <w:rsid w:val="000F6408"/>
    <w:rsid w:val="000F6450"/>
    <w:rsid w:val="000F6C38"/>
    <w:rsid w:val="000F70E6"/>
    <w:rsid w:val="000F7303"/>
    <w:rsid w:val="000F7349"/>
    <w:rsid w:val="000F7581"/>
    <w:rsid w:val="000F75DE"/>
    <w:rsid w:val="000F7D49"/>
    <w:rsid w:val="001001A3"/>
    <w:rsid w:val="001001E7"/>
    <w:rsid w:val="001005A1"/>
    <w:rsid w:val="00100706"/>
    <w:rsid w:val="00100C4A"/>
    <w:rsid w:val="00100D63"/>
    <w:rsid w:val="00100F23"/>
    <w:rsid w:val="001010B3"/>
    <w:rsid w:val="00101233"/>
    <w:rsid w:val="001012F4"/>
    <w:rsid w:val="0010170B"/>
    <w:rsid w:val="00101B3E"/>
    <w:rsid w:val="00102148"/>
    <w:rsid w:val="0010227D"/>
    <w:rsid w:val="001022A8"/>
    <w:rsid w:val="001025D1"/>
    <w:rsid w:val="00102AE2"/>
    <w:rsid w:val="00102B3F"/>
    <w:rsid w:val="00102E5A"/>
    <w:rsid w:val="00102EE4"/>
    <w:rsid w:val="00102F82"/>
    <w:rsid w:val="00103217"/>
    <w:rsid w:val="00103337"/>
    <w:rsid w:val="0010346D"/>
    <w:rsid w:val="0010361E"/>
    <w:rsid w:val="00103778"/>
    <w:rsid w:val="00103A45"/>
    <w:rsid w:val="00103CA8"/>
    <w:rsid w:val="00103D66"/>
    <w:rsid w:val="00103FD2"/>
    <w:rsid w:val="001041D1"/>
    <w:rsid w:val="00104681"/>
    <w:rsid w:val="0010468E"/>
    <w:rsid w:val="00104A11"/>
    <w:rsid w:val="00104DF9"/>
    <w:rsid w:val="00105017"/>
    <w:rsid w:val="001050B1"/>
    <w:rsid w:val="001050C3"/>
    <w:rsid w:val="0010510C"/>
    <w:rsid w:val="00105207"/>
    <w:rsid w:val="001055A1"/>
    <w:rsid w:val="0010561F"/>
    <w:rsid w:val="001056EE"/>
    <w:rsid w:val="00105785"/>
    <w:rsid w:val="00105FB6"/>
    <w:rsid w:val="0010600E"/>
    <w:rsid w:val="00106106"/>
    <w:rsid w:val="00106B9F"/>
    <w:rsid w:val="00106DEB"/>
    <w:rsid w:val="00106EB4"/>
    <w:rsid w:val="00107325"/>
    <w:rsid w:val="001075D9"/>
    <w:rsid w:val="001076AB"/>
    <w:rsid w:val="001078AC"/>
    <w:rsid w:val="001079F6"/>
    <w:rsid w:val="00107A46"/>
    <w:rsid w:val="00107CC8"/>
    <w:rsid w:val="00107F04"/>
    <w:rsid w:val="001100CA"/>
    <w:rsid w:val="001108BF"/>
    <w:rsid w:val="001109B8"/>
    <w:rsid w:val="00110CEE"/>
    <w:rsid w:val="00110DA6"/>
    <w:rsid w:val="00110F3E"/>
    <w:rsid w:val="00111096"/>
    <w:rsid w:val="00111503"/>
    <w:rsid w:val="001115CE"/>
    <w:rsid w:val="001115D0"/>
    <w:rsid w:val="001115DE"/>
    <w:rsid w:val="00111A74"/>
    <w:rsid w:val="00111F40"/>
    <w:rsid w:val="001121AD"/>
    <w:rsid w:val="001122DE"/>
    <w:rsid w:val="00112375"/>
    <w:rsid w:val="0011253D"/>
    <w:rsid w:val="00112798"/>
    <w:rsid w:val="0011286B"/>
    <w:rsid w:val="001128EB"/>
    <w:rsid w:val="00112950"/>
    <w:rsid w:val="00112B1E"/>
    <w:rsid w:val="00112BED"/>
    <w:rsid w:val="00112F3C"/>
    <w:rsid w:val="00113466"/>
    <w:rsid w:val="001135AB"/>
    <w:rsid w:val="00113FB5"/>
    <w:rsid w:val="00114001"/>
    <w:rsid w:val="00114201"/>
    <w:rsid w:val="0011442A"/>
    <w:rsid w:val="001148F0"/>
    <w:rsid w:val="00114A09"/>
    <w:rsid w:val="00114E8E"/>
    <w:rsid w:val="0011552D"/>
    <w:rsid w:val="00115E95"/>
    <w:rsid w:val="00115EAF"/>
    <w:rsid w:val="001162AB"/>
    <w:rsid w:val="0011638B"/>
    <w:rsid w:val="0011645A"/>
    <w:rsid w:val="001164F0"/>
    <w:rsid w:val="00116549"/>
    <w:rsid w:val="001166E4"/>
    <w:rsid w:val="00116BEE"/>
    <w:rsid w:val="00116F05"/>
    <w:rsid w:val="00117163"/>
    <w:rsid w:val="00117365"/>
    <w:rsid w:val="00117451"/>
    <w:rsid w:val="001174A5"/>
    <w:rsid w:val="0011763E"/>
    <w:rsid w:val="001177B3"/>
    <w:rsid w:val="00117C57"/>
    <w:rsid w:val="001204C2"/>
    <w:rsid w:val="00120948"/>
    <w:rsid w:val="00120D98"/>
    <w:rsid w:val="00120E92"/>
    <w:rsid w:val="0012144C"/>
    <w:rsid w:val="00121985"/>
    <w:rsid w:val="00121AC8"/>
    <w:rsid w:val="00121AC9"/>
    <w:rsid w:val="00121B9A"/>
    <w:rsid w:val="00121DE2"/>
    <w:rsid w:val="001220D4"/>
    <w:rsid w:val="001221CB"/>
    <w:rsid w:val="00122211"/>
    <w:rsid w:val="00122381"/>
    <w:rsid w:val="001226EE"/>
    <w:rsid w:val="00122BEE"/>
    <w:rsid w:val="00122C4D"/>
    <w:rsid w:val="00122D5F"/>
    <w:rsid w:val="00122D97"/>
    <w:rsid w:val="00122EA9"/>
    <w:rsid w:val="00123317"/>
    <w:rsid w:val="00123569"/>
    <w:rsid w:val="00123A18"/>
    <w:rsid w:val="00123B47"/>
    <w:rsid w:val="00123BDA"/>
    <w:rsid w:val="00123CDC"/>
    <w:rsid w:val="00123E9B"/>
    <w:rsid w:val="0012416B"/>
    <w:rsid w:val="00124338"/>
    <w:rsid w:val="00124595"/>
    <w:rsid w:val="001247F7"/>
    <w:rsid w:val="001249B9"/>
    <w:rsid w:val="001249E1"/>
    <w:rsid w:val="00124AA5"/>
    <w:rsid w:val="00124AB6"/>
    <w:rsid w:val="00124B73"/>
    <w:rsid w:val="00124CD1"/>
    <w:rsid w:val="00124F07"/>
    <w:rsid w:val="001250B5"/>
    <w:rsid w:val="00125184"/>
    <w:rsid w:val="0012519C"/>
    <w:rsid w:val="00125666"/>
    <w:rsid w:val="0012571B"/>
    <w:rsid w:val="001259F1"/>
    <w:rsid w:val="00125BAA"/>
    <w:rsid w:val="00125F7B"/>
    <w:rsid w:val="00126370"/>
    <w:rsid w:val="00126395"/>
    <w:rsid w:val="001263E7"/>
    <w:rsid w:val="00126937"/>
    <w:rsid w:val="0012693F"/>
    <w:rsid w:val="00126A37"/>
    <w:rsid w:val="00126D97"/>
    <w:rsid w:val="00126EC9"/>
    <w:rsid w:val="00127370"/>
    <w:rsid w:val="00127609"/>
    <w:rsid w:val="0012770E"/>
    <w:rsid w:val="00127BE2"/>
    <w:rsid w:val="00127E8B"/>
    <w:rsid w:val="00127E9E"/>
    <w:rsid w:val="00127F93"/>
    <w:rsid w:val="0013002C"/>
    <w:rsid w:val="00130287"/>
    <w:rsid w:val="001305F7"/>
    <w:rsid w:val="00130A5D"/>
    <w:rsid w:val="00130DBA"/>
    <w:rsid w:val="00130FF6"/>
    <w:rsid w:val="00131052"/>
    <w:rsid w:val="00131374"/>
    <w:rsid w:val="00131638"/>
    <w:rsid w:val="00131751"/>
    <w:rsid w:val="001319C3"/>
    <w:rsid w:val="00131A9A"/>
    <w:rsid w:val="00131ED8"/>
    <w:rsid w:val="00131FF0"/>
    <w:rsid w:val="001320A4"/>
    <w:rsid w:val="001322EF"/>
    <w:rsid w:val="00132C19"/>
    <w:rsid w:val="00132C71"/>
    <w:rsid w:val="00132D26"/>
    <w:rsid w:val="00132DEA"/>
    <w:rsid w:val="0013303F"/>
    <w:rsid w:val="00133123"/>
    <w:rsid w:val="00133351"/>
    <w:rsid w:val="00133485"/>
    <w:rsid w:val="001336A8"/>
    <w:rsid w:val="001336C6"/>
    <w:rsid w:val="0013377C"/>
    <w:rsid w:val="00133D7B"/>
    <w:rsid w:val="00133D82"/>
    <w:rsid w:val="00133FA9"/>
    <w:rsid w:val="001340D4"/>
    <w:rsid w:val="00134134"/>
    <w:rsid w:val="00134225"/>
    <w:rsid w:val="0013433B"/>
    <w:rsid w:val="001344C0"/>
    <w:rsid w:val="00134601"/>
    <w:rsid w:val="00134C6F"/>
    <w:rsid w:val="00134D25"/>
    <w:rsid w:val="00135289"/>
    <w:rsid w:val="001353B9"/>
    <w:rsid w:val="00135531"/>
    <w:rsid w:val="00135AFA"/>
    <w:rsid w:val="001363E9"/>
    <w:rsid w:val="00136473"/>
    <w:rsid w:val="0013656B"/>
    <w:rsid w:val="00136575"/>
    <w:rsid w:val="00136779"/>
    <w:rsid w:val="00136926"/>
    <w:rsid w:val="00136B68"/>
    <w:rsid w:val="00136E1C"/>
    <w:rsid w:val="00137446"/>
    <w:rsid w:val="00137BAE"/>
    <w:rsid w:val="00137DD6"/>
    <w:rsid w:val="001400ED"/>
    <w:rsid w:val="001400F0"/>
    <w:rsid w:val="00140213"/>
    <w:rsid w:val="001403BE"/>
    <w:rsid w:val="001406CE"/>
    <w:rsid w:val="001409B2"/>
    <w:rsid w:val="00140B34"/>
    <w:rsid w:val="00140CEA"/>
    <w:rsid w:val="001411F4"/>
    <w:rsid w:val="001412BF"/>
    <w:rsid w:val="00141796"/>
    <w:rsid w:val="00141936"/>
    <w:rsid w:val="001419AA"/>
    <w:rsid w:val="00141A76"/>
    <w:rsid w:val="00141EE3"/>
    <w:rsid w:val="00141F2F"/>
    <w:rsid w:val="00142273"/>
    <w:rsid w:val="00142365"/>
    <w:rsid w:val="0014245A"/>
    <w:rsid w:val="00142644"/>
    <w:rsid w:val="0014286E"/>
    <w:rsid w:val="0014290A"/>
    <w:rsid w:val="00142BA7"/>
    <w:rsid w:val="00142F07"/>
    <w:rsid w:val="00142F78"/>
    <w:rsid w:val="001431FF"/>
    <w:rsid w:val="00143348"/>
    <w:rsid w:val="00143353"/>
    <w:rsid w:val="001435B0"/>
    <w:rsid w:val="0014380A"/>
    <w:rsid w:val="00143B3C"/>
    <w:rsid w:val="00143E33"/>
    <w:rsid w:val="00143FB1"/>
    <w:rsid w:val="00143FFE"/>
    <w:rsid w:val="0014405F"/>
    <w:rsid w:val="001440E6"/>
    <w:rsid w:val="0014412D"/>
    <w:rsid w:val="00144155"/>
    <w:rsid w:val="001441BC"/>
    <w:rsid w:val="00144448"/>
    <w:rsid w:val="00144BF0"/>
    <w:rsid w:val="00144EC9"/>
    <w:rsid w:val="00145262"/>
    <w:rsid w:val="00145529"/>
    <w:rsid w:val="001455AB"/>
    <w:rsid w:val="0014564E"/>
    <w:rsid w:val="001457F7"/>
    <w:rsid w:val="001459B7"/>
    <w:rsid w:val="001459C3"/>
    <w:rsid w:val="001459D5"/>
    <w:rsid w:val="00145D6E"/>
    <w:rsid w:val="001460DA"/>
    <w:rsid w:val="00146231"/>
    <w:rsid w:val="00146661"/>
    <w:rsid w:val="00146683"/>
    <w:rsid w:val="001466AF"/>
    <w:rsid w:val="00146DBB"/>
    <w:rsid w:val="00146F03"/>
    <w:rsid w:val="001473A2"/>
    <w:rsid w:val="00147862"/>
    <w:rsid w:val="00147DF1"/>
    <w:rsid w:val="00147E30"/>
    <w:rsid w:val="00147E7E"/>
    <w:rsid w:val="00147F88"/>
    <w:rsid w:val="00150014"/>
    <w:rsid w:val="001500B6"/>
    <w:rsid w:val="00150331"/>
    <w:rsid w:val="0015039C"/>
    <w:rsid w:val="001503E4"/>
    <w:rsid w:val="001504B4"/>
    <w:rsid w:val="00150B84"/>
    <w:rsid w:val="00150BEA"/>
    <w:rsid w:val="0015102B"/>
    <w:rsid w:val="001515BB"/>
    <w:rsid w:val="00151792"/>
    <w:rsid w:val="00151C41"/>
    <w:rsid w:val="001520E8"/>
    <w:rsid w:val="00152159"/>
    <w:rsid w:val="001521AE"/>
    <w:rsid w:val="0015229C"/>
    <w:rsid w:val="00152A3A"/>
    <w:rsid w:val="00152A84"/>
    <w:rsid w:val="00152AA9"/>
    <w:rsid w:val="00152CF0"/>
    <w:rsid w:val="00152D55"/>
    <w:rsid w:val="00152DD3"/>
    <w:rsid w:val="00152DE3"/>
    <w:rsid w:val="00152EA9"/>
    <w:rsid w:val="00152F21"/>
    <w:rsid w:val="00152FB7"/>
    <w:rsid w:val="00153185"/>
    <w:rsid w:val="0015319A"/>
    <w:rsid w:val="00153449"/>
    <w:rsid w:val="00153700"/>
    <w:rsid w:val="00153831"/>
    <w:rsid w:val="00153917"/>
    <w:rsid w:val="00153A82"/>
    <w:rsid w:val="00153C37"/>
    <w:rsid w:val="001540C2"/>
    <w:rsid w:val="001541D7"/>
    <w:rsid w:val="0015433E"/>
    <w:rsid w:val="00154466"/>
    <w:rsid w:val="00154802"/>
    <w:rsid w:val="0015489B"/>
    <w:rsid w:val="00154A48"/>
    <w:rsid w:val="00154B73"/>
    <w:rsid w:val="00154B9E"/>
    <w:rsid w:val="00154C7E"/>
    <w:rsid w:val="00154D04"/>
    <w:rsid w:val="0015516F"/>
    <w:rsid w:val="0015551E"/>
    <w:rsid w:val="00155565"/>
    <w:rsid w:val="001555BC"/>
    <w:rsid w:val="001555DE"/>
    <w:rsid w:val="0015564F"/>
    <w:rsid w:val="00155706"/>
    <w:rsid w:val="001559B2"/>
    <w:rsid w:val="00155B99"/>
    <w:rsid w:val="00156509"/>
    <w:rsid w:val="001566F1"/>
    <w:rsid w:val="00156A1B"/>
    <w:rsid w:val="00156B29"/>
    <w:rsid w:val="00156BEC"/>
    <w:rsid w:val="00156D74"/>
    <w:rsid w:val="00156FA1"/>
    <w:rsid w:val="001570BB"/>
    <w:rsid w:val="00157816"/>
    <w:rsid w:val="001578EA"/>
    <w:rsid w:val="00157AFC"/>
    <w:rsid w:val="00157C00"/>
    <w:rsid w:val="00157F9F"/>
    <w:rsid w:val="00160509"/>
    <w:rsid w:val="00160545"/>
    <w:rsid w:val="00160A29"/>
    <w:rsid w:val="00160BDD"/>
    <w:rsid w:val="001610CB"/>
    <w:rsid w:val="001611AA"/>
    <w:rsid w:val="001612AA"/>
    <w:rsid w:val="001619B0"/>
    <w:rsid w:val="00161A7F"/>
    <w:rsid w:val="00161B48"/>
    <w:rsid w:val="00161CA8"/>
    <w:rsid w:val="00161D12"/>
    <w:rsid w:val="001620DC"/>
    <w:rsid w:val="001625AA"/>
    <w:rsid w:val="001627CC"/>
    <w:rsid w:val="001627FC"/>
    <w:rsid w:val="0016298E"/>
    <w:rsid w:val="00162AF2"/>
    <w:rsid w:val="00162D83"/>
    <w:rsid w:val="00163008"/>
    <w:rsid w:val="00163602"/>
    <w:rsid w:val="00163ADE"/>
    <w:rsid w:val="00163B0D"/>
    <w:rsid w:val="00163B53"/>
    <w:rsid w:val="00163C17"/>
    <w:rsid w:val="00163D27"/>
    <w:rsid w:val="00163EAC"/>
    <w:rsid w:val="00163FE8"/>
    <w:rsid w:val="00164195"/>
    <w:rsid w:val="001643C0"/>
    <w:rsid w:val="00164714"/>
    <w:rsid w:val="00164843"/>
    <w:rsid w:val="00164A62"/>
    <w:rsid w:val="00164AB9"/>
    <w:rsid w:val="00164BBE"/>
    <w:rsid w:val="001653B8"/>
    <w:rsid w:val="001656A6"/>
    <w:rsid w:val="00165783"/>
    <w:rsid w:val="00165B30"/>
    <w:rsid w:val="001665F2"/>
    <w:rsid w:val="00166843"/>
    <w:rsid w:val="00166C83"/>
    <w:rsid w:val="00166D6D"/>
    <w:rsid w:val="00167AFB"/>
    <w:rsid w:val="00167E40"/>
    <w:rsid w:val="00167FE1"/>
    <w:rsid w:val="001703F0"/>
    <w:rsid w:val="001705C2"/>
    <w:rsid w:val="001705C7"/>
    <w:rsid w:val="001707E5"/>
    <w:rsid w:val="0017086B"/>
    <w:rsid w:val="00170EEE"/>
    <w:rsid w:val="001711F6"/>
    <w:rsid w:val="00171353"/>
    <w:rsid w:val="00171532"/>
    <w:rsid w:val="00171B4F"/>
    <w:rsid w:val="00171C17"/>
    <w:rsid w:val="0017282C"/>
    <w:rsid w:val="00172AA8"/>
    <w:rsid w:val="00172ABC"/>
    <w:rsid w:val="00172BC5"/>
    <w:rsid w:val="00172C73"/>
    <w:rsid w:val="00172DA4"/>
    <w:rsid w:val="00173120"/>
    <w:rsid w:val="001731C7"/>
    <w:rsid w:val="0017335D"/>
    <w:rsid w:val="001733A7"/>
    <w:rsid w:val="001735C6"/>
    <w:rsid w:val="001738F4"/>
    <w:rsid w:val="00173E67"/>
    <w:rsid w:val="00173EBA"/>
    <w:rsid w:val="001741EE"/>
    <w:rsid w:val="001742A5"/>
    <w:rsid w:val="001747A4"/>
    <w:rsid w:val="00174AF8"/>
    <w:rsid w:val="00174D17"/>
    <w:rsid w:val="001750A9"/>
    <w:rsid w:val="0017559D"/>
    <w:rsid w:val="001755BF"/>
    <w:rsid w:val="00175903"/>
    <w:rsid w:val="00175934"/>
    <w:rsid w:val="0017596C"/>
    <w:rsid w:val="00175ABE"/>
    <w:rsid w:val="00175ACD"/>
    <w:rsid w:val="001761E1"/>
    <w:rsid w:val="001763AD"/>
    <w:rsid w:val="00176824"/>
    <w:rsid w:val="00176D38"/>
    <w:rsid w:val="00177018"/>
    <w:rsid w:val="00177199"/>
    <w:rsid w:val="001774B7"/>
    <w:rsid w:val="0017795D"/>
    <w:rsid w:val="0017799D"/>
    <w:rsid w:val="00177B03"/>
    <w:rsid w:val="00177F03"/>
    <w:rsid w:val="00180123"/>
    <w:rsid w:val="00180259"/>
    <w:rsid w:val="001805E8"/>
    <w:rsid w:val="0018062A"/>
    <w:rsid w:val="0018075B"/>
    <w:rsid w:val="001808D9"/>
    <w:rsid w:val="00180B3E"/>
    <w:rsid w:val="00180D89"/>
    <w:rsid w:val="00180DAF"/>
    <w:rsid w:val="001811B6"/>
    <w:rsid w:val="001811CD"/>
    <w:rsid w:val="00181234"/>
    <w:rsid w:val="001812CB"/>
    <w:rsid w:val="001816B5"/>
    <w:rsid w:val="00181AB5"/>
    <w:rsid w:val="00181F24"/>
    <w:rsid w:val="001820B6"/>
    <w:rsid w:val="001821FA"/>
    <w:rsid w:val="00182403"/>
    <w:rsid w:val="001824F5"/>
    <w:rsid w:val="00182C7E"/>
    <w:rsid w:val="00182E43"/>
    <w:rsid w:val="00182F39"/>
    <w:rsid w:val="001833F0"/>
    <w:rsid w:val="00183416"/>
    <w:rsid w:val="001835C6"/>
    <w:rsid w:val="00183656"/>
    <w:rsid w:val="001839A8"/>
    <w:rsid w:val="001839D1"/>
    <w:rsid w:val="00183A02"/>
    <w:rsid w:val="00183B61"/>
    <w:rsid w:val="00183F5C"/>
    <w:rsid w:val="0018405A"/>
    <w:rsid w:val="001841A0"/>
    <w:rsid w:val="001846F3"/>
    <w:rsid w:val="0018484A"/>
    <w:rsid w:val="0018486B"/>
    <w:rsid w:val="0018486E"/>
    <w:rsid w:val="0018499C"/>
    <w:rsid w:val="00184B59"/>
    <w:rsid w:val="00184CBF"/>
    <w:rsid w:val="0018524F"/>
    <w:rsid w:val="00185476"/>
    <w:rsid w:val="00185BCB"/>
    <w:rsid w:val="00185C2E"/>
    <w:rsid w:val="00185CD1"/>
    <w:rsid w:val="001861CD"/>
    <w:rsid w:val="001861E5"/>
    <w:rsid w:val="001866F4"/>
    <w:rsid w:val="0018675A"/>
    <w:rsid w:val="00186826"/>
    <w:rsid w:val="00187380"/>
    <w:rsid w:val="00187A21"/>
    <w:rsid w:val="00187A62"/>
    <w:rsid w:val="00187CBF"/>
    <w:rsid w:val="0019019F"/>
    <w:rsid w:val="0019058F"/>
    <w:rsid w:val="00190818"/>
    <w:rsid w:val="001909ED"/>
    <w:rsid w:val="00190D59"/>
    <w:rsid w:val="00191138"/>
    <w:rsid w:val="0019178A"/>
    <w:rsid w:val="00191996"/>
    <w:rsid w:val="00191B53"/>
    <w:rsid w:val="00191F07"/>
    <w:rsid w:val="001925A7"/>
    <w:rsid w:val="001925E2"/>
    <w:rsid w:val="00192833"/>
    <w:rsid w:val="00192EB1"/>
    <w:rsid w:val="00193375"/>
    <w:rsid w:val="00193435"/>
    <w:rsid w:val="00193495"/>
    <w:rsid w:val="0019351C"/>
    <w:rsid w:val="001938FA"/>
    <w:rsid w:val="00194280"/>
    <w:rsid w:val="001944CB"/>
    <w:rsid w:val="00194670"/>
    <w:rsid w:val="001946E8"/>
    <w:rsid w:val="00194983"/>
    <w:rsid w:val="001949EF"/>
    <w:rsid w:val="00194F78"/>
    <w:rsid w:val="00195216"/>
    <w:rsid w:val="00195360"/>
    <w:rsid w:val="001953AA"/>
    <w:rsid w:val="0019559B"/>
    <w:rsid w:val="00195790"/>
    <w:rsid w:val="00195A45"/>
    <w:rsid w:val="00195A68"/>
    <w:rsid w:val="00195DBB"/>
    <w:rsid w:val="001964B1"/>
    <w:rsid w:val="00196609"/>
    <w:rsid w:val="001967EE"/>
    <w:rsid w:val="001969C9"/>
    <w:rsid w:val="001969F6"/>
    <w:rsid w:val="00196ACD"/>
    <w:rsid w:val="00196C19"/>
    <w:rsid w:val="00196C2A"/>
    <w:rsid w:val="001973DE"/>
    <w:rsid w:val="00197527"/>
    <w:rsid w:val="0019778C"/>
    <w:rsid w:val="00197CE0"/>
    <w:rsid w:val="00197F08"/>
    <w:rsid w:val="001A07A9"/>
    <w:rsid w:val="001A07B2"/>
    <w:rsid w:val="001A0963"/>
    <w:rsid w:val="001A098F"/>
    <w:rsid w:val="001A0DC5"/>
    <w:rsid w:val="001A10D1"/>
    <w:rsid w:val="001A1296"/>
    <w:rsid w:val="001A12EF"/>
    <w:rsid w:val="001A1D04"/>
    <w:rsid w:val="001A1D6F"/>
    <w:rsid w:val="001A1EC3"/>
    <w:rsid w:val="001A224F"/>
    <w:rsid w:val="001A2367"/>
    <w:rsid w:val="001A237D"/>
    <w:rsid w:val="001A247C"/>
    <w:rsid w:val="001A24EC"/>
    <w:rsid w:val="001A2680"/>
    <w:rsid w:val="001A268C"/>
    <w:rsid w:val="001A273B"/>
    <w:rsid w:val="001A2750"/>
    <w:rsid w:val="001A27A1"/>
    <w:rsid w:val="001A2838"/>
    <w:rsid w:val="001A2A2C"/>
    <w:rsid w:val="001A2C4C"/>
    <w:rsid w:val="001A2D95"/>
    <w:rsid w:val="001A336D"/>
    <w:rsid w:val="001A3522"/>
    <w:rsid w:val="001A3706"/>
    <w:rsid w:val="001A37FD"/>
    <w:rsid w:val="001A38D5"/>
    <w:rsid w:val="001A3C81"/>
    <w:rsid w:val="001A409F"/>
    <w:rsid w:val="001A416E"/>
    <w:rsid w:val="001A41E6"/>
    <w:rsid w:val="001A43CA"/>
    <w:rsid w:val="001A450E"/>
    <w:rsid w:val="001A4831"/>
    <w:rsid w:val="001A4A1C"/>
    <w:rsid w:val="001A4A97"/>
    <w:rsid w:val="001A4D48"/>
    <w:rsid w:val="001A558C"/>
    <w:rsid w:val="001A5711"/>
    <w:rsid w:val="001A5C57"/>
    <w:rsid w:val="001A5DA4"/>
    <w:rsid w:val="001A5E77"/>
    <w:rsid w:val="001A61BB"/>
    <w:rsid w:val="001A6268"/>
    <w:rsid w:val="001A66A2"/>
    <w:rsid w:val="001A7150"/>
    <w:rsid w:val="001A7450"/>
    <w:rsid w:val="001A7791"/>
    <w:rsid w:val="001A789C"/>
    <w:rsid w:val="001A7CC8"/>
    <w:rsid w:val="001A7CE0"/>
    <w:rsid w:val="001A7FC3"/>
    <w:rsid w:val="001B020C"/>
    <w:rsid w:val="001B041C"/>
    <w:rsid w:val="001B041F"/>
    <w:rsid w:val="001B0444"/>
    <w:rsid w:val="001B0482"/>
    <w:rsid w:val="001B04FF"/>
    <w:rsid w:val="001B05D8"/>
    <w:rsid w:val="001B076A"/>
    <w:rsid w:val="001B0B8C"/>
    <w:rsid w:val="001B0BB9"/>
    <w:rsid w:val="001B0C58"/>
    <w:rsid w:val="001B15DF"/>
    <w:rsid w:val="001B1643"/>
    <w:rsid w:val="001B1953"/>
    <w:rsid w:val="001B1B16"/>
    <w:rsid w:val="001B1B8E"/>
    <w:rsid w:val="001B1DC1"/>
    <w:rsid w:val="001B1DFB"/>
    <w:rsid w:val="001B1F16"/>
    <w:rsid w:val="001B1F27"/>
    <w:rsid w:val="001B1F6E"/>
    <w:rsid w:val="001B2018"/>
    <w:rsid w:val="001B228A"/>
    <w:rsid w:val="001B240A"/>
    <w:rsid w:val="001B25B0"/>
    <w:rsid w:val="001B26BC"/>
    <w:rsid w:val="001B2A4C"/>
    <w:rsid w:val="001B2BCF"/>
    <w:rsid w:val="001B2C50"/>
    <w:rsid w:val="001B2F3F"/>
    <w:rsid w:val="001B32EB"/>
    <w:rsid w:val="001B33DC"/>
    <w:rsid w:val="001B3534"/>
    <w:rsid w:val="001B3622"/>
    <w:rsid w:val="001B36C6"/>
    <w:rsid w:val="001B36D2"/>
    <w:rsid w:val="001B394E"/>
    <w:rsid w:val="001B3FFA"/>
    <w:rsid w:val="001B4070"/>
    <w:rsid w:val="001B4310"/>
    <w:rsid w:val="001B45A8"/>
    <w:rsid w:val="001B474B"/>
    <w:rsid w:val="001B47C5"/>
    <w:rsid w:val="001B4E10"/>
    <w:rsid w:val="001B4EFD"/>
    <w:rsid w:val="001B508F"/>
    <w:rsid w:val="001B5110"/>
    <w:rsid w:val="001B5133"/>
    <w:rsid w:val="001B51F4"/>
    <w:rsid w:val="001B53F0"/>
    <w:rsid w:val="001B557E"/>
    <w:rsid w:val="001B55E8"/>
    <w:rsid w:val="001B5621"/>
    <w:rsid w:val="001B575F"/>
    <w:rsid w:val="001B57C8"/>
    <w:rsid w:val="001B583B"/>
    <w:rsid w:val="001B5ACE"/>
    <w:rsid w:val="001B5C54"/>
    <w:rsid w:val="001B5EE3"/>
    <w:rsid w:val="001B6083"/>
    <w:rsid w:val="001B62E7"/>
    <w:rsid w:val="001B63BA"/>
    <w:rsid w:val="001B6517"/>
    <w:rsid w:val="001B679D"/>
    <w:rsid w:val="001B68E6"/>
    <w:rsid w:val="001B69C1"/>
    <w:rsid w:val="001B6A85"/>
    <w:rsid w:val="001B71A7"/>
    <w:rsid w:val="001B72F0"/>
    <w:rsid w:val="001B7B88"/>
    <w:rsid w:val="001B7E5E"/>
    <w:rsid w:val="001C0153"/>
    <w:rsid w:val="001C036B"/>
    <w:rsid w:val="001C03AE"/>
    <w:rsid w:val="001C0661"/>
    <w:rsid w:val="001C08EA"/>
    <w:rsid w:val="001C0949"/>
    <w:rsid w:val="001C0B4A"/>
    <w:rsid w:val="001C0BBB"/>
    <w:rsid w:val="001C0CDF"/>
    <w:rsid w:val="001C0D8E"/>
    <w:rsid w:val="001C10EA"/>
    <w:rsid w:val="001C10EC"/>
    <w:rsid w:val="001C11BF"/>
    <w:rsid w:val="001C1277"/>
    <w:rsid w:val="001C14FF"/>
    <w:rsid w:val="001C15D0"/>
    <w:rsid w:val="001C1664"/>
    <w:rsid w:val="001C1779"/>
    <w:rsid w:val="001C19D4"/>
    <w:rsid w:val="001C1CA4"/>
    <w:rsid w:val="001C1F7F"/>
    <w:rsid w:val="001C21A7"/>
    <w:rsid w:val="001C2245"/>
    <w:rsid w:val="001C2444"/>
    <w:rsid w:val="001C26D6"/>
    <w:rsid w:val="001C29DE"/>
    <w:rsid w:val="001C2AC8"/>
    <w:rsid w:val="001C2EBA"/>
    <w:rsid w:val="001C3044"/>
    <w:rsid w:val="001C312C"/>
    <w:rsid w:val="001C313C"/>
    <w:rsid w:val="001C31BC"/>
    <w:rsid w:val="001C326D"/>
    <w:rsid w:val="001C3891"/>
    <w:rsid w:val="001C3AFA"/>
    <w:rsid w:val="001C3CBE"/>
    <w:rsid w:val="001C3CDE"/>
    <w:rsid w:val="001C3F0B"/>
    <w:rsid w:val="001C40B6"/>
    <w:rsid w:val="001C449E"/>
    <w:rsid w:val="001C4AB6"/>
    <w:rsid w:val="001C4B2A"/>
    <w:rsid w:val="001C4FDE"/>
    <w:rsid w:val="001C50E2"/>
    <w:rsid w:val="001C50EC"/>
    <w:rsid w:val="001C512C"/>
    <w:rsid w:val="001C5296"/>
    <w:rsid w:val="001C5341"/>
    <w:rsid w:val="001C53A2"/>
    <w:rsid w:val="001C53FC"/>
    <w:rsid w:val="001C5621"/>
    <w:rsid w:val="001C5747"/>
    <w:rsid w:val="001C5981"/>
    <w:rsid w:val="001C5BC8"/>
    <w:rsid w:val="001C5C66"/>
    <w:rsid w:val="001C6118"/>
    <w:rsid w:val="001C62DD"/>
    <w:rsid w:val="001C6372"/>
    <w:rsid w:val="001C6466"/>
    <w:rsid w:val="001C6995"/>
    <w:rsid w:val="001C6C8C"/>
    <w:rsid w:val="001C6D8C"/>
    <w:rsid w:val="001C6E2B"/>
    <w:rsid w:val="001C7108"/>
    <w:rsid w:val="001C71C4"/>
    <w:rsid w:val="001C7599"/>
    <w:rsid w:val="001C7D5D"/>
    <w:rsid w:val="001C7D85"/>
    <w:rsid w:val="001D031B"/>
    <w:rsid w:val="001D14EB"/>
    <w:rsid w:val="001D1758"/>
    <w:rsid w:val="001D18F0"/>
    <w:rsid w:val="001D1D97"/>
    <w:rsid w:val="001D1FCF"/>
    <w:rsid w:val="001D27CB"/>
    <w:rsid w:val="001D2931"/>
    <w:rsid w:val="001D2940"/>
    <w:rsid w:val="001D2BC5"/>
    <w:rsid w:val="001D30F0"/>
    <w:rsid w:val="001D3128"/>
    <w:rsid w:val="001D32BC"/>
    <w:rsid w:val="001D3341"/>
    <w:rsid w:val="001D335F"/>
    <w:rsid w:val="001D3A73"/>
    <w:rsid w:val="001D3B86"/>
    <w:rsid w:val="001D3C91"/>
    <w:rsid w:val="001D3E7F"/>
    <w:rsid w:val="001D4381"/>
    <w:rsid w:val="001D4B0D"/>
    <w:rsid w:val="001D4DB2"/>
    <w:rsid w:val="001D4DC8"/>
    <w:rsid w:val="001D4E8C"/>
    <w:rsid w:val="001D51A9"/>
    <w:rsid w:val="001D5510"/>
    <w:rsid w:val="001D5885"/>
    <w:rsid w:val="001D5AA4"/>
    <w:rsid w:val="001D5C69"/>
    <w:rsid w:val="001D5E9E"/>
    <w:rsid w:val="001D6203"/>
    <w:rsid w:val="001D63DC"/>
    <w:rsid w:val="001D6822"/>
    <w:rsid w:val="001D6C76"/>
    <w:rsid w:val="001D6DB9"/>
    <w:rsid w:val="001D72DE"/>
    <w:rsid w:val="001D738E"/>
    <w:rsid w:val="001D778A"/>
    <w:rsid w:val="001D7A9F"/>
    <w:rsid w:val="001D7CAC"/>
    <w:rsid w:val="001D7CDE"/>
    <w:rsid w:val="001D7F0E"/>
    <w:rsid w:val="001E0007"/>
    <w:rsid w:val="001E0051"/>
    <w:rsid w:val="001E0322"/>
    <w:rsid w:val="001E114D"/>
    <w:rsid w:val="001E123C"/>
    <w:rsid w:val="001E15CD"/>
    <w:rsid w:val="001E15EC"/>
    <w:rsid w:val="001E1927"/>
    <w:rsid w:val="001E193F"/>
    <w:rsid w:val="001E1CC3"/>
    <w:rsid w:val="001E1D1D"/>
    <w:rsid w:val="001E1FC3"/>
    <w:rsid w:val="001E1FFC"/>
    <w:rsid w:val="001E2040"/>
    <w:rsid w:val="001E2258"/>
    <w:rsid w:val="001E30EE"/>
    <w:rsid w:val="001E3338"/>
    <w:rsid w:val="001E350C"/>
    <w:rsid w:val="001E352D"/>
    <w:rsid w:val="001E3556"/>
    <w:rsid w:val="001E35AF"/>
    <w:rsid w:val="001E35F1"/>
    <w:rsid w:val="001E36FA"/>
    <w:rsid w:val="001E3846"/>
    <w:rsid w:val="001E3CB9"/>
    <w:rsid w:val="001E3DB8"/>
    <w:rsid w:val="001E3F84"/>
    <w:rsid w:val="001E3FCF"/>
    <w:rsid w:val="001E445C"/>
    <w:rsid w:val="001E45F7"/>
    <w:rsid w:val="001E4DD6"/>
    <w:rsid w:val="001E4E8A"/>
    <w:rsid w:val="001E5024"/>
    <w:rsid w:val="001E5100"/>
    <w:rsid w:val="001E512E"/>
    <w:rsid w:val="001E5334"/>
    <w:rsid w:val="001E5485"/>
    <w:rsid w:val="001E5752"/>
    <w:rsid w:val="001E5952"/>
    <w:rsid w:val="001E5C02"/>
    <w:rsid w:val="001E5E76"/>
    <w:rsid w:val="001E628C"/>
    <w:rsid w:val="001E639C"/>
    <w:rsid w:val="001E67D6"/>
    <w:rsid w:val="001E6A90"/>
    <w:rsid w:val="001E6B95"/>
    <w:rsid w:val="001E6C07"/>
    <w:rsid w:val="001E6FA9"/>
    <w:rsid w:val="001E75FF"/>
    <w:rsid w:val="001E760B"/>
    <w:rsid w:val="001E799A"/>
    <w:rsid w:val="001E7A6E"/>
    <w:rsid w:val="001E7BEE"/>
    <w:rsid w:val="001F011F"/>
    <w:rsid w:val="001F0342"/>
    <w:rsid w:val="001F0A27"/>
    <w:rsid w:val="001F0B49"/>
    <w:rsid w:val="001F0C45"/>
    <w:rsid w:val="001F0F75"/>
    <w:rsid w:val="001F11CD"/>
    <w:rsid w:val="001F14C2"/>
    <w:rsid w:val="001F1525"/>
    <w:rsid w:val="001F18E2"/>
    <w:rsid w:val="001F21A2"/>
    <w:rsid w:val="001F21C8"/>
    <w:rsid w:val="001F24AB"/>
    <w:rsid w:val="001F2734"/>
    <w:rsid w:val="001F279C"/>
    <w:rsid w:val="001F2809"/>
    <w:rsid w:val="001F2817"/>
    <w:rsid w:val="001F2B86"/>
    <w:rsid w:val="001F2BD8"/>
    <w:rsid w:val="001F3248"/>
    <w:rsid w:val="001F374E"/>
    <w:rsid w:val="001F39F7"/>
    <w:rsid w:val="001F3ABB"/>
    <w:rsid w:val="001F3BB0"/>
    <w:rsid w:val="001F3C25"/>
    <w:rsid w:val="001F3CF2"/>
    <w:rsid w:val="001F3FD8"/>
    <w:rsid w:val="001F4044"/>
    <w:rsid w:val="001F41BE"/>
    <w:rsid w:val="001F45DB"/>
    <w:rsid w:val="001F46C0"/>
    <w:rsid w:val="001F47D6"/>
    <w:rsid w:val="001F4933"/>
    <w:rsid w:val="001F4BD2"/>
    <w:rsid w:val="001F4CD9"/>
    <w:rsid w:val="001F50A1"/>
    <w:rsid w:val="001F5117"/>
    <w:rsid w:val="001F523F"/>
    <w:rsid w:val="001F52A4"/>
    <w:rsid w:val="001F5400"/>
    <w:rsid w:val="001F543F"/>
    <w:rsid w:val="001F54E8"/>
    <w:rsid w:val="001F55EB"/>
    <w:rsid w:val="001F575B"/>
    <w:rsid w:val="001F5827"/>
    <w:rsid w:val="001F5D26"/>
    <w:rsid w:val="001F5F50"/>
    <w:rsid w:val="001F5F7B"/>
    <w:rsid w:val="001F61E5"/>
    <w:rsid w:val="001F63FA"/>
    <w:rsid w:val="001F6896"/>
    <w:rsid w:val="001F6B9B"/>
    <w:rsid w:val="001F7031"/>
    <w:rsid w:val="001F7266"/>
    <w:rsid w:val="001F7282"/>
    <w:rsid w:val="001F73E4"/>
    <w:rsid w:val="001F7492"/>
    <w:rsid w:val="001F7B76"/>
    <w:rsid w:val="001F7CA8"/>
    <w:rsid w:val="001F7E14"/>
    <w:rsid w:val="0020016F"/>
    <w:rsid w:val="0020025A"/>
    <w:rsid w:val="002007B8"/>
    <w:rsid w:val="00200B84"/>
    <w:rsid w:val="00200BEA"/>
    <w:rsid w:val="00200CD9"/>
    <w:rsid w:val="00201186"/>
    <w:rsid w:val="00201358"/>
    <w:rsid w:val="002016F0"/>
    <w:rsid w:val="002016F2"/>
    <w:rsid w:val="00201EE4"/>
    <w:rsid w:val="00201F28"/>
    <w:rsid w:val="0020200D"/>
    <w:rsid w:val="0020285B"/>
    <w:rsid w:val="00202931"/>
    <w:rsid w:val="00202BEB"/>
    <w:rsid w:val="00202F49"/>
    <w:rsid w:val="00203090"/>
    <w:rsid w:val="0020319B"/>
    <w:rsid w:val="00203425"/>
    <w:rsid w:val="00203601"/>
    <w:rsid w:val="00203710"/>
    <w:rsid w:val="00203D22"/>
    <w:rsid w:val="00204152"/>
    <w:rsid w:val="00204B33"/>
    <w:rsid w:val="00204C89"/>
    <w:rsid w:val="00204C91"/>
    <w:rsid w:val="00204CD5"/>
    <w:rsid w:val="002050A4"/>
    <w:rsid w:val="002051AE"/>
    <w:rsid w:val="00205292"/>
    <w:rsid w:val="0020566E"/>
    <w:rsid w:val="0020578A"/>
    <w:rsid w:val="00205BC5"/>
    <w:rsid w:val="00205E09"/>
    <w:rsid w:val="0020613B"/>
    <w:rsid w:val="00206AFE"/>
    <w:rsid w:val="00206C2B"/>
    <w:rsid w:val="00206D14"/>
    <w:rsid w:val="00206EAB"/>
    <w:rsid w:val="00207021"/>
    <w:rsid w:val="00207169"/>
    <w:rsid w:val="0020740A"/>
    <w:rsid w:val="002074D5"/>
    <w:rsid w:val="002076C0"/>
    <w:rsid w:val="002078D3"/>
    <w:rsid w:val="002078E4"/>
    <w:rsid w:val="00207BAF"/>
    <w:rsid w:val="00207CED"/>
    <w:rsid w:val="00210351"/>
    <w:rsid w:val="00210455"/>
    <w:rsid w:val="00210575"/>
    <w:rsid w:val="002107C2"/>
    <w:rsid w:val="002108B0"/>
    <w:rsid w:val="00210DD8"/>
    <w:rsid w:val="002110F0"/>
    <w:rsid w:val="002112BE"/>
    <w:rsid w:val="002113A1"/>
    <w:rsid w:val="00211433"/>
    <w:rsid w:val="0021151D"/>
    <w:rsid w:val="00211589"/>
    <w:rsid w:val="00211894"/>
    <w:rsid w:val="002119C1"/>
    <w:rsid w:val="00211A7D"/>
    <w:rsid w:val="00211A89"/>
    <w:rsid w:val="00211DC5"/>
    <w:rsid w:val="00211E57"/>
    <w:rsid w:val="002120F1"/>
    <w:rsid w:val="002122E0"/>
    <w:rsid w:val="002123F8"/>
    <w:rsid w:val="00212566"/>
    <w:rsid w:val="00212580"/>
    <w:rsid w:val="0021258E"/>
    <w:rsid w:val="00212649"/>
    <w:rsid w:val="0021272B"/>
    <w:rsid w:val="00212A7E"/>
    <w:rsid w:val="00212F45"/>
    <w:rsid w:val="00213043"/>
    <w:rsid w:val="002131BA"/>
    <w:rsid w:val="00213230"/>
    <w:rsid w:val="002132EF"/>
    <w:rsid w:val="002137C2"/>
    <w:rsid w:val="00213950"/>
    <w:rsid w:val="002139FD"/>
    <w:rsid w:val="00213B5A"/>
    <w:rsid w:val="00213B6E"/>
    <w:rsid w:val="0021402D"/>
    <w:rsid w:val="0021403F"/>
    <w:rsid w:val="002141B7"/>
    <w:rsid w:val="002141DC"/>
    <w:rsid w:val="00214353"/>
    <w:rsid w:val="00214542"/>
    <w:rsid w:val="002147D1"/>
    <w:rsid w:val="00214A60"/>
    <w:rsid w:val="002156F7"/>
    <w:rsid w:val="00215A58"/>
    <w:rsid w:val="00215CE2"/>
    <w:rsid w:val="00215CF2"/>
    <w:rsid w:val="00215EED"/>
    <w:rsid w:val="002162C8"/>
    <w:rsid w:val="002167F5"/>
    <w:rsid w:val="0021695E"/>
    <w:rsid w:val="00216D21"/>
    <w:rsid w:val="00216F7C"/>
    <w:rsid w:val="002173C0"/>
    <w:rsid w:val="002175B6"/>
    <w:rsid w:val="00217793"/>
    <w:rsid w:val="002177CC"/>
    <w:rsid w:val="00217BAB"/>
    <w:rsid w:val="00217C92"/>
    <w:rsid w:val="00217D7C"/>
    <w:rsid w:val="00217DA0"/>
    <w:rsid w:val="00217FF6"/>
    <w:rsid w:val="00220378"/>
    <w:rsid w:val="00220594"/>
    <w:rsid w:val="002205B7"/>
    <w:rsid w:val="0022062C"/>
    <w:rsid w:val="00220763"/>
    <w:rsid w:val="00221584"/>
    <w:rsid w:val="002218B9"/>
    <w:rsid w:val="00221BD7"/>
    <w:rsid w:val="00221C73"/>
    <w:rsid w:val="00221DA6"/>
    <w:rsid w:val="00222060"/>
    <w:rsid w:val="00222156"/>
    <w:rsid w:val="002221CD"/>
    <w:rsid w:val="002221FC"/>
    <w:rsid w:val="00222339"/>
    <w:rsid w:val="002228BE"/>
    <w:rsid w:val="00222B7D"/>
    <w:rsid w:val="00222C1A"/>
    <w:rsid w:val="00222E0B"/>
    <w:rsid w:val="00222FC0"/>
    <w:rsid w:val="002231C3"/>
    <w:rsid w:val="0022342C"/>
    <w:rsid w:val="00223540"/>
    <w:rsid w:val="0022358C"/>
    <w:rsid w:val="002235ED"/>
    <w:rsid w:val="00223793"/>
    <w:rsid w:val="00223942"/>
    <w:rsid w:val="00223B62"/>
    <w:rsid w:val="00223BC9"/>
    <w:rsid w:val="00223C03"/>
    <w:rsid w:val="00223D20"/>
    <w:rsid w:val="00223E00"/>
    <w:rsid w:val="00224015"/>
    <w:rsid w:val="0022411B"/>
    <w:rsid w:val="002242FA"/>
    <w:rsid w:val="002246BC"/>
    <w:rsid w:val="00224F47"/>
    <w:rsid w:val="00225171"/>
    <w:rsid w:val="002252F3"/>
    <w:rsid w:val="002254D4"/>
    <w:rsid w:val="00225866"/>
    <w:rsid w:val="00225928"/>
    <w:rsid w:val="0022597B"/>
    <w:rsid w:val="00225E72"/>
    <w:rsid w:val="00226197"/>
    <w:rsid w:val="002263E6"/>
    <w:rsid w:val="0022641F"/>
    <w:rsid w:val="00226E73"/>
    <w:rsid w:val="00226E78"/>
    <w:rsid w:val="00227309"/>
    <w:rsid w:val="002277F3"/>
    <w:rsid w:val="00227894"/>
    <w:rsid w:val="0022794C"/>
    <w:rsid w:val="002279F2"/>
    <w:rsid w:val="00227A6F"/>
    <w:rsid w:val="00227B4A"/>
    <w:rsid w:val="00227D30"/>
    <w:rsid w:val="00227E0C"/>
    <w:rsid w:val="00230082"/>
    <w:rsid w:val="00230121"/>
    <w:rsid w:val="00230565"/>
    <w:rsid w:val="002306C7"/>
    <w:rsid w:val="002307C3"/>
    <w:rsid w:val="00230BFB"/>
    <w:rsid w:val="00230FC7"/>
    <w:rsid w:val="002315FF"/>
    <w:rsid w:val="0023164D"/>
    <w:rsid w:val="00231B92"/>
    <w:rsid w:val="00231E36"/>
    <w:rsid w:val="00231F7D"/>
    <w:rsid w:val="00232117"/>
    <w:rsid w:val="00232389"/>
    <w:rsid w:val="00232449"/>
    <w:rsid w:val="002328E2"/>
    <w:rsid w:val="00232BF9"/>
    <w:rsid w:val="00232D2D"/>
    <w:rsid w:val="002338F0"/>
    <w:rsid w:val="00233954"/>
    <w:rsid w:val="00233B37"/>
    <w:rsid w:val="00233B97"/>
    <w:rsid w:val="00233FB6"/>
    <w:rsid w:val="0023467B"/>
    <w:rsid w:val="002347AE"/>
    <w:rsid w:val="002351AB"/>
    <w:rsid w:val="00235228"/>
    <w:rsid w:val="00235563"/>
    <w:rsid w:val="002355E1"/>
    <w:rsid w:val="00235811"/>
    <w:rsid w:val="00235B55"/>
    <w:rsid w:val="00235BE2"/>
    <w:rsid w:val="00235D6D"/>
    <w:rsid w:val="0023600E"/>
    <w:rsid w:val="002360FB"/>
    <w:rsid w:val="00236452"/>
    <w:rsid w:val="002367B4"/>
    <w:rsid w:val="00236A3F"/>
    <w:rsid w:val="00236A68"/>
    <w:rsid w:val="00236A87"/>
    <w:rsid w:val="00236BAE"/>
    <w:rsid w:val="00237554"/>
    <w:rsid w:val="00237C41"/>
    <w:rsid w:val="00237E00"/>
    <w:rsid w:val="0024011A"/>
    <w:rsid w:val="00240145"/>
    <w:rsid w:val="00240181"/>
    <w:rsid w:val="002401D7"/>
    <w:rsid w:val="002403B0"/>
    <w:rsid w:val="002405BF"/>
    <w:rsid w:val="002407F9"/>
    <w:rsid w:val="00240FF2"/>
    <w:rsid w:val="00241011"/>
    <w:rsid w:val="002410AD"/>
    <w:rsid w:val="002411EF"/>
    <w:rsid w:val="002414A9"/>
    <w:rsid w:val="0024180F"/>
    <w:rsid w:val="002419CF"/>
    <w:rsid w:val="00241B3B"/>
    <w:rsid w:val="00241DEE"/>
    <w:rsid w:val="00242376"/>
    <w:rsid w:val="0024276D"/>
    <w:rsid w:val="002427A0"/>
    <w:rsid w:val="002428A4"/>
    <w:rsid w:val="00242C76"/>
    <w:rsid w:val="00242C90"/>
    <w:rsid w:val="00242F3D"/>
    <w:rsid w:val="00243003"/>
    <w:rsid w:val="002432CB"/>
    <w:rsid w:val="002433B6"/>
    <w:rsid w:val="002433FB"/>
    <w:rsid w:val="00243538"/>
    <w:rsid w:val="00243704"/>
    <w:rsid w:val="0024393C"/>
    <w:rsid w:val="002440A6"/>
    <w:rsid w:val="0024420C"/>
    <w:rsid w:val="00244346"/>
    <w:rsid w:val="00244849"/>
    <w:rsid w:val="00244982"/>
    <w:rsid w:val="002449FB"/>
    <w:rsid w:val="00244A20"/>
    <w:rsid w:val="0024504C"/>
    <w:rsid w:val="002452FC"/>
    <w:rsid w:val="0024544C"/>
    <w:rsid w:val="00245883"/>
    <w:rsid w:val="002458B0"/>
    <w:rsid w:val="00245B36"/>
    <w:rsid w:val="00245BC0"/>
    <w:rsid w:val="00245F67"/>
    <w:rsid w:val="0024634E"/>
    <w:rsid w:val="00246628"/>
    <w:rsid w:val="002469CD"/>
    <w:rsid w:val="0024700E"/>
    <w:rsid w:val="002470EC"/>
    <w:rsid w:val="0024739F"/>
    <w:rsid w:val="0024754F"/>
    <w:rsid w:val="0024797A"/>
    <w:rsid w:val="002479DB"/>
    <w:rsid w:val="00247B19"/>
    <w:rsid w:val="00247B95"/>
    <w:rsid w:val="00247C70"/>
    <w:rsid w:val="00247DCC"/>
    <w:rsid w:val="002503B5"/>
    <w:rsid w:val="00250526"/>
    <w:rsid w:val="0025071E"/>
    <w:rsid w:val="00250798"/>
    <w:rsid w:val="00250987"/>
    <w:rsid w:val="00250A2A"/>
    <w:rsid w:val="00250B7B"/>
    <w:rsid w:val="00250BCB"/>
    <w:rsid w:val="00250C31"/>
    <w:rsid w:val="00250CC3"/>
    <w:rsid w:val="002514D9"/>
    <w:rsid w:val="002519EB"/>
    <w:rsid w:val="00251AE4"/>
    <w:rsid w:val="00251B2A"/>
    <w:rsid w:val="00251B9A"/>
    <w:rsid w:val="00251BF1"/>
    <w:rsid w:val="00251F21"/>
    <w:rsid w:val="002522AE"/>
    <w:rsid w:val="002523CC"/>
    <w:rsid w:val="002526F3"/>
    <w:rsid w:val="00252751"/>
    <w:rsid w:val="00252958"/>
    <w:rsid w:val="00252AFE"/>
    <w:rsid w:val="00252B88"/>
    <w:rsid w:val="00252D38"/>
    <w:rsid w:val="0025318B"/>
    <w:rsid w:val="00253537"/>
    <w:rsid w:val="00253615"/>
    <w:rsid w:val="0025361D"/>
    <w:rsid w:val="00253865"/>
    <w:rsid w:val="00253C8B"/>
    <w:rsid w:val="00253E9A"/>
    <w:rsid w:val="00253FD7"/>
    <w:rsid w:val="00254170"/>
    <w:rsid w:val="0025454C"/>
    <w:rsid w:val="0025498C"/>
    <w:rsid w:val="00254CF4"/>
    <w:rsid w:val="00254D2B"/>
    <w:rsid w:val="00254D7B"/>
    <w:rsid w:val="00254EFB"/>
    <w:rsid w:val="00254F1D"/>
    <w:rsid w:val="002550DA"/>
    <w:rsid w:val="0025511F"/>
    <w:rsid w:val="00255783"/>
    <w:rsid w:val="00255A3B"/>
    <w:rsid w:val="00255AA5"/>
    <w:rsid w:val="00255D46"/>
    <w:rsid w:val="00255DDD"/>
    <w:rsid w:val="00256276"/>
    <w:rsid w:val="00256469"/>
    <w:rsid w:val="00256A33"/>
    <w:rsid w:val="00256A7B"/>
    <w:rsid w:val="00256DCC"/>
    <w:rsid w:val="00256E06"/>
    <w:rsid w:val="00256E15"/>
    <w:rsid w:val="00257177"/>
    <w:rsid w:val="00257181"/>
    <w:rsid w:val="002573CD"/>
    <w:rsid w:val="0025743D"/>
    <w:rsid w:val="002575A4"/>
    <w:rsid w:val="002576B7"/>
    <w:rsid w:val="0025776F"/>
    <w:rsid w:val="002579C4"/>
    <w:rsid w:val="00257A54"/>
    <w:rsid w:val="00257D28"/>
    <w:rsid w:val="00257D3A"/>
    <w:rsid w:val="00257EA9"/>
    <w:rsid w:val="00260520"/>
    <w:rsid w:val="002605D5"/>
    <w:rsid w:val="00260F2C"/>
    <w:rsid w:val="0026139F"/>
    <w:rsid w:val="002613B6"/>
    <w:rsid w:val="0026168F"/>
    <w:rsid w:val="002618CF"/>
    <w:rsid w:val="00261DA1"/>
    <w:rsid w:val="00262468"/>
    <w:rsid w:val="0026311C"/>
    <w:rsid w:val="0026329D"/>
    <w:rsid w:val="002633BA"/>
    <w:rsid w:val="0026379F"/>
    <w:rsid w:val="00263A4A"/>
    <w:rsid w:val="00263B32"/>
    <w:rsid w:val="00263BC2"/>
    <w:rsid w:val="00264813"/>
    <w:rsid w:val="00264945"/>
    <w:rsid w:val="00264CBD"/>
    <w:rsid w:val="00265003"/>
    <w:rsid w:val="002651A3"/>
    <w:rsid w:val="00265334"/>
    <w:rsid w:val="00265605"/>
    <w:rsid w:val="00265A0A"/>
    <w:rsid w:val="00265A24"/>
    <w:rsid w:val="00265B9C"/>
    <w:rsid w:val="00265DEC"/>
    <w:rsid w:val="00265E2E"/>
    <w:rsid w:val="0026614D"/>
    <w:rsid w:val="00266668"/>
    <w:rsid w:val="00266710"/>
    <w:rsid w:val="00266720"/>
    <w:rsid w:val="0026684D"/>
    <w:rsid w:val="00266A99"/>
    <w:rsid w:val="00266BE1"/>
    <w:rsid w:val="00266FBC"/>
    <w:rsid w:val="002670A1"/>
    <w:rsid w:val="00267599"/>
    <w:rsid w:val="002675B8"/>
    <w:rsid w:val="002677DF"/>
    <w:rsid w:val="00267A02"/>
    <w:rsid w:val="00267B6B"/>
    <w:rsid w:val="00267BB3"/>
    <w:rsid w:val="00267E67"/>
    <w:rsid w:val="00270229"/>
    <w:rsid w:val="002708D6"/>
    <w:rsid w:val="00270BAD"/>
    <w:rsid w:val="00270BE8"/>
    <w:rsid w:val="00270C32"/>
    <w:rsid w:val="00270D23"/>
    <w:rsid w:val="00270E9A"/>
    <w:rsid w:val="0027150A"/>
    <w:rsid w:val="002715DF"/>
    <w:rsid w:val="002716A3"/>
    <w:rsid w:val="0027185E"/>
    <w:rsid w:val="00271935"/>
    <w:rsid w:val="00271AA2"/>
    <w:rsid w:val="00271C36"/>
    <w:rsid w:val="0027259B"/>
    <w:rsid w:val="00272BD2"/>
    <w:rsid w:val="00272BD9"/>
    <w:rsid w:val="00273065"/>
    <w:rsid w:val="00273276"/>
    <w:rsid w:val="002733A2"/>
    <w:rsid w:val="0027395B"/>
    <w:rsid w:val="00273F1D"/>
    <w:rsid w:val="00273FDF"/>
    <w:rsid w:val="002743D4"/>
    <w:rsid w:val="002744E3"/>
    <w:rsid w:val="002748E2"/>
    <w:rsid w:val="002749B1"/>
    <w:rsid w:val="00274B5D"/>
    <w:rsid w:val="00274E4B"/>
    <w:rsid w:val="002754E1"/>
    <w:rsid w:val="0027566C"/>
    <w:rsid w:val="00275811"/>
    <w:rsid w:val="002758B5"/>
    <w:rsid w:val="00275B2D"/>
    <w:rsid w:val="00275F80"/>
    <w:rsid w:val="0027616C"/>
    <w:rsid w:val="00276239"/>
    <w:rsid w:val="0027669F"/>
    <w:rsid w:val="00276731"/>
    <w:rsid w:val="00276A89"/>
    <w:rsid w:val="00276C8B"/>
    <w:rsid w:val="00276CB9"/>
    <w:rsid w:val="00276DCC"/>
    <w:rsid w:val="00276E23"/>
    <w:rsid w:val="002770DD"/>
    <w:rsid w:val="00277213"/>
    <w:rsid w:val="00277453"/>
    <w:rsid w:val="002774EF"/>
    <w:rsid w:val="00277551"/>
    <w:rsid w:val="002779E5"/>
    <w:rsid w:val="00277A53"/>
    <w:rsid w:val="00277BC4"/>
    <w:rsid w:val="00277D4C"/>
    <w:rsid w:val="0028018A"/>
    <w:rsid w:val="0028036E"/>
    <w:rsid w:val="00280796"/>
    <w:rsid w:val="00280C70"/>
    <w:rsid w:val="00280C87"/>
    <w:rsid w:val="00280E1F"/>
    <w:rsid w:val="00281055"/>
    <w:rsid w:val="00281307"/>
    <w:rsid w:val="00281432"/>
    <w:rsid w:val="00281538"/>
    <w:rsid w:val="00281A58"/>
    <w:rsid w:val="00281AA1"/>
    <w:rsid w:val="00281AD1"/>
    <w:rsid w:val="00282452"/>
    <w:rsid w:val="002825C6"/>
    <w:rsid w:val="00282B43"/>
    <w:rsid w:val="00282B62"/>
    <w:rsid w:val="0028321A"/>
    <w:rsid w:val="002833ED"/>
    <w:rsid w:val="00283712"/>
    <w:rsid w:val="00283791"/>
    <w:rsid w:val="00283821"/>
    <w:rsid w:val="00283B88"/>
    <w:rsid w:val="00283F4C"/>
    <w:rsid w:val="00284104"/>
    <w:rsid w:val="0028416B"/>
    <w:rsid w:val="0028454D"/>
    <w:rsid w:val="00284778"/>
    <w:rsid w:val="0028528A"/>
    <w:rsid w:val="002852B8"/>
    <w:rsid w:val="002855E8"/>
    <w:rsid w:val="002856BB"/>
    <w:rsid w:val="00285778"/>
    <w:rsid w:val="00285863"/>
    <w:rsid w:val="00285E6E"/>
    <w:rsid w:val="00285FCF"/>
    <w:rsid w:val="00285FDA"/>
    <w:rsid w:val="002862EE"/>
    <w:rsid w:val="00286457"/>
    <w:rsid w:val="00286791"/>
    <w:rsid w:val="002867A8"/>
    <w:rsid w:val="00286D54"/>
    <w:rsid w:val="00286E21"/>
    <w:rsid w:val="002872A7"/>
    <w:rsid w:val="0028750B"/>
    <w:rsid w:val="00287552"/>
    <w:rsid w:val="00287885"/>
    <w:rsid w:val="00287A67"/>
    <w:rsid w:val="00287B54"/>
    <w:rsid w:val="00287C12"/>
    <w:rsid w:val="00287C9A"/>
    <w:rsid w:val="00287CF5"/>
    <w:rsid w:val="002901BE"/>
    <w:rsid w:val="002903C9"/>
    <w:rsid w:val="00290610"/>
    <w:rsid w:val="00290914"/>
    <w:rsid w:val="00290A2A"/>
    <w:rsid w:val="00290B78"/>
    <w:rsid w:val="00290D74"/>
    <w:rsid w:val="00291497"/>
    <w:rsid w:val="002914E9"/>
    <w:rsid w:val="00291677"/>
    <w:rsid w:val="0029177B"/>
    <w:rsid w:val="002918BD"/>
    <w:rsid w:val="00291E81"/>
    <w:rsid w:val="00291EB7"/>
    <w:rsid w:val="0029203B"/>
    <w:rsid w:val="00292502"/>
    <w:rsid w:val="0029253E"/>
    <w:rsid w:val="00292E33"/>
    <w:rsid w:val="00293180"/>
    <w:rsid w:val="00293292"/>
    <w:rsid w:val="002933F5"/>
    <w:rsid w:val="00293558"/>
    <w:rsid w:val="0029357F"/>
    <w:rsid w:val="00293648"/>
    <w:rsid w:val="002939D2"/>
    <w:rsid w:val="00293C11"/>
    <w:rsid w:val="00293FD4"/>
    <w:rsid w:val="00294293"/>
    <w:rsid w:val="002943D4"/>
    <w:rsid w:val="002948DE"/>
    <w:rsid w:val="00294916"/>
    <w:rsid w:val="002949B9"/>
    <w:rsid w:val="00294DFF"/>
    <w:rsid w:val="00294E1B"/>
    <w:rsid w:val="00294F3E"/>
    <w:rsid w:val="00294FE7"/>
    <w:rsid w:val="00295015"/>
    <w:rsid w:val="002956A0"/>
    <w:rsid w:val="00295BD5"/>
    <w:rsid w:val="00295D0A"/>
    <w:rsid w:val="00295FC3"/>
    <w:rsid w:val="00296121"/>
    <w:rsid w:val="0029624A"/>
    <w:rsid w:val="00296395"/>
    <w:rsid w:val="0029646A"/>
    <w:rsid w:val="002968E6"/>
    <w:rsid w:val="00296A43"/>
    <w:rsid w:val="002973E4"/>
    <w:rsid w:val="00297463"/>
    <w:rsid w:val="002978CB"/>
    <w:rsid w:val="00297CDB"/>
    <w:rsid w:val="00297D30"/>
    <w:rsid w:val="00297DB8"/>
    <w:rsid w:val="00297E21"/>
    <w:rsid w:val="00297E31"/>
    <w:rsid w:val="00297F09"/>
    <w:rsid w:val="00297FA5"/>
    <w:rsid w:val="002A01E4"/>
    <w:rsid w:val="002A0BB4"/>
    <w:rsid w:val="002A1383"/>
    <w:rsid w:val="002A17FC"/>
    <w:rsid w:val="002A181A"/>
    <w:rsid w:val="002A1C8E"/>
    <w:rsid w:val="002A1F91"/>
    <w:rsid w:val="002A2253"/>
    <w:rsid w:val="002A248E"/>
    <w:rsid w:val="002A2AAC"/>
    <w:rsid w:val="002A2B7A"/>
    <w:rsid w:val="002A2EC3"/>
    <w:rsid w:val="002A319A"/>
    <w:rsid w:val="002A388D"/>
    <w:rsid w:val="002A3E00"/>
    <w:rsid w:val="002A3FEB"/>
    <w:rsid w:val="002A41D7"/>
    <w:rsid w:val="002A4356"/>
    <w:rsid w:val="002A49DE"/>
    <w:rsid w:val="002A4C47"/>
    <w:rsid w:val="002A4C7C"/>
    <w:rsid w:val="002A50C6"/>
    <w:rsid w:val="002A5313"/>
    <w:rsid w:val="002A5396"/>
    <w:rsid w:val="002A540C"/>
    <w:rsid w:val="002A585D"/>
    <w:rsid w:val="002A5928"/>
    <w:rsid w:val="002A5B62"/>
    <w:rsid w:val="002A5CD7"/>
    <w:rsid w:val="002A6226"/>
    <w:rsid w:val="002A63C7"/>
    <w:rsid w:val="002A6510"/>
    <w:rsid w:val="002A6A63"/>
    <w:rsid w:val="002A70A4"/>
    <w:rsid w:val="002A70EE"/>
    <w:rsid w:val="002A75DE"/>
    <w:rsid w:val="002A7A12"/>
    <w:rsid w:val="002A7A8E"/>
    <w:rsid w:val="002A7BE6"/>
    <w:rsid w:val="002A7D49"/>
    <w:rsid w:val="002B0349"/>
    <w:rsid w:val="002B04B9"/>
    <w:rsid w:val="002B0ACB"/>
    <w:rsid w:val="002B0C1B"/>
    <w:rsid w:val="002B0ED3"/>
    <w:rsid w:val="002B0FE8"/>
    <w:rsid w:val="002B1178"/>
    <w:rsid w:val="002B1283"/>
    <w:rsid w:val="002B14B6"/>
    <w:rsid w:val="002B1533"/>
    <w:rsid w:val="002B16D7"/>
    <w:rsid w:val="002B17B1"/>
    <w:rsid w:val="002B1A64"/>
    <w:rsid w:val="002B1DC0"/>
    <w:rsid w:val="002B1E30"/>
    <w:rsid w:val="002B1F2A"/>
    <w:rsid w:val="002B21BB"/>
    <w:rsid w:val="002B22F8"/>
    <w:rsid w:val="002B2507"/>
    <w:rsid w:val="002B2601"/>
    <w:rsid w:val="002B292C"/>
    <w:rsid w:val="002B2AE2"/>
    <w:rsid w:val="002B2B81"/>
    <w:rsid w:val="002B2E75"/>
    <w:rsid w:val="002B304F"/>
    <w:rsid w:val="002B31A5"/>
    <w:rsid w:val="002B3B93"/>
    <w:rsid w:val="002B3C7A"/>
    <w:rsid w:val="002B3CD7"/>
    <w:rsid w:val="002B3DAA"/>
    <w:rsid w:val="002B3E95"/>
    <w:rsid w:val="002B4543"/>
    <w:rsid w:val="002B472A"/>
    <w:rsid w:val="002B4808"/>
    <w:rsid w:val="002B4A7B"/>
    <w:rsid w:val="002B4A93"/>
    <w:rsid w:val="002B4DD9"/>
    <w:rsid w:val="002B4EA7"/>
    <w:rsid w:val="002B4F18"/>
    <w:rsid w:val="002B5169"/>
    <w:rsid w:val="002B51D4"/>
    <w:rsid w:val="002B5225"/>
    <w:rsid w:val="002B54EE"/>
    <w:rsid w:val="002B556D"/>
    <w:rsid w:val="002B583B"/>
    <w:rsid w:val="002B5B94"/>
    <w:rsid w:val="002B5D50"/>
    <w:rsid w:val="002B65F0"/>
    <w:rsid w:val="002B6645"/>
    <w:rsid w:val="002B672C"/>
    <w:rsid w:val="002B68A5"/>
    <w:rsid w:val="002B6915"/>
    <w:rsid w:val="002B699F"/>
    <w:rsid w:val="002B6BC7"/>
    <w:rsid w:val="002B6CC7"/>
    <w:rsid w:val="002B6EAE"/>
    <w:rsid w:val="002B6EB1"/>
    <w:rsid w:val="002B73FF"/>
    <w:rsid w:val="002B7478"/>
    <w:rsid w:val="002B75B5"/>
    <w:rsid w:val="002B7605"/>
    <w:rsid w:val="002B763C"/>
    <w:rsid w:val="002B7806"/>
    <w:rsid w:val="002B7877"/>
    <w:rsid w:val="002B794E"/>
    <w:rsid w:val="002B7D8B"/>
    <w:rsid w:val="002C02CE"/>
    <w:rsid w:val="002C034E"/>
    <w:rsid w:val="002C085B"/>
    <w:rsid w:val="002C0A28"/>
    <w:rsid w:val="002C0AAB"/>
    <w:rsid w:val="002C0C0C"/>
    <w:rsid w:val="002C0F84"/>
    <w:rsid w:val="002C17BF"/>
    <w:rsid w:val="002C17E4"/>
    <w:rsid w:val="002C182B"/>
    <w:rsid w:val="002C1B9E"/>
    <w:rsid w:val="002C1BA4"/>
    <w:rsid w:val="002C1D41"/>
    <w:rsid w:val="002C2116"/>
    <w:rsid w:val="002C24C3"/>
    <w:rsid w:val="002C2830"/>
    <w:rsid w:val="002C2AE0"/>
    <w:rsid w:val="002C2E4B"/>
    <w:rsid w:val="002C2E96"/>
    <w:rsid w:val="002C2F05"/>
    <w:rsid w:val="002C308C"/>
    <w:rsid w:val="002C311D"/>
    <w:rsid w:val="002C358D"/>
    <w:rsid w:val="002C3982"/>
    <w:rsid w:val="002C3A04"/>
    <w:rsid w:val="002C3A8A"/>
    <w:rsid w:val="002C3ADC"/>
    <w:rsid w:val="002C4679"/>
    <w:rsid w:val="002C489C"/>
    <w:rsid w:val="002C4968"/>
    <w:rsid w:val="002C49A6"/>
    <w:rsid w:val="002C49EA"/>
    <w:rsid w:val="002C4CCE"/>
    <w:rsid w:val="002C5590"/>
    <w:rsid w:val="002C55A5"/>
    <w:rsid w:val="002C5B55"/>
    <w:rsid w:val="002C5DEA"/>
    <w:rsid w:val="002C5EA8"/>
    <w:rsid w:val="002C6000"/>
    <w:rsid w:val="002C6085"/>
    <w:rsid w:val="002C62F6"/>
    <w:rsid w:val="002C63C2"/>
    <w:rsid w:val="002C6464"/>
    <w:rsid w:val="002C6838"/>
    <w:rsid w:val="002C6BAC"/>
    <w:rsid w:val="002C71A4"/>
    <w:rsid w:val="002C741B"/>
    <w:rsid w:val="002C7907"/>
    <w:rsid w:val="002C7A5C"/>
    <w:rsid w:val="002C7BC4"/>
    <w:rsid w:val="002C7EBD"/>
    <w:rsid w:val="002D0198"/>
    <w:rsid w:val="002D055D"/>
    <w:rsid w:val="002D072F"/>
    <w:rsid w:val="002D074F"/>
    <w:rsid w:val="002D08BB"/>
    <w:rsid w:val="002D0ADC"/>
    <w:rsid w:val="002D0BF9"/>
    <w:rsid w:val="002D0C9E"/>
    <w:rsid w:val="002D0D9B"/>
    <w:rsid w:val="002D0F56"/>
    <w:rsid w:val="002D0F70"/>
    <w:rsid w:val="002D10E5"/>
    <w:rsid w:val="002D1625"/>
    <w:rsid w:val="002D188C"/>
    <w:rsid w:val="002D196C"/>
    <w:rsid w:val="002D1B94"/>
    <w:rsid w:val="002D1BAB"/>
    <w:rsid w:val="002D1CBC"/>
    <w:rsid w:val="002D1D23"/>
    <w:rsid w:val="002D1F92"/>
    <w:rsid w:val="002D240B"/>
    <w:rsid w:val="002D24AB"/>
    <w:rsid w:val="002D24F5"/>
    <w:rsid w:val="002D2719"/>
    <w:rsid w:val="002D2776"/>
    <w:rsid w:val="002D2925"/>
    <w:rsid w:val="002D2938"/>
    <w:rsid w:val="002D29C9"/>
    <w:rsid w:val="002D2C7D"/>
    <w:rsid w:val="002D31B9"/>
    <w:rsid w:val="002D346E"/>
    <w:rsid w:val="002D34A1"/>
    <w:rsid w:val="002D3831"/>
    <w:rsid w:val="002D38CB"/>
    <w:rsid w:val="002D38FB"/>
    <w:rsid w:val="002D3A8D"/>
    <w:rsid w:val="002D3C7D"/>
    <w:rsid w:val="002D3EE2"/>
    <w:rsid w:val="002D3EF0"/>
    <w:rsid w:val="002D43F8"/>
    <w:rsid w:val="002D44B4"/>
    <w:rsid w:val="002D4540"/>
    <w:rsid w:val="002D4569"/>
    <w:rsid w:val="002D45F5"/>
    <w:rsid w:val="002D46CD"/>
    <w:rsid w:val="002D47F1"/>
    <w:rsid w:val="002D4987"/>
    <w:rsid w:val="002D4A74"/>
    <w:rsid w:val="002D4B2A"/>
    <w:rsid w:val="002D4B97"/>
    <w:rsid w:val="002D500C"/>
    <w:rsid w:val="002D51D0"/>
    <w:rsid w:val="002D5244"/>
    <w:rsid w:val="002D53AC"/>
    <w:rsid w:val="002D58AB"/>
    <w:rsid w:val="002D60C5"/>
    <w:rsid w:val="002D6341"/>
    <w:rsid w:val="002D6457"/>
    <w:rsid w:val="002D64DE"/>
    <w:rsid w:val="002D67AB"/>
    <w:rsid w:val="002D67C8"/>
    <w:rsid w:val="002D6C34"/>
    <w:rsid w:val="002D6D72"/>
    <w:rsid w:val="002D6F5E"/>
    <w:rsid w:val="002D72B1"/>
    <w:rsid w:val="002D7382"/>
    <w:rsid w:val="002D73C5"/>
    <w:rsid w:val="002D743D"/>
    <w:rsid w:val="002D751C"/>
    <w:rsid w:val="002D7B49"/>
    <w:rsid w:val="002D7E83"/>
    <w:rsid w:val="002D7F00"/>
    <w:rsid w:val="002E0120"/>
    <w:rsid w:val="002E030F"/>
    <w:rsid w:val="002E039C"/>
    <w:rsid w:val="002E0882"/>
    <w:rsid w:val="002E091D"/>
    <w:rsid w:val="002E0B42"/>
    <w:rsid w:val="002E0E50"/>
    <w:rsid w:val="002E12D0"/>
    <w:rsid w:val="002E15DD"/>
    <w:rsid w:val="002E1633"/>
    <w:rsid w:val="002E16E4"/>
    <w:rsid w:val="002E1A89"/>
    <w:rsid w:val="002E1B00"/>
    <w:rsid w:val="002E1C47"/>
    <w:rsid w:val="002E1D2D"/>
    <w:rsid w:val="002E21CD"/>
    <w:rsid w:val="002E25D3"/>
    <w:rsid w:val="002E2728"/>
    <w:rsid w:val="002E27D3"/>
    <w:rsid w:val="002E2976"/>
    <w:rsid w:val="002E2AEE"/>
    <w:rsid w:val="002E2DDA"/>
    <w:rsid w:val="002E3039"/>
    <w:rsid w:val="002E3814"/>
    <w:rsid w:val="002E3848"/>
    <w:rsid w:val="002E3BFC"/>
    <w:rsid w:val="002E3E66"/>
    <w:rsid w:val="002E4347"/>
    <w:rsid w:val="002E4378"/>
    <w:rsid w:val="002E4452"/>
    <w:rsid w:val="002E44A2"/>
    <w:rsid w:val="002E454D"/>
    <w:rsid w:val="002E45F9"/>
    <w:rsid w:val="002E48EF"/>
    <w:rsid w:val="002E4A0C"/>
    <w:rsid w:val="002E4ADD"/>
    <w:rsid w:val="002E4DC2"/>
    <w:rsid w:val="002E5095"/>
    <w:rsid w:val="002E5587"/>
    <w:rsid w:val="002E5781"/>
    <w:rsid w:val="002E5FDB"/>
    <w:rsid w:val="002E6286"/>
    <w:rsid w:val="002E62BA"/>
    <w:rsid w:val="002E6410"/>
    <w:rsid w:val="002E6621"/>
    <w:rsid w:val="002E685F"/>
    <w:rsid w:val="002E6958"/>
    <w:rsid w:val="002E6C0E"/>
    <w:rsid w:val="002E6E53"/>
    <w:rsid w:val="002E6FCF"/>
    <w:rsid w:val="002E7080"/>
    <w:rsid w:val="002E7418"/>
    <w:rsid w:val="002E7979"/>
    <w:rsid w:val="002E7C77"/>
    <w:rsid w:val="002E7DE8"/>
    <w:rsid w:val="002E7FD7"/>
    <w:rsid w:val="002F018A"/>
    <w:rsid w:val="002F01CC"/>
    <w:rsid w:val="002F01CD"/>
    <w:rsid w:val="002F038C"/>
    <w:rsid w:val="002F045A"/>
    <w:rsid w:val="002F05AB"/>
    <w:rsid w:val="002F05CD"/>
    <w:rsid w:val="002F0695"/>
    <w:rsid w:val="002F0E02"/>
    <w:rsid w:val="002F1352"/>
    <w:rsid w:val="002F15BE"/>
    <w:rsid w:val="002F1703"/>
    <w:rsid w:val="002F1AAE"/>
    <w:rsid w:val="002F1D86"/>
    <w:rsid w:val="002F21F6"/>
    <w:rsid w:val="002F23E1"/>
    <w:rsid w:val="002F28E1"/>
    <w:rsid w:val="002F2AD1"/>
    <w:rsid w:val="002F2D20"/>
    <w:rsid w:val="002F2D81"/>
    <w:rsid w:val="002F3161"/>
    <w:rsid w:val="002F31A9"/>
    <w:rsid w:val="002F34C2"/>
    <w:rsid w:val="002F352D"/>
    <w:rsid w:val="002F37E5"/>
    <w:rsid w:val="002F3825"/>
    <w:rsid w:val="002F3F83"/>
    <w:rsid w:val="002F3FFC"/>
    <w:rsid w:val="002F4681"/>
    <w:rsid w:val="002F48E0"/>
    <w:rsid w:val="002F4A9F"/>
    <w:rsid w:val="002F4AF5"/>
    <w:rsid w:val="002F4D8A"/>
    <w:rsid w:val="002F4F5E"/>
    <w:rsid w:val="002F51AA"/>
    <w:rsid w:val="002F51E6"/>
    <w:rsid w:val="002F5611"/>
    <w:rsid w:val="002F5889"/>
    <w:rsid w:val="002F5ABD"/>
    <w:rsid w:val="002F5E61"/>
    <w:rsid w:val="002F5FA0"/>
    <w:rsid w:val="002F6400"/>
    <w:rsid w:val="002F6823"/>
    <w:rsid w:val="002F69E8"/>
    <w:rsid w:val="002F6ACD"/>
    <w:rsid w:val="002F6C49"/>
    <w:rsid w:val="002F6F66"/>
    <w:rsid w:val="002F7088"/>
    <w:rsid w:val="002F7107"/>
    <w:rsid w:val="002F72B6"/>
    <w:rsid w:val="002F7394"/>
    <w:rsid w:val="002F73CC"/>
    <w:rsid w:val="002F76AF"/>
    <w:rsid w:val="002F7AE1"/>
    <w:rsid w:val="002F7BF3"/>
    <w:rsid w:val="002F7FC7"/>
    <w:rsid w:val="003001CD"/>
    <w:rsid w:val="00300772"/>
    <w:rsid w:val="003007DC"/>
    <w:rsid w:val="00300881"/>
    <w:rsid w:val="00300A4D"/>
    <w:rsid w:val="00300A59"/>
    <w:rsid w:val="00300ADF"/>
    <w:rsid w:val="00300CC9"/>
    <w:rsid w:val="00300D6D"/>
    <w:rsid w:val="00301255"/>
    <w:rsid w:val="00301595"/>
    <w:rsid w:val="003017A6"/>
    <w:rsid w:val="00301B1F"/>
    <w:rsid w:val="00301B61"/>
    <w:rsid w:val="0030203F"/>
    <w:rsid w:val="003021DE"/>
    <w:rsid w:val="003022D2"/>
    <w:rsid w:val="00302347"/>
    <w:rsid w:val="003024B0"/>
    <w:rsid w:val="00302AE0"/>
    <w:rsid w:val="003037B0"/>
    <w:rsid w:val="003037FE"/>
    <w:rsid w:val="003038B1"/>
    <w:rsid w:val="003039A3"/>
    <w:rsid w:val="00303BB1"/>
    <w:rsid w:val="00303C50"/>
    <w:rsid w:val="00303CC4"/>
    <w:rsid w:val="00303FBC"/>
    <w:rsid w:val="00304310"/>
    <w:rsid w:val="003043B7"/>
    <w:rsid w:val="0030452B"/>
    <w:rsid w:val="0030458F"/>
    <w:rsid w:val="003047E1"/>
    <w:rsid w:val="00304908"/>
    <w:rsid w:val="00305431"/>
    <w:rsid w:val="00305919"/>
    <w:rsid w:val="003059BF"/>
    <w:rsid w:val="00305A14"/>
    <w:rsid w:val="00305A36"/>
    <w:rsid w:val="00305EBC"/>
    <w:rsid w:val="00306085"/>
    <w:rsid w:val="0030615C"/>
    <w:rsid w:val="003064F4"/>
    <w:rsid w:val="00306540"/>
    <w:rsid w:val="003067DE"/>
    <w:rsid w:val="00307161"/>
    <w:rsid w:val="003072F4"/>
    <w:rsid w:val="00307535"/>
    <w:rsid w:val="00307623"/>
    <w:rsid w:val="00307C87"/>
    <w:rsid w:val="00307E1C"/>
    <w:rsid w:val="00307E61"/>
    <w:rsid w:val="00307E99"/>
    <w:rsid w:val="00307EAE"/>
    <w:rsid w:val="00307F1C"/>
    <w:rsid w:val="00307F31"/>
    <w:rsid w:val="0031021F"/>
    <w:rsid w:val="003104BC"/>
    <w:rsid w:val="00310594"/>
    <w:rsid w:val="00310595"/>
    <w:rsid w:val="003107A6"/>
    <w:rsid w:val="0031091D"/>
    <w:rsid w:val="00310AA0"/>
    <w:rsid w:val="00310AE6"/>
    <w:rsid w:val="00310B34"/>
    <w:rsid w:val="00310EA1"/>
    <w:rsid w:val="0031122A"/>
    <w:rsid w:val="003114B1"/>
    <w:rsid w:val="003115C6"/>
    <w:rsid w:val="00311714"/>
    <w:rsid w:val="003117D0"/>
    <w:rsid w:val="0031195B"/>
    <w:rsid w:val="00311AF1"/>
    <w:rsid w:val="00311B13"/>
    <w:rsid w:val="003124F7"/>
    <w:rsid w:val="003129EC"/>
    <w:rsid w:val="00312D4F"/>
    <w:rsid w:val="00312DB8"/>
    <w:rsid w:val="00313373"/>
    <w:rsid w:val="0031388C"/>
    <w:rsid w:val="003138B3"/>
    <w:rsid w:val="00313A64"/>
    <w:rsid w:val="00313CD9"/>
    <w:rsid w:val="0031422D"/>
    <w:rsid w:val="0031441B"/>
    <w:rsid w:val="00314448"/>
    <w:rsid w:val="003145A1"/>
    <w:rsid w:val="003145A8"/>
    <w:rsid w:val="003146A8"/>
    <w:rsid w:val="00314778"/>
    <w:rsid w:val="00314907"/>
    <w:rsid w:val="0031494A"/>
    <w:rsid w:val="003149EE"/>
    <w:rsid w:val="00314B84"/>
    <w:rsid w:val="00314BEB"/>
    <w:rsid w:val="003150CD"/>
    <w:rsid w:val="00315864"/>
    <w:rsid w:val="00315B34"/>
    <w:rsid w:val="00315C9E"/>
    <w:rsid w:val="00315CFC"/>
    <w:rsid w:val="0031629B"/>
    <w:rsid w:val="0031655C"/>
    <w:rsid w:val="00316DF3"/>
    <w:rsid w:val="00317030"/>
    <w:rsid w:val="00317169"/>
    <w:rsid w:val="00317279"/>
    <w:rsid w:val="00317280"/>
    <w:rsid w:val="003174A6"/>
    <w:rsid w:val="0031761B"/>
    <w:rsid w:val="00317914"/>
    <w:rsid w:val="00317B5A"/>
    <w:rsid w:val="00317C6F"/>
    <w:rsid w:val="00317CD5"/>
    <w:rsid w:val="00317E78"/>
    <w:rsid w:val="00317F2D"/>
    <w:rsid w:val="0032025C"/>
    <w:rsid w:val="0032041C"/>
    <w:rsid w:val="00320444"/>
    <w:rsid w:val="00320448"/>
    <w:rsid w:val="00320517"/>
    <w:rsid w:val="00320719"/>
    <w:rsid w:val="00320943"/>
    <w:rsid w:val="0032098B"/>
    <w:rsid w:val="00320C22"/>
    <w:rsid w:val="00320C2E"/>
    <w:rsid w:val="00320FB5"/>
    <w:rsid w:val="00320FDF"/>
    <w:rsid w:val="0032172C"/>
    <w:rsid w:val="00321927"/>
    <w:rsid w:val="00321BF2"/>
    <w:rsid w:val="00321ECD"/>
    <w:rsid w:val="003220FF"/>
    <w:rsid w:val="00322254"/>
    <w:rsid w:val="00322401"/>
    <w:rsid w:val="003224EE"/>
    <w:rsid w:val="003226B3"/>
    <w:rsid w:val="0032287F"/>
    <w:rsid w:val="003229BB"/>
    <w:rsid w:val="00322AB6"/>
    <w:rsid w:val="00322B7C"/>
    <w:rsid w:val="00322EF3"/>
    <w:rsid w:val="00322F03"/>
    <w:rsid w:val="00323061"/>
    <w:rsid w:val="00323433"/>
    <w:rsid w:val="00323514"/>
    <w:rsid w:val="00323637"/>
    <w:rsid w:val="0032368F"/>
    <w:rsid w:val="00323C36"/>
    <w:rsid w:val="0032423D"/>
    <w:rsid w:val="003243C1"/>
    <w:rsid w:val="0032480F"/>
    <w:rsid w:val="00324C20"/>
    <w:rsid w:val="00324DAD"/>
    <w:rsid w:val="00324DD1"/>
    <w:rsid w:val="003250B2"/>
    <w:rsid w:val="00325131"/>
    <w:rsid w:val="00325199"/>
    <w:rsid w:val="0032529A"/>
    <w:rsid w:val="003253D1"/>
    <w:rsid w:val="0032586D"/>
    <w:rsid w:val="00325C10"/>
    <w:rsid w:val="00325D0A"/>
    <w:rsid w:val="00325F00"/>
    <w:rsid w:val="00326415"/>
    <w:rsid w:val="00326596"/>
    <w:rsid w:val="00326873"/>
    <w:rsid w:val="00326975"/>
    <w:rsid w:val="00326A0F"/>
    <w:rsid w:val="00326B81"/>
    <w:rsid w:val="00326C00"/>
    <w:rsid w:val="00326D6C"/>
    <w:rsid w:val="003275F5"/>
    <w:rsid w:val="0032773D"/>
    <w:rsid w:val="0032780E"/>
    <w:rsid w:val="00327F1A"/>
    <w:rsid w:val="00327F57"/>
    <w:rsid w:val="00330460"/>
    <w:rsid w:val="00330AAA"/>
    <w:rsid w:val="00330CDB"/>
    <w:rsid w:val="00330D6C"/>
    <w:rsid w:val="00330D75"/>
    <w:rsid w:val="00330E7D"/>
    <w:rsid w:val="00330EDF"/>
    <w:rsid w:val="00330FBE"/>
    <w:rsid w:val="003314C9"/>
    <w:rsid w:val="003314DC"/>
    <w:rsid w:val="003320C5"/>
    <w:rsid w:val="00332167"/>
    <w:rsid w:val="00332429"/>
    <w:rsid w:val="003330A3"/>
    <w:rsid w:val="00333316"/>
    <w:rsid w:val="0033370F"/>
    <w:rsid w:val="00333813"/>
    <w:rsid w:val="003339EB"/>
    <w:rsid w:val="00333B0C"/>
    <w:rsid w:val="00333BCE"/>
    <w:rsid w:val="00333D80"/>
    <w:rsid w:val="00333DD6"/>
    <w:rsid w:val="00333FC9"/>
    <w:rsid w:val="00334143"/>
    <w:rsid w:val="003342AF"/>
    <w:rsid w:val="003345C8"/>
    <w:rsid w:val="0033462C"/>
    <w:rsid w:val="00334A59"/>
    <w:rsid w:val="00334A85"/>
    <w:rsid w:val="00334ABE"/>
    <w:rsid w:val="00334ADC"/>
    <w:rsid w:val="00335154"/>
    <w:rsid w:val="003353CD"/>
    <w:rsid w:val="003356BB"/>
    <w:rsid w:val="003359BE"/>
    <w:rsid w:val="00335B7A"/>
    <w:rsid w:val="003360BE"/>
    <w:rsid w:val="00336293"/>
    <w:rsid w:val="00336924"/>
    <w:rsid w:val="00336B2C"/>
    <w:rsid w:val="00336F3E"/>
    <w:rsid w:val="00337072"/>
    <w:rsid w:val="00337123"/>
    <w:rsid w:val="003371D5"/>
    <w:rsid w:val="00337352"/>
    <w:rsid w:val="0033752E"/>
    <w:rsid w:val="003376EF"/>
    <w:rsid w:val="00337DB1"/>
    <w:rsid w:val="003402E1"/>
    <w:rsid w:val="0034033C"/>
    <w:rsid w:val="0034058C"/>
    <w:rsid w:val="00340663"/>
    <w:rsid w:val="0034078B"/>
    <w:rsid w:val="00340895"/>
    <w:rsid w:val="00340B15"/>
    <w:rsid w:val="003410E7"/>
    <w:rsid w:val="003417AB"/>
    <w:rsid w:val="003417B4"/>
    <w:rsid w:val="00341947"/>
    <w:rsid w:val="00341A4D"/>
    <w:rsid w:val="00341C6F"/>
    <w:rsid w:val="00341CE1"/>
    <w:rsid w:val="00341DC9"/>
    <w:rsid w:val="00341E26"/>
    <w:rsid w:val="00341F7C"/>
    <w:rsid w:val="00342067"/>
    <w:rsid w:val="0034217F"/>
    <w:rsid w:val="003424A6"/>
    <w:rsid w:val="0034256A"/>
    <w:rsid w:val="003426FA"/>
    <w:rsid w:val="0034290E"/>
    <w:rsid w:val="003429BC"/>
    <w:rsid w:val="00342A93"/>
    <w:rsid w:val="00342F2B"/>
    <w:rsid w:val="00343045"/>
    <w:rsid w:val="003435BA"/>
    <w:rsid w:val="00343AA3"/>
    <w:rsid w:val="00343F9B"/>
    <w:rsid w:val="0034440D"/>
    <w:rsid w:val="00344770"/>
    <w:rsid w:val="0034477F"/>
    <w:rsid w:val="00344900"/>
    <w:rsid w:val="003449F0"/>
    <w:rsid w:val="00344C12"/>
    <w:rsid w:val="00344F08"/>
    <w:rsid w:val="00344FA3"/>
    <w:rsid w:val="003451A3"/>
    <w:rsid w:val="00345268"/>
    <w:rsid w:val="0034541A"/>
    <w:rsid w:val="003454BD"/>
    <w:rsid w:val="003454E4"/>
    <w:rsid w:val="003457DA"/>
    <w:rsid w:val="00345BF1"/>
    <w:rsid w:val="00345D14"/>
    <w:rsid w:val="00346355"/>
    <w:rsid w:val="00346373"/>
    <w:rsid w:val="003464BC"/>
    <w:rsid w:val="00346584"/>
    <w:rsid w:val="0034665E"/>
    <w:rsid w:val="00346686"/>
    <w:rsid w:val="003468C5"/>
    <w:rsid w:val="003468E2"/>
    <w:rsid w:val="003469F3"/>
    <w:rsid w:val="00346CEF"/>
    <w:rsid w:val="00346F0C"/>
    <w:rsid w:val="0034702F"/>
    <w:rsid w:val="0034751F"/>
    <w:rsid w:val="00347555"/>
    <w:rsid w:val="00347696"/>
    <w:rsid w:val="00347E73"/>
    <w:rsid w:val="00350091"/>
    <w:rsid w:val="00350139"/>
    <w:rsid w:val="003502B6"/>
    <w:rsid w:val="00350442"/>
    <w:rsid w:val="00350C1D"/>
    <w:rsid w:val="003511D1"/>
    <w:rsid w:val="00351605"/>
    <w:rsid w:val="003517CF"/>
    <w:rsid w:val="003518B8"/>
    <w:rsid w:val="00351BAE"/>
    <w:rsid w:val="0035204B"/>
    <w:rsid w:val="00352168"/>
    <w:rsid w:val="003524DD"/>
    <w:rsid w:val="00352570"/>
    <w:rsid w:val="00352625"/>
    <w:rsid w:val="00352663"/>
    <w:rsid w:val="00352C5F"/>
    <w:rsid w:val="0035314D"/>
    <w:rsid w:val="003531F5"/>
    <w:rsid w:val="0035320E"/>
    <w:rsid w:val="00353473"/>
    <w:rsid w:val="0035376C"/>
    <w:rsid w:val="00353EDD"/>
    <w:rsid w:val="0035407C"/>
    <w:rsid w:val="00354108"/>
    <w:rsid w:val="0035434C"/>
    <w:rsid w:val="00354AD2"/>
    <w:rsid w:val="0035545E"/>
    <w:rsid w:val="003555D7"/>
    <w:rsid w:val="00355870"/>
    <w:rsid w:val="00355BB5"/>
    <w:rsid w:val="00355C51"/>
    <w:rsid w:val="00355F8B"/>
    <w:rsid w:val="00355FCA"/>
    <w:rsid w:val="00356083"/>
    <w:rsid w:val="00356092"/>
    <w:rsid w:val="003562E4"/>
    <w:rsid w:val="0035644D"/>
    <w:rsid w:val="003564D0"/>
    <w:rsid w:val="00356614"/>
    <w:rsid w:val="003568F0"/>
    <w:rsid w:val="00356B98"/>
    <w:rsid w:val="00356C47"/>
    <w:rsid w:val="00356C4E"/>
    <w:rsid w:val="00356FEA"/>
    <w:rsid w:val="00357020"/>
    <w:rsid w:val="003572A8"/>
    <w:rsid w:val="003573DB"/>
    <w:rsid w:val="00357B03"/>
    <w:rsid w:val="00357BF3"/>
    <w:rsid w:val="00357BF6"/>
    <w:rsid w:val="00357C51"/>
    <w:rsid w:val="00357D1F"/>
    <w:rsid w:val="00357D4A"/>
    <w:rsid w:val="00357E56"/>
    <w:rsid w:val="00357EC1"/>
    <w:rsid w:val="00358DA1"/>
    <w:rsid w:val="003600C6"/>
    <w:rsid w:val="003600DE"/>
    <w:rsid w:val="003602FB"/>
    <w:rsid w:val="003606E3"/>
    <w:rsid w:val="0036096D"/>
    <w:rsid w:val="00360B34"/>
    <w:rsid w:val="00360BE3"/>
    <w:rsid w:val="00360CEF"/>
    <w:rsid w:val="0036111A"/>
    <w:rsid w:val="00361634"/>
    <w:rsid w:val="003616F0"/>
    <w:rsid w:val="00361B8B"/>
    <w:rsid w:val="00361BF9"/>
    <w:rsid w:val="00362076"/>
    <w:rsid w:val="003620AE"/>
    <w:rsid w:val="003625DC"/>
    <w:rsid w:val="003626A6"/>
    <w:rsid w:val="00363113"/>
    <w:rsid w:val="00363526"/>
    <w:rsid w:val="00363BD8"/>
    <w:rsid w:val="00363CE2"/>
    <w:rsid w:val="00364035"/>
    <w:rsid w:val="00364094"/>
    <w:rsid w:val="00364484"/>
    <w:rsid w:val="0036451C"/>
    <w:rsid w:val="0036457F"/>
    <w:rsid w:val="003645FE"/>
    <w:rsid w:val="00364641"/>
    <w:rsid w:val="0036488F"/>
    <w:rsid w:val="00364AE5"/>
    <w:rsid w:val="00364C5C"/>
    <w:rsid w:val="00365319"/>
    <w:rsid w:val="00365494"/>
    <w:rsid w:val="003656BF"/>
    <w:rsid w:val="003656D7"/>
    <w:rsid w:val="00365987"/>
    <w:rsid w:val="003659BC"/>
    <w:rsid w:val="00365C0C"/>
    <w:rsid w:val="00365D1F"/>
    <w:rsid w:val="003660C9"/>
    <w:rsid w:val="003660EA"/>
    <w:rsid w:val="003661AB"/>
    <w:rsid w:val="0036624F"/>
    <w:rsid w:val="00366485"/>
    <w:rsid w:val="003664DC"/>
    <w:rsid w:val="003665A6"/>
    <w:rsid w:val="003667C5"/>
    <w:rsid w:val="003667EF"/>
    <w:rsid w:val="00366D6B"/>
    <w:rsid w:val="00366D9A"/>
    <w:rsid w:val="00367149"/>
    <w:rsid w:val="003672A4"/>
    <w:rsid w:val="003672DE"/>
    <w:rsid w:val="00367618"/>
    <w:rsid w:val="0036767A"/>
    <w:rsid w:val="00367AB8"/>
    <w:rsid w:val="00367C9C"/>
    <w:rsid w:val="00367E29"/>
    <w:rsid w:val="00367E2E"/>
    <w:rsid w:val="00367E9C"/>
    <w:rsid w:val="00367F41"/>
    <w:rsid w:val="00370029"/>
    <w:rsid w:val="00370086"/>
    <w:rsid w:val="0037094E"/>
    <w:rsid w:val="003709A3"/>
    <w:rsid w:val="00370ACA"/>
    <w:rsid w:val="00370B0C"/>
    <w:rsid w:val="00370C8D"/>
    <w:rsid w:val="003710EE"/>
    <w:rsid w:val="00371388"/>
    <w:rsid w:val="00371485"/>
    <w:rsid w:val="00371CC8"/>
    <w:rsid w:val="00371D27"/>
    <w:rsid w:val="00371FDE"/>
    <w:rsid w:val="0037251B"/>
    <w:rsid w:val="003731EC"/>
    <w:rsid w:val="00373395"/>
    <w:rsid w:val="00373445"/>
    <w:rsid w:val="0037348A"/>
    <w:rsid w:val="00373AEC"/>
    <w:rsid w:val="00373AFD"/>
    <w:rsid w:val="00373B9B"/>
    <w:rsid w:val="00373E00"/>
    <w:rsid w:val="00373FC5"/>
    <w:rsid w:val="0037413E"/>
    <w:rsid w:val="003741E3"/>
    <w:rsid w:val="00374316"/>
    <w:rsid w:val="0037445E"/>
    <w:rsid w:val="003744FE"/>
    <w:rsid w:val="00374603"/>
    <w:rsid w:val="00374641"/>
    <w:rsid w:val="003747B1"/>
    <w:rsid w:val="0037483C"/>
    <w:rsid w:val="0037487B"/>
    <w:rsid w:val="003751D8"/>
    <w:rsid w:val="00375B85"/>
    <w:rsid w:val="00375D47"/>
    <w:rsid w:val="00375DF4"/>
    <w:rsid w:val="003760F3"/>
    <w:rsid w:val="003765BE"/>
    <w:rsid w:val="00376601"/>
    <w:rsid w:val="003769CA"/>
    <w:rsid w:val="00376A5C"/>
    <w:rsid w:val="00376CE4"/>
    <w:rsid w:val="00376EC8"/>
    <w:rsid w:val="00377203"/>
    <w:rsid w:val="00377384"/>
    <w:rsid w:val="00380124"/>
    <w:rsid w:val="0038014F"/>
    <w:rsid w:val="003803CE"/>
    <w:rsid w:val="0038053B"/>
    <w:rsid w:val="00380BBF"/>
    <w:rsid w:val="00380D91"/>
    <w:rsid w:val="00380F00"/>
    <w:rsid w:val="00381138"/>
    <w:rsid w:val="003816A1"/>
    <w:rsid w:val="003818D1"/>
    <w:rsid w:val="00381A46"/>
    <w:rsid w:val="00381AB4"/>
    <w:rsid w:val="0038242A"/>
    <w:rsid w:val="00382565"/>
    <w:rsid w:val="00382571"/>
    <w:rsid w:val="00382584"/>
    <w:rsid w:val="003825FD"/>
    <w:rsid w:val="00382694"/>
    <w:rsid w:val="00382781"/>
    <w:rsid w:val="00382A8A"/>
    <w:rsid w:val="00382CDA"/>
    <w:rsid w:val="00382D29"/>
    <w:rsid w:val="0038310E"/>
    <w:rsid w:val="00383244"/>
    <w:rsid w:val="00383BBB"/>
    <w:rsid w:val="00383F13"/>
    <w:rsid w:val="003846B7"/>
    <w:rsid w:val="00384757"/>
    <w:rsid w:val="003848C8"/>
    <w:rsid w:val="00384A19"/>
    <w:rsid w:val="00384A5B"/>
    <w:rsid w:val="003851B1"/>
    <w:rsid w:val="003853AC"/>
    <w:rsid w:val="0038581E"/>
    <w:rsid w:val="003858B3"/>
    <w:rsid w:val="00385A62"/>
    <w:rsid w:val="00385AF7"/>
    <w:rsid w:val="003865F6"/>
    <w:rsid w:val="00386663"/>
    <w:rsid w:val="0038676E"/>
    <w:rsid w:val="0038684F"/>
    <w:rsid w:val="00386932"/>
    <w:rsid w:val="00386DA3"/>
    <w:rsid w:val="00386DB1"/>
    <w:rsid w:val="00386E07"/>
    <w:rsid w:val="003872ED"/>
    <w:rsid w:val="00387B62"/>
    <w:rsid w:val="00387C9B"/>
    <w:rsid w:val="00387D40"/>
    <w:rsid w:val="00387FA8"/>
    <w:rsid w:val="0039010B"/>
    <w:rsid w:val="003901D7"/>
    <w:rsid w:val="003907DA"/>
    <w:rsid w:val="00390AB5"/>
    <w:rsid w:val="00390AE5"/>
    <w:rsid w:val="00390C56"/>
    <w:rsid w:val="00390C63"/>
    <w:rsid w:val="00390D2C"/>
    <w:rsid w:val="00390DDB"/>
    <w:rsid w:val="00391048"/>
    <w:rsid w:val="00391133"/>
    <w:rsid w:val="0039114B"/>
    <w:rsid w:val="0039134C"/>
    <w:rsid w:val="003913AC"/>
    <w:rsid w:val="00391445"/>
    <w:rsid w:val="0039175F"/>
    <w:rsid w:val="00391891"/>
    <w:rsid w:val="00391BDA"/>
    <w:rsid w:val="00391C4E"/>
    <w:rsid w:val="003920B8"/>
    <w:rsid w:val="00392325"/>
    <w:rsid w:val="003923EB"/>
    <w:rsid w:val="00392847"/>
    <w:rsid w:val="003929B2"/>
    <w:rsid w:val="00392B2A"/>
    <w:rsid w:val="00392D88"/>
    <w:rsid w:val="00392ED4"/>
    <w:rsid w:val="00392FDE"/>
    <w:rsid w:val="00393412"/>
    <w:rsid w:val="003936A3"/>
    <w:rsid w:val="0039375A"/>
    <w:rsid w:val="00393898"/>
    <w:rsid w:val="003939A8"/>
    <w:rsid w:val="00393AB3"/>
    <w:rsid w:val="00393BCC"/>
    <w:rsid w:val="00394B7E"/>
    <w:rsid w:val="00394CAF"/>
    <w:rsid w:val="00394E90"/>
    <w:rsid w:val="0039521C"/>
    <w:rsid w:val="0039523B"/>
    <w:rsid w:val="0039568D"/>
    <w:rsid w:val="00395B64"/>
    <w:rsid w:val="00395CE9"/>
    <w:rsid w:val="00395E23"/>
    <w:rsid w:val="003969A7"/>
    <w:rsid w:val="003969E3"/>
    <w:rsid w:val="00396B1D"/>
    <w:rsid w:val="00396ECC"/>
    <w:rsid w:val="00397006"/>
    <w:rsid w:val="00397051"/>
    <w:rsid w:val="00397201"/>
    <w:rsid w:val="00397954"/>
    <w:rsid w:val="00397A05"/>
    <w:rsid w:val="00397A06"/>
    <w:rsid w:val="00397B3D"/>
    <w:rsid w:val="00397C88"/>
    <w:rsid w:val="00397EB1"/>
    <w:rsid w:val="003A040B"/>
    <w:rsid w:val="003A04DB"/>
    <w:rsid w:val="003A076B"/>
    <w:rsid w:val="003A0921"/>
    <w:rsid w:val="003A0955"/>
    <w:rsid w:val="003A1166"/>
    <w:rsid w:val="003A1453"/>
    <w:rsid w:val="003A14A6"/>
    <w:rsid w:val="003A1599"/>
    <w:rsid w:val="003A16F1"/>
    <w:rsid w:val="003A1BD8"/>
    <w:rsid w:val="003A1C60"/>
    <w:rsid w:val="003A1E09"/>
    <w:rsid w:val="003A21B0"/>
    <w:rsid w:val="003A22DB"/>
    <w:rsid w:val="003A267F"/>
    <w:rsid w:val="003A276A"/>
    <w:rsid w:val="003A2E60"/>
    <w:rsid w:val="003A2E95"/>
    <w:rsid w:val="003A311D"/>
    <w:rsid w:val="003A31C6"/>
    <w:rsid w:val="003A3266"/>
    <w:rsid w:val="003A34C1"/>
    <w:rsid w:val="003A34F8"/>
    <w:rsid w:val="003A36D9"/>
    <w:rsid w:val="003A38FA"/>
    <w:rsid w:val="003A3FCE"/>
    <w:rsid w:val="003A4581"/>
    <w:rsid w:val="003A48C4"/>
    <w:rsid w:val="003A48E4"/>
    <w:rsid w:val="003A490F"/>
    <w:rsid w:val="003A4D43"/>
    <w:rsid w:val="003A4D81"/>
    <w:rsid w:val="003A5129"/>
    <w:rsid w:val="003A52AF"/>
    <w:rsid w:val="003A52D4"/>
    <w:rsid w:val="003A5B7D"/>
    <w:rsid w:val="003A5BBA"/>
    <w:rsid w:val="003A5D1F"/>
    <w:rsid w:val="003A5D8F"/>
    <w:rsid w:val="003A5EC3"/>
    <w:rsid w:val="003A5F81"/>
    <w:rsid w:val="003A6015"/>
    <w:rsid w:val="003A62A6"/>
    <w:rsid w:val="003A68C9"/>
    <w:rsid w:val="003A6B28"/>
    <w:rsid w:val="003A6BCB"/>
    <w:rsid w:val="003A6F15"/>
    <w:rsid w:val="003A7048"/>
    <w:rsid w:val="003A727B"/>
    <w:rsid w:val="003A76F0"/>
    <w:rsid w:val="003A772E"/>
    <w:rsid w:val="003A7849"/>
    <w:rsid w:val="003A7C19"/>
    <w:rsid w:val="003B047B"/>
    <w:rsid w:val="003B07D1"/>
    <w:rsid w:val="003B0937"/>
    <w:rsid w:val="003B0A0A"/>
    <w:rsid w:val="003B0A2F"/>
    <w:rsid w:val="003B0A50"/>
    <w:rsid w:val="003B0B73"/>
    <w:rsid w:val="003B0D6A"/>
    <w:rsid w:val="003B0D81"/>
    <w:rsid w:val="003B0E15"/>
    <w:rsid w:val="003B0EEC"/>
    <w:rsid w:val="003B0F58"/>
    <w:rsid w:val="003B12DF"/>
    <w:rsid w:val="003B156F"/>
    <w:rsid w:val="003B1755"/>
    <w:rsid w:val="003B1E1C"/>
    <w:rsid w:val="003B1EAB"/>
    <w:rsid w:val="003B24D6"/>
    <w:rsid w:val="003B2A1F"/>
    <w:rsid w:val="003B2D3A"/>
    <w:rsid w:val="003B2EB9"/>
    <w:rsid w:val="003B2EE5"/>
    <w:rsid w:val="003B3589"/>
    <w:rsid w:val="003B3AE3"/>
    <w:rsid w:val="003B3DE0"/>
    <w:rsid w:val="003B4373"/>
    <w:rsid w:val="003B4700"/>
    <w:rsid w:val="003B48FC"/>
    <w:rsid w:val="003B4960"/>
    <w:rsid w:val="003B4BC1"/>
    <w:rsid w:val="003B50B5"/>
    <w:rsid w:val="003B5466"/>
    <w:rsid w:val="003B54E5"/>
    <w:rsid w:val="003B558B"/>
    <w:rsid w:val="003B5ACB"/>
    <w:rsid w:val="003B5B80"/>
    <w:rsid w:val="003B5CF8"/>
    <w:rsid w:val="003B5E71"/>
    <w:rsid w:val="003B64FD"/>
    <w:rsid w:val="003B6634"/>
    <w:rsid w:val="003B66F5"/>
    <w:rsid w:val="003B6DB5"/>
    <w:rsid w:val="003B76F6"/>
    <w:rsid w:val="003B78D4"/>
    <w:rsid w:val="003B79DC"/>
    <w:rsid w:val="003B7B44"/>
    <w:rsid w:val="003B7B62"/>
    <w:rsid w:val="003B7C89"/>
    <w:rsid w:val="003B7CB3"/>
    <w:rsid w:val="003B7E8E"/>
    <w:rsid w:val="003C0056"/>
    <w:rsid w:val="003C01BE"/>
    <w:rsid w:val="003C025B"/>
    <w:rsid w:val="003C0695"/>
    <w:rsid w:val="003C0722"/>
    <w:rsid w:val="003C0B83"/>
    <w:rsid w:val="003C0EF3"/>
    <w:rsid w:val="003C16FD"/>
    <w:rsid w:val="003C1718"/>
    <w:rsid w:val="003C1739"/>
    <w:rsid w:val="003C1976"/>
    <w:rsid w:val="003C1A9A"/>
    <w:rsid w:val="003C1D7F"/>
    <w:rsid w:val="003C1F22"/>
    <w:rsid w:val="003C1FC4"/>
    <w:rsid w:val="003C1FCB"/>
    <w:rsid w:val="003C24BE"/>
    <w:rsid w:val="003C254E"/>
    <w:rsid w:val="003C292B"/>
    <w:rsid w:val="003C2944"/>
    <w:rsid w:val="003C2A62"/>
    <w:rsid w:val="003C2C67"/>
    <w:rsid w:val="003C3076"/>
    <w:rsid w:val="003C33AF"/>
    <w:rsid w:val="003C352C"/>
    <w:rsid w:val="003C3AD5"/>
    <w:rsid w:val="003C3D12"/>
    <w:rsid w:val="003C4044"/>
    <w:rsid w:val="003C46F4"/>
    <w:rsid w:val="003C49F0"/>
    <w:rsid w:val="003C4A4A"/>
    <w:rsid w:val="003C4C3D"/>
    <w:rsid w:val="003C4CF2"/>
    <w:rsid w:val="003C4D65"/>
    <w:rsid w:val="003C4DA5"/>
    <w:rsid w:val="003C5092"/>
    <w:rsid w:val="003C5465"/>
    <w:rsid w:val="003C5C43"/>
    <w:rsid w:val="003C5CEB"/>
    <w:rsid w:val="003C5DFD"/>
    <w:rsid w:val="003C679D"/>
    <w:rsid w:val="003C697D"/>
    <w:rsid w:val="003C6D71"/>
    <w:rsid w:val="003C7748"/>
    <w:rsid w:val="003C7BB4"/>
    <w:rsid w:val="003C7E49"/>
    <w:rsid w:val="003D00A8"/>
    <w:rsid w:val="003D00B9"/>
    <w:rsid w:val="003D01AC"/>
    <w:rsid w:val="003D05D3"/>
    <w:rsid w:val="003D0909"/>
    <w:rsid w:val="003D0946"/>
    <w:rsid w:val="003D0C4D"/>
    <w:rsid w:val="003D0CFD"/>
    <w:rsid w:val="003D1135"/>
    <w:rsid w:val="003D1590"/>
    <w:rsid w:val="003D1612"/>
    <w:rsid w:val="003D1E1C"/>
    <w:rsid w:val="003D1EB8"/>
    <w:rsid w:val="003D26B4"/>
    <w:rsid w:val="003D2771"/>
    <w:rsid w:val="003D27CB"/>
    <w:rsid w:val="003D2E28"/>
    <w:rsid w:val="003D3447"/>
    <w:rsid w:val="003D345E"/>
    <w:rsid w:val="003D3E45"/>
    <w:rsid w:val="003D3EF2"/>
    <w:rsid w:val="003D40A3"/>
    <w:rsid w:val="003D41A4"/>
    <w:rsid w:val="003D42B7"/>
    <w:rsid w:val="003D481E"/>
    <w:rsid w:val="003D4A70"/>
    <w:rsid w:val="003D4D01"/>
    <w:rsid w:val="003D4D20"/>
    <w:rsid w:val="003D5040"/>
    <w:rsid w:val="003D5088"/>
    <w:rsid w:val="003D5189"/>
    <w:rsid w:val="003D5191"/>
    <w:rsid w:val="003D5776"/>
    <w:rsid w:val="003D5BFF"/>
    <w:rsid w:val="003D617E"/>
    <w:rsid w:val="003D619F"/>
    <w:rsid w:val="003D61EB"/>
    <w:rsid w:val="003D657F"/>
    <w:rsid w:val="003D68B7"/>
    <w:rsid w:val="003D6F85"/>
    <w:rsid w:val="003D70C6"/>
    <w:rsid w:val="003D715C"/>
    <w:rsid w:val="003D71A9"/>
    <w:rsid w:val="003D725F"/>
    <w:rsid w:val="003D7B1B"/>
    <w:rsid w:val="003D7CBD"/>
    <w:rsid w:val="003D7D8A"/>
    <w:rsid w:val="003E0275"/>
    <w:rsid w:val="003E06B7"/>
    <w:rsid w:val="003E09D3"/>
    <w:rsid w:val="003E0A9D"/>
    <w:rsid w:val="003E0D56"/>
    <w:rsid w:val="003E0DF8"/>
    <w:rsid w:val="003E118B"/>
    <w:rsid w:val="003E13DF"/>
    <w:rsid w:val="003E15D7"/>
    <w:rsid w:val="003E1689"/>
    <w:rsid w:val="003E16EC"/>
    <w:rsid w:val="003E1823"/>
    <w:rsid w:val="003E1A08"/>
    <w:rsid w:val="003E20E4"/>
    <w:rsid w:val="003E22C3"/>
    <w:rsid w:val="003E250A"/>
    <w:rsid w:val="003E2901"/>
    <w:rsid w:val="003E2C00"/>
    <w:rsid w:val="003E2C69"/>
    <w:rsid w:val="003E2D14"/>
    <w:rsid w:val="003E2DA5"/>
    <w:rsid w:val="003E2DFE"/>
    <w:rsid w:val="003E2E9C"/>
    <w:rsid w:val="003E30D2"/>
    <w:rsid w:val="003E34FB"/>
    <w:rsid w:val="003E3550"/>
    <w:rsid w:val="003E3849"/>
    <w:rsid w:val="003E3869"/>
    <w:rsid w:val="003E3952"/>
    <w:rsid w:val="003E3E2E"/>
    <w:rsid w:val="003E4259"/>
    <w:rsid w:val="003E4688"/>
    <w:rsid w:val="003E488D"/>
    <w:rsid w:val="003E48F8"/>
    <w:rsid w:val="003E4974"/>
    <w:rsid w:val="003E4A5F"/>
    <w:rsid w:val="003E4B39"/>
    <w:rsid w:val="003E4D0D"/>
    <w:rsid w:val="003E4EE9"/>
    <w:rsid w:val="003E54A2"/>
    <w:rsid w:val="003E588D"/>
    <w:rsid w:val="003E5989"/>
    <w:rsid w:val="003E5A50"/>
    <w:rsid w:val="003E5BBD"/>
    <w:rsid w:val="003E5DCA"/>
    <w:rsid w:val="003E5EDF"/>
    <w:rsid w:val="003E66B1"/>
    <w:rsid w:val="003E68E0"/>
    <w:rsid w:val="003E6C43"/>
    <w:rsid w:val="003E702E"/>
    <w:rsid w:val="003E7441"/>
    <w:rsid w:val="003E74EA"/>
    <w:rsid w:val="003E751F"/>
    <w:rsid w:val="003E7BC6"/>
    <w:rsid w:val="003F004D"/>
    <w:rsid w:val="003F049E"/>
    <w:rsid w:val="003F0561"/>
    <w:rsid w:val="003F0937"/>
    <w:rsid w:val="003F09B6"/>
    <w:rsid w:val="003F0AAB"/>
    <w:rsid w:val="003F0C48"/>
    <w:rsid w:val="003F0DCD"/>
    <w:rsid w:val="003F15D2"/>
    <w:rsid w:val="003F1814"/>
    <w:rsid w:val="003F1BE4"/>
    <w:rsid w:val="003F1C13"/>
    <w:rsid w:val="003F2096"/>
    <w:rsid w:val="003F2708"/>
    <w:rsid w:val="003F29D0"/>
    <w:rsid w:val="003F2CA5"/>
    <w:rsid w:val="003F2DDB"/>
    <w:rsid w:val="003F316B"/>
    <w:rsid w:val="003F317A"/>
    <w:rsid w:val="003F328E"/>
    <w:rsid w:val="003F344F"/>
    <w:rsid w:val="003F3CBA"/>
    <w:rsid w:val="003F400E"/>
    <w:rsid w:val="003F4121"/>
    <w:rsid w:val="003F4256"/>
    <w:rsid w:val="003F48C4"/>
    <w:rsid w:val="003F4C96"/>
    <w:rsid w:val="003F4D5C"/>
    <w:rsid w:val="003F4E01"/>
    <w:rsid w:val="003F4E67"/>
    <w:rsid w:val="003F4EDA"/>
    <w:rsid w:val="003F4FFB"/>
    <w:rsid w:val="003F5038"/>
    <w:rsid w:val="003F522E"/>
    <w:rsid w:val="003F5447"/>
    <w:rsid w:val="003F5A37"/>
    <w:rsid w:val="003F5DC6"/>
    <w:rsid w:val="003F5EB1"/>
    <w:rsid w:val="003F5FE8"/>
    <w:rsid w:val="003F6149"/>
    <w:rsid w:val="003F614A"/>
    <w:rsid w:val="003F630D"/>
    <w:rsid w:val="003F640E"/>
    <w:rsid w:val="003F6412"/>
    <w:rsid w:val="003F648B"/>
    <w:rsid w:val="003F6506"/>
    <w:rsid w:val="003F6553"/>
    <w:rsid w:val="003F6B6D"/>
    <w:rsid w:val="003F6C9F"/>
    <w:rsid w:val="003F6D1D"/>
    <w:rsid w:val="003F6F61"/>
    <w:rsid w:val="003F746E"/>
    <w:rsid w:val="003F74D9"/>
    <w:rsid w:val="003F75A7"/>
    <w:rsid w:val="003F7876"/>
    <w:rsid w:val="003F7971"/>
    <w:rsid w:val="003F7BF9"/>
    <w:rsid w:val="003F7C36"/>
    <w:rsid w:val="003F7C42"/>
    <w:rsid w:val="003F7DDB"/>
    <w:rsid w:val="003F7E75"/>
    <w:rsid w:val="004003F7"/>
    <w:rsid w:val="004007AD"/>
    <w:rsid w:val="00400A1B"/>
    <w:rsid w:val="00400B0D"/>
    <w:rsid w:val="00400CE4"/>
    <w:rsid w:val="00400F30"/>
    <w:rsid w:val="00401014"/>
    <w:rsid w:val="0040104B"/>
    <w:rsid w:val="00401121"/>
    <w:rsid w:val="0040117D"/>
    <w:rsid w:val="0040135F"/>
    <w:rsid w:val="00401386"/>
    <w:rsid w:val="0040169B"/>
    <w:rsid w:val="004016B2"/>
    <w:rsid w:val="00401777"/>
    <w:rsid w:val="00401A27"/>
    <w:rsid w:val="004022AA"/>
    <w:rsid w:val="004022D0"/>
    <w:rsid w:val="0040294C"/>
    <w:rsid w:val="00402D47"/>
    <w:rsid w:val="00402EF3"/>
    <w:rsid w:val="00403244"/>
    <w:rsid w:val="0040380F"/>
    <w:rsid w:val="00403DEF"/>
    <w:rsid w:val="00403E4C"/>
    <w:rsid w:val="00403F71"/>
    <w:rsid w:val="00403F75"/>
    <w:rsid w:val="00403FAB"/>
    <w:rsid w:val="00404084"/>
    <w:rsid w:val="004043D1"/>
    <w:rsid w:val="00404903"/>
    <w:rsid w:val="00404B22"/>
    <w:rsid w:val="00404B35"/>
    <w:rsid w:val="00404FD6"/>
    <w:rsid w:val="00405188"/>
    <w:rsid w:val="00405242"/>
    <w:rsid w:val="00405261"/>
    <w:rsid w:val="00405355"/>
    <w:rsid w:val="004055A2"/>
    <w:rsid w:val="00405631"/>
    <w:rsid w:val="00405734"/>
    <w:rsid w:val="0040579D"/>
    <w:rsid w:val="00405A42"/>
    <w:rsid w:val="00405C5E"/>
    <w:rsid w:val="00406270"/>
    <w:rsid w:val="00406790"/>
    <w:rsid w:val="00406D7D"/>
    <w:rsid w:val="004071B2"/>
    <w:rsid w:val="004072C0"/>
    <w:rsid w:val="00407537"/>
    <w:rsid w:val="00407739"/>
    <w:rsid w:val="00407792"/>
    <w:rsid w:val="00407AFD"/>
    <w:rsid w:val="00407CAB"/>
    <w:rsid w:val="00407DBC"/>
    <w:rsid w:val="00407EC6"/>
    <w:rsid w:val="00410040"/>
    <w:rsid w:val="00410121"/>
    <w:rsid w:val="00410306"/>
    <w:rsid w:val="00410540"/>
    <w:rsid w:val="00410794"/>
    <w:rsid w:val="004108DC"/>
    <w:rsid w:val="004109E6"/>
    <w:rsid w:val="00410BCD"/>
    <w:rsid w:val="00410D73"/>
    <w:rsid w:val="00410E76"/>
    <w:rsid w:val="00410ECF"/>
    <w:rsid w:val="004112A0"/>
    <w:rsid w:val="00411678"/>
    <w:rsid w:val="00411B4B"/>
    <w:rsid w:val="00411F19"/>
    <w:rsid w:val="00411F2E"/>
    <w:rsid w:val="00411F80"/>
    <w:rsid w:val="0041217E"/>
    <w:rsid w:val="004121FD"/>
    <w:rsid w:val="004122C8"/>
    <w:rsid w:val="00412419"/>
    <w:rsid w:val="0041249E"/>
    <w:rsid w:val="004125FF"/>
    <w:rsid w:val="004129E7"/>
    <w:rsid w:val="00412ADA"/>
    <w:rsid w:val="00412BA9"/>
    <w:rsid w:val="00412BAF"/>
    <w:rsid w:val="00412D8C"/>
    <w:rsid w:val="00412EF8"/>
    <w:rsid w:val="004132F5"/>
    <w:rsid w:val="004133B1"/>
    <w:rsid w:val="004133DF"/>
    <w:rsid w:val="00413683"/>
    <w:rsid w:val="00413992"/>
    <w:rsid w:val="00413ACE"/>
    <w:rsid w:val="00413E21"/>
    <w:rsid w:val="00414250"/>
    <w:rsid w:val="00414612"/>
    <w:rsid w:val="0041469C"/>
    <w:rsid w:val="004146A9"/>
    <w:rsid w:val="00414812"/>
    <w:rsid w:val="00414860"/>
    <w:rsid w:val="00414A74"/>
    <w:rsid w:val="00414CF2"/>
    <w:rsid w:val="00414DB0"/>
    <w:rsid w:val="00415026"/>
    <w:rsid w:val="00415342"/>
    <w:rsid w:val="0041538A"/>
    <w:rsid w:val="0041543D"/>
    <w:rsid w:val="00415476"/>
    <w:rsid w:val="004155CD"/>
    <w:rsid w:val="004155E7"/>
    <w:rsid w:val="00415B54"/>
    <w:rsid w:val="00415BD3"/>
    <w:rsid w:val="00415EE1"/>
    <w:rsid w:val="00415F93"/>
    <w:rsid w:val="00416268"/>
    <w:rsid w:val="004163B7"/>
    <w:rsid w:val="00416887"/>
    <w:rsid w:val="00416966"/>
    <w:rsid w:val="00416B23"/>
    <w:rsid w:val="00416D4D"/>
    <w:rsid w:val="00416D92"/>
    <w:rsid w:val="00416F61"/>
    <w:rsid w:val="00416FA3"/>
    <w:rsid w:val="0041701A"/>
    <w:rsid w:val="00417095"/>
    <w:rsid w:val="004170E1"/>
    <w:rsid w:val="00417345"/>
    <w:rsid w:val="00417B80"/>
    <w:rsid w:val="004200C5"/>
    <w:rsid w:val="004200DF"/>
    <w:rsid w:val="0042040C"/>
    <w:rsid w:val="004204ED"/>
    <w:rsid w:val="00420924"/>
    <w:rsid w:val="00421298"/>
    <w:rsid w:val="00421382"/>
    <w:rsid w:val="004214B6"/>
    <w:rsid w:val="00421655"/>
    <w:rsid w:val="0042196E"/>
    <w:rsid w:val="00421BC1"/>
    <w:rsid w:val="00421EA7"/>
    <w:rsid w:val="00421F8B"/>
    <w:rsid w:val="004220AD"/>
    <w:rsid w:val="004221FC"/>
    <w:rsid w:val="00422283"/>
    <w:rsid w:val="004223B6"/>
    <w:rsid w:val="0042246D"/>
    <w:rsid w:val="004227E5"/>
    <w:rsid w:val="00422B0E"/>
    <w:rsid w:val="00422B5D"/>
    <w:rsid w:val="00422D16"/>
    <w:rsid w:val="004236F6"/>
    <w:rsid w:val="00423837"/>
    <w:rsid w:val="00423975"/>
    <w:rsid w:val="00423B78"/>
    <w:rsid w:val="00423D40"/>
    <w:rsid w:val="00423FA9"/>
    <w:rsid w:val="004240B4"/>
    <w:rsid w:val="004243AA"/>
    <w:rsid w:val="0042444D"/>
    <w:rsid w:val="00424801"/>
    <w:rsid w:val="00424BD8"/>
    <w:rsid w:val="00424F6C"/>
    <w:rsid w:val="00425244"/>
    <w:rsid w:val="0042524E"/>
    <w:rsid w:val="00425292"/>
    <w:rsid w:val="004253F2"/>
    <w:rsid w:val="004254F8"/>
    <w:rsid w:val="004255A8"/>
    <w:rsid w:val="0042567B"/>
    <w:rsid w:val="0042576C"/>
    <w:rsid w:val="004258AA"/>
    <w:rsid w:val="00425A73"/>
    <w:rsid w:val="00425CE2"/>
    <w:rsid w:val="004260BC"/>
    <w:rsid w:val="0042628F"/>
    <w:rsid w:val="00426B03"/>
    <w:rsid w:val="00426E0E"/>
    <w:rsid w:val="00426F69"/>
    <w:rsid w:val="0042715E"/>
    <w:rsid w:val="004274D2"/>
    <w:rsid w:val="00427C55"/>
    <w:rsid w:val="0043008A"/>
    <w:rsid w:val="00430235"/>
    <w:rsid w:val="00430246"/>
    <w:rsid w:val="004302C5"/>
    <w:rsid w:val="00430431"/>
    <w:rsid w:val="00430646"/>
    <w:rsid w:val="004307DB"/>
    <w:rsid w:val="00430A7B"/>
    <w:rsid w:val="00430E68"/>
    <w:rsid w:val="004314EA"/>
    <w:rsid w:val="004318C4"/>
    <w:rsid w:val="0043197B"/>
    <w:rsid w:val="00431A96"/>
    <w:rsid w:val="00431F99"/>
    <w:rsid w:val="00432253"/>
    <w:rsid w:val="004322EF"/>
    <w:rsid w:val="0043243A"/>
    <w:rsid w:val="0043259D"/>
    <w:rsid w:val="00432A60"/>
    <w:rsid w:val="004331CA"/>
    <w:rsid w:val="0043323C"/>
    <w:rsid w:val="004333FC"/>
    <w:rsid w:val="004334BA"/>
    <w:rsid w:val="00433523"/>
    <w:rsid w:val="00433672"/>
    <w:rsid w:val="0043375E"/>
    <w:rsid w:val="004339D0"/>
    <w:rsid w:val="00433B27"/>
    <w:rsid w:val="00433BB0"/>
    <w:rsid w:val="00433C2D"/>
    <w:rsid w:val="00433E7F"/>
    <w:rsid w:val="00434200"/>
    <w:rsid w:val="004342BF"/>
    <w:rsid w:val="004346F2"/>
    <w:rsid w:val="00434B6C"/>
    <w:rsid w:val="00434BFA"/>
    <w:rsid w:val="00434C92"/>
    <w:rsid w:val="00435210"/>
    <w:rsid w:val="00435F84"/>
    <w:rsid w:val="004361E9"/>
    <w:rsid w:val="004362A6"/>
    <w:rsid w:val="004362C1"/>
    <w:rsid w:val="0043672E"/>
    <w:rsid w:val="00436C09"/>
    <w:rsid w:val="00437037"/>
    <w:rsid w:val="00437137"/>
    <w:rsid w:val="004371C6"/>
    <w:rsid w:val="00437794"/>
    <w:rsid w:val="0043794A"/>
    <w:rsid w:val="00437DB0"/>
    <w:rsid w:val="00437FA0"/>
    <w:rsid w:val="004400A9"/>
    <w:rsid w:val="004402D2"/>
    <w:rsid w:val="00440B98"/>
    <w:rsid w:val="00440D56"/>
    <w:rsid w:val="00440E52"/>
    <w:rsid w:val="004416E2"/>
    <w:rsid w:val="0044184D"/>
    <w:rsid w:val="004418B2"/>
    <w:rsid w:val="00441A1B"/>
    <w:rsid w:val="00441ABF"/>
    <w:rsid w:val="0044200C"/>
    <w:rsid w:val="004420FB"/>
    <w:rsid w:val="00442163"/>
    <w:rsid w:val="0044223F"/>
    <w:rsid w:val="004422B6"/>
    <w:rsid w:val="00442308"/>
    <w:rsid w:val="0044257B"/>
    <w:rsid w:val="004427A0"/>
    <w:rsid w:val="00442854"/>
    <w:rsid w:val="00442A59"/>
    <w:rsid w:val="00442ADD"/>
    <w:rsid w:val="00442B51"/>
    <w:rsid w:val="00442CFD"/>
    <w:rsid w:val="00442D82"/>
    <w:rsid w:val="00442F76"/>
    <w:rsid w:val="004430D4"/>
    <w:rsid w:val="004432AD"/>
    <w:rsid w:val="00443890"/>
    <w:rsid w:val="00443A56"/>
    <w:rsid w:val="00443B09"/>
    <w:rsid w:val="0044401B"/>
    <w:rsid w:val="0044418D"/>
    <w:rsid w:val="004444D6"/>
    <w:rsid w:val="0044466E"/>
    <w:rsid w:val="00444B22"/>
    <w:rsid w:val="00444B30"/>
    <w:rsid w:val="00444D60"/>
    <w:rsid w:val="0044521B"/>
    <w:rsid w:val="004452C5"/>
    <w:rsid w:val="004452DF"/>
    <w:rsid w:val="00445563"/>
    <w:rsid w:val="0044568D"/>
    <w:rsid w:val="00445693"/>
    <w:rsid w:val="00445717"/>
    <w:rsid w:val="0044577E"/>
    <w:rsid w:val="00445BC6"/>
    <w:rsid w:val="00445C66"/>
    <w:rsid w:val="00445F5C"/>
    <w:rsid w:val="00446322"/>
    <w:rsid w:val="00446456"/>
    <w:rsid w:val="004466C2"/>
    <w:rsid w:val="004466D8"/>
    <w:rsid w:val="0044681B"/>
    <w:rsid w:val="00446C9B"/>
    <w:rsid w:val="00446CF0"/>
    <w:rsid w:val="00446EBE"/>
    <w:rsid w:val="0044728D"/>
    <w:rsid w:val="004473EB"/>
    <w:rsid w:val="00447713"/>
    <w:rsid w:val="004477D5"/>
    <w:rsid w:val="00447D7E"/>
    <w:rsid w:val="0045013A"/>
    <w:rsid w:val="0045079B"/>
    <w:rsid w:val="00450AC0"/>
    <w:rsid w:val="00450BE0"/>
    <w:rsid w:val="00450C54"/>
    <w:rsid w:val="00450C55"/>
    <w:rsid w:val="00450D34"/>
    <w:rsid w:val="00451469"/>
    <w:rsid w:val="00451560"/>
    <w:rsid w:val="00451563"/>
    <w:rsid w:val="004518BC"/>
    <w:rsid w:val="004520DE"/>
    <w:rsid w:val="0045237D"/>
    <w:rsid w:val="004525F4"/>
    <w:rsid w:val="0045270B"/>
    <w:rsid w:val="004528C5"/>
    <w:rsid w:val="00452A3A"/>
    <w:rsid w:val="00452AB0"/>
    <w:rsid w:val="00452DC5"/>
    <w:rsid w:val="00452EC5"/>
    <w:rsid w:val="0045307F"/>
    <w:rsid w:val="0045332E"/>
    <w:rsid w:val="0045362B"/>
    <w:rsid w:val="00453834"/>
    <w:rsid w:val="00453F8F"/>
    <w:rsid w:val="00453FA5"/>
    <w:rsid w:val="00454461"/>
    <w:rsid w:val="00454475"/>
    <w:rsid w:val="00454691"/>
    <w:rsid w:val="00454768"/>
    <w:rsid w:val="004549DA"/>
    <w:rsid w:val="00454C26"/>
    <w:rsid w:val="00454F6B"/>
    <w:rsid w:val="004552EC"/>
    <w:rsid w:val="0045545B"/>
    <w:rsid w:val="004557A0"/>
    <w:rsid w:val="00455D47"/>
    <w:rsid w:val="00455FA9"/>
    <w:rsid w:val="0045627B"/>
    <w:rsid w:val="0045629C"/>
    <w:rsid w:val="004562D4"/>
    <w:rsid w:val="00456394"/>
    <w:rsid w:val="00456536"/>
    <w:rsid w:val="00456707"/>
    <w:rsid w:val="00456866"/>
    <w:rsid w:val="00456E98"/>
    <w:rsid w:val="004570C5"/>
    <w:rsid w:val="00457125"/>
    <w:rsid w:val="004576CE"/>
    <w:rsid w:val="004577B0"/>
    <w:rsid w:val="00457A53"/>
    <w:rsid w:val="00457FBC"/>
    <w:rsid w:val="004600EF"/>
    <w:rsid w:val="00460580"/>
    <w:rsid w:val="00460FED"/>
    <w:rsid w:val="00461252"/>
    <w:rsid w:val="00461311"/>
    <w:rsid w:val="00461498"/>
    <w:rsid w:val="00461513"/>
    <w:rsid w:val="00461644"/>
    <w:rsid w:val="004616DE"/>
    <w:rsid w:val="00461AA0"/>
    <w:rsid w:val="00461EBC"/>
    <w:rsid w:val="0046210D"/>
    <w:rsid w:val="00462781"/>
    <w:rsid w:val="0046278A"/>
    <w:rsid w:val="00462972"/>
    <w:rsid w:val="00462A08"/>
    <w:rsid w:val="00462CD2"/>
    <w:rsid w:val="004635E2"/>
    <w:rsid w:val="0046377D"/>
    <w:rsid w:val="00463B1B"/>
    <w:rsid w:val="00463FEF"/>
    <w:rsid w:val="00464184"/>
    <w:rsid w:val="004644BA"/>
    <w:rsid w:val="0046467E"/>
    <w:rsid w:val="00464799"/>
    <w:rsid w:val="004648A4"/>
    <w:rsid w:val="00464920"/>
    <w:rsid w:val="004649EA"/>
    <w:rsid w:val="0046526C"/>
    <w:rsid w:val="004654ED"/>
    <w:rsid w:val="0046555D"/>
    <w:rsid w:val="004657B5"/>
    <w:rsid w:val="004658C4"/>
    <w:rsid w:val="00465E3D"/>
    <w:rsid w:val="00466024"/>
    <w:rsid w:val="00466361"/>
    <w:rsid w:val="00466387"/>
    <w:rsid w:val="004669D6"/>
    <w:rsid w:val="00466BA4"/>
    <w:rsid w:val="00466C96"/>
    <w:rsid w:val="00466DBC"/>
    <w:rsid w:val="0046766E"/>
    <w:rsid w:val="004676E6"/>
    <w:rsid w:val="00467761"/>
    <w:rsid w:val="00467A51"/>
    <w:rsid w:val="00470498"/>
    <w:rsid w:val="004708F6"/>
    <w:rsid w:val="00471203"/>
    <w:rsid w:val="004713A9"/>
    <w:rsid w:val="0047186B"/>
    <w:rsid w:val="00471B22"/>
    <w:rsid w:val="00471CDA"/>
    <w:rsid w:val="00472040"/>
    <w:rsid w:val="0047221A"/>
    <w:rsid w:val="0047245F"/>
    <w:rsid w:val="004729D3"/>
    <w:rsid w:val="0047363E"/>
    <w:rsid w:val="0047367F"/>
    <w:rsid w:val="004739D8"/>
    <w:rsid w:val="00473A0B"/>
    <w:rsid w:val="00474028"/>
    <w:rsid w:val="0047411F"/>
    <w:rsid w:val="00474169"/>
    <w:rsid w:val="00474368"/>
    <w:rsid w:val="004746C3"/>
    <w:rsid w:val="004746D1"/>
    <w:rsid w:val="00474804"/>
    <w:rsid w:val="00474A95"/>
    <w:rsid w:val="00474B8E"/>
    <w:rsid w:val="00474D2F"/>
    <w:rsid w:val="00474F0B"/>
    <w:rsid w:val="00474F6E"/>
    <w:rsid w:val="00475411"/>
    <w:rsid w:val="0047550F"/>
    <w:rsid w:val="0047564C"/>
    <w:rsid w:val="00475946"/>
    <w:rsid w:val="00475ED9"/>
    <w:rsid w:val="00475FC7"/>
    <w:rsid w:val="004761EB"/>
    <w:rsid w:val="00476C14"/>
    <w:rsid w:val="00476D57"/>
    <w:rsid w:val="00477311"/>
    <w:rsid w:val="0047758A"/>
    <w:rsid w:val="004778DE"/>
    <w:rsid w:val="00477E3B"/>
    <w:rsid w:val="004802FB"/>
    <w:rsid w:val="004805ED"/>
    <w:rsid w:val="00480882"/>
    <w:rsid w:val="004808CB"/>
    <w:rsid w:val="00480A52"/>
    <w:rsid w:val="00480ADF"/>
    <w:rsid w:val="00480D0C"/>
    <w:rsid w:val="00480E91"/>
    <w:rsid w:val="0048114C"/>
    <w:rsid w:val="004811B4"/>
    <w:rsid w:val="00481240"/>
    <w:rsid w:val="004816DB"/>
    <w:rsid w:val="00481923"/>
    <w:rsid w:val="00481B25"/>
    <w:rsid w:val="00481BB0"/>
    <w:rsid w:val="00481D5C"/>
    <w:rsid w:val="00481DFC"/>
    <w:rsid w:val="004820E0"/>
    <w:rsid w:val="00482A9E"/>
    <w:rsid w:val="00482FDD"/>
    <w:rsid w:val="00483880"/>
    <w:rsid w:val="00483935"/>
    <w:rsid w:val="00483B87"/>
    <w:rsid w:val="00483C25"/>
    <w:rsid w:val="00483D03"/>
    <w:rsid w:val="00483E55"/>
    <w:rsid w:val="00483F50"/>
    <w:rsid w:val="0048403C"/>
    <w:rsid w:val="00484102"/>
    <w:rsid w:val="00484423"/>
    <w:rsid w:val="0048474E"/>
    <w:rsid w:val="00484D38"/>
    <w:rsid w:val="00484E3B"/>
    <w:rsid w:val="004853E1"/>
    <w:rsid w:val="00485AA6"/>
    <w:rsid w:val="00485CBA"/>
    <w:rsid w:val="00485E4A"/>
    <w:rsid w:val="00485EB2"/>
    <w:rsid w:val="004860A0"/>
    <w:rsid w:val="0048617E"/>
    <w:rsid w:val="00486260"/>
    <w:rsid w:val="004864A5"/>
    <w:rsid w:val="004864EF"/>
    <w:rsid w:val="004868A5"/>
    <w:rsid w:val="00486EFD"/>
    <w:rsid w:val="00487020"/>
    <w:rsid w:val="0048703A"/>
    <w:rsid w:val="004870A5"/>
    <w:rsid w:val="00487197"/>
    <w:rsid w:val="00487277"/>
    <w:rsid w:val="0048729E"/>
    <w:rsid w:val="004872BB"/>
    <w:rsid w:val="004872FE"/>
    <w:rsid w:val="00487587"/>
    <w:rsid w:val="00487658"/>
    <w:rsid w:val="004876C0"/>
    <w:rsid w:val="00487732"/>
    <w:rsid w:val="00487A23"/>
    <w:rsid w:val="00487A28"/>
    <w:rsid w:val="00487CF1"/>
    <w:rsid w:val="00487D10"/>
    <w:rsid w:val="00487D82"/>
    <w:rsid w:val="00487DB3"/>
    <w:rsid w:val="00487FAD"/>
    <w:rsid w:val="0049012B"/>
    <w:rsid w:val="00490247"/>
    <w:rsid w:val="00490709"/>
    <w:rsid w:val="004908EF"/>
    <w:rsid w:val="00490A13"/>
    <w:rsid w:val="00490A5C"/>
    <w:rsid w:val="00490A7B"/>
    <w:rsid w:val="00491067"/>
    <w:rsid w:val="00491092"/>
    <w:rsid w:val="00491296"/>
    <w:rsid w:val="004915D5"/>
    <w:rsid w:val="004917C1"/>
    <w:rsid w:val="00491B26"/>
    <w:rsid w:val="00491BAE"/>
    <w:rsid w:val="00491CFE"/>
    <w:rsid w:val="00491D97"/>
    <w:rsid w:val="0049204C"/>
    <w:rsid w:val="004924E4"/>
    <w:rsid w:val="0049289F"/>
    <w:rsid w:val="00492AEF"/>
    <w:rsid w:val="00492FD0"/>
    <w:rsid w:val="00493143"/>
    <w:rsid w:val="00493266"/>
    <w:rsid w:val="004933DC"/>
    <w:rsid w:val="00493706"/>
    <w:rsid w:val="00493FD5"/>
    <w:rsid w:val="0049403A"/>
    <w:rsid w:val="00494A1B"/>
    <w:rsid w:val="00494D8D"/>
    <w:rsid w:val="00494F8B"/>
    <w:rsid w:val="004952A3"/>
    <w:rsid w:val="004956C1"/>
    <w:rsid w:val="00495734"/>
    <w:rsid w:val="004957D6"/>
    <w:rsid w:val="004958C2"/>
    <w:rsid w:val="0049592F"/>
    <w:rsid w:val="00495A6C"/>
    <w:rsid w:val="00495A7C"/>
    <w:rsid w:val="00495C28"/>
    <w:rsid w:val="00495CA8"/>
    <w:rsid w:val="00495CE4"/>
    <w:rsid w:val="00495E43"/>
    <w:rsid w:val="00496021"/>
    <w:rsid w:val="004960EB"/>
    <w:rsid w:val="00496102"/>
    <w:rsid w:val="004967D8"/>
    <w:rsid w:val="00496F1C"/>
    <w:rsid w:val="00496F22"/>
    <w:rsid w:val="0049716A"/>
    <w:rsid w:val="004976E3"/>
    <w:rsid w:val="00497DED"/>
    <w:rsid w:val="00497F5C"/>
    <w:rsid w:val="004A0040"/>
    <w:rsid w:val="004A00D2"/>
    <w:rsid w:val="004A011A"/>
    <w:rsid w:val="004A01BA"/>
    <w:rsid w:val="004A0599"/>
    <w:rsid w:val="004A0792"/>
    <w:rsid w:val="004A085C"/>
    <w:rsid w:val="004A0971"/>
    <w:rsid w:val="004A0B82"/>
    <w:rsid w:val="004A0E7B"/>
    <w:rsid w:val="004A0E99"/>
    <w:rsid w:val="004A12C3"/>
    <w:rsid w:val="004A1797"/>
    <w:rsid w:val="004A1DCA"/>
    <w:rsid w:val="004A1E91"/>
    <w:rsid w:val="004A2153"/>
    <w:rsid w:val="004A24B4"/>
    <w:rsid w:val="004A2681"/>
    <w:rsid w:val="004A26A6"/>
    <w:rsid w:val="004A26F7"/>
    <w:rsid w:val="004A2911"/>
    <w:rsid w:val="004A2B36"/>
    <w:rsid w:val="004A2D9E"/>
    <w:rsid w:val="004A3557"/>
    <w:rsid w:val="004A3630"/>
    <w:rsid w:val="004A3FB4"/>
    <w:rsid w:val="004A4220"/>
    <w:rsid w:val="004A457A"/>
    <w:rsid w:val="004A4591"/>
    <w:rsid w:val="004A49F8"/>
    <w:rsid w:val="004A4A2F"/>
    <w:rsid w:val="004A4A5E"/>
    <w:rsid w:val="004A4C35"/>
    <w:rsid w:val="004A51CB"/>
    <w:rsid w:val="004A58FF"/>
    <w:rsid w:val="004A594B"/>
    <w:rsid w:val="004A5B66"/>
    <w:rsid w:val="004A5C9C"/>
    <w:rsid w:val="004A6060"/>
    <w:rsid w:val="004A6266"/>
    <w:rsid w:val="004A6702"/>
    <w:rsid w:val="004A6910"/>
    <w:rsid w:val="004A6DFD"/>
    <w:rsid w:val="004A7022"/>
    <w:rsid w:val="004A72F7"/>
    <w:rsid w:val="004A7779"/>
    <w:rsid w:val="004A77D5"/>
    <w:rsid w:val="004A783E"/>
    <w:rsid w:val="004A7A20"/>
    <w:rsid w:val="004A7C28"/>
    <w:rsid w:val="004A7CDC"/>
    <w:rsid w:val="004A7FA6"/>
    <w:rsid w:val="004A7FCE"/>
    <w:rsid w:val="004B03F9"/>
    <w:rsid w:val="004B0590"/>
    <w:rsid w:val="004B0999"/>
    <w:rsid w:val="004B099D"/>
    <w:rsid w:val="004B0B54"/>
    <w:rsid w:val="004B0C43"/>
    <w:rsid w:val="004B0D50"/>
    <w:rsid w:val="004B0E5F"/>
    <w:rsid w:val="004B0E86"/>
    <w:rsid w:val="004B0FA6"/>
    <w:rsid w:val="004B0FD5"/>
    <w:rsid w:val="004B1023"/>
    <w:rsid w:val="004B13AB"/>
    <w:rsid w:val="004B1469"/>
    <w:rsid w:val="004B1522"/>
    <w:rsid w:val="004B1640"/>
    <w:rsid w:val="004B174C"/>
    <w:rsid w:val="004B18E4"/>
    <w:rsid w:val="004B19E8"/>
    <w:rsid w:val="004B1B71"/>
    <w:rsid w:val="004B1B78"/>
    <w:rsid w:val="004B1BAE"/>
    <w:rsid w:val="004B236F"/>
    <w:rsid w:val="004B23E9"/>
    <w:rsid w:val="004B26E2"/>
    <w:rsid w:val="004B2BDF"/>
    <w:rsid w:val="004B2CED"/>
    <w:rsid w:val="004B3176"/>
    <w:rsid w:val="004B33C0"/>
    <w:rsid w:val="004B35A1"/>
    <w:rsid w:val="004B35EE"/>
    <w:rsid w:val="004B3E31"/>
    <w:rsid w:val="004B3EB8"/>
    <w:rsid w:val="004B402D"/>
    <w:rsid w:val="004B43E9"/>
    <w:rsid w:val="004B445E"/>
    <w:rsid w:val="004B4BD5"/>
    <w:rsid w:val="004B4C87"/>
    <w:rsid w:val="004B52F6"/>
    <w:rsid w:val="004B5352"/>
    <w:rsid w:val="004B569D"/>
    <w:rsid w:val="004B58F2"/>
    <w:rsid w:val="004B5C0B"/>
    <w:rsid w:val="004B5DD6"/>
    <w:rsid w:val="004B5E18"/>
    <w:rsid w:val="004B5EC0"/>
    <w:rsid w:val="004B5F0C"/>
    <w:rsid w:val="004B5F58"/>
    <w:rsid w:val="004B6471"/>
    <w:rsid w:val="004B650C"/>
    <w:rsid w:val="004B6714"/>
    <w:rsid w:val="004B67C5"/>
    <w:rsid w:val="004B6964"/>
    <w:rsid w:val="004B6A8B"/>
    <w:rsid w:val="004B6AE5"/>
    <w:rsid w:val="004B6D03"/>
    <w:rsid w:val="004B6E0F"/>
    <w:rsid w:val="004B6E35"/>
    <w:rsid w:val="004B76DB"/>
    <w:rsid w:val="004B7776"/>
    <w:rsid w:val="004B783C"/>
    <w:rsid w:val="004B78FC"/>
    <w:rsid w:val="004B7B1D"/>
    <w:rsid w:val="004C0336"/>
    <w:rsid w:val="004C0746"/>
    <w:rsid w:val="004C085B"/>
    <w:rsid w:val="004C0910"/>
    <w:rsid w:val="004C09D0"/>
    <w:rsid w:val="004C0CCA"/>
    <w:rsid w:val="004C0CF4"/>
    <w:rsid w:val="004C0D51"/>
    <w:rsid w:val="004C0F1D"/>
    <w:rsid w:val="004C0F40"/>
    <w:rsid w:val="004C1009"/>
    <w:rsid w:val="004C104F"/>
    <w:rsid w:val="004C11EB"/>
    <w:rsid w:val="004C18ED"/>
    <w:rsid w:val="004C1AEB"/>
    <w:rsid w:val="004C2012"/>
    <w:rsid w:val="004C22E4"/>
    <w:rsid w:val="004C24D4"/>
    <w:rsid w:val="004C2BA7"/>
    <w:rsid w:val="004C3051"/>
    <w:rsid w:val="004C3153"/>
    <w:rsid w:val="004C3606"/>
    <w:rsid w:val="004C3BCC"/>
    <w:rsid w:val="004C3BFD"/>
    <w:rsid w:val="004C3D02"/>
    <w:rsid w:val="004C485E"/>
    <w:rsid w:val="004C4AF8"/>
    <w:rsid w:val="004C4C5B"/>
    <w:rsid w:val="004C4D37"/>
    <w:rsid w:val="004C4F15"/>
    <w:rsid w:val="004C4F4D"/>
    <w:rsid w:val="004C4F89"/>
    <w:rsid w:val="004C5379"/>
    <w:rsid w:val="004C551E"/>
    <w:rsid w:val="004C5C9E"/>
    <w:rsid w:val="004C5D7D"/>
    <w:rsid w:val="004C673D"/>
    <w:rsid w:val="004C68DA"/>
    <w:rsid w:val="004C6956"/>
    <w:rsid w:val="004C6C46"/>
    <w:rsid w:val="004C71AA"/>
    <w:rsid w:val="004C7B5E"/>
    <w:rsid w:val="004D04C2"/>
    <w:rsid w:val="004D067D"/>
    <w:rsid w:val="004D0BDE"/>
    <w:rsid w:val="004D0CDE"/>
    <w:rsid w:val="004D1042"/>
    <w:rsid w:val="004D13C2"/>
    <w:rsid w:val="004D14CC"/>
    <w:rsid w:val="004D1776"/>
    <w:rsid w:val="004D18BF"/>
    <w:rsid w:val="004D1BD2"/>
    <w:rsid w:val="004D1E0E"/>
    <w:rsid w:val="004D1F1F"/>
    <w:rsid w:val="004D1F39"/>
    <w:rsid w:val="004D26DE"/>
    <w:rsid w:val="004D27EB"/>
    <w:rsid w:val="004D2AB1"/>
    <w:rsid w:val="004D2CAA"/>
    <w:rsid w:val="004D2DAD"/>
    <w:rsid w:val="004D2FF5"/>
    <w:rsid w:val="004D308A"/>
    <w:rsid w:val="004D312F"/>
    <w:rsid w:val="004D31F8"/>
    <w:rsid w:val="004D3384"/>
    <w:rsid w:val="004D33FF"/>
    <w:rsid w:val="004D3575"/>
    <w:rsid w:val="004D361C"/>
    <w:rsid w:val="004D376C"/>
    <w:rsid w:val="004D382A"/>
    <w:rsid w:val="004D3A58"/>
    <w:rsid w:val="004D4330"/>
    <w:rsid w:val="004D4596"/>
    <w:rsid w:val="004D46F5"/>
    <w:rsid w:val="004D4CC3"/>
    <w:rsid w:val="004D4CC6"/>
    <w:rsid w:val="004D4D5D"/>
    <w:rsid w:val="004D4E57"/>
    <w:rsid w:val="004D4EDA"/>
    <w:rsid w:val="004D5043"/>
    <w:rsid w:val="004D50A1"/>
    <w:rsid w:val="004D514D"/>
    <w:rsid w:val="004D5161"/>
    <w:rsid w:val="004D54DB"/>
    <w:rsid w:val="004D58B6"/>
    <w:rsid w:val="004D5BF3"/>
    <w:rsid w:val="004D6A7F"/>
    <w:rsid w:val="004D6BAB"/>
    <w:rsid w:val="004D6E3B"/>
    <w:rsid w:val="004D6F1B"/>
    <w:rsid w:val="004D722C"/>
    <w:rsid w:val="004D744D"/>
    <w:rsid w:val="004D74FB"/>
    <w:rsid w:val="004D7645"/>
    <w:rsid w:val="004D79CD"/>
    <w:rsid w:val="004D7AC0"/>
    <w:rsid w:val="004D7C03"/>
    <w:rsid w:val="004D7CD2"/>
    <w:rsid w:val="004D7EA1"/>
    <w:rsid w:val="004D7F4F"/>
    <w:rsid w:val="004D7FCA"/>
    <w:rsid w:val="004E00B4"/>
    <w:rsid w:val="004E02B6"/>
    <w:rsid w:val="004E02B9"/>
    <w:rsid w:val="004E03F8"/>
    <w:rsid w:val="004E04C3"/>
    <w:rsid w:val="004E058D"/>
    <w:rsid w:val="004E0845"/>
    <w:rsid w:val="004E0D00"/>
    <w:rsid w:val="004E0FD1"/>
    <w:rsid w:val="004E114F"/>
    <w:rsid w:val="004E1183"/>
    <w:rsid w:val="004E1212"/>
    <w:rsid w:val="004E12E1"/>
    <w:rsid w:val="004E1695"/>
    <w:rsid w:val="004E16D3"/>
    <w:rsid w:val="004E19F3"/>
    <w:rsid w:val="004E1A56"/>
    <w:rsid w:val="004E1FB6"/>
    <w:rsid w:val="004E2024"/>
    <w:rsid w:val="004E214A"/>
    <w:rsid w:val="004E226A"/>
    <w:rsid w:val="004E2276"/>
    <w:rsid w:val="004E23BE"/>
    <w:rsid w:val="004E253A"/>
    <w:rsid w:val="004E25E0"/>
    <w:rsid w:val="004E26FF"/>
    <w:rsid w:val="004E2806"/>
    <w:rsid w:val="004E2865"/>
    <w:rsid w:val="004E2913"/>
    <w:rsid w:val="004E299A"/>
    <w:rsid w:val="004E2A3D"/>
    <w:rsid w:val="004E2DB3"/>
    <w:rsid w:val="004E2FE5"/>
    <w:rsid w:val="004E314B"/>
    <w:rsid w:val="004E3431"/>
    <w:rsid w:val="004E38E9"/>
    <w:rsid w:val="004E3B36"/>
    <w:rsid w:val="004E3E00"/>
    <w:rsid w:val="004E410C"/>
    <w:rsid w:val="004E41B6"/>
    <w:rsid w:val="004E4297"/>
    <w:rsid w:val="004E4925"/>
    <w:rsid w:val="004E4AFC"/>
    <w:rsid w:val="004E4C93"/>
    <w:rsid w:val="004E5111"/>
    <w:rsid w:val="004E53D2"/>
    <w:rsid w:val="004E573C"/>
    <w:rsid w:val="004E5846"/>
    <w:rsid w:val="004E594E"/>
    <w:rsid w:val="004E5A0E"/>
    <w:rsid w:val="004E5BB4"/>
    <w:rsid w:val="004E5BD2"/>
    <w:rsid w:val="004E5EAC"/>
    <w:rsid w:val="004E5EFA"/>
    <w:rsid w:val="004E6138"/>
    <w:rsid w:val="004E62C4"/>
    <w:rsid w:val="004E6374"/>
    <w:rsid w:val="004E649D"/>
    <w:rsid w:val="004E64C2"/>
    <w:rsid w:val="004E66D2"/>
    <w:rsid w:val="004E66D7"/>
    <w:rsid w:val="004E6758"/>
    <w:rsid w:val="004E6D7E"/>
    <w:rsid w:val="004E6DF6"/>
    <w:rsid w:val="004E6E20"/>
    <w:rsid w:val="004E745F"/>
    <w:rsid w:val="004E76B8"/>
    <w:rsid w:val="004E76F1"/>
    <w:rsid w:val="004E7BFB"/>
    <w:rsid w:val="004E7EB8"/>
    <w:rsid w:val="004F03BE"/>
    <w:rsid w:val="004F04FD"/>
    <w:rsid w:val="004F0ACD"/>
    <w:rsid w:val="004F0BED"/>
    <w:rsid w:val="004F0C17"/>
    <w:rsid w:val="004F0C7E"/>
    <w:rsid w:val="004F0E92"/>
    <w:rsid w:val="004F1064"/>
    <w:rsid w:val="004F10EB"/>
    <w:rsid w:val="004F12A3"/>
    <w:rsid w:val="004F148C"/>
    <w:rsid w:val="004F14B3"/>
    <w:rsid w:val="004F1807"/>
    <w:rsid w:val="004F1A21"/>
    <w:rsid w:val="004F1C44"/>
    <w:rsid w:val="004F1CF4"/>
    <w:rsid w:val="004F1E3B"/>
    <w:rsid w:val="004F23B7"/>
    <w:rsid w:val="004F2491"/>
    <w:rsid w:val="004F2980"/>
    <w:rsid w:val="004F29C5"/>
    <w:rsid w:val="004F2A1A"/>
    <w:rsid w:val="004F2AF6"/>
    <w:rsid w:val="004F31C6"/>
    <w:rsid w:val="004F3464"/>
    <w:rsid w:val="004F3A06"/>
    <w:rsid w:val="004F3AEE"/>
    <w:rsid w:val="004F3BCE"/>
    <w:rsid w:val="004F402F"/>
    <w:rsid w:val="004F40FA"/>
    <w:rsid w:val="004F4549"/>
    <w:rsid w:val="004F4E98"/>
    <w:rsid w:val="004F50BF"/>
    <w:rsid w:val="004F525F"/>
    <w:rsid w:val="004F53CC"/>
    <w:rsid w:val="004F5405"/>
    <w:rsid w:val="004F5D14"/>
    <w:rsid w:val="004F6425"/>
    <w:rsid w:val="004F6593"/>
    <w:rsid w:val="004F6AF2"/>
    <w:rsid w:val="004F6B0A"/>
    <w:rsid w:val="004F6C5E"/>
    <w:rsid w:val="004F6C81"/>
    <w:rsid w:val="004F730C"/>
    <w:rsid w:val="004F77CA"/>
    <w:rsid w:val="004F7845"/>
    <w:rsid w:val="004F7867"/>
    <w:rsid w:val="004F7D6F"/>
    <w:rsid w:val="005001D6"/>
    <w:rsid w:val="00500DF8"/>
    <w:rsid w:val="00501035"/>
    <w:rsid w:val="0050150C"/>
    <w:rsid w:val="0050166D"/>
    <w:rsid w:val="00501723"/>
    <w:rsid w:val="00501A6D"/>
    <w:rsid w:val="00501D1D"/>
    <w:rsid w:val="00501DF9"/>
    <w:rsid w:val="00501E5D"/>
    <w:rsid w:val="00501F75"/>
    <w:rsid w:val="0050223D"/>
    <w:rsid w:val="005022A6"/>
    <w:rsid w:val="005025F4"/>
    <w:rsid w:val="00502675"/>
    <w:rsid w:val="00502D81"/>
    <w:rsid w:val="00502F26"/>
    <w:rsid w:val="0050308B"/>
    <w:rsid w:val="0050311A"/>
    <w:rsid w:val="0050335D"/>
    <w:rsid w:val="005033AF"/>
    <w:rsid w:val="005035B6"/>
    <w:rsid w:val="005036A0"/>
    <w:rsid w:val="005038B3"/>
    <w:rsid w:val="00503C6E"/>
    <w:rsid w:val="00504332"/>
    <w:rsid w:val="005043EF"/>
    <w:rsid w:val="005044D2"/>
    <w:rsid w:val="005045BC"/>
    <w:rsid w:val="005046E6"/>
    <w:rsid w:val="005048C7"/>
    <w:rsid w:val="00504B9D"/>
    <w:rsid w:val="00504C2B"/>
    <w:rsid w:val="00504D4C"/>
    <w:rsid w:val="00505117"/>
    <w:rsid w:val="0050539E"/>
    <w:rsid w:val="005053AF"/>
    <w:rsid w:val="005053EC"/>
    <w:rsid w:val="00505542"/>
    <w:rsid w:val="00505691"/>
    <w:rsid w:val="00505A89"/>
    <w:rsid w:val="00505BD9"/>
    <w:rsid w:val="00505D3E"/>
    <w:rsid w:val="00505E1C"/>
    <w:rsid w:val="00505E29"/>
    <w:rsid w:val="00505F3B"/>
    <w:rsid w:val="0050626D"/>
    <w:rsid w:val="005064CC"/>
    <w:rsid w:val="0050657E"/>
    <w:rsid w:val="005065D2"/>
    <w:rsid w:val="0050661F"/>
    <w:rsid w:val="00506806"/>
    <w:rsid w:val="00506DAC"/>
    <w:rsid w:val="00507198"/>
    <w:rsid w:val="0050742B"/>
    <w:rsid w:val="00507D3A"/>
    <w:rsid w:val="00510076"/>
    <w:rsid w:val="0051011A"/>
    <w:rsid w:val="00510236"/>
    <w:rsid w:val="00510308"/>
    <w:rsid w:val="005107F7"/>
    <w:rsid w:val="0051086E"/>
    <w:rsid w:val="005108BD"/>
    <w:rsid w:val="0051092B"/>
    <w:rsid w:val="00510A83"/>
    <w:rsid w:val="00510DCB"/>
    <w:rsid w:val="00510E03"/>
    <w:rsid w:val="005111D1"/>
    <w:rsid w:val="00511396"/>
    <w:rsid w:val="005114E7"/>
    <w:rsid w:val="00511557"/>
    <w:rsid w:val="0051167B"/>
    <w:rsid w:val="00511B40"/>
    <w:rsid w:val="00511CD0"/>
    <w:rsid w:val="00511E92"/>
    <w:rsid w:val="00511FAD"/>
    <w:rsid w:val="005128E4"/>
    <w:rsid w:val="0051313F"/>
    <w:rsid w:val="005131B3"/>
    <w:rsid w:val="005134F7"/>
    <w:rsid w:val="005135EA"/>
    <w:rsid w:val="0051362F"/>
    <w:rsid w:val="005136DE"/>
    <w:rsid w:val="0051381E"/>
    <w:rsid w:val="00513889"/>
    <w:rsid w:val="005138F5"/>
    <w:rsid w:val="00513BA1"/>
    <w:rsid w:val="00513DBA"/>
    <w:rsid w:val="00513F0C"/>
    <w:rsid w:val="00513FA5"/>
    <w:rsid w:val="00513FA8"/>
    <w:rsid w:val="005141F7"/>
    <w:rsid w:val="005144ED"/>
    <w:rsid w:val="005149B5"/>
    <w:rsid w:val="00514B4A"/>
    <w:rsid w:val="00514E4E"/>
    <w:rsid w:val="00514F82"/>
    <w:rsid w:val="00515210"/>
    <w:rsid w:val="00515313"/>
    <w:rsid w:val="00515423"/>
    <w:rsid w:val="005158C3"/>
    <w:rsid w:val="005159FE"/>
    <w:rsid w:val="00515B2C"/>
    <w:rsid w:val="00515BC5"/>
    <w:rsid w:val="00515BD5"/>
    <w:rsid w:val="00515D72"/>
    <w:rsid w:val="00515DFD"/>
    <w:rsid w:val="00516006"/>
    <w:rsid w:val="00516142"/>
    <w:rsid w:val="005162BD"/>
    <w:rsid w:val="0051630E"/>
    <w:rsid w:val="00516368"/>
    <w:rsid w:val="005163BA"/>
    <w:rsid w:val="005163CB"/>
    <w:rsid w:val="005165A1"/>
    <w:rsid w:val="005167E6"/>
    <w:rsid w:val="00516AE0"/>
    <w:rsid w:val="00516BD5"/>
    <w:rsid w:val="00516EC4"/>
    <w:rsid w:val="00516FDB"/>
    <w:rsid w:val="0051779F"/>
    <w:rsid w:val="005177D3"/>
    <w:rsid w:val="00517C69"/>
    <w:rsid w:val="00517C84"/>
    <w:rsid w:val="0052005C"/>
    <w:rsid w:val="00520060"/>
    <w:rsid w:val="00520118"/>
    <w:rsid w:val="005201C5"/>
    <w:rsid w:val="00520397"/>
    <w:rsid w:val="00520B30"/>
    <w:rsid w:val="00520DE8"/>
    <w:rsid w:val="00520EE0"/>
    <w:rsid w:val="00521103"/>
    <w:rsid w:val="0052111C"/>
    <w:rsid w:val="005218C2"/>
    <w:rsid w:val="00521A9F"/>
    <w:rsid w:val="00521E89"/>
    <w:rsid w:val="0052260F"/>
    <w:rsid w:val="005228C9"/>
    <w:rsid w:val="00522CB0"/>
    <w:rsid w:val="00522DD3"/>
    <w:rsid w:val="00522DDE"/>
    <w:rsid w:val="00522F9C"/>
    <w:rsid w:val="005235FD"/>
    <w:rsid w:val="00523C62"/>
    <w:rsid w:val="00523D13"/>
    <w:rsid w:val="00523F84"/>
    <w:rsid w:val="005242CC"/>
    <w:rsid w:val="00524484"/>
    <w:rsid w:val="005248FD"/>
    <w:rsid w:val="00524ABD"/>
    <w:rsid w:val="00524F16"/>
    <w:rsid w:val="00525349"/>
    <w:rsid w:val="00525452"/>
    <w:rsid w:val="0052569C"/>
    <w:rsid w:val="00525708"/>
    <w:rsid w:val="00525857"/>
    <w:rsid w:val="00525A63"/>
    <w:rsid w:val="00525AA0"/>
    <w:rsid w:val="005262BF"/>
    <w:rsid w:val="005263E2"/>
    <w:rsid w:val="005263E5"/>
    <w:rsid w:val="00526569"/>
    <w:rsid w:val="0052664D"/>
    <w:rsid w:val="00526BD9"/>
    <w:rsid w:val="00526E54"/>
    <w:rsid w:val="00526ECE"/>
    <w:rsid w:val="00527445"/>
    <w:rsid w:val="0052748D"/>
    <w:rsid w:val="0052758F"/>
    <w:rsid w:val="00527978"/>
    <w:rsid w:val="00527A43"/>
    <w:rsid w:val="00527AD4"/>
    <w:rsid w:val="00527C4C"/>
    <w:rsid w:val="00527C8D"/>
    <w:rsid w:val="00527EFB"/>
    <w:rsid w:val="005301E1"/>
    <w:rsid w:val="0053029D"/>
    <w:rsid w:val="005302C1"/>
    <w:rsid w:val="00530396"/>
    <w:rsid w:val="0053042E"/>
    <w:rsid w:val="00530998"/>
    <w:rsid w:val="005309C7"/>
    <w:rsid w:val="00530B3A"/>
    <w:rsid w:val="00530D49"/>
    <w:rsid w:val="00530DCD"/>
    <w:rsid w:val="005310E1"/>
    <w:rsid w:val="00531175"/>
    <w:rsid w:val="005311C4"/>
    <w:rsid w:val="0053139E"/>
    <w:rsid w:val="005313CB"/>
    <w:rsid w:val="00531453"/>
    <w:rsid w:val="005314B3"/>
    <w:rsid w:val="00531805"/>
    <w:rsid w:val="00531B8D"/>
    <w:rsid w:val="00531F61"/>
    <w:rsid w:val="005321DA"/>
    <w:rsid w:val="0053266E"/>
    <w:rsid w:val="00532AD9"/>
    <w:rsid w:val="00532BAF"/>
    <w:rsid w:val="00532BF2"/>
    <w:rsid w:val="005331E0"/>
    <w:rsid w:val="00533612"/>
    <w:rsid w:val="00533800"/>
    <w:rsid w:val="005339E5"/>
    <w:rsid w:val="00533EBA"/>
    <w:rsid w:val="00534126"/>
    <w:rsid w:val="00534BF3"/>
    <w:rsid w:val="00534C9F"/>
    <w:rsid w:val="00534EC1"/>
    <w:rsid w:val="005350D5"/>
    <w:rsid w:val="005351AD"/>
    <w:rsid w:val="0053523C"/>
    <w:rsid w:val="00535357"/>
    <w:rsid w:val="00535D3B"/>
    <w:rsid w:val="00535D63"/>
    <w:rsid w:val="0053643C"/>
    <w:rsid w:val="00536587"/>
    <w:rsid w:val="00536687"/>
    <w:rsid w:val="005366C3"/>
    <w:rsid w:val="00536894"/>
    <w:rsid w:val="00536A60"/>
    <w:rsid w:val="00536BB7"/>
    <w:rsid w:val="00536FCF"/>
    <w:rsid w:val="00537506"/>
    <w:rsid w:val="00537648"/>
    <w:rsid w:val="0053793A"/>
    <w:rsid w:val="00537DF5"/>
    <w:rsid w:val="00537F3C"/>
    <w:rsid w:val="00540157"/>
    <w:rsid w:val="005405C9"/>
    <w:rsid w:val="005405FA"/>
    <w:rsid w:val="0054061F"/>
    <w:rsid w:val="00540DBC"/>
    <w:rsid w:val="00540F2E"/>
    <w:rsid w:val="005410D1"/>
    <w:rsid w:val="0054115B"/>
    <w:rsid w:val="00541A74"/>
    <w:rsid w:val="00541C9B"/>
    <w:rsid w:val="00541E35"/>
    <w:rsid w:val="0054201F"/>
    <w:rsid w:val="005422F1"/>
    <w:rsid w:val="0054244B"/>
    <w:rsid w:val="005424B5"/>
    <w:rsid w:val="005426AE"/>
    <w:rsid w:val="0054276F"/>
    <w:rsid w:val="00542793"/>
    <w:rsid w:val="00542890"/>
    <w:rsid w:val="005428DB"/>
    <w:rsid w:val="00542FF2"/>
    <w:rsid w:val="0054302D"/>
    <w:rsid w:val="005435F0"/>
    <w:rsid w:val="0054377A"/>
    <w:rsid w:val="005439EF"/>
    <w:rsid w:val="00543BCF"/>
    <w:rsid w:val="00543C33"/>
    <w:rsid w:val="00543C7A"/>
    <w:rsid w:val="005440E6"/>
    <w:rsid w:val="0054410D"/>
    <w:rsid w:val="0054417C"/>
    <w:rsid w:val="00544495"/>
    <w:rsid w:val="005445A3"/>
    <w:rsid w:val="005447C9"/>
    <w:rsid w:val="00544963"/>
    <w:rsid w:val="00544A25"/>
    <w:rsid w:val="00544A7D"/>
    <w:rsid w:val="00544D10"/>
    <w:rsid w:val="005450B8"/>
    <w:rsid w:val="005451C5"/>
    <w:rsid w:val="00545312"/>
    <w:rsid w:val="005454EB"/>
    <w:rsid w:val="0054583A"/>
    <w:rsid w:val="005459DB"/>
    <w:rsid w:val="00545A9C"/>
    <w:rsid w:val="00546150"/>
    <w:rsid w:val="005461D9"/>
    <w:rsid w:val="005469CB"/>
    <w:rsid w:val="00546C9C"/>
    <w:rsid w:val="00546DDD"/>
    <w:rsid w:val="00546E45"/>
    <w:rsid w:val="00547483"/>
    <w:rsid w:val="00547AF3"/>
    <w:rsid w:val="00547D0A"/>
    <w:rsid w:val="00547ED2"/>
    <w:rsid w:val="00547FD4"/>
    <w:rsid w:val="005502C8"/>
    <w:rsid w:val="005502DD"/>
    <w:rsid w:val="0055066E"/>
    <w:rsid w:val="00550751"/>
    <w:rsid w:val="0055080C"/>
    <w:rsid w:val="00550A1C"/>
    <w:rsid w:val="00550F0D"/>
    <w:rsid w:val="00550F49"/>
    <w:rsid w:val="00550FFC"/>
    <w:rsid w:val="00551353"/>
    <w:rsid w:val="00551760"/>
    <w:rsid w:val="00551890"/>
    <w:rsid w:val="005518D0"/>
    <w:rsid w:val="00551A7D"/>
    <w:rsid w:val="005522A8"/>
    <w:rsid w:val="00552D44"/>
    <w:rsid w:val="0055316E"/>
    <w:rsid w:val="005531A8"/>
    <w:rsid w:val="0055348B"/>
    <w:rsid w:val="00553649"/>
    <w:rsid w:val="005536AA"/>
    <w:rsid w:val="00553813"/>
    <w:rsid w:val="00553856"/>
    <w:rsid w:val="005538A4"/>
    <w:rsid w:val="005539F4"/>
    <w:rsid w:val="00553AEB"/>
    <w:rsid w:val="00553BD5"/>
    <w:rsid w:val="00553F2F"/>
    <w:rsid w:val="0055404E"/>
    <w:rsid w:val="005541B0"/>
    <w:rsid w:val="00554293"/>
    <w:rsid w:val="005544F8"/>
    <w:rsid w:val="00554D65"/>
    <w:rsid w:val="00554F62"/>
    <w:rsid w:val="00555D57"/>
    <w:rsid w:val="00555E3C"/>
    <w:rsid w:val="00556006"/>
    <w:rsid w:val="00556090"/>
    <w:rsid w:val="005564CF"/>
    <w:rsid w:val="00556715"/>
    <w:rsid w:val="00556733"/>
    <w:rsid w:val="00556902"/>
    <w:rsid w:val="00556964"/>
    <w:rsid w:val="0055749C"/>
    <w:rsid w:val="00557730"/>
    <w:rsid w:val="00557BE3"/>
    <w:rsid w:val="00557CC8"/>
    <w:rsid w:val="00557D27"/>
    <w:rsid w:val="00560334"/>
    <w:rsid w:val="0056036C"/>
    <w:rsid w:val="0056054D"/>
    <w:rsid w:val="005608FB"/>
    <w:rsid w:val="0056095B"/>
    <w:rsid w:val="00560D96"/>
    <w:rsid w:val="00560F65"/>
    <w:rsid w:val="00561030"/>
    <w:rsid w:val="00561078"/>
    <w:rsid w:val="005611B2"/>
    <w:rsid w:val="00561219"/>
    <w:rsid w:val="00561291"/>
    <w:rsid w:val="005612C9"/>
    <w:rsid w:val="0056154A"/>
    <w:rsid w:val="00561702"/>
    <w:rsid w:val="00561E64"/>
    <w:rsid w:val="00562081"/>
    <w:rsid w:val="005620DD"/>
    <w:rsid w:val="005621B1"/>
    <w:rsid w:val="00562244"/>
    <w:rsid w:val="005625A5"/>
    <w:rsid w:val="0056286B"/>
    <w:rsid w:val="00562BF8"/>
    <w:rsid w:val="005630AC"/>
    <w:rsid w:val="005633CF"/>
    <w:rsid w:val="0056353A"/>
    <w:rsid w:val="00563865"/>
    <w:rsid w:val="005639A2"/>
    <w:rsid w:val="00563A70"/>
    <w:rsid w:val="00563C05"/>
    <w:rsid w:val="00563F63"/>
    <w:rsid w:val="005649C7"/>
    <w:rsid w:val="00564B53"/>
    <w:rsid w:val="00564F25"/>
    <w:rsid w:val="00564F2D"/>
    <w:rsid w:val="00565042"/>
    <w:rsid w:val="005651D0"/>
    <w:rsid w:val="005656C7"/>
    <w:rsid w:val="005658F7"/>
    <w:rsid w:val="005660D8"/>
    <w:rsid w:val="00566708"/>
    <w:rsid w:val="00566797"/>
    <w:rsid w:val="005667A0"/>
    <w:rsid w:val="00566976"/>
    <w:rsid w:val="00567037"/>
    <w:rsid w:val="005671EE"/>
    <w:rsid w:val="00567247"/>
    <w:rsid w:val="005672C9"/>
    <w:rsid w:val="005674E8"/>
    <w:rsid w:val="00567571"/>
    <w:rsid w:val="0056761A"/>
    <w:rsid w:val="005678F6"/>
    <w:rsid w:val="00567977"/>
    <w:rsid w:val="00567B84"/>
    <w:rsid w:val="00567C9B"/>
    <w:rsid w:val="00567D13"/>
    <w:rsid w:val="00567D32"/>
    <w:rsid w:val="00567FCA"/>
    <w:rsid w:val="005702C4"/>
    <w:rsid w:val="0057040D"/>
    <w:rsid w:val="005707DD"/>
    <w:rsid w:val="005708CD"/>
    <w:rsid w:val="00570941"/>
    <w:rsid w:val="00570B7B"/>
    <w:rsid w:val="00570BF1"/>
    <w:rsid w:val="00570C20"/>
    <w:rsid w:val="00570D7B"/>
    <w:rsid w:val="00570ECC"/>
    <w:rsid w:val="00571453"/>
    <w:rsid w:val="0057154D"/>
    <w:rsid w:val="00571A06"/>
    <w:rsid w:val="00571A69"/>
    <w:rsid w:val="00571A97"/>
    <w:rsid w:val="00571AF1"/>
    <w:rsid w:val="00571C14"/>
    <w:rsid w:val="00571CB9"/>
    <w:rsid w:val="00571E44"/>
    <w:rsid w:val="00572485"/>
    <w:rsid w:val="005724E1"/>
    <w:rsid w:val="00572ADE"/>
    <w:rsid w:val="00572B8E"/>
    <w:rsid w:val="00572C6F"/>
    <w:rsid w:val="00573585"/>
    <w:rsid w:val="00573674"/>
    <w:rsid w:val="00573812"/>
    <w:rsid w:val="00573AFA"/>
    <w:rsid w:val="00573B53"/>
    <w:rsid w:val="00573EFD"/>
    <w:rsid w:val="00573F35"/>
    <w:rsid w:val="00574340"/>
    <w:rsid w:val="00574443"/>
    <w:rsid w:val="00574BD1"/>
    <w:rsid w:val="005751C7"/>
    <w:rsid w:val="00575605"/>
    <w:rsid w:val="00575640"/>
    <w:rsid w:val="005757A8"/>
    <w:rsid w:val="00575943"/>
    <w:rsid w:val="0057597C"/>
    <w:rsid w:val="00575C6F"/>
    <w:rsid w:val="005760BE"/>
    <w:rsid w:val="00576167"/>
    <w:rsid w:val="00576246"/>
    <w:rsid w:val="00576377"/>
    <w:rsid w:val="00576ED7"/>
    <w:rsid w:val="0057729B"/>
    <w:rsid w:val="00577C30"/>
    <w:rsid w:val="00577EA9"/>
    <w:rsid w:val="00577F7C"/>
    <w:rsid w:val="005807C7"/>
    <w:rsid w:val="00580AD8"/>
    <w:rsid w:val="00580CF1"/>
    <w:rsid w:val="00580FF9"/>
    <w:rsid w:val="00581279"/>
    <w:rsid w:val="00581471"/>
    <w:rsid w:val="00581616"/>
    <w:rsid w:val="0058162C"/>
    <w:rsid w:val="00581876"/>
    <w:rsid w:val="00582188"/>
    <w:rsid w:val="005821DC"/>
    <w:rsid w:val="005822BE"/>
    <w:rsid w:val="005824EC"/>
    <w:rsid w:val="0058267A"/>
    <w:rsid w:val="00582694"/>
    <w:rsid w:val="005827A5"/>
    <w:rsid w:val="00582887"/>
    <w:rsid w:val="00582A55"/>
    <w:rsid w:val="00582F6C"/>
    <w:rsid w:val="005830E1"/>
    <w:rsid w:val="00583290"/>
    <w:rsid w:val="005835D5"/>
    <w:rsid w:val="00583614"/>
    <w:rsid w:val="005836B0"/>
    <w:rsid w:val="005838C9"/>
    <w:rsid w:val="005839EF"/>
    <w:rsid w:val="00583CC4"/>
    <w:rsid w:val="00583D21"/>
    <w:rsid w:val="00583EE1"/>
    <w:rsid w:val="005841A5"/>
    <w:rsid w:val="00584492"/>
    <w:rsid w:val="00584598"/>
    <w:rsid w:val="00584691"/>
    <w:rsid w:val="00584E10"/>
    <w:rsid w:val="005851E3"/>
    <w:rsid w:val="00585ACC"/>
    <w:rsid w:val="00585B8F"/>
    <w:rsid w:val="00585D0B"/>
    <w:rsid w:val="00585D21"/>
    <w:rsid w:val="00585E99"/>
    <w:rsid w:val="0058600B"/>
    <w:rsid w:val="0058614C"/>
    <w:rsid w:val="005861CB"/>
    <w:rsid w:val="005866B9"/>
    <w:rsid w:val="00586849"/>
    <w:rsid w:val="00586995"/>
    <w:rsid w:val="00586AB0"/>
    <w:rsid w:val="00586B8A"/>
    <w:rsid w:val="00586DC7"/>
    <w:rsid w:val="005870D7"/>
    <w:rsid w:val="005873A6"/>
    <w:rsid w:val="00587BD0"/>
    <w:rsid w:val="00590126"/>
    <w:rsid w:val="00590249"/>
    <w:rsid w:val="005903C4"/>
    <w:rsid w:val="00590656"/>
    <w:rsid w:val="00590766"/>
    <w:rsid w:val="00590AEF"/>
    <w:rsid w:val="00590CBE"/>
    <w:rsid w:val="00591C23"/>
    <w:rsid w:val="005923CF"/>
    <w:rsid w:val="00592A2C"/>
    <w:rsid w:val="00592C14"/>
    <w:rsid w:val="00592EAC"/>
    <w:rsid w:val="00593144"/>
    <w:rsid w:val="0059318D"/>
    <w:rsid w:val="005935FA"/>
    <w:rsid w:val="0059369E"/>
    <w:rsid w:val="005936B3"/>
    <w:rsid w:val="0059403B"/>
    <w:rsid w:val="00594045"/>
    <w:rsid w:val="005941AE"/>
    <w:rsid w:val="0059426F"/>
    <w:rsid w:val="005945E9"/>
    <w:rsid w:val="005946A2"/>
    <w:rsid w:val="005949AC"/>
    <w:rsid w:val="00594F2E"/>
    <w:rsid w:val="00594F5B"/>
    <w:rsid w:val="0059502B"/>
    <w:rsid w:val="0059517D"/>
    <w:rsid w:val="0059526D"/>
    <w:rsid w:val="00595387"/>
    <w:rsid w:val="00595490"/>
    <w:rsid w:val="0059559D"/>
    <w:rsid w:val="005959E9"/>
    <w:rsid w:val="00595B33"/>
    <w:rsid w:val="00595DBF"/>
    <w:rsid w:val="0059617F"/>
    <w:rsid w:val="0059688C"/>
    <w:rsid w:val="00596B47"/>
    <w:rsid w:val="00596F5A"/>
    <w:rsid w:val="00597115"/>
    <w:rsid w:val="00597761"/>
    <w:rsid w:val="00597D5F"/>
    <w:rsid w:val="005A0396"/>
    <w:rsid w:val="005A0872"/>
    <w:rsid w:val="005A0C18"/>
    <w:rsid w:val="005A0D59"/>
    <w:rsid w:val="005A0D95"/>
    <w:rsid w:val="005A1011"/>
    <w:rsid w:val="005A134F"/>
    <w:rsid w:val="005A15CD"/>
    <w:rsid w:val="005A17D6"/>
    <w:rsid w:val="005A1A92"/>
    <w:rsid w:val="005A1B41"/>
    <w:rsid w:val="005A1D01"/>
    <w:rsid w:val="005A1E30"/>
    <w:rsid w:val="005A1F22"/>
    <w:rsid w:val="005A1F5D"/>
    <w:rsid w:val="005A1F87"/>
    <w:rsid w:val="005A2062"/>
    <w:rsid w:val="005A2365"/>
    <w:rsid w:val="005A23E3"/>
    <w:rsid w:val="005A2619"/>
    <w:rsid w:val="005A2678"/>
    <w:rsid w:val="005A284B"/>
    <w:rsid w:val="005A286B"/>
    <w:rsid w:val="005A2DE7"/>
    <w:rsid w:val="005A2FBE"/>
    <w:rsid w:val="005A3173"/>
    <w:rsid w:val="005A32EC"/>
    <w:rsid w:val="005A3352"/>
    <w:rsid w:val="005A344D"/>
    <w:rsid w:val="005A3507"/>
    <w:rsid w:val="005A3776"/>
    <w:rsid w:val="005A37C2"/>
    <w:rsid w:val="005A3961"/>
    <w:rsid w:val="005A3F8E"/>
    <w:rsid w:val="005A419B"/>
    <w:rsid w:val="005A4456"/>
    <w:rsid w:val="005A456F"/>
    <w:rsid w:val="005A478B"/>
    <w:rsid w:val="005A4985"/>
    <w:rsid w:val="005A4A51"/>
    <w:rsid w:val="005A4AA8"/>
    <w:rsid w:val="005A4EC5"/>
    <w:rsid w:val="005A4F17"/>
    <w:rsid w:val="005A4F1F"/>
    <w:rsid w:val="005A4F50"/>
    <w:rsid w:val="005A502D"/>
    <w:rsid w:val="005A5254"/>
    <w:rsid w:val="005A52EF"/>
    <w:rsid w:val="005A582A"/>
    <w:rsid w:val="005A59B2"/>
    <w:rsid w:val="005A5A50"/>
    <w:rsid w:val="005A5B19"/>
    <w:rsid w:val="005A5F10"/>
    <w:rsid w:val="005A5FF6"/>
    <w:rsid w:val="005A63D0"/>
    <w:rsid w:val="005A64EF"/>
    <w:rsid w:val="005A6699"/>
    <w:rsid w:val="005A6B27"/>
    <w:rsid w:val="005A6C45"/>
    <w:rsid w:val="005A6CC7"/>
    <w:rsid w:val="005A6FE1"/>
    <w:rsid w:val="005A7082"/>
    <w:rsid w:val="005A73F1"/>
    <w:rsid w:val="005A7520"/>
    <w:rsid w:val="005A7794"/>
    <w:rsid w:val="005A7869"/>
    <w:rsid w:val="005A78D3"/>
    <w:rsid w:val="005A7A3E"/>
    <w:rsid w:val="005A7A92"/>
    <w:rsid w:val="005A7D0C"/>
    <w:rsid w:val="005A7E0D"/>
    <w:rsid w:val="005A7E1B"/>
    <w:rsid w:val="005B0613"/>
    <w:rsid w:val="005B067B"/>
    <w:rsid w:val="005B08B1"/>
    <w:rsid w:val="005B0DB1"/>
    <w:rsid w:val="005B0DE2"/>
    <w:rsid w:val="005B0E3F"/>
    <w:rsid w:val="005B0F5E"/>
    <w:rsid w:val="005B1194"/>
    <w:rsid w:val="005B1394"/>
    <w:rsid w:val="005B14C3"/>
    <w:rsid w:val="005B1731"/>
    <w:rsid w:val="005B1B5B"/>
    <w:rsid w:val="005B1B8C"/>
    <w:rsid w:val="005B1D13"/>
    <w:rsid w:val="005B220A"/>
    <w:rsid w:val="005B2514"/>
    <w:rsid w:val="005B2B10"/>
    <w:rsid w:val="005B2BC5"/>
    <w:rsid w:val="005B2F19"/>
    <w:rsid w:val="005B312D"/>
    <w:rsid w:val="005B3288"/>
    <w:rsid w:val="005B365D"/>
    <w:rsid w:val="005B3A39"/>
    <w:rsid w:val="005B3AB9"/>
    <w:rsid w:val="005B3D31"/>
    <w:rsid w:val="005B3F9E"/>
    <w:rsid w:val="005B4217"/>
    <w:rsid w:val="005B4B7A"/>
    <w:rsid w:val="005B5013"/>
    <w:rsid w:val="005B524E"/>
    <w:rsid w:val="005B572F"/>
    <w:rsid w:val="005B5D4C"/>
    <w:rsid w:val="005B62D7"/>
    <w:rsid w:val="005B62D8"/>
    <w:rsid w:val="005B64DC"/>
    <w:rsid w:val="005B675C"/>
    <w:rsid w:val="005B6A1D"/>
    <w:rsid w:val="005B6B27"/>
    <w:rsid w:val="005B6C33"/>
    <w:rsid w:val="005B715D"/>
    <w:rsid w:val="005B725E"/>
    <w:rsid w:val="005B7692"/>
    <w:rsid w:val="005B780D"/>
    <w:rsid w:val="005B7AB7"/>
    <w:rsid w:val="005B7E86"/>
    <w:rsid w:val="005B7FA3"/>
    <w:rsid w:val="005C0422"/>
    <w:rsid w:val="005C077E"/>
    <w:rsid w:val="005C0799"/>
    <w:rsid w:val="005C0968"/>
    <w:rsid w:val="005C09AB"/>
    <w:rsid w:val="005C09FB"/>
    <w:rsid w:val="005C0B2D"/>
    <w:rsid w:val="005C0DC8"/>
    <w:rsid w:val="005C0EA1"/>
    <w:rsid w:val="005C1127"/>
    <w:rsid w:val="005C13A4"/>
    <w:rsid w:val="005C152D"/>
    <w:rsid w:val="005C160A"/>
    <w:rsid w:val="005C191F"/>
    <w:rsid w:val="005C2231"/>
    <w:rsid w:val="005C24A7"/>
    <w:rsid w:val="005C24F3"/>
    <w:rsid w:val="005C2AC7"/>
    <w:rsid w:val="005C2D13"/>
    <w:rsid w:val="005C2D32"/>
    <w:rsid w:val="005C3058"/>
    <w:rsid w:val="005C3089"/>
    <w:rsid w:val="005C3195"/>
    <w:rsid w:val="005C33B5"/>
    <w:rsid w:val="005C3B41"/>
    <w:rsid w:val="005C43E6"/>
    <w:rsid w:val="005C4F45"/>
    <w:rsid w:val="005C500D"/>
    <w:rsid w:val="005C5603"/>
    <w:rsid w:val="005C56BB"/>
    <w:rsid w:val="005C57D8"/>
    <w:rsid w:val="005C5F34"/>
    <w:rsid w:val="005C6108"/>
    <w:rsid w:val="005C61DB"/>
    <w:rsid w:val="005C62D5"/>
    <w:rsid w:val="005C642B"/>
    <w:rsid w:val="005C6911"/>
    <w:rsid w:val="005C6B57"/>
    <w:rsid w:val="005C6E1E"/>
    <w:rsid w:val="005C70B9"/>
    <w:rsid w:val="005C7346"/>
    <w:rsid w:val="005C7598"/>
    <w:rsid w:val="005C75AB"/>
    <w:rsid w:val="005C7DFD"/>
    <w:rsid w:val="005C7E22"/>
    <w:rsid w:val="005D0395"/>
    <w:rsid w:val="005D0563"/>
    <w:rsid w:val="005D065E"/>
    <w:rsid w:val="005D0734"/>
    <w:rsid w:val="005D0860"/>
    <w:rsid w:val="005D0B17"/>
    <w:rsid w:val="005D0D4E"/>
    <w:rsid w:val="005D0EB0"/>
    <w:rsid w:val="005D1248"/>
    <w:rsid w:val="005D127D"/>
    <w:rsid w:val="005D18E8"/>
    <w:rsid w:val="005D1EFC"/>
    <w:rsid w:val="005D2078"/>
    <w:rsid w:val="005D225D"/>
    <w:rsid w:val="005D246B"/>
    <w:rsid w:val="005D2492"/>
    <w:rsid w:val="005D26EF"/>
    <w:rsid w:val="005D290B"/>
    <w:rsid w:val="005D2AD3"/>
    <w:rsid w:val="005D3262"/>
    <w:rsid w:val="005D35BD"/>
    <w:rsid w:val="005D369C"/>
    <w:rsid w:val="005D4567"/>
    <w:rsid w:val="005D459A"/>
    <w:rsid w:val="005D45E4"/>
    <w:rsid w:val="005D4741"/>
    <w:rsid w:val="005D47FB"/>
    <w:rsid w:val="005D4ACE"/>
    <w:rsid w:val="005D4B12"/>
    <w:rsid w:val="005D4B2F"/>
    <w:rsid w:val="005D5020"/>
    <w:rsid w:val="005D5069"/>
    <w:rsid w:val="005D5242"/>
    <w:rsid w:val="005D56F2"/>
    <w:rsid w:val="005D5A08"/>
    <w:rsid w:val="005D5A54"/>
    <w:rsid w:val="005D5AB4"/>
    <w:rsid w:val="005D5DAE"/>
    <w:rsid w:val="005D5E48"/>
    <w:rsid w:val="005D6016"/>
    <w:rsid w:val="005D6279"/>
    <w:rsid w:val="005D634D"/>
    <w:rsid w:val="005D66B2"/>
    <w:rsid w:val="005D6C33"/>
    <w:rsid w:val="005D70D2"/>
    <w:rsid w:val="005D70D6"/>
    <w:rsid w:val="005D7D07"/>
    <w:rsid w:val="005D7DAA"/>
    <w:rsid w:val="005D7DC7"/>
    <w:rsid w:val="005E01E1"/>
    <w:rsid w:val="005E0480"/>
    <w:rsid w:val="005E048E"/>
    <w:rsid w:val="005E04A1"/>
    <w:rsid w:val="005E04EA"/>
    <w:rsid w:val="005E08F9"/>
    <w:rsid w:val="005E0986"/>
    <w:rsid w:val="005E0BC4"/>
    <w:rsid w:val="005E0DBE"/>
    <w:rsid w:val="005E145E"/>
    <w:rsid w:val="005E1606"/>
    <w:rsid w:val="005E194B"/>
    <w:rsid w:val="005E19E3"/>
    <w:rsid w:val="005E1B7B"/>
    <w:rsid w:val="005E1CED"/>
    <w:rsid w:val="005E1D0C"/>
    <w:rsid w:val="005E1EEC"/>
    <w:rsid w:val="005E1F3E"/>
    <w:rsid w:val="005E1F7E"/>
    <w:rsid w:val="005E2027"/>
    <w:rsid w:val="005E22E1"/>
    <w:rsid w:val="005E2797"/>
    <w:rsid w:val="005E28A0"/>
    <w:rsid w:val="005E3145"/>
    <w:rsid w:val="005E345A"/>
    <w:rsid w:val="005E3498"/>
    <w:rsid w:val="005E3712"/>
    <w:rsid w:val="005E3AEE"/>
    <w:rsid w:val="005E3B1A"/>
    <w:rsid w:val="005E3B64"/>
    <w:rsid w:val="005E3D2F"/>
    <w:rsid w:val="005E3DED"/>
    <w:rsid w:val="005E4291"/>
    <w:rsid w:val="005E4306"/>
    <w:rsid w:val="005E48CF"/>
    <w:rsid w:val="005E4BEE"/>
    <w:rsid w:val="005E52CF"/>
    <w:rsid w:val="005E543F"/>
    <w:rsid w:val="005E5492"/>
    <w:rsid w:val="005E54AB"/>
    <w:rsid w:val="005E55B6"/>
    <w:rsid w:val="005E56A8"/>
    <w:rsid w:val="005E56E7"/>
    <w:rsid w:val="005E5CDD"/>
    <w:rsid w:val="005E5E24"/>
    <w:rsid w:val="005E5E63"/>
    <w:rsid w:val="005E5EA3"/>
    <w:rsid w:val="005E603D"/>
    <w:rsid w:val="005E6596"/>
    <w:rsid w:val="005E6690"/>
    <w:rsid w:val="005E66EE"/>
    <w:rsid w:val="005E67EF"/>
    <w:rsid w:val="005E6915"/>
    <w:rsid w:val="005E69BD"/>
    <w:rsid w:val="005E6C86"/>
    <w:rsid w:val="005E6D3E"/>
    <w:rsid w:val="005E72AB"/>
    <w:rsid w:val="005E75D3"/>
    <w:rsid w:val="005E7955"/>
    <w:rsid w:val="005E7A16"/>
    <w:rsid w:val="005E7AAF"/>
    <w:rsid w:val="005F018F"/>
    <w:rsid w:val="005F0333"/>
    <w:rsid w:val="005F0462"/>
    <w:rsid w:val="005F0DF6"/>
    <w:rsid w:val="005F0EDD"/>
    <w:rsid w:val="005F0F6C"/>
    <w:rsid w:val="005F10FA"/>
    <w:rsid w:val="005F1601"/>
    <w:rsid w:val="005F1925"/>
    <w:rsid w:val="005F1A73"/>
    <w:rsid w:val="005F1C60"/>
    <w:rsid w:val="005F1D87"/>
    <w:rsid w:val="005F21D5"/>
    <w:rsid w:val="005F239C"/>
    <w:rsid w:val="005F26C5"/>
    <w:rsid w:val="005F27C5"/>
    <w:rsid w:val="005F27CC"/>
    <w:rsid w:val="005F283A"/>
    <w:rsid w:val="005F2A51"/>
    <w:rsid w:val="005F2C98"/>
    <w:rsid w:val="005F2CBB"/>
    <w:rsid w:val="005F2D3E"/>
    <w:rsid w:val="005F3348"/>
    <w:rsid w:val="005F3887"/>
    <w:rsid w:val="005F3C3D"/>
    <w:rsid w:val="005F4182"/>
    <w:rsid w:val="005F42BD"/>
    <w:rsid w:val="005F4323"/>
    <w:rsid w:val="005F4358"/>
    <w:rsid w:val="005F43E3"/>
    <w:rsid w:val="005F4543"/>
    <w:rsid w:val="005F4BBD"/>
    <w:rsid w:val="005F4C1A"/>
    <w:rsid w:val="005F4D3B"/>
    <w:rsid w:val="005F5265"/>
    <w:rsid w:val="005F5473"/>
    <w:rsid w:val="005F55D0"/>
    <w:rsid w:val="005F560D"/>
    <w:rsid w:val="005F588C"/>
    <w:rsid w:val="005F589C"/>
    <w:rsid w:val="005F6260"/>
    <w:rsid w:val="005F63DD"/>
    <w:rsid w:val="005F64A9"/>
    <w:rsid w:val="005F64B7"/>
    <w:rsid w:val="005F64D9"/>
    <w:rsid w:val="005F66BF"/>
    <w:rsid w:val="005F673E"/>
    <w:rsid w:val="005F6806"/>
    <w:rsid w:val="005F69EA"/>
    <w:rsid w:val="005F6A8A"/>
    <w:rsid w:val="005F6AFB"/>
    <w:rsid w:val="005F6F1A"/>
    <w:rsid w:val="005F732D"/>
    <w:rsid w:val="005F78C4"/>
    <w:rsid w:val="005F79CA"/>
    <w:rsid w:val="005F7A69"/>
    <w:rsid w:val="005F7D81"/>
    <w:rsid w:val="005F7F24"/>
    <w:rsid w:val="00600281"/>
    <w:rsid w:val="006004AE"/>
    <w:rsid w:val="0060057C"/>
    <w:rsid w:val="0060082C"/>
    <w:rsid w:val="00600D6E"/>
    <w:rsid w:val="006011B6"/>
    <w:rsid w:val="00601A44"/>
    <w:rsid w:val="00601D80"/>
    <w:rsid w:val="00601DDF"/>
    <w:rsid w:val="00602228"/>
    <w:rsid w:val="0060225E"/>
    <w:rsid w:val="00602278"/>
    <w:rsid w:val="006022C1"/>
    <w:rsid w:val="0060235D"/>
    <w:rsid w:val="00602456"/>
    <w:rsid w:val="006026AB"/>
    <w:rsid w:val="0060295F"/>
    <w:rsid w:val="00602A4F"/>
    <w:rsid w:val="00602D0E"/>
    <w:rsid w:val="00602D37"/>
    <w:rsid w:val="00602D9E"/>
    <w:rsid w:val="00602DEC"/>
    <w:rsid w:val="00602E47"/>
    <w:rsid w:val="00602F0A"/>
    <w:rsid w:val="00602F4F"/>
    <w:rsid w:val="00602FFE"/>
    <w:rsid w:val="0060306A"/>
    <w:rsid w:val="0060309A"/>
    <w:rsid w:val="006030EF"/>
    <w:rsid w:val="006031EE"/>
    <w:rsid w:val="006033E7"/>
    <w:rsid w:val="00603538"/>
    <w:rsid w:val="0060355D"/>
    <w:rsid w:val="00603585"/>
    <w:rsid w:val="0060386C"/>
    <w:rsid w:val="00604003"/>
    <w:rsid w:val="00604424"/>
    <w:rsid w:val="00604612"/>
    <w:rsid w:val="006049E4"/>
    <w:rsid w:val="00604D9B"/>
    <w:rsid w:val="00604E34"/>
    <w:rsid w:val="00604E80"/>
    <w:rsid w:val="0060519A"/>
    <w:rsid w:val="006053C1"/>
    <w:rsid w:val="00605643"/>
    <w:rsid w:val="0060595E"/>
    <w:rsid w:val="00605A0A"/>
    <w:rsid w:val="00605AA4"/>
    <w:rsid w:val="00605AD7"/>
    <w:rsid w:val="00605CA2"/>
    <w:rsid w:val="00605E10"/>
    <w:rsid w:val="006061C2"/>
    <w:rsid w:val="006061CB"/>
    <w:rsid w:val="0060657F"/>
    <w:rsid w:val="00606631"/>
    <w:rsid w:val="006067FC"/>
    <w:rsid w:val="006069E6"/>
    <w:rsid w:val="00606ACD"/>
    <w:rsid w:val="00606D40"/>
    <w:rsid w:val="006070FE"/>
    <w:rsid w:val="006071F6"/>
    <w:rsid w:val="006073AA"/>
    <w:rsid w:val="00607B0E"/>
    <w:rsid w:val="00607E39"/>
    <w:rsid w:val="00607F1C"/>
    <w:rsid w:val="00610131"/>
    <w:rsid w:val="0061014D"/>
    <w:rsid w:val="00610753"/>
    <w:rsid w:val="006108DC"/>
    <w:rsid w:val="00610929"/>
    <w:rsid w:val="00610BBD"/>
    <w:rsid w:val="00610F9F"/>
    <w:rsid w:val="0061168A"/>
    <w:rsid w:val="00611A9F"/>
    <w:rsid w:val="00611C64"/>
    <w:rsid w:val="00611F0D"/>
    <w:rsid w:val="0061259D"/>
    <w:rsid w:val="00612845"/>
    <w:rsid w:val="00612AB6"/>
    <w:rsid w:val="00612CD0"/>
    <w:rsid w:val="00613000"/>
    <w:rsid w:val="00613053"/>
    <w:rsid w:val="00613067"/>
    <w:rsid w:val="006133A0"/>
    <w:rsid w:val="006133AF"/>
    <w:rsid w:val="00613473"/>
    <w:rsid w:val="00613520"/>
    <w:rsid w:val="0061367C"/>
    <w:rsid w:val="0061389E"/>
    <w:rsid w:val="00613AC4"/>
    <w:rsid w:val="00614097"/>
    <w:rsid w:val="00614218"/>
    <w:rsid w:val="006142D7"/>
    <w:rsid w:val="0061433A"/>
    <w:rsid w:val="0061459D"/>
    <w:rsid w:val="00614C74"/>
    <w:rsid w:val="006150DF"/>
    <w:rsid w:val="00615CE7"/>
    <w:rsid w:val="00615D57"/>
    <w:rsid w:val="00615EB6"/>
    <w:rsid w:val="006161CA"/>
    <w:rsid w:val="00616266"/>
    <w:rsid w:val="00616372"/>
    <w:rsid w:val="00616481"/>
    <w:rsid w:val="0061655D"/>
    <w:rsid w:val="006166C8"/>
    <w:rsid w:val="0061681D"/>
    <w:rsid w:val="0061692F"/>
    <w:rsid w:val="00616979"/>
    <w:rsid w:val="006169ED"/>
    <w:rsid w:val="00616DB2"/>
    <w:rsid w:val="00616DB4"/>
    <w:rsid w:val="006170CA"/>
    <w:rsid w:val="006170DA"/>
    <w:rsid w:val="006172E2"/>
    <w:rsid w:val="00617851"/>
    <w:rsid w:val="00617CA0"/>
    <w:rsid w:val="00617D46"/>
    <w:rsid w:val="00617E50"/>
    <w:rsid w:val="00617EA4"/>
    <w:rsid w:val="00617FD5"/>
    <w:rsid w:val="006207BF"/>
    <w:rsid w:val="006207C1"/>
    <w:rsid w:val="00620C70"/>
    <w:rsid w:val="00621149"/>
    <w:rsid w:val="0062123C"/>
    <w:rsid w:val="00621282"/>
    <w:rsid w:val="006213B1"/>
    <w:rsid w:val="0062176E"/>
    <w:rsid w:val="00621791"/>
    <w:rsid w:val="00621801"/>
    <w:rsid w:val="00621857"/>
    <w:rsid w:val="00621B2B"/>
    <w:rsid w:val="0062206A"/>
    <w:rsid w:val="0062234A"/>
    <w:rsid w:val="00622641"/>
    <w:rsid w:val="006226C3"/>
    <w:rsid w:val="00622A2D"/>
    <w:rsid w:val="00622D1A"/>
    <w:rsid w:val="00623148"/>
    <w:rsid w:val="0062372F"/>
    <w:rsid w:val="006237EB"/>
    <w:rsid w:val="006238E4"/>
    <w:rsid w:val="00624040"/>
    <w:rsid w:val="006241D4"/>
    <w:rsid w:val="00624605"/>
    <w:rsid w:val="00624A82"/>
    <w:rsid w:val="00624C7D"/>
    <w:rsid w:val="00624C83"/>
    <w:rsid w:val="00624DC8"/>
    <w:rsid w:val="00624EEF"/>
    <w:rsid w:val="0062521D"/>
    <w:rsid w:val="006252B1"/>
    <w:rsid w:val="006255DA"/>
    <w:rsid w:val="00625BC3"/>
    <w:rsid w:val="00625C56"/>
    <w:rsid w:val="00625EEC"/>
    <w:rsid w:val="00626373"/>
    <w:rsid w:val="0062688F"/>
    <w:rsid w:val="00626A94"/>
    <w:rsid w:val="00626D42"/>
    <w:rsid w:val="00627240"/>
    <w:rsid w:val="0062739E"/>
    <w:rsid w:val="00627E4C"/>
    <w:rsid w:val="00630400"/>
    <w:rsid w:val="00630407"/>
    <w:rsid w:val="0063065E"/>
    <w:rsid w:val="0063083E"/>
    <w:rsid w:val="006308EE"/>
    <w:rsid w:val="00630917"/>
    <w:rsid w:val="006311C1"/>
    <w:rsid w:val="00631282"/>
    <w:rsid w:val="006312CC"/>
    <w:rsid w:val="00631348"/>
    <w:rsid w:val="00631592"/>
    <w:rsid w:val="00631BAC"/>
    <w:rsid w:val="00631D88"/>
    <w:rsid w:val="00631FE4"/>
    <w:rsid w:val="0063210F"/>
    <w:rsid w:val="006321EE"/>
    <w:rsid w:val="0063250E"/>
    <w:rsid w:val="006326CE"/>
    <w:rsid w:val="006328B6"/>
    <w:rsid w:val="006329DA"/>
    <w:rsid w:val="0063325D"/>
    <w:rsid w:val="006335E6"/>
    <w:rsid w:val="006336BD"/>
    <w:rsid w:val="00633B38"/>
    <w:rsid w:val="00633CB1"/>
    <w:rsid w:val="00633DB4"/>
    <w:rsid w:val="00634293"/>
    <w:rsid w:val="00634475"/>
    <w:rsid w:val="00634B04"/>
    <w:rsid w:val="00634BDE"/>
    <w:rsid w:val="00634CD3"/>
    <w:rsid w:val="00634DD1"/>
    <w:rsid w:val="00634DE9"/>
    <w:rsid w:val="006353EB"/>
    <w:rsid w:val="0063560B"/>
    <w:rsid w:val="0063571B"/>
    <w:rsid w:val="0063586D"/>
    <w:rsid w:val="00635C7F"/>
    <w:rsid w:val="00635D16"/>
    <w:rsid w:val="00636250"/>
    <w:rsid w:val="00636AD1"/>
    <w:rsid w:val="00636B76"/>
    <w:rsid w:val="00636C10"/>
    <w:rsid w:val="00636C28"/>
    <w:rsid w:val="00636F6F"/>
    <w:rsid w:val="006373AD"/>
    <w:rsid w:val="006373FC"/>
    <w:rsid w:val="00637778"/>
    <w:rsid w:val="00637A72"/>
    <w:rsid w:val="00637F71"/>
    <w:rsid w:val="006402D4"/>
    <w:rsid w:val="006402E8"/>
    <w:rsid w:val="00640417"/>
    <w:rsid w:val="006404E3"/>
    <w:rsid w:val="0064068E"/>
    <w:rsid w:val="006408A8"/>
    <w:rsid w:val="006408F7"/>
    <w:rsid w:val="00640D2B"/>
    <w:rsid w:val="00640FD6"/>
    <w:rsid w:val="00641182"/>
    <w:rsid w:val="006417C0"/>
    <w:rsid w:val="00641A56"/>
    <w:rsid w:val="00641ACB"/>
    <w:rsid w:val="00641E7F"/>
    <w:rsid w:val="00641F40"/>
    <w:rsid w:val="006423DB"/>
    <w:rsid w:val="00642455"/>
    <w:rsid w:val="00642515"/>
    <w:rsid w:val="0064254A"/>
    <w:rsid w:val="0064285B"/>
    <w:rsid w:val="00642B01"/>
    <w:rsid w:val="00642D70"/>
    <w:rsid w:val="006430D2"/>
    <w:rsid w:val="00643B8D"/>
    <w:rsid w:val="00643BD3"/>
    <w:rsid w:val="00643DD8"/>
    <w:rsid w:val="00643E33"/>
    <w:rsid w:val="00643E58"/>
    <w:rsid w:val="0064466E"/>
    <w:rsid w:val="0064490A"/>
    <w:rsid w:val="00644AFE"/>
    <w:rsid w:val="00644DA2"/>
    <w:rsid w:val="00644DFB"/>
    <w:rsid w:val="00645149"/>
    <w:rsid w:val="006453DD"/>
    <w:rsid w:val="00645470"/>
    <w:rsid w:val="0064551E"/>
    <w:rsid w:val="006455B2"/>
    <w:rsid w:val="006455DA"/>
    <w:rsid w:val="00645D62"/>
    <w:rsid w:val="00646072"/>
    <w:rsid w:val="00646351"/>
    <w:rsid w:val="0064678C"/>
    <w:rsid w:val="00646843"/>
    <w:rsid w:val="0064693A"/>
    <w:rsid w:val="00646A64"/>
    <w:rsid w:val="00646A92"/>
    <w:rsid w:val="00646C95"/>
    <w:rsid w:val="00646F0F"/>
    <w:rsid w:val="00646FE9"/>
    <w:rsid w:val="006471BE"/>
    <w:rsid w:val="00647480"/>
    <w:rsid w:val="0064779E"/>
    <w:rsid w:val="00647C67"/>
    <w:rsid w:val="00647D89"/>
    <w:rsid w:val="00650114"/>
    <w:rsid w:val="0065014D"/>
    <w:rsid w:val="00650280"/>
    <w:rsid w:val="006502C3"/>
    <w:rsid w:val="006503AC"/>
    <w:rsid w:val="00650706"/>
    <w:rsid w:val="006508B8"/>
    <w:rsid w:val="00650ADB"/>
    <w:rsid w:val="00650F20"/>
    <w:rsid w:val="00651ACF"/>
    <w:rsid w:val="00651C22"/>
    <w:rsid w:val="00651D81"/>
    <w:rsid w:val="00651DFF"/>
    <w:rsid w:val="00651F39"/>
    <w:rsid w:val="0065226D"/>
    <w:rsid w:val="0065268B"/>
    <w:rsid w:val="00652762"/>
    <w:rsid w:val="00652A28"/>
    <w:rsid w:val="00652BD4"/>
    <w:rsid w:val="00652DCF"/>
    <w:rsid w:val="00652F58"/>
    <w:rsid w:val="0065327C"/>
    <w:rsid w:val="00653335"/>
    <w:rsid w:val="00653414"/>
    <w:rsid w:val="006535A8"/>
    <w:rsid w:val="00653C08"/>
    <w:rsid w:val="00654159"/>
    <w:rsid w:val="006541F0"/>
    <w:rsid w:val="0065420B"/>
    <w:rsid w:val="006544BB"/>
    <w:rsid w:val="006547D8"/>
    <w:rsid w:val="00654852"/>
    <w:rsid w:val="006549E5"/>
    <w:rsid w:val="006551F2"/>
    <w:rsid w:val="00655514"/>
    <w:rsid w:val="00655783"/>
    <w:rsid w:val="0065592D"/>
    <w:rsid w:val="00655CAA"/>
    <w:rsid w:val="00655CCD"/>
    <w:rsid w:val="00655F88"/>
    <w:rsid w:val="0065634B"/>
    <w:rsid w:val="006565F8"/>
    <w:rsid w:val="006566A3"/>
    <w:rsid w:val="00656A65"/>
    <w:rsid w:val="00656AC0"/>
    <w:rsid w:val="00656BE7"/>
    <w:rsid w:val="00656E29"/>
    <w:rsid w:val="00656F76"/>
    <w:rsid w:val="006573D7"/>
    <w:rsid w:val="006573F0"/>
    <w:rsid w:val="006574D6"/>
    <w:rsid w:val="006577CD"/>
    <w:rsid w:val="006577F9"/>
    <w:rsid w:val="0065782E"/>
    <w:rsid w:val="00657882"/>
    <w:rsid w:val="0065795C"/>
    <w:rsid w:val="00657966"/>
    <w:rsid w:val="00657AB4"/>
    <w:rsid w:val="00657C29"/>
    <w:rsid w:val="00657C3B"/>
    <w:rsid w:val="00657D18"/>
    <w:rsid w:val="00657D5F"/>
    <w:rsid w:val="00657E04"/>
    <w:rsid w:val="00657E5C"/>
    <w:rsid w:val="00657EA1"/>
    <w:rsid w:val="0066018C"/>
    <w:rsid w:val="00660237"/>
    <w:rsid w:val="0066025D"/>
    <w:rsid w:val="006603A4"/>
    <w:rsid w:val="006605D6"/>
    <w:rsid w:val="006605DC"/>
    <w:rsid w:val="0066079B"/>
    <w:rsid w:val="00660AB5"/>
    <w:rsid w:val="00660B1F"/>
    <w:rsid w:val="00660DCC"/>
    <w:rsid w:val="00660E60"/>
    <w:rsid w:val="00660F91"/>
    <w:rsid w:val="0066116E"/>
    <w:rsid w:val="006614D8"/>
    <w:rsid w:val="00661B9D"/>
    <w:rsid w:val="00661EB4"/>
    <w:rsid w:val="006620EB"/>
    <w:rsid w:val="006624EA"/>
    <w:rsid w:val="006625C7"/>
    <w:rsid w:val="006625C9"/>
    <w:rsid w:val="0066260D"/>
    <w:rsid w:val="00662717"/>
    <w:rsid w:val="00662798"/>
    <w:rsid w:val="006627FF"/>
    <w:rsid w:val="00662B9D"/>
    <w:rsid w:val="00663024"/>
    <w:rsid w:val="00663350"/>
    <w:rsid w:val="00663570"/>
    <w:rsid w:val="00663695"/>
    <w:rsid w:val="006638D9"/>
    <w:rsid w:val="00663D05"/>
    <w:rsid w:val="00663D98"/>
    <w:rsid w:val="00663E18"/>
    <w:rsid w:val="00663E40"/>
    <w:rsid w:val="00663F0F"/>
    <w:rsid w:val="00663F12"/>
    <w:rsid w:val="00663F74"/>
    <w:rsid w:val="0066437D"/>
    <w:rsid w:val="0066445D"/>
    <w:rsid w:val="0066447D"/>
    <w:rsid w:val="00664656"/>
    <w:rsid w:val="0066473C"/>
    <w:rsid w:val="006648FB"/>
    <w:rsid w:val="00664FE6"/>
    <w:rsid w:val="0066536C"/>
    <w:rsid w:val="00665569"/>
    <w:rsid w:val="0066560D"/>
    <w:rsid w:val="00665B3E"/>
    <w:rsid w:val="00665B60"/>
    <w:rsid w:val="00665B81"/>
    <w:rsid w:val="00665D45"/>
    <w:rsid w:val="00665FA3"/>
    <w:rsid w:val="006660AA"/>
    <w:rsid w:val="00666402"/>
    <w:rsid w:val="00666680"/>
    <w:rsid w:val="00666ACB"/>
    <w:rsid w:val="00666D77"/>
    <w:rsid w:val="00667445"/>
    <w:rsid w:val="00667588"/>
    <w:rsid w:val="00667746"/>
    <w:rsid w:val="00667A6B"/>
    <w:rsid w:val="00667BA5"/>
    <w:rsid w:val="00670025"/>
    <w:rsid w:val="0067019D"/>
    <w:rsid w:val="00670404"/>
    <w:rsid w:val="00670D97"/>
    <w:rsid w:val="00670FF7"/>
    <w:rsid w:val="006710C8"/>
    <w:rsid w:val="00671258"/>
    <w:rsid w:val="0067161E"/>
    <w:rsid w:val="006725C6"/>
    <w:rsid w:val="0067261A"/>
    <w:rsid w:val="00672677"/>
    <w:rsid w:val="00672ADF"/>
    <w:rsid w:val="00672EDA"/>
    <w:rsid w:val="0067376E"/>
    <w:rsid w:val="006737F8"/>
    <w:rsid w:val="00673DF8"/>
    <w:rsid w:val="006740D4"/>
    <w:rsid w:val="00674665"/>
    <w:rsid w:val="00674880"/>
    <w:rsid w:val="00674B83"/>
    <w:rsid w:val="00674E40"/>
    <w:rsid w:val="00674EAB"/>
    <w:rsid w:val="0067514B"/>
    <w:rsid w:val="006752DD"/>
    <w:rsid w:val="006756C5"/>
    <w:rsid w:val="00675994"/>
    <w:rsid w:val="00675D65"/>
    <w:rsid w:val="00675E0E"/>
    <w:rsid w:val="006760E8"/>
    <w:rsid w:val="00676210"/>
    <w:rsid w:val="00676509"/>
    <w:rsid w:val="0067659D"/>
    <w:rsid w:val="006765D7"/>
    <w:rsid w:val="00676614"/>
    <w:rsid w:val="0067671A"/>
    <w:rsid w:val="0067692E"/>
    <w:rsid w:val="006769A1"/>
    <w:rsid w:val="00676B41"/>
    <w:rsid w:val="00676C75"/>
    <w:rsid w:val="00676E15"/>
    <w:rsid w:val="00677692"/>
    <w:rsid w:val="00677A8D"/>
    <w:rsid w:val="00677BAF"/>
    <w:rsid w:val="00677D38"/>
    <w:rsid w:val="00677DA9"/>
    <w:rsid w:val="00680566"/>
    <w:rsid w:val="0068081C"/>
    <w:rsid w:val="00680C48"/>
    <w:rsid w:val="00680DB9"/>
    <w:rsid w:val="00681373"/>
    <w:rsid w:val="00681408"/>
    <w:rsid w:val="006817A3"/>
    <w:rsid w:val="00681B9E"/>
    <w:rsid w:val="00681D16"/>
    <w:rsid w:val="00681E9F"/>
    <w:rsid w:val="00682013"/>
    <w:rsid w:val="0068210C"/>
    <w:rsid w:val="006824AC"/>
    <w:rsid w:val="00682886"/>
    <w:rsid w:val="00682BC4"/>
    <w:rsid w:val="00682EF0"/>
    <w:rsid w:val="006831C7"/>
    <w:rsid w:val="006832A3"/>
    <w:rsid w:val="006832C9"/>
    <w:rsid w:val="0068385B"/>
    <w:rsid w:val="006839E6"/>
    <w:rsid w:val="00683A8B"/>
    <w:rsid w:val="00683A97"/>
    <w:rsid w:val="00683D33"/>
    <w:rsid w:val="0068410B"/>
    <w:rsid w:val="006842E2"/>
    <w:rsid w:val="006842EF"/>
    <w:rsid w:val="006845A5"/>
    <w:rsid w:val="006845B5"/>
    <w:rsid w:val="00684B35"/>
    <w:rsid w:val="00684E6C"/>
    <w:rsid w:val="00685F55"/>
    <w:rsid w:val="00686775"/>
    <w:rsid w:val="00686AC8"/>
    <w:rsid w:val="00686E93"/>
    <w:rsid w:val="00687185"/>
    <w:rsid w:val="0068730A"/>
    <w:rsid w:val="00687364"/>
    <w:rsid w:val="0068741C"/>
    <w:rsid w:val="006874E2"/>
    <w:rsid w:val="0068756D"/>
    <w:rsid w:val="0068798D"/>
    <w:rsid w:val="00687BDC"/>
    <w:rsid w:val="00687FAF"/>
    <w:rsid w:val="0069023B"/>
    <w:rsid w:val="006902C9"/>
    <w:rsid w:val="0069076C"/>
    <w:rsid w:val="006907B6"/>
    <w:rsid w:val="00690953"/>
    <w:rsid w:val="00690C12"/>
    <w:rsid w:val="006918DA"/>
    <w:rsid w:val="00691A95"/>
    <w:rsid w:val="00691B62"/>
    <w:rsid w:val="00691C39"/>
    <w:rsid w:val="00691D5E"/>
    <w:rsid w:val="00691E40"/>
    <w:rsid w:val="0069204C"/>
    <w:rsid w:val="00692068"/>
    <w:rsid w:val="006921A3"/>
    <w:rsid w:val="00692468"/>
    <w:rsid w:val="0069262D"/>
    <w:rsid w:val="00692821"/>
    <w:rsid w:val="00692D50"/>
    <w:rsid w:val="00692FFC"/>
    <w:rsid w:val="0069321B"/>
    <w:rsid w:val="006932BA"/>
    <w:rsid w:val="00693344"/>
    <w:rsid w:val="006933C0"/>
    <w:rsid w:val="00693527"/>
    <w:rsid w:val="0069381C"/>
    <w:rsid w:val="00693C13"/>
    <w:rsid w:val="00693D53"/>
    <w:rsid w:val="00693E67"/>
    <w:rsid w:val="0069408F"/>
    <w:rsid w:val="0069447A"/>
    <w:rsid w:val="006946B1"/>
    <w:rsid w:val="0069488F"/>
    <w:rsid w:val="00694A22"/>
    <w:rsid w:val="00694B28"/>
    <w:rsid w:val="00694B89"/>
    <w:rsid w:val="00694E15"/>
    <w:rsid w:val="00694EDD"/>
    <w:rsid w:val="0069502C"/>
    <w:rsid w:val="006951CB"/>
    <w:rsid w:val="0069526E"/>
    <w:rsid w:val="006952AC"/>
    <w:rsid w:val="006953FB"/>
    <w:rsid w:val="0069542C"/>
    <w:rsid w:val="00695625"/>
    <w:rsid w:val="0069599F"/>
    <w:rsid w:val="00695A2E"/>
    <w:rsid w:val="00695C99"/>
    <w:rsid w:val="00695D82"/>
    <w:rsid w:val="006960A9"/>
    <w:rsid w:val="006963DC"/>
    <w:rsid w:val="00696994"/>
    <w:rsid w:val="00696DFC"/>
    <w:rsid w:val="00696F9A"/>
    <w:rsid w:val="00697097"/>
    <w:rsid w:val="0069712D"/>
    <w:rsid w:val="006975D7"/>
    <w:rsid w:val="00697637"/>
    <w:rsid w:val="00697809"/>
    <w:rsid w:val="00697B10"/>
    <w:rsid w:val="00697B6B"/>
    <w:rsid w:val="00697CBE"/>
    <w:rsid w:val="00697FCE"/>
    <w:rsid w:val="006A00FB"/>
    <w:rsid w:val="006A012B"/>
    <w:rsid w:val="006A024E"/>
    <w:rsid w:val="006A0747"/>
    <w:rsid w:val="006A08A1"/>
    <w:rsid w:val="006A0AB5"/>
    <w:rsid w:val="006A0D4F"/>
    <w:rsid w:val="006A0DB5"/>
    <w:rsid w:val="006A0EFC"/>
    <w:rsid w:val="006A101E"/>
    <w:rsid w:val="006A1145"/>
    <w:rsid w:val="006A118B"/>
    <w:rsid w:val="006A11CD"/>
    <w:rsid w:val="006A1339"/>
    <w:rsid w:val="006A1578"/>
    <w:rsid w:val="006A1A10"/>
    <w:rsid w:val="006A1A14"/>
    <w:rsid w:val="006A1B1A"/>
    <w:rsid w:val="006A1B37"/>
    <w:rsid w:val="006A1ECA"/>
    <w:rsid w:val="006A1EE5"/>
    <w:rsid w:val="006A1F3D"/>
    <w:rsid w:val="006A1F42"/>
    <w:rsid w:val="006A2167"/>
    <w:rsid w:val="006A247C"/>
    <w:rsid w:val="006A27CE"/>
    <w:rsid w:val="006A2CF1"/>
    <w:rsid w:val="006A2F99"/>
    <w:rsid w:val="006A2FB5"/>
    <w:rsid w:val="006A3488"/>
    <w:rsid w:val="006A34DB"/>
    <w:rsid w:val="006A364A"/>
    <w:rsid w:val="006A3708"/>
    <w:rsid w:val="006A381F"/>
    <w:rsid w:val="006A3B39"/>
    <w:rsid w:val="006A3D8C"/>
    <w:rsid w:val="006A3F91"/>
    <w:rsid w:val="006A405A"/>
    <w:rsid w:val="006A4384"/>
    <w:rsid w:val="006A46EF"/>
    <w:rsid w:val="006A4794"/>
    <w:rsid w:val="006A4A39"/>
    <w:rsid w:val="006A4A5C"/>
    <w:rsid w:val="006A4C3A"/>
    <w:rsid w:val="006A4E52"/>
    <w:rsid w:val="006A4E54"/>
    <w:rsid w:val="006A4FB9"/>
    <w:rsid w:val="006A5282"/>
    <w:rsid w:val="006A5389"/>
    <w:rsid w:val="006A548D"/>
    <w:rsid w:val="006A570F"/>
    <w:rsid w:val="006A59FC"/>
    <w:rsid w:val="006A5AE1"/>
    <w:rsid w:val="006A5BDB"/>
    <w:rsid w:val="006A5C13"/>
    <w:rsid w:val="006A5C71"/>
    <w:rsid w:val="006A5DBB"/>
    <w:rsid w:val="006A5FB8"/>
    <w:rsid w:val="006A602B"/>
    <w:rsid w:val="006A6366"/>
    <w:rsid w:val="006A656B"/>
    <w:rsid w:val="006A68D7"/>
    <w:rsid w:val="006A6C6A"/>
    <w:rsid w:val="006A6E2E"/>
    <w:rsid w:val="006A70DD"/>
    <w:rsid w:val="006A7114"/>
    <w:rsid w:val="006A7455"/>
    <w:rsid w:val="006A77B5"/>
    <w:rsid w:val="006A7D30"/>
    <w:rsid w:val="006B00CF"/>
    <w:rsid w:val="006B00FE"/>
    <w:rsid w:val="006B041B"/>
    <w:rsid w:val="006B0D6B"/>
    <w:rsid w:val="006B0DF4"/>
    <w:rsid w:val="006B0E93"/>
    <w:rsid w:val="006B0FAB"/>
    <w:rsid w:val="006B11EA"/>
    <w:rsid w:val="006B12C0"/>
    <w:rsid w:val="006B152B"/>
    <w:rsid w:val="006B1C76"/>
    <w:rsid w:val="006B1FEF"/>
    <w:rsid w:val="006B20A0"/>
    <w:rsid w:val="006B2159"/>
    <w:rsid w:val="006B2465"/>
    <w:rsid w:val="006B2549"/>
    <w:rsid w:val="006B2649"/>
    <w:rsid w:val="006B2791"/>
    <w:rsid w:val="006B2C86"/>
    <w:rsid w:val="006B2F65"/>
    <w:rsid w:val="006B32D3"/>
    <w:rsid w:val="006B33CE"/>
    <w:rsid w:val="006B3472"/>
    <w:rsid w:val="006B3567"/>
    <w:rsid w:val="006B3B5A"/>
    <w:rsid w:val="006B3E21"/>
    <w:rsid w:val="006B3FED"/>
    <w:rsid w:val="006B411E"/>
    <w:rsid w:val="006B4583"/>
    <w:rsid w:val="006B45E9"/>
    <w:rsid w:val="006B4758"/>
    <w:rsid w:val="006B49F9"/>
    <w:rsid w:val="006B4D20"/>
    <w:rsid w:val="006B4F78"/>
    <w:rsid w:val="006B4F96"/>
    <w:rsid w:val="006B5665"/>
    <w:rsid w:val="006B5B65"/>
    <w:rsid w:val="006B5C21"/>
    <w:rsid w:val="006B5D7D"/>
    <w:rsid w:val="006B5F01"/>
    <w:rsid w:val="006B5FDF"/>
    <w:rsid w:val="006B6088"/>
    <w:rsid w:val="006B60EB"/>
    <w:rsid w:val="006B6702"/>
    <w:rsid w:val="006B675A"/>
    <w:rsid w:val="006B6B12"/>
    <w:rsid w:val="006B6C6E"/>
    <w:rsid w:val="006B6CAA"/>
    <w:rsid w:val="006B6F58"/>
    <w:rsid w:val="006B71B9"/>
    <w:rsid w:val="006B76FF"/>
    <w:rsid w:val="006B7F63"/>
    <w:rsid w:val="006C00F3"/>
    <w:rsid w:val="006C01CC"/>
    <w:rsid w:val="006C0375"/>
    <w:rsid w:val="006C0425"/>
    <w:rsid w:val="006C042B"/>
    <w:rsid w:val="006C0652"/>
    <w:rsid w:val="006C0822"/>
    <w:rsid w:val="006C0834"/>
    <w:rsid w:val="006C0A3D"/>
    <w:rsid w:val="006C0C2D"/>
    <w:rsid w:val="006C0DCC"/>
    <w:rsid w:val="006C0ED7"/>
    <w:rsid w:val="006C0F65"/>
    <w:rsid w:val="006C1395"/>
    <w:rsid w:val="006C1A0F"/>
    <w:rsid w:val="006C1CE4"/>
    <w:rsid w:val="006C1D37"/>
    <w:rsid w:val="006C24E2"/>
    <w:rsid w:val="006C2544"/>
    <w:rsid w:val="006C281F"/>
    <w:rsid w:val="006C2A9E"/>
    <w:rsid w:val="006C2CF7"/>
    <w:rsid w:val="006C2D95"/>
    <w:rsid w:val="006C2E6A"/>
    <w:rsid w:val="006C2E72"/>
    <w:rsid w:val="006C2FC6"/>
    <w:rsid w:val="006C2FF4"/>
    <w:rsid w:val="006C35D7"/>
    <w:rsid w:val="006C371F"/>
    <w:rsid w:val="006C37E7"/>
    <w:rsid w:val="006C3A03"/>
    <w:rsid w:val="006C3A86"/>
    <w:rsid w:val="006C3E75"/>
    <w:rsid w:val="006C3F42"/>
    <w:rsid w:val="006C40E0"/>
    <w:rsid w:val="006C4121"/>
    <w:rsid w:val="006C41BF"/>
    <w:rsid w:val="006C43D8"/>
    <w:rsid w:val="006C455C"/>
    <w:rsid w:val="006C469A"/>
    <w:rsid w:val="006C47E0"/>
    <w:rsid w:val="006C501A"/>
    <w:rsid w:val="006C5037"/>
    <w:rsid w:val="006C5BD0"/>
    <w:rsid w:val="006C5CD3"/>
    <w:rsid w:val="006C5D21"/>
    <w:rsid w:val="006C5ECD"/>
    <w:rsid w:val="006C5EF1"/>
    <w:rsid w:val="006C611D"/>
    <w:rsid w:val="006C618A"/>
    <w:rsid w:val="006C61E2"/>
    <w:rsid w:val="006C61F9"/>
    <w:rsid w:val="006C64B3"/>
    <w:rsid w:val="006C6BC3"/>
    <w:rsid w:val="006C6CEE"/>
    <w:rsid w:val="006C6EA9"/>
    <w:rsid w:val="006C721A"/>
    <w:rsid w:val="006C72EB"/>
    <w:rsid w:val="006C75C4"/>
    <w:rsid w:val="006C78B8"/>
    <w:rsid w:val="006C7934"/>
    <w:rsid w:val="006C79F8"/>
    <w:rsid w:val="006D01C3"/>
    <w:rsid w:val="006D056C"/>
    <w:rsid w:val="006D08EC"/>
    <w:rsid w:val="006D09C9"/>
    <w:rsid w:val="006D0B7E"/>
    <w:rsid w:val="006D1189"/>
    <w:rsid w:val="006D185D"/>
    <w:rsid w:val="006D18CB"/>
    <w:rsid w:val="006D1953"/>
    <w:rsid w:val="006D1979"/>
    <w:rsid w:val="006D199B"/>
    <w:rsid w:val="006D1A53"/>
    <w:rsid w:val="006D1D3C"/>
    <w:rsid w:val="006D1FAD"/>
    <w:rsid w:val="006D210D"/>
    <w:rsid w:val="006D21A1"/>
    <w:rsid w:val="006D21C8"/>
    <w:rsid w:val="006D2574"/>
    <w:rsid w:val="006D276F"/>
    <w:rsid w:val="006D2BAD"/>
    <w:rsid w:val="006D2C23"/>
    <w:rsid w:val="006D2C88"/>
    <w:rsid w:val="006D2E59"/>
    <w:rsid w:val="006D312E"/>
    <w:rsid w:val="006D3263"/>
    <w:rsid w:val="006D32A1"/>
    <w:rsid w:val="006D32B4"/>
    <w:rsid w:val="006D330E"/>
    <w:rsid w:val="006D3D17"/>
    <w:rsid w:val="006D3F30"/>
    <w:rsid w:val="006D421E"/>
    <w:rsid w:val="006D44A4"/>
    <w:rsid w:val="006D44A7"/>
    <w:rsid w:val="006D4721"/>
    <w:rsid w:val="006D5086"/>
    <w:rsid w:val="006D5241"/>
    <w:rsid w:val="006D5539"/>
    <w:rsid w:val="006D55B1"/>
    <w:rsid w:val="006D57D2"/>
    <w:rsid w:val="006D57E9"/>
    <w:rsid w:val="006D5B5F"/>
    <w:rsid w:val="006D5C61"/>
    <w:rsid w:val="006D5E3E"/>
    <w:rsid w:val="006D61BB"/>
    <w:rsid w:val="006D674B"/>
    <w:rsid w:val="006D686B"/>
    <w:rsid w:val="006D6876"/>
    <w:rsid w:val="006D68EF"/>
    <w:rsid w:val="006D6E38"/>
    <w:rsid w:val="006D6FED"/>
    <w:rsid w:val="006D707A"/>
    <w:rsid w:val="006D707B"/>
    <w:rsid w:val="006D7154"/>
    <w:rsid w:val="006D7478"/>
    <w:rsid w:val="006D74CD"/>
    <w:rsid w:val="006D7712"/>
    <w:rsid w:val="006D7918"/>
    <w:rsid w:val="006D7C38"/>
    <w:rsid w:val="006D7D3F"/>
    <w:rsid w:val="006D7DC1"/>
    <w:rsid w:val="006D7EDF"/>
    <w:rsid w:val="006E03EA"/>
    <w:rsid w:val="006E0578"/>
    <w:rsid w:val="006E06E2"/>
    <w:rsid w:val="006E0CCD"/>
    <w:rsid w:val="006E0DCF"/>
    <w:rsid w:val="006E0FD1"/>
    <w:rsid w:val="006E10CF"/>
    <w:rsid w:val="006E1333"/>
    <w:rsid w:val="006E1398"/>
    <w:rsid w:val="006E14B7"/>
    <w:rsid w:val="006E161B"/>
    <w:rsid w:val="006E168B"/>
    <w:rsid w:val="006E1C6A"/>
    <w:rsid w:val="006E1ED2"/>
    <w:rsid w:val="006E1FE8"/>
    <w:rsid w:val="006E260C"/>
    <w:rsid w:val="006E27C4"/>
    <w:rsid w:val="006E29E8"/>
    <w:rsid w:val="006E2AE4"/>
    <w:rsid w:val="006E2CC8"/>
    <w:rsid w:val="006E2E5F"/>
    <w:rsid w:val="006E30ED"/>
    <w:rsid w:val="006E339D"/>
    <w:rsid w:val="006E37D7"/>
    <w:rsid w:val="006E3A77"/>
    <w:rsid w:val="006E3A88"/>
    <w:rsid w:val="006E3C6B"/>
    <w:rsid w:val="006E48C9"/>
    <w:rsid w:val="006E4970"/>
    <w:rsid w:val="006E4A48"/>
    <w:rsid w:val="006E4D06"/>
    <w:rsid w:val="006E4D6B"/>
    <w:rsid w:val="006E51E0"/>
    <w:rsid w:val="006E55B1"/>
    <w:rsid w:val="006E5CAA"/>
    <w:rsid w:val="006E611D"/>
    <w:rsid w:val="006E6215"/>
    <w:rsid w:val="006E6707"/>
    <w:rsid w:val="006E6776"/>
    <w:rsid w:val="006E69BE"/>
    <w:rsid w:val="006E6A4E"/>
    <w:rsid w:val="006E6DDF"/>
    <w:rsid w:val="006E733B"/>
    <w:rsid w:val="006E75E6"/>
    <w:rsid w:val="006E763E"/>
    <w:rsid w:val="006E798F"/>
    <w:rsid w:val="006E79C8"/>
    <w:rsid w:val="006E7DC5"/>
    <w:rsid w:val="006F0131"/>
    <w:rsid w:val="006F0439"/>
    <w:rsid w:val="006F04E8"/>
    <w:rsid w:val="006F04FC"/>
    <w:rsid w:val="006F05C1"/>
    <w:rsid w:val="006F0743"/>
    <w:rsid w:val="006F0932"/>
    <w:rsid w:val="006F0B23"/>
    <w:rsid w:val="006F0B8E"/>
    <w:rsid w:val="006F1035"/>
    <w:rsid w:val="006F1744"/>
    <w:rsid w:val="006F184D"/>
    <w:rsid w:val="006F1A13"/>
    <w:rsid w:val="006F1E6C"/>
    <w:rsid w:val="006F1EDD"/>
    <w:rsid w:val="006F1EE4"/>
    <w:rsid w:val="006F2079"/>
    <w:rsid w:val="006F2215"/>
    <w:rsid w:val="006F25AD"/>
    <w:rsid w:val="006F262F"/>
    <w:rsid w:val="006F280D"/>
    <w:rsid w:val="006F2D70"/>
    <w:rsid w:val="006F2E38"/>
    <w:rsid w:val="006F2E82"/>
    <w:rsid w:val="006F3455"/>
    <w:rsid w:val="006F38F5"/>
    <w:rsid w:val="006F395A"/>
    <w:rsid w:val="006F395E"/>
    <w:rsid w:val="006F3984"/>
    <w:rsid w:val="006F3A4A"/>
    <w:rsid w:val="006F3B18"/>
    <w:rsid w:val="006F3B3C"/>
    <w:rsid w:val="006F4010"/>
    <w:rsid w:val="006F4087"/>
    <w:rsid w:val="006F40B9"/>
    <w:rsid w:val="006F41C5"/>
    <w:rsid w:val="006F436A"/>
    <w:rsid w:val="006F4500"/>
    <w:rsid w:val="006F450E"/>
    <w:rsid w:val="006F489E"/>
    <w:rsid w:val="006F4B8E"/>
    <w:rsid w:val="006F4C7F"/>
    <w:rsid w:val="006F532B"/>
    <w:rsid w:val="006F5546"/>
    <w:rsid w:val="006F5982"/>
    <w:rsid w:val="006F5B5F"/>
    <w:rsid w:val="006F5B96"/>
    <w:rsid w:val="006F610F"/>
    <w:rsid w:val="006F6640"/>
    <w:rsid w:val="006F6955"/>
    <w:rsid w:val="006F6A7E"/>
    <w:rsid w:val="006F7212"/>
    <w:rsid w:val="006F7472"/>
    <w:rsid w:val="006F74DE"/>
    <w:rsid w:val="006F756C"/>
    <w:rsid w:val="006F79C9"/>
    <w:rsid w:val="006F7B04"/>
    <w:rsid w:val="006F7FD7"/>
    <w:rsid w:val="00700463"/>
    <w:rsid w:val="007004D1"/>
    <w:rsid w:val="0070057D"/>
    <w:rsid w:val="007006FB"/>
    <w:rsid w:val="00700F1C"/>
    <w:rsid w:val="00701306"/>
    <w:rsid w:val="007015AF"/>
    <w:rsid w:val="00701B7A"/>
    <w:rsid w:val="00701EDF"/>
    <w:rsid w:val="00701F37"/>
    <w:rsid w:val="00702045"/>
    <w:rsid w:val="0070220E"/>
    <w:rsid w:val="0070249F"/>
    <w:rsid w:val="00702504"/>
    <w:rsid w:val="0070250D"/>
    <w:rsid w:val="00702AFE"/>
    <w:rsid w:val="00702D54"/>
    <w:rsid w:val="0070322F"/>
    <w:rsid w:val="00703266"/>
    <w:rsid w:val="00703637"/>
    <w:rsid w:val="00703C5A"/>
    <w:rsid w:val="00703E9C"/>
    <w:rsid w:val="00703F08"/>
    <w:rsid w:val="00704592"/>
    <w:rsid w:val="007045CB"/>
    <w:rsid w:val="007047BD"/>
    <w:rsid w:val="007047F8"/>
    <w:rsid w:val="00704C46"/>
    <w:rsid w:val="00704D5C"/>
    <w:rsid w:val="00704DE5"/>
    <w:rsid w:val="00704E64"/>
    <w:rsid w:val="00704FA1"/>
    <w:rsid w:val="00705155"/>
    <w:rsid w:val="007051AF"/>
    <w:rsid w:val="00705515"/>
    <w:rsid w:val="007057EA"/>
    <w:rsid w:val="00705805"/>
    <w:rsid w:val="00705CA8"/>
    <w:rsid w:val="00705F63"/>
    <w:rsid w:val="00706160"/>
    <w:rsid w:val="00706274"/>
    <w:rsid w:val="0070638F"/>
    <w:rsid w:val="00706762"/>
    <w:rsid w:val="00706861"/>
    <w:rsid w:val="00706867"/>
    <w:rsid w:val="007068FE"/>
    <w:rsid w:val="00706948"/>
    <w:rsid w:val="00706B0D"/>
    <w:rsid w:val="00706C81"/>
    <w:rsid w:val="00706E8F"/>
    <w:rsid w:val="00706FF4"/>
    <w:rsid w:val="00707061"/>
    <w:rsid w:val="007071AA"/>
    <w:rsid w:val="00707630"/>
    <w:rsid w:val="00707777"/>
    <w:rsid w:val="00707AD8"/>
    <w:rsid w:val="00707B40"/>
    <w:rsid w:val="00707F57"/>
    <w:rsid w:val="00707F8B"/>
    <w:rsid w:val="00710040"/>
    <w:rsid w:val="007101C7"/>
    <w:rsid w:val="00710466"/>
    <w:rsid w:val="00710CCA"/>
    <w:rsid w:val="007113EA"/>
    <w:rsid w:val="00711F23"/>
    <w:rsid w:val="007120B2"/>
    <w:rsid w:val="00712232"/>
    <w:rsid w:val="00712345"/>
    <w:rsid w:val="007125EF"/>
    <w:rsid w:val="007126DC"/>
    <w:rsid w:val="0071280A"/>
    <w:rsid w:val="0071281A"/>
    <w:rsid w:val="00712E12"/>
    <w:rsid w:val="00713118"/>
    <w:rsid w:val="00713147"/>
    <w:rsid w:val="007131FC"/>
    <w:rsid w:val="00713269"/>
    <w:rsid w:val="007133FB"/>
    <w:rsid w:val="00713547"/>
    <w:rsid w:val="00713916"/>
    <w:rsid w:val="00713A73"/>
    <w:rsid w:val="00713D36"/>
    <w:rsid w:val="00713D53"/>
    <w:rsid w:val="00713D9D"/>
    <w:rsid w:val="00713DC2"/>
    <w:rsid w:val="007142D7"/>
    <w:rsid w:val="00714CEA"/>
    <w:rsid w:val="00715A1F"/>
    <w:rsid w:val="00715A84"/>
    <w:rsid w:val="00715C9C"/>
    <w:rsid w:val="00715DA6"/>
    <w:rsid w:val="00715F52"/>
    <w:rsid w:val="007161AF"/>
    <w:rsid w:val="00716425"/>
    <w:rsid w:val="0071664C"/>
    <w:rsid w:val="0071675A"/>
    <w:rsid w:val="00716B57"/>
    <w:rsid w:val="00716C40"/>
    <w:rsid w:val="00716DB3"/>
    <w:rsid w:val="007173B3"/>
    <w:rsid w:val="007177B3"/>
    <w:rsid w:val="007178D7"/>
    <w:rsid w:val="00717936"/>
    <w:rsid w:val="00717A75"/>
    <w:rsid w:val="00717EFF"/>
    <w:rsid w:val="00720597"/>
    <w:rsid w:val="00720646"/>
    <w:rsid w:val="00720905"/>
    <w:rsid w:val="00720A9A"/>
    <w:rsid w:val="00720AF0"/>
    <w:rsid w:val="00720CD7"/>
    <w:rsid w:val="00720E73"/>
    <w:rsid w:val="00720F9B"/>
    <w:rsid w:val="007214A7"/>
    <w:rsid w:val="007214A8"/>
    <w:rsid w:val="007214E6"/>
    <w:rsid w:val="00721600"/>
    <w:rsid w:val="00721849"/>
    <w:rsid w:val="00721909"/>
    <w:rsid w:val="00721DA8"/>
    <w:rsid w:val="00722143"/>
    <w:rsid w:val="0072217A"/>
    <w:rsid w:val="00722270"/>
    <w:rsid w:val="0072254A"/>
    <w:rsid w:val="007226F0"/>
    <w:rsid w:val="00722719"/>
    <w:rsid w:val="0072272F"/>
    <w:rsid w:val="00722921"/>
    <w:rsid w:val="00722DCC"/>
    <w:rsid w:val="00722EF3"/>
    <w:rsid w:val="0072341F"/>
    <w:rsid w:val="007234CA"/>
    <w:rsid w:val="007236F8"/>
    <w:rsid w:val="00723818"/>
    <w:rsid w:val="007239C2"/>
    <w:rsid w:val="00723DEB"/>
    <w:rsid w:val="00724027"/>
    <w:rsid w:val="00724208"/>
    <w:rsid w:val="00724412"/>
    <w:rsid w:val="00724501"/>
    <w:rsid w:val="007246D8"/>
    <w:rsid w:val="0072473A"/>
    <w:rsid w:val="0072474F"/>
    <w:rsid w:val="0072498D"/>
    <w:rsid w:val="00724A0E"/>
    <w:rsid w:val="00724AE8"/>
    <w:rsid w:val="00724D37"/>
    <w:rsid w:val="00724F3C"/>
    <w:rsid w:val="00725202"/>
    <w:rsid w:val="0072531F"/>
    <w:rsid w:val="0072556B"/>
    <w:rsid w:val="00725CA5"/>
    <w:rsid w:val="00725F37"/>
    <w:rsid w:val="00726021"/>
    <w:rsid w:val="00726177"/>
    <w:rsid w:val="00726391"/>
    <w:rsid w:val="00726939"/>
    <w:rsid w:val="00727251"/>
    <w:rsid w:val="00727551"/>
    <w:rsid w:val="0072764F"/>
    <w:rsid w:val="007278CA"/>
    <w:rsid w:val="007279A4"/>
    <w:rsid w:val="00727D91"/>
    <w:rsid w:val="00730042"/>
    <w:rsid w:val="0073018D"/>
    <w:rsid w:val="007301BD"/>
    <w:rsid w:val="0073023D"/>
    <w:rsid w:val="0073094D"/>
    <w:rsid w:val="00730A68"/>
    <w:rsid w:val="00730A89"/>
    <w:rsid w:val="00730CE1"/>
    <w:rsid w:val="00730D53"/>
    <w:rsid w:val="00730DA5"/>
    <w:rsid w:val="00730F11"/>
    <w:rsid w:val="007313CF"/>
    <w:rsid w:val="007316A6"/>
    <w:rsid w:val="007317B0"/>
    <w:rsid w:val="00731A8F"/>
    <w:rsid w:val="00731F2F"/>
    <w:rsid w:val="00732A2C"/>
    <w:rsid w:val="00732A6E"/>
    <w:rsid w:val="00732B99"/>
    <w:rsid w:val="00732C0F"/>
    <w:rsid w:val="00732CE2"/>
    <w:rsid w:val="00732E9F"/>
    <w:rsid w:val="00732EA5"/>
    <w:rsid w:val="00732FB5"/>
    <w:rsid w:val="007337A9"/>
    <w:rsid w:val="00734086"/>
    <w:rsid w:val="0073415C"/>
    <w:rsid w:val="007342BC"/>
    <w:rsid w:val="00734491"/>
    <w:rsid w:val="007349B3"/>
    <w:rsid w:val="00734DAD"/>
    <w:rsid w:val="00734DFB"/>
    <w:rsid w:val="00735214"/>
    <w:rsid w:val="0073541E"/>
    <w:rsid w:val="0073557A"/>
    <w:rsid w:val="0073594A"/>
    <w:rsid w:val="00735A9F"/>
    <w:rsid w:val="00735D47"/>
    <w:rsid w:val="00735DEE"/>
    <w:rsid w:val="00735EC4"/>
    <w:rsid w:val="00735F7D"/>
    <w:rsid w:val="00736088"/>
    <w:rsid w:val="00736109"/>
    <w:rsid w:val="0073622D"/>
    <w:rsid w:val="00736365"/>
    <w:rsid w:val="00736569"/>
    <w:rsid w:val="00736616"/>
    <w:rsid w:val="007368B3"/>
    <w:rsid w:val="007368E9"/>
    <w:rsid w:val="00736937"/>
    <w:rsid w:val="00736F23"/>
    <w:rsid w:val="007371AA"/>
    <w:rsid w:val="00737243"/>
    <w:rsid w:val="0073752B"/>
    <w:rsid w:val="007375CD"/>
    <w:rsid w:val="00737BD2"/>
    <w:rsid w:val="00737C4A"/>
    <w:rsid w:val="00737CAB"/>
    <w:rsid w:val="00737D6C"/>
    <w:rsid w:val="00737D8C"/>
    <w:rsid w:val="00737E41"/>
    <w:rsid w:val="00737E9C"/>
    <w:rsid w:val="00737F53"/>
    <w:rsid w:val="00737F78"/>
    <w:rsid w:val="007405BD"/>
    <w:rsid w:val="007406B8"/>
    <w:rsid w:val="0074071B"/>
    <w:rsid w:val="007408D3"/>
    <w:rsid w:val="0074110F"/>
    <w:rsid w:val="0074162F"/>
    <w:rsid w:val="0074197C"/>
    <w:rsid w:val="007419A9"/>
    <w:rsid w:val="00741D05"/>
    <w:rsid w:val="007421FD"/>
    <w:rsid w:val="00742226"/>
    <w:rsid w:val="0074237E"/>
    <w:rsid w:val="007425D1"/>
    <w:rsid w:val="007429C1"/>
    <w:rsid w:val="00742BAB"/>
    <w:rsid w:val="00743313"/>
    <w:rsid w:val="007435B4"/>
    <w:rsid w:val="00743857"/>
    <w:rsid w:val="00743923"/>
    <w:rsid w:val="00743A04"/>
    <w:rsid w:val="00743AEA"/>
    <w:rsid w:val="00743CCA"/>
    <w:rsid w:val="00743D14"/>
    <w:rsid w:val="00743D3B"/>
    <w:rsid w:val="00744064"/>
    <w:rsid w:val="0074444B"/>
    <w:rsid w:val="00744548"/>
    <w:rsid w:val="007445EE"/>
    <w:rsid w:val="007446D7"/>
    <w:rsid w:val="007447E7"/>
    <w:rsid w:val="00744DD9"/>
    <w:rsid w:val="00744E96"/>
    <w:rsid w:val="00744F64"/>
    <w:rsid w:val="007450AC"/>
    <w:rsid w:val="00745506"/>
    <w:rsid w:val="0074563B"/>
    <w:rsid w:val="007456D1"/>
    <w:rsid w:val="00745772"/>
    <w:rsid w:val="00745997"/>
    <w:rsid w:val="0074606F"/>
    <w:rsid w:val="0074657D"/>
    <w:rsid w:val="00746622"/>
    <w:rsid w:val="0074679D"/>
    <w:rsid w:val="00746A6C"/>
    <w:rsid w:val="00746B0D"/>
    <w:rsid w:val="00746BD7"/>
    <w:rsid w:val="007476A3"/>
    <w:rsid w:val="00747A32"/>
    <w:rsid w:val="00747C51"/>
    <w:rsid w:val="00747E11"/>
    <w:rsid w:val="00750256"/>
    <w:rsid w:val="0075083D"/>
    <w:rsid w:val="0075087D"/>
    <w:rsid w:val="007509B0"/>
    <w:rsid w:val="00750BFF"/>
    <w:rsid w:val="00750C3F"/>
    <w:rsid w:val="00750DFF"/>
    <w:rsid w:val="00751115"/>
    <w:rsid w:val="00751510"/>
    <w:rsid w:val="00751521"/>
    <w:rsid w:val="007515EC"/>
    <w:rsid w:val="007519C7"/>
    <w:rsid w:val="00751A4A"/>
    <w:rsid w:val="00751CD3"/>
    <w:rsid w:val="00751D1D"/>
    <w:rsid w:val="00751D63"/>
    <w:rsid w:val="00751E7E"/>
    <w:rsid w:val="007524A1"/>
    <w:rsid w:val="007527D0"/>
    <w:rsid w:val="00752C3A"/>
    <w:rsid w:val="00752F35"/>
    <w:rsid w:val="0075387D"/>
    <w:rsid w:val="0075394B"/>
    <w:rsid w:val="00753ACE"/>
    <w:rsid w:val="00753E4D"/>
    <w:rsid w:val="00753F04"/>
    <w:rsid w:val="00754475"/>
    <w:rsid w:val="00754643"/>
    <w:rsid w:val="0075469B"/>
    <w:rsid w:val="007546AC"/>
    <w:rsid w:val="007546BE"/>
    <w:rsid w:val="0075484F"/>
    <w:rsid w:val="00754BB7"/>
    <w:rsid w:val="00754F73"/>
    <w:rsid w:val="00754F9E"/>
    <w:rsid w:val="00755048"/>
    <w:rsid w:val="007551D4"/>
    <w:rsid w:val="007553C5"/>
    <w:rsid w:val="007555A6"/>
    <w:rsid w:val="00755761"/>
    <w:rsid w:val="0075591E"/>
    <w:rsid w:val="007559B1"/>
    <w:rsid w:val="00755B67"/>
    <w:rsid w:val="00755BCB"/>
    <w:rsid w:val="00755BE8"/>
    <w:rsid w:val="00755F6D"/>
    <w:rsid w:val="0075607A"/>
    <w:rsid w:val="007560F2"/>
    <w:rsid w:val="00756353"/>
    <w:rsid w:val="0075647E"/>
    <w:rsid w:val="0075698C"/>
    <w:rsid w:val="00756A3C"/>
    <w:rsid w:val="00756A57"/>
    <w:rsid w:val="00756A9D"/>
    <w:rsid w:val="00756C38"/>
    <w:rsid w:val="00756D60"/>
    <w:rsid w:val="0075714A"/>
    <w:rsid w:val="00757191"/>
    <w:rsid w:val="0075736D"/>
    <w:rsid w:val="007575EF"/>
    <w:rsid w:val="007578C5"/>
    <w:rsid w:val="007579DE"/>
    <w:rsid w:val="00757CF0"/>
    <w:rsid w:val="00757E26"/>
    <w:rsid w:val="00757EE4"/>
    <w:rsid w:val="0076013F"/>
    <w:rsid w:val="007601C2"/>
    <w:rsid w:val="00760326"/>
    <w:rsid w:val="007605FA"/>
    <w:rsid w:val="007608F9"/>
    <w:rsid w:val="00760DE9"/>
    <w:rsid w:val="00760E69"/>
    <w:rsid w:val="00760ED4"/>
    <w:rsid w:val="00760F4A"/>
    <w:rsid w:val="00760F66"/>
    <w:rsid w:val="0076154F"/>
    <w:rsid w:val="0076161D"/>
    <w:rsid w:val="007618B7"/>
    <w:rsid w:val="00761B2F"/>
    <w:rsid w:val="007622A4"/>
    <w:rsid w:val="007622B5"/>
    <w:rsid w:val="007629C2"/>
    <w:rsid w:val="007629EE"/>
    <w:rsid w:val="00762B7F"/>
    <w:rsid w:val="00762C69"/>
    <w:rsid w:val="00763325"/>
    <w:rsid w:val="00763728"/>
    <w:rsid w:val="007637C4"/>
    <w:rsid w:val="007641B5"/>
    <w:rsid w:val="0076450F"/>
    <w:rsid w:val="00764548"/>
    <w:rsid w:val="00764562"/>
    <w:rsid w:val="0076478C"/>
    <w:rsid w:val="007647BA"/>
    <w:rsid w:val="0076491B"/>
    <w:rsid w:val="00764A86"/>
    <w:rsid w:val="00764D3C"/>
    <w:rsid w:val="00764FDE"/>
    <w:rsid w:val="007650F0"/>
    <w:rsid w:val="0076547A"/>
    <w:rsid w:val="00765883"/>
    <w:rsid w:val="00765C81"/>
    <w:rsid w:val="00765FAE"/>
    <w:rsid w:val="00765FE0"/>
    <w:rsid w:val="007660A5"/>
    <w:rsid w:val="007661B0"/>
    <w:rsid w:val="0076635C"/>
    <w:rsid w:val="007663CE"/>
    <w:rsid w:val="00766423"/>
    <w:rsid w:val="00766597"/>
    <w:rsid w:val="007666C2"/>
    <w:rsid w:val="007667CB"/>
    <w:rsid w:val="00766B01"/>
    <w:rsid w:val="00766E89"/>
    <w:rsid w:val="00767199"/>
    <w:rsid w:val="00767B2D"/>
    <w:rsid w:val="00767C55"/>
    <w:rsid w:val="00767CD4"/>
    <w:rsid w:val="00767D1D"/>
    <w:rsid w:val="00767DCA"/>
    <w:rsid w:val="00770017"/>
    <w:rsid w:val="007705FB"/>
    <w:rsid w:val="007708FF"/>
    <w:rsid w:val="00770AA5"/>
    <w:rsid w:val="00770AC7"/>
    <w:rsid w:val="00770E11"/>
    <w:rsid w:val="0077111F"/>
    <w:rsid w:val="0077139C"/>
    <w:rsid w:val="0077153F"/>
    <w:rsid w:val="00771608"/>
    <w:rsid w:val="007718B8"/>
    <w:rsid w:val="00771A73"/>
    <w:rsid w:val="00771A96"/>
    <w:rsid w:val="00771D1C"/>
    <w:rsid w:val="007720C7"/>
    <w:rsid w:val="0077238C"/>
    <w:rsid w:val="007724A5"/>
    <w:rsid w:val="00772529"/>
    <w:rsid w:val="00772648"/>
    <w:rsid w:val="00772654"/>
    <w:rsid w:val="007726E5"/>
    <w:rsid w:val="007727F6"/>
    <w:rsid w:val="0077286B"/>
    <w:rsid w:val="00772AD2"/>
    <w:rsid w:val="00772B31"/>
    <w:rsid w:val="00772BC7"/>
    <w:rsid w:val="0077323C"/>
    <w:rsid w:val="0077324A"/>
    <w:rsid w:val="00773466"/>
    <w:rsid w:val="00773824"/>
    <w:rsid w:val="00773B8E"/>
    <w:rsid w:val="00773C24"/>
    <w:rsid w:val="00773C8B"/>
    <w:rsid w:val="00774064"/>
    <w:rsid w:val="007741D6"/>
    <w:rsid w:val="00774364"/>
    <w:rsid w:val="00774426"/>
    <w:rsid w:val="007744C6"/>
    <w:rsid w:val="007749E8"/>
    <w:rsid w:val="00775096"/>
    <w:rsid w:val="007753C1"/>
    <w:rsid w:val="00775424"/>
    <w:rsid w:val="00775491"/>
    <w:rsid w:val="00775830"/>
    <w:rsid w:val="00775AD5"/>
    <w:rsid w:val="00775B8C"/>
    <w:rsid w:val="00775D8A"/>
    <w:rsid w:val="00775D99"/>
    <w:rsid w:val="00775F16"/>
    <w:rsid w:val="00775FF4"/>
    <w:rsid w:val="0077624E"/>
    <w:rsid w:val="00776363"/>
    <w:rsid w:val="0077672F"/>
    <w:rsid w:val="0077683E"/>
    <w:rsid w:val="0077687B"/>
    <w:rsid w:val="00776AA4"/>
    <w:rsid w:val="00776C86"/>
    <w:rsid w:val="00776D6A"/>
    <w:rsid w:val="00776FE1"/>
    <w:rsid w:val="0077726A"/>
    <w:rsid w:val="00777459"/>
    <w:rsid w:val="0077781E"/>
    <w:rsid w:val="00777B41"/>
    <w:rsid w:val="00777FAE"/>
    <w:rsid w:val="00780125"/>
    <w:rsid w:val="0078019B"/>
    <w:rsid w:val="007801BB"/>
    <w:rsid w:val="0078021F"/>
    <w:rsid w:val="00780241"/>
    <w:rsid w:val="0078026E"/>
    <w:rsid w:val="0078027C"/>
    <w:rsid w:val="007804BC"/>
    <w:rsid w:val="00780515"/>
    <w:rsid w:val="00780AD5"/>
    <w:rsid w:val="00780B7E"/>
    <w:rsid w:val="00780DF9"/>
    <w:rsid w:val="00780FED"/>
    <w:rsid w:val="00781050"/>
    <w:rsid w:val="0078112F"/>
    <w:rsid w:val="007812EA"/>
    <w:rsid w:val="007815B7"/>
    <w:rsid w:val="007820F0"/>
    <w:rsid w:val="00782413"/>
    <w:rsid w:val="0078284B"/>
    <w:rsid w:val="007828A8"/>
    <w:rsid w:val="007829CE"/>
    <w:rsid w:val="00782C08"/>
    <w:rsid w:val="00782DBA"/>
    <w:rsid w:val="00782F12"/>
    <w:rsid w:val="007832BC"/>
    <w:rsid w:val="00783392"/>
    <w:rsid w:val="007835F3"/>
    <w:rsid w:val="007837C2"/>
    <w:rsid w:val="00783BE1"/>
    <w:rsid w:val="00783F31"/>
    <w:rsid w:val="007841BF"/>
    <w:rsid w:val="007841E9"/>
    <w:rsid w:val="00784247"/>
    <w:rsid w:val="007843E7"/>
    <w:rsid w:val="0078465D"/>
    <w:rsid w:val="0078491B"/>
    <w:rsid w:val="0078491D"/>
    <w:rsid w:val="00784C4C"/>
    <w:rsid w:val="00784E0E"/>
    <w:rsid w:val="00784E3A"/>
    <w:rsid w:val="00784EAD"/>
    <w:rsid w:val="00785218"/>
    <w:rsid w:val="00785374"/>
    <w:rsid w:val="00785B14"/>
    <w:rsid w:val="00785B57"/>
    <w:rsid w:val="00785D07"/>
    <w:rsid w:val="00785E33"/>
    <w:rsid w:val="0078605D"/>
    <w:rsid w:val="0078617D"/>
    <w:rsid w:val="0078623F"/>
    <w:rsid w:val="00786580"/>
    <w:rsid w:val="00786778"/>
    <w:rsid w:val="007868B6"/>
    <w:rsid w:val="00786A30"/>
    <w:rsid w:val="00786B66"/>
    <w:rsid w:val="00786BA3"/>
    <w:rsid w:val="00786BB5"/>
    <w:rsid w:val="00786C2A"/>
    <w:rsid w:val="00787228"/>
    <w:rsid w:val="007874AE"/>
    <w:rsid w:val="00787570"/>
    <w:rsid w:val="00787909"/>
    <w:rsid w:val="00787EB8"/>
    <w:rsid w:val="00790272"/>
    <w:rsid w:val="00790398"/>
    <w:rsid w:val="00790431"/>
    <w:rsid w:val="00790492"/>
    <w:rsid w:val="00790517"/>
    <w:rsid w:val="00790A59"/>
    <w:rsid w:val="00790BB2"/>
    <w:rsid w:val="00790FDD"/>
    <w:rsid w:val="0079115A"/>
    <w:rsid w:val="0079195A"/>
    <w:rsid w:val="00791FB7"/>
    <w:rsid w:val="007920DE"/>
    <w:rsid w:val="00792369"/>
    <w:rsid w:val="00792743"/>
    <w:rsid w:val="00792AC3"/>
    <w:rsid w:val="00793137"/>
    <w:rsid w:val="0079324B"/>
    <w:rsid w:val="0079325E"/>
    <w:rsid w:val="00793396"/>
    <w:rsid w:val="0079351A"/>
    <w:rsid w:val="00793897"/>
    <w:rsid w:val="00793AD7"/>
    <w:rsid w:val="00793B35"/>
    <w:rsid w:val="00793CEA"/>
    <w:rsid w:val="00794628"/>
    <w:rsid w:val="007947A4"/>
    <w:rsid w:val="0079489B"/>
    <w:rsid w:val="007948E9"/>
    <w:rsid w:val="00794ECF"/>
    <w:rsid w:val="0079500F"/>
    <w:rsid w:val="00795327"/>
    <w:rsid w:val="007953AD"/>
    <w:rsid w:val="0079545A"/>
    <w:rsid w:val="00795592"/>
    <w:rsid w:val="0079565F"/>
    <w:rsid w:val="007959B3"/>
    <w:rsid w:val="00795AE1"/>
    <w:rsid w:val="00795BEF"/>
    <w:rsid w:val="00795C58"/>
    <w:rsid w:val="00795CBA"/>
    <w:rsid w:val="00795DBE"/>
    <w:rsid w:val="00795EC1"/>
    <w:rsid w:val="007960A2"/>
    <w:rsid w:val="00796344"/>
    <w:rsid w:val="007963D4"/>
    <w:rsid w:val="00796467"/>
    <w:rsid w:val="0079684C"/>
    <w:rsid w:val="00796A7A"/>
    <w:rsid w:val="00796BD8"/>
    <w:rsid w:val="00796D26"/>
    <w:rsid w:val="00796F71"/>
    <w:rsid w:val="00796FAA"/>
    <w:rsid w:val="00796FB5"/>
    <w:rsid w:val="007971C0"/>
    <w:rsid w:val="0079737B"/>
    <w:rsid w:val="00797558"/>
    <w:rsid w:val="007979DD"/>
    <w:rsid w:val="00797EDF"/>
    <w:rsid w:val="007A003E"/>
    <w:rsid w:val="007A03A7"/>
    <w:rsid w:val="007A0A2B"/>
    <w:rsid w:val="007A0BD1"/>
    <w:rsid w:val="007A0DFA"/>
    <w:rsid w:val="007A0F42"/>
    <w:rsid w:val="007A1079"/>
    <w:rsid w:val="007A1619"/>
    <w:rsid w:val="007A16C4"/>
    <w:rsid w:val="007A19D6"/>
    <w:rsid w:val="007A1A0D"/>
    <w:rsid w:val="007A1AD4"/>
    <w:rsid w:val="007A1C2E"/>
    <w:rsid w:val="007A2192"/>
    <w:rsid w:val="007A2456"/>
    <w:rsid w:val="007A26A8"/>
    <w:rsid w:val="007A2E7E"/>
    <w:rsid w:val="007A2F61"/>
    <w:rsid w:val="007A30D1"/>
    <w:rsid w:val="007A30E5"/>
    <w:rsid w:val="007A336C"/>
    <w:rsid w:val="007A3581"/>
    <w:rsid w:val="007A3730"/>
    <w:rsid w:val="007A3840"/>
    <w:rsid w:val="007A3871"/>
    <w:rsid w:val="007A396A"/>
    <w:rsid w:val="007A3E12"/>
    <w:rsid w:val="007A3ED9"/>
    <w:rsid w:val="007A3F7D"/>
    <w:rsid w:val="007A423B"/>
    <w:rsid w:val="007A4581"/>
    <w:rsid w:val="007A4718"/>
    <w:rsid w:val="007A4928"/>
    <w:rsid w:val="007A4AE5"/>
    <w:rsid w:val="007A4CF9"/>
    <w:rsid w:val="007A4E3C"/>
    <w:rsid w:val="007A5109"/>
    <w:rsid w:val="007A573E"/>
    <w:rsid w:val="007A578B"/>
    <w:rsid w:val="007A5A4B"/>
    <w:rsid w:val="007A5BEE"/>
    <w:rsid w:val="007A5C2C"/>
    <w:rsid w:val="007A5E55"/>
    <w:rsid w:val="007A6155"/>
    <w:rsid w:val="007A63AB"/>
    <w:rsid w:val="007A693F"/>
    <w:rsid w:val="007A699B"/>
    <w:rsid w:val="007A6AC6"/>
    <w:rsid w:val="007A6B6D"/>
    <w:rsid w:val="007A6FE3"/>
    <w:rsid w:val="007A7126"/>
    <w:rsid w:val="007A718F"/>
    <w:rsid w:val="007A71F5"/>
    <w:rsid w:val="007A7268"/>
    <w:rsid w:val="007A7413"/>
    <w:rsid w:val="007A7612"/>
    <w:rsid w:val="007A76CE"/>
    <w:rsid w:val="007A784E"/>
    <w:rsid w:val="007A7854"/>
    <w:rsid w:val="007A7A4C"/>
    <w:rsid w:val="007A7B0F"/>
    <w:rsid w:val="007A7C9E"/>
    <w:rsid w:val="007A7CC9"/>
    <w:rsid w:val="007A7F02"/>
    <w:rsid w:val="007B0018"/>
    <w:rsid w:val="007B0037"/>
    <w:rsid w:val="007B0AA4"/>
    <w:rsid w:val="007B0B3A"/>
    <w:rsid w:val="007B0E93"/>
    <w:rsid w:val="007B1093"/>
    <w:rsid w:val="007B1194"/>
    <w:rsid w:val="007B134C"/>
    <w:rsid w:val="007B1B40"/>
    <w:rsid w:val="007B1BAC"/>
    <w:rsid w:val="007B1E9D"/>
    <w:rsid w:val="007B2150"/>
    <w:rsid w:val="007B22A7"/>
    <w:rsid w:val="007B2645"/>
    <w:rsid w:val="007B2664"/>
    <w:rsid w:val="007B26E5"/>
    <w:rsid w:val="007B2B0F"/>
    <w:rsid w:val="007B2C4B"/>
    <w:rsid w:val="007B2EDE"/>
    <w:rsid w:val="007B2F5B"/>
    <w:rsid w:val="007B3267"/>
    <w:rsid w:val="007B355C"/>
    <w:rsid w:val="007B37E5"/>
    <w:rsid w:val="007B3967"/>
    <w:rsid w:val="007B3E41"/>
    <w:rsid w:val="007B3F28"/>
    <w:rsid w:val="007B42B5"/>
    <w:rsid w:val="007B435D"/>
    <w:rsid w:val="007B4418"/>
    <w:rsid w:val="007B4707"/>
    <w:rsid w:val="007B48C9"/>
    <w:rsid w:val="007B4A9C"/>
    <w:rsid w:val="007B4B78"/>
    <w:rsid w:val="007B4D8A"/>
    <w:rsid w:val="007B4DBB"/>
    <w:rsid w:val="007B5186"/>
    <w:rsid w:val="007B558E"/>
    <w:rsid w:val="007B55F8"/>
    <w:rsid w:val="007B573B"/>
    <w:rsid w:val="007B5748"/>
    <w:rsid w:val="007B599F"/>
    <w:rsid w:val="007B5B4F"/>
    <w:rsid w:val="007B5E32"/>
    <w:rsid w:val="007B5FF6"/>
    <w:rsid w:val="007B6490"/>
    <w:rsid w:val="007B66BE"/>
    <w:rsid w:val="007B69CF"/>
    <w:rsid w:val="007B6A0B"/>
    <w:rsid w:val="007B6F1D"/>
    <w:rsid w:val="007B7071"/>
    <w:rsid w:val="007B746F"/>
    <w:rsid w:val="007B7797"/>
    <w:rsid w:val="007B7B3E"/>
    <w:rsid w:val="007B7C36"/>
    <w:rsid w:val="007B7CEB"/>
    <w:rsid w:val="007B7EEF"/>
    <w:rsid w:val="007B7FB9"/>
    <w:rsid w:val="007C007D"/>
    <w:rsid w:val="007C0150"/>
    <w:rsid w:val="007C0273"/>
    <w:rsid w:val="007C0305"/>
    <w:rsid w:val="007C0646"/>
    <w:rsid w:val="007C0722"/>
    <w:rsid w:val="007C0958"/>
    <w:rsid w:val="007C0BA7"/>
    <w:rsid w:val="007C0D23"/>
    <w:rsid w:val="007C0D31"/>
    <w:rsid w:val="007C112C"/>
    <w:rsid w:val="007C1153"/>
    <w:rsid w:val="007C1481"/>
    <w:rsid w:val="007C1685"/>
    <w:rsid w:val="007C16F8"/>
    <w:rsid w:val="007C18E3"/>
    <w:rsid w:val="007C1C29"/>
    <w:rsid w:val="007C1EA2"/>
    <w:rsid w:val="007C2428"/>
    <w:rsid w:val="007C2AC2"/>
    <w:rsid w:val="007C2B06"/>
    <w:rsid w:val="007C2EE4"/>
    <w:rsid w:val="007C35EB"/>
    <w:rsid w:val="007C35EE"/>
    <w:rsid w:val="007C3603"/>
    <w:rsid w:val="007C37CB"/>
    <w:rsid w:val="007C3927"/>
    <w:rsid w:val="007C39E0"/>
    <w:rsid w:val="007C3ABB"/>
    <w:rsid w:val="007C3B50"/>
    <w:rsid w:val="007C3E13"/>
    <w:rsid w:val="007C4008"/>
    <w:rsid w:val="007C4394"/>
    <w:rsid w:val="007C48FC"/>
    <w:rsid w:val="007C4A32"/>
    <w:rsid w:val="007C4B35"/>
    <w:rsid w:val="007C4ECD"/>
    <w:rsid w:val="007C4FFC"/>
    <w:rsid w:val="007C51E4"/>
    <w:rsid w:val="007C51EE"/>
    <w:rsid w:val="007C529E"/>
    <w:rsid w:val="007C53B5"/>
    <w:rsid w:val="007C54AF"/>
    <w:rsid w:val="007C5647"/>
    <w:rsid w:val="007C5663"/>
    <w:rsid w:val="007C59E7"/>
    <w:rsid w:val="007C5D99"/>
    <w:rsid w:val="007C67DF"/>
    <w:rsid w:val="007C6871"/>
    <w:rsid w:val="007C6E8F"/>
    <w:rsid w:val="007C72B6"/>
    <w:rsid w:val="007C770C"/>
    <w:rsid w:val="007C7872"/>
    <w:rsid w:val="007C7A52"/>
    <w:rsid w:val="007C7B88"/>
    <w:rsid w:val="007C7CE3"/>
    <w:rsid w:val="007D007D"/>
    <w:rsid w:val="007D0260"/>
    <w:rsid w:val="007D04B0"/>
    <w:rsid w:val="007D0656"/>
    <w:rsid w:val="007D0735"/>
    <w:rsid w:val="007D0F70"/>
    <w:rsid w:val="007D119D"/>
    <w:rsid w:val="007D121D"/>
    <w:rsid w:val="007D164F"/>
    <w:rsid w:val="007D19B5"/>
    <w:rsid w:val="007D1B07"/>
    <w:rsid w:val="007D2129"/>
    <w:rsid w:val="007D23DF"/>
    <w:rsid w:val="007D28AA"/>
    <w:rsid w:val="007D2A8C"/>
    <w:rsid w:val="007D2AB0"/>
    <w:rsid w:val="007D2B52"/>
    <w:rsid w:val="007D2C48"/>
    <w:rsid w:val="007D3213"/>
    <w:rsid w:val="007D324D"/>
    <w:rsid w:val="007D337B"/>
    <w:rsid w:val="007D33B8"/>
    <w:rsid w:val="007D33DD"/>
    <w:rsid w:val="007D348B"/>
    <w:rsid w:val="007D39E1"/>
    <w:rsid w:val="007D3DD8"/>
    <w:rsid w:val="007D3E89"/>
    <w:rsid w:val="007D3EB0"/>
    <w:rsid w:val="007D3FE4"/>
    <w:rsid w:val="007D4090"/>
    <w:rsid w:val="007D4189"/>
    <w:rsid w:val="007D451E"/>
    <w:rsid w:val="007D4695"/>
    <w:rsid w:val="007D47E1"/>
    <w:rsid w:val="007D4817"/>
    <w:rsid w:val="007D4C27"/>
    <w:rsid w:val="007D4C62"/>
    <w:rsid w:val="007D4E75"/>
    <w:rsid w:val="007D575C"/>
    <w:rsid w:val="007D5A77"/>
    <w:rsid w:val="007D5ACB"/>
    <w:rsid w:val="007D5C2B"/>
    <w:rsid w:val="007D5CFA"/>
    <w:rsid w:val="007D5D82"/>
    <w:rsid w:val="007D5DC5"/>
    <w:rsid w:val="007D5FC7"/>
    <w:rsid w:val="007D5FD9"/>
    <w:rsid w:val="007D616D"/>
    <w:rsid w:val="007D636F"/>
    <w:rsid w:val="007D63CE"/>
    <w:rsid w:val="007D6764"/>
    <w:rsid w:val="007D681A"/>
    <w:rsid w:val="007D683A"/>
    <w:rsid w:val="007D6DFF"/>
    <w:rsid w:val="007D6EE9"/>
    <w:rsid w:val="007D7319"/>
    <w:rsid w:val="007D73C7"/>
    <w:rsid w:val="007D73DF"/>
    <w:rsid w:val="007D7653"/>
    <w:rsid w:val="007D773C"/>
    <w:rsid w:val="007D7C20"/>
    <w:rsid w:val="007D7ECC"/>
    <w:rsid w:val="007D7F63"/>
    <w:rsid w:val="007E001B"/>
    <w:rsid w:val="007E011C"/>
    <w:rsid w:val="007E0276"/>
    <w:rsid w:val="007E051C"/>
    <w:rsid w:val="007E054B"/>
    <w:rsid w:val="007E0746"/>
    <w:rsid w:val="007E0792"/>
    <w:rsid w:val="007E0B31"/>
    <w:rsid w:val="007E0C70"/>
    <w:rsid w:val="007E0C8F"/>
    <w:rsid w:val="007E0CA0"/>
    <w:rsid w:val="007E10C2"/>
    <w:rsid w:val="007E11F0"/>
    <w:rsid w:val="007E1356"/>
    <w:rsid w:val="007E188D"/>
    <w:rsid w:val="007E1B38"/>
    <w:rsid w:val="007E1DCD"/>
    <w:rsid w:val="007E1E83"/>
    <w:rsid w:val="007E1FCE"/>
    <w:rsid w:val="007E20AF"/>
    <w:rsid w:val="007E2202"/>
    <w:rsid w:val="007E224B"/>
    <w:rsid w:val="007E25F9"/>
    <w:rsid w:val="007E281C"/>
    <w:rsid w:val="007E2853"/>
    <w:rsid w:val="007E28C4"/>
    <w:rsid w:val="007E2A55"/>
    <w:rsid w:val="007E3726"/>
    <w:rsid w:val="007E3CBE"/>
    <w:rsid w:val="007E3E06"/>
    <w:rsid w:val="007E3EC5"/>
    <w:rsid w:val="007E3EF4"/>
    <w:rsid w:val="007E43E3"/>
    <w:rsid w:val="007E470F"/>
    <w:rsid w:val="007E48BD"/>
    <w:rsid w:val="007E49C8"/>
    <w:rsid w:val="007E4BB9"/>
    <w:rsid w:val="007E4BF8"/>
    <w:rsid w:val="007E4E99"/>
    <w:rsid w:val="007E5669"/>
    <w:rsid w:val="007E5BE1"/>
    <w:rsid w:val="007E5E6E"/>
    <w:rsid w:val="007E5F58"/>
    <w:rsid w:val="007E5FF7"/>
    <w:rsid w:val="007E629C"/>
    <w:rsid w:val="007E62F7"/>
    <w:rsid w:val="007E63FE"/>
    <w:rsid w:val="007E64E1"/>
    <w:rsid w:val="007E67CB"/>
    <w:rsid w:val="007E67D5"/>
    <w:rsid w:val="007E682A"/>
    <w:rsid w:val="007E6A4D"/>
    <w:rsid w:val="007E7021"/>
    <w:rsid w:val="007E70F0"/>
    <w:rsid w:val="007E7491"/>
    <w:rsid w:val="007E7A65"/>
    <w:rsid w:val="007E7B04"/>
    <w:rsid w:val="007E7B6B"/>
    <w:rsid w:val="007E7F65"/>
    <w:rsid w:val="007E7F76"/>
    <w:rsid w:val="007F030A"/>
    <w:rsid w:val="007F03BE"/>
    <w:rsid w:val="007F0431"/>
    <w:rsid w:val="007F06EE"/>
    <w:rsid w:val="007F0878"/>
    <w:rsid w:val="007F0A77"/>
    <w:rsid w:val="007F0AEB"/>
    <w:rsid w:val="007F0B86"/>
    <w:rsid w:val="007F0C8E"/>
    <w:rsid w:val="007F0D55"/>
    <w:rsid w:val="007F1010"/>
    <w:rsid w:val="007F1070"/>
    <w:rsid w:val="007F115B"/>
    <w:rsid w:val="007F1402"/>
    <w:rsid w:val="007F16AE"/>
    <w:rsid w:val="007F1826"/>
    <w:rsid w:val="007F19BB"/>
    <w:rsid w:val="007F1A26"/>
    <w:rsid w:val="007F1C74"/>
    <w:rsid w:val="007F1D5D"/>
    <w:rsid w:val="007F1D8D"/>
    <w:rsid w:val="007F1EA0"/>
    <w:rsid w:val="007F218C"/>
    <w:rsid w:val="007F2C41"/>
    <w:rsid w:val="007F2D0D"/>
    <w:rsid w:val="007F3292"/>
    <w:rsid w:val="007F33EE"/>
    <w:rsid w:val="007F33F9"/>
    <w:rsid w:val="007F3654"/>
    <w:rsid w:val="007F3D5C"/>
    <w:rsid w:val="007F3E13"/>
    <w:rsid w:val="007F3E31"/>
    <w:rsid w:val="007F4446"/>
    <w:rsid w:val="007F44FA"/>
    <w:rsid w:val="007F46B6"/>
    <w:rsid w:val="007F46F9"/>
    <w:rsid w:val="007F5087"/>
    <w:rsid w:val="007F518D"/>
    <w:rsid w:val="007F52BF"/>
    <w:rsid w:val="007F5339"/>
    <w:rsid w:val="007F5810"/>
    <w:rsid w:val="007F6019"/>
    <w:rsid w:val="007F615F"/>
    <w:rsid w:val="007F6186"/>
    <w:rsid w:val="007F6241"/>
    <w:rsid w:val="007F6379"/>
    <w:rsid w:val="007F6514"/>
    <w:rsid w:val="007F655A"/>
    <w:rsid w:val="007F6601"/>
    <w:rsid w:val="007F6740"/>
    <w:rsid w:val="007F6822"/>
    <w:rsid w:val="007F6965"/>
    <w:rsid w:val="007F6967"/>
    <w:rsid w:val="007F720B"/>
    <w:rsid w:val="007F7296"/>
    <w:rsid w:val="007F7687"/>
    <w:rsid w:val="007F7700"/>
    <w:rsid w:val="007F7720"/>
    <w:rsid w:val="007F7821"/>
    <w:rsid w:val="007F78EF"/>
    <w:rsid w:val="007F79DA"/>
    <w:rsid w:val="007F7A31"/>
    <w:rsid w:val="0080042D"/>
    <w:rsid w:val="008007BD"/>
    <w:rsid w:val="00800A84"/>
    <w:rsid w:val="00800F9C"/>
    <w:rsid w:val="00801153"/>
    <w:rsid w:val="008012BE"/>
    <w:rsid w:val="0080145E"/>
    <w:rsid w:val="00801499"/>
    <w:rsid w:val="008015D0"/>
    <w:rsid w:val="008016D6"/>
    <w:rsid w:val="0080184C"/>
    <w:rsid w:val="00801B74"/>
    <w:rsid w:val="00801BCC"/>
    <w:rsid w:val="00801E3C"/>
    <w:rsid w:val="008022C8"/>
    <w:rsid w:val="008024A9"/>
    <w:rsid w:val="00802542"/>
    <w:rsid w:val="00802982"/>
    <w:rsid w:val="00802C79"/>
    <w:rsid w:val="00802DBA"/>
    <w:rsid w:val="00802DEA"/>
    <w:rsid w:val="008035C6"/>
    <w:rsid w:val="0080396F"/>
    <w:rsid w:val="00803AC0"/>
    <w:rsid w:val="00803C5D"/>
    <w:rsid w:val="00804238"/>
    <w:rsid w:val="0080436A"/>
    <w:rsid w:val="0080438A"/>
    <w:rsid w:val="008046F2"/>
    <w:rsid w:val="00804773"/>
    <w:rsid w:val="008049B6"/>
    <w:rsid w:val="00804A52"/>
    <w:rsid w:val="00804B66"/>
    <w:rsid w:val="00805059"/>
    <w:rsid w:val="008054D0"/>
    <w:rsid w:val="00805881"/>
    <w:rsid w:val="008058F1"/>
    <w:rsid w:val="00805955"/>
    <w:rsid w:val="00805EAE"/>
    <w:rsid w:val="008061C9"/>
    <w:rsid w:val="008063F9"/>
    <w:rsid w:val="00806403"/>
    <w:rsid w:val="00806454"/>
    <w:rsid w:val="00807069"/>
    <w:rsid w:val="008072C4"/>
    <w:rsid w:val="008072DD"/>
    <w:rsid w:val="008073E8"/>
    <w:rsid w:val="00807497"/>
    <w:rsid w:val="00807DA9"/>
    <w:rsid w:val="00807DB4"/>
    <w:rsid w:val="00807FF7"/>
    <w:rsid w:val="00810B53"/>
    <w:rsid w:val="00810C84"/>
    <w:rsid w:val="00811A6F"/>
    <w:rsid w:val="00811A88"/>
    <w:rsid w:val="00812434"/>
    <w:rsid w:val="00812493"/>
    <w:rsid w:val="00812505"/>
    <w:rsid w:val="00812938"/>
    <w:rsid w:val="00812997"/>
    <w:rsid w:val="00812AC8"/>
    <w:rsid w:val="00812D7C"/>
    <w:rsid w:val="00812D87"/>
    <w:rsid w:val="00812DBF"/>
    <w:rsid w:val="00812FE3"/>
    <w:rsid w:val="008131DF"/>
    <w:rsid w:val="0081369C"/>
    <w:rsid w:val="00813B1E"/>
    <w:rsid w:val="008142CE"/>
    <w:rsid w:val="0081516E"/>
    <w:rsid w:val="008151C9"/>
    <w:rsid w:val="00815239"/>
    <w:rsid w:val="00815B51"/>
    <w:rsid w:val="00815B96"/>
    <w:rsid w:val="00815C94"/>
    <w:rsid w:val="00815D2E"/>
    <w:rsid w:val="00816012"/>
    <w:rsid w:val="0081615F"/>
    <w:rsid w:val="00816280"/>
    <w:rsid w:val="00816327"/>
    <w:rsid w:val="00816349"/>
    <w:rsid w:val="0081654A"/>
    <w:rsid w:val="008165FA"/>
    <w:rsid w:val="008167BC"/>
    <w:rsid w:val="0081697D"/>
    <w:rsid w:val="00816A20"/>
    <w:rsid w:val="00816D6D"/>
    <w:rsid w:val="00816E62"/>
    <w:rsid w:val="008170C2"/>
    <w:rsid w:val="00817207"/>
    <w:rsid w:val="00817400"/>
    <w:rsid w:val="008174E5"/>
    <w:rsid w:val="0081754F"/>
    <w:rsid w:val="00817616"/>
    <w:rsid w:val="008176EE"/>
    <w:rsid w:val="008177B9"/>
    <w:rsid w:val="008179AD"/>
    <w:rsid w:val="00817BB6"/>
    <w:rsid w:val="00817EAF"/>
    <w:rsid w:val="0082038D"/>
    <w:rsid w:val="008209EE"/>
    <w:rsid w:val="00820B6C"/>
    <w:rsid w:val="00820CF8"/>
    <w:rsid w:val="00820D5C"/>
    <w:rsid w:val="00820E3F"/>
    <w:rsid w:val="00820EDD"/>
    <w:rsid w:val="00820F61"/>
    <w:rsid w:val="00820FB2"/>
    <w:rsid w:val="008211A3"/>
    <w:rsid w:val="008211EC"/>
    <w:rsid w:val="008215EC"/>
    <w:rsid w:val="00821665"/>
    <w:rsid w:val="00821744"/>
    <w:rsid w:val="00822048"/>
    <w:rsid w:val="00822BCE"/>
    <w:rsid w:val="00822D1C"/>
    <w:rsid w:val="00822D45"/>
    <w:rsid w:val="00822DEC"/>
    <w:rsid w:val="00823649"/>
    <w:rsid w:val="00823688"/>
    <w:rsid w:val="00823714"/>
    <w:rsid w:val="00823774"/>
    <w:rsid w:val="008237D8"/>
    <w:rsid w:val="0082384A"/>
    <w:rsid w:val="00823883"/>
    <w:rsid w:val="008238EF"/>
    <w:rsid w:val="00823A20"/>
    <w:rsid w:val="00823AE7"/>
    <w:rsid w:val="00823BED"/>
    <w:rsid w:val="00823DEE"/>
    <w:rsid w:val="00823EAB"/>
    <w:rsid w:val="00823F07"/>
    <w:rsid w:val="00824002"/>
    <w:rsid w:val="008240FE"/>
    <w:rsid w:val="00824121"/>
    <w:rsid w:val="00824206"/>
    <w:rsid w:val="008244E8"/>
    <w:rsid w:val="008247DF"/>
    <w:rsid w:val="00824AD9"/>
    <w:rsid w:val="00824DFB"/>
    <w:rsid w:val="008251A9"/>
    <w:rsid w:val="0082523F"/>
    <w:rsid w:val="008255D8"/>
    <w:rsid w:val="008259BD"/>
    <w:rsid w:val="00825DBE"/>
    <w:rsid w:val="0082617E"/>
    <w:rsid w:val="00826374"/>
    <w:rsid w:val="008269FE"/>
    <w:rsid w:val="00826B87"/>
    <w:rsid w:val="00826D1C"/>
    <w:rsid w:val="00826E92"/>
    <w:rsid w:val="00826F41"/>
    <w:rsid w:val="008270BE"/>
    <w:rsid w:val="0082725E"/>
    <w:rsid w:val="008277A5"/>
    <w:rsid w:val="008277C2"/>
    <w:rsid w:val="00827AEF"/>
    <w:rsid w:val="00830584"/>
    <w:rsid w:val="008306CE"/>
    <w:rsid w:val="008309ED"/>
    <w:rsid w:val="00830E6D"/>
    <w:rsid w:val="00830FE5"/>
    <w:rsid w:val="008310C9"/>
    <w:rsid w:val="008312B2"/>
    <w:rsid w:val="00831362"/>
    <w:rsid w:val="0083162A"/>
    <w:rsid w:val="008316A4"/>
    <w:rsid w:val="0083184C"/>
    <w:rsid w:val="00831D9C"/>
    <w:rsid w:val="00831E1C"/>
    <w:rsid w:val="008324F7"/>
    <w:rsid w:val="00832721"/>
    <w:rsid w:val="00832E49"/>
    <w:rsid w:val="00833072"/>
    <w:rsid w:val="008334CE"/>
    <w:rsid w:val="008337DF"/>
    <w:rsid w:val="008338B3"/>
    <w:rsid w:val="008338E0"/>
    <w:rsid w:val="00834100"/>
    <w:rsid w:val="0083418B"/>
    <w:rsid w:val="008342C8"/>
    <w:rsid w:val="008344C2"/>
    <w:rsid w:val="00834875"/>
    <w:rsid w:val="00835008"/>
    <w:rsid w:val="0083539F"/>
    <w:rsid w:val="008354A2"/>
    <w:rsid w:val="00835685"/>
    <w:rsid w:val="00835701"/>
    <w:rsid w:val="0083572E"/>
    <w:rsid w:val="00835871"/>
    <w:rsid w:val="00835D5B"/>
    <w:rsid w:val="008361B4"/>
    <w:rsid w:val="008363F5"/>
    <w:rsid w:val="00836535"/>
    <w:rsid w:val="0083677D"/>
    <w:rsid w:val="0083677E"/>
    <w:rsid w:val="00836916"/>
    <w:rsid w:val="0083711E"/>
    <w:rsid w:val="0083728D"/>
    <w:rsid w:val="0083790B"/>
    <w:rsid w:val="00837B1E"/>
    <w:rsid w:val="00837B34"/>
    <w:rsid w:val="00837D57"/>
    <w:rsid w:val="00837E4A"/>
    <w:rsid w:val="00837E8B"/>
    <w:rsid w:val="00837F12"/>
    <w:rsid w:val="00837F35"/>
    <w:rsid w:val="008402E1"/>
    <w:rsid w:val="00840CFF"/>
    <w:rsid w:val="0084140B"/>
    <w:rsid w:val="00841626"/>
    <w:rsid w:val="0084173A"/>
    <w:rsid w:val="00841B52"/>
    <w:rsid w:val="00841DA5"/>
    <w:rsid w:val="0084215D"/>
    <w:rsid w:val="0084223C"/>
    <w:rsid w:val="0084241F"/>
    <w:rsid w:val="00842501"/>
    <w:rsid w:val="00842606"/>
    <w:rsid w:val="008428B3"/>
    <w:rsid w:val="008429C7"/>
    <w:rsid w:val="00842B21"/>
    <w:rsid w:val="00842B8C"/>
    <w:rsid w:val="00842BC6"/>
    <w:rsid w:val="00842D56"/>
    <w:rsid w:val="00842DDA"/>
    <w:rsid w:val="008431B1"/>
    <w:rsid w:val="0084346F"/>
    <w:rsid w:val="00843563"/>
    <w:rsid w:val="00843696"/>
    <w:rsid w:val="00843ECB"/>
    <w:rsid w:val="00843FA5"/>
    <w:rsid w:val="00843FB4"/>
    <w:rsid w:val="0084407B"/>
    <w:rsid w:val="008442E7"/>
    <w:rsid w:val="0084431F"/>
    <w:rsid w:val="0084463C"/>
    <w:rsid w:val="008446EC"/>
    <w:rsid w:val="008447C9"/>
    <w:rsid w:val="00844A11"/>
    <w:rsid w:val="00844AF6"/>
    <w:rsid w:val="00844FFA"/>
    <w:rsid w:val="0084500A"/>
    <w:rsid w:val="008452C2"/>
    <w:rsid w:val="0084532A"/>
    <w:rsid w:val="00845477"/>
    <w:rsid w:val="00845487"/>
    <w:rsid w:val="00845A5B"/>
    <w:rsid w:val="00845CD5"/>
    <w:rsid w:val="00845DAC"/>
    <w:rsid w:val="00845EC0"/>
    <w:rsid w:val="0084618A"/>
    <w:rsid w:val="0084625A"/>
    <w:rsid w:val="00846A3C"/>
    <w:rsid w:val="00846CF1"/>
    <w:rsid w:val="00846F99"/>
    <w:rsid w:val="008470A4"/>
    <w:rsid w:val="0084742A"/>
    <w:rsid w:val="008474D0"/>
    <w:rsid w:val="0084760D"/>
    <w:rsid w:val="00847667"/>
    <w:rsid w:val="00847A77"/>
    <w:rsid w:val="00847AD7"/>
    <w:rsid w:val="00847B62"/>
    <w:rsid w:val="00847E54"/>
    <w:rsid w:val="00847EF9"/>
    <w:rsid w:val="008500BC"/>
    <w:rsid w:val="0085011C"/>
    <w:rsid w:val="008504EB"/>
    <w:rsid w:val="008507FD"/>
    <w:rsid w:val="00850D0F"/>
    <w:rsid w:val="00850D26"/>
    <w:rsid w:val="00850F35"/>
    <w:rsid w:val="00851F4B"/>
    <w:rsid w:val="0085217F"/>
    <w:rsid w:val="008524F0"/>
    <w:rsid w:val="0085258D"/>
    <w:rsid w:val="00852857"/>
    <w:rsid w:val="00852ACA"/>
    <w:rsid w:val="00852C31"/>
    <w:rsid w:val="00852CB6"/>
    <w:rsid w:val="00852EBA"/>
    <w:rsid w:val="008533CE"/>
    <w:rsid w:val="0085357B"/>
    <w:rsid w:val="0085359F"/>
    <w:rsid w:val="008535C5"/>
    <w:rsid w:val="008535D0"/>
    <w:rsid w:val="008539A4"/>
    <w:rsid w:val="00853F78"/>
    <w:rsid w:val="00853FEC"/>
    <w:rsid w:val="008544FC"/>
    <w:rsid w:val="00854A07"/>
    <w:rsid w:val="00854CAF"/>
    <w:rsid w:val="00854F02"/>
    <w:rsid w:val="00855030"/>
    <w:rsid w:val="008552F4"/>
    <w:rsid w:val="00855871"/>
    <w:rsid w:val="008558F4"/>
    <w:rsid w:val="00855A53"/>
    <w:rsid w:val="00855A7E"/>
    <w:rsid w:val="00855AF4"/>
    <w:rsid w:val="00855C03"/>
    <w:rsid w:val="00855DF2"/>
    <w:rsid w:val="00855E4C"/>
    <w:rsid w:val="00855FC9"/>
    <w:rsid w:val="0085603D"/>
    <w:rsid w:val="00856126"/>
    <w:rsid w:val="00856260"/>
    <w:rsid w:val="0085645B"/>
    <w:rsid w:val="0085666C"/>
    <w:rsid w:val="0085670D"/>
    <w:rsid w:val="008569E2"/>
    <w:rsid w:val="00856AE4"/>
    <w:rsid w:val="00857646"/>
    <w:rsid w:val="008576F3"/>
    <w:rsid w:val="008578D5"/>
    <w:rsid w:val="00857D5B"/>
    <w:rsid w:val="00857E27"/>
    <w:rsid w:val="00857EC0"/>
    <w:rsid w:val="00857F1C"/>
    <w:rsid w:val="00857F36"/>
    <w:rsid w:val="00860475"/>
    <w:rsid w:val="00860A33"/>
    <w:rsid w:val="00860CD8"/>
    <w:rsid w:val="00860D06"/>
    <w:rsid w:val="00861331"/>
    <w:rsid w:val="0086156C"/>
    <w:rsid w:val="00861596"/>
    <w:rsid w:val="008617FF"/>
    <w:rsid w:val="0086193C"/>
    <w:rsid w:val="00861CDA"/>
    <w:rsid w:val="00862217"/>
    <w:rsid w:val="0086233F"/>
    <w:rsid w:val="00862522"/>
    <w:rsid w:val="00862E50"/>
    <w:rsid w:val="00862F2B"/>
    <w:rsid w:val="00863067"/>
    <w:rsid w:val="008633EA"/>
    <w:rsid w:val="0086352E"/>
    <w:rsid w:val="00863560"/>
    <w:rsid w:val="008638F5"/>
    <w:rsid w:val="00863926"/>
    <w:rsid w:val="00863BD2"/>
    <w:rsid w:val="00863BDC"/>
    <w:rsid w:val="00864362"/>
    <w:rsid w:val="0086464A"/>
    <w:rsid w:val="0086466A"/>
    <w:rsid w:val="0086485E"/>
    <w:rsid w:val="00864A49"/>
    <w:rsid w:val="00864B05"/>
    <w:rsid w:val="00864E28"/>
    <w:rsid w:val="00865314"/>
    <w:rsid w:val="008656E6"/>
    <w:rsid w:val="00865768"/>
    <w:rsid w:val="00865AF3"/>
    <w:rsid w:val="00865B7C"/>
    <w:rsid w:val="00865FE5"/>
    <w:rsid w:val="0086625E"/>
    <w:rsid w:val="0086627E"/>
    <w:rsid w:val="008663C7"/>
    <w:rsid w:val="008664FE"/>
    <w:rsid w:val="0086664D"/>
    <w:rsid w:val="0086675B"/>
    <w:rsid w:val="00866B54"/>
    <w:rsid w:val="00866D51"/>
    <w:rsid w:val="00866E79"/>
    <w:rsid w:val="00867241"/>
    <w:rsid w:val="008675B2"/>
    <w:rsid w:val="008675B4"/>
    <w:rsid w:val="00867B5F"/>
    <w:rsid w:val="00867E5F"/>
    <w:rsid w:val="00870176"/>
    <w:rsid w:val="0087019F"/>
    <w:rsid w:val="00870A0F"/>
    <w:rsid w:val="00870EC4"/>
    <w:rsid w:val="00870ED6"/>
    <w:rsid w:val="00870F01"/>
    <w:rsid w:val="00871359"/>
    <w:rsid w:val="00871748"/>
    <w:rsid w:val="00871A2A"/>
    <w:rsid w:val="00871A6C"/>
    <w:rsid w:val="00871AD9"/>
    <w:rsid w:val="00871B25"/>
    <w:rsid w:val="00871D95"/>
    <w:rsid w:val="00871E08"/>
    <w:rsid w:val="00871EF2"/>
    <w:rsid w:val="00872374"/>
    <w:rsid w:val="00872582"/>
    <w:rsid w:val="008727EC"/>
    <w:rsid w:val="00872BD1"/>
    <w:rsid w:val="00872C32"/>
    <w:rsid w:val="00872C4E"/>
    <w:rsid w:val="00873133"/>
    <w:rsid w:val="0087333B"/>
    <w:rsid w:val="00873399"/>
    <w:rsid w:val="0087356B"/>
    <w:rsid w:val="00873AD4"/>
    <w:rsid w:val="00873AD5"/>
    <w:rsid w:val="00873DA8"/>
    <w:rsid w:val="00873E65"/>
    <w:rsid w:val="00873EFD"/>
    <w:rsid w:val="00874022"/>
    <w:rsid w:val="00874188"/>
    <w:rsid w:val="00874800"/>
    <w:rsid w:val="0087483A"/>
    <w:rsid w:val="00874989"/>
    <w:rsid w:val="00874BCA"/>
    <w:rsid w:val="00874E23"/>
    <w:rsid w:val="008752A0"/>
    <w:rsid w:val="00875622"/>
    <w:rsid w:val="00875776"/>
    <w:rsid w:val="008759D1"/>
    <w:rsid w:val="00875F0C"/>
    <w:rsid w:val="00875F18"/>
    <w:rsid w:val="0087624D"/>
    <w:rsid w:val="00876294"/>
    <w:rsid w:val="008765B3"/>
    <w:rsid w:val="008768B6"/>
    <w:rsid w:val="00876970"/>
    <w:rsid w:val="00876BF6"/>
    <w:rsid w:val="00876C16"/>
    <w:rsid w:val="00876C83"/>
    <w:rsid w:val="00877044"/>
    <w:rsid w:val="00877095"/>
    <w:rsid w:val="008770A7"/>
    <w:rsid w:val="00877253"/>
    <w:rsid w:val="00877347"/>
    <w:rsid w:val="00877355"/>
    <w:rsid w:val="00877C36"/>
    <w:rsid w:val="00877D10"/>
    <w:rsid w:val="00877F48"/>
    <w:rsid w:val="008800CC"/>
    <w:rsid w:val="008803C4"/>
    <w:rsid w:val="0088052C"/>
    <w:rsid w:val="0088059B"/>
    <w:rsid w:val="008806AF"/>
    <w:rsid w:val="008808A1"/>
    <w:rsid w:val="00880944"/>
    <w:rsid w:val="00880D2D"/>
    <w:rsid w:val="00880FA1"/>
    <w:rsid w:val="00881460"/>
    <w:rsid w:val="00881C03"/>
    <w:rsid w:val="00881C49"/>
    <w:rsid w:val="00881DB0"/>
    <w:rsid w:val="00881DBF"/>
    <w:rsid w:val="00882A2C"/>
    <w:rsid w:val="00882A65"/>
    <w:rsid w:val="00882EE7"/>
    <w:rsid w:val="00882FBE"/>
    <w:rsid w:val="008832D7"/>
    <w:rsid w:val="0088330C"/>
    <w:rsid w:val="008833B8"/>
    <w:rsid w:val="008833BA"/>
    <w:rsid w:val="00883926"/>
    <w:rsid w:val="00883969"/>
    <w:rsid w:val="00883C4A"/>
    <w:rsid w:val="00884372"/>
    <w:rsid w:val="00884413"/>
    <w:rsid w:val="00884562"/>
    <w:rsid w:val="00884822"/>
    <w:rsid w:val="008849B0"/>
    <w:rsid w:val="00885139"/>
    <w:rsid w:val="0088572F"/>
    <w:rsid w:val="0088578E"/>
    <w:rsid w:val="00885F1B"/>
    <w:rsid w:val="00885F4E"/>
    <w:rsid w:val="00885FB8"/>
    <w:rsid w:val="008860C1"/>
    <w:rsid w:val="008860D2"/>
    <w:rsid w:val="008863D6"/>
    <w:rsid w:val="00886708"/>
    <w:rsid w:val="00886F22"/>
    <w:rsid w:val="008874E0"/>
    <w:rsid w:val="00887517"/>
    <w:rsid w:val="00887714"/>
    <w:rsid w:val="00887E16"/>
    <w:rsid w:val="0089011D"/>
    <w:rsid w:val="00890239"/>
    <w:rsid w:val="008907D8"/>
    <w:rsid w:val="00890812"/>
    <w:rsid w:val="00890934"/>
    <w:rsid w:val="00890962"/>
    <w:rsid w:val="00890992"/>
    <w:rsid w:val="00890B6C"/>
    <w:rsid w:val="00890DFF"/>
    <w:rsid w:val="00890E65"/>
    <w:rsid w:val="00890F4C"/>
    <w:rsid w:val="008912C0"/>
    <w:rsid w:val="00891412"/>
    <w:rsid w:val="00891673"/>
    <w:rsid w:val="00891E35"/>
    <w:rsid w:val="00891FEB"/>
    <w:rsid w:val="00892077"/>
    <w:rsid w:val="008921BE"/>
    <w:rsid w:val="00892222"/>
    <w:rsid w:val="00892252"/>
    <w:rsid w:val="008923DE"/>
    <w:rsid w:val="0089246B"/>
    <w:rsid w:val="008926A8"/>
    <w:rsid w:val="008926FF"/>
    <w:rsid w:val="008929E1"/>
    <w:rsid w:val="00892BF0"/>
    <w:rsid w:val="00892C9E"/>
    <w:rsid w:val="00892E0D"/>
    <w:rsid w:val="008932F4"/>
    <w:rsid w:val="008934E0"/>
    <w:rsid w:val="00893728"/>
    <w:rsid w:val="00893848"/>
    <w:rsid w:val="00893B87"/>
    <w:rsid w:val="00893CBB"/>
    <w:rsid w:val="00893E41"/>
    <w:rsid w:val="00893F4E"/>
    <w:rsid w:val="00894836"/>
    <w:rsid w:val="008948D0"/>
    <w:rsid w:val="0089496D"/>
    <w:rsid w:val="00894A1B"/>
    <w:rsid w:val="00894A2E"/>
    <w:rsid w:val="00894C03"/>
    <w:rsid w:val="00895002"/>
    <w:rsid w:val="00895148"/>
    <w:rsid w:val="0089519A"/>
    <w:rsid w:val="0089536C"/>
    <w:rsid w:val="008954FD"/>
    <w:rsid w:val="00895851"/>
    <w:rsid w:val="008959E2"/>
    <w:rsid w:val="00895C08"/>
    <w:rsid w:val="008963F5"/>
    <w:rsid w:val="008964C9"/>
    <w:rsid w:val="00896BB8"/>
    <w:rsid w:val="00897259"/>
    <w:rsid w:val="008978D2"/>
    <w:rsid w:val="00897B57"/>
    <w:rsid w:val="00897C07"/>
    <w:rsid w:val="00897FE0"/>
    <w:rsid w:val="008A0336"/>
    <w:rsid w:val="008A0542"/>
    <w:rsid w:val="008A069F"/>
    <w:rsid w:val="008A074C"/>
    <w:rsid w:val="008A0799"/>
    <w:rsid w:val="008A085F"/>
    <w:rsid w:val="008A0A2A"/>
    <w:rsid w:val="008A0B16"/>
    <w:rsid w:val="008A150A"/>
    <w:rsid w:val="008A15A1"/>
    <w:rsid w:val="008A15FB"/>
    <w:rsid w:val="008A160B"/>
    <w:rsid w:val="008A1C5B"/>
    <w:rsid w:val="008A1D70"/>
    <w:rsid w:val="008A2204"/>
    <w:rsid w:val="008A2806"/>
    <w:rsid w:val="008A2979"/>
    <w:rsid w:val="008A2B5E"/>
    <w:rsid w:val="008A2D96"/>
    <w:rsid w:val="008A2EAC"/>
    <w:rsid w:val="008A3040"/>
    <w:rsid w:val="008A382E"/>
    <w:rsid w:val="008A3AD0"/>
    <w:rsid w:val="008A3F25"/>
    <w:rsid w:val="008A40FA"/>
    <w:rsid w:val="008A43F3"/>
    <w:rsid w:val="008A4AC5"/>
    <w:rsid w:val="008A4BE7"/>
    <w:rsid w:val="008A4C2B"/>
    <w:rsid w:val="008A5482"/>
    <w:rsid w:val="008A54D2"/>
    <w:rsid w:val="008A5582"/>
    <w:rsid w:val="008A5A16"/>
    <w:rsid w:val="008A5D10"/>
    <w:rsid w:val="008A5F92"/>
    <w:rsid w:val="008A5FE2"/>
    <w:rsid w:val="008A60B1"/>
    <w:rsid w:val="008A62A2"/>
    <w:rsid w:val="008A63B9"/>
    <w:rsid w:val="008A64C0"/>
    <w:rsid w:val="008A6626"/>
    <w:rsid w:val="008A6E55"/>
    <w:rsid w:val="008A719E"/>
    <w:rsid w:val="008A72C5"/>
    <w:rsid w:val="008A7494"/>
    <w:rsid w:val="008A75A3"/>
    <w:rsid w:val="008A760E"/>
    <w:rsid w:val="008A77C1"/>
    <w:rsid w:val="008B07D7"/>
    <w:rsid w:val="008B0BC4"/>
    <w:rsid w:val="008B0E9F"/>
    <w:rsid w:val="008B0FAE"/>
    <w:rsid w:val="008B1008"/>
    <w:rsid w:val="008B10CD"/>
    <w:rsid w:val="008B127D"/>
    <w:rsid w:val="008B1422"/>
    <w:rsid w:val="008B162B"/>
    <w:rsid w:val="008B1B5D"/>
    <w:rsid w:val="008B1C11"/>
    <w:rsid w:val="008B1C57"/>
    <w:rsid w:val="008B1D7D"/>
    <w:rsid w:val="008B25AA"/>
    <w:rsid w:val="008B2751"/>
    <w:rsid w:val="008B2AB9"/>
    <w:rsid w:val="008B2B7E"/>
    <w:rsid w:val="008B2F0E"/>
    <w:rsid w:val="008B31EB"/>
    <w:rsid w:val="008B32F7"/>
    <w:rsid w:val="008B3344"/>
    <w:rsid w:val="008B3506"/>
    <w:rsid w:val="008B3529"/>
    <w:rsid w:val="008B372E"/>
    <w:rsid w:val="008B3AA0"/>
    <w:rsid w:val="008B3C4B"/>
    <w:rsid w:val="008B3D44"/>
    <w:rsid w:val="008B456F"/>
    <w:rsid w:val="008B477D"/>
    <w:rsid w:val="008B4783"/>
    <w:rsid w:val="008B4A0E"/>
    <w:rsid w:val="008B4CFB"/>
    <w:rsid w:val="008B5091"/>
    <w:rsid w:val="008B51AD"/>
    <w:rsid w:val="008B52FB"/>
    <w:rsid w:val="008B53EA"/>
    <w:rsid w:val="008B5606"/>
    <w:rsid w:val="008B5713"/>
    <w:rsid w:val="008B5995"/>
    <w:rsid w:val="008B5C00"/>
    <w:rsid w:val="008B5C07"/>
    <w:rsid w:val="008B6210"/>
    <w:rsid w:val="008B6230"/>
    <w:rsid w:val="008B6340"/>
    <w:rsid w:val="008B64DA"/>
    <w:rsid w:val="008B65E4"/>
    <w:rsid w:val="008B67BF"/>
    <w:rsid w:val="008B6D43"/>
    <w:rsid w:val="008B6E39"/>
    <w:rsid w:val="008B72AC"/>
    <w:rsid w:val="008B7845"/>
    <w:rsid w:val="008B7A08"/>
    <w:rsid w:val="008B7F7A"/>
    <w:rsid w:val="008C0190"/>
    <w:rsid w:val="008C047E"/>
    <w:rsid w:val="008C071A"/>
    <w:rsid w:val="008C0739"/>
    <w:rsid w:val="008C08F1"/>
    <w:rsid w:val="008C0A8A"/>
    <w:rsid w:val="008C0CBD"/>
    <w:rsid w:val="008C0DF6"/>
    <w:rsid w:val="008C0EC2"/>
    <w:rsid w:val="008C0ED1"/>
    <w:rsid w:val="008C0EE2"/>
    <w:rsid w:val="008C1062"/>
    <w:rsid w:val="008C11F4"/>
    <w:rsid w:val="008C1378"/>
    <w:rsid w:val="008C1388"/>
    <w:rsid w:val="008C15CC"/>
    <w:rsid w:val="008C1979"/>
    <w:rsid w:val="008C1D37"/>
    <w:rsid w:val="008C25F2"/>
    <w:rsid w:val="008C30FF"/>
    <w:rsid w:val="008C31A9"/>
    <w:rsid w:val="008C31BC"/>
    <w:rsid w:val="008C3475"/>
    <w:rsid w:val="008C36D0"/>
    <w:rsid w:val="008C37FD"/>
    <w:rsid w:val="008C3A1E"/>
    <w:rsid w:val="008C3BD0"/>
    <w:rsid w:val="008C3BF0"/>
    <w:rsid w:val="008C3DAD"/>
    <w:rsid w:val="008C3DF2"/>
    <w:rsid w:val="008C3E14"/>
    <w:rsid w:val="008C40DE"/>
    <w:rsid w:val="008C41AC"/>
    <w:rsid w:val="008C41FF"/>
    <w:rsid w:val="008C46D1"/>
    <w:rsid w:val="008C4876"/>
    <w:rsid w:val="008C4EA4"/>
    <w:rsid w:val="008C55DD"/>
    <w:rsid w:val="008C5704"/>
    <w:rsid w:val="008C57CF"/>
    <w:rsid w:val="008C5FEB"/>
    <w:rsid w:val="008C600B"/>
    <w:rsid w:val="008C605F"/>
    <w:rsid w:val="008C611B"/>
    <w:rsid w:val="008C63C4"/>
    <w:rsid w:val="008C647D"/>
    <w:rsid w:val="008C66B9"/>
    <w:rsid w:val="008C66CC"/>
    <w:rsid w:val="008C685B"/>
    <w:rsid w:val="008C69B7"/>
    <w:rsid w:val="008C6A6C"/>
    <w:rsid w:val="008C6EFD"/>
    <w:rsid w:val="008C70CB"/>
    <w:rsid w:val="008C71E4"/>
    <w:rsid w:val="008C7208"/>
    <w:rsid w:val="008C745A"/>
    <w:rsid w:val="008C76E6"/>
    <w:rsid w:val="008C78FC"/>
    <w:rsid w:val="008C7A4F"/>
    <w:rsid w:val="008C7A7A"/>
    <w:rsid w:val="008D0112"/>
    <w:rsid w:val="008D0429"/>
    <w:rsid w:val="008D05E6"/>
    <w:rsid w:val="008D0711"/>
    <w:rsid w:val="008D0789"/>
    <w:rsid w:val="008D080B"/>
    <w:rsid w:val="008D08EB"/>
    <w:rsid w:val="008D0913"/>
    <w:rsid w:val="008D0A25"/>
    <w:rsid w:val="008D0B2B"/>
    <w:rsid w:val="008D1014"/>
    <w:rsid w:val="008D1120"/>
    <w:rsid w:val="008D1DD1"/>
    <w:rsid w:val="008D2051"/>
    <w:rsid w:val="008D2176"/>
    <w:rsid w:val="008D22E1"/>
    <w:rsid w:val="008D2470"/>
    <w:rsid w:val="008D266B"/>
    <w:rsid w:val="008D27B5"/>
    <w:rsid w:val="008D2A34"/>
    <w:rsid w:val="008D2D1D"/>
    <w:rsid w:val="008D3243"/>
    <w:rsid w:val="008D35B7"/>
    <w:rsid w:val="008D3758"/>
    <w:rsid w:val="008D3AC0"/>
    <w:rsid w:val="008D3BC0"/>
    <w:rsid w:val="008D3EE5"/>
    <w:rsid w:val="008D4010"/>
    <w:rsid w:val="008D422A"/>
    <w:rsid w:val="008D4535"/>
    <w:rsid w:val="008D48A6"/>
    <w:rsid w:val="008D48F0"/>
    <w:rsid w:val="008D4AF1"/>
    <w:rsid w:val="008D4F78"/>
    <w:rsid w:val="008D4FD4"/>
    <w:rsid w:val="008D546B"/>
    <w:rsid w:val="008D5627"/>
    <w:rsid w:val="008D5749"/>
    <w:rsid w:val="008D5EE2"/>
    <w:rsid w:val="008D5F24"/>
    <w:rsid w:val="008D66A8"/>
    <w:rsid w:val="008D6734"/>
    <w:rsid w:val="008D689B"/>
    <w:rsid w:val="008D69F4"/>
    <w:rsid w:val="008D6BB8"/>
    <w:rsid w:val="008D6BF5"/>
    <w:rsid w:val="008D6D94"/>
    <w:rsid w:val="008D6E34"/>
    <w:rsid w:val="008D6F05"/>
    <w:rsid w:val="008D719E"/>
    <w:rsid w:val="008D7270"/>
    <w:rsid w:val="008D73B3"/>
    <w:rsid w:val="008D78CB"/>
    <w:rsid w:val="008D7F3A"/>
    <w:rsid w:val="008D7F8C"/>
    <w:rsid w:val="008D7FF9"/>
    <w:rsid w:val="008E00E2"/>
    <w:rsid w:val="008E02C3"/>
    <w:rsid w:val="008E032E"/>
    <w:rsid w:val="008E04A8"/>
    <w:rsid w:val="008E076A"/>
    <w:rsid w:val="008E07D7"/>
    <w:rsid w:val="008E098D"/>
    <w:rsid w:val="008E0BFF"/>
    <w:rsid w:val="008E1049"/>
    <w:rsid w:val="008E13E0"/>
    <w:rsid w:val="008E1563"/>
    <w:rsid w:val="008E1789"/>
    <w:rsid w:val="008E1B33"/>
    <w:rsid w:val="008E1C2E"/>
    <w:rsid w:val="008E1CF5"/>
    <w:rsid w:val="008E1F54"/>
    <w:rsid w:val="008E210E"/>
    <w:rsid w:val="008E2237"/>
    <w:rsid w:val="008E224E"/>
    <w:rsid w:val="008E24B9"/>
    <w:rsid w:val="008E24D3"/>
    <w:rsid w:val="008E2A7E"/>
    <w:rsid w:val="008E2F41"/>
    <w:rsid w:val="008E348C"/>
    <w:rsid w:val="008E3B26"/>
    <w:rsid w:val="008E3B9A"/>
    <w:rsid w:val="008E3F6F"/>
    <w:rsid w:val="008E409B"/>
    <w:rsid w:val="008E41F6"/>
    <w:rsid w:val="008E4399"/>
    <w:rsid w:val="008E43E2"/>
    <w:rsid w:val="008E460B"/>
    <w:rsid w:val="008E4B16"/>
    <w:rsid w:val="008E4C0E"/>
    <w:rsid w:val="008E4CB9"/>
    <w:rsid w:val="008E4CDF"/>
    <w:rsid w:val="008E4E75"/>
    <w:rsid w:val="008E4F91"/>
    <w:rsid w:val="008E5482"/>
    <w:rsid w:val="008E5670"/>
    <w:rsid w:val="008E5673"/>
    <w:rsid w:val="008E56B9"/>
    <w:rsid w:val="008E5701"/>
    <w:rsid w:val="008E5752"/>
    <w:rsid w:val="008E58F3"/>
    <w:rsid w:val="008E59AF"/>
    <w:rsid w:val="008E600F"/>
    <w:rsid w:val="008E60D6"/>
    <w:rsid w:val="008E68BC"/>
    <w:rsid w:val="008E6920"/>
    <w:rsid w:val="008E6B94"/>
    <w:rsid w:val="008E6D5B"/>
    <w:rsid w:val="008E72B6"/>
    <w:rsid w:val="008E742B"/>
    <w:rsid w:val="008E76CF"/>
    <w:rsid w:val="008E7AE8"/>
    <w:rsid w:val="008E7B9E"/>
    <w:rsid w:val="008E7DCE"/>
    <w:rsid w:val="008F011A"/>
    <w:rsid w:val="008F0528"/>
    <w:rsid w:val="008F0820"/>
    <w:rsid w:val="008F0A3E"/>
    <w:rsid w:val="008F0A47"/>
    <w:rsid w:val="008F0B0B"/>
    <w:rsid w:val="008F0BEE"/>
    <w:rsid w:val="008F0D1F"/>
    <w:rsid w:val="008F0D58"/>
    <w:rsid w:val="008F0DA7"/>
    <w:rsid w:val="008F0FB6"/>
    <w:rsid w:val="008F1475"/>
    <w:rsid w:val="008F1495"/>
    <w:rsid w:val="008F1558"/>
    <w:rsid w:val="008F1A71"/>
    <w:rsid w:val="008F1B37"/>
    <w:rsid w:val="008F1BB0"/>
    <w:rsid w:val="008F1E79"/>
    <w:rsid w:val="008F1EDC"/>
    <w:rsid w:val="008F1F41"/>
    <w:rsid w:val="008F1F8F"/>
    <w:rsid w:val="008F1F9B"/>
    <w:rsid w:val="008F260E"/>
    <w:rsid w:val="008F27F4"/>
    <w:rsid w:val="008F2E00"/>
    <w:rsid w:val="008F342E"/>
    <w:rsid w:val="008F35D5"/>
    <w:rsid w:val="008F35F6"/>
    <w:rsid w:val="008F38EA"/>
    <w:rsid w:val="008F3A16"/>
    <w:rsid w:val="008F3A9D"/>
    <w:rsid w:val="008F3B99"/>
    <w:rsid w:val="008F3CD6"/>
    <w:rsid w:val="008F402D"/>
    <w:rsid w:val="008F42A3"/>
    <w:rsid w:val="008F4857"/>
    <w:rsid w:val="008F4985"/>
    <w:rsid w:val="008F49E5"/>
    <w:rsid w:val="008F4E85"/>
    <w:rsid w:val="008F4F4B"/>
    <w:rsid w:val="008F505C"/>
    <w:rsid w:val="008F5A1D"/>
    <w:rsid w:val="008F5AA6"/>
    <w:rsid w:val="008F5AEF"/>
    <w:rsid w:val="008F5B33"/>
    <w:rsid w:val="008F5B8F"/>
    <w:rsid w:val="008F5DD6"/>
    <w:rsid w:val="008F5E1E"/>
    <w:rsid w:val="008F5EA7"/>
    <w:rsid w:val="008F5F21"/>
    <w:rsid w:val="008F5F81"/>
    <w:rsid w:val="008F6459"/>
    <w:rsid w:val="008F64F9"/>
    <w:rsid w:val="008F668E"/>
    <w:rsid w:val="008F67B2"/>
    <w:rsid w:val="008F691E"/>
    <w:rsid w:val="008F697E"/>
    <w:rsid w:val="008F6B85"/>
    <w:rsid w:val="008F6DFD"/>
    <w:rsid w:val="008F6ECB"/>
    <w:rsid w:val="008F6F08"/>
    <w:rsid w:val="008F6F21"/>
    <w:rsid w:val="008F7209"/>
    <w:rsid w:val="008F723A"/>
    <w:rsid w:val="008F72E0"/>
    <w:rsid w:val="008F74F4"/>
    <w:rsid w:val="008F761A"/>
    <w:rsid w:val="008F7C85"/>
    <w:rsid w:val="00900645"/>
    <w:rsid w:val="00900924"/>
    <w:rsid w:val="00900997"/>
    <w:rsid w:val="00900AA8"/>
    <w:rsid w:val="00900B82"/>
    <w:rsid w:val="00900EDC"/>
    <w:rsid w:val="00901020"/>
    <w:rsid w:val="009016A9"/>
    <w:rsid w:val="009017EF"/>
    <w:rsid w:val="00901890"/>
    <w:rsid w:val="00901B2C"/>
    <w:rsid w:val="00901B77"/>
    <w:rsid w:val="00901C2A"/>
    <w:rsid w:val="00901E33"/>
    <w:rsid w:val="00901E78"/>
    <w:rsid w:val="009020BE"/>
    <w:rsid w:val="00902203"/>
    <w:rsid w:val="00902C3E"/>
    <w:rsid w:val="00902D7D"/>
    <w:rsid w:val="0090303D"/>
    <w:rsid w:val="0090316F"/>
    <w:rsid w:val="00903369"/>
    <w:rsid w:val="00903638"/>
    <w:rsid w:val="00903EF7"/>
    <w:rsid w:val="00903FAD"/>
    <w:rsid w:val="0090429A"/>
    <w:rsid w:val="009044FF"/>
    <w:rsid w:val="00904511"/>
    <w:rsid w:val="00904646"/>
    <w:rsid w:val="00904B82"/>
    <w:rsid w:val="00904CCA"/>
    <w:rsid w:val="00904D46"/>
    <w:rsid w:val="009052F1"/>
    <w:rsid w:val="0090560A"/>
    <w:rsid w:val="0090585F"/>
    <w:rsid w:val="00905A83"/>
    <w:rsid w:val="00905B2C"/>
    <w:rsid w:val="00906159"/>
    <w:rsid w:val="00906389"/>
    <w:rsid w:val="0090651D"/>
    <w:rsid w:val="0090655E"/>
    <w:rsid w:val="0090673D"/>
    <w:rsid w:val="00906760"/>
    <w:rsid w:val="00906781"/>
    <w:rsid w:val="00906BBE"/>
    <w:rsid w:val="00906E99"/>
    <w:rsid w:val="00907528"/>
    <w:rsid w:val="009075C3"/>
    <w:rsid w:val="0090787B"/>
    <w:rsid w:val="009079C8"/>
    <w:rsid w:val="009079D7"/>
    <w:rsid w:val="00907A31"/>
    <w:rsid w:val="00907B76"/>
    <w:rsid w:val="00907F07"/>
    <w:rsid w:val="0091005F"/>
    <w:rsid w:val="00910269"/>
    <w:rsid w:val="00910387"/>
    <w:rsid w:val="0091051A"/>
    <w:rsid w:val="0091088C"/>
    <w:rsid w:val="0091095C"/>
    <w:rsid w:val="00910A32"/>
    <w:rsid w:val="00910BE6"/>
    <w:rsid w:val="00910D5E"/>
    <w:rsid w:val="00910DF5"/>
    <w:rsid w:val="00910E80"/>
    <w:rsid w:val="009113C0"/>
    <w:rsid w:val="00911539"/>
    <w:rsid w:val="0091163A"/>
    <w:rsid w:val="00911897"/>
    <w:rsid w:val="009118D8"/>
    <w:rsid w:val="009118E6"/>
    <w:rsid w:val="00911A0F"/>
    <w:rsid w:val="00911C7A"/>
    <w:rsid w:val="00911CD8"/>
    <w:rsid w:val="00911DE4"/>
    <w:rsid w:val="00911F6B"/>
    <w:rsid w:val="009120FC"/>
    <w:rsid w:val="009121C2"/>
    <w:rsid w:val="0091222E"/>
    <w:rsid w:val="0091225B"/>
    <w:rsid w:val="0091281F"/>
    <w:rsid w:val="009129C5"/>
    <w:rsid w:val="00912A27"/>
    <w:rsid w:val="00912E67"/>
    <w:rsid w:val="009134F2"/>
    <w:rsid w:val="0091350C"/>
    <w:rsid w:val="009136A0"/>
    <w:rsid w:val="00913AAD"/>
    <w:rsid w:val="00913C81"/>
    <w:rsid w:val="00913D94"/>
    <w:rsid w:val="00913F61"/>
    <w:rsid w:val="00914553"/>
    <w:rsid w:val="00914773"/>
    <w:rsid w:val="009148B8"/>
    <w:rsid w:val="00914AF5"/>
    <w:rsid w:val="00914B66"/>
    <w:rsid w:val="00914C90"/>
    <w:rsid w:val="009151B8"/>
    <w:rsid w:val="009151BD"/>
    <w:rsid w:val="009151D0"/>
    <w:rsid w:val="00915686"/>
    <w:rsid w:val="00915824"/>
    <w:rsid w:val="00916230"/>
    <w:rsid w:val="009162B8"/>
    <w:rsid w:val="00916405"/>
    <w:rsid w:val="0091647F"/>
    <w:rsid w:val="0091689D"/>
    <w:rsid w:val="00916C4A"/>
    <w:rsid w:val="009171D4"/>
    <w:rsid w:val="0091765B"/>
    <w:rsid w:val="00917D51"/>
    <w:rsid w:val="00917EC6"/>
    <w:rsid w:val="00917FCC"/>
    <w:rsid w:val="009201BD"/>
    <w:rsid w:val="009203AB"/>
    <w:rsid w:val="009205A1"/>
    <w:rsid w:val="009205A6"/>
    <w:rsid w:val="009206DC"/>
    <w:rsid w:val="0092079E"/>
    <w:rsid w:val="00920E8B"/>
    <w:rsid w:val="00920F80"/>
    <w:rsid w:val="00921080"/>
    <w:rsid w:val="00921299"/>
    <w:rsid w:val="009213A0"/>
    <w:rsid w:val="00921508"/>
    <w:rsid w:val="00921540"/>
    <w:rsid w:val="00921725"/>
    <w:rsid w:val="00921732"/>
    <w:rsid w:val="00921867"/>
    <w:rsid w:val="00921FF9"/>
    <w:rsid w:val="00922818"/>
    <w:rsid w:val="009229E3"/>
    <w:rsid w:val="00922D5D"/>
    <w:rsid w:val="00923322"/>
    <w:rsid w:val="0092338B"/>
    <w:rsid w:val="009234A6"/>
    <w:rsid w:val="00923B5B"/>
    <w:rsid w:val="0092427B"/>
    <w:rsid w:val="0092454B"/>
    <w:rsid w:val="00924BC4"/>
    <w:rsid w:val="00924FB8"/>
    <w:rsid w:val="00925658"/>
    <w:rsid w:val="009256B6"/>
    <w:rsid w:val="009257D3"/>
    <w:rsid w:val="00925C24"/>
    <w:rsid w:val="00925D57"/>
    <w:rsid w:val="0092615C"/>
    <w:rsid w:val="009261C9"/>
    <w:rsid w:val="00926503"/>
    <w:rsid w:val="009269DB"/>
    <w:rsid w:val="00926A90"/>
    <w:rsid w:val="00926BE4"/>
    <w:rsid w:val="00926CB8"/>
    <w:rsid w:val="00926FD0"/>
    <w:rsid w:val="009273A8"/>
    <w:rsid w:val="00927479"/>
    <w:rsid w:val="00927543"/>
    <w:rsid w:val="009277D7"/>
    <w:rsid w:val="00927D83"/>
    <w:rsid w:val="00927EB9"/>
    <w:rsid w:val="00927F8A"/>
    <w:rsid w:val="009302F2"/>
    <w:rsid w:val="0093053F"/>
    <w:rsid w:val="0093071B"/>
    <w:rsid w:val="00930BC2"/>
    <w:rsid w:val="00930DD8"/>
    <w:rsid w:val="00930F39"/>
    <w:rsid w:val="0093105D"/>
    <w:rsid w:val="00931078"/>
    <w:rsid w:val="009310E7"/>
    <w:rsid w:val="0093120F"/>
    <w:rsid w:val="00931275"/>
    <w:rsid w:val="009317BB"/>
    <w:rsid w:val="00931983"/>
    <w:rsid w:val="009319E8"/>
    <w:rsid w:val="009320CE"/>
    <w:rsid w:val="00932197"/>
    <w:rsid w:val="009323C4"/>
    <w:rsid w:val="009329C3"/>
    <w:rsid w:val="00932A05"/>
    <w:rsid w:val="00932B3E"/>
    <w:rsid w:val="00932C3E"/>
    <w:rsid w:val="00932D46"/>
    <w:rsid w:val="00932E9E"/>
    <w:rsid w:val="0093347E"/>
    <w:rsid w:val="00933733"/>
    <w:rsid w:val="009339AE"/>
    <w:rsid w:val="00933D65"/>
    <w:rsid w:val="00933E51"/>
    <w:rsid w:val="00933EE3"/>
    <w:rsid w:val="009346B6"/>
    <w:rsid w:val="0093476E"/>
    <w:rsid w:val="0093488A"/>
    <w:rsid w:val="009348DF"/>
    <w:rsid w:val="00934A0E"/>
    <w:rsid w:val="00934A68"/>
    <w:rsid w:val="00934ED2"/>
    <w:rsid w:val="009353A9"/>
    <w:rsid w:val="0093546B"/>
    <w:rsid w:val="009356B1"/>
    <w:rsid w:val="009361AE"/>
    <w:rsid w:val="009366BA"/>
    <w:rsid w:val="00936742"/>
    <w:rsid w:val="00936A10"/>
    <w:rsid w:val="00936ADC"/>
    <w:rsid w:val="00936D6F"/>
    <w:rsid w:val="00936DE8"/>
    <w:rsid w:val="00936E55"/>
    <w:rsid w:val="009372CC"/>
    <w:rsid w:val="0093741B"/>
    <w:rsid w:val="009377C3"/>
    <w:rsid w:val="00937CC9"/>
    <w:rsid w:val="00937FC6"/>
    <w:rsid w:val="009403D4"/>
    <w:rsid w:val="009405E8"/>
    <w:rsid w:val="00940BFF"/>
    <w:rsid w:val="00940C28"/>
    <w:rsid w:val="00941153"/>
    <w:rsid w:val="00941421"/>
    <w:rsid w:val="00941506"/>
    <w:rsid w:val="0094180B"/>
    <w:rsid w:val="00941B73"/>
    <w:rsid w:val="00941E85"/>
    <w:rsid w:val="00941F24"/>
    <w:rsid w:val="00941FEA"/>
    <w:rsid w:val="00942130"/>
    <w:rsid w:val="00942196"/>
    <w:rsid w:val="009421CB"/>
    <w:rsid w:val="00942439"/>
    <w:rsid w:val="0094262F"/>
    <w:rsid w:val="00942737"/>
    <w:rsid w:val="00942A72"/>
    <w:rsid w:val="00942F58"/>
    <w:rsid w:val="0094319A"/>
    <w:rsid w:val="00943452"/>
    <w:rsid w:val="009434DA"/>
    <w:rsid w:val="00943807"/>
    <w:rsid w:val="00943CC8"/>
    <w:rsid w:val="00943EA7"/>
    <w:rsid w:val="00943F04"/>
    <w:rsid w:val="0094498C"/>
    <w:rsid w:val="00944B86"/>
    <w:rsid w:val="00944E02"/>
    <w:rsid w:val="00944E0C"/>
    <w:rsid w:val="00944E9E"/>
    <w:rsid w:val="00944F72"/>
    <w:rsid w:val="009450F6"/>
    <w:rsid w:val="009451F0"/>
    <w:rsid w:val="0094589F"/>
    <w:rsid w:val="009459B5"/>
    <w:rsid w:val="00945A3A"/>
    <w:rsid w:val="00945AC4"/>
    <w:rsid w:val="00945BCE"/>
    <w:rsid w:val="0094612B"/>
    <w:rsid w:val="0094626E"/>
    <w:rsid w:val="00946282"/>
    <w:rsid w:val="009462D8"/>
    <w:rsid w:val="00946355"/>
    <w:rsid w:val="00946458"/>
    <w:rsid w:val="0094661F"/>
    <w:rsid w:val="0094664F"/>
    <w:rsid w:val="009468AB"/>
    <w:rsid w:val="00946BDF"/>
    <w:rsid w:val="00946D4D"/>
    <w:rsid w:val="00946DEA"/>
    <w:rsid w:val="00947429"/>
    <w:rsid w:val="0094763E"/>
    <w:rsid w:val="00947718"/>
    <w:rsid w:val="0094785C"/>
    <w:rsid w:val="00947939"/>
    <w:rsid w:val="00947D8E"/>
    <w:rsid w:val="009505AC"/>
    <w:rsid w:val="00950879"/>
    <w:rsid w:val="0095088A"/>
    <w:rsid w:val="009508A0"/>
    <w:rsid w:val="009508E3"/>
    <w:rsid w:val="00950A52"/>
    <w:rsid w:val="00950AFC"/>
    <w:rsid w:val="00950E92"/>
    <w:rsid w:val="00950F65"/>
    <w:rsid w:val="0095119E"/>
    <w:rsid w:val="0095130A"/>
    <w:rsid w:val="00951577"/>
    <w:rsid w:val="009515E8"/>
    <w:rsid w:val="00951686"/>
    <w:rsid w:val="009517B4"/>
    <w:rsid w:val="00951CC6"/>
    <w:rsid w:val="00951E08"/>
    <w:rsid w:val="00952067"/>
    <w:rsid w:val="009521E2"/>
    <w:rsid w:val="009522D1"/>
    <w:rsid w:val="00952AAB"/>
    <w:rsid w:val="00952F8A"/>
    <w:rsid w:val="0095333F"/>
    <w:rsid w:val="00953383"/>
    <w:rsid w:val="009534C3"/>
    <w:rsid w:val="00953B5C"/>
    <w:rsid w:val="00953F06"/>
    <w:rsid w:val="00954440"/>
    <w:rsid w:val="0095446A"/>
    <w:rsid w:val="00954526"/>
    <w:rsid w:val="009547CA"/>
    <w:rsid w:val="009548D5"/>
    <w:rsid w:val="00954C0D"/>
    <w:rsid w:val="00954DC1"/>
    <w:rsid w:val="009550CA"/>
    <w:rsid w:val="00955533"/>
    <w:rsid w:val="00955A42"/>
    <w:rsid w:val="00955B01"/>
    <w:rsid w:val="00955EEF"/>
    <w:rsid w:val="00956189"/>
    <w:rsid w:val="009564CF"/>
    <w:rsid w:val="00956B6A"/>
    <w:rsid w:val="00956B77"/>
    <w:rsid w:val="00956C01"/>
    <w:rsid w:val="00956D4D"/>
    <w:rsid w:val="0095726B"/>
    <w:rsid w:val="009573FF"/>
    <w:rsid w:val="009574FE"/>
    <w:rsid w:val="00957704"/>
    <w:rsid w:val="00957709"/>
    <w:rsid w:val="00957BD9"/>
    <w:rsid w:val="00957BE3"/>
    <w:rsid w:val="00957BE7"/>
    <w:rsid w:val="00957F43"/>
    <w:rsid w:val="00957FC1"/>
    <w:rsid w:val="00960042"/>
    <w:rsid w:val="00960268"/>
    <w:rsid w:val="0096037E"/>
    <w:rsid w:val="0096046B"/>
    <w:rsid w:val="00960CE1"/>
    <w:rsid w:val="00960F6A"/>
    <w:rsid w:val="00961338"/>
    <w:rsid w:val="0096145A"/>
    <w:rsid w:val="00961960"/>
    <w:rsid w:val="00961E4E"/>
    <w:rsid w:val="00961F81"/>
    <w:rsid w:val="00962703"/>
    <w:rsid w:val="00962A04"/>
    <w:rsid w:val="00962D93"/>
    <w:rsid w:val="00962F80"/>
    <w:rsid w:val="00963121"/>
    <w:rsid w:val="00963157"/>
    <w:rsid w:val="00963218"/>
    <w:rsid w:val="00963219"/>
    <w:rsid w:val="00963672"/>
    <w:rsid w:val="009638D8"/>
    <w:rsid w:val="009638FA"/>
    <w:rsid w:val="009639A7"/>
    <w:rsid w:val="00963D44"/>
    <w:rsid w:val="00963DD6"/>
    <w:rsid w:val="00963DE5"/>
    <w:rsid w:val="00964110"/>
    <w:rsid w:val="0096473C"/>
    <w:rsid w:val="009649AA"/>
    <w:rsid w:val="00964D87"/>
    <w:rsid w:val="00965696"/>
    <w:rsid w:val="0096582D"/>
    <w:rsid w:val="00965B7D"/>
    <w:rsid w:val="00965C94"/>
    <w:rsid w:val="00965D60"/>
    <w:rsid w:val="00965E0B"/>
    <w:rsid w:val="00965FAE"/>
    <w:rsid w:val="00966299"/>
    <w:rsid w:val="009663CD"/>
    <w:rsid w:val="0096642C"/>
    <w:rsid w:val="00966768"/>
    <w:rsid w:val="009667FF"/>
    <w:rsid w:val="00966878"/>
    <w:rsid w:val="009669B4"/>
    <w:rsid w:val="009669D4"/>
    <w:rsid w:val="00966C20"/>
    <w:rsid w:val="00966D14"/>
    <w:rsid w:val="00966D34"/>
    <w:rsid w:val="00967077"/>
    <w:rsid w:val="0096717A"/>
    <w:rsid w:val="0096719E"/>
    <w:rsid w:val="009671A3"/>
    <w:rsid w:val="00967221"/>
    <w:rsid w:val="009673A5"/>
    <w:rsid w:val="00967616"/>
    <w:rsid w:val="00967882"/>
    <w:rsid w:val="00967ABD"/>
    <w:rsid w:val="00967E93"/>
    <w:rsid w:val="00967EB4"/>
    <w:rsid w:val="00967EDB"/>
    <w:rsid w:val="00967F11"/>
    <w:rsid w:val="00970003"/>
    <w:rsid w:val="00970174"/>
    <w:rsid w:val="0097028C"/>
    <w:rsid w:val="009703AB"/>
    <w:rsid w:val="0097070C"/>
    <w:rsid w:val="00970812"/>
    <w:rsid w:val="009709B8"/>
    <w:rsid w:val="009709F3"/>
    <w:rsid w:val="00970AAB"/>
    <w:rsid w:val="00970AED"/>
    <w:rsid w:val="00970F7F"/>
    <w:rsid w:val="0097118A"/>
    <w:rsid w:val="00971631"/>
    <w:rsid w:val="0097164F"/>
    <w:rsid w:val="009717E7"/>
    <w:rsid w:val="00972523"/>
    <w:rsid w:val="00972590"/>
    <w:rsid w:val="009726FE"/>
    <w:rsid w:val="00972751"/>
    <w:rsid w:val="0097285C"/>
    <w:rsid w:val="00972F3D"/>
    <w:rsid w:val="00972F85"/>
    <w:rsid w:val="0097307D"/>
    <w:rsid w:val="009730D9"/>
    <w:rsid w:val="009731D1"/>
    <w:rsid w:val="009731F3"/>
    <w:rsid w:val="00973383"/>
    <w:rsid w:val="009733DB"/>
    <w:rsid w:val="009735D8"/>
    <w:rsid w:val="00974216"/>
    <w:rsid w:val="00974473"/>
    <w:rsid w:val="009744AE"/>
    <w:rsid w:val="00974521"/>
    <w:rsid w:val="0097475C"/>
    <w:rsid w:val="0097492C"/>
    <w:rsid w:val="00974982"/>
    <w:rsid w:val="00974985"/>
    <w:rsid w:val="00974AC4"/>
    <w:rsid w:val="00974B1C"/>
    <w:rsid w:val="00974C59"/>
    <w:rsid w:val="0097512B"/>
    <w:rsid w:val="00975327"/>
    <w:rsid w:val="0097539E"/>
    <w:rsid w:val="009754DC"/>
    <w:rsid w:val="009754F1"/>
    <w:rsid w:val="009755C6"/>
    <w:rsid w:val="009758C0"/>
    <w:rsid w:val="00975938"/>
    <w:rsid w:val="00975974"/>
    <w:rsid w:val="00975D62"/>
    <w:rsid w:val="00976369"/>
    <w:rsid w:val="00976389"/>
    <w:rsid w:val="009764E4"/>
    <w:rsid w:val="00976576"/>
    <w:rsid w:val="00976B5F"/>
    <w:rsid w:val="009770F8"/>
    <w:rsid w:val="00977162"/>
    <w:rsid w:val="0097767E"/>
    <w:rsid w:val="0097773C"/>
    <w:rsid w:val="009779CA"/>
    <w:rsid w:val="00977B84"/>
    <w:rsid w:val="00977D64"/>
    <w:rsid w:val="00980355"/>
    <w:rsid w:val="00980368"/>
    <w:rsid w:val="009803A7"/>
    <w:rsid w:val="00980501"/>
    <w:rsid w:val="00980C64"/>
    <w:rsid w:val="009814AB"/>
    <w:rsid w:val="009814EC"/>
    <w:rsid w:val="009819EC"/>
    <w:rsid w:val="00981A50"/>
    <w:rsid w:val="00981BEC"/>
    <w:rsid w:val="00981D7E"/>
    <w:rsid w:val="00981F20"/>
    <w:rsid w:val="0098209C"/>
    <w:rsid w:val="00982117"/>
    <w:rsid w:val="009825F2"/>
    <w:rsid w:val="00982917"/>
    <w:rsid w:val="00982C45"/>
    <w:rsid w:val="00983062"/>
    <w:rsid w:val="00983559"/>
    <w:rsid w:val="00983612"/>
    <w:rsid w:val="009836B9"/>
    <w:rsid w:val="00983956"/>
    <w:rsid w:val="00983C1F"/>
    <w:rsid w:val="009842E1"/>
    <w:rsid w:val="00984797"/>
    <w:rsid w:val="00984814"/>
    <w:rsid w:val="00984F73"/>
    <w:rsid w:val="009850B2"/>
    <w:rsid w:val="00985424"/>
    <w:rsid w:val="009855D0"/>
    <w:rsid w:val="009857AA"/>
    <w:rsid w:val="00985DEA"/>
    <w:rsid w:val="00986283"/>
    <w:rsid w:val="00986474"/>
    <w:rsid w:val="0098654A"/>
    <w:rsid w:val="0098657E"/>
    <w:rsid w:val="00986CA7"/>
    <w:rsid w:val="00986DC7"/>
    <w:rsid w:val="00986EC1"/>
    <w:rsid w:val="00987587"/>
    <w:rsid w:val="009875C7"/>
    <w:rsid w:val="009878BF"/>
    <w:rsid w:val="0098791F"/>
    <w:rsid w:val="00987A13"/>
    <w:rsid w:val="00987D02"/>
    <w:rsid w:val="00990407"/>
    <w:rsid w:val="009909E6"/>
    <w:rsid w:val="00990FE9"/>
    <w:rsid w:val="00991157"/>
    <w:rsid w:val="0099119B"/>
    <w:rsid w:val="00991369"/>
    <w:rsid w:val="00991621"/>
    <w:rsid w:val="0099186B"/>
    <w:rsid w:val="00991926"/>
    <w:rsid w:val="00991983"/>
    <w:rsid w:val="00991A71"/>
    <w:rsid w:val="00991D12"/>
    <w:rsid w:val="00991DBF"/>
    <w:rsid w:val="00991E08"/>
    <w:rsid w:val="009920E5"/>
    <w:rsid w:val="0099214A"/>
    <w:rsid w:val="0099235E"/>
    <w:rsid w:val="0099247E"/>
    <w:rsid w:val="00992524"/>
    <w:rsid w:val="00992664"/>
    <w:rsid w:val="00992870"/>
    <w:rsid w:val="009928C5"/>
    <w:rsid w:val="009928E0"/>
    <w:rsid w:val="00992A4A"/>
    <w:rsid w:val="00992EDA"/>
    <w:rsid w:val="00993238"/>
    <w:rsid w:val="0099361E"/>
    <w:rsid w:val="00993881"/>
    <w:rsid w:val="00993AF9"/>
    <w:rsid w:val="00993D6D"/>
    <w:rsid w:val="00993F86"/>
    <w:rsid w:val="00994348"/>
    <w:rsid w:val="009943C9"/>
    <w:rsid w:val="0099449D"/>
    <w:rsid w:val="009949C0"/>
    <w:rsid w:val="00994C47"/>
    <w:rsid w:val="00994CE0"/>
    <w:rsid w:val="00994CF9"/>
    <w:rsid w:val="0099503E"/>
    <w:rsid w:val="009951FC"/>
    <w:rsid w:val="009952F1"/>
    <w:rsid w:val="009955CD"/>
    <w:rsid w:val="009956C4"/>
    <w:rsid w:val="00995778"/>
    <w:rsid w:val="009957C7"/>
    <w:rsid w:val="00995941"/>
    <w:rsid w:val="00996286"/>
    <w:rsid w:val="00996450"/>
    <w:rsid w:val="00996489"/>
    <w:rsid w:val="00996907"/>
    <w:rsid w:val="00996AC6"/>
    <w:rsid w:val="0099705A"/>
    <w:rsid w:val="0099760A"/>
    <w:rsid w:val="009976D8"/>
    <w:rsid w:val="00997859"/>
    <w:rsid w:val="00997AE5"/>
    <w:rsid w:val="009A00AF"/>
    <w:rsid w:val="009A0318"/>
    <w:rsid w:val="009A0A60"/>
    <w:rsid w:val="009A0C5C"/>
    <w:rsid w:val="009A0E1A"/>
    <w:rsid w:val="009A0E82"/>
    <w:rsid w:val="009A0F85"/>
    <w:rsid w:val="009A1145"/>
    <w:rsid w:val="009A1182"/>
    <w:rsid w:val="009A1355"/>
    <w:rsid w:val="009A13A3"/>
    <w:rsid w:val="009A159B"/>
    <w:rsid w:val="009A15FD"/>
    <w:rsid w:val="009A17D7"/>
    <w:rsid w:val="009A1AEE"/>
    <w:rsid w:val="009A209D"/>
    <w:rsid w:val="009A2166"/>
    <w:rsid w:val="009A229F"/>
    <w:rsid w:val="009A2520"/>
    <w:rsid w:val="009A257F"/>
    <w:rsid w:val="009A25B7"/>
    <w:rsid w:val="009A25D6"/>
    <w:rsid w:val="009A269C"/>
    <w:rsid w:val="009A272E"/>
    <w:rsid w:val="009A2B5A"/>
    <w:rsid w:val="009A305A"/>
    <w:rsid w:val="009A3078"/>
    <w:rsid w:val="009A30A0"/>
    <w:rsid w:val="009A30F4"/>
    <w:rsid w:val="009A3415"/>
    <w:rsid w:val="009A3722"/>
    <w:rsid w:val="009A3C1C"/>
    <w:rsid w:val="009A3D62"/>
    <w:rsid w:val="009A3E96"/>
    <w:rsid w:val="009A3EC9"/>
    <w:rsid w:val="009A4448"/>
    <w:rsid w:val="009A456A"/>
    <w:rsid w:val="009A47A4"/>
    <w:rsid w:val="009A4AF5"/>
    <w:rsid w:val="009A4FA2"/>
    <w:rsid w:val="009A5226"/>
    <w:rsid w:val="009A523B"/>
    <w:rsid w:val="009A52C4"/>
    <w:rsid w:val="009A541C"/>
    <w:rsid w:val="009A54CC"/>
    <w:rsid w:val="009A58C4"/>
    <w:rsid w:val="009A5AA3"/>
    <w:rsid w:val="009A5B00"/>
    <w:rsid w:val="009A5B11"/>
    <w:rsid w:val="009A5BA5"/>
    <w:rsid w:val="009A5BD3"/>
    <w:rsid w:val="009A5CD5"/>
    <w:rsid w:val="009A6048"/>
    <w:rsid w:val="009A693E"/>
    <w:rsid w:val="009A697F"/>
    <w:rsid w:val="009A6BAF"/>
    <w:rsid w:val="009A6D66"/>
    <w:rsid w:val="009A6EAA"/>
    <w:rsid w:val="009A718A"/>
    <w:rsid w:val="009A71CB"/>
    <w:rsid w:val="009A7438"/>
    <w:rsid w:val="009A7722"/>
    <w:rsid w:val="009A7767"/>
    <w:rsid w:val="009A7C32"/>
    <w:rsid w:val="009A7E5E"/>
    <w:rsid w:val="009A7EC8"/>
    <w:rsid w:val="009A7F69"/>
    <w:rsid w:val="009B022B"/>
    <w:rsid w:val="009B03F9"/>
    <w:rsid w:val="009B07D8"/>
    <w:rsid w:val="009B0920"/>
    <w:rsid w:val="009B09C8"/>
    <w:rsid w:val="009B0A04"/>
    <w:rsid w:val="009B11E3"/>
    <w:rsid w:val="009B1407"/>
    <w:rsid w:val="009B1462"/>
    <w:rsid w:val="009B18CD"/>
    <w:rsid w:val="009B18E1"/>
    <w:rsid w:val="009B19D0"/>
    <w:rsid w:val="009B1A24"/>
    <w:rsid w:val="009B1C9B"/>
    <w:rsid w:val="009B1F84"/>
    <w:rsid w:val="009B2273"/>
    <w:rsid w:val="009B2320"/>
    <w:rsid w:val="009B2394"/>
    <w:rsid w:val="009B26B6"/>
    <w:rsid w:val="009B26E2"/>
    <w:rsid w:val="009B2828"/>
    <w:rsid w:val="009B2927"/>
    <w:rsid w:val="009B2CFA"/>
    <w:rsid w:val="009B32F7"/>
    <w:rsid w:val="009B352C"/>
    <w:rsid w:val="009B37E6"/>
    <w:rsid w:val="009B3AFB"/>
    <w:rsid w:val="009B3B2E"/>
    <w:rsid w:val="009B3F7B"/>
    <w:rsid w:val="009B4094"/>
    <w:rsid w:val="009B4967"/>
    <w:rsid w:val="009B4ADE"/>
    <w:rsid w:val="009B4C38"/>
    <w:rsid w:val="009B4C63"/>
    <w:rsid w:val="009B4F1D"/>
    <w:rsid w:val="009B4F82"/>
    <w:rsid w:val="009B510C"/>
    <w:rsid w:val="009B5407"/>
    <w:rsid w:val="009B5621"/>
    <w:rsid w:val="009B5775"/>
    <w:rsid w:val="009B580B"/>
    <w:rsid w:val="009B5A5F"/>
    <w:rsid w:val="009B5DD0"/>
    <w:rsid w:val="009B5EF0"/>
    <w:rsid w:val="009B627A"/>
    <w:rsid w:val="009B65ED"/>
    <w:rsid w:val="009B6778"/>
    <w:rsid w:val="009B67B5"/>
    <w:rsid w:val="009B69FC"/>
    <w:rsid w:val="009B6DDC"/>
    <w:rsid w:val="009B70A0"/>
    <w:rsid w:val="009B7123"/>
    <w:rsid w:val="009B72B3"/>
    <w:rsid w:val="009B73CE"/>
    <w:rsid w:val="009B7581"/>
    <w:rsid w:val="009B7AE2"/>
    <w:rsid w:val="009C0068"/>
    <w:rsid w:val="009C0117"/>
    <w:rsid w:val="009C019D"/>
    <w:rsid w:val="009C01D4"/>
    <w:rsid w:val="009C0220"/>
    <w:rsid w:val="009C0231"/>
    <w:rsid w:val="009C0A5C"/>
    <w:rsid w:val="009C10BA"/>
    <w:rsid w:val="009C13A4"/>
    <w:rsid w:val="009C142D"/>
    <w:rsid w:val="009C14EF"/>
    <w:rsid w:val="009C153C"/>
    <w:rsid w:val="009C1952"/>
    <w:rsid w:val="009C1AD1"/>
    <w:rsid w:val="009C1E9E"/>
    <w:rsid w:val="009C22AC"/>
    <w:rsid w:val="009C263D"/>
    <w:rsid w:val="009C271D"/>
    <w:rsid w:val="009C2747"/>
    <w:rsid w:val="009C30CC"/>
    <w:rsid w:val="009C3523"/>
    <w:rsid w:val="009C379E"/>
    <w:rsid w:val="009C37D0"/>
    <w:rsid w:val="009C3B13"/>
    <w:rsid w:val="009C3DAE"/>
    <w:rsid w:val="009C3FEB"/>
    <w:rsid w:val="009C4123"/>
    <w:rsid w:val="009C431F"/>
    <w:rsid w:val="009C4953"/>
    <w:rsid w:val="009C4CB9"/>
    <w:rsid w:val="009C4CBC"/>
    <w:rsid w:val="009C4CE8"/>
    <w:rsid w:val="009C5201"/>
    <w:rsid w:val="009C549D"/>
    <w:rsid w:val="009C55C8"/>
    <w:rsid w:val="009C56C1"/>
    <w:rsid w:val="009C573A"/>
    <w:rsid w:val="009C5B0F"/>
    <w:rsid w:val="009C5B75"/>
    <w:rsid w:val="009C6002"/>
    <w:rsid w:val="009C606A"/>
    <w:rsid w:val="009C6311"/>
    <w:rsid w:val="009C65E7"/>
    <w:rsid w:val="009C67B1"/>
    <w:rsid w:val="009C68A5"/>
    <w:rsid w:val="009C6916"/>
    <w:rsid w:val="009C6AE3"/>
    <w:rsid w:val="009C6E33"/>
    <w:rsid w:val="009C6E57"/>
    <w:rsid w:val="009C6F54"/>
    <w:rsid w:val="009C6FB5"/>
    <w:rsid w:val="009C7046"/>
    <w:rsid w:val="009C773C"/>
    <w:rsid w:val="009C784A"/>
    <w:rsid w:val="009C7929"/>
    <w:rsid w:val="009C7BE4"/>
    <w:rsid w:val="009C7FAD"/>
    <w:rsid w:val="009D009F"/>
    <w:rsid w:val="009D00A3"/>
    <w:rsid w:val="009D0141"/>
    <w:rsid w:val="009D03A2"/>
    <w:rsid w:val="009D04E3"/>
    <w:rsid w:val="009D0822"/>
    <w:rsid w:val="009D0C33"/>
    <w:rsid w:val="009D101D"/>
    <w:rsid w:val="009D12F0"/>
    <w:rsid w:val="009D1636"/>
    <w:rsid w:val="009D1A22"/>
    <w:rsid w:val="009D1AAB"/>
    <w:rsid w:val="009D1B3D"/>
    <w:rsid w:val="009D1D62"/>
    <w:rsid w:val="009D1D9B"/>
    <w:rsid w:val="009D1E3F"/>
    <w:rsid w:val="009D1FA0"/>
    <w:rsid w:val="009D2078"/>
    <w:rsid w:val="009D20AD"/>
    <w:rsid w:val="009D24A4"/>
    <w:rsid w:val="009D26B0"/>
    <w:rsid w:val="009D2932"/>
    <w:rsid w:val="009D2981"/>
    <w:rsid w:val="009D2CA6"/>
    <w:rsid w:val="009D2E6D"/>
    <w:rsid w:val="009D2EF9"/>
    <w:rsid w:val="009D32DA"/>
    <w:rsid w:val="009D35F9"/>
    <w:rsid w:val="009D3647"/>
    <w:rsid w:val="009D3C72"/>
    <w:rsid w:val="009D3CF9"/>
    <w:rsid w:val="009D3F18"/>
    <w:rsid w:val="009D4912"/>
    <w:rsid w:val="009D4CE4"/>
    <w:rsid w:val="009D4DD1"/>
    <w:rsid w:val="009D5019"/>
    <w:rsid w:val="009D5BA7"/>
    <w:rsid w:val="009D5D72"/>
    <w:rsid w:val="009D5F75"/>
    <w:rsid w:val="009D610E"/>
    <w:rsid w:val="009D6823"/>
    <w:rsid w:val="009D68C5"/>
    <w:rsid w:val="009D690E"/>
    <w:rsid w:val="009D69C1"/>
    <w:rsid w:val="009D6C0F"/>
    <w:rsid w:val="009D6E01"/>
    <w:rsid w:val="009D70B1"/>
    <w:rsid w:val="009D70FE"/>
    <w:rsid w:val="009D71F3"/>
    <w:rsid w:val="009D734D"/>
    <w:rsid w:val="009D7378"/>
    <w:rsid w:val="009D7630"/>
    <w:rsid w:val="009D7683"/>
    <w:rsid w:val="009D76CB"/>
    <w:rsid w:val="009D7712"/>
    <w:rsid w:val="009D7804"/>
    <w:rsid w:val="009D78E0"/>
    <w:rsid w:val="009D7C42"/>
    <w:rsid w:val="009D7E05"/>
    <w:rsid w:val="009E017F"/>
    <w:rsid w:val="009E01A2"/>
    <w:rsid w:val="009E04DC"/>
    <w:rsid w:val="009E0B62"/>
    <w:rsid w:val="009E0EC1"/>
    <w:rsid w:val="009E1161"/>
    <w:rsid w:val="009E124A"/>
    <w:rsid w:val="009E1492"/>
    <w:rsid w:val="009E1AE7"/>
    <w:rsid w:val="009E1BFA"/>
    <w:rsid w:val="009E1C93"/>
    <w:rsid w:val="009E1CB4"/>
    <w:rsid w:val="009E23F7"/>
    <w:rsid w:val="009E256B"/>
    <w:rsid w:val="009E261A"/>
    <w:rsid w:val="009E26B2"/>
    <w:rsid w:val="009E2716"/>
    <w:rsid w:val="009E2805"/>
    <w:rsid w:val="009E2877"/>
    <w:rsid w:val="009E289A"/>
    <w:rsid w:val="009E2BAF"/>
    <w:rsid w:val="009E2E64"/>
    <w:rsid w:val="009E31E2"/>
    <w:rsid w:val="009E366D"/>
    <w:rsid w:val="009E3A20"/>
    <w:rsid w:val="009E3AFA"/>
    <w:rsid w:val="009E3E56"/>
    <w:rsid w:val="009E4206"/>
    <w:rsid w:val="009E4CCE"/>
    <w:rsid w:val="009E5199"/>
    <w:rsid w:val="009E52D2"/>
    <w:rsid w:val="009E536D"/>
    <w:rsid w:val="009E5687"/>
    <w:rsid w:val="009E5718"/>
    <w:rsid w:val="009E5A60"/>
    <w:rsid w:val="009E5C67"/>
    <w:rsid w:val="009E5CB9"/>
    <w:rsid w:val="009E60C8"/>
    <w:rsid w:val="009E679D"/>
    <w:rsid w:val="009E67A3"/>
    <w:rsid w:val="009E6B89"/>
    <w:rsid w:val="009E6C93"/>
    <w:rsid w:val="009E72F7"/>
    <w:rsid w:val="009E7633"/>
    <w:rsid w:val="009E7785"/>
    <w:rsid w:val="009E7D6E"/>
    <w:rsid w:val="009E7E76"/>
    <w:rsid w:val="009F013C"/>
    <w:rsid w:val="009F0632"/>
    <w:rsid w:val="009F0907"/>
    <w:rsid w:val="009F0EBA"/>
    <w:rsid w:val="009F0EE6"/>
    <w:rsid w:val="009F0F0E"/>
    <w:rsid w:val="009F1720"/>
    <w:rsid w:val="009F198D"/>
    <w:rsid w:val="009F1A5D"/>
    <w:rsid w:val="009F2091"/>
    <w:rsid w:val="009F21D4"/>
    <w:rsid w:val="009F28F9"/>
    <w:rsid w:val="009F29A4"/>
    <w:rsid w:val="009F2C5C"/>
    <w:rsid w:val="009F2D9A"/>
    <w:rsid w:val="009F2DBE"/>
    <w:rsid w:val="009F3062"/>
    <w:rsid w:val="009F3179"/>
    <w:rsid w:val="009F3574"/>
    <w:rsid w:val="009F3920"/>
    <w:rsid w:val="009F3C46"/>
    <w:rsid w:val="009F42AA"/>
    <w:rsid w:val="009F4405"/>
    <w:rsid w:val="009F4878"/>
    <w:rsid w:val="009F48B7"/>
    <w:rsid w:val="009F4E22"/>
    <w:rsid w:val="009F4E75"/>
    <w:rsid w:val="009F514C"/>
    <w:rsid w:val="009F52A8"/>
    <w:rsid w:val="009F52DE"/>
    <w:rsid w:val="009F549B"/>
    <w:rsid w:val="009F5583"/>
    <w:rsid w:val="009F5871"/>
    <w:rsid w:val="009F5C22"/>
    <w:rsid w:val="009F5D42"/>
    <w:rsid w:val="009F60C0"/>
    <w:rsid w:val="009F6103"/>
    <w:rsid w:val="009F679F"/>
    <w:rsid w:val="009F67AE"/>
    <w:rsid w:val="009F6ED0"/>
    <w:rsid w:val="009F70DA"/>
    <w:rsid w:val="009F724A"/>
    <w:rsid w:val="009F7B8C"/>
    <w:rsid w:val="009F7DDF"/>
    <w:rsid w:val="009F7DE5"/>
    <w:rsid w:val="009F7E94"/>
    <w:rsid w:val="009F7F46"/>
    <w:rsid w:val="00A00886"/>
    <w:rsid w:val="00A00C73"/>
    <w:rsid w:val="00A00DAA"/>
    <w:rsid w:val="00A00F2F"/>
    <w:rsid w:val="00A01090"/>
    <w:rsid w:val="00A010A5"/>
    <w:rsid w:val="00A0138B"/>
    <w:rsid w:val="00A01781"/>
    <w:rsid w:val="00A0190C"/>
    <w:rsid w:val="00A019F6"/>
    <w:rsid w:val="00A01ABA"/>
    <w:rsid w:val="00A01ACB"/>
    <w:rsid w:val="00A01E78"/>
    <w:rsid w:val="00A02011"/>
    <w:rsid w:val="00A02445"/>
    <w:rsid w:val="00A025E1"/>
    <w:rsid w:val="00A0267C"/>
    <w:rsid w:val="00A026E5"/>
    <w:rsid w:val="00A02A68"/>
    <w:rsid w:val="00A02CC7"/>
    <w:rsid w:val="00A02D88"/>
    <w:rsid w:val="00A02F68"/>
    <w:rsid w:val="00A0306B"/>
    <w:rsid w:val="00A0308D"/>
    <w:rsid w:val="00A030DF"/>
    <w:rsid w:val="00A0347A"/>
    <w:rsid w:val="00A034DB"/>
    <w:rsid w:val="00A035F4"/>
    <w:rsid w:val="00A03887"/>
    <w:rsid w:val="00A03BA5"/>
    <w:rsid w:val="00A03D88"/>
    <w:rsid w:val="00A04176"/>
    <w:rsid w:val="00A04459"/>
    <w:rsid w:val="00A04812"/>
    <w:rsid w:val="00A048DE"/>
    <w:rsid w:val="00A0496D"/>
    <w:rsid w:val="00A04D2D"/>
    <w:rsid w:val="00A04DB3"/>
    <w:rsid w:val="00A04DBD"/>
    <w:rsid w:val="00A050BF"/>
    <w:rsid w:val="00A05290"/>
    <w:rsid w:val="00A05429"/>
    <w:rsid w:val="00A0559A"/>
    <w:rsid w:val="00A05639"/>
    <w:rsid w:val="00A05985"/>
    <w:rsid w:val="00A059C0"/>
    <w:rsid w:val="00A059FE"/>
    <w:rsid w:val="00A05A4D"/>
    <w:rsid w:val="00A05BF8"/>
    <w:rsid w:val="00A05D85"/>
    <w:rsid w:val="00A05E08"/>
    <w:rsid w:val="00A05F51"/>
    <w:rsid w:val="00A05FFC"/>
    <w:rsid w:val="00A06202"/>
    <w:rsid w:val="00A0622A"/>
    <w:rsid w:val="00A06318"/>
    <w:rsid w:val="00A06734"/>
    <w:rsid w:val="00A0681C"/>
    <w:rsid w:val="00A06836"/>
    <w:rsid w:val="00A06A14"/>
    <w:rsid w:val="00A06A66"/>
    <w:rsid w:val="00A06FE2"/>
    <w:rsid w:val="00A07164"/>
    <w:rsid w:val="00A072AB"/>
    <w:rsid w:val="00A076F8"/>
    <w:rsid w:val="00A079A1"/>
    <w:rsid w:val="00A1014C"/>
    <w:rsid w:val="00A10637"/>
    <w:rsid w:val="00A1087D"/>
    <w:rsid w:val="00A10968"/>
    <w:rsid w:val="00A10AEF"/>
    <w:rsid w:val="00A10E11"/>
    <w:rsid w:val="00A10FAB"/>
    <w:rsid w:val="00A10FED"/>
    <w:rsid w:val="00A11047"/>
    <w:rsid w:val="00A11634"/>
    <w:rsid w:val="00A1170B"/>
    <w:rsid w:val="00A11914"/>
    <w:rsid w:val="00A119B1"/>
    <w:rsid w:val="00A122AF"/>
    <w:rsid w:val="00A125C1"/>
    <w:rsid w:val="00A12633"/>
    <w:rsid w:val="00A12716"/>
    <w:rsid w:val="00A12743"/>
    <w:rsid w:val="00A12747"/>
    <w:rsid w:val="00A12998"/>
    <w:rsid w:val="00A12C6C"/>
    <w:rsid w:val="00A12CCB"/>
    <w:rsid w:val="00A12D92"/>
    <w:rsid w:val="00A12E11"/>
    <w:rsid w:val="00A12E47"/>
    <w:rsid w:val="00A12E9D"/>
    <w:rsid w:val="00A13102"/>
    <w:rsid w:val="00A13279"/>
    <w:rsid w:val="00A132F1"/>
    <w:rsid w:val="00A13384"/>
    <w:rsid w:val="00A13E40"/>
    <w:rsid w:val="00A13ECA"/>
    <w:rsid w:val="00A13EED"/>
    <w:rsid w:val="00A13EF3"/>
    <w:rsid w:val="00A1414B"/>
    <w:rsid w:val="00A14189"/>
    <w:rsid w:val="00A1436D"/>
    <w:rsid w:val="00A145B7"/>
    <w:rsid w:val="00A14887"/>
    <w:rsid w:val="00A157ED"/>
    <w:rsid w:val="00A158F2"/>
    <w:rsid w:val="00A159EE"/>
    <w:rsid w:val="00A16196"/>
    <w:rsid w:val="00A161B6"/>
    <w:rsid w:val="00A16382"/>
    <w:rsid w:val="00A16621"/>
    <w:rsid w:val="00A16637"/>
    <w:rsid w:val="00A16F80"/>
    <w:rsid w:val="00A17169"/>
    <w:rsid w:val="00A1728C"/>
    <w:rsid w:val="00A17507"/>
    <w:rsid w:val="00A178D6"/>
    <w:rsid w:val="00A1791B"/>
    <w:rsid w:val="00A17960"/>
    <w:rsid w:val="00A179C4"/>
    <w:rsid w:val="00A17A15"/>
    <w:rsid w:val="00A17B74"/>
    <w:rsid w:val="00A17CC8"/>
    <w:rsid w:val="00A17DB7"/>
    <w:rsid w:val="00A17E26"/>
    <w:rsid w:val="00A2005F"/>
    <w:rsid w:val="00A20335"/>
    <w:rsid w:val="00A20366"/>
    <w:rsid w:val="00A20492"/>
    <w:rsid w:val="00A2058F"/>
    <w:rsid w:val="00A20720"/>
    <w:rsid w:val="00A20817"/>
    <w:rsid w:val="00A20C21"/>
    <w:rsid w:val="00A20CD7"/>
    <w:rsid w:val="00A2104E"/>
    <w:rsid w:val="00A21438"/>
    <w:rsid w:val="00A216E2"/>
    <w:rsid w:val="00A217E2"/>
    <w:rsid w:val="00A21A88"/>
    <w:rsid w:val="00A21E06"/>
    <w:rsid w:val="00A22150"/>
    <w:rsid w:val="00A22979"/>
    <w:rsid w:val="00A22CB0"/>
    <w:rsid w:val="00A22CE4"/>
    <w:rsid w:val="00A23052"/>
    <w:rsid w:val="00A23083"/>
    <w:rsid w:val="00A231EF"/>
    <w:rsid w:val="00A2342B"/>
    <w:rsid w:val="00A2349E"/>
    <w:rsid w:val="00A234CE"/>
    <w:rsid w:val="00A23762"/>
    <w:rsid w:val="00A23BBF"/>
    <w:rsid w:val="00A23BF1"/>
    <w:rsid w:val="00A23D94"/>
    <w:rsid w:val="00A24027"/>
    <w:rsid w:val="00A240F5"/>
    <w:rsid w:val="00A24274"/>
    <w:rsid w:val="00A245E8"/>
    <w:rsid w:val="00A24A99"/>
    <w:rsid w:val="00A24D3A"/>
    <w:rsid w:val="00A24F89"/>
    <w:rsid w:val="00A25009"/>
    <w:rsid w:val="00A251FF"/>
    <w:rsid w:val="00A254CD"/>
    <w:rsid w:val="00A255FB"/>
    <w:rsid w:val="00A25BC5"/>
    <w:rsid w:val="00A25C75"/>
    <w:rsid w:val="00A25CD2"/>
    <w:rsid w:val="00A25CD8"/>
    <w:rsid w:val="00A25D64"/>
    <w:rsid w:val="00A2621A"/>
    <w:rsid w:val="00A266C1"/>
    <w:rsid w:val="00A26946"/>
    <w:rsid w:val="00A26E29"/>
    <w:rsid w:val="00A26E77"/>
    <w:rsid w:val="00A2721E"/>
    <w:rsid w:val="00A2744A"/>
    <w:rsid w:val="00A2761D"/>
    <w:rsid w:val="00A2768A"/>
    <w:rsid w:val="00A277CF"/>
    <w:rsid w:val="00A27B19"/>
    <w:rsid w:val="00A27B72"/>
    <w:rsid w:val="00A27BFA"/>
    <w:rsid w:val="00A30186"/>
    <w:rsid w:val="00A3027E"/>
    <w:rsid w:val="00A3030C"/>
    <w:rsid w:val="00A30316"/>
    <w:rsid w:val="00A30909"/>
    <w:rsid w:val="00A30EC2"/>
    <w:rsid w:val="00A30F20"/>
    <w:rsid w:val="00A311A5"/>
    <w:rsid w:val="00A31329"/>
    <w:rsid w:val="00A31910"/>
    <w:rsid w:val="00A31C1E"/>
    <w:rsid w:val="00A31C5D"/>
    <w:rsid w:val="00A31D9A"/>
    <w:rsid w:val="00A3200C"/>
    <w:rsid w:val="00A32141"/>
    <w:rsid w:val="00A32150"/>
    <w:rsid w:val="00A32536"/>
    <w:rsid w:val="00A325FC"/>
    <w:rsid w:val="00A327E0"/>
    <w:rsid w:val="00A3288B"/>
    <w:rsid w:val="00A329C9"/>
    <w:rsid w:val="00A32C9C"/>
    <w:rsid w:val="00A333B6"/>
    <w:rsid w:val="00A33443"/>
    <w:rsid w:val="00A3355A"/>
    <w:rsid w:val="00A3359F"/>
    <w:rsid w:val="00A338EB"/>
    <w:rsid w:val="00A33C06"/>
    <w:rsid w:val="00A33CE3"/>
    <w:rsid w:val="00A33F97"/>
    <w:rsid w:val="00A34096"/>
    <w:rsid w:val="00A34278"/>
    <w:rsid w:val="00A34CE4"/>
    <w:rsid w:val="00A34E25"/>
    <w:rsid w:val="00A350B1"/>
    <w:rsid w:val="00A350BD"/>
    <w:rsid w:val="00A35211"/>
    <w:rsid w:val="00A353E3"/>
    <w:rsid w:val="00A35610"/>
    <w:rsid w:val="00A356D7"/>
    <w:rsid w:val="00A3577F"/>
    <w:rsid w:val="00A358B3"/>
    <w:rsid w:val="00A358E9"/>
    <w:rsid w:val="00A35C45"/>
    <w:rsid w:val="00A35F9B"/>
    <w:rsid w:val="00A35FE1"/>
    <w:rsid w:val="00A36074"/>
    <w:rsid w:val="00A364C7"/>
    <w:rsid w:val="00A3667A"/>
    <w:rsid w:val="00A3697C"/>
    <w:rsid w:val="00A3699C"/>
    <w:rsid w:val="00A36CCC"/>
    <w:rsid w:val="00A36E61"/>
    <w:rsid w:val="00A36ED4"/>
    <w:rsid w:val="00A371CF"/>
    <w:rsid w:val="00A3733B"/>
    <w:rsid w:val="00A373B8"/>
    <w:rsid w:val="00A374C1"/>
    <w:rsid w:val="00A37612"/>
    <w:rsid w:val="00A37B81"/>
    <w:rsid w:val="00A37C40"/>
    <w:rsid w:val="00A37EF5"/>
    <w:rsid w:val="00A37EF8"/>
    <w:rsid w:val="00A40428"/>
    <w:rsid w:val="00A4075C"/>
    <w:rsid w:val="00A40EC5"/>
    <w:rsid w:val="00A4118D"/>
    <w:rsid w:val="00A411C9"/>
    <w:rsid w:val="00A4126D"/>
    <w:rsid w:val="00A4128F"/>
    <w:rsid w:val="00A4188C"/>
    <w:rsid w:val="00A41971"/>
    <w:rsid w:val="00A419CD"/>
    <w:rsid w:val="00A41ADB"/>
    <w:rsid w:val="00A41E41"/>
    <w:rsid w:val="00A4202F"/>
    <w:rsid w:val="00A421B8"/>
    <w:rsid w:val="00A42A1B"/>
    <w:rsid w:val="00A433F8"/>
    <w:rsid w:val="00A43430"/>
    <w:rsid w:val="00A43610"/>
    <w:rsid w:val="00A436CA"/>
    <w:rsid w:val="00A438CA"/>
    <w:rsid w:val="00A438ED"/>
    <w:rsid w:val="00A439C0"/>
    <w:rsid w:val="00A43D86"/>
    <w:rsid w:val="00A442FE"/>
    <w:rsid w:val="00A44383"/>
    <w:rsid w:val="00A44ADE"/>
    <w:rsid w:val="00A44F8C"/>
    <w:rsid w:val="00A44F98"/>
    <w:rsid w:val="00A44FAA"/>
    <w:rsid w:val="00A451F0"/>
    <w:rsid w:val="00A4526F"/>
    <w:rsid w:val="00A4547E"/>
    <w:rsid w:val="00A45589"/>
    <w:rsid w:val="00A45C38"/>
    <w:rsid w:val="00A45E3F"/>
    <w:rsid w:val="00A45ED4"/>
    <w:rsid w:val="00A460CF"/>
    <w:rsid w:val="00A46112"/>
    <w:rsid w:val="00A461E2"/>
    <w:rsid w:val="00A46220"/>
    <w:rsid w:val="00A46245"/>
    <w:rsid w:val="00A463EE"/>
    <w:rsid w:val="00A4651A"/>
    <w:rsid w:val="00A465A9"/>
    <w:rsid w:val="00A46A4B"/>
    <w:rsid w:val="00A46DA8"/>
    <w:rsid w:val="00A47310"/>
    <w:rsid w:val="00A474D7"/>
    <w:rsid w:val="00A475A2"/>
    <w:rsid w:val="00A476B9"/>
    <w:rsid w:val="00A47983"/>
    <w:rsid w:val="00A47B13"/>
    <w:rsid w:val="00A47C98"/>
    <w:rsid w:val="00A47EEF"/>
    <w:rsid w:val="00A5030E"/>
    <w:rsid w:val="00A5081B"/>
    <w:rsid w:val="00A509D0"/>
    <w:rsid w:val="00A509F9"/>
    <w:rsid w:val="00A50AEA"/>
    <w:rsid w:val="00A50AEE"/>
    <w:rsid w:val="00A50FED"/>
    <w:rsid w:val="00A510B2"/>
    <w:rsid w:val="00A5110F"/>
    <w:rsid w:val="00A513B7"/>
    <w:rsid w:val="00A51905"/>
    <w:rsid w:val="00A51B4D"/>
    <w:rsid w:val="00A520FA"/>
    <w:rsid w:val="00A5235A"/>
    <w:rsid w:val="00A523BF"/>
    <w:rsid w:val="00A52465"/>
    <w:rsid w:val="00A526F0"/>
    <w:rsid w:val="00A52AE6"/>
    <w:rsid w:val="00A52C68"/>
    <w:rsid w:val="00A52CB8"/>
    <w:rsid w:val="00A52D28"/>
    <w:rsid w:val="00A532A0"/>
    <w:rsid w:val="00A5338C"/>
    <w:rsid w:val="00A53810"/>
    <w:rsid w:val="00A53992"/>
    <w:rsid w:val="00A5415C"/>
    <w:rsid w:val="00A5446C"/>
    <w:rsid w:val="00A54618"/>
    <w:rsid w:val="00A54730"/>
    <w:rsid w:val="00A54A1A"/>
    <w:rsid w:val="00A54BF8"/>
    <w:rsid w:val="00A54C1E"/>
    <w:rsid w:val="00A54D81"/>
    <w:rsid w:val="00A55078"/>
    <w:rsid w:val="00A55092"/>
    <w:rsid w:val="00A550CD"/>
    <w:rsid w:val="00A55734"/>
    <w:rsid w:val="00A55798"/>
    <w:rsid w:val="00A55932"/>
    <w:rsid w:val="00A5594A"/>
    <w:rsid w:val="00A55A6C"/>
    <w:rsid w:val="00A55D6A"/>
    <w:rsid w:val="00A55DB3"/>
    <w:rsid w:val="00A56157"/>
    <w:rsid w:val="00A56343"/>
    <w:rsid w:val="00A56896"/>
    <w:rsid w:val="00A56C1A"/>
    <w:rsid w:val="00A56C35"/>
    <w:rsid w:val="00A56F30"/>
    <w:rsid w:val="00A5701E"/>
    <w:rsid w:val="00A57164"/>
    <w:rsid w:val="00A574C9"/>
    <w:rsid w:val="00A5752B"/>
    <w:rsid w:val="00A579C4"/>
    <w:rsid w:val="00A57C3C"/>
    <w:rsid w:val="00A57D6D"/>
    <w:rsid w:val="00A57DC1"/>
    <w:rsid w:val="00A57E18"/>
    <w:rsid w:val="00A57FE8"/>
    <w:rsid w:val="00A6001D"/>
    <w:rsid w:val="00A60184"/>
    <w:rsid w:val="00A6052E"/>
    <w:rsid w:val="00A606B0"/>
    <w:rsid w:val="00A60773"/>
    <w:rsid w:val="00A60830"/>
    <w:rsid w:val="00A60EA4"/>
    <w:rsid w:val="00A60F43"/>
    <w:rsid w:val="00A61052"/>
    <w:rsid w:val="00A6117B"/>
    <w:rsid w:val="00A61253"/>
    <w:rsid w:val="00A612EC"/>
    <w:rsid w:val="00A61321"/>
    <w:rsid w:val="00A61395"/>
    <w:rsid w:val="00A615E9"/>
    <w:rsid w:val="00A618A4"/>
    <w:rsid w:val="00A61D1E"/>
    <w:rsid w:val="00A620C3"/>
    <w:rsid w:val="00A6239F"/>
    <w:rsid w:val="00A624DB"/>
    <w:rsid w:val="00A62752"/>
    <w:rsid w:val="00A627E4"/>
    <w:rsid w:val="00A62A87"/>
    <w:rsid w:val="00A62ACB"/>
    <w:rsid w:val="00A62D3C"/>
    <w:rsid w:val="00A6303B"/>
    <w:rsid w:val="00A636A4"/>
    <w:rsid w:val="00A63836"/>
    <w:rsid w:val="00A63905"/>
    <w:rsid w:val="00A63C1D"/>
    <w:rsid w:val="00A63DE3"/>
    <w:rsid w:val="00A63F46"/>
    <w:rsid w:val="00A6412B"/>
    <w:rsid w:val="00A642A6"/>
    <w:rsid w:val="00A6446B"/>
    <w:rsid w:val="00A649E4"/>
    <w:rsid w:val="00A64C46"/>
    <w:rsid w:val="00A64D55"/>
    <w:rsid w:val="00A64E6F"/>
    <w:rsid w:val="00A64E7D"/>
    <w:rsid w:val="00A6510B"/>
    <w:rsid w:val="00A65342"/>
    <w:rsid w:val="00A6542F"/>
    <w:rsid w:val="00A659B2"/>
    <w:rsid w:val="00A65AF2"/>
    <w:rsid w:val="00A65BAD"/>
    <w:rsid w:val="00A65E47"/>
    <w:rsid w:val="00A65FDE"/>
    <w:rsid w:val="00A661C5"/>
    <w:rsid w:val="00A66773"/>
    <w:rsid w:val="00A66B1B"/>
    <w:rsid w:val="00A66B6E"/>
    <w:rsid w:val="00A66C00"/>
    <w:rsid w:val="00A66C15"/>
    <w:rsid w:val="00A66C42"/>
    <w:rsid w:val="00A66F44"/>
    <w:rsid w:val="00A66FAB"/>
    <w:rsid w:val="00A66FE3"/>
    <w:rsid w:val="00A67060"/>
    <w:rsid w:val="00A670DD"/>
    <w:rsid w:val="00A6738B"/>
    <w:rsid w:val="00A67459"/>
    <w:rsid w:val="00A675AC"/>
    <w:rsid w:val="00A67939"/>
    <w:rsid w:val="00A70000"/>
    <w:rsid w:val="00A700D8"/>
    <w:rsid w:val="00A702FF"/>
    <w:rsid w:val="00A70724"/>
    <w:rsid w:val="00A7076A"/>
    <w:rsid w:val="00A707CB"/>
    <w:rsid w:val="00A707DB"/>
    <w:rsid w:val="00A70A7C"/>
    <w:rsid w:val="00A70B09"/>
    <w:rsid w:val="00A70B4C"/>
    <w:rsid w:val="00A70CF6"/>
    <w:rsid w:val="00A715A7"/>
    <w:rsid w:val="00A7193B"/>
    <w:rsid w:val="00A719B0"/>
    <w:rsid w:val="00A71E49"/>
    <w:rsid w:val="00A7203C"/>
    <w:rsid w:val="00A7203D"/>
    <w:rsid w:val="00A72797"/>
    <w:rsid w:val="00A72F5E"/>
    <w:rsid w:val="00A733D5"/>
    <w:rsid w:val="00A736F1"/>
    <w:rsid w:val="00A73B03"/>
    <w:rsid w:val="00A73C9B"/>
    <w:rsid w:val="00A7452B"/>
    <w:rsid w:val="00A74738"/>
    <w:rsid w:val="00A74C3D"/>
    <w:rsid w:val="00A7504E"/>
    <w:rsid w:val="00A75108"/>
    <w:rsid w:val="00A754F8"/>
    <w:rsid w:val="00A755E3"/>
    <w:rsid w:val="00A7567F"/>
    <w:rsid w:val="00A7571B"/>
    <w:rsid w:val="00A758E2"/>
    <w:rsid w:val="00A75951"/>
    <w:rsid w:val="00A75A0A"/>
    <w:rsid w:val="00A75A6A"/>
    <w:rsid w:val="00A75DED"/>
    <w:rsid w:val="00A76077"/>
    <w:rsid w:val="00A76490"/>
    <w:rsid w:val="00A765D1"/>
    <w:rsid w:val="00A7668C"/>
    <w:rsid w:val="00A76843"/>
    <w:rsid w:val="00A7684B"/>
    <w:rsid w:val="00A768B1"/>
    <w:rsid w:val="00A76AED"/>
    <w:rsid w:val="00A76DD5"/>
    <w:rsid w:val="00A76E77"/>
    <w:rsid w:val="00A77239"/>
    <w:rsid w:val="00A77303"/>
    <w:rsid w:val="00A7774A"/>
    <w:rsid w:val="00A77839"/>
    <w:rsid w:val="00A77884"/>
    <w:rsid w:val="00A77B6E"/>
    <w:rsid w:val="00A77BD7"/>
    <w:rsid w:val="00A77C47"/>
    <w:rsid w:val="00A77F06"/>
    <w:rsid w:val="00A77FD8"/>
    <w:rsid w:val="00A801B6"/>
    <w:rsid w:val="00A8064C"/>
    <w:rsid w:val="00A80B94"/>
    <w:rsid w:val="00A80C49"/>
    <w:rsid w:val="00A80DE1"/>
    <w:rsid w:val="00A80FBD"/>
    <w:rsid w:val="00A81030"/>
    <w:rsid w:val="00A810B4"/>
    <w:rsid w:val="00A811A1"/>
    <w:rsid w:val="00A811AD"/>
    <w:rsid w:val="00A811B6"/>
    <w:rsid w:val="00A81217"/>
    <w:rsid w:val="00A81E61"/>
    <w:rsid w:val="00A8200A"/>
    <w:rsid w:val="00A82413"/>
    <w:rsid w:val="00A826D5"/>
    <w:rsid w:val="00A82B4E"/>
    <w:rsid w:val="00A82CE7"/>
    <w:rsid w:val="00A8303B"/>
    <w:rsid w:val="00A83040"/>
    <w:rsid w:val="00A8304F"/>
    <w:rsid w:val="00A8320C"/>
    <w:rsid w:val="00A834CF"/>
    <w:rsid w:val="00A835A4"/>
    <w:rsid w:val="00A83B39"/>
    <w:rsid w:val="00A83DE6"/>
    <w:rsid w:val="00A842F8"/>
    <w:rsid w:val="00A842F9"/>
    <w:rsid w:val="00A844BE"/>
    <w:rsid w:val="00A845FD"/>
    <w:rsid w:val="00A847DB"/>
    <w:rsid w:val="00A84B24"/>
    <w:rsid w:val="00A8532A"/>
    <w:rsid w:val="00A85612"/>
    <w:rsid w:val="00A8597C"/>
    <w:rsid w:val="00A8597D"/>
    <w:rsid w:val="00A85AA0"/>
    <w:rsid w:val="00A86492"/>
    <w:rsid w:val="00A8649A"/>
    <w:rsid w:val="00A869CE"/>
    <w:rsid w:val="00A86B73"/>
    <w:rsid w:val="00A86D0E"/>
    <w:rsid w:val="00A8728E"/>
    <w:rsid w:val="00A87396"/>
    <w:rsid w:val="00A876B8"/>
    <w:rsid w:val="00A8783C"/>
    <w:rsid w:val="00A879B5"/>
    <w:rsid w:val="00A87A30"/>
    <w:rsid w:val="00A90357"/>
    <w:rsid w:val="00A903F5"/>
    <w:rsid w:val="00A90A8D"/>
    <w:rsid w:val="00A9132C"/>
    <w:rsid w:val="00A91649"/>
    <w:rsid w:val="00A9165A"/>
    <w:rsid w:val="00A91AE4"/>
    <w:rsid w:val="00A91BD4"/>
    <w:rsid w:val="00A91EFA"/>
    <w:rsid w:val="00A91FF1"/>
    <w:rsid w:val="00A921AF"/>
    <w:rsid w:val="00A922C5"/>
    <w:rsid w:val="00A92443"/>
    <w:rsid w:val="00A92586"/>
    <w:rsid w:val="00A926E0"/>
    <w:rsid w:val="00A92834"/>
    <w:rsid w:val="00A92BF3"/>
    <w:rsid w:val="00A92D31"/>
    <w:rsid w:val="00A92DD8"/>
    <w:rsid w:val="00A92EC8"/>
    <w:rsid w:val="00A9322E"/>
    <w:rsid w:val="00A9353A"/>
    <w:rsid w:val="00A935E9"/>
    <w:rsid w:val="00A938C7"/>
    <w:rsid w:val="00A93C54"/>
    <w:rsid w:val="00A93C7F"/>
    <w:rsid w:val="00A93F1B"/>
    <w:rsid w:val="00A93FFE"/>
    <w:rsid w:val="00A9487F"/>
    <w:rsid w:val="00A94B4D"/>
    <w:rsid w:val="00A94F24"/>
    <w:rsid w:val="00A94FDF"/>
    <w:rsid w:val="00A953E4"/>
    <w:rsid w:val="00A95483"/>
    <w:rsid w:val="00A9599C"/>
    <w:rsid w:val="00A96018"/>
    <w:rsid w:val="00A962BF"/>
    <w:rsid w:val="00A96348"/>
    <w:rsid w:val="00A96574"/>
    <w:rsid w:val="00A966A1"/>
    <w:rsid w:val="00A96858"/>
    <w:rsid w:val="00A96E80"/>
    <w:rsid w:val="00A97106"/>
    <w:rsid w:val="00A9767C"/>
    <w:rsid w:val="00A9790F"/>
    <w:rsid w:val="00A97A05"/>
    <w:rsid w:val="00A97B1A"/>
    <w:rsid w:val="00A97BAE"/>
    <w:rsid w:val="00A97BB9"/>
    <w:rsid w:val="00A97BC1"/>
    <w:rsid w:val="00A97C7E"/>
    <w:rsid w:val="00AA0640"/>
    <w:rsid w:val="00AA0732"/>
    <w:rsid w:val="00AA1239"/>
    <w:rsid w:val="00AA133E"/>
    <w:rsid w:val="00AA1E3D"/>
    <w:rsid w:val="00AA224B"/>
    <w:rsid w:val="00AA2820"/>
    <w:rsid w:val="00AA2C1D"/>
    <w:rsid w:val="00AA2F0C"/>
    <w:rsid w:val="00AA2FA2"/>
    <w:rsid w:val="00AA3313"/>
    <w:rsid w:val="00AA34BE"/>
    <w:rsid w:val="00AA34EA"/>
    <w:rsid w:val="00AA3763"/>
    <w:rsid w:val="00AA37FD"/>
    <w:rsid w:val="00AA3DC6"/>
    <w:rsid w:val="00AA3FD2"/>
    <w:rsid w:val="00AA4014"/>
    <w:rsid w:val="00AA4055"/>
    <w:rsid w:val="00AA41C1"/>
    <w:rsid w:val="00AA436F"/>
    <w:rsid w:val="00AA4402"/>
    <w:rsid w:val="00AA4B77"/>
    <w:rsid w:val="00AA4C3E"/>
    <w:rsid w:val="00AA4CE3"/>
    <w:rsid w:val="00AA4E08"/>
    <w:rsid w:val="00AA526D"/>
    <w:rsid w:val="00AA5498"/>
    <w:rsid w:val="00AA58CD"/>
    <w:rsid w:val="00AA5B59"/>
    <w:rsid w:val="00AA6015"/>
    <w:rsid w:val="00AA612C"/>
    <w:rsid w:val="00AA63AC"/>
    <w:rsid w:val="00AA68C2"/>
    <w:rsid w:val="00AA6A85"/>
    <w:rsid w:val="00AA6DFB"/>
    <w:rsid w:val="00AA6EDC"/>
    <w:rsid w:val="00AA6FBB"/>
    <w:rsid w:val="00AA70FB"/>
    <w:rsid w:val="00AA7265"/>
    <w:rsid w:val="00AA748C"/>
    <w:rsid w:val="00AA7E73"/>
    <w:rsid w:val="00AB049A"/>
    <w:rsid w:val="00AB04F6"/>
    <w:rsid w:val="00AB08F1"/>
    <w:rsid w:val="00AB0924"/>
    <w:rsid w:val="00AB0AB7"/>
    <w:rsid w:val="00AB0AF1"/>
    <w:rsid w:val="00AB0CA3"/>
    <w:rsid w:val="00AB0F07"/>
    <w:rsid w:val="00AB0FB1"/>
    <w:rsid w:val="00AB1285"/>
    <w:rsid w:val="00AB1374"/>
    <w:rsid w:val="00AB1836"/>
    <w:rsid w:val="00AB19D5"/>
    <w:rsid w:val="00AB1A90"/>
    <w:rsid w:val="00AB1DDB"/>
    <w:rsid w:val="00AB1FC7"/>
    <w:rsid w:val="00AB21B0"/>
    <w:rsid w:val="00AB230E"/>
    <w:rsid w:val="00AB232A"/>
    <w:rsid w:val="00AB2335"/>
    <w:rsid w:val="00AB25B7"/>
    <w:rsid w:val="00AB279C"/>
    <w:rsid w:val="00AB27BE"/>
    <w:rsid w:val="00AB2E73"/>
    <w:rsid w:val="00AB307F"/>
    <w:rsid w:val="00AB36BF"/>
    <w:rsid w:val="00AB3775"/>
    <w:rsid w:val="00AB38F5"/>
    <w:rsid w:val="00AB3B24"/>
    <w:rsid w:val="00AB3EDA"/>
    <w:rsid w:val="00AB4402"/>
    <w:rsid w:val="00AB48E9"/>
    <w:rsid w:val="00AB4A3A"/>
    <w:rsid w:val="00AB51B3"/>
    <w:rsid w:val="00AB5467"/>
    <w:rsid w:val="00AB56FC"/>
    <w:rsid w:val="00AB5C2F"/>
    <w:rsid w:val="00AB6448"/>
    <w:rsid w:val="00AB65EB"/>
    <w:rsid w:val="00AB6872"/>
    <w:rsid w:val="00AB6B2B"/>
    <w:rsid w:val="00AB6D76"/>
    <w:rsid w:val="00AB7324"/>
    <w:rsid w:val="00AB7A1C"/>
    <w:rsid w:val="00AB7A7E"/>
    <w:rsid w:val="00AB7AC8"/>
    <w:rsid w:val="00AB7F3A"/>
    <w:rsid w:val="00AC070D"/>
    <w:rsid w:val="00AC092F"/>
    <w:rsid w:val="00AC0CE2"/>
    <w:rsid w:val="00AC0EB0"/>
    <w:rsid w:val="00AC11D5"/>
    <w:rsid w:val="00AC1A51"/>
    <w:rsid w:val="00AC1AAD"/>
    <w:rsid w:val="00AC1ADA"/>
    <w:rsid w:val="00AC1C46"/>
    <w:rsid w:val="00AC1CD6"/>
    <w:rsid w:val="00AC2005"/>
    <w:rsid w:val="00AC214E"/>
    <w:rsid w:val="00AC2191"/>
    <w:rsid w:val="00AC228C"/>
    <w:rsid w:val="00AC273B"/>
    <w:rsid w:val="00AC2978"/>
    <w:rsid w:val="00AC29E3"/>
    <w:rsid w:val="00AC2A66"/>
    <w:rsid w:val="00AC2C7E"/>
    <w:rsid w:val="00AC3070"/>
    <w:rsid w:val="00AC3111"/>
    <w:rsid w:val="00AC35FD"/>
    <w:rsid w:val="00AC3613"/>
    <w:rsid w:val="00AC368C"/>
    <w:rsid w:val="00AC3741"/>
    <w:rsid w:val="00AC39DD"/>
    <w:rsid w:val="00AC39F2"/>
    <w:rsid w:val="00AC3A59"/>
    <w:rsid w:val="00AC3E51"/>
    <w:rsid w:val="00AC4177"/>
    <w:rsid w:val="00AC44D4"/>
    <w:rsid w:val="00AC44E1"/>
    <w:rsid w:val="00AC46C7"/>
    <w:rsid w:val="00AC48D6"/>
    <w:rsid w:val="00AC4C61"/>
    <w:rsid w:val="00AC4CBA"/>
    <w:rsid w:val="00AC4EE2"/>
    <w:rsid w:val="00AC4EE9"/>
    <w:rsid w:val="00AC4FD1"/>
    <w:rsid w:val="00AC5072"/>
    <w:rsid w:val="00AC51E4"/>
    <w:rsid w:val="00AC52A3"/>
    <w:rsid w:val="00AC5341"/>
    <w:rsid w:val="00AC56F3"/>
    <w:rsid w:val="00AC586D"/>
    <w:rsid w:val="00AC5BD0"/>
    <w:rsid w:val="00AC5C9A"/>
    <w:rsid w:val="00AC5CFE"/>
    <w:rsid w:val="00AC5DAC"/>
    <w:rsid w:val="00AC618B"/>
    <w:rsid w:val="00AC6297"/>
    <w:rsid w:val="00AC62E1"/>
    <w:rsid w:val="00AC6504"/>
    <w:rsid w:val="00AC6A9D"/>
    <w:rsid w:val="00AC6ADB"/>
    <w:rsid w:val="00AC6B3F"/>
    <w:rsid w:val="00AC6D0C"/>
    <w:rsid w:val="00AC6DFD"/>
    <w:rsid w:val="00AC6E41"/>
    <w:rsid w:val="00AC7279"/>
    <w:rsid w:val="00AC73E0"/>
    <w:rsid w:val="00AC7444"/>
    <w:rsid w:val="00AC786A"/>
    <w:rsid w:val="00AC7C42"/>
    <w:rsid w:val="00AC7DFD"/>
    <w:rsid w:val="00AD00AD"/>
    <w:rsid w:val="00AD02DC"/>
    <w:rsid w:val="00AD037B"/>
    <w:rsid w:val="00AD0524"/>
    <w:rsid w:val="00AD078D"/>
    <w:rsid w:val="00AD0996"/>
    <w:rsid w:val="00AD0A92"/>
    <w:rsid w:val="00AD0BBA"/>
    <w:rsid w:val="00AD0C67"/>
    <w:rsid w:val="00AD0C73"/>
    <w:rsid w:val="00AD1016"/>
    <w:rsid w:val="00AD11F4"/>
    <w:rsid w:val="00AD146C"/>
    <w:rsid w:val="00AD16AD"/>
    <w:rsid w:val="00AD17C6"/>
    <w:rsid w:val="00AD1C8F"/>
    <w:rsid w:val="00AD1DE0"/>
    <w:rsid w:val="00AD22A7"/>
    <w:rsid w:val="00AD22D8"/>
    <w:rsid w:val="00AD259A"/>
    <w:rsid w:val="00AD26E5"/>
    <w:rsid w:val="00AD2877"/>
    <w:rsid w:val="00AD2CE1"/>
    <w:rsid w:val="00AD2DCE"/>
    <w:rsid w:val="00AD2FE5"/>
    <w:rsid w:val="00AD3265"/>
    <w:rsid w:val="00AD346A"/>
    <w:rsid w:val="00AD3659"/>
    <w:rsid w:val="00AD375E"/>
    <w:rsid w:val="00AD3ADB"/>
    <w:rsid w:val="00AD3B93"/>
    <w:rsid w:val="00AD3E48"/>
    <w:rsid w:val="00AD4AD6"/>
    <w:rsid w:val="00AD4B90"/>
    <w:rsid w:val="00AD4CDB"/>
    <w:rsid w:val="00AD50B9"/>
    <w:rsid w:val="00AD5333"/>
    <w:rsid w:val="00AD5413"/>
    <w:rsid w:val="00AD55C3"/>
    <w:rsid w:val="00AD55D7"/>
    <w:rsid w:val="00AD5798"/>
    <w:rsid w:val="00AD5D70"/>
    <w:rsid w:val="00AD6506"/>
    <w:rsid w:val="00AD6821"/>
    <w:rsid w:val="00AD6A01"/>
    <w:rsid w:val="00AD6BFC"/>
    <w:rsid w:val="00AD704F"/>
    <w:rsid w:val="00AD7139"/>
    <w:rsid w:val="00AD71D7"/>
    <w:rsid w:val="00AD722B"/>
    <w:rsid w:val="00AD7470"/>
    <w:rsid w:val="00AD779E"/>
    <w:rsid w:val="00AD77D8"/>
    <w:rsid w:val="00AD7832"/>
    <w:rsid w:val="00AD7B0E"/>
    <w:rsid w:val="00AD7CA2"/>
    <w:rsid w:val="00AD7EBE"/>
    <w:rsid w:val="00AE042E"/>
    <w:rsid w:val="00AE06FB"/>
    <w:rsid w:val="00AE079A"/>
    <w:rsid w:val="00AE0B57"/>
    <w:rsid w:val="00AE109C"/>
    <w:rsid w:val="00AE116F"/>
    <w:rsid w:val="00AE13B9"/>
    <w:rsid w:val="00AE144F"/>
    <w:rsid w:val="00AE1486"/>
    <w:rsid w:val="00AE15BC"/>
    <w:rsid w:val="00AE16A9"/>
    <w:rsid w:val="00AE19D4"/>
    <w:rsid w:val="00AE1A4A"/>
    <w:rsid w:val="00AE1A77"/>
    <w:rsid w:val="00AE1C4A"/>
    <w:rsid w:val="00AE1C96"/>
    <w:rsid w:val="00AE1DB1"/>
    <w:rsid w:val="00AE21B8"/>
    <w:rsid w:val="00AE228E"/>
    <w:rsid w:val="00AE2368"/>
    <w:rsid w:val="00AE2377"/>
    <w:rsid w:val="00AE2452"/>
    <w:rsid w:val="00AE2B57"/>
    <w:rsid w:val="00AE2B8C"/>
    <w:rsid w:val="00AE2B98"/>
    <w:rsid w:val="00AE2C67"/>
    <w:rsid w:val="00AE2CA5"/>
    <w:rsid w:val="00AE2DAB"/>
    <w:rsid w:val="00AE303C"/>
    <w:rsid w:val="00AE30D7"/>
    <w:rsid w:val="00AE3150"/>
    <w:rsid w:val="00AE31AB"/>
    <w:rsid w:val="00AE31AD"/>
    <w:rsid w:val="00AE3352"/>
    <w:rsid w:val="00AE3587"/>
    <w:rsid w:val="00AE360E"/>
    <w:rsid w:val="00AE3742"/>
    <w:rsid w:val="00AE3862"/>
    <w:rsid w:val="00AE3AEB"/>
    <w:rsid w:val="00AE3B5F"/>
    <w:rsid w:val="00AE3E0C"/>
    <w:rsid w:val="00AE4024"/>
    <w:rsid w:val="00AE42C0"/>
    <w:rsid w:val="00AE4632"/>
    <w:rsid w:val="00AE46F4"/>
    <w:rsid w:val="00AE49EB"/>
    <w:rsid w:val="00AE4C60"/>
    <w:rsid w:val="00AE4F37"/>
    <w:rsid w:val="00AE5012"/>
    <w:rsid w:val="00AE51FE"/>
    <w:rsid w:val="00AE5211"/>
    <w:rsid w:val="00AE5301"/>
    <w:rsid w:val="00AE5380"/>
    <w:rsid w:val="00AE556D"/>
    <w:rsid w:val="00AE59F5"/>
    <w:rsid w:val="00AE59FC"/>
    <w:rsid w:val="00AE5AC6"/>
    <w:rsid w:val="00AE5B39"/>
    <w:rsid w:val="00AE6376"/>
    <w:rsid w:val="00AE664C"/>
    <w:rsid w:val="00AE66D2"/>
    <w:rsid w:val="00AE6785"/>
    <w:rsid w:val="00AE6C31"/>
    <w:rsid w:val="00AE6FCA"/>
    <w:rsid w:val="00AE7098"/>
    <w:rsid w:val="00AF005C"/>
    <w:rsid w:val="00AF05B3"/>
    <w:rsid w:val="00AF0617"/>
    <w:rsid w:val="00AF09D7"/>
    <w:rsid w:val="00AF0BE7"/>
    <w:rsid w:val="00AF0D8E"/>
    <w:rsid w:val="00AF0F5B"/>
    <w:rsid w:val="00AF128C"/>
    <w:rsid w:val="00AF1353"/>
    <w:rsid w:val="00AF13D0"/>
    <w:rsid w:val="00AF14CE"/>
    <w:rsid w:val="00AF151C"/>
    <w:rsid w:val="00AF18E1"/>
    <w:rsid w:val="00AF1AF3"/>
    <w:rsid w:val="00AF1D71"/>
    <w:rsid w:val="00AF1DBC"/>
    <w:rsid w:val="00AF1EAF"/>
    <w:rsid w:val="00AF258B"/>
    <w:rsid w:val="00AF25F0"/>
    <w:rsid w:val="00AF2760"/>
    <w:rsid w:val="00AF2937"/>
    <w:rsid w:val="00AF2AFD"/>
    <w:rsid w:val="00AF2F8A"/>
    <w:rsid w:val="00AF2FBC"/>
    <w:rsid w:val="00AF30FF"/>
    <w:rsid w:val="00AF35DD"/>
    <w:rsid w:val="00AF361C"/>
    <w:rsid w:val="00AF4043"/>
    <w:rsid w:val="00AF40A2"/>
    <w:rsid w:val="00AF40D2"/>
    <w:rsid w:val="00AF4150"/>
    <w:rsid w:val="00AF442E"/>
    <w:rsid w:val="00AF4655"/>
    <w:rsid w:val="00AF514D"/>
    <w:rsid w:val="00AF5225"/>
    <w:rsid w:val="00AF54B9"/>
    <w:rsid w:val="00AF57D7"/>
    <w:rsid w:val="00AF5905"/>
    <w:rsid w:val="00AF5DC1"/>
    <w:rsid w:val="00AF5EA4"/>
    <w:rsid w:val="00AF5F37"/>
    <w:rsid w:val="00AF60D2"/>
    <w:rsid w:val="00AF682C"/>
    <w:rsid w:val="00AF68F4"/>
    <w:rsid w:val="00AF6983"/>
    <w:rsid w:val="00AF6B35"/>
    <w:rsid w:val="00AF7589"/>
    <w:rsid w:val="00AF76B3"/>
    <w:rsid w:val="00AF76B9"/>
    <w:rsid w:val="00AF7774"/>
    <w:rsid w:val="00AF7AEB"/>
    <w:rsid w:val="00B000F4"/>
    <w:rsid w:val="00B001C7"/>
    <w:rsid w:val="00B00561"/>
    <w:rsid w:val="00B00599"/>
    <w:rsid w:val="00B0062B"/>
    <w:rsid w:val="00B007B0"/>
    <w:rsid w:val="00B00936"/>
    <w:rsid w:val="00B00B64"/>
    <w:rsid w:val="00B015A8"/>
    <w:rsid w:val="00B01C05"/>
    <w:rsid w:val="00B01C0D"/>
    <w:rsid w:val="00B01DC9"/>
    <w:rsid w:val="00B022FE"/>
    <w:rsid w:val="00B02719"/>
    <w:rsid w:val="00B0275C"/>
    <w:rsid w:val="00B02786"/>
    <w:rsid w:val="00B02ABD"/>
    <w:rsid w:val="00B02CAC"/>
    <w:rsid w:val="00B031BA"/>
    <w:rsid w:val="00B037C8"/>
    <w:rsid w:val="00B03A75"/>
    <w:rsid w:val="00B03B98"/>
    <w:rsid w:val="00B03DCA"/>
    <w:rsid w:val="00B0450F"/>
    <w:rsid w:val="00B046AA"/>
    <w:rsid w:val="00B0475A"/>
    <w:rsid w:val="00B04B27"/>
    <w:rsid w:val="00B04B6E"/>
    <w:rsid w:val="00B04DCD"/>
    <w:rsid w:val="00B04FA1"/>
    <w:rsid w:val="00B05929"/>
    <w:rsid w:val="00B05FD1"/>
    <w:rsid w:val="00B068F8"/>
    <w:rsid w:val="00B06DF1"/>
    <w:rsid w:val="00B06FF1"/>
    <w:rsid w:val="00B071DF"/>
    <w:rsid w:val="00B076AC"/>
    <w:rsid w:val="00B07757"/>
    <w:rsid w:val="00B07765"/>
    <w:rsid w:val="00B07AC1"/>
    <w:rsid w:val="00B07BF7"/>
    <w:rsid w:val="00B07FBC"/>
    <w:rsid w:val="00B10719"/>
    <w:rsid w:val="00B10767"/>
    <w:rsid w:val="00B107DF"/>
    <w:rsid w:val="00B10831"/>
    <w:rsid w:val="00B109AA"/>
    <w:rsid w:val="00B10ADD"/>
    <w:rsid w:val="00B10CCA"/>
    <w:rsid w:val="00B10F97"/>
    <w:rsid w:val="00B11023"/>
    <w:rsid w:val="00B11501"/>
    <w:rsid w:val="00B118A3"/>
    <w:rsid w:val="00B11A63"/>
    <w:rsid w:val="00B11B21"/>
    <w:rsid w:val="00B11B43"/>
    <w:rsid w:val="00B11D40"/>
    <w:rsid w:val="00B11E90"/>
    <w:rsid w:val="00B12382"/>
    <w:rsid w:val="00B126B7"/>
    <w:rsid w:val="00B12B31"/>
    <w:rsid w:val="00B12B68"/>
    <w:rsid w:val="00B12C60"/>
    <w:rsid w:val="00B12D2A"/>
    <w:rsid w:val="00B12E7C"/>
    <w:rsid w:val="00B137AF"/>
    <w:rsid w:val="00B13B81"/>
    <w:rsid w:val="00B13C72"/>
    <w:rsid w:val="00B13C84"/>
    <w:rsid w:val="00B13EB6"/>
    <w:rsid w:val="00B1402F"/>
    <w:rsid w:val="00B1427C"/>
    <w:rsid w:val="00B1436A"/>
    <w:rsid w:val="00B1443B"/>
    <w:rsid w:val="00B1457D"/>
    <w:rsid w:val="00B146E9"/>
    <w:rsid w:val="00B14A61"/>
    <w:rsid w:val="00B14CEA"/>
    <w:rsid w:val="00B14D62"/>
    <w:rsid w:val="00B14EC2"/>
    <w:rsid w:val="00B15022"/>
    <w:rsid w:val="00B15171"/>
    <w:rsid w:val="00B15234"/>
    <w:rsid w:val="00B154A6"/>
    <w:rsid w:val="00B154AB"/>
    <w:rsid w:val="00B155DF"/>
    <w:rsid w:val="00B15723"/>
    <w:rsid w:val="00B15969"/>
    <w:rsid w:val="00B15B1F"/>
    <w:rsid w:val="00B15BE0"/>
    <w:rsid w:val="00B15E06"/>
    <w:rsid w:val="00B16220"/>
    <w:rsid w:val="00B162B5"/>
    <w:rsid w:val="00B164A6"/>
    <w:rsid w:val="00B165E4"/>
    <w:rsid w:val="00B16701"/>
    <w:rsid w:val="00B16A24"/>
    <w:rsid w:val="00B16AF2"/>
    <w:rsid w:val="00B16D7C"/>
    <w:rsid w:val="00B17512"/>
    <w:rsid w:val="00B176D5"/>
    <w:rsid w:val="00B177C6"/>
    <w:rsid w:val="00B17E6E"/>
    <w:rsid w:val="00B206A2"/>
    <w:rsid w:val="00B2071B"/>
    <w:rsid w:val="00B20EE7"/>
    <w:rsid w:val="00B2119E"/>
    <w:rsid w:val="00B211B7"/>
    <w:rsid w:val="00B213D9"/>
    <w:rsid w:val="00B2166C"/>
    <w:rsid w:val="00B216EB"/>
    <w:rsid w:val="00B21721"/>
    <w:rsid w:val="00B21944"/>
    <w:rsid w:val="00B21A03"/>
    <w:rsid w:val="00B21BF3"/>
    <w:rsid w:val="00B21D5D"/>
    <w:rsid w:val="00B21D65"/>
    <w:rsid w:val="00B22222"/>
    <w:rsid w:val="00B2222C"/>
    <w:rsid w:val="00B2257C"/>
    <w:rsid w:val="00B2281F"/>
    <w:rsid w:val="00B22D5F"/>
    <w:rsid w:val="00B230D1"/>
    <w:rsid w:val="00B231B5"/>
    <w:rsid w:val="00B23214"/>
    <w:rsid w:val="00B23296"/>
    <w:rsid w:val="00B23474"/>
    <w:rsid w:val="00B2358F"/>
    <w:rsid w:val="00B237E4"/>
    <w:rsid w:val="00B2395F"/>
    <w:rsid w:val="00B2399D"/>
    <w:rsid w:val="00B23A2A"/>
    <w:rsid w:val="00B23C68"/>
    <w:rsid w:val="00B23CA9"/>
    <w:rsid w:val="00B240A5"/>
    <w:rsid w:val="00B242BA"/>
    <w:rsid w:val="00B243EA"/>
    <w:rsid w:val="00B24438"/>
    <w:rsid w:val="00B24509"/>
    <w:rsid w:val="00B2455F"/>
    <w:rsid w:val="00B2469B"/>
    <w:rsid w:val="00B246CF"/>
    <w:rsid w:val="00B24D79"/>
    <w:rsid w:val="00B25234"/>
    <w:rsid w:val="00B25727"/>
    <w:rsid w:val="00B25B71"/>
    <w:rsid w:val="00B25C37"/>
    <w:rsid w:val="00B25D4F"/>
    <w:rsid w:val="00B2684B"/>
    <w:rsid w:val="00B26B2D"/>
    <w:rsid w:val="00B26B77"/>
    <w:rsid w:val="00B26BE6"/>
    <w:rsid w:val="00B26C38"/>
    <w:rsid w:val="00B26EF7"/>
    <w:rsid w:val="00B27092"/>
    <w:rsid w:val="00B271A9"/>
    <w:rsid w:val="00B27220"/>
    <w:rsid w:val="00B27413"/>
    <w:rsid w:val="00B275F4"/>
    <w:rsid w:val="00B27640"/>
    <w:rsid w:val="00B27896"/>
    <w:rsid w:val="00B306FC"/>
    <w:rsid w:val="00B309FD"/>
    <w:rsid w:val="00B30B47"/>
    <w:rsid w:val="00B30CB5"/>
    <w:rsid w:val="00B30D5D"/>
    <w:rsid w:val="00B30E51"/>
    <w:rsid w:val="00B30E66"/>
    <w:rsid w:val="00B3130C"/>
    <w:rsid w:val="00B31367"/>
    <w:rsid w:val="00B31456"/>
    <w:rsid w:val="00B318B5"/>
    <w:rsid w:val="00B31A72"/>
    <w:rsid w:val="00B31C90"/>
    <w:rsid w:val="00B31CAA"/>
    <w:rsid w:val="00B31F4F"/>
    <w:rsid w:val="00B3235B"/>
    <w:rsid w:val="00B32449"/>
    <w:rsid w:val="00B3287A"/>
    <w:rsid w:val="00B32CE3"/>
    <w:rsid w:val="00B32E70"/>
    <w:rsid w:val="00B332AF"/>
    <w:rsid w:val="00B33A4A"/>
    <w:rsid w:val="00B33C73"/>
    <w:rsid w:val="00B33DFF"/>
    <w:rsid w:val="00B33E14"/>
    <w:rsid w:val="00B340A7"/>
    <w:rsid w:val="00B347C7"/>
    <w:rsid w:val="00B3499A"/>
    <w:rsid w:val="00B34A5D"/>
    <w:rsid w:val="00B34D00"/>
    <w:rsid w:val="00B35169"/>
    <w:rsid w:val="00B35214"/>
    <w:rsid w:val="00B35720"/>
    <w:rsid w:val="00B35BCE"/>
    <w:rsid w:val="00B35CD6"/>
    <w:rsid w:val="00B35CF4"/>
    <w:rsid w:val="00B35F60"/>
    <w:rsid w:val="00B36087"/>
    <w:rsid w:val="00B360F1"/>
    <w:rsid w:val="00B364CC"/>
    <w:rsid w:val="00B36D54"/>
    <w:rsid w:val="00B36D96"/>
    <w:rsid w:val="00B36FB8"/>
    <w:rsid w:val="00B371C1"/>
    <w:rsid w:val="00B3737E"/>
    <w:rsid w:val="00B3782E"/>
    <w:rsid w:val="00B378A1"/>
    <w:rsid w:val="00B37DD2"/>
    <w:rsid w:val="00B37EF0"/>
    <w:rsid w:val="00B4030F"/>
    <w:rsid w:val="00B40407"/>
    <w:rsid w:val="00B405E9"/>
    <w:rsid w:val="00B4093A"/>
    <w:rsid w:val="00B409DE"/>
    <w:rsid w:val="00B40AD8"/>
    <w:rsid w:val="00B40BB2"/>
    <w:rsid w:val="00B40C00"/>
    <w:rsid w:val="00B40E86"/>
    <w:rsid w:val="00B41103"/>
    <w:rsid w:val="00B41165"/>
    <w:rsid w:val="00B412C6"/>
    <w:rsid w:val="00B4134D"/>
    <w:rsid w:val="00B41469"/>
    <w:rsid w:val="00B416EB"/>
    <w:rsid w:val="00B4174F"/>
    <w:rsid w:val="00B4186D"/>
    <w:rsid w:val="00B41929"/>
    <w:rsid w:val="00B41BF3"/>
    <w:rsid w:val="00B41D38"/>
    <w:rsid w:val="00B420A1"/>
    <w:rsid w:val="00B4259C"/>
    <w:rsid w:val="00B42694"/>
    <w:rsid w:val="00B427B1"/>
    <w:rsid w:val="00B42814"/>
    <w:rsid w:val="00B42C5F"/>
    <w:rsid w:val="00B43548"/>
    <w:rsid w:val="00B436D7"/>
    <w:rsid w:val="00B43E74"/>
    <w:rsid w:val="00B442F8"/>
    <w:rsid w:val="00B4447D"/>
    <w:rsid w:val="00B44E51"/>
    <w:rsid w:val="00B450CF"/>
    <w:rsid w:val="00B45196"/>
    <w:rsid w:val="00B45252"/>
    <w:rsid w:val="00B453DB"/>
    <w:rsid w:val="00B45577"/>
    <w:rsid w:val="00B4580C"/>
    <w:rsid w:val="00B45A9E"/>
    <w:rsid w:val="00B45B0D"/>
    <w:rsid w:val="00B45CA9"/>
    <w:rsid w:val="00B45D54"/>
    <w:rsid w:val="00B46006"/>
    <w:rsid w:val="00B462E4"/>
    <w:rsid w:val="00B464E6"/>
    <w:rsid w:val="00B465FD"/>
    <w:rsid w:val="00B46C2A"/>
    <w:rsid w:val="00B46DFD"/>
    <w:rsid w:val="00B46E51"/>
    <w:rsid w:val="00B47199"/>
    <w:rsid w:val="00B476F3"/>
    <w:rsid w:val="00B5045D"/>
    <w:rsid w:val="00B5073F"/>
    <w:rsid w:val="00B507E1"/>
    <w:rsid w:val="00B508E6"/>
    <w:rsid w:val="00B50B2D"/>
    <w:rsid w:val="00B51162"/>
    <w:rsid w:val="00B5153B"/>
    <w:rsid w:val="00B5169C"/>
    <w:rsid w:val="00B519AC"/>
    <w:rsid w:val="00B51A9B"/>
    <w:rsid w:val="00B5220B"/>
    <w:rsid w:val="00B522E7"/>
    <w:rsid w:val="00B5247E"/>
    <w:rsid w:val="00B52D4C"/>
    <w:rsid w:val="00B52EF9"/>
    <w:rsid w:val="00B53AA8"/>
    <w:rsid w:val="00B53B92"/>
    <w:rsid w:val="00B53BA4"/>
    <w:rsid w:val="00B53BFB"/>
    <w:rsid w:val="00B53C8D"/>
    <w:rsid w:val="00B53E07"/>
    <w:rsid w:val="00B53EB2"/>
    <w:rsid w:val="00B541EE"/>
    <w:rsid w:val="00B5425D"/>
    <w:rsid w:val="00B54288"/>
    <w:rsid w:val="00B54467"/>
    <w:rsid w:val="00B54616"/>
    <w:rsid w:val="00B54901"/>
    <w:rsid w:val="00B54939"/>
    <w:rsid w:val="00B54C40"/>
    <w:rsid w:val="00B54E11"/>
    <w:rsid w:val="00B54E5E"/>
    <w:rsid w:val="00B55291"/>
    <w:rsid w:val="00B55759"/>
    <w:rsid w:val="00B558F4"/>
    <w:rsid w:val="00B55C22"/>
    <w:rsid w:val="00B55E59"/>
    <w:rsid w:val="00B55FA1"/>
    <w:rsid w:val="00B56293"/>
    <w:rsid w:val="00B5633F"/>
    <w:rsid w:val="00B566C4"/>
    <w:rsid w:val="00B5678E"/>
    <w:rsid w:val="00B56A87"/>
    <w:rsid w:val="00B56AB7"/>
    <w:rsid w:val="00B57764"/>
    <w:rsid w:val="00B57868"/>
    <w:rsid w:val="00B5791A"/>
    <w:rsid w:val="00B57C68"/>
    <w:rsid w:val="00B57C71"/>
    <w:rsid w:val="00B57CB4"/>
    <w:rsid w:val="00B600C7"/>
    <w:rsid w:val="00B6054D"/>
    <w:rsid w:val="00B60551"/>
    <w:rsid w:val="00B60584"/>
    <w:rsid w:val="00B605DB"/>
    <w:rsid w:val="00B60737"/>
    <w:rsid w:val="00B60DA6"/>
    <w:rsid w:val="00B60E46"/>
    <w:rsid w:val="00B61005"/>
    <w:rsid w:val="00B613D2"/>
    <w:rsid w:val="00B613EC"/>
    <w:rsid w:val="00B616FC"/>
    <w:rsid w:val="00B61A81"/>
    <w:rsid w:val="00B6236D"/>
    <w:rsid w:val="00B628A4"/>
    <w:rsid w:val="00B628CF"/>
    <w:rsid w:val="00B62ADA"/>
    <w:rsid w:val="00B62E73"/>
    <w:rsid w:val="00B6350C"/>
    <w:rsid w:val="00B63B2A"/>
    <w:rsid w:val="00B640DE"/>
    <w:rsid w:val="00B641D2"/>
    <w:rsid w:val="00B643CE"/>
    <w:rsid w:val="00B64786"/>
    <w:rsid w:val="00B64AC6"/>
    <w:rsid w:val="00B64EEE"/>
    <w:rsid w:val="00B64F91"/>
    <w:rsid w:val="00B65094"/>
    <w:rsid w:val="00B65352"/>
    <w:rsid w:val="00B65470"/>
    <w:rsid w:val="00B654A4"/>
    <w:rsid w:val="00B654C8"/>
    <w:rsid w:val="00B6550A"/>
    <w:rsid w:val="00B6560E"/>
    <w:rsid w:val="00B656CC"/>
    <w:rsid w:val="00B664A7"/>
    <w:rsid w:val="00B66692"/>
    <w:rsid w:val="00B66D16"/>
    <w:rsid w:val="00B66D45"/>
    <w:rsid w:val="00B66E76"/>
    <w:rsid w:val="00B67766"/>
    <w:rsid w:val="00B67D1A"/>
    <w:rsid w:val="00B67D2E"/>
    <w:rsid w:val="00B67E04"/>
    <w:rsid w:val="00B67E0E"/>
    <w:rsid w:val="00B70039"/>
    <w:rsid w:val="00B70646"/>
    <w:rsid w:val="00B70933"/>
    <w:rsid w:val="00B70A0C"/>
    <w:rsid w:val="00B70D86"/>
    <w:rsid w:val="00B70E01"/>
    <w:rsid w:val="00B710A3"/>
    <w:rsid w:val="00B711EE"/>
    <w:rsid w:val="00B711F0"/>
    <w:rsid w:val="00B71B9B"/>
    <w:rsid w:val="00B71C7C"/>
    <w:rsid w:val="00B71CD2"/>
    <w:rsid w:val="00B71CD4"/>
    <w:rsid w:val="00B71CF6"/>
    <w:rsid w:val="00B71DC4"/>
    <w:rsid w:val="00B72014"/>
    <w:rsid w:val="00B72071"/>
    <w:rsid w:val="00B72308"/>
    <w:rsid w:val="00B724DE"/>
    <w:rsid w:val="00B725E1"/>
    <w:rsid w:val="00B7267E"/>
    <w:rsid w:val="00B72848"/>
    <w:rsid w:val="00B72AA2"/>
    <w:rsid w:val="00B72D48"/>
    <w:rsid w:val="00B72FF9"/>
    <w:rsid w:val="00B7311F"/>
    <w:rsid w:val="00B7320B"/>
    <w:rsid w:val="00B7325B"/>
    <w:rsid w:val="00B738D5"/>
    <w:rsid w:val="00B73A17"/>
    <w:rsid w:val="00B73B5B"/>
    <w:rsid w:val="00B73D13"/>
    <w:rsid w:val="00B73EE8"/>
    <w:rsid w:val="00B7419D"/>
    <w:rsid w:val="00B741D8"/>
    <w:rsid w:val="00B74219"/>
    <w:rsid w:val="00B7427D"/>
    <w:rsid w:val="00B74379"/>
    <w:rsid w:val="00B74595"/>
    <w:rsid w:val="00B74744"/>
    <w:rsid w:val="00B74778"/>
    <w:rsid w:val="00B747B7"/>
    <w:rsid w:val="00B74878"/>
    <w:rsid w:val="00B74C13"/>
    <w:rsid w:val="00B74E60"/>
    <w:rsid w:val="00B750B8"/>
    <w:rsid w:val="00B75128"/>
    <w:rsid w:val="00B75B7D"/>
    <w:rsid w:val="00B75E60"/>
    <w:rsid w:val="00B76002"/>
    <w:rsid w:val="00B760E4"/>
    <w:rsid w:val="00B76328"/>
    <w:rsid w:val="00B76D8A"/>
    <w:rsid w:val="00B76DFC"/>
    <w:rsid w:val="00B76E05"/>
    <w:rsid w:val="00B77007"/>
    <w:rsid w:val="00B77039"/>
    <w:rsid w:val="00B77092"/>
    <w:rsid w:val="00B7710C"/>
    <w:rsid w:val="00B77CAD"/>
    <w:rsid w:val="00B77E4B"/>
    <w:rsid w:val="00B77FE7"/>
    <w:rsid w:val="00B80728"/>
    <w:rsid w:val="00B80A38"/>
    <w:rsid w:val="00B80DF9"/>
    <w:rsid w:val="00B80F72"/>
    <w:rsid w:val="00B810CC"/>
    <w:rsid w:val="00B811B9"/>
    <w:rsid w:val="00B8166D"/>
    <w:rsid w:val="00B8170A"/>
    <w:rsid w:val="00B81CB7"/>
    <w:rsid w:val="00B81F7D"/>
    <w:rsid w:val="00B81FA5"/>
    <w:rsid w:val="00B823FD"/>
    <w:rsid w:val="00B827E6"/>
    <w:rsid w:val="00B829E1"/>
    <w:rsid w:val="00B82AFF"/>
    <w:rsid w:val="00B82D6A"/>
    <w:rsid w:val="00B82FF8"/>
    <w:rsid w:val="00B83287"/>
    <w:rsid w:val="00B8361A"/>
    <w:rsid w:val="00B83A6D"/>
    <w:rsid w:val="00B83EDB"/>
    <w:rsid w:val="00B8401B"/>
    <w:rsid w:val="00B84564"/>
    <w:rsid w:val="00B845EA"/>
    <w:rsid w:val="00B84A69"/>
    <w:rsid w:val="00B84D1F"/>
    <w:rsid w:val="00B84EEF"/>
    <w:rsid w:val="00B84F46"/>
    <w:rsid w:val="00B853C0"/>
    <w:rsid w:val="00B855B7"/>
    <w:rsid w:val="00B855C6"/>
    <w:rsid w:val="00B85690"/>
    <w:rsid w:val="00B856E0"/>
    <w:rsid w:val="00B85C3F"/>
    <w:rsid w:val="00B85DA3"/>
    <w:rsid w:val="00B85F50"/>
    <w:rsid w:val="00B860BC"/>
    <w:rsid w:val="00B86483"/>
    <w:rsid w:val="00B864A6"/>
    <w:rsid w:val="00B865EA"/>
    <w:rsid w:val="00B866EF"/>
    <w:rsid w:val="00B86ACC"/>
    <w:rsid w:val="00B86BA0"/>
    <w:rsid w:val="00B86E2B"/>
    <w:rsid w:val="00B87112"/>
    <w:rsid w:val="00B87228"/>
    <w:rsid w:val="00B87237"/>
    <w:rsid w:val="00B8723F"/>
    <w:rsid w:val="00B87979"/>
    <w:rsid w:val="00B9002E"/>
    <w:rsid w:val="00B9012A"/>
    <w:rsid w:val="00B90317"/>
    <w:rsid w:val="00B90328"/>
    <w:rsid w:val="00B9044E"/>
    <w:rsid w:val="00B9063A"/>
    <w:rsid w:val="00B90783"/>
    <w:rsid w:val="00B90A29"/>
    <w:rsid w:val="00B90B9C"/>
    <w:rsid w:val="00B90BAF"/>
    <w:rsid w:val="00B90F57"/>
    <w:rsid w:val="00B90F59"/>
    <w:rsid w:val="00B91429"/>
    <w:rsid w:val="00B9157E"/>
    <w:rsid w:val="00B918A1"/>
    <w:rsid w:val="00B92130"/>
    <w:rsid w:val="00B9228C"/>
    <w:rsid w:val="00B923D5"/>
    <w:rsid w:val="00B92453"/>
    <w:rsid w:val="00B925DC"/>
    <w:rsid w:val="00B927A6"/>
    <w:rsid w:val="00B9290E"/>
    <w:rsid w:val="00B92CF0"/>
    <w:rsid w:val="00B93518"/>
    <w:rsid w:val="00B935C5"/>
    <w:rsid w:val="00B9365F"/>
    <w:rsid w:val="00B93C07"/>
    <w:rsid w:val="00B93DDE"/>
    <w:rsid w:val="00B94B0A"/>
    <w:rsid w:val="00B94C02"/>
    <w:rsid w:val="00B94C8D"/>
    <w:rsid w:val="00B94CCE"/>
    <w:rsid w:val="00B94EDF"/>
    <w:rsid w:val="00B94EF3"/>
    <w:rsid w:val="00B950DE"/>
    <w:rsid w:val="00B952A3"/>
    <w:rsid w:val="00B9532F"/>
    <w:rsid w:val="00B95518"/>
    <w:rsid w:val="00B958A1"/>
    <w:rsid w:val="00B958AD"/>
    <w:rsid w:val="00B95933"/>
    <w:rsid w:val="00B95BA6"/>
    <w:rsid w:val="00B95E6A"/>
    <w:rsid w:val="00B95F69"/>
    <w:rsid w:val="00B96264"/>
    <w:rsid w:val="00B9627C"/>
    <w:rsid w:val="00B96505"/>
    <w:rsid w:val="00B966BA"/>
    <w:rsid w:val="00B96742"/>
    <w:rsid w:val="00B9674A"/>
    <w:rsid w:val="00B96797"/>
    <w:rsid w:val="00B968D8"/>
    <w:rsid w:val="00B969D5"/>
    <w:rsid w:val="00B96DD6"/>
    <w:rsid w:val="00B97008"/>
    <w:rsid w:val="00B9704E"/>
    <w:rsid w:val="00B974BD"/>
    <w:rsid w:val="00B979EA"/>
    <w:rsid w:val="00B97A7C"/>
    <w:rsid w:val="00B97CCE"/>
    <w:rsid w:val="00BA01CE"/>
    <w:rsid w:val="00BA0348"/>
    <w:rsid w:val="00BA0585"/>
    <w:rsid w:val="00BA08A0"/>
    <w:rsid w:val="00BA0AAD"/>
    <w:rsid w:val="00BA0C47"/>
    <w:rsid w:val="00BA0CA2"/>
    <w:rsid w:val="00BA0F65"/>
    <w:rsid w:val="00BA11AD"/>
    <w:rsid w:val="00BA12B9"/>
    <w:rsid w:val="00BA14A7"/>
    <w:rsid w:val="00BA1634"/>
    <w:rsid w:val="00BA16DE"/>
    <w:rsid w:val="00BA180E"/>
    <w:rsid w:val="00BA198B"/>
    <w:rsid w:val="00BA1B33"/>
    <w:rsid w:val="00BA22C2"/>
    <w:rsid w:val="00BA2357"/>
    <w:rsid w:val="00BA2405"/>
    <w:rsid w:val="00BA252F"/>
    <w:rsid w:val="00BA2570"/>
    <w:rsid w:val="00BA25B3"/>
    <w:rsid w:val="00BA28F3"/>
    <w:rsid w:val="00BA2B67"/>
    <w:rsid w:val="00BA2C80"/>
    <w:rsid w:val="00BA2EA6"/>
    <w:rsid w:val="00BA31EF"/>
    <w:rsid w:val="00BA3603"/>
    <w:rsid w:val="00BA371A"/>
    <w:rsid w:val="00BA3B1D"/>
    <w:rsid w:val="00BA4042"/>
    <w:rsid w:val="00BA4155"/>
    <w:rsid w:val="00BA4861"/>
    <w:rsid w:val="00BA4B00"/>
    <w:rsid w:val="00BA5064"/>
    <w:rsid w:val="00BA50D2"/>
    <w:rsid w:val="00BA51DD"/>
    <w:rsid w:val="00BA51ED"/>
    <w:rsid w:val="00BA523B"/>
    <w:rsid w:val="00BA535E"/>
    <w:rsid w:val="00BA5732"/>
    <w:rsid w:val="00BA5D77"/>
    <w:rsid w:val="00BA5E41"/>
    <w:rsid w:val="00BA6111"/>
    <w:rsid w:val="00BA6309"/>
    <w:rsid w:val="00BA6334"/>
    <w:rsid w:val="00BA635C"/>
    <w:rsid w:val="00BA6851"/>
    <w:rsid w:val="00BA6A9C"/>
    <w:rsid w:val="00BA6D0C"/>
    <w:rsid w:val="00BA6E59"/>
    <w:rsid w:val="00BA70DE"/>
    <w:rsid w:val="00BA7198"/>
    <w:rsid w:val="00BA7447"/>
    <w:rsid w:val="00BA7BD8"/>
    <w:rsid w:val="00BA7DA2"/>
    <w:rsid w:val="00BA7F9C"/>
    <w:rsid w:val="00BB0286"/>
    <w:rsid w:val="00BB0320"/>
    <w:rsid w:val="00BB09B5"/>
    <w:rsid w:val="00BB0A29"/>
    <w:rsid w:val="00BB0D38"/>
    <w:rsid w:val="00BB0D3B"/>
    <w:rsid w:val="00BB0F8B"/>
    <w:rsid w:val="00BB139D"/>
    <w:rsid w:val="00BB18AA"/>
    <w:rsid w:val="00BB18C4"/>
    <w:rsid w:val="00BB19CA"/>
    <w:rsid w:val="00BB1E0D"/>
    <w:rsid w:val="00BB1F51"/>
    <w:rsid w:val="00BB2037"/>
    <w:rsid w:val="00BB2119"/>
    <w:rsid w:val="00BB220A"/>
    <w:rsid w:val="00BB222F"/>
    <w:rsid w:val="00BB2424"/>
    <w:rsid w:val="00BB266D"/>
    <w:rsid w:val="00BB2764"/>
    <w:rsid w:val="00BB276C"/>
    <w:rsid w:val="00BB2EC4"/>
    <w:rsid w:val="00BB2ECB"/>
    <w:rsid w:val="00BB32A2"/>
    <w:rsid w:val="00BB32E0"/>
    <w:rsid w:val="00BB3545"/>
    <w:rsid w:val="00BB3646"/>
    <w:rsid w:val="00BB36C4"/>
    <w:rsid w:val="00BB3806"/>
    <w:rsid w:val="00BB39CA"/>
    <w:rsid w:val="00BB3BCB"/>
    <w:rsid w:val="00BB410E"/>
    <w:rsid w:val="00BB4290"/>
    <w:rsid w:val="00BB42CA"/>
    <w:rsid w:val="00BB4871"/>
    <w:rsid w:val="00BB4873"/>
    <w:rsid w:val="00BB4E38"/>
    <w:rsid w:val="00BB5740"/>
    <w:rsid w:val="00BB57DF"/>
    <w:rsid w:val="00BB58D0"/>
    <w:rsid w:val="00BB5E60"/>
    <w:rsid w:val="00BB600E"/>
    <w:rsid w:val="00BB612E"/>
    <w:rsid w:val="00BB64C8"/>
    <w:rsid w:val="00BB6910"/>
    <w:rsid w:val="00BB6E86"/>
    <w:rsid w:val="00BB7144"/>
    <w:rsid w:val="00BB72BE"/>
    <w:rsid w:val="00BB799C"/>
    <w:rsid w:val="00BB7A19"/>
    <w:rsid w:val="00BB7BE1"/>
    <w:rsid w:val="00BB7D48"/>
    <w:rsid w:val="00BB7ED0"/>
    <w:rsid w:val="00BB7F84"/>
    <w:rsid w:val="00BC0068"/>
    <w:rsid w:val="00BC09E1"/>
    <w:rsid w:val="00BC0AFD"/>
    <w:rsid w:val="00BC0BA7"/>
    <w:rsid w:val="00BC0EBF"/>
    <w:rsid w:val="00BC0F2F"/>
    <w:rsid w:val="00BC22B4"/>
    <w:rsid w:val="00BC2F33"/>
    <w:rsid w:val="00BC3094"/>
    <w:rsid w:val="00BC3303"/>
    <w:rsid w:val="00BC3652"/>
    <w:rsid w:val="00BC385B"/>
    <w:rsid w:val="00BC3C18"/>
    <w:rsid w:val="00BC3CB4"/>
    <w:rsid w:val="00BC407C"/>
    <w:rsid w:val="00BC44B1"/>
    <w:rsid w:val="00BC44CF"/>
    <w:rsid w:val="00BC44EA"/>
    <w:rsid w:val="00BC46CE"/>
    <w:rsid w:val="00BC483D"/>
    <w:rsid w:val="00BC4B7C"/>
    <w:rsid w:val="00BC4CDB"/>
    <w:rsid w:val="00BC4F2D"/>
    <w:rsid w:val="00BC5499"/>
    <w:rsid w:val="00BC5750"/>
    <w:rsid w:val="00BC590E"/>
    <w:rsid w:val="00BC592F"/>
    <w:rsid w:val="00BC5AF6"/>
    <w:rsid w:val="00BC5B59"/>
    <w:rsid w:val="00BC5D17"/>
    <w:rsid w:val="00BC6530"/>
    <w:rsid w:val="00BC6533"/>
    <w:rsid w:val="00BC6626"/>
    <w:rsid w:val="00BC69C2"/>
    <w:rsid w:val="00BC6A67"/>
    <w:rsid w:val="00BC6C80"/>
    <w:rsid w:val="00BC6C99"/>
    <w:rsid w:val="00BC6F23"/>
    <w:rsid w:val="00BC6F86"/>
    <w:rsid w:val="00BC7163"/>
    <w:rsid w:val="00BC7FB3"/>
    <w:rsid w:val="00BC7FE9"/>
    <w:rsid w:val="00BD00FD"/>
    <w:rsid w:val="00BD0641"/>
    <w:rsid w:val="00BD06D0"/>
    <w:rsid w:val="00BD0B00"/>
    <w:rsid w:val="00BD0EC8"/>
    <w:rsid w:val="00BD0F2F"/>
    <w:rsid w:val="00BD1292"/>
    <w:rsid w:val="00BD14DB"/>
    <w:rsid w:val="00BD167E"/>
    <w:rsid w:val="00BD18D8"/>
    <w:rsid w:val="00BD1C3D"/>
    <w:rsid w:val="00BD2025"/>
    <w:rsid w:val="00BD21C7"/>
    <w:rsid w:val="00BD22D1"/>
    <w:rsid w:val="00BD237E"/>
    <w:rsid w:val="00BD249C"/>
    <w:rsid w:val="00BD2ABE"/>
    <w:rsid w:val="00BD2DD6"/>
    <w:rsid w:val="00BD320A"/>
    <w:rsid w:val="00BD3235"/>
    <w:rsid w:val="00BD3386"/>
    <w:rsid w:val="00BD3609"/>
    <w:rsid w:val="00BD3A88"/>
    <w:rsid w:val="00BD3B84"/>
    <w:rsid w:val="00BD3E23"/>
    <w:rsid w:val="00BD4056"/>
    <w:rsid w:val="00BD4118"/>
    <w:rsid w:val="00BD412E"/>
    <w:rsid w:val="00BD41AA"/>
    <w:rsid w:val="00BD4251"/>
    <w:rsid w:val="00BD4337"/>
    <w:rsid w:val="00BD4AEB"/>
    <w:rsid w:val="00BD4BB0"/>
    <w:rsid w:val="00BD4D58"/>
    <w:rsid w:val="00BD4EA5"/>
    <w:rsid w:val="00BD4F3E"/>
    <w:rsid w:val="00BD5072"/>
    <w:rsid w:val="00BD5748"/>
    <w:rsid w:val="00BD5760"/>
    <w:rsid w:val="00BD5835"/>
    <w:rsid w:val="00BD58C5"/>
    <w:rsid w:val="00BD59CE"/>
    <w:rsid w:val="00BD5D62"/>
    <w:rsid w:val="00BD5E9A"/>
    <w:rsid w:val="00BD5F1C"/>
    <w:rsid w:val="00BD5F72"/>
    <w:rsid w:val="00BD5F84"/>
    <w:rsid w:val="00BD627C"/>
    <w:rsid w:val="00BD62E6"/>
    <w:rsid w:val="00BD652C"/>
    <w:rsid w:val="00BD6617"/>
    <w:rsid w:val="00BD70CC"/>
    <w:rsid w:val="00BD7193"/>
    <w:rsid w:val="00BD723E"/>
    <w:rsid w:val="00BD729C"/>
    <w:rsid w:val="00BD76A8"/>
    <w:rsid w:val="00BD76E3"/>
    <w:rsid w:val="00BD79AE"/>
    <w:rsid w:val="00BD7B2E"/>
    <w:rsid w:val="00BD7E25"/>
    <w:rsid w:val="00BD7EBA"/>
    <w:rsid w:val="00BE0B29"/>
    <w:rsid w:val="00BE0BF9"/>
    <w:rsid w:val="00BE146E"/>
    <w:rsid w:val="00BE1B4E"/>
    <w:rsid w:val="00BE1BB8"/>
    <w:rsid w:val="00BE1E22"/>
    <w:rsid w:val="00BE1EDB"/>
    <w:rsid w:val="00BE2121"/>
    <w:rsid w:val="00BE236B"/>
    <w:rsid w:val="00BE23EB"/>
    <w:rsid w:val="00BE25AF"/>
    <w:rsid w:val="00BE277E"/>
    <w:rsid w:val="00BE2AA3"/>
    <w:rsid w:val="00BE2BA1"/>
    <w:rsid w:val="00BE2EE2"/>
    <w:rsid w:val="00BE2EF3"/>
    <w:rsid w:val="00BE2FCE"/>
    <w:rsid w:val="00BE340B"/>
    <w:rsid w:val="00BE34D7"/>
    <w:rsid w:val="00BE3983"/>
    <w:rsid w:val="00BE3B4C"/>
    <w:rsid w:val="00BE3E49"/>
    <w:rsid w:val="00BE3F70"/>
    <w:rsid w:val="00BE410E"/>
    <w:rsid w:val="00BE42F4"/>
    <w:rsid w:val="00BE443E"/>
    <w:rsid w:val="00BE453B"/>
    <w:rsid w:val="00BE4A20"/>
    <w:rsid w:val="00BE56C1"/>
    <w:rsid w:val="00BE5719"/>
    <w:rsid w:val="00BE5B1B"/>
    <w:rsid w:val="00BE5B4E"/>
    <w:rsid w:val="00BE5D27"/>
    <w:rsid w:val="00BE5DB3"/>
    <w:rsid w:val="00BE5E87"/>
    <w:rsid w:val="00BE61E4"/>
    <w:rsid w:val="00BE629B"/>
    <w:rsid w:val="00BE62D5"/>
    <w:rsid w:val="00BE686B"/>
    <w:rsid w:val="00BE6900"/>
    <w:rsid w:val="00BE69FA"/>
    <w:rsid w:val="00BE6C2A"/>
    <w:rsid w:val="00BE6C40"/>
    <w:rsid w:val="00BE6E03"/>
    <w:rsid w:val="00BE6F27"/>
    <w:rsid w:val="00BE71A0"/>
    <w:rsid w:val="00BE7219"/>
    <w:rsid w:val="00BE7FB6"/>
    <w:rsid w:val="00BF006B"/>
    <w:rsid w:val="00BF0264"/>
    <w:rsid w:val="00BF03B0"/>
    <w:rsid w:val="00BF044B"/>
    <w:rsid w:val="00BF05DB"/>
    <w:rsid w:val="00BF07F2"/>
    <w:rsid w:val="00BF0C88"/>
    <w:rsid w:val="00BF0DB0"/>
    <w:rsid w:val="00BF1027"/>
    <w:rsid w:val="00BF1322"/>
    <w:rsid w:val="00BF1511"/>
    <w:rsid w:val="00BF1952"/>
    <w:rsid w:val="00BF1A38"/>
    <w:rsid w:val="00BF1C55"/>
    <w:rsid w:val="00BF2087"/>
    <w:rsid w:val="00BF2528"/>
    <w:rsid w:val="00BF252D"/>
    <w:rsid w:val="00BF270D"/>
    <w:rsid w:val="00BF2AB4"/>
    <w:rsid w:val="00BF2B5C"/>
    <w:rsid w:val="00BF2BE2"/>
    <w:rsid w:val="00BF2F80"/>
    <w:rsid w:val="00BF3416"/>
    <w:rsid w:val="00BF3605"/>
    <w:rsid w:val="00BF3B79"/>
    <w:rsid w:val="00BF3BDB"/>
    <w:rsid w:val="00BF3E4F"/>
    <w:rsid w:val="00BF3E88"/>
    <w:rsid w:val="00BF41B8"/>
    <w:rsid w:val="00BF4547"/>
    <w:rsid w:val="00BF4920"/>
    <w:rsid w:val="00BF4C07"/>
    <w:rsid w:val="00BF4CD7"/>
    <w:rsid w:val="00BF4D25"/>
    <w:rsid w:val="00BF4DB4"/>
    <w:rsid w:val="00BF53C6"/>
    <w:rsid w:val="00BF544C"/>
    <w:rsid w:val="00BF54DB"/>
    <w:rsid w:val="00BF565D"/>
    <w:rsid w:val="00BF586C"/>
    <w:rsid w:val="00BF5CD6"/>
    <w:rsid w:val="00BF6339"/>
    <w:rsid w:val="00BF63A8"/>
    <w:rsid w:val="00BF644B"/>
    <w:rsid w:val="00BF64DF"/>
    <w:rsid w:val="00BF653A"/>
    <w:rsid w:val="00BF6660"/>
    <w:rsid w:val="00BF68EE"/>
    <w:rsid w:val="00BF6B9C"/>
    <w:rsid w:val="00BF6BA9"/>
    <w:rsid w:val="00BF6CBE"/>
    <w:rsid w:val="00BF707C"/>
    <w:rsid w:val="00BF724D"/>
    <w:rsid w:val="00BF7306"/>
    <w:rsid w:val="00BF7334"/>
    <w:rsid w:val="00BF7378"/>
    <w:rsid w:val="00BF77C5"/>
    <w:rsid w:val="00BF7AE2"/>
    <w:rsid w:val="00BF7BE0"/>
    <w:rsid w:val="00BF7D1A"/>
    <w:rsid w:val="00C000B4"/>
    <w:rsid w:val="00C00163"/>
    <w:rsid w:val="00C0022B"/>
    <w:rsid w:val="00C00335"/>
    <w:rsid w:val="00C003B1"/>
    <w:rsid w:val="00C0048F"/>
    <w:rsid w:val="00C005D2"/>
    <w:rsid w:val="00C00676"/>
    <w:rsid w:val="00C00A51"/>
    <w:rsid w:val="00C00C2F"/>
    <w:rsid w:val="00C00F16"/>
    <w:rsid w:val="00C010CE"/>
    <w:rsid w:val="00C012F9"/>
    <w:rsid w:val="00C01376"/>
    <w:rsid w:val="00C01530"/>
    <w:rsid w:val="00C0159E"/>
    <w:rsid w:val="00C01910"/>
    <w:rsid w:val="00C01996"/>
    <w:rsid w:val="00C019F1"/>
    <w:rsid w:val="00C01B17"/>
    <w:rsid w:val="00C01B78"/>
    <w:rsid w:val="00C01CE5"/>
    <w:rsid w:val="00C02393"/>
    <w:rsid w:val="00C023F4"/>
    <w:rsid w:val="00C02ACA"/>
    <w:rsid w:val="00C03156"/>
    <w:rsid w:val="00C03541"/>
    <w:rsid w:val="00C03817"/>
    <w:rsid w:val="00C03AB5"/>
    <w:rsid w:val="00C04001"/>
    <w:rsid w:val="00C04517"/>
    <w:rsid w:val="00C045B7"/>
    <w:rsid w:val="00C047E7"/>
    <w:rsid w:val="00C04967"/>
    <w:rsid w:val="00C04BA4"/>
    <w:rsid w:val="00C04D1B"/>
    <w:rsid w:val="00C052DE"/>
    <w:rsid w:val="00C05321"/>
    <w:rsid w:val="00C05690"/>
    <w:rsid w:val="00C06042"/>
    <w:rsid w:val="00C06166"/>
    <w:rsid w:val="00C062E0"/>
    <w:rsid w:val="00C06330"/>
    <w:rsid w:val="00C06897"/>
    <w:rsid w:val="00C069AF"/>
    <w:rsid w:val="00C06C39"/>
    <w:rsid w:val="00C06DDE"/>
    <w:rsid w:val="00C07017"/>
    <w:rsid w:val="00C072C5"/>
    <w:rsid w:val="00C07D0D"/>
    <w:rsid w:val="00C10412"/>
    <w:rsid w:val="00C105B2"/>
    <w:rsid w:val="00C106CB"/>
    <w:rsid w:val="00C1083A"/>
    <w:rsid w:val="00C10C15"/>
    <w:rsid w:val="00C10D10"/>
    <w:rsid w:val="00C1151B"/>
    <w:rsid w:val="00C1169F"/>
    <w:rsid w:val="00C11711"/>
    <w:rsid w:val="00C1196D"/>
    <w:rsid w:val="00C1199F"/>
    <w:rsid w:val="00C11C67"/>
    <w:rsid w:val="00C11E82"/>
    <w:rsid w:val="00C11F6C"/>
    <w:rsid w:val="00C122E3"/>
    <w:rsid w:val="00C1253E"/>
    <w:rsid w:val="00C129A0"/>
    <w:rsid w:val="00C12C40"/>
    <w:rsid w:val="00C12C8B"/>
    <w:rsid w:val="00C12D99"/>
    <w:rsid w:val="00C131DB"/>
    <w:rsid w:val="00C13307"/>
    <w:rsid w:val="00C13606"/>
    <w:rsid w:val="00C137DB"/>
    <w:rsid w:val="00C13DE5"/>
    <w:rsid w:val="00C14088"/>
    <w:rsid w:val="00C14246"/>
    <w:rsid w:val="00C14295"/>
    <w:rsid w:val="00C14358"/>
    <w:rsid w:val="00C1455E"/>
    <w:rsid w:val="00C14B74"/>
    <w:rsid w:val="00C154F1"/>
    <w:rsid w:val="00C155A8"/>
    <w:rsid w:val="00C15A66"/>
    <w:rsid w:val="00C15A92"/>
    <w:rsid w:val="00C15CA5"/>
    <w:rsid w:val="00C15E26"/>
    <w:rsid w:val="00C15F32"/>
    <w:rsid w:val="00C165B5"/>
    <w:rsid w:val="00C16BA0"/>
    <w:rsid w:val="00C16D58"/>
    <w:rsid w:val="00C16F84"/>
    <w:rsid w:val="00C16FFF"/>
    <w:rsid w:val="00C1739C"/>
    <w:rsid w:val="00C176BB"/>
    <w:rsid w:val="00C176CE"/>
    <w:rsid w:val="00C179D3"/>
    <w:rsid w:val="00C17A90"/>
    <w:rsid w:val="00C17A99"/>
    <w:rsid w:val="00C17B60"/>
    <w:rsid w:val="00C17D80"/>
    <w:rsid w:val="00C2025F"/>
    <w:rsid w:val="00C20AE2"/>
    <w:rsid w:val="00C20B11"/>
    <w:rsid w:val="00C20D4C"/>
    <w:rsid w:val="00C20E9C"/>
    <w:rsid w:val="00C20F7E"/>
    <w:rsid w:val="00C20FD5"/>
    <w:rsid w:val="00C21133"/>
    <w:rsid w:val="00C21414"/>
    <w:rsid w:val="00C21586"/>
    <w:rsid w:val="00C2191E"/>
    <w:rsid w:val="00C21942"/>
    <w:rsid w:val="00C21B49"/>
    <w:rsid w:val="00C22087"/>
    <w:rsid w:val="00C22161"/>
    <w:rsid w:val="00C22473"/>
    <w:rsid w:val="00C22820"/>
    <w:rsid w:val="00C2292B"/>
    <w:rsid w:val="00C2292F"/>
    <w:rsid w:val="00C22944"/>
    <w:rsid w:val="00C22C6A"/>
    <w:rsid w:val="00C22D67"/>
    <w:rsid w:val="00C237FB"/>
    <w:rsid w:val="00C238D2"/>
    <w:rsid w:val="00C241D5"/>
    <w:rsid w:val="00C24222"/>
    <w:rsid w:val="00C242E2"/>
    <w:rsid w:val="00C2452E"/>
    <w:rsid w:val="00C24892"/>
    <w:rsid w:val="00C24A6A"/>
    <w:rsid w:val="00C24AB0"/>
    <w:rsid w:val="00C24F16"/>
    <w:rsid w:val="00C24F5C"/>
    <w:rsid w:val="00C2568E"/>
    <w:rsid w:val="00C256EB"/>
    <w:rsid w:val="00C25D0C"/>
    <w:rsid w:val="00C26087"/>
    <w:rsid w:val="00C2631F"/>
    <w:rsid w:val="00C26653"/>
    <w:rsid w:val="00C26A97"/>
    <w:rsid w:val="00C26BA0"/>
    <w:rsid w:val="00C26EF1"/>
    <w:rsid w:val="00C271EC"/>
    <w:rsid w:val="00C2735A"/>
    <w:rsid w:val="00C27598"/>
    <w:rsid w:val="00C27776"/>
    <w:rsid w:val="00C2783F"/>
    <w:rsid w:val="00C27FFA"/>
    <w:rsid w:val="00C3000C"/>
    <w:rsid w:val="00C30289"/>
    <w:rsid w:val="00C303BF"/>
    <w:rsid w:val="00C30498"/>
    <w:rsid w:val="00C30602"/>
    <w:rsid w:val="00C30B10"/>
    <w:rsid w:val="00C312C1"/>
    <w:rsid w:val="00C31467"/>
    <w:rsid w:val="00C31546"/>
    <w:rsid w:val="00C319F9"/>
    <w:rsid w:val="00C31BBC"/>
    <w:rsid w:val="00C31CCC"/>
    <w:rsid w:val="00C322DE"/>
    <w:rsid w:val="00C323AE"/>
    <w:rsid w:val="00C3270E"/>
    <w:rsid w:val="00C32759"/>
    <w:rsid w:val="00C32B79"/>
    <w:rsid w:val="00C332F1"/>
    <w:rsid w:val="00C33563"/>
    <w:rsid w:val="00C33EB6"/>
    <w:rsid w:val="00C34051"/>
    <w:rsid w:val="00C342B9"/>
    <w:rsid w:val="00C3432C"/>
    <w:rsid w:val="00C3434F"/>
    <w:rsid w:val="00C343D5"/>
    <w:rsid w:val="00C348F3"/>
    <w:rsid w:val="00C350FA"/>
    <w:rsid w:val="00C3524A"/>
    <w:rsid w:val="00C35285"/>
    <w:rsid w:val="00C352E1"/>
    <w:rsid w:val="00C352F2"/>
    <w:rsid w:val="00C3558A"/>
    <w:rsid w:val="00C35600"/>
    <w:rsid w:val="00C35655"/>
    <w:rsid w:val="00C35B17"/>
    <w:rsid w:val="00C35CB2"/>
    <w:rsid w:val="00C35CB4"/>
    <w:rsid w:val="00C36039"/>
    <w:rsid w:val="00C3619B"/>
    <w:rsid w:val="00C36273"/>
    <w:rsid w:val="00C3628B"/>
    <w:rsid w:val="00C3667C"/>
    <w:rsid w:val="00C36BB1"/>
    <w:rsid w:val="00C36DE4"/>
    <w:rsid w:val="00C36F36"/>
    <w:rsid w:val="00C371AF"/>
    <w:rsid w:val="00C37321"/>
    <w:rsid w:val="00C3736F"/>
    <w:rsid w:val="00C373DF"/>
    <w:rsid w:val="00C3787E"/>
    <w:rsid w:val="00C379D6"/>
    <w:rsid w:val="00C37D3F"/>
    <w:rsid w:val="00C37DD6"/>
    <w:rsid w:val="00C37F31"/>
    <w:rsid w:val="00C4032D"/>
    <w:rsid w:val="00C403C6"/>
    <w:rsid w:val="00C403C8"/>
    <w:rsid w:val="00C40598"/>
    <w:rsid w:val="00C4068F"/>
    <w:rsid w:val="00C407B2"/>
    <w:rsid w:val="00C40CC3"/>
    <w:rsid w:val="00C41163"/>
    <w:rsid w:val="00C41426"/>
    <w:rsid w:val="00C4159D"/>
    <w:rsid w:val="00C417CF"/>
    <w:rsid w:val="00C41B86"/>
    <w:rsid w:val="00C41BDB"/>
    <w:rsid w:val="00C41CAF"/>
    <w:rsid w:val="00C41E94"/>
    <w:rsid w:val="00C42002"/>
    <w:rsid w:val="00C42051"/>
    <w:rsid w:val="00C4225D"/>
    <w:rsid w:val="00C42530"/>
    <w:rsid w:val="00C42575"/>
    <w:rsid w:val="00C42A00"/>
    <w:rsid w:val="00C42B08"/>
    <w:rsid w:val="00C42C43"/>
    <w:rsid w:val="00C42C77"/>
    <w:rsid w:val="00C42E35"/>
    <w:rsid w:val="00C42FF4"/>
    <w:rsid w:val="00C43163"/>
    <w:rsid w:val="00C43299"/>
    <w:rsid w:val="00C434E4"/>
    <w:rsid w:val="00C437EF"/>
    <w:rsid w:val="00C43F37"/>
    <w:rsid w:val="00C44189"/>
    <w:rsid w:val="00C445BB"/>
    <w:rsid w:val="00C44E6B"/>
    <w:rsid w:val="00C44F1B"/>
    <w:rsid w:val="00C45082"/>
    <w:rsid w:val="00C45E6D"/>
    <w:rsid w:val="00C45F6C"/>
    <w:rsid w:val="00C46019"/>
    <w:rsid w:val="00C4620A"/>
    <w:rsid w:val="00C46331"/>
    <w:rsid w:val="00C465EA"/>
    <w:rsid w:val="00C46BCE"/>
    <w:rsid w:val="00C47207"/>
    <w:rsid w:val="00C47400"/>
    <w:rsid w:val="00C4771A"/>
    <w:rsid w:val="00C4778A"/>
    <w:rsid w:val="00C502EC"/>
    <w:rsid w:val="00C5074B"/>
    <w:rsid w:val="00C50878"/>
    <w:rsid w:val="00C50ACB"/>
    <w:rsid w:val="00C50ACD"/>
    <w:rsid w:val="00C51017"/>
    <w:rsid w:val="00C51406"/>
    <w:rsid w:val="00C5152D"/>
    <w:rsid w:val="00C515C5"/>
    <w:rsid w:val="00C516B7"/>
    <w:rsid w:val="00C51AF7"/>
    <w:rsid w:val="00C51E31"/>
    <w:rsid w:val="00C51F50"/>
    <w:rsid w:val="00C52260"/>
    <w:rsid w:val="00C52275"/>
    <w:rsid w:val="00C522F6"/>
    <w:rsid w:val="00C5233B"/>
    <w:rsid w:val="00C52B67"/>
    <w:rsid w:val="00C53199"/>
    <w:rsid w:val="00C53293"/>
    <w:rsid w:val="00C5386F"/>
    <w:rsid w:val="00C53D08"/>
    <w:rsid w:val="00C54125"/>
    <w:rsid w:val="00C5420E"/>
    <w:rsid w:val="00C545DA"/>
    <w:rsid w:val="00C5485F"/>
    <w:rsid w:val="00C5488D"/>
    <w:rsid w:val="00C548C4"/>
    <w:rsid w:val="00C549D6"/>
    <w:rsid w:val="00C54D39"/>
    <w:rsid w:val="00C552CA"/>
    <w:rsid w:val="00C555A6"/>
    <w:rsid w:val="00C55834"/>
    <w:rsid w:val="00C55899"/>
    <w:rsid w:val="00C55AE9"/>
    <w:rsid w:val="00C55C45"/>
    <w:rsid w:val="00C55C5C"/>
    <w:rsid w:val="00C56852"/>
    <w:rsid w:val="00C56CB7"/>
    <w:rsid w:val="00C5717C"/>
    <w:rsid w:val="00C57239"/>
    <w:rsid w:val="00C57424"/>
    <w:rsid w:val="00C575D5"/>
    <w:rsid w:val="00C57864"/>
    <w:rsid w:val="00C57BE7"/>
    <w:rsid w:val="00C57D43"/>
    <w:rsid w:val="00C57F31"/>
    <w:rsid w:val="00C57F49"/>
    <w:rsid w:val="00C60002"/>
    <w:rsid w:val="00C600C7"/>
    <w:rsid w:val="00C6015F"/>
    <w:rsid w:val="00C602DA"/>
    <w:rsid w:val="00C606FD"/>
    <w:rsid w:val="00C611D7"/>
    <w:rsid w:val="00C6151E"/>
    <w:rsid w:val="00C61ACF"/>
    <w:rsid w:val="00C61E2A"/>
    <w:rsid w:val="00C620E1"/>
    <w:rsid w:val="00C620E9"/>
    <w:rsid w:val="00C621DD"/>
    <w:rsid w:val="00C622F1"/>
    <w:rsid w:val="00C62476"/>
    <w:rsid w:val="00C626AC"/>
    <w:rsid w:val="00C626C2"/>
    <w:rsid w:val="00C629DD"/>
    <w:rsid w:val="00C62B6A"/>
    <w:rsid w:val="00C62D0D"/>
    <w:rsid w:val="00C62E54"/>
    <w:rsid w:val="00C62E59"/>
    <w:rsid w:val="00C630E7"/>
    <w:rsid w:val="00C63108"/>
    <w:rsid w:val="00C631A5"/>
    <w:rsid w:val="00C631E6"/>
    <w:rsid w:val="00C633B0"/>
    <w:rsid w:val="00C63712"/>
    <w:rsid w:val="00C63D10"/>
    <w:rsid w:val="00C64165"/>
    <w:rsid w:val="00C6416F"/>
    <w:rsid w:val="00C642BD"/>
    <w:rsid w:val="00C644F5"/>
    <w:rsid w:val="00C64503"/>
    <w:rsid w:val="00C649F8"/>
    <w:rsid w:val="00C64BB7"/>
    <w:rsid w:val="00C64C08"/>
    <w:rsid w:val="00C64CD4"/>
    <w:rsid w:val="00C64E6C"/>
    <w:rsid w:val="00C64E7D"/>
    <w:rsid w:val="00C64EA6"/>
    <w:rsid w:val="00C6506C"/>
    <w:rsid w:val="00C6541B"/>
    <w:rsid w:val="00C6578E"/>
    <w:rsid w:val="00C657AF"/>
    <w:rsid w:val="00C658ED"/>
    <w:rsid w:val="00C65C79"/>
    <w:rsid w:val="00C65CE4"/>
    <w:rsid w:val="00C661A5"/>
    <w:rsid w:val="00C66240"/>
    <w:rsid w:val="00C6634E"/>
    <w:rsid w:val="00C66B5F"/>
    <w:rsid w:val="00C66C89"/>
    <w:rsid w:val="00C6729B"/>
    <w:rsid w:val="00C675D2"/>
    <w:rsid w:val="00C677FE"/>
    <w:rsid w:val="00C67DDB"/>
    <w:rsid w:val="00C70061"/>
    <w:rsid w:val="00C70714"/>
    <w:rsid w:val="00C70770"/>
    <w:rsid w:val="00C708B6"/>
    <w:rsid w:val="00C70EF8"/>
    <w:rsid w:val="00C71012"/>
    <w:rsid w:val="00C710DD"/>
    <w:rsid w:val="00C7121D"/>
    <w:rsid w:val="00C71254"/>
    <w:rsid w:val="00C71807"/>
    <w:rsid w:val="00C71943"/>
    <w:rsid w:val="00C71B35"/>
    <w:rsid w:val="00C71B46"/>
    <w:rsid w:val="00C71C22"/>
    <w:rsid w:val="00C71F79"/>
    <w:rsid w:val="00C71FB8"/>
    <w:rsid w:val="00C7239C"/>
    <w:rsid w:val="00C72634"/>
    <w:rsid w:val="00C72674"/>
    <w:rsid w:val="00C72687"/>
    <w:rsid w:val="00C72A88"/>
    <w:rsid w:val="00C72AD0"/>
    <w:rsid w:val="00C73F5F"/>
    <w:rsid w:val="00C7430B"/>
    <w:rsid w:val="00C743DE"/>
    <w:rsid w:val="00C74513"/>
    <w:rsid w:val="00C74A38"/>
    <w:rsid w:val="00C74D84"/>
    <w:rsid w:val="00C74E5C"/>
    <w:rsid w:val="00C753A1"/>
    <w:rsid w:val="00C75489"/>
    <w:rsid w:val="00C7572D"/>
    <w:rsid w:val="00C75734"/>
    <w:rsid w:val="00C75796"/>
    <w:rsid w:val="00C75866"/>
    <w:rsid w:val="00C75A63"/>
    <w:rsid w:val="00C75C2F"/>
    <w:rsid w:val="00C75DAB"/>
    <w:rsid w:val="00C75EC2"/>
    <w:rsid w:val="00C75FE9"/>
    <w:rsid w:val="00C7642A"/>
    <w:rsid w:val="00C76B54"/>
    <w:rsid w:val="00C76EF0"/>
    <w:rsid w:val="00C77365"/>
    <w:rsid w:val="00C7743A"/>
    <w:rsid w:val="00C77798"/>
    <w:rsid w:val="00C77A5D"/>
    <w:rsid w:val="00C77A65"/>
    <w:rsid w:val="00C77B0C"/>
    <w:rsid w:val="00C77F10"/>
    <w:rsid w:val="00C77FAA"/>
    <w:rsid w:val="00C8036F"/>
    <w:rsid w:val="00C80397"/>
    <w:rsid w:val="00C80399"/>
    <w:rsid w:val="00C80558"/>
    <w:rsid w:val="00C8060A"/>
    <w:rsid w:val="00C80AC2"/>
    <w:rsid w:val="00C80AC4"/>
    <w:rsid w:val="00C80BDF"/>
    <w:rsid w:val="00C812C2"/>
    <w:rsid w:val="00C816F5"/>
    <w:rsid w:val="00C81D02"/>
    <w:rsid w:val="00C81D6F"/>
    <w:rsid w:val="00C81F45"/>
    <w:rsid w:val="00C81F73"/>
    <w:rsid w:val="00C82210"/>
    <w:rsid w:val="00C823F3"/>
    <w:rsid w:val="00C8248C"/>
    <w:rsid w:val="00C824C0"/>
    <w:rsid w:val="00C82557"/>
    <w:rsid w:val="00C826AD"/>
    <w:rsid w:val="00C82839"/>
    <w:rsid w:val="00C82A8E"/>
    <w:rsid w:val="00C82CB1"/>
    <w:rsid w:val="00C82D70"/>
    <w:rsid w:val="00C83364"/>
    <w:rsid w:val="00C83409"/>
    <w:rsid w:val="00C83551"/>
    <w:rsid w:val="00C840E9"/>
    <w:rsid w:val="00C842AF"/>
    <w:rsid w:val="00C84589"/>
    <w:rsid w:val="00C846D4"/>
    <w:rsid w:val="00C84792"/>
    <w:rsid w:val="00C84D3A"/>
    <w:rsid w:val="00C8522F"/>
    <w:rsid w:val="00C85357"/>
    <w:rsid w:val="00C85422"/>
    <w:rsid w:val="00C8547D"/>
    <w:rsid w:val="00C85574"/>
    <w:rsid w:val="00C85725"/>
    <w:rsid w:val="00C85ADA"/>
    <w:rsid w:val="00C85DD5"/>
    <w:rsid w:val="00C8652B"/>
    <w:rsid w:val="00C8660F"/>
    <w:rsid w:val="00C86AFF"/>
    <w:rsid w:val="00C86B31"/>
    <w:rsid w:val="00C86B81"/>
    <w:rsid w:val="00C86BB7"/>
    <w:rsid w:val="00C86C5F"/>
    <w:rsid w:val="00C86C65"/>
    <w:rsid w:val="00C86DAD"/>
    <w:rsid w:val="00C86E60"/>
    <w:rsid w:val="00C87215"/>
    <w:rsid w:val="00C872B0"/>
    <w:rsid w:val="00C874DC"/>
    <w:rsid w:val="00C879E2"/>
    <w:rsid w:val="00C87C0E"/>
    <w:rsid w:val="00C87CAA"/>
    <w:rsid w:val="00C90013"/>
    <w:rsid w:val="00C903BC"/>
    <w:rsid w:val="00C90599"/>
    <w:rsid w:val="00C90884"/>
    <w:rsid w:val="00C909AB"/>
    <w:rsid w:val="00C90DAA"/>
    <w:rsid w:val="00C91081"/>
    <w:rsid w:val="00C911BD"/>
    <w:rsid w:val="00C9126D"/>
    <w:rsid w:val="00C9146C"/>
    <w:rsid w:val="00C91605"/>
    <w:rsid w:val="00C9187A"/>
    <w:rsid w:val="00C91905"/>
    <w:rsid w:val="00C91933"/>
    <w:rsid w:val="00C91F04"/>
    <w:rsid w:val="00C92163"/>
    <w:rsid w:val="00C925E2"/>
    <w:rsid w:val="00C92784"/>
    <w:rsid w:val="00C9285F"/>
    <w:rsid w:val="00C92CB1"/>
    <w:rsid w:val="00C92D00"/>
    <w:rsid w:val="00C93157"/>
    <w:rsid w:val="00C934B9"/>
    <w:rsid w:val="00C9355A"/>
    <w:rsid w:val="00C9359D"/>
    <w:rsid w:val="00C93702"/>
    <w:rsid w:val="00C9370A"/>
    <w:rsid w:val="00C93F8E"/>
    <w:rsid w:val="00C93FBE"/>
    <w:rsid w:val="00C93FDF"/>
    <w:rsid w:val="00C943E6"/>
    <w:rsid w:val="00C94B74"/>
    <w:rsid w:val="00C94C5F"/>
    <w:rsid w:val="00C94CB6"/>
    <w:rsid w:val="00C94D4D"/>
    <w:rsid w:val="00C951F9"/>
    <w:rsid w:val="00C953FF"/>
    <w:rsid w:val="00C955CC"/>
    <w:rsid w:val="00C95B05"/>
    <w:rsid w:val="00C95E30"/>
    <w:rsid w:val="00C95ED8"/>
    <w:rsid w:val="00C9626D"/>
    <w:rsid w:val="00C962D3"/>
    <w:rsid w:val="00C96319"/>
    <w:rsid w:val="00C96697"/>
    <w:rsid w:val="00C96814"/>
    <w:rsid w:val="00C96964"/>
    <w:rsid w:val="00C970AD"/>
    <w:rsid w:val="00C972DC"/>
    <w:rsid w:val="00C974FB"/>
    <w:rsid w:val="00C9750C"/>
    <w:rsid w:val="00C97A93"/>
    <w:rsid w:val="00C97A9D"/>
    <w:rsid w:val="00C97C83"/>
    <w:rsid w:val="00C97F6F"/>
    <w:rsid w:val="00CA007F"/>
    <w:rsid w:val="00CA02F8"/>
    <w:rsid w:val="00CA02FC"/>
    <w:rsid w:val="00CA0404"/>
    <w:rsid w:val="00CA0426"/>
    <w:rsid w:val="00CA066E"/>
    <w:rsid w:val="00CA0A04"/>
    <w:rsid w:val="00CA0B2C"/>
    <w:rsid w:val="00CA0CFC"/>
    <w:rsid w:val="00CA0DC6"/>
    <w:rsid w:val="00CA145D"/>
    <w:rsid w:val="00CA14FB"/>
    <w:rsid w:val="00CA1536"/>
    <w:rsid w:val="00CA1B32"/>
    <w:rsid w:val="00CA1EEC"/>
    <w:rsid w:val="00CA1EF4"/>
    <w:rsid w:val="00CA1F95"/>
    <w:rsid w:val="00CA1FFC"/>
    <w:rsid w:val="00CA2027"/>
    <w:rsid w:val="00CA223E"/>
    <w:rsid w:val="00CA22CD"/>
    <w:rsid w:val="00CA2340"/>
    <w:rsid w:val="00CA23DB"/>
    <w:rsid w:val="00CA23E2"/>
    <w:rsid w:val="00CA25B9"/>
    <w:rsid w:val="00CA2654"/>
    <w:rsid w:val="00CA2770"/>
    <w:rsid w:val="00CA29B6"/>
    <w:rsid w:val="00CA2D9B"/>
    <w:rsid w:val="00CA329A"/>
    <w:rsid w:val="00CA3458"/>
    <w:rsid w:val="00CA34C6"/>
    <w:rsid w:val="00CA34DD"/>
    <w:rsid w:val="00CA351C"/>
    <w:rsid w:val="00CA39B5"/>
    <w:rsid w:val="00CA3D41"/>
    <w:rsid w:val="00CA3F4B"/>
    <w:rsid w:val="00CA3FF4"/>
    <w:rsid w:val="00CA4033"/>
    <w:rsid w:val="00CA403D"/>
    <w:rsid w:val="00CA43DB"/>
    <w:rsid w:val="00CA4404"/>
    <w:rsid w:val="00CA4630"/>
    <w:rsid w:val="00CA48AD"/>
    <w:rsid w:val="00CA49F0"/>
    <w:rsid w:val="00CA4A51"/>
    <w:rsid w:val="00CA4A5A"/>
    <w:rsid w:val="00CA4B36"/>
    <w:rsid w:val="00CA51AE"/>
    <w:rsid w:val="00CA56D0"/>
    <w:rsid w:val="00CA5758"/>
    <w:rsid w:val="00CA5B47"/>
    <w:rsid w:val="00CA5B99"/>
    <w:rsid w:val="00CA5C8D"/>
    <w:rsid w:val="00CA6045"/>
    <w:rsid w:val="00CA610C"/>
    <w:rsid w:val="00CA6339"/>
    <w:rsid w:val="00CA6369"/>
    <w:rsid w:val="00CA65B2"/>
    <w:rsid w:val="00CA6692"/>
    <w:rsid w:val="00CA66EB"/>
    <w:rsid w:val="00CA6C14"/>
    <w:rsid w:val="00CA6F58"/>
    <w:rsid w:val="00CA6FE8"/>
    <w:rsid w:val="00CA6FEF"/>
    <w:rsid w:val="00CA71A9"/>
    <w:rsid w:val="00CA7541"/>
    <w:rsid w:val="00CA7C24"/>
    <w:rsid w:val="00CA7D83"/>
    <w:rsid w:val="00CB02F2"/>
    <w:rsid w:val="00CB033D"/>
    <w:rsid w:val="00CB043C"/>
    <w:rsid w:val="00CB0606"/>
    <w:rsid w:val="00CB0641"/>
    <w:rsid w:val="00CB086F"/>
    <w:rsid w:val="00CB0888"/>
    <w:rsid w:val="00CB0BCA"/>
    <w:rsid w:val="00CB0D79"/>
    <w:rsid w:val="00CB1139"/>
    <w:rsid w:val="00CB15E8"/>
    <w:rsid w:val="00CB1623"/>
    <w:rsid w:val="00CB1A49"/>
    <w:rsid w:val="00CB1D30"/>
    <w:rsid w:val="00CB2447"/>
    <w:rsid w:val="00CB2502"/>
    <w:rsid w:val="00CB2508"/>
    <w:rsid w:val="00CB254B"/>
    <w:rsid w:val="00CB27B7"/>
    <w:rsid w:val="00CB28BD"/>
    <w:rsid w:val="00CB28E7"/>
    <w:rsid w:val="00CB2A20"/>
    <w:rsid w:val="00CB2A92"/>
    <w:rsid w:val="00CB2C31"/>
    <w:rsid w:val="00CB2D16"/>
    <w:rsid w:val="00CB34A4"/>
    <w:rsid w:val="00CB37F6"/>
    <w:rsid w:val="00CB3AFC"/>
    <w:rsid w:val="00CB3BA3"/>
    <w:rsid w:val="00CB3BA9"/>
    <w:rsid w:val="00CB3CEF"/>
    <w:rsid w:val="00CB3F00"/>
    <w:rsid w:val="00CB3F16"/>
    <w:rsid w:val="00CB3F1E"/>
    <w:rsid w:val="00CB3F35"/>
    <w:rsid w:val="00CB4576"/>
    <w:rsid w:val="00CB45E6"/>
    <w:rsid w:val="00CB464A"/>
    <w:rsid w:val="00CB4961"/>
    <w:rsid w:val="00CB4E18"/>
    <w:rsid w:val="00CB4EBE"/>
    <w:rsid w:val="00CB51B2"/>
    <w:rsid w:val="00CB52B4"/>
    <w:rsid w:val="00CB5822"/>
    <w:rsid w:val="00CB5C4D"/>
    <w:rsid w:val="00CB5E1C"/>
    <w:rsid w:val="00CB614F"/>
    <w:rsid w:val="00CB67EB"/>
    <w:rsid w:val="00CB68CF"/>
    <w:rsid w:val="00CB6912"/>
    <w:rsid w:val="00CB6D4A"/>
    <w:rsid w:val="00CB6DC8"/>
    <w:rsid w:val="00CB72DA"/>
    <w:rsid w:val="00CB72F4"/>
    <w:rsid w:val="00CB73FC"/>
    <w:rsid w:val="00CB7446"/>
    <w:rsid w:val="00CB7526"/>
    <w:rsid w:val="00CB769E"/>
    <w:rsid w:val="00CB7826"/>
    <w:rsid w:val="00CB7AA6"/>
    <w:rsid w:val="00CB7B54"/>
    <w:rsid w:val="00CB7E5A"/>
    <w:rsid w:val="00CC0927"/>
    <w:rsid w:val="00CC0C45"/>
    <w:rsid w:val="00CC0C49"/>
    <w:rsid w:val="00CC0CD1"/>
    <w:rsid w:val="00CC0DED"/>
    <w:rsid w:val="00CC14DC"/>
    <w:rsid w:val="00CC17C9"/>
    <w:rsid w:val="00CC1B92"/>
    <w:rsid w:val="00CC1C14"/>
    <w:rsid w:val="00CC1EBF"/>
    <w:rsid w:val="00CC1ECB"/>
    <w:rsid w:val="00CC227A"/>
    <w:rsid w:val="00CC280A"/>
    <w:rsid w:val="00CC299B"/>
    <w:rsid w:val="00CC2F95"/>
    <w:rsid w:val="00CC2FC4"/>
    <w:rsid w:val="00CC32CA"/>
    <w:rsid w:val="00CC33E3"/>
    <w:rsid w:val="00CC3821"/>
    <w:rsid w:val="00CC38C3"/>
    <w:rsid w:val="00CC3D47"/>
    <w:rsid w:val="00CC3FEB"/>
    <w:rsid w:val="00CC42E1"/>
    <w:rsid w:val="00CC45E0"/>
    <w:rsid w:val="00CC49A9"/>
    <w:rsid w:val="00CC4FF6"/>
    <w:rsid w:val="00CC520E"/>
    <w:rsid w:val="00CC5903"/>
    <w:rsid w:val="00CC5ED8"/>
    <w:rsid w:val="00CC6597"/>
    <w:rsid w:val="00CC673A"/>
    <w:rsid w:val="00CC6AD7"/>
    <w:rsid w:val="00CC6BA9"/>
    <w:rsid w:val="00CC6EEF"/>
    <w:rsid w:val="00CC70CB"/>
    <w:rsid w:val="00CC71E1"/>
    <w:rsid w:val="00CC7338"/>
    <w:rsid w:val="00CC746E"/>
    <w:rsid w:val="00CC76B9"/>
    <w:rsid w:val="00CC77D2"/>
    <w:rsid w:val="00CC7B5C"/>
    <w:rsid w:val="00CC7CC7"/>
    <w:rsid w:val="00CC7DBB"/>
    <w:rsid w:val="00CC7FD4"/>
    <w:rsid w:val="00CD009F"/>
    <w:rsid w:val="00CD023E"/>
    <w:rsid w:val="00CD038F"/>
    <w:rsid w:val="00CD0881"/>
    <w:rsid w:val="00CD09F8"/>
    <w:rsid w:val="00CD124E"/>
    <w:rsid w:val="00CD183E"/>
    <w:rsid w:val="00CD191B"/>
    <w:rsid w:val="00CD1B11"/>
    <w:rsid w:val="00CD1B8D"/>
    <w:rsid w:val="00CD1C26"/>
    <w:rsid w:val="00CD1D13"/>
    <w:rsid w:val="00CD219F"/>
    <w:rsid w:val="00CD25A5"/>
    <w:rsid w:val="00CD281E"/>
    <w:rsid w:val="00CD285C"/>
    <w:rsid w:val="00CD29FE"/>
    <w:rsid w:val="00CD2D6B"/>
    <w:rsid w:val="00CD2EC2"/>
    <w:rsid w:val="00CD35D8"/>
    <w:rsid w:val="00CD36BF"/>
    <w:rsid w:val="00CD3718"/>
    <w:rsid w:val="00CD4238"/>
    <w:rsid w:val="00CD42CE"/>
    <w:rsid w:val="00CD4468"/>
    <w:rsid w:val="00CD454E"/>
    <w:rsid w:val="00CD4610"/>
    <w:rsid w:val="00CD4653"/>
    <w:rsid w:val="00CD47C3"/>
    <w:rsid w:val="00CD48CE"/>
    <w:rsid w:val="00CD48DB"/>
    <w:rsid w:val="00CD4AC6"/>
    <w:rsid w:val="00CD4BDD"/>
    <w:rsid w:val="00CD4BE0"/>
    <w:rsid w:val="00CD4F11"/>
    <w:rsid w:val="00CD4F7E"/>
    <w:rsid w:val="00CD5011"/>
    <w:rsid w:val="00CD5022"/>
    <w:rsid w:val="00CD52BA"/>
    <w:rsid w:val="00CD5CFC"/>
    <w:rsid w:val="00CD5D92"/>
    <w:rsid w:val="00CD6068"/>
    <w:rsid w:val="00CD622B"/>
    <w:rsid w:val="00CD6740"/>
    <w:rsid w:val="00CD6A55"/>
    <w:rsid w:val="00CD6E89"/>
    <w:rsid w:val="00CD6F03"/>
    <w:rsid w:val="00CD6FAE"/>
    <w:rsid w:val="00CD75C8"/>
    <w:rsid w:val="00CD7887"/>
    <w:rsid w:val="00CD792C"/>
    <w:rsid w:val="00CD79E2"/>
    <w:rsid w:val="00CD7B3A"/>
    <w:rsid w:val="00CD7EC7"/>
    <w:rsid w:val="00CE0212"/>
    <w:rsid w:val="00CE03D0"/>
    <w:rsid w:val="00CE09FB"/>
    <w:rsid w:val="00CE1136"/>
    <w:rsid w:val="00CE12EE"/>
    <w:rsid w:val="00CE1343"/>
    <w:rsid w:val="00CE15E6"/>
    <w:rsid w:val="00CE1669"/>
    <w:rsid w:val="00CE187B"/>
    <w:rsid w:val="00CE18F0"/>
    <w:rsid w:val="00CE19EE"/>
    <w:rsid w:val="00CE200D"/>
    <w:rsid w:val="00CE203F"/>
    <w:rsid w:val="00CE24BC"/>
    <w:rsid w:val="00CE280F"/>
    <w:rsid w:val="00CE29CB"/>
    <w:rsid w:val="00CE2CA8"/>
    <w:rsid w:val="00CE2E9F"/>
    <w:rsid w:val="00CE2F77"/>
    <w:rsid w:val="00CE3006"/>
    <w:rsid w:val="00CE328B"/>
    <w:rsid w:val="00CE36C0"/>
    <w:rsid w:val="00CE3768"/>
    <w:rsid w:val="00CE388F"/>
    <w:rsid w:val="00CE3A36"/>
    <w:rsid w:val="00CE3A63"/>
    <w:rsid w:val="00CE3CCB"/>
    <w:rsid w:val="00CE4029"/>
    <w:rsid w:val="00CE40A6"/>
    <w:rsid w:val="00CE45B4"/>
    <w:rsid w:val="00CE4625"/>
    <w:rsid w:val="00CE4CF2"/>
    <w:rsid w:val="00CE4E78"/>
    <w:rsid w:val="00CE52EE"/>
    <w:rsid w:val="00CE53F8"/>
    <w:rsid w:val="00CE5545"/>
    <w:rsid w:val="00CE5691"/>
    <w:rsid w:val="00CE575A"/>
    <w:rsid w:val="00CE57B2"/>
    <w:rsid w:val="00CE5A9C"/>
    <w:rsid w:val="00CE5CD2"/>
    <w:rsid w:val="00CE5D37"/>
    <w:rsid w:val="00CE5FD4"/>
    <w:rsid w:val="00CE6068"/>
    <w:rsid w:val="00CE609D"/>
    <w:rsid w:val="00CE63B9"/>
    <w:rsid w:val="00CE6763"/>
    <w:rsid w:val="00CE70BC"/>
    <w:rsid w:val="00CE7237"/>
    <w:rsid w:val="00CE72F3"/>
    <w:rsid w:val="00CE7737"/>
    <w:rsid w:val="00CE7AC5"/>
    <w:rsid w:val="00CE7B17"/>
    <w:rsid w:val="00CE7FAE"/>
    <w:rsid w:val="00CF01E2"/>
    <w:rsid w:val="00CF0697"/>
    <w:rsid w:val="00CF08E5"/>
    <w:rsid w:val="00CF0F18"/>
    <w:rsid w:val="00CF0F95"/>
    <w:rsid w:val="00CF0FB6"/>
    <w:rsid w:val="00CF14A5"/>
    <w:rsid w:val="00CF16B6"/>
    <w:rsid w:val="00CF17F8"/>
    <w:rsid w:val="00CF1855"/>
    <w:rsid w:val="00CF1B0B"/>
    <w:rsid w:val="00CF1CAC"/>
    <w:rsid w:val="00CF1F45"/>
    <w:rsid w:val="00CF2029"/>
    <w:rsid w:val="00CF2145"/>
    <w:rsid w:val="00CF2389"/>
    <w:rsid w:val="00CF248C"/>
    <w:rsid w:val="00CF24E7"/>
    <w:rsid w:val="00CF2517"/>
    <w:rsid w:val="00CF261C"/>
    <w:rsid w:val="00CF280F"/>
    <w:rsid w:val="00CF28F5"/>
    <w:rsid w:val="00CF2C6F"/>
    <w:rsid w:val="00CF2D5D"/>
    <w:rsid w:val="00CF3016"/>
    <w:rsid w:val="00CF310C"/>
    <w:rsid w:val="00CF31F7"/>
    <w:rsid w:val="00CF336A"/>
    <w:rsid w:val="00CF3618"/>
    <w:rsid w:val="00CF365F"/>
    <w:rsid w:val="00CF3C34"/>
    <w:rsid w:val="00CF4846"/>
    <w:rsid w:val="00CF49C8"/>
    <w:rsid w:val="00CF4B98"/>
    <w:rsid w:val="00CF4F10"/>
    <w:rsid w:val="00CF50DA"/>
    <w:rsid w:val="00CF541C"/>
    <w:rsid w:val="00CF54FB"/>
    <w:rsid w:val="00CF55F4"/>
    <w:rsid w:val="00CF576F"/>
    <w:rsid w:val="00CF5A8E"/>
    <w:rsid w:val="00CF6008"/>
    <w:rsid w:val="00CF60EB"/>
    <w:rsid w:val="00CF6384"/>
    <w:rsid w:val="00CF63B5"/>
    <w:rsid w:val="00CF697B"/>
    <w:rsid w:val="00CF7000"/>
    <w:rsid w:val="00CF702B"/>
    <w:rsid w:val="00CF7066"/>
    <w:rsid w:val="00CF7258"/>
    <w:rsid w:val="00CF72FC"/>
    <w:rsid w:val="00CF7722"/>
    <w:rsid w:val="00CF791F"/>
    <w:rsid w:val="00CF7A3D"/>
    <w:rsid w:val="00CF7AE6"/>
    <w:rsid w:val="00D00369"/>
    <w:rsid w:val="00D003A7"/>
    <w:rsid w:val="00D005BE"/>
    <w:rsid w:val="00D007BC"/>
    <w:rsid w:val="00D007BE"/>
    <w:rsid w:val="00D007D1"/>
    <w:rsid w:val="00D00E00"/>
    <w:rsid w:val="00D00EA4"/>
    <w:rsid w:val="00D011EE"/>
    <w:rsid w:val="00D01925"/>
    <w:rsid w:val="00D01940"/>
    <w:rsid w:val="00D01CA3"/>
    <w:rsid w:val="00D01E5B"/>
    <w:rsid w:val="00D01E6B"/>
    <w:rsid w:val="00D01ED8"/>
    <w:rsid w:val="00D02263"/>
    <w:rsid w:val="00D02284"/>
    <w:rsid w:val="00D0246D"/>
    <w:rsid w:val="00D025FA"/>
    <w:rsid w:val="00D0271A"/>
    <w:rsid w:val="00D02832"/>
    <w:rsid w:val="00D028C5"/>
    <w:rsid w:val="00D02911"/>
    <w:rsid w:val="00D02B50"/>
    <w:rsid w:val="00D02FEA"/>
    <w:rsid w:val="00D033ED"/>
    <w:rsid w:val="00D03670"/>
    <w:rsid w:val="00D037B6"/>
    <w:rsid w:val="00D03CC4"/>
    <w:rsid w:val="00D03E6D"/>
    <w:rsid w:val="00D03FA6"/>
    <w:rsid w:val="00D04239"/>
    <w:rsid w:val="00D042E4"/>
    <w:rsid w:val="00D04569"/>
    <w:rsid w:val="00D04718"/>
    <w:rsid w:val="00D04977"/>
    <w:rsid w:val="00D04C10"/>
    <w:rsid w:val="00D04C95"/>
    <w:rsid w:val="00D04CF1"/>
    <w:rsid w:val="00D04D83"/>
    <w:rsid w:val="00D050F8"/>
    <w:rsid w:val="00D052B1"/>
    <w:rsid w:val="00D0534F"/>
    <w:rsid w:val="00D05602"/>
    <w:rsid w:val="00D056CD"/>
    <w:rsid w:val="00D056F3"/>
    <w:rsid w:val="00D059AE"/>
    <w:rsid w:val="00D0636E"/>
    <w:rsid w:val="00D06485"/>
    <w:rsid w:val="00D0654A"/>
    <w:rsid w:val="00D06596"/>
    <w:rsid w:val="00D065F2"/>
    <w:rsid w:val="00D066C3"/>
    <w:rsid w:val="00D068AF"/>
    <w:rsid w:val="00D06B4A"/>
    <w:rsid w:val="00D06B92"/>
    <w:rsid w:val="00D06C5C"/>
    <w:rsid w:val="00D06C70"/>
    <w:rsid w:val="00D06EA9"/>
    <w:rsid w:val="00D07169"/>
    <w:rsid w:val="00D07488"/>
    <w:rsid w:val="00D07B74"/>
    <w:rsid w:val="00D07CE5"/>
    <w:rsid w:val="00D07D02"/>
    <w:rsid w:val="00D07FD1"/>
    <w:rsid w:val="00D100B3"/>
    <w:rsid w:val="00D10356"/>
    <w:rsid w:val="00D10476"/>
    <w:rsid w:val="00D1054D"/>
    <w:rsid w:val="00D106A4"/>
    <w:rsid w:val="00D1074D"/>
    <w:rsid w:val="00D10950"/>
    <w:rsid w:val="00D10A2F"/>
    <w:rsid w:val="00D10AF7"/>
    <w:rsid w:val="00D10CA0"/>
    <w:rsid w:val="00D10FAA"/>
    <w:rsid w:val="00D111AB"/>
    <w:rsid w:val="00D1142F"/>
    <w:rsid w:val="00D11494"/>
    <w:rsid w:val="00D115DF"/>
    <w:rsid w:val="00D11643"/>
    <w:rsid w:val="00D117F1"/>
    <w:rsid w:val="00D1195D"/>
    <w:rsid w:val="00D11BC9"/>
    <w:rsid w:val="00D11E25"/>
    <w:rsid w:val="00D11E33"/>
    <w:rsid w:val="00D12033"/>
    <w:rsid w:val="00D120AF"/>
    <w:rsid w:val="00D120EB"/>
    <w:rsid w:val="00D12180"/>
    <w:rsid w:val="00D12201"/>
    <w:rsid w:val="00D1220F"/>
    <w:rsid w:val="00D12598"/>
    <w:rsid w:val="00D12BB4"/>
    <w:rsid w:val="00D12D03"/>
    <w:rsid w:val="00D133CB"/>
    <w:rsid w:val="00D138C1"/>
    <w:rsid w:val="00D13AC2"/>
    <w:rsid w:val="00D13CA7"/>
    <w:rsid w:val="00D13D50"/>
    <w:rsid w:val="00D13F08"/>
    <w:rsid w:val="00D14CB4"/>
    <w:rsid w:val="00D14DAF"/>
    <w:rsid w:val="00D14EEC"/>
    <w:rsid w:val="00D14EEE"/>
    <w:rsid w:val="00D1521B"/>
    <w:rsid w:val="00D1593A"/>
    <w:rsid w:val="00D16080"/>
    <w:rsid w:val="00D1617E"/>
    <w:rsid w:val="00D1619E"/>
    <w:rsid w:val="00D164A7"/>
    <w:rsid w:val="00D16770"/>
    <w:rsid w:val="00D16A9F"/>
    <w:rsid w:val="00D16D3D"/>
    <w:rsid w:val="00D17298"/>
    <w:rsid w:val="00D17368"/>
    <w:rsid w:val="00D173A6"/>
    <w:rsid w:val="00D17661"/>
    <w:rsid w:val="00D176E7"/>
    <w:rsid w:val="00D178DD"/>
    <w:rsid w:val="00D17AB8"/>
    <w:rsid w:val="00D17EBC"/>
    <w:rsid w:val="00D17EE8"/>
    <w:rsid w:val="00D202D7"/>
    <w:rsid w:val="00D207AF"/>
    <w:rsid w:val="00D2084F"/>
    <w:rsid w:val="00D20FD5"/>
    <w:rsid w:val="00D2147D"/>
    <w:rsid w:val="00D21577"/>
    <w:rsid w:val="00D21A1E"/>
    <w:rsid w:val="00D21BFD"/>
    <w:rsid w:val="00D21C33"/>
    <w:rsid w:val="00D21FEE"/>
    <w:rsid w:val="00D2245B"/>
    <w:rsid w:val="00D2254D"/>
    <w:rsid w:val="00D227A6"/>
    <w:rsid w:val="00D227B3"/>
    <w:rsid w:val="00D22970"/>
    <w:rsid w:val="00D22CA2"/>
    <w:rsid w:val="00D22D2E"/>
    <w:rsid w:val="00D23131"/>
    <w:rsid w:val="00D23253"/>
    <w:rsid w:val="00D23621"/>
    <w:rsid w:val="00D237DF"/>
    <w:rsid w:val="00D23897"/>
    <w:rsid w:val="00D23B16"/>
    <w:rsid w:val="00D23DED"/>
    <w:rsid w:val="00D23E42"/>
    <w:rsid w:val="00D23F75"/>
    <w:rsid w:val="00D24238"/>
    <w:rsid w:val="00D2438F"/>
    <w:rsid w:val="00D2445D"/>
    <w:rsid w:val="00D244C2"/>
    <w:rsid w:val="00D2491E"/>
    <w:rsid w:val="00D24A67"/>
    <w:rsid w:val="00D24C96"/>
    <w:rsid w:val="00D24FBD"/>
    <w:rsid w:val="00D2525F"/>
    <w:rsid w:val="00D25864"/>
    <w:rsid w:val="00D2591A"/>
    <w:rsid w:val="00D25E19"/>
    <w:rsid w:val="00D261AA"/>
    <w:rsid w:val="00D261EE"/>
    <w:rsid w:val="00D26487"/>
    <w:rsid w:val="00D264AF"/>
    <w:rsid w:val="00D265EA"/>
    <w:rsid w:val="00D26656"/>
    <w:rsid w:val="00D2674D"/>
    <w:rsid w:val="00D269B7"/>
    <w:rsid w:val="00D27003"/>
    <w:rsid w:val="00D2708B"/>
    <w:rsid w:val="00D27143"/>
    <w:rsid w:val="00D27483"/>
    <w:rsid w:val="00D275FA"/>
    <w:rsid w:val="00D276B6"/>
    <w:rsid w:val="00D27A58"/>
    <w:rsid w:val="00D27B2A"/>
    <w:rsid w:val="00D30047"/>
    <w:rsid w:val="00D3008D"/>
    <w:rsid w:val="00D300B6"/>
    <w:rsid w:val="00D30383"/>
    <w:rsid w:val="00D30795"/>
    <w:rsid w:val="00D30BD7"/>
    <w:rsid w:val="00D30D2B"/>
    <w:rsid w:val="00D30DEB"/>
    <w:rsid w:val="00D311F3"/>
    <w:rsid w:val="00D31248"/>
    <w:rsid w:val="00D3163B"/>
    <w:rsid w:val="00D3171E"/>
    <w:rsid w:val="00D31A5A"/>
    <w:rsid w:val="00D31F42"/>
    <w:rsid w:val="00D320C9"/>
    <w:rsid w:val="00D321BD"/>
    <w:rsid w:val="00D3225B"/>
    <w:rsid w:val="00D32263"/>
    <w:rsid w:val="00D323AD"/>
    <w:rsid w:val="00D32718"/>
    <w:rsid w:val="00D328F2"/>
    <w:rsid w:val="00D32A65"/>
    <w:rsid w:val="00D32C57"/>
    <w:rsid w:val="00D3332C"/>
    <w:rsid w:val="00D333BA"/>
    <w:rsid w:val="00D3367E"/>
    <w:rsid w:val="00D33A58"/>
    <w:rsid w:val="00D33F10"/>
    <w:rsid w:val="00D33F5C"/>
    <w:rsid w:val="00D3404D"/>
    <w:rsid w:val="00D3419D"/>
    <w:rsid w:val="00D343E7"/>
    <w:rsid w:val="00D345D0"/>
    <w:rsid w:val="00D347DF"/>
    <w:rsid w:val="00D348DD"/>
    <w:rsid w:val="00D3502B"/>
    <w:rsid w:val="00D35208"/>
    <w:rsid w:val="00D3529A"/>
    <w:rsid w:val="00D3563C"/>
    <w:rsid w:val="00D35AAA"/>
    <w:rsid w:val="00D35C40"/>
    <w:rsid w:val="00D36461"/>
    <w:rsid w:val="00D36B36"/>
    <w:rsid w:val="00D36C38"/>
    <w:rsid w:val="00D36CC1"/>
    <w:rsid w:val="00D36CCD"/>
    <w:rsid w:val="00D37247"/>
    <w:rsid w:val="00D372A7"/>
    <w:rsid w:val="00D372BE"/>
    <w:rsid w:val="00D372F5"/>
    <w:rsid w:val="00D37629"/>
    <w:rsid w:val="00D37823"/>
    <w:rsid w:val="00D37876"/>
    <w:rsid w:val="00D3797E"/>
    <w:rsid w:val="00D37E22"/>
    <w:rsid w:val="00D403BB"/>
    <w:rsid w:val="00D40435"/>
    <w:rsid w:val="00D404FE"/>
    <w:rsid w:val="00D4083E"/>
    <w:rsid w:val="00D40866"/>
    <w:rsid w:val="00D408A7"/>
    <w:rsid w:val="00D40B79"/>
    <w:rsid w:val="00D40B7D"/>
    <w:rsid w:val="00D40C5C"/>
    <w:rsid w:val="00D40CEE"/>
    <w:rsid w:val="00D40D6C"/>
    <w:rsid w:val="00D410CB"/>
    <w:rsid w:val="00D41508"/>
    <w:rsid w:val="00D417D1"/>
    <w:rsid w:val="00D41801"/>
    <w:rsid w:val="00D418C9"/>
    <w:rsid w:val="00D41AA6"/>
    <w:rsid w:val="00D41BFA"/>
    <w:rsid w:val="00D41EDD"/>
    <w:rsid w:val="00D423F6"/>
    <w:rsid w:val="00D427AE"/>
    <w:rsid w:val="00D42D36"/>
    <w:rsid w:val="00D42DFB"/>
    <w:rsid w:val="00D42F54"/>
    <w:rsid w:val="00D437DB"/>
    <w:rsid w:val="00D43868"/>
    <w:rsid w:val="00D4390C"/>
    <w:rsid w:val="00D43D10"/>
    <w:rsid w:val="00D43FF5"/>
    <w:rsid w:val="00D44086"/>
    <w:rsid w:val="00D44290"/>
    <w:rsid w:val="00D442B2"/>
    <w:rsid w:val="00D4435E"/>
    <w:rsid w:val="00D4437B"/>
    <w:rsid w:val="00D44740"/>
    <w:rsid w:val="00D44897"/>
    <w:rsid w:val="00D449C7"/>
    <w:rsid w:val="00D44B14"/>
    <w:rsid w:val="00D44C75"/>
    <w:rsid w:val="00D44FAD"/>
    <w:rsid w:val="00D45481"/>
    <w:rsid w:val="00D455E3"/>
    <w:rsid w:val="00D4592D"/>
    <w:rsid w:val="00D45D53"/>
    <w:rsid w:val="00D46053"/>
    <w:rsid w:val="00D460E2"/>
    <w:rsid w:val="00D46163"/>
    <w:rsid w:val="00D46254"/>
    <w:rsid w:val="00D462AE"/>
    <w:rsid w:val="00D465A2"/>
    <w:rsid w:val="00D4667B"/>
    <w:rsid w:val="00D469BC"/>
    <w:rsid w:val="00D47A94"/>
    <w:rsid w:val="00D47C61"/>
    <w:rsid w:val="00D50024"/>
    <w:rsid w:val="00D50073"/>
    <w:rsid w:val="00D50257"/>
    <w:rsid w:val="00D50304"/>
    <w:rsid w:val="00D50599"/>
    <w:rsid w:val="00D506F7"/>
    <w:rsid w:val="00D507DD"/>
    <w:rsid w:val="00D50967"/>
    <w:rsid w:val="00D50A45"/>
    <w:rsid w:val="00D5115A"/>
    <w:rsid w:val="00D51A70"/>
    <w:rsid w:val="00D51B59"/>
    <w:rsid w:val="00D51C2B"/>
    <w:rsid w:val="00D51DF3"/>
    <w:rsid w:val="00D51DF6"/>
    <w:rsid w:val="00D52203"/>
    <w:rsid w:val="00D52260"/>
    <w:rsid w:val="00D52545"/>
    <w:rsid w:val="00D525D8"/>
    <w:rsid w:val="00D527AF"/>
    <w:rsid w:val="00D52889"/>
    <w:rsid w:val="00D52ADE"/>
    <w:rsid w:val="00D52F61"/>
    <w:rsid w:val="00D53087"/>
    <w:rsid w:val="00D533D3"/>
    <w:rsid w:val="00D53F8F"/>
    <w:rsid w:val="00D54B33"/>
    <w:rsid w:val="00D54BC9"/>
    <w:rsid w:val="00D54D1F"/>
    <w:rsid w:val="00D54F8C"/>
    <w:rsid w:val="00D55092"/>
    <w:rsid w:val="00D556A3"/>
    <w:rsid w:val="00D55B4A"/>
    <w:rsid w:val="00D55C2A"/>
    <w:rsid w:val="00D55E00"/>
    <w:rsid w:val="00D56143"/>
    <w:rsid w:val="00D56383"/>
    <w:rsid w:val="00D564BC"/>
    <w:rsid w:val="00D56570"/>
    <w:rsid w:val="00D567B9"/>
    <w:rsid w:val="00D568F6"/>
    <w:rsid w:val="00D56BBF"/>
    <w:rsid w:val="00D56BE8"/>
    <w:rsid w:val="00D56C47"/>
    <w:rsid w:val="00D56F71"/>
    <w:rsid w:val="00D56FD6"/>
    <w:rsid w:val="00D57063"/>
    <w:rsid w:val="00D5777D"/>
    <w:rsid w:val="00D57939"/>
    <w:rsid w:val="00D57B00"/>
    <w:rsid w:val="00D57BE2"/>
    <w:rsid w:val="00D57BE9"/>
    <w:rsid w:val="00D57DA2"/>
    <w:rsid w:val="00D57DDC"/>
    <w:rsid w:val="00D600BA"/>
    <w:rsid w:val="00D6030A"/>
    <w:rsid w:val="00D6060F"/>
    <w:rsid w:val="00D606AC"/>
    <w:rsid w:val="00D606EA"/>
    <w:rsid w:val="00D60818"/>
    <w:rsid w:val="00D60869"/>
    <w:rsid w:val="00D60A01"/>
    <w:rsid w:val="00D60A7B"/>
    <w:rsid w:val="00D60E14"/>
    <w:rsid w:val="00D6108E"/>
    <w:rsid w:val="00D610AA"/>
    <w:rsid w:val="00D611CE"/>
    <w:rsid w:val="00D61317"/>
    <w:rsid w:val="00D6180D"/>
    <w:rsid w:val="00D61DD2"/>
    <w:rsid w:val="00D62180"/>
    <w:rsid w:val="00D62435"/>
    <w:rsid w:val="00D6245D"/>
    <w:rsid w:val="00D62487"/>
    <w:rsid w:val="00D626DE"/>
    <w:rsid w:val="00D62762"/>
    <w:rsid w:val="00D62C11"/>
    <w:rsid w:val="00D632EC"/>
    <w:rsid w:val="00D633F3"/>
    <w:rsid w:val="00D63572"/>
    <w:rsid w:val="00D63C1A"/>
    <w:rsid w:val="00D64044"/>
    <w:rsid w:val="00D6419B"/>
    <w:rsid w:val="00D64541"/>
    <w:rsid w:val="00D646AF"/>
    <w:rsid w:val="00D64A6A"/>
    <w:rsid w:val="00D64E73"/>
    <w:rsid w:val="00D64F83"/>
    <w:rsid w:val="00D65585"/>
    <w:rsid w:val="00D656E7"/>
    <w:rsid w:val="00D65970"/>
    <w:rsid w:val="00D65C42"/>
    <w:rsid w:val="00D66318"/>
    <w:rsid w:val="00D66908"/>
    <w:rsid w:val="00D669FB"/>
    <w:rsid w:val="00D66A48"/>
    <w:rsid w:val="00D66C8F"/>
    <w:rsid w:val="00D66D84"/>
    <w:rsid w:val="00D66E2C"/>
    <w:rsid w:val="00D66E4C"/>
    <w:rsid w:val="00D67039"/>
    <w:rsid w:val="00D6703E"/>
    <w:rsid w:val="00D6711C"/>
    <w:rsid w:val="00D6722D"/>
    <w:rsid w:val="00D672DD"/>
    <w:rsid w:val="00D6734D"/>
    <w:rsid w:val="00D673EC"/>
    <w:rsid w:val="00D674EE"/>
    <w:rsid w:val="00D6750E"/>
    <w:rsid w:val="00D67A68"/>
    <w:rsid w:val="00D67BBF"/>
    <w:rsid w:val="00D67F27"/>
    <w:rsid w:val="00D70166"/>
    <w:rsid w:val="00D704ED"/>
    <w:rsid w:val="00D70CF5"/>
    <w:rsid w:val="00D70E82"/>
    <w:rsid w:val="00D70EEC"/>
    <w:rsid w:val="00D71179"/>
    <w:rsid w:val="00D713AA"/>
    <w:rsid w:val="00D71409"/>
    <w:rsid w:val="00D714BE"/>
    <w:rsid w:val="00D71640"/>
    <w:rsid w:val="00D71AF3"/>
    <w:rsid w:val="00D71C28"/>
    <w:rsid w:val="00D71D57"/>
    <w:rsid w:val="00D71E29"/>
    <w:rsid w:val="00D71E7B"/>
    <w:rsid w:val="00D71FA4"/>
    <w:rsid w:val="00D72298"/>
    <w:rsid w:val="00D722A5"/>
    <w:rsid w:val="00D72519"/>
    <w:rsid w:val="00D72566"/>
    <w:rsid w:val="00D72589"/>
    <w:rsid w:val="00D727BC"/>
    <w:rsid w:val="00D7283E"/>
    <w:rsid w:val="00D72879"/>
    <w:rsid w:val="00D72978"/>
    <w:rsid w:val="00D72BCE"/>
    <w:rsid w:val="00D72CDE"/>
    <w:rsid w:val="00D730A6"/>
    <w:rsid w:val="00D73710"/>
    <w:rsid w:val="00D73881"/>
    <w:rsid w:val="00D73DEE"/>
    <w:rsid w:val="00D741AD"/>
    <w:rsid w:val="00D743E3"/>
    <w:rsid w:val="00D74987"/>
    <w:rsid w:val="00D74A29"/>
    <w:rsid w:val="00D74C5F"/>
    <w:rsid w:val="00D74E0B"/>
    <w:rsid w:val="00D75186"/>
    <w:rsid w:val="00D75246"/>
    <w:rsid w:val="00D753E1"/>
    <w:rsid w:val="00D75461"/>
    <w:rsid w:val="00D757D4"/>
    <w:rsid w:val="00D75B87"/>
    <w:rsid w:val="00D75CB9"/>
    <w:rsid w:val="00D75EC9"/>
    <w:rsid w:val="00D7604D"/>
    <w:rsid w:val="00D7622F"/>
    <w:rsid w:val="00D7638A"/>
    <w:rsid w:val="00D7640C"/>
    <w:rsid w:val="00D76587"/>
    <w:rsid w:val="00D765EB"/>
    <w:rsid w:val="00D76963"/>
    <w:rsid w:val="00D76983"/>
    <w:rsid w:val="00D76BB4"/>
    <w:rsid w:val="00D770A2"/>
    <w:rsid w:val="00D777F4"/>
    <w:rsid w:val="00D77DC7"/>
    <w:rsid w:val="00D77E1A"/>
    <w:rsid w:val="00D77E53"/>
    <w:rsid w:val="00D77E64"/>
    <w:rsid w:val="00D77FA2"/>
    <w:rsid w:val="00D80098"/>
    <w:rsid w:val="00D8012E"/>
    <w:rsid w:val="00D801E1"/>
    <w:rsid w:val="00D80388"/>
    <w:rsid w:val="00D80423"/>
    <w:rsid w:val="00D804C1"/>
    <w:rsid w:val="00D8064F"/>
    <w:rsid w:val="00D80789"/>
    <w:rsid w:val="00D807D4"/>
    <w:rsid w:val="00D80828"/>
    <w:rsid w:val="00D80A02"/>
    <w:rsid w:val="00D80C4F"/>
    <w:rsid w:val="00D81570"/>
    <w:rsid w:val="00D81631"/>
    <w:rsid w:val="00D8191E"/>
    <w:rsid w:val="00D8193D"/>
    <w:rsid w:val="00D81AAC"/>
    <w:rsid w:val="00D81AEB"/>
    <w:rsid w:val="00D81AFE"/>
    <w:rsid w:val="00D81B2A"/>
    <w:rsid w:val="00D81D99"/>
    <w:rsid w:val="00D81EB3"/>
    <w:rsid w:val="00D8254B"/>
    <w:rsid w:val="00D82A43"/>
    <w:rsid w:val="00D82B44"/>
    <w:rsid w:val="00D82D34"/>
    <w:rsid w:val="00D82DD6"/>
    <w:rsid w:val="00D83123"/>
    <w:rsid w:val="00D8313D"/>
    <w:rsid w:val="00D83401"/>
    <w:rsid w:val="00D83483"/>
    <w:rsid w:val="00D835E1"/>
    <w:rsid w:val="00D837D0"/>
    <w:rsid w:val="00D83903"/>
    <w:rsid w:val="00D83916"/>
    <w:rsid w:val="00D8399B"/>
    <w:rsid w:val="00D83D10"/>
    <w:rsid w:val="00D84017"/>
    <w:rsid w:val="00D84032"/>
    <w:rsid w:val="00D84049"/>
    <w:rsid w:val="00D84233"/>
    <w:rsid w:val="00D84313"/>
    <w:rsid w:val="00D84567"/>
    <w:rsid w:val="00D84717"/>
    <w:rsid w:val="00D848F4"/>
    <w:rsid w:val="00D84BD7"/>
    <w:rsid w:val="00D853AB"/>
    <w:rsid w:val="00D855B8"/>
    <w:rsid w:val="00D85EB6"/>
    <w:rsid w:val="00D85FE0"/>
    <w:rsid w:val="00D863CB"/>
    <w:rsid w:val="00D865CE"/>
    <w:rsid w:val="00D866EA"/>
    <w:rsid w:val="00D86C79"/>
    <w:rsid w:val="00D86C9E"/>
    <w:rsid w:val="00D86CC6"/>
    <w:rsid w:val="00D86CCA"/>
    <w:rsid w:val="00D87247"/>
    <w:rsid w:val="00D8750A"/>
    <w:rsid w:val="00D8781A"/>
    <w:rsid w:val="00D87924"/>
    <w:rsid w:val="00D87A2E"/>
    <w:rsid w:val="00D87BD1"/>
    <w:rsid w:val="00D87C65"/>
    <w:rsid w:val="00D87C7D"/>
    <w:rsid w:val="00D87D5D"/>
    <w:rsid w:val="00D87E0D"/>
    <w:rsid w:val="00D9019F"/>
    <w:rsid w:val="00D90253"/>
    <w:rsid w:val="00D902C6"/>
    <w:rsid w:val="00D9036E"/>
    <w:rsid w:val="00D9046E"/>
    <w:rsid w:val="00D9053B"/>
    <w:rsid w:val="00D90551"/>
    <w:rsid w:val="00D905A5"/>
    <w:rsid w:val="00D907A6"/>
    <w:rsid w:val="00D909BE"/>
    <w:rsid w:val="00D90AE7"/>
    <w:rsid w:val="00D90EFD"/>
    <w:rsid w:val="00D911AA"/>
    <w:rsid w:val="00D913AE"/>
    <w:rsid w:val="00D91937"/>
    <w:rsid w:val="00D91CE4"/>
    <w:rsid w:val="00D91DDA"/>
    <w:rsid w:val="00D923E8"/>
    <w:rsid w:val="00D923F5"/>
    <w:rsid w:val="00D92845"/>
    <w:rsid w:val="00D92AA6"/>
    <w:rsid w:val="00D92E68"/>
    <w:rsid w:val="00D92ED5"/>
    <w:rsid w:val="00D92F60"/>
    <w:rsid w:val="00D93407"/>
    <w:rsid w:val="00D93424"/>
    <w:rsid w:val="00D93546"/>
    <w:rsid w:val="00D93C09"/>
    <w:rsid w:val="00D93D5F"/>
    <w:rsid w:val="00D94241"/>
    <w:rsid w:val="00D9425E"/>
    <w:rsid w:val="00D94393"/>
    <w:rsid w:val="00D94399"/>
    <w:rsid w:val="00D944E2"/>
    <w:rsid w:val="00D94B2D"/>
    <w:rsid w:val="00D94BB1"/>
    <w:rsid w:val="00D94C0B"/>
    <w:rsid w:val="00D94CA9"/>
    <w:rsid w:val="00D9568A"/>
    <w:rsid w:val="00D956F8"/>
    <w:rsid w:val="00D95864"/>
    <w:rsid w:val="00D95B1D"/>
    <w:rsid w:val="00D95CAD"/>
    <w:rsid w:val="00D960F2"/>
    <w:rsid w:val="00D96247"/>
    <w:rsid w:val="00D963A0"/>
    <w:rsid w:val="00D965DE"/>
    <w:rsid w:val="00D966B4"/>
    <w:rsid w:val="00D96AC7"/>
    <w:rsid w:val="00D96DFF"/>
    <w:rsid w:val="00D96FF0"/>
    <w:rsid w:val="00D97040"/>
    <w:rsid w:val="00D971AA"/>
    <w:rsid w:val="00D9787E"/>
    <w:rsid w:val="00D97AE2"/>
    <w:rsid w:val="00D97C26"/>
    <w:rsid w:val="00DA0167"/>
    <w:rsid w:val="00DA038F"/>
    <w:rsid w:val="00DA04FB"/>
    <w:rsid w:val="00DA0687"/>
    <w:rsid w:val="00DA09D3"/>
    <w:rsid w:val="00DA0B5E"/>
    <w:rsid w:val="00DA0D6F"/>
    <w:rsid w:val="00DA0D87"/>
    <w:rsid w:val="00DA0ED2"/>
    <w:rsid w:val="00DA11C9"/>
    <w:rsid w:val="00DA1589"/>
    <w:rsid w:val="00DA1598"/>
    <w:rsid w:val="00DA18AE"/>
    <w:rsid w:val="00DA18E5"/>
    <w:rsid w:val="00DA1901"/>
    <w:rsid w:val="00DA1C7C"/>
    <w:rsid w:val="00DA1E28"/>
    <w:rsid w:val="00DA208B"/>
    <w:rsid w:val="00DA2093"/>
    <w:rsid w:val="00DA2308"/>
    <w:rsid w:val="00DA2668"/>
    <w:rsid w:val="00DA2B4D"/>
    <w:rsid w:val="00DA2BAE"/>
    <w:rsid w:val="00DA2F97"/>
    <w:rsid w:val="00DA2FAC"/>
    <w:rsid w:val="00DA31DA"/>
    <w:rsid w:val="00DA32A3"/>
    <w:rsid w:val="00DA339B"/>
    <w:rsid w:val="00DA3F6D"/>
    <w:rsid w:val="00DA40B4"/>
    <w:rsid w:val="00DA459F"/>
    <w:rsid w:val="00DA47BA"/>
    <w:rsid w:val="00DA4820"/>
    <w:rsid w:val="00DA4A23"/>
    <w:rsid w:val="00DA4C0B"/>
    <w:rsid w:val="00DA4C9E"/>
    <w:rsid w:val="00DA4CC5"/>
    <w:rsid w:val="00DA4FD3"/>
    <w:rsid w:val="00DA512E"/>
    <w:rsid w:val="00DA53B0"/>
    <w:rsid w:val="00DA5881"/>
    <w:rsid w:val="00DA5931"/>
    <w:rsid w:val="00DA5BD1"/>
    <w:rsid w:val="00DA61E8"/>
    <w:rsid w:val="00DA66CF"/>
    <w:rsid w:val="00DA676B"/>
    <w:rsid w:val="00DA68BB"/>
    <w:rsid w:val="00DA6C5C"/>
    <w:rsid w:val="00DA6D04"/>
    <w:rsid w:val="00DA6E1A"/>
    <w:rsid w:val="00DA6FAB"/>
    <w:rsid w:val="00DA7036"/>
    <w:rsid w:val="00DA7BBE"/>
    <w:rsid w:val="00DB0284"/>
    <w:rsid w:val="00DB03F1"/>
    <w:rsid w:val="00DB045D"/>
    <w:rsid w:val="00DB0645"/>
    <w:rsid w:val="00DB08CC"/>
    <w:rsid w:val="00DB094A"/>
    <w:rsid w:val="00DB0963"/>
    <w:rsid w:val="00DB09A4"/>
    <w:rsid w:val="00DB0A06"/>
    <w:rsid w:val="00DB0D55"/>
    <w:rsid w:val="00DB0F1E"/>
    <w:rsid w:val="00DB10D2"/>
    <w:rsid w:val="00DB12BC"/>
    <w:rsid w:val="00DB12D6"/>
    <w:rsid w:val="00DB14AD"/>
    <w:rsid w:val="00DB1645"/>
    <w:rsid w:val="00DB167A"/>
    <w:rsid w:val="00DB16EF"/>
    <w:rsid w:val="00DB1753"/>
    <w:rsid w:val="00DB1836"/>
    <w:rsid w:val="00DB199F"/>
    <w:rsid w:val="00DB1C59"/>
    <w:rsid w:val="00DB1CA1"/>
    <w:rsid w:val="00DB1FB8"/>
    <w:rsid w:val="00DB20A7"/>
    <w:rsid w:val="00DB21C2"/>
    <w:rsid w:val="00DB22B4"/>
    <w:rsid w:val="00DB24D7"/>
    <w:rsid w:val="00DB2678"/>
    <w:rsid w:val="00DB27EF"/>
    <w:rsid w:val="00DB2A2B"/>
    <w:rsid w:val="00DB2E36"/>
    <w:rsid w:val="00DB3AF7"/>
    <w:rsid w:val="00DB3B67"/>
    <w:rsid w:val="00DB3BF6"/>
    <w:rsid w:val="00DB3C7A"/>
    <w:rsid w:val="00DB3FAE"/>
    <w:rsid w:val="00DB430A"/>
    <w:rsid w:val="00DB49E9"/>
    <w:rsid w:val="00DB4A7E"/>
    <w:rsid w:val="00DB4F02"/>
    <w:rsid w:val="00DB4FBF"/>
    <w:rsid w:val="00DB5130"/>
    <w:rsid w:val="00DB560F"/>
    <w:rsid w:val="00DB57E7"/>
    <w:rsid w:val="00DB582D"/>
    <w:rsid w:val="00DB5CD7"/>
    <w:rsid w:val="00DB5D7D"/>
    <w:rsid w:val="00DB5DEF"/>
    <w:rsid w:val="00DB5DF1"/>
    <w:rsid w:val="00DB6418"/>
    <w:rsid w:val="00DB6759"/>
    <w:rsid w:val="00DB6D55"/>
    <w:rsid w:val="00DB6DA4"/>
    <w:rsid w:val="00DB6DD5"/>
    <w:rsid w:val="00DB6DEF"/>
    <w:rsid w:val="00DB6E12"/>
    <w:rsid w:val="00DB72EC"/>
    <w:rsid w:val="00DB75D5"/>
    <w:rsid w:val="00DB76A5"/>
    <w:rsid w:val="00DB7BE7"/>
    <w:rsid w:val="00DB7C48"/>
    <w:rsid w:val="00DB7F49"/>
    <w:rsid w:val="00DB7F92"/>
    <w:rsid w:val="00DC00AC"/>
    <w:rsid w:val="00DC02C9"/>
    <w:rsid w:val="00DC0351"/>
    <w:rsid w:val="00DC08F3"/>
    <w:rsid w:val="00DC0C82"/>
    <w:rsid w:val="00DC0CC0"/>
    <w:rsid w:val="00DC10F0"/>
    <w:rsid w:val="00DC11E3"/>
    <w:rsid w:val="00DC1254"/>
    <w:rsid w:val="00DC127A"/>
    <w:rsid w:val="00DC1427"/>
    <w:rsid w:val="00DC150F"/>
    <w:rsid w:val="00DC1588"/>
    <w:rsid w:val="00DC1FD0"/>
    <w:rsid w:val="00DC207A"/>
    <w:rsid w:val="00DC20BF"/>
    <w:rsid w:val="00DC2140"/>
    <w:rsid w:val="00DC217B"/>
    <w:rsid w:val="00DC2272"/>
    <w:rsid w:val="00DC2288"/>
    <w:rsid w:val="00DC2776"/>
    <w:rsid w:val="00DC278F"/>
    <w:rsid w:val="00DC2C03"/>
    <w:rsid w:val="00DC2C3E"/>
    <w:rsid w:val="00DC2DFD"/>
    <w:rsid w:val="00DC30FC"/>
    <w:rsid w:val="00DC334B"/>
    <w:rsid w:val="00DC3352"/>
    <w:rsid w:val="00DC36C7"/>
    <w:rsid w:val="00DC3D69"/>
    <w:rsid w:val="00DC3DF9"/>
    <w:rsid w:val="00DC3F51"/>
    <w:rsid w:val="00DC3F7B"/>
    <w:rsid w:val="00DC41D3"/>
    <w:rsid w:val="00DC4427"/>
    <w:rsid w:val="00DC462C"/>
    <w:rsid w:val="00DC465A"/>
    <w:rsid w:val="00DC4811"/>
    <w:rsid w:val="00DC490A"/>
    <w:rsid w:val="00DC4A29"/>
    <w:rsid w:val="00DC4DFF"/>
    <w:rsid w:val="00DC4E3F"/>
    <w:rsid w:val="00DC4EF9"/>
    <w:rsid w:val="00DC4F74"/>
    <w:rsid w:val="00DC4F8D"/>
    <w:rsid w:val="00DC5389"/>
    <w:rsid w:val="00DC54D0"/>
    <w:rsid w:val="00DC5895"/>
    <w:rsid w:val="00DC5955"/>
    <w:rsid w:val="00DC59FC"/>
    <w:rsid w:val="00DC5A50"/>
    <w:rsid w:val="00DC5CE3"/>
    <w:rsid w:val="00DC612F"/>
    <w:rsid w:val="00DC6180"/>
    <w:rsid w:val="00DC63D6"/>
    <w:rsid w:val="00DC6503"/>
    <w:rsid w:val="00DC6AC6"/>
    <w:rsid w:val="00DC6ACE"/>
    <w:rsid w:val="00DC6BE0"/>
    <w:rsid w:val="00DC6DA8"/>
    <w:rsid w:val="00DC715E"/>
    <w:rsid w:val="00DC72CB"/>
    <w:rsid w:val="00DC7525"/>
    <w:rsid w:val="00DC7585"/>
    <w:rsid w:val="00DC75D2"/>
    <w:rsid w:val="00DC7B6D"/>
    <w:rsid w:val="00DD044A"/>
    <w:rsid w:val="00DD079F"/>
    <w:rsid w:val="00DD0824"/>
    <w:rsid w:val="00DD0938"/>
    <w:rsid w:val="00DD0981"/>
    <w:rsid w:val="00DD0AC6"/>
    <w:rsid w:val="00DD0C54"/>
    <w:rsid w:val="00DD0CFD"/>
    <w:rsid w:val="00DD0DE7"/>
    <w:rsid w:val="00DD1150"/>
    <w:rsid w:val="00DD115A"/>
    <w:rsid w:val="00DD178D"/>
    <w:rsid w:val="00DD2124"/>
    <w:rsid w:val="00DD2161"/>
    <w:rsid w:val="00DD2234"/>
    <w:rsid w:val="00DD2236"/>
    <w:rsid w:val="00DD275F"/>
    <w:rsid w:val="00DD277F"/>
    <w:rsid w:val="00DD28A2"/>
    <w:rsid w:val="00DD2F04"/>
    <w:rsid w:val="00DD3080"/>
    <w:rsid w:val="00DD353F"/>
    <w:rsid w:val="00DD3984"/>
    <w:rsid w:val="00DD39C6"/>
    <w:rsid w:val="00DD3AA6"/>
    <w:rsid w:val="00DD3BBB"/>
    <w:rsid w:val="00DD3BDE"/>
    <w:rsid w:val="00DD3C88"/>
    <w:rsid w:val="00DD3DBF"/>
    <w:rsid w:val="00DD3E87"/>
    <w:rsid w:val="00DD3ED1"/>
    <w:rsid w:val="00DD3F7B"/>
    <w:rsid w:val="00DD4030"/>
    <w:rsid w:val="00DD41B6"/>
    <w:rsid w:val="00DD43C2"/>
    <w:rsid w:val="00DD4768"/>
    <w:rsid w:val="00DD4ACC"/>
    <w:rsid w:val="00DD4E10"/>
    <w:rsid w:val="00DD4EA6"/>
    <w:rsid w:val="00DD5248"/>
    <w:rsid w:val="00DD570E"/>
    <w:rsid w:val="00DD5A3E"/>
    <w:rsid w:val="00DD5B35"/>
    <w:rsid w:val="00DD5FB0"/>
    <w:rsid w:val="00DD605A"/>
    <w:rsid w:val="00DD6071"/>
    <w:rsid w:val="00DD6153"/>
    <w:rsid w:val="00DD626C"/>
    <w:rsid w:val="00DD62D8"/>
    <w:rsid w:val="00DD634A"/>
    <w:rsid w:val="00DD63A8"/>
    <w:rsid w:val="00DD6737"/>
    <w:rsid w:val="00DD6A99"/>
    <w:rsid w:val="00DD6AA8"/>
    <w:rsid w:val="00DD6B0D"/>
    <w:rsid w:val="00DD6CA7"/>
    <w:rsid w:val="00DD6EFC"/>
    <w:rsid w:val="00DD7049"/>
    <w:rsid w:val="00DD7144"/>
    <w:rsid w:val="00DD79A7"/>
    <w:rsid w:val="00DD7A5C"/>
    <w:rsid w:val="00DD7ABF"/>
    <w:rsid w:val="00DE068F"/>
    <w:rsid w:val="00DE0934"/>
    <w:rsid w:val="00DE0D40"/>
    <w:rsid w:val="00DE0EC9"/>
    <w:rsid w:val="00DE1094"/>
    <w:rsid w:val="00DE14CF"/>
    <w:rsid w:val="00DE1655"/>
    <w:rsid w:val="00DE16EE"/>
    <w:rsid w:val="00DE17C3"/>
    <w:rsid w:val="00DE1F20"/>
    <w:rsid w:val="00DE1F63"/>
    <w:rsid w:val="00DE2141"/>
    <w:rsid w:val="00DE21A7"/>
    <w:rsid w:val="00DE237F"/>
    <w:rsid w:val="00DE24ED"/>
    <w:rsid w:val="00DE2638"/>
    <w:rsid w:val="00DE2927"/>
    <w:rsid w:val="00DE29E5"/>
    <w:rsid w:val="00DE2A10"/>
    <w:rsid w:val="00DE2B9A"/>
    <w:rsid w:val="00DE2F95"/>
    <w:rsid w:val="00DE3255"/>
    <w:rsid w:val="00DE3425"/>
    <w:rsid w:val="00DE3509"/>
    <w:rsid w:val="00DE356E"/>
    <w:rsid w:val="00DE357C"/>
    <w:rsid w:val="00DE3580"/>
    <w:rsid w:val="00DE35B5"/>
    <w:rsid w:val="00DE3756"/>
    <w:rsid w:val="00DE3ABF"/>
    <w:rsid w:val="00DE3C5A"/>
    <w:rsid w:val="00DE3C68"/>
    <w:rsid w:val="00DE410B"/>
    <w:rsid w:val="00DE4347"/>
    <w:rsid w:val="00DE4443"/>
    <w:rsid w:val="00DE4DCA"/>
    <w:rsid w:val="00DE5573"/>
    <w:rsid w:val="00DE55EE"/>
    <w:rsid w:val="00DE594B"/>
    <w:rsid w:val="00DE5C49"/>
    <w:rsid w:val="00DE5C56"/>
    <w:rsid w:val="00DE5D1C"/>
    <w:rsid w:val="00DE5FDD"/>
    <w:rsid w:val="00DE61EC"/>
    <w:rsid w:val="00DE64B5"/>
    <w:rsid w:val="00DE65AA"/>
    <w:rsid w:val="00DE6624"/>
    <w:rsid w:val="00DE6AA6"/>
    <w:rsid w:val="00DE6AD1"/>
    <w:rsid w:val="00DE6AD2"/>
    <w:rsid w:val="00DE6AE6"/>
    <w:rsid w:val="00DE6F96"/>
    <w:rsid w:val="00DE7083"/>
    <w:rsid w:val="00DE7158"/>
    <w:rsid w:val="00DE75C5"/>
    <w:rsid w:val="00DE7849"/>
    <w:rsid w:val="00DE7B95"/>
    <w:rsid w:val="00DE7BC2"/>
    <w:rsid w:val="00DE7C95"/>
    <w:rsid w:val="00DE7E70"/>
    <w:rsid w:val="00DF01AB"/>
    <w:rsid w:val="00DF09A7"/>
    <w:rsid w:val="00DF123E"/>
    <w:rsid w:val="00DF1350"/>
    <w:rsid w:val="00DF1437"/>
    <w:rsid w:val="00DF1590"/>
    <w:rsid w:val="00DF1DA2"/>
    <w:rsid w:val="00DF20F7"/>
    <w:rsid w:val="00DF2286"/>
    <w:rsid w:val="00DF2325"/>
    <w:rsid w:val="00DF2B4D"/>
    <w:rsid w:val="00DF2B63"/>
    <w:rsid w:val="00DF2D58"/>
    <w:rsid w:val="00DF3539"/>
    <w:rsid w:val="00DF38BC"/>
    <w:rsid w:val="00DF3926"/>
    <w:rsid w:val="00DF39AE"/>
    <w:rsid w:val="00DF3A38"/>
    <w:rsid w:val="00DF40B0"/>
    <w:rsid w:val="00DF4202"/>
    <w:rsid w:val="00DF4601"/>
    <w:rsid w:val="00DF49F1"/>
    <w:rsid w:val="00DF4AA2"/>
    <w:rsid w:val="00DF4CA4"/>
    <w:rsid w:val="00DF4D56"/>
    <w:rsid w:val="00DF4F69"/>
    <w:rsid w:val="00DF4F9E"/>
    <w:rsid w:val="00DF5501"/>
    <w:rsid w:val="00DF55AB"/>
    <w:rsid w:val="00DF5722"/>
    <w:rsid w:val="00DF5725"/>
    <w:rsid w:val="00DF644B"/>
    <w:rsid w:val="00DF65C3"/>
    <w:rsid w:val="00DF6847"/>
    <w:rsid w:val="00DF6907"/>
    <w:rsid w:val="00DF6A35"/>
    <w:rsid w:val="00DF6B45"/>
    <w:rsid w:val="00DF6BFD"/>
    <w:rsid w:val="00DF6CF4"/>
    <w:rsid w:val="00DF6ECA"/>
    <w:rsid w:val="00DF75B2"/>
    <w:rsid w:val="00DF7774"/>
    <w:rsid w:val="00DF7D3A"/>
    <w:rsid w:val="00E001F9"/>
    <w:rsid w:val="00E009EB"/>
    <w:rsid w:val="00E00AB7"/>
    <w:rsid w:val="00E0103B"/>
    <w:rsid w:val="00E0113F"/>
    <w:rsid w:val="00E01374"/>
    <w:rsid w:val="00E0145C"/>
    <w:rsid w:val="00E01580"/>
    <w:rsid w:val="00E0160B"/>
    <w:rsid w:val="00E0169D"/>
    <w:rsid w:val="00E01B17"/>
    <w:rsid w:val="00E01E40"/>
    <w:rsid w:val="00E0222B"/>
    <w:rsid w:val="00E02379"/>
    <w:rsid w:val="00E02400"/>
    <w:rsid w:val="00E02464"/>
    <w:rsid w:val="00E0254E"/>
    <w:rsid w:val="00E02A2B"/>
    <w:rsid w:val="00E02CD9"/>
    <w:rsid w:val="00E02EE2"/>
    <w:rsid w:val="00E02EF0"/>
    <w:rsid w:val="00E03159"/>
    <w:rsid w:val="00E03854"/>
    <w:rsid w:val="00E03946"/>
    <w:rsid w:val="00E03B30"/>
    <w:rsid w:val="00E04593"/>
    <w:rsid w:val="00E04A55"/>
    <w:rsid w:val="00E04C68"/>
    <w:rsid w:val="00E04E7D"/>
    <w:rsid w:val="00E052AC"/>
    <w:rsid w:val="00E05539"/>
    <w:rsid w:val="00E057A1"/>
    <w:rsid w:val="00E0596B"/>
    <w:rsid w:val="00E05A77"/>
    <w:rsid w:val="00E05DCA"/>
    <w:rsid w:val="00E05F11"/>
    <w:rsid w:val="00E0600B"/>
    <w:rsid w:val="00E06052"/>
    <w:rsid w:val="00E06111"/>
    <w:rsid w:val="00E06394"/>
    <w:rsid w:val="00E06589"/>
    <w:rsid w:val="00E06590"/>
    <w:rsid w:val="00E0664E"/>
    <w:rsid w:val="00E06894"/>
    <w:rsid w:val="00E06C18"/>
    <w:rsid w:val="00E06E51"/>
    <w:rsid w:val="00E06ECC"/>
    <w:rsid w:val="00E06FA3"/>
    <w:rsid w:val="00E0713F"/>
    <w:rsid w:val="00E071F6"/>
    <w:rsid w:val="00E07360"/>
    <w:rsid w:val="00E0748A"/>
    <w:rsid w:val="00E075C6"/>
    <w:rsid w:val="00E078F2"/>
    <w:rsid w:val="00E07B80"/>
    <w:rsid w:val="00E100ED"/>
    <w:rsid w:val="00E102AD"/>
    <w:rsid w:val="00E10450"/>
    <w:rsid w:val="00E104ED"/>
    <w:rsid w:val="00E10506"/>
    <w:rsid w:val="00E10556"/>
    <w:rsid w:val="00E107D1"/>
    <w:rsid w:val="00E1093C"/>
    <w:rsid w:val="00E10C86"/>
    <w:rsid w:val="00E10FA3"/>
    <w:rsid w:val="00E110F5"/>
    <w:rsid w:val="00E114EE"/>
    <w:rsid w:val="00E118DB"/>
    <w:rsid w:val="00E11C91"/>
    <w:rsid w:val="00E1227B"/>
    <w:rsid w:val="00E12342"/>
    <w:rsid w:val="00E129D9"/>
    <w:rsid w:val="00E12E44"/>
    <w:rsid w:val="00E12F4E"/>
    <w:rsid w:val="00E12FA0"/>
    <w:rsid w:val="00E132CD"/>
    <w:rsid w:val="00E134CE"/>
    <w:rsid w:val="00E138A5"/>
    <w:rsid w:val="00E1399D"/>
    <w:rsid w:val="00E13F40"/>
    <w:rsid w:val="00E141E4"/>
    <w:rsid w:val="00E141EF"/>
    <w:rsid w:val="00E1421B"/>
    <w:rsid w:val="00E1487E"/>
    <w:rsid w:val="00E148DD"/>
    <w:rsid w:val="00E15207"/>
    <w:rsid w:val="00E154F8"/>
    <w:rsid w:val="00E157CC"/>
    <w:rsid w:val="00E15D3A"/>
    <w:rsid w:val="00E160A6"/>
    <w:rsid w:val="00E16530"/>
    <w:rsid w:val="00E16A78"/>
    <w:rsid w:val="00E16E6B"/>
    <w:rsid w:val="00E16E86"/>
    <w:rsid w:val="00E16F82"/>
    <w:rsid w:val="00E17055"/>
    <w:rsid w:val="00E173D3"/>
    <w:rsid w:val="00E17718"/>
    <w:rsid w:val="00E17B3F"/>
    <w:rsid w:val="00E17D6F"/>
    <w:rsid w:val="00E17E83"/>
    <w:rsid w:val="00E20366"/>
    <w:rsid w:val="00E204A4"/>
    <w:rsid w:val="00E20516"/>
    <w:rsid w:val="00E20CBA"/>
    <w:rsid w:val="00E20EF1"/>
    <w:rsid w:val="00E20EFA"/>
    <w:rsid w:val="00E214B0"/>
    <w:rsid w:val="00E2170A"/>
    <w:rsid w:val="00E218B6"/>
    <w:rsid w:val="00E218F6"/>
    <w:rsid w:val="00E21B78"/>
    <w:rsid w:val="00E21C24"/>
    <w:rsid w:val="00E21DE7"/>
    <w:rsid w:val="00E2203C"/>
    <w:rsid w:val="00E22BB1"/>
    <w:rsid w:val="00E23197"/>
    <w:rsid w:val="00E232FE"/>
    <w:rsid w:val="00E234A2"/>
    <w:rsid w:val="00E2361C"/>
    <w:rsid w:val="00E23624"/>
    <w:rsid w:val="00E236A8"/>
    <w:rsid w:val="00E23FCC"/>
    <w:rsid w:val="00E2404C"/>
    <w:rsid w:val="00E2405C"/>
    <w:rsid w:val="00E24085"/>
    <w:rsid w:val="00E24098"/>
    <w:rsid w:val="00E2418B"/>
    <w:rsid w:val="00E2437B"/>
    <w:rsid w:val="00E24501"/>
    <w:rsid w:val="00E246B5"/>
    <w:rsid w:val="00E24C2D"/>
    <w:rsid w:val="00E24F3F"/>
    <w:rsid w:val="00E251CD"/>
    <w:rsid w:val="00E25939"/>
    <w:rsid w:val="00E25A7D"/>
    <w:rsid w:val="00E25B84"/>
    <w:rsid w:val="00E25ED8"/>
    <w:rsid w:val="00E26131"/>
    <w:rsid w:val="00E26699"/>
    <w:rsid w:val="00E268FA"/>
    <w:rsid w:val="00E26941"/>
    <w:rsid w:val="00E2695F"/>
    <w:rsid w:val="00E2696F"/>
    <w:rsid w:val="00E26AE8"/>
    <w:rsid w:val="00E26D5C"/>
    <w:rsid w:val="00E26EE0"/>
    <w:rsid w:val="00E26FC1"/>
    <w:rsid w:val="00E27023"/>
    <w:rsid w:val="00E27178"/>
    <w:rsid w:val="00E271C1"/>
    <w:rsid w:val="00E271CA"/>
    <w:rsid w:val="00E27303"/>
    <w:rsid w:val="00E27448"/>
    <w:rsid w:val="00E27628"/>
    <w:rsid w:val="00E27632"/>
    <w:rsid w:val="00E276C6"/>
    <w:rsid w:val="00E2776B"/>
    <w:rsid w:val="00E27A0B"/>
    <w:rsid w:val="00E30385"/>
    <w:rsid w:val="00E30611"/>
    <w:rsid w:val="00E30880"/>
    <w:rsid w:val="00E30967"/>
    <w:rsid w:val="00E30B7E"/>
    <w:rsid w:val="00E30D6C"/>
    <w:rsid w:val="00E30DB1"/>
    <w:rsid w:val="00E311BF"/>
    <w:rsid w:val="00E31255"/>
    <w:rsid w:val="00E31390"/>
    <w:rsid w:val="00E31D28"/>
    <w:rsid w:val="00E31E1F"/>
    <w:rsid w:val="00E3222E"/>
    <w:rsid w:val="00E323F9"/>
    <w:rsid w:val="00E326F5"/>
    <w:rsid w:val="00E32A07"/>
    <w:rsid w:val="00E32BC7"/>
    <w:rsid w:val="00E32C6D"/>
    <w:rsid w:val="00E32E7C"/>
    <w:rsid w:val="00E3303F"/>
    <w:rsid w:val="00E33C27"/>
    <w:rsid w:val="00E33C7A"/>
    <w:rsid w:val="00E33DCA"/>
    <w:rsid w:val="00E34186"/>
    <w:rsid w:val="00E341AD"/>
    <w:rsid w:val="00E34288"/>
    <w:rsid w:val="00E34827"/>
    <w:rsid w:val="00E349E3"/>
    <w:rsid w:val="00E34B19"/>
    <w:rsid w:val="00E34E56"/>
    <w:rsid w:val="00E34ED8"/>
    <w:rsid w:val="00E34F48"/>
    <w:rsid w:val="00E34FC6"/>
    <w:rsid w:val="00E350E7"/>
    <w:rsid w:val="00E351E1"/>
    <w:rsid w:val="00E35276"/>
    <w:rsid w:val="00E357DC"/>
    <w:rsid w:val="00E35A20"/>
    <w:rsid w:val="00E35B3A"/>
    <w:rsid w:val="00E35B56"/>
    <w:rsid w:val="00E35DD6"/>
    <w:rsid w:val="00E36175"/>
    <w:rsid w:val="00E363DE"/>
    <w:rsid w:val="00E36405"/>
    <w:rsid w:val="00E36740"/>
    <w:rsid w:val="00E367A4"/>
    <w:rsid w:val="00E36918"/>
    <w:rsid w:val="00E36AF5"/>
    <w:rsid w:val="00E36D1E"/>
    <w:rsid w:val="00E36F09"/>
    <w:rsid w:val="00E37043"/>
    <w:rsid w:val="00E378C2"/>
    <w:rsid w:val="00E37D10"/>
    <w:rsid w:val="00E37D18"/>
    <w:rsid w:val="00E37DD6"/>
    <w:rsid w:val="00E40409"/>
    <w:rsid w:val="00E4074E"/>
    <w:rsid w:val="00E4093B"/>
    <w:rsid w:val="00E40A32"/>
    <w:rsid w:val="00E40C7C"/>
    <w:rsid w:val="00E40D59"/>
    <w:rsid w:val="00E410B3"/>
    <w:rsid w:val="00E41511"/>
    <w:rsid w:val="00E41AEE"/>
    <w:rsid w:val="00E4244A"/>
    <w:rsid w:val="00E425F7"/>
    <w:rsid w:val="00E42668"/>
    <w:rsid w:val="00E42760"/>
    <w:rsid w:val="00E4297E"/>
    <w:rsid w:val="00E42CB3"/>
    <w:rsid w:val="00E42E9D"/>
    <w:rsid w:val="00E42EA7"/>
    <w:rsid w:val="00E43067"/>
    <w:rsid w:val="00E4319E"/>
    <w:rsid w:val="00E43249"/>
    <w:rsid w:val="00E433F0"/>
    <w:rsid w:val="00E4358E"/>
    <w:rsid w:val="00E43623"/>
    <w:rsid w:val="00E436FB"/>
    <w:rsid w:val="00E43A84"/>
    <w:rsid w:val="00E43B62"/>
    <w:rsid w:val="00E4403C"/>
    <w:rsid w:val="00E442EB"/>
    <w:rsid w:val="00E44766"/>
    <w:rsid w:val="00E44BB7"/>
    <w:rsid w:val="00E450E1"/>
    <w:rsid w:val="00E454A9"/>
    <w:rsid w:val="00E455FA"/>
    <w:rsid w:val="00E45774"/>
    <w:rsid w:val="00E45875"/>
    <w:rsid w:val="00E4587B"/>
    <w:rsid w:val="00E459A3"/>
    <w:rsid w:val="00E45A00"/>
    <w:rsid w:val="00E45B88"/>
    <w:rsid w:val="00E45C71"/>
    <w:rsid w:val="00E46019"/>
    <w:rsid w:val="00E46310"/>
    <w:rsid w:val="00E4635F"/>
    <w:rsid w:val="00E463C3"/>
    <w:rsid w:val="00E46462"/>
    <w:rsid w:val="00E4660B"/>
    <w:rsid w:val="00E46618"/>
    <w:rsid w:val="00E4690D"/>
    <w:rsid w:val="00E46B72"/>
    <w:rsid w:val="00E46DD6"/>
    <w:rsid w:val="00E46E01"/>
    <w:rsid w:val="00E47436"/>
    <w:rsid w:val="00E4756E"/>
    <w:rsid w:val="00E47A3B"/>
    <w:rsid w:val="00E47EF4"/>
    <w:rsid w:val="00E503D9"/>
    <w:rsid w:val="00E504E3"/>
    <w:rsid w:val="00E50931"/>
    <w:rsid w:val="00E51003"/>
    <w:rsid w:val="00E51659"/>
    <w:rsid w:val="00E516F7"/>
    <w:rsid w:val="00E51769"/>
    <w:rsid w:val="00E519C4"/>
    <w:rsid w:val="00E51BFE"/>
    <w:rsid w:val="00E51EFD"/>
    <w:rsid w:val="00E51FA8"/>
    <w:rsid w:val="00E520CF"/>
    <w:rsid w:val="00E52CB1"/>
    <w:rsid w:val="00E52D03"/>
    <w:rsid w:val="00E52DD1"/>
    <w:rsid w:val="00E52F10"/>
    <w:rsid w:val="00E530F1"/>
    <w:rsid w:val="00E532DF"/>
    <w:rsid w:val="00E533E3"/>
    <w:rsid w:val="00E533E8"/>
    <w:rsid w:val="00E534EB"/>
    <w:rsid w:val="00E535DD"/>
    <w:rsid w:val="00E53626"/>
    <w:rsid w:val="00E536C4"/>
    <w:rsid w:val="00E539B9"/>
    <w:rsid w:val="00E53A75"/>
    <w:rsid w:val="00E53BA0"/>
    <w:rsid w:val="00E53C92"/>
    <w:rsid w:val="00E5450D"/>
    <w:rsid w:val="00E54940"/>
    <w:rsid w:val="00E54BE4"/>
    <w:rsid w:val="00E54DBA"/>
    <w:rsid w:val="00E54E91"/>
    <w:rsid w:val="00E54ED5"/>
    <w:rsid w:val="00E54FCE"/>
    <w:rsid w:val="00E5505D"/>
    <w:rsid w:val="00E554B8"/>
    <w:rsid w:val="00E554E4"/>
    <w:rsid w:val="00E554EA"/>
    <w:rsid w:val="00E559D2"/>
    <w:rsid w:val="00E55A9E"/>
    <w:rsid w:val="00E55D46"/>
    <w:rsid w:val="00E55F61"/>
    <w:rsid w:val="00E5620A"/>
    <w:rsid w:val="00E5691F"/>
    <w:rsid w:val="00E56A07"/>
    <w:rsid w:val="00E570D2"/>
    <w:rsid w:val="00E57333"/>
    <w:rsid w:val="00E579D7"/>
    <w:rsid w:val="00E57D01"/>
    <w:rsid w:val="00E57D23"/>
    <w:rsid w:val="00E5C355"/>
    <w:rsid w:val="00E6031B"/>
    <w:rsid w:val="00E6057B"/>
    <w:rsid w:val="00E605DE"/>
    <w:rsid w:val="00E606BB"/>
    <w:rsid w:val="00E60964"/>
    <w:rsid w:val="00E60B33"/>
    <w:rsid w:val="00E60B71"/>
    <w:rsid w:val="00E610AF"/>
    <w:rsid w:val="00E6174C"/>
    <w:rsid w:val="00E61BFB"/>
    <w:rsid w:val="00E622F4"/>
    <w:rsid w:val="00E6235F"/>
    <w:rsid w:val="00E625FE"/>
    <w:rsid w:val="00E626E7"/>
    <w:rsid w:val="00E63012"/>
    <w:rsid w:val="00E63114"/>
    <w:rsid w:val="00E633BE"/>
    <w:rsid w:val="00E6379B"/>
    <w:rsid w:val="00E64060"/>
    <w:rsid w:val="00E64081"/>
    <w:rsid w:val="00E6440C"/>
    <w:rsid w:val="00E645BA"/>
    <w:rsid w:val="00E646AA"/>
    <w:rsid w:val="00E64905"/>
    <w:rsid w:val="00E64AC5"/>
    <w:rsid w:val="00E64B58"/>
    <w:rsid w:val="00E64DE3"/>
    <w:rsid w:val="00E64E7C"/>
    <w:rsid w:val="00E64F33"/>
    <w:rsid w:val="00E64FC4"/>
    <w:rsid w:val="00E64FFF"/>
    <w:rsid w:val="00E65187"/>
    <w:rsid w:val="00E65387"/>
    <w:rsid w:val="00E653B5"/>
    <w:rsid w:val="00E65565"/>
    <w:rsid w:val="00E655E5"/>
    <w:rsid w:val="00E6568A"/>
    <w:rsid w:val="00E65708"/>
    <w:rsid w:val="00E658C1"/>
    <w:rsid w:val="00E658C8"/>
    <w:rsid w:val="00E6599F"/>
    <w:rsid w:val="00E65B48"/>
    <w:rsid w:val="00E65D63"/>
    <w:rsid w:val="00E66190"/>
    <w:rsid w:val="00E66333"/>
    <w:rsid w:val="00E6651A"/>
    <w:rsid w:val="00E666CB"/>
    <w:rsid w:val="00E66B53"/>
    <w:rsid w:val="00E66C06"/>
    <w:rsid w:val="00E66D1D"/>
    <w:rsid w:val="00E67104"/>
    <w:rsid w:val="00E67479"/>
    <w:rsid w:val="00E67625"/>
    <w:rsid w:val="00E678BB"/>
    <w:rsid w:val="00E67996"/>
    <w:rsid w:val="00E679E7"/>
    <w:rsid w:val="00E67CD2"/>
    <w:rsid w:val="00E67FF6"/>
    <w:rsid w:val="00E70165"/>
    <w:rsid w:val="00E70441"/>
    <w:rsid w:val="00E707D3"/>
    <w:rsid w:val="00E70936"/>
    <w:rsid w:val="00E70968"/>
    <w:rsid w:val="00E70C82"/>
    <w:rsid w:val="00E70DAB"/>
    <w:rsid w:val="00E70DF9"/>
    <w:rsid w:val="00E70E12"/>
    <w:rsid w:val="00E70F1B"/>
    <w:rsid w:val="00E70FED"/>
    <w:rsid w:val="00E711D3"/>
    <w:rsid w:val="00E71279"/>
    <w:rsid w:val="00E71566"/>
    <w:rsid w:val="00E7158C"/>
    <w:rsid w:val="00E7171E"/>
    <w:rsid w:val="00E71E21"/>
    <w:rsid w:val="00E71E38"/>
    <w:rsid w:val="00E71E5C"/>
    <w:rsid w:val="00E71FF0"/>
    <w:rsid w:val="00E72294"/>
    <w:rsid w:val="00E72323"/>
    <w:rsid w:val="00E72399"/>
    <w:rsid w:val="00E723D2"/>
    <w:rsid w:val="00E7241B"/>
    <w:rsid w:val="00E725C3"/>
    <w:rsid w:val="00E726D3"/>
    <w:rsid w:val="00E72B65"/>
    <w:rsid w:val="00E72E81"/>
    <w:rsid w:val="00E72FC6"/>
    <w:rsid w:val="00E7317E"/>
    <w:rsid w:val="00E731B1"/>
    <w:rsid w:val="00E73304"/>
    <w:rsid w:val="00E736DB"/>
    <w:rsid w:val="00E7389A"/>
    <w:rsid w:val="00E73968"/>
    <w:rsid w:val="00E73B83"/>
    <w:rsid w:val="00E73D86"/>
    <w:rsid w:val="00E73E49"/>
    <w:rsid w:val="00E73EA2"/>
    <w:rsid w:val="00E73F91"/>
    <w:rsid w:val="00E74493"/>
    <w:rsid w:val="00E744E3"/>
    <w:rsid w:val="00E74622"/>
    <w:rsid w:val="00E74CCD"/>
    <w:rsid w:val="00E74FAF"/>
    <w:rsid w:val="00E752D2"/>
    <w:rsid w:val="00E75478"/>
    <w:rsid w:val="00E7580A"/>
    <w:rsid w:val="00E75811"/>
    <w:rsid w:val="00E759F9"/>
    <w:rsid w:val="00E75A3B"/>
    <w:rsid w:val="00E75D46"/>
    <w:rsid w:val="00E75D56"/>
    <w:rsid w:val="00E75F79"/>
    <w:rsid w:val="00E7608C"/>
    <w:rsid w:val="00E760C0"/>
    <w:rsid w:val="00E764AB"/>
    <w:rsid w:val="00E76D38"/>
    <w:rsid w:val="00E76DE9"/>
    <w:rsid w:val="00E7701A"/>
    <w:rsid w:val="00E772D5"/>
    <w:rsid w:val="00E77CFA"/>
    <w:rsid w:val="00E77D73"/>
    <w:rsid w:val="00E77F4B"/>
    <w:rsid w:val="00E77F51"/>
    <w:rsid w:val="00E800E2"/>
    <w:rsid w:val="00E800E9"/>
    <w:rsid w:val="00E8020A"/>
    <w:rsid w:val="00E8028A"/>
    <w:rsid w:val="00E8035A"/>
    <w:rsid w:val="00E80781"/>
    <w:rsid w:val="00E8080F"/>
    <w:rsid w:val="00E80A17"/>
    <w:rsid w:val="00E80A5A"/>
    <w:rsid w:val="00E81832"/>
    <w:rsid w:val="00E81D6F"/>
    <w:rsid w:val="00E81DFF"/>
    <w:rsid w:val="00E81F6B"/>
    <w:rsid w:val="00E81F78"/>
    <w:rsid w:val="00E82328"/>
    <w:rsid w:val="00E82E7D"/>
    <w:rsid w:val="00E830DA"/>
    <w:rsid w:val="00E830F3"/>
    <w:rsid w:val="00E836B8"/>
    <w:rsid w:val="00E83859"/>
    <w:rsid w:val="00E83C40"/>
    <w:rsid w:val="00E83EAC"/>
    <w:rsid w:val="00E84036"/>
    <w:rsid w:val="00E8406B"/>
    <w:rsid w:val="00E840BD"/>
    <w:rsid w:val="00E840F1"/>
    <w:rsid w:val="00E8429A"/>
    <w:rsid w:val="00E84932"/>
    <w:rsid w:val="00E849C2"/>
    <w:rsid w:val="00E850E4"/>
    <w:rsid w:val="00E854F3"/>
    <w:rsid w:val="00E85E30"/>
    <w:rsid w:val="00E86446"/>
    <w:rsid w:val="00E86522"/>
    <w:rsid w:val="00E868DC"/>
    <w:rsid w:val="00E86AB6"/>
    <w:rsid w:val="00E86B25"/>
    <w:rsid w:val="00E86BBC"/>
    <w:rsid w:val="00E86CF7"/>
    <w:rsid w:val="00E86D0F"/>
    <w:rsid w:val="00E86F30"/>
    <w:rsid w:val="00E87020"/>
    <w:rsid w:val="00E8735F"/>
    <w:rsid w:val="00E87373"/>
    <w:rsid w:val="00E874F3"/>
    <w:rsid w:val="00E87523"/>
    <w:rsid w:val="00E87ACD"/>
    <w:rsid w:val="00E87BC4"/>
    <w:rsid w:val="00E87D30"/>
    <w:rsid w:val="00E87D47"/>
    <w:rsid w:val="00E90006"/>
    <w:rsid w:val="00E903BC"/>
    <w:rsid w:val="00E90479"/>
    <w:rsid w:val="00E906DA"/>
    <w:rsid w:val="00E90A52"/>
    <w:rsid w:val="00E90C6D"/>
    <w:rsid w:val="00E90E0C"/>
    <w:rsid w:val="00E9147B"/>
    <w:rsid w:val="00E9148C"/>
    <w:rsid w:val="00E9149A"/>
    <w:rsid w:val="00E9155B"/>
    <w:rsid w:val="00E91602"/>
    <w:rsid w:val="00E91748"/>
    <w:rsid w:val="00E91936"/>
    <w:rsid w:val="00E91BD8"/>
    <w:rsid w:val="00E91C30"/>
    <w:rsid w:val="00E91E38"/>
    <w:rsid w:val="00E92117"/>
    <w:rsid w:val="00E92176"/>
    <w:rsid w:val="00E921FD"/>
    <w:rsid w:val="00E9271B"/>
    <w:rsid w:val="00E92932"/>
    <w:rsid w:val="00E92995"/>
    <w:rsid w:val="00E92A90"/>
    <w:rsid w:val="00E92FD0"/>
    <w:rsid w:val="00E93062"/>
    <w:rsid w:val="00E930BD"/>
    <w:rsid w:val="00E93552"/>
    <w:rsid w:val="00E9389B"/>
    <w:rsid w:val="00E93C0D"/>
    <w:rsid w:val="00E93E2F"/>
    <w:rsid w:val="00E940FB"/>
    <w:rsid w:val="00E9430C"/>
    <w:rsid w:val="00E94457"/>
    <w:rsid w:val="00E944E7"/>
    <w:rsid w:val="00E94741"/>
    <w:rsid w:val="00E948BF"/>
    <w:rsid w:val="00E94AF9"/>
    <w:rsid w:val="00E95177"/>
    <w:rsid w:val="00E952C1"/>
    <w:rsid w:val="00E95554"/>
    <w:rsid w:val="00E956C7"/>
    <w:rsid w:val="00E95BFF"/>
    <w:rsid w:val="00E95F01"/>
    <w:rsid w:val="00E95FA1"/>
    <w:rsid w:val="00E96012"/>
    <w:rsid w:val="00E96079"/>
    <w:rsid w:val="00E96391"/>
    <w:rsid w:val="00E964F9"/>
    <w:rsid w:val="00E96E6B"/>
    <w:rsid w:val="00E970DA"/>
    <w:rsid w:val="00E97388"/>
    <w:rsid w:val="00E97485"/>
    <w:rsid w:val="00E975BE"/>
    <w:rsid w:val="00E97739"/>
    <w:rsid w:val="00E97AD8"/>
    <w:rsid w:val="00E97AFE"/>
    <w:rsid w:val="00E97BA6"/>
    <w:rsid w:val="00E97BBB"/>
    <w:rsid w:val="00E97BE8"/>
    <w:rsid w:val="00E97C21"/>
    <w:rsid w:val="00E97D7B"/>
    <w:rsid w:val="00EA007E"/>
    <w:rsid w:val="00EA0301"/>
    <w:rsid w:val="00EA033F"/>
    <w:rsid w:val="00EA0478"/>
    <w:rsid w:val="00EA06DC"/>
    <w:rsid w:val="00EA09E1"/>
    <w:rsid w:val="00EA0B28"/>
    <w:rsid w:val="00EA0F57"/>
    <w:rsid w:val="00EA1002"/>
    <w:rsid w:val="00EA10F4"/>
    <w:rsid w:val="00EA1373"/>
    <w:rsid w:val="00EA16A6"/>
    <w:rsid w:val="00EA1BB5"/>
    <w:rsid w:val="00EA1D8C"/>
    <w:rsid w:val="00EA20D1"/>
    <w:rsid w:val="00EA2781"/>
    <w:rsid w:val="00EA2E98"/>
    <w:rsid w:val="00EA2F8F"/>
    <w:rsid w:val="00EA3007"/>
    <w:rsid w:val="00EA3070"/>
    <w:rsid w:val="00EA3081"/>
    <w:rsid w:val="00EA3190"/>
    <w:rsid w:val="00EA33F4"/>
    <w:rsid w:val="00EA3893"/>
    <w:rsid w:val="00EA393C"/>
    <w:rsid w:val="00EA3A19"/>
    <w:rsid w:val="00EA3BEB"/>
    <w:rsid w:val="00EA3FB9"/>
    <w:rsid w:val="00EA430D"/>
    <w:rsid w:val="00EA4995"/>
    <w:rsid w:val="00EA502D"/>
    <w:rsid w:val="00EA587C"/>
    <w:rsid w:val="00EA60BC"/>
    <w:rsid w:val="00EA6156"/>
    <w:rsid w:val="00EA65A9"/>
    <w:rsid w:val="00EA6988"/>
    <w:rsid w:val="00EA6B70"/>
    <w:rsid w:val="00EA6C39"/>
    <w:rsid w:val="00EA78F5"/>
    <w:rsid w:val="00EA79E0"/>
    <w:rsid w:val="00EA7B49"/>
    <w:rsid w:val="00EA7B70"/>
    <w:rsid w:val="00EA7BCB"/>
    <w:rsid w:val="00EB01A7"/>
    <w:rsid w:val="00EB043F"/>
    <w:rsid w:val="00EB059D"/>
    <w:rsid w:val="00EB0894"/>
    <w:rsid w:val="00EB0930"/>
    <w:rsid w:val="00EB0D05"/>
    <w:rsid w:val="00EB0F09"/>
    <w:rsid w:val="00EB0F43"/>
    <w:rsid w:val="00EB10D3"/>
    <w:rsid w:val="00EB19F6"/>
    <w:rsid w:val="00EB1DBE"/>
    <w:rsid w:val="00EB1EC3"/>
    <w:rsid w:val="00EB20FE"/>
    <w:rsid w:val="00EB233E"/>
    <w:rsid w:val="00EB27DF"/>
    <w:rsid w:val="00EB31EC"/>
    <w:rsid w:val="00EB3325"/>
    <w:rsid w:val="00EB3520"/>
    <w:rsid w:val="00EB39FF"/>
    <w:rsid w:val="00EB3E26"/>
    <w:rsid w:val="00EB422F"/>
    <w:rsid w:val="00EB4A1E"/>
    <w:rsid w:val="00EB4CAA"/>
    <w:rsid w:val="00EB4EA0"/>
    <w:rsid w:val="00EB509C"/>
    <w:rsid w:val="00EB544D"/>
    <w:rsid w:val="00EB5505"/>
    <w:rsid w:val="00EB5896"/>
    <w:rsid w:val="00EB59DC"/>
    <w:rsid w:val="00EB5A97"/>
    <w:rsid w:val="00EB5F0F"/>
    <w:rsid w:val="00EB6078"/>
    <w:rsid w:val="00EB612A"/>
    <w:rsid w:val="00EB61D1"/>
    <w:rsid w:val="00EB6244"/>
    <w:rsid w:val="00EB644B"/>
    <w:rsid w:val="00EB667B"/>
    <w:rsid w:val="00EB672C"/>
    <w:rsid w:val="00EB694E"/>
    <w:rsid w:val="00EB6F1C"/>
    <w:rsid w:val="00EB7273"/>
    <w:rsid w:val="00EB745C"/>
    <w:rsid w:val="00EB7498"/>
    <w:rsid w:val="00EB75B5"/>
    <w:rsid w:val="00EB75F3"/>
    <w:rsid w:val="00EB7C3F"/>
    <w:rsid w:val="00EB7CD6"/>
    <w:rsid w:val="00EB7DDC"/>
    <w:rsid w:val="00EC00AC"/>
    <w:rsid w:val="00EC0118"/>
    <w:rsid w:val="00EC01DF"/>
    <w:rsid w:val="00EC04C1"/>
    <w:rsid w:val="00EC050A"/>
    <w:rsid w:val="00EC0521"/>
    <w:rsid w:val="00EC0740"/>
    <w:rsid w:val="00EC086D"/>
    <w:rsid w:val="00EC0CFA"/>
    <w:rsid w:val="00EC0F15"/>
    <w:rsid w:val="00EC0F85"/>
    <w:rsid w:val="00EC1011"/>
    <w:rsid w:val="00EC116E"/>
    <w:rsid w:val="00EC11DA"/>
    <w:rsid w:val="00EC1349"/>
    <w:rsid w:val="00EC158E"/>
    <w:rsid w:val="00EC1AD4"/>
    <w:rsid w:val="00EC1AE7"/>
    <w:rsid w:val="00EC1F5B"/>
    <w:rsid w:val="00EC21C9"/>
    <w:rsid w:val="00EC23BE"/>
    <w:rsid w:val="00EC252B"/>
    <w:rsid w:val="00EC25F7"/>
    <w:rsid w:val="00EC2E57"/>
    <w:rsid w:val="00EC307C"/>
    <w:rsid w:val="00EC35B1"/>
    <w:rsid w:val="00EC37EE"/>
    <w:rsid w:val="00EC3B86"/>
    <w:rsid w:val="00EC4058"/>
    <w:rsid w:val="00EC44DD"/>
    <w:rsid w:val="00EC4669"/>
    <w:rsid w:val="00EC48C1"/>
    <w:rsid w:val="00EC4D37"/>
    <w:rsid w:val="00EC4D5F"/>
    <w:rsid w:val="00EC50C8"/>
    <w:rsid w:val="00EC5431"/>
    <w:rsid w:val="00EC56FC"/>
    <w:rsid w:val="00EC571D"/>
    <w:rsid w:val="00EC5E40"/>
    <w:rsid w:val="00EC5F09"/>
    <w:rsid w:val="00EC5F34"/>
    <w:rsid w:val="00EC5F56"/>
    <w:rsid w:val="00EC661E"/>
    <w:rsid w:val="00EC679F"/>
    <w:rsid w:val="00EC7059"/>
    <w:rsid w:val="00EC7710"/>
    <w:rsid w:val="00EC7829"/>
    <w:rsid w:val="00EC785C"/>
    <w:rsid w:val="00EC78FA"/>
    <w:rsid w:val="00EC7A58"/>
    <w:rsid w:val="00EC7ACF"/>
    <w:rsid w:val="00ED0146"/>
    <w:rsid w:val="00ED0610"/>
    <w:rsid w:val="00ED09A3"/>
    <w:rsid w:val="00ED0A1E"/>
    <w:rsid w:val="00ED0DF1"/>
    <w:rsid w:val="00ED1265"/>
    <w:rsid w:val="00ED1487"/>
    <w:rsid w:val="00ED15B0"/>
    <w:rsid w:val="00ED1608"/>
    <w:rsid w:val="00ED1754"/>
    <w:rsid w:val="00ED2083"/>
    <w:rsid w:val="00ED2232"/>
    <w:rsid w:val="00ED23F7"/>
    <w:rsid w:val="00ED2617"/>
    <w:rsid w:val="00ED2646"/>
    <w:rsid w:val="00ED26C4"/>
    <w:rsid w:val="00ED27A0"/>
    <w:rsid w:val="00ED2890"/>
    <w:rsid w:val="00ED29C8"/>
    <w:rsid w:val="00ED29D7"/>
    <w:rsid w:val="00ED29FA"/>
    <w:rsid w:val="00ED2BF8"/>
    <w:rsid w:val="00ED2CE9"/>
    <w:rsid w:val="00ED30D1"/>
    <w:rsid w:val="00ED3317"/>
    <w:rsid w:val="00ED35A2"/>
    <w:rsid w:val="00ED3691"/>
    <w:rsid w:val="00ED3741"/>
    <w:rsid w:val="00ED3CBB"/>
    <w:rsid w:val="00ED3D13"/>
    <w:rsid w:val="00ED466D"/>
    <w:rsid w:val="00ED473F"/>
    <w:rsid w:val="00ED4993"/>
    <w:rsid w:val="00ED4A17"/>
    <w:rsid w:val="00ED4AE4"/>
    <w:rsid w:val="00ED4BC3"/>
    <w:rsid w:val="00ED4F2F"/>
    <w:rsid w:val="00ED4FEB"/>
    <w:rsid w:val="00ED68A9"/>
    <w:rsid w:val="00ED6915"/>
    <w:rsid w:val="00ED6BAD"/>
    <w:rsid w:val="00ED6BC9"/>
    <w:rsid w:val="00ED6CFE"/>
    <w:rsid w:val="00ED6D3D"/>
    <w:rsid w:val="00ED715A"/>
    <w:rsid w:val="00ED71E0"/>
    <w:rsid w:val="00ED7250"/>
    <w:rsid w:val="00ED7344"/>
    <w:rsid w:val="00ED7549"/>
    <w:rsid w:val="00ED76B6"/>
    <w:rsid w:val="00ED792E"/>
    <w:rsid w:val="00ED7B2C"/>
    <w:rsid w:val="00EE0429"/>
    <w:rsid w:val="00EE08CE"/>
    <w:rsid w:val="00EE0A64"/>
    <w:rsid w:val="00EE0BF4"/>
    <w:rsid w:val="00EE0C12"/>
    <w:rsid w:val="00EE0DE0"/>
    <w:rsid w:val="00EE0E56"/>
    <w:rsid w:val="00EE15DA"/>
    <w:rsid w:val="00EE1A08"/>
    <w:rsid w:val="00EE1B55"/>
    <w:rsid w:val="00EE1D3C"/>
    <w:rsid w:val="00EE1DB0"/>
    <w:rsid w:val="00EE1F9F"/>
    <w:rsid w:val="00EE21F5"/>
    <w:rsid w:val="00EE26AF"/>
    <w:rsid w:val="00EE2837"/>
    <w:rsid w:val="00EE28A5"/>
    <w:rsid w:val="00EE2B20"/>
    <w:rsid w:val="00EE2F28"/>
    <w:rsid w:val="00EE3025"/>
    <w:rsid w:val="00EE30F0"/>
    <w:rsid w:val="00EE3166"/>
    <w:rsid w:val="00EE3BD3"/>
    <w:rsid w:val="00EE3C69"/>
    <w:rsid w:val="00EE3E93"/>
    <w:rsid w:val="00EE3F54"/>
    <w:rsid w:val="00EE46C5"/>
    <w:rsid w:val="00EE4701"/>
    <w:rsid w:val="00EE4761"/>
    <w:rsid w:val="00EE4767"/>
    <w:rsid w:val="00EE492B"/>
    <w:rsid w:val="00EE4CA6"/>
    <w:rsid w:val="00EE521E"/>
    <w:rsid w:val="00EE5668"/>
    <w:rsid w:val="00EE5868"/>
    <w:rsid w:val="00EE58D9"/>
    <w:rsid w:val="00EE6235"/>
    <w:rsid w:val="00EE63D6"/>
    <w:rsid w:val="00EE660B"/>
    <w:rsid w:val="00EE67B0"/>
    <w:rsid w:val="00EE686F"/>
    <w:rsid w:val="00EE68F2"/>
    <w:rsid w:val="00EE68F5"/>
    <w:rsid w:val="00EE6F51"/>
    <w:rsid w:val="00EE6F89"/>
    <w:rsid w:val="00EE742C"/>
    <w:rsid w:val="00EE7906"/>
    <w:rsid w:val="00EE7932"/>
    <w:rsid w:val="00EE79C6"/>
    <w:rsid w:val="00EE7F6D"/>
    <w:rsid w:val="00EF0122"/>
    <w:rsid w:val="00EF04BA"/>
    <w:rsid w:val="00EF05A4"/>
    <w:rsid w:val="00EF05C0"/>
    <w:rsid w:val="00EF0671"/>
    <w:rsid w:val="00EF0D9B"/>
    <w:rsid w:val="00EF1392"/>
    <w:rsid w:val="00EF1461"/>
    <w:rsid w:val="00EF14A3"/>
    <w:rsid w:val="00EF1522"/>
    <w:rsid w:val="00EF170C"/>
    <w:rsid w:val="00EF1D12"/>
    <w:rsid w:val="00EF1D29"/>
    <w:rsid w:val="00EF1E6A"/>
    <w:rsid w:val="00EF2297"/>
    <w:rsid w:val="00EF26B6"/>
    <w:rsid w:val="00EF2C55"/>
    <w:rsid w:val="00EF2FCC"/>
    <w:rsid w:val="00EF3200"/>
    <w:rsid w:val="00EF3291"/>
    <w:rsid w:val="00EF33B6"/>
    <w:rsid w:val="00EF36C1"/>
    <w:rsid w:val="00EF3D7C"/>
    <w:rsid w:val="00EF407E"/>
    <w:rsid w:val="00EF4139"/>
    <w:rsid w:val="00EF4155"/>
    <w:rsid w:val="00EF4220"/>
    <w:rsid w:val="00EF483B"/>
    <w:rsid w:val="00EF4983"/>
    <w:rsid w:val="00EF49A2"/>
    <w:rsid w:val="00EF4C48"/>
    <w:rsid w:val="00EF4D6F"/>
    <w:rsid w:val="00EF4E54"/>
    <w:rsid w:val="00EF4EF0"/>
    <w:rsid w:val="00EF5274"/>
    <w:rsid w:val="00EF6088"/>
    <w:rsid w:val="00EF60A5"/>
    <w:rsid w:val="00EF60D5"/>
    <w:rsid w:val="00EF61D3"/>
    <w:rsid w:val="00EF62FA"/>
    <w:rsid w:val="00EF63E6"/>
    <w:rsid w:val="00EF6DE0"/>
    <w:rsid w:val="00EF6EFA"/>
    <w:rsid w:val="00EF7062"/>
    <w:rsid w:val="00EF7254"/>
    <w:rsid w:val="00EF7578"/>
    <w:rsid w:val="00EF75F8"/>
    <w:rsid w:val="00EF79F7"/>
    <w:rsid w:val="00EF7BDD"/>
    <w:rsid w:val="00EF7BF2"/>
    <w:rsid w:val="00EF7BF4"/>
    <w:rsid w:val="00EF7D39"/>
    <w:rsid w:val="00F0004D"/>
    <w:rsid w:val="00F00348"/>
    <w:rsid w:val="00F008F1"/>
    <w:rsid w:val="00F00BC7"/>
    <w:rsid w:val="00F016B2"/>
    <w:rsid w:val="00F01C27"/>
    <w:rsid w:val="00F01FB8"/>
    <w:rsid w:val="00F0240A"/>
    <w:rsid w:val="00F026AC"/>
    <w:rsid w:val="00F0281D"/>
    <w:rsid w:val="00F0288A"/>
    <w:rsid w:val="00F02A88"/>
    <w:rsid w:val="00F02DD9"/>
    <w:rsid w:val="00F02EDA"/>
    <w:rsid w:val="00F0320D"/>
    <w:rsid w:val="00F03237"/>
    <w:rsid w:val="00F03280"/>
    <w:rsid w:val="00F0333E"/>
    <w:rsid w:val="00F0384A"/>
    <w:rsid w:val="00F03D73"/>
    <w:rsid w:val="00F03DD2"/>
    <w:rsid w:val="00F03E1B"/>
    <w:rsid w:val="00F03EB4"/>
    <w:rsid w:val="00F03F4F"/>
    <w:rsid w:val="00F0427D"/>
    <w:rsid w:val="00F048E4"/>
    <w:rsid w:val="00F04ABE"/>
    <w:rsid w:val="00F04AC9"/>
    <w:rsid w:val="00F04BA1"/>
    <w:rsid w:val="00F04D68"/>
    <w:rsid w:val="00F04DAF"/>
    <w:rsid w:val="00F04F88"/>
    <w:rsid w:val="00F0502B"/>
    <w:rsid w:val="00F0534F"/>
    <w:rsid w:val="00F054E2"/>
    <w:rsid w:val="00F057B5"/>
    <w:rsid w:val="00F05804"/>
    <w:rsid w:val="00F05A98"/>
    <w:rsid w:val="00F05FA8"/>
    <w:rsid w:val="00F06027"/>
    <w:rsid w:val="00F06163"/>
    <w:rsid w:val="00F06359"/>
    <w:rsid w:val="00F063A8"/>
    <w:rsid w:val="00F0679E"/>
    <w:rsid w:val="00F06837"/>
    <w:rsid w:val="00F06AD4"/>
    <w:rsid w:val="00F06CF5"/>
    <w:rsid w:val="00F06F1F"/>
    <w:rsid w:val="00F071D1"/>
    <w:rsid w:val="00F072AB"/>
    <w:rsid w:val="00F073B2"/>
    <w:rsid w:val="00F076A5"/>
    <w:rsid w:val="00F07860"/>
    <w:rsid w:val="00F0794A"/>
    <w:rsid w:val="00F079D0"/>
    <w:rsid w:val="00F07A8B"/>
    <w:rsid w:val="00F07B5F"/>
    <w:rsid w:val="00F10000"/>
    <w:rsid w:val="00F10437"/>
    <w:rsid w:val="00F1064C"/>
    <w:rsid w:val="00F108CB"/>
    <w:rsid w:val="00F10B8B"/>
    <w:rsid w:val="00F10D44"/>
    <w:rsid w:val="00F10F41"/>
    <w:rsid w:val="00F11495"/>
    <w:rsid w:val="00F116C9"/>
    <w:rsid w:val="00F11844"/>
    <w:rsid w:val="00F11AE9"/>
    <w:rsid w:val="00F11CF3"/>
    <w:rsid w:val="00F12316"/>
    <w:rsid w:val="00F12CD2"/>
    <w:rsid w:val="00F12F6B"/>
    <w:rsid w:val="00F130C0"/>
    <w:rsid w:val="00F13429"/>
    <w:rsid w:val="00F13689"/>
    <w:rsid w:val="00F1398F"/>
    <w:rsid w:val="00F13AFD"/>
    <w:rsid w:val="00F13B70"/>
    <w:rsid w:val="00F13BC7"/>
    <w:rsid w:val="00F13E24"/>
    <w:rsid w:val="00F13E7C"/>
    <w:rsid w:val="00F14021"/>
    <w:rsid w:val="00F140C7"/>
    <w:rsid w:val="00F1452B"/>
    <w:rsid w:val="00F145AC"/>
    <w:rsid w:val="00F145AE"/>
    <w:rsid w:val="00F14764"/>
    <w:rsid w:val="00F149FF"/>
    <w:rsid w:val="00F14D27"/>
    <w:rsid w:val="00F14FD9"/>
    <w:rsid w:val="00F1549A"/>
    <w:rsid w:val="00F159EE"/>
    <w:rsid w:val="00F15A3A"/>
    <w:rsid w:val="00F15E1A"/>
    <w:rsid w:val="00F162B9"/>
    <w:rsid w:val="00F166A9"/>
    <w:rsid w:val="00F16750"/>
    <w:rsid w:val="00F16A2D"/>
    <w:rsid w:val="00F16BD6"/>
    <w:rsid w:val="00F16D80"/>
    <w:rsid w:val="00F1713C"/>
    <w:rsid w:val="00F1715B"/>
    <w:rsid w:val="00F172B4"/>
    <w:rsid w:val="00F173FE"/>
    <w:rsid w:val="00F176CF"/>
    <w:rsid w:val="00F17722"/>
    <w:rsid w:val="00F17BB0"/>
    <w:rsid w:val="00F17E17"/>
    <w:rsid w:val="00F17F1D"/>
    <w:rsid w:val="00F2018A"/>
    <w:rsid w:val="00F20520"/>
    <w:rsid w:val="00F20599"/>
    <w:rsid w:val="00F20AD2"/>
    <w:rsid w:val="00F20CC2"/>
    <w:rsid w:val="00F21889"/>
    <w:rsid w:val="00F219A0"/>
    <w:rsid w:val="00F21B77"/>
    <w:rsid w:val="00F21C03"/>
    <w:rsid w:val="00F21C31"/>
    <w:rsid w:val="00F21C65"/>
    <w:rsid w:val="00F2224B"/>
    <w:rsid w:val="00F22257"/>
    <w:rsid w:val="00F22A77"/>
    <w:rsid w:val="00F22B74"/>
    <w:rsid w:val="00F22FAD"/>
    <w:rsid w:val="00F2323A"/>
    <w:rsid w:val="00F233A3"/>
    <w:rsid w:val="00F23424"/>
    <w:rsid w:val="00F2369A"/>
    <w:rsid w:val="00F236EE"/>
    <w:rsid w:val="00F238A7"/>
    <w:rsid w:val="00F23D67"/>
    <w:rsid w:val="00F24106"/>
    <w:rsid w:val="00F2411D"/>
    <w:rsid w:val="00F24146"/>
    <w:rsid w:val="00F2416B"/>
    <w:rsid w:val="00F242F7"/>
    <w:rsid w:val="00F2436B"/>
    <w:rsid w:val="00F244B2"/>
    <w:rsid w:val="00F24611"/>
    <w:rsid w:val="00F24AC1"/>
    <w:rsid w:val="00F24B41"/>
    <w:rsid w:val="00F24E03"/>
    <w:rsid w:val="00F2500B"/>
    <w:rsid w:val="00F254F3"/>
    <w:rsid w:val="00F2564C"/>
    <w:rsid w:val="00F25709"/>
    <w:rsid w:val="00F258CD"/>
    <w:rsid w:val="00F25BCB"/>
    <w:rsid w:val="00F25BE6"/>
    <w:rsid w:val="00F2603A"/>
    <w:rsid w:val="00F26117"/>
    <w:rsid w:val="00F2623A"/>
    <w:rsid w:val="00F26412"/>
    <w:rsid w:val="00F26460"/>
    <w:rsid w:val="00F267B0"/>
    <w:rsid w:val="00F267D2"/>
    <w:rsid w:val="00F269C0"/>
    <w:rsid w:val="00F26E2C"/>
    <w:rsid w:val="00F26E37"/>
    <w:rsid w:val="00F26F02"/>
    <w:rsid w:val="00F27082"/>
    <w:rsid w:val="00F2713B"/>
    <w:rsid w:val="00F27174"/>
    <w:rsid w:val="00F27339"/>
    <w:rsid w:val="00F274DA"/>
    <w:rsid w:val="00F27504"/>
    <w:rsid w:val="00F27A1B"/>
    <w:rsid w:val="00F27B32"/>
    <w:rsid w:val="00F3037F"/>
    <w:rsid w:val="00F305A1"/>
    <w:rsid w:val="00F3096C"/>
    <w:rsid w:val="00F30AA9"/>
    <w:rsid w:val="00F30D74"/>
    <w:rsid w:val="00F312B1"/>
    <w:rsid w:val="00F313BD"/>
    <w:rsid w:val="00F315A1"/>
    <w:rsid w:val="00F31777"/>
    <w:rsid w:val="00F31859"/>
    <w:rsid w:val="00F31D45"/>
    <w:rsid w:val="00F3207F"/>
    <w:rsid w:val="00F3221C"/>
    <w:rsid w:val="00F32324"/>
    <w:rsid w:val="00F32369"/>
    <w:rsid w:val="00F3271E"/>
    <w:rsid w:val="00F32743"/>
    <w:rsid w:val="00F32B1B"/>
    <w:rsid w:val="00F32B26"/>
    <w:rsid w:val="00F3346E"/>
    <w:rsid w:val="00F3362B"/>
    <w:rsid w:val="00F33781"/>
    <w:rsid w:val="00F33A54"/>
    <w:rsid w:val="00F33D08"/>
    <w:rsid w:val="00F3406D"/>
    <w:rsid w:val="00F340E9"/>
    <w:rsid w:val="00F3421C"/>
    <w:rsid w:val="00F349BA"/>
    <w:rsid w:val="00F34A69"/>
    <w:rsid w:val="00F34B15"/>
    <w:rsid w:val="00F34BAA"/>
    <w:rsid w:val="00F34BDB"/>
    <w:rsid w:val="00F34D80"/>
    <w:rsid w:val="00F35229"/>
    <w:rsid w:val="00F35552"/>
    <w:rsid w:val="00F3567B"/>
    <w:rsid w:val="00F35A9A"/>
    <w:rsid w:val="00F35CAE"/>
    <w:rsid w:val="00F35CED"/>
    <w:rsid w:val="00F3608F"/>
    <w:rsid w:val="00F361E0"/>
    <w:rsid w:val="00F36286"/>
    <w:rsid w:val="00F364AC"/>
    <w:rsid w:val="00F3653C"/>
    <w:rsid w:val="00F36A67"/>
    <w:rsid w:val="00F36BBD"/>
    <w:rsid w:val="00F36D3A"/>
    <w:rsid w:val="00F36F66"/>
    <w:rsid w:val="00F36F72"/>
    <w:rsid w:val="00F3783F"/>
    <w:rsid w:val="00F37847"/>
    <w:rsid w:val="00F378BA"/>
    <w:rsid w:val="00F378F5"/>
    <w:rsid w:val="00F37980"/>
    <w:rsid w:val="00F37BEC"/>
    <w:rsid w:val="00F37DCD"/>
    <w:rsid w:val="00F37FB8"/>
    <w:rsid w:val="00F401A7"/>
    <w:rsid w:val="00F401B4"/>
    <w:rsid w:val="00F401F5"/>
    <w:rsid w:val="00F40550"/>
    <w:rsid w:val="00F405BF"/>
    <w:rsid w:val="00F4062D"/>
    <w:rsid w:val="00F4069B"/>
    <w:rsid w:val="00F40A30"/>
    <w:rsid w:val="00F40A74"/>
    <w:rsid w:val="00F40DFC"/>
    <w:rsid w:val="00F40F3D"/>
    <w:rsid w:val="00F41235"/>
    <w:rsid w:val="00F41362"/>
    <w:rsid w:val="00F41866"/>
    <w:rsid w:val="00F41E36"/>
    <w:rsid w:val="00F41EB0"/>
    <w:rsid w:val="00F423B6"/>
    <w:rsid w:val="00F42597"/>
    <w:rsid w:val="00F42C18"/>
    <w:rsid w:val="00F43302"/>
    <w:rsid w:val="00F43314"/>
    <w:rsid w:val="00F433E7"/>
    <w:rsid w:val="00F43829"/>
    <w:rsid w:val="00F43943"/>
    <w:rsid w:val="00F43C36"/>
    <w:rsid w:val="00F43DEA"/>
    <w:rsid w:val="00F43E1B"/>
    <w:rsid w:val="00F43E81"/>
    <w:rsid w:val="00F4401E"/>
    <w:rsid w:val="00F44076"/>
    <w:rsid w:val="00F443ED"/>
    <w:rsid w:val="00F446C6"/>
    <w:rsid w:val="00F44859"/>
    <w:rsid w:val="00F4490C"/>
    <w:rsid w:val="00F44921"/>
    <w:rsid w:val="00F44E3F"/>
    <w:rsid w:val="00F45004"/>
    <w:rsid w:val="00F45378"/>
    <w:rsid w:val="00F4540E"/>
    <w:rsid w:val="00F4554A"/>
    <w:rsid w:val="00F456F3"/>
    <w:rsid w:val="00F45983"/>
    <w:rsid w:val="00F4600A"/>
    <w:rsid w:val="00F4604E"/>
    <w:rsid w:val="00F46347"/>
    <w:rsid w:val="00F46484"/>
    <w:rsid w:val="00F46693"/>
    <w:rsid w:val="00F466E7"/>
    <w:rsid w:val="00F469DE"/>
    <w:rsid w:val="00F46C33"/>
    <w:rsid w:val="00F46E28"/>
    <w:rsid w:val="00F46ECC"/>
    <w:rsid w:val="00F46F98"/>
    <w:rsid w:val="00F4707B"/>
    <w:rsid w:val="00F4709C"/>
    <w:rsid w:val="00F475F6"/>
    <w:rsid w:val="00F47685"/>
    <w:rsid w:val="00F47B0B"/>
    <w:rsid w:val="00F47CA4"/>
    <w:rsid w:val="00F47E46"/>
    <w:rsid w:val="00F5042A"/>
    <w:rsid w:val="00F506BA"/>
    <w:rsid w:val="00F507BE"/>
    <w:rsid w:val="00F509F1"/>
    <w:rsid w:val="00F5102A"/>
    <w:rsid w:val="00F510C4"/>
    <w:rsid w:val="00F51276"/>
    <w:rsid w:val="00F5144C"/>
    <w:rsid w:val="00F514C0"/>
    <w:rsid w:val="00F515D8"/>
    <w:rsid w:val="00F51C28"/>
    <w:rsid w:val="00F51E01"/>
    <w:rsid w:val="00F51EAF"/>
    <w:rsid w:val="00F51FFB"/>
    <w:rsid w:val="00F52088"/>
    <w:rsid w:val="00F52294"/>
    <w:rsid w:val="00F5264E"/>
    <w:rsid w:val="00F52722"/>
    <w:rsid w:val="00F52A27"/>
    <w:rsid w:val="00F52A8A"/>
    <w:rsid w:val="00F52BF9"/>
    <w:rsid w:val="00F5300E"/>
    <w:rsid w:val="00F5302B"/>
    <w:rsid w:val="00F53D33"/>
    <w:rsid w:val="00F540E1"/>
    <w:rsid w:val="00F54319"/>
    <w:rsid w:val="00F5466E"/>
    <w:rsid w:val="00F548D1"/>
    <w:rsid w:val="00F54A5B"/>
    <w:rsid w:val="00F54AB1"/>
    <w:rsid w:val="00F550C0"/>
    <w:rsid w:val="00F55310"/>
    <w:rsid w:val="00F55477"/>
    <w:rsid w:val="00F555D1"/>
    <w:rsid w:val="00F557AD"/>
    <w:rsid w:val="00F558A4"/>
    <w:rsid w:val="00F55CC0"/>
    <w:rsid w:val="00F56300"/>
    <w:rsid w:val="00F5635A"/>
    <w:rsid w:val="00F564B1"/>
    <w:rsid w:val="00F56684"/>
    <w:rsid w:val="00F566F9"/>
    <w:rsid w:val="00F56F04"/>
    <w:rsid w:val="00F56FF3"/>
    <w:rsid w:val="00F57008"/>
    <w:rsid w:val="00F57213"/>
    <w:rsid w:val="00F5722C"/>
    <w:rsid w:val="00F572C1"/>
    <w:rsid w:val="00F57B7D"/>
    <w:rsid w:val="00F604E9"/>
    <w:rsid w:val="00F60686"/>
    <w:rsid w:val="00F608FA"/>
    <w:rsid w:val="00F609AB"/>
    <w:rsid w:val="00F60B58"/>
    <w:rsid w:val="00F60B71"/>
    <w:rsid w:val="00F60BC0"/>
    <w:rsid w:val="00F60C0C"/>
    <w:rsid w:val="00F60D1C"/>
    <w:rsid w:val="00F61248"/>
    <w:rsid w:val="00F61267"/>
    <w:rsid w:val="00F61345"/>
    <w:rsid w:val="00F61656"/>
    <w:rsid w:val="00F61A7E"/>
    <w:rsid w:val="00F61B05"/>
    <w:rsid w:val="00F61CFF"/>
    <w:rsid w:val="00F61DCD"/>
    <w:rsid w:val="00F62479"/>
    <w:rsid w:val="00F62B1C"/>
    <w:rsid w:val="00F62BD1"/>
    <w:rsid w:val="00F62FD7"/>
    <w:rsid w:val="00F6307D"/>
    <w:rsid w:val="00F635A7"/>
    <w:rsid w:val="00F637C9"/>
    <w:rsid w:val="00F63D4B"/>
    <w:rsid w:val="00F6454D"/>
    <w:rsid w:val="00F645B1"/>
    <w:rsid w:val="00F64628"/>
    <w:rsid w:val="00F6467F"/>
    <w:rsid w:val="00F647C1"/>
    <w:rsid w:val="00F647DE"/>
    <w:rsid w:val="00F64C4E"/>
    <w:rsid w:val="00F651A6"/>
    <w:rsid w:val="00F6532F"/>
    <w:rsid w:val="00F6556D"/>
    <w:rsid w:val="00F662E5"/>
    <w:rsid w:val="00F664FA"/>
    <w:rsid w:val="00F66588"/>
    <w:rsid w:val="00F66685"/>
    <w:rsid w:val="00F66693"/>
    <w:rsid w:val="00F66791"/>
    <w:rsid w:val="00F66824"/>
    <w:rsid w:val="00F66B34"/>
    <w:rsid w:val="00F66E97"/>
    <w:rsid w:val="00F66EED"/>
    <w:rsid w:val="00F67111"/>
    <w:rsid w:val="00F67241"/>
    <w:rsid w:val="00F67298"/>
    <w:rsid w:val="00F6795A"/>
    <w:rsid w:val="00F67F19"/>
    <w:rsid w:val="00F7001F"/>
    <w:rsid w:val="00F70169"/>
    <w:rsid w:val="00F70462"/>
    <w:rsid w:val="00F70915"/>
    <w:rsid w:val="00F7094B"/>
    <w:rsid w:val="00F70C61"/>
    <w:rsid w:val="00F70E52"/>
    <w:rsid w:val="00F711B0"/>
    <w:rsid w:val="00F71651"/>
    <w:rsid w:val="00F71EEF"/>
    <w:rsid w:val="00F72067"/>
    <w:rsid w:val="00F7209F"/>
    <w:rsid w:val="00F721D3"/>
    <w:rsid w:val="00F7286D"/>
    <w:rsid w:val="00F72902"/>
    <w:rsid w:val="00F72A7A"/>
    <w:rsid w:val="00F72C29"/>
    <w:rsid w:val="00F73208"/>
    <w:rsid w:val="00F73520"/>
    <w:rsid w:val="00F735B6"/>
    <w:rsid w:val="00F735D6"/>
    <w:rsid w:val="00F737EC"/>
    <w:rsid w:val="00F73CA5"/>
    <w:rsid w:val="00F73CB3"/>
    <w:rsid w:val="00F73F54"/>
    <w:rsid w:val="00F741FF"/>
    <w:rsid w:val="00F74493"/>
    <w:rsid w:val="00F7468C"/>
    <w:rsid w:val="00F74D21"/>
    <w:rsid w:val="00F7536F"/>
    <w:rsid w:val="00F754BD"/>
    <w:rsid w:val="00F75589"/>
    <w:rsid w:val="00F75912"/>
    <w:rsid w:val="00F75AAB"/>
    <w:rsid w:val="00F75BF2"/>
    <w:rsid w:val="00F75CCC"/>
    <w:rsid w:val="00F76080"/>
    <w:rsid w:val="00F76254"/>
    <w:rsid w:val="00F76B86"/>
    <w:rsid w:val="00F77081"/>
    <w:rsid w:val="00F77720"/>
    <w:rsid w:val="00F77DF1"/>
    <w:rsid w:val="00F77F9A"/>
    <w:rsid w:val="00F77FDB"/>
    <w:rsid w:val="00F8009B"/>
    <w:rsid w:val="00F80267"/>
    <w:rsid w:val="00F80284"/>
    <w:rsid w:val="00F80342"/>
    <w:rsid w:val="00F8036F"/>
    <w:rsid w:val="00F80413"/>
    <w:rsid w:val="00F805EF"/>
    <w:rsid w:val="00F806DA"/>
    <w:rsid w:val="00F80AA5"/>
    <w:rsid w:val="00F80B6E"/>
    <w:rsid w:val="00F80DD0"/>
    <w:rsid w:val="00F80E93"/>
    <w:rsid w:val="00F810F4"/>
    <w:rsid w:val="00F81321"/>
    <w:rsid w:val="00F81595"/>
    <w:rsid w:val="00F8169C"/>
    <w:rsid w:val="00F81774"/>
    <w:rsid w:val="00F81A3D"/>
    <w:rsid w:val="00F81ABB"/>
    <w:rsid w:val="00F81F8C"/>
    <w:rsid w:val="00F8201C"/>
    <w:rsid w:val="00F821B6"/>
    <w:rsid w:val="00F821CA"/>
    <w:rsid w:val="00F8238A"/>
    <w:rsid w:val="00F8248F"/>
    <w:rsid w:val="00F82C84"/>
    <w:rsid w:val="00F82FB4"/>
    <w:rsid w:val="00F8310E"/>
    <w:rsid w:val="00F8335B"/>
    <w:rsid w:val="00F83422"/>
    <w:rsid w:val="00F83509"/>
    <w:rsid w:val="00F83713"/>
    <w:rsid w:val="00F83716"/>
    <w:rsid w:val="00F83B6C"/>
    <w:rsid w:val="00F83F22"/>
    <w:rsid w:val="00F83FA2"/>
    <w:rsid w:val="00F8420A"/>
    <w:rsid w:val="00F842A7"/>
    <w:rsid w:val="00F8440B"/>
    <w:rsid w:val="00F84863"/>
    <w:rsid w:val="00F84904"/>
    <w:rsid w:val="00F84A07"/>
    <w:rsid w:val="00F84A22"/>
    <w:rsid w:val="00F84B08"/>
    <w:rsid w:val="00F84C8D"/>
    <w:rsid w:val="00F84E48"/>
    <w:rsid w:val="00F85390"/>
    <w:rsid w:val="00F853C3"/>
    <w:rsid w:val="00F85A28"/>
    <w:rsid w:val="00F85A8E"/>
    <w:rsid w:val="00F85AA9"/>
    <w:rsid w:val="00F85AF2"/>
    <w:rsid w:val="00F85B69"/>
    <w:rsid w:val="00F85BDB"/>
    <w:rsid w:val="00F86172"/>
    <w:rsid w:val="00F8684B"/>
    <w:rsid w:val="00F869E9"/>
    <w:rsid w:val="00F86A58"/>
    <w:rsid w:val="00F86E7F"/>
    <w:rsid w:val="00F8705C"/>
    <w:rsid w:val="00F87382"/>
    <w:rsid w:val="00F87748"/>
    <w:rsid w:val="00F87822"/>
    <w:rsid w:val="00F902F8"/>
    <w:rsid w:val="00F90349"/>
    <w:rsid w:val="00F90411"/>
    <w:rsid w:val="00F90460"/>
    <w:rsid w:val="00F904CF"/>
    <w:rsid w:val="00F90789"/>
    <w:rsid w:val="00F909D1"/>
    <w:rsid w:val="00F90ADA"/>
    <w:rsid w:val="00F90CA3"/>
    <w:rsid w:val="00F90D78"/>
    <w:rsid w:val="00F90E64"/>
    <w:rsid w:val="00F91001"/>
    <w:rsid w:val="00F911CA"/>
    <w:rsid w:val="00F912CE"/>
    <w:rsid w:val="00F912DE"/>
    <w:rsid w:val="00F912F3"/>
    <w:rsid w:val="00F917CA"/>
    <w:rsid w:val="00F91A07"/>
    <w:rsid w:val="00F91E05"/>
    <w:rsid w:val="00F91E3F"/>
    <w:rsid w:val="00F920E8"/>
    <w:rsid w:val="00F92343"/>
    <w:rsid w:val="00F924A2"/>
    <w:rsid w:val="00F92807"/>
    <w:rsid w:val="00F92AA3"/>
    <w:rsid w:val="00F92E64"/>
    <w:rsid w:val="00F9330B"/>
    <w:rsid w:val="00F9345F"/>
    <w:rsid w:val="00F935FE"/>
    <w:rsid w:val="00F938FF"/>
    <w:rsid w:val="00F9390C"/>
    <w:rsid w:val="00F93DB1"/>
    <w:rsid w:val="00F94861"/>
    <w:rsid w:val="00F94C1C"/>
    <w:rsid w:val="00F94C5E"/>
    <w:rsid w:val="00F94DEB"/>
    <w:rsid w:val="00F94F86"/>
    <w:rsid w:val="00F95544"/>
    <w:rsid w:val="00F95652"/>
    <w:rsid w:val="00F95696"/>
    <w:rsid w:val="00F956FE"/>
    <w:rsid w:val="00F95854"/>
    <w:rsid w:val="00F95A48"/>
    <w:rsid w:val="00F95AA0"/>
    <w:rsid w:val="00F95E16"/>
    <w:rsid w:val="00F95E21"/>
    <w:rsid w:val="00F95E73"/>
    <w:rsid w:val="00F95FA2"/>
    <w:rsid w:val="00F9609D"/>
    <w:rsid w:val="00F96265"/>
    <w:rsid w:val="00F96FDF"/>
    <w:rsid w:val="00F977CF"/>
    <w:rsid w:val="00F978D0"/>
    <w:rsid w:val="00F978F0"/>
    <w:rsid w:val="00F978F7"/>
    <w:rsid w:val="00F97912"/>
    <w:rsid w:val="00F97926"/>
    <w:rsid w:val="00F97AF9"/>
    <w:rsid w:val="00F97BF7"/>
    <w:rsid w:val="00F97D8A"/>
    <w:rsid w:val="00F97E66"/>
    <w:rsid w:val="00F97F17"/>
    <w:rsid w:val="00F97F38"/>
    <w:rsid w:val="00FA0184"/>
    <w:rsid w:val="00FA01B0"/>
    <w:rsid w:val="00FA0376"/>
    <w:rsid w:val="00FA06EA"/>
    <w:rsid w:val="00FA07CC"/>
    <w:rsid w:val="00FA1250"/>
    <w:rsid w:val="00FA12CA"/>
    <w:rsid w:val="00FA13B7"/>
    <w:rsid w:val="00FA1528"/>
    <w:rsid w:val="00FA1771"/>
    <w:rsid w:val="00FA1C27"/>
    <w:rsid w:val="00FA1CCC"/>
    <w:rsid w:val="00FA1E2F"/>
    <w:rsid w:val="00FA1F3D"/>
    <w:rsid w:val="00FA2077"/>
    <w:rsid w:val="00FA23B9"/>
    <w:rsid w:val="00FA2469"/>
    <w:rsid w:val="00FA26A8"/>
    <w:rsid w:val="00FA2E3A"/>
    <w:rsid w:val="00FA3358"/>
    <w:rsid w:val="00FA38E7"/>
    <w:rsid w:val="00FA39EC"/>
    <w:rsid w:val="00FA3B67"/>
    <w:rsid w:val="00FA3E22"/>
    <w:rsid w:val="00FA4661"/>
    <w:rsid w:val="00FA4D1C"/>
    <w:rsid w:val="00FA4E95"/>
    <w:rsid w:val="00FA4F29"/>
    <w:rsid w:val="00FA50EC"/>
    <w:rsid w:val="00FA51B0"/>
    <w:rsid w:val="00FA536D"/>
    <w:rsid w:val="00FA55E4"/>
    <w:rsid w:val="00FA5670"/>
    <w:rsid w:val="00FA588C"/>
    <w:rsid w:val="00FA5AA9"/>
    <w:rsid w:val="00FA5AE2"/>
    <w:rsid w:val="00FA5D1D"/>
    <w:rsid w:val="00FA5E02"/>
    <w:rsid w:val="00FA5EB8"/>
    <w:rsid w:val="00FA5FBD"/>
    <w:rsid w:val="00FA6092"/>
    <w:rsid w:val="00FA641E"/>
    <w:rsid w:val="00FA6510"/>
    <w:rsid w:val="00FA6551"/>
    <w:rsid w:val="00FA6859"/>
    <w:rsid w:val="00FA6EA4"/>
    <w:rsid w:val="00FA7488"/>
    <w:rsid w:val="00FA76C9"/>
    <w:rsid w:val="00FA797C"/>
    <w:rsid w:val="00FA7B0D"/>
    <w:rsid w:val="00FB02B1"/>
    <w:rsid w:val="00FB02E4"/>
    <w:rsid w:val="00FB0889"/>
    <w:rsid w:val="00FB0F0D"/>
    <w:rsid w:val="00FB0FD8"/>
    <w:rsid w:val="00FB11F5"/>
    <w:rsid w:val="00FB1315"/>
    <w:rsid w:val="00FB1320"/>
    <w:rsid w:val="00FB173C"/>
    <w:rsid w:val="00FB188B"/>
    <w:rsid w:val="00FB18C0"/>
    <w:rsid w:val="00FB200C"/>
    <w:rsid w:val="00FB20B9"/>
    <w:rsid w:val="00FB2117"/>
    <w:rsid w:val="00FB2293"/>
    <w:rsid w:val="00FB2451"/>
    <w:rsid w:val="00FB24C3"/>
    <w:rsid w:val="00FB287A"/>
    <w:rsid w:val="00FB2F59"/>
    <w:rsid w:val="00FB305C"/>
    <w:rsid w:val="00FB349D"/>
    <w:rsid w:val="00FB34AD"/>
    <w:rsid w:val="00FB357D"/>
    <w:rsid w:val="00FB358E"/>
    <w:rsid w:val="00FB35AD"/>
    <w:rsid w:val="00FB3EE0"/>
    <w:rsid w:val="00FB3F7C"/>
    <w:rsid w:val="00FB412E"/>
    <w:rsid w:val="00FB4204"/>
    <w:rsid w:val="00FB42BE"/>
    <w:rsid w:val="00FB45D9"/>
    <w:rsid w:val="00FB466C"/>
    <w:rsid w:val="00FB478E"/>
    <w:rsid w:val="00FB4B8A"/>
    <w:rsid w:val="00FB4CD1"/>
    <w:rsid w:val="00FB5024"/>
    <w:rsid w:val="00FB52B3"/>
    <w:rsid w:val="00FB5CD1"/>
    <w:rsid w:val="00FB5E23"/>
    <w:rsid w:val="00FB6027"/>
    <w:rsid w:val="00FB6032"/>
    <w:rsid w:val="00FB6220"/>
    <w:rsid w:val="00FB6838"/>
    <w:rsid w:val="00FB6966"/>
    <w:rsid w:val="00FB70D4"/>
    <w:rsid w:val="00FB7946"/>
    <w:rsid w:val="00FB7A1C"/>
    <w:rsid w:val="00FB7BFE"/>
    <w:rsid w:val="00FB7C32"/>
    <w:rsid w:val="00FC0358"/>
    <w:rsid w:val="00FC03F0"/>
    <w:rsid w:val="00FC0AD9"/>
    <w:rsid w:val="00FC0B37"/>
    <w:rsid w:val="00FC0B8A"/>
    <w:rsid w:val="00FC0CC1"/>
    <w:rsid w:val="00FC0E0F"/>
    <w:rsid w:val="00FC0E31"/>
    <w:rsid w:val="00FC10A5"/>
    <w:rsid w:val="00FC1756"/>
    <w:rsid w:val="00FC18F6"/>
    <w:rsid w:val="00FC1BD5"/>
    <w:rsid w:val="00FC1D7F"/>
    <w:rsid w:val="00FC1E1F"/>
    <w:rsid w:val="00FC2165"/>
    <w:rsid w:val="00FC24A5"/>
    <w:rsid w:val="00FC2606"/>
    <w:rsid w:val="00FC2661"/>
    <w:rsid w:val="00FC293C"/>
    <w:rsid w:val="00FC2D4C"/>
    <w:rsid w:val="00FC2EC5"/>
    <w:rsid w:val="00FC3303"/>
    <w:rsid w:val="00FC3389"/>
    <w:rsid w:val="00FC35A2"/>
    <w:rsid w:val="00FC35C6"/>
    <w:rsid w:val="00FC3F94"/>
    <w:rsid w:val="00FC3FCA"/>
    <w:rsid w:val="00FC3FE7"/>
    <w:rsid w:val="00FC41E3"/>
    <w:rsid w:val="00FC4255"/>
    <w:rsid w:val="00FC4466"/>
    <w:rsid w:val="00FC44D8"/>
    <w:rsid w:val="00FC4AAB"/>
    <w:rsid w:val="00FC4C49"/>
    <w:rsid w:val="00FC4D23"/>
    <w:rsid w:val="00FC4E8A"/>
    <w:rsid w:val="00FC5025"/>
    <w:rsid w:val="00FC5214"/>
    <w:rsid w:val="00FC5518"/>
    <w:rsid w:val="00FC5B44"/>
    <w:rsid w:val="00FC5CEC"/>
    <w:rsid w:val="00FC5D38"/>
    <w:rsid w:val="00FC5DE7"/>
    <w:rsid w:val="00FC5FC6"/>
    <w:rsid w:val="00FC606D"/>
    <w:rsid w:val="00FC61D0"/>
    <w:rsid w:val="00FC68E3"/>
    <w:rsid w:val="00FC6D87"/>
    <w:rsid w:val="00FC6D9E"/>
    <w:rsid w:val="00FC6E9F"/>
    <w:rsid w:val="00FC6F90"/>
    <w:rsid w:val="00FC7726"/>
    <w:rsid w:val="00FC7CE0"/>
    <w:rsid w:val="00FC7DF8"/>
    <w:rsid w:val="00FD024C"/>
    <w:rsid w:val="00FD04C8"/>
    <w:rsid w:val="00FD0550"/>
    <w:rsid w:val="00FD0595"/>
    <w:rsid w:val="00FD06B8"/>
    <w:rsid w:val="00FD09E9"/>
    <w:rsid w:val="00FD0A2F"/>
    <w:rsid w:val="00FD0CFA"/>
    <w:rsid w:val="00FD0FC8"/>
    <w:rsid w:val="00FD117A"/>
    <w:rsid w:val="00FD188F"/>
    <w:rsid w:val="00FD18E1"/>
    <w:rsid w:val="00FD1937"/>
    <w:rsid w:val="00FD19C9"/>
    <w:rsid w:val="00FD1EFA"/>
    <w:rsid w:val="00FD1F1F"/>
    <w:rsid w:val="00FD1F97"/>
    <w:rsid w:val="00FD20E7"/>
    <w:rsid w:val="00FD2266"/>
    <w:rsid w:val="00FD248A"/>
    <w:rsid w:val="00FD2566"/>
    <w:rsid w:val="00FD2833"/>
    <w:rsid w:val="00FD28DA"/>
    <w:rsid w:val="00FD2BD4"/>
    <w:rsid w:val="00FD2C4E"/>
    <w:rsid w:val="00FD322B"/>
    <w:rsid w:val="00FD346C"/>
    <w:rsid w:val="00FD35BC"/>
    <w:rsid w:val="00FD3A4F"/>
    <w:rsid w:val="00FD3EF0"/>
    <w:rsid w:val="00FD40A3"/>
    <w:rsid w:val="00FD4315"/>
    <w:rsid w:val="00FD4432"/>
    <w:rsid w:val="00FD4881"/>
    <w:rsid w:val="00FD4895"/>
    <w:rsid w:val="00FD49E5"/>
    <w:rsid w:val="00FD4BEE"/>
    <w:rsid w:val="00FD5617"/>
    <w:rsid w:val="00FD5713"/>
    <w:rsid w:val="00FD5905"/>
    <w:rsid w:val="00FD5A22"/>
    <w:rsid w:val="00FD5DB0"/>
    <w:rsid w:val="00FD5DE2"/>
    <w:rsid w:val="00FD63D8"/>
    <w:rsid w:val="00FD66A0"/>
    <w:rsid w:val="00FD6877"/>
    <w:rsid w:val="00FD6D1F"/>
    <w:rsid w:val="00FD6F43"/>
    <w:rsid w:val="00FD6F44"/>
    <w:rsid w:val="00FD776D"/>
    <w:rsid w:val="00FD7BA5"/>
    <w:rsid w:val="00FE00A9"/>
    <w:rsid w:val="00FE03B2"/>
    <w:rsid w:val="00FE03B6"/>
    <w:rsid w:val="00FE0709"/>
    <w:rsid w:val="00FE0AC9"/>
    <w:rsid w:val="00FE0C81"/>
    <w:rsid w:val="00FE0EE4"/>
    <w:rsid w:val="00FE1762"/>
    <w:rsid w:val="00FE177F"/>
    <w:rsid w:val="00FE18E6"/>
    <w:rsid w:val="00FE1906"/>
    <w:rsid w:val="00FE1D9B"/>
    <w:rsid w:val="00FE28D9"/>
    <w:rsid w:val="00FE2BCE"/>
    <w:rsid w:val="00FE2E05"/>
    <w:rsid w:val="00FE2E74"/>
    <w:rsid w:val="00FE2F48"/>
    <w:rsid w:val="00FE30E7"/>
    <w:rsid w:val="00FE331C"/>
    <w:rsid w:val="00FE3320"/>
    <w:rsid w:val="00FE3396"/>
    <w:rsid w:val="00FE3655"/>
    <w:rsid w:val="00FE394A"/>
    <w:rsid w:val="00FE3AE0"/>
    <w:rsid w:val="00FE3EBF"/>
    <w:rsid w:val="00FE4076"/>
    <w:rsid w:val="00FE448A"/>
    <w:rsid w:val="00FE49FD"/>
    <w:rsid w:val="00FE4A29"/>
    <w:rsid w:val="00FE4CB9"/>
    <w:rsid w:val="00FE519F"/>
    <w:rsid w:val="00FE57DF"/>
    <w:rsid w:val="00FE5A42"/>
    <w:rsid w:val="00FE5DA7"/>
    <w:rsid w:val="00FE5F6E"/>
    <w:rsid w:val="00FE625F"/>
    <w:rsid w:val="00FE64B2"/>
    <w:rsid w:val="00FE6537"/>
    <w:rsid w:val="00FE67E3"/>
    <w:rsid w:val="00FE6D92"/>
    <w:rsid w:val="00FE6E22"/>
    <w:rsid w:val="00FE6E46"/>
    <w:rsid w:val="00FE7012"/>
    <w:rsid w:val="00FE715F"/>
    <w:rsid w:val="00FE7355"/>
    <w:rsid w:val="00FE751C"/>
    <w:rsid w:val="00FE7740"/>
    <w:rsid w:val="00FE77D1"/>
    <w:rsid w:val="00FE77E1"/>
    <w:rsid w:val="00FE79A0"/>
    <w:rsid w:val="00FE7A15"/>
    <w:rsid w:val="00FE7CFE"/>
    <w:rsid w:val="00FF05CD"/>
    <w:rsid w:val="00FF0630"/>
    <w:rsid w:val="00FF0D73"/>
    <w:rsid w:val="00FF122F"/>
    <w:rsid w:val="00FF176E"/>
    <w:rsid w:val="00FF17BE"/>
    <w:rsid w:val="00FF18E4"/>
    <w:rsid w:val="00FF1CBF"/>
    <w:rsid w:val="00FF1E6A"/>
    <w:rsid w:val="00FF1F20"/>
    <w:rsid w:val="00FF213B"/>
    <w:rsid w:val="00FF25B2"/>
    <w:rsid w:val="00FF2A90"/>
    <w:rsid w:val="00FF2B09"/>
    <w:rsid w:val="00FF2D02"/>
    <w:rsid w:val="00FF30BC"/>
    <w:rsid w:val="00FF352A"/>
    <w:rsid w:val="00FF374F"/>
    <w:rsid w:val="00FF38CD"/>
    <w:rsid w:val="00FF3D1D"/>
    <w:rsid w:val="00FF3F6C"/>
    <w:rsid w:val="00FF4150"/>
    <w:rsid w:val="00FF4176"/>
    <w:rsid w:val="00FF41EB"/>
    <w:rsid w:val="00FF46E2"/>
    <w:rsid w:val="00FF4A1A"/>
    <w:rsid w:val="00FF4B30"/>
    <w:rsid w:val="00FF5131"/>
    <w:rsid w:val="00FF51E7"/>
    <w:rsid w:val="00FF550B"/>
    <w:rsid w:val="00FF58B6"/>
    <w:rsid w:val="00FF5D5F"/>
    <w:rsid w:val="00FF60DB"/>
    <w:rsid w:val="00FF61C6"/>
    <w:rsid w:val="00FF654C"/>
    <w:rsid w:val="00FF69B7"/>
    <w:rsid w:val="00FF6AD3"/>
    <w:rsid w:val="00FF6AFB"/>
    <w:rsid w:val="00FF6E56"/>
    <w:rsid w:val="00FF72F3"/>
    <w:rsid w:val="00FF75DD"/>
    <w:rsid w:val="010DDCB8"/>
    <w:rsid w:val="011B149F"/>
    <w:rsid w:val="01347C5E"/>
    <w:rsid w:val="022C806A"/>
    <w:rsid w:val="025E50F4"/>
    <w:rsid w:val="0265CE8D"/>
    <w:rsid w:val="033A5A15"/>
    <w:rsid w:val="033C626A"/>
    <w:rsid w:val="03544555"/>
    <w:rsid w:val="03790847"/>
    <w:rsid w:val="03A0AA30"/>
    <w:rsid w:val="03CF795A"/>
    <w:rsid w:val="04884EB3"/>
    <w:rsid w:val="04C7292C"/>
    <w:rsid w:val="0534E0D0"/>
    <w:rsid w:val="05511268"/>
    <w:rsid w:val="0552555C"/>
    <w:rsid w:val="0579E940"/>
    <w:rsid w:val="05C5E728"/>
    <w:rsid w:val="05E4F5F1"/>
    <w:rsid w:val="066367C5"/>
    <w:rsid w:val="06751493"/>
    <w:rsid w:val="06918E13"/>
    <w:rsid w:val="069DB2FB"/>
    <w:rsid w:val="06F31A5A"/>
    <w:rsid w:val="075590C9"/>
    <w:rsid w:val="07583B4E"/>
    <w:rsid w:val="07679082"/>
    <w:rsid w:val="078E2B5B"/>
    <w:rsid w:val="07D74EFF"/>
    <w:rsid w:val="07F03ADE"/>
    <w:rsid w:val="088DDB5B"/>
    <w:rsid w:val="0890D527"/>
    <w:rsid w:val="089B4536"/>
    <w:rsid w:val="08E80056"/>
    <w:rsid w:val="091DF76B"/>
    <w:rsid w:val="09BA0A71"/>
    <w:rsid w:val="09C7B551"/>
    <w:rsid w:val="09CDD1F6"/>
    <w:rsid w:val="09D73E82"/>
    <w:rsid w:val="0AD3013A"/>
    <w:rsid w:val="0B1D2393"/>
    <w:rsid w:val="0B1E278A"/>
    <w:rsid w:val="0B27A148"/>
    <w:rsid w:val="0BF9A7E5"/>
    <w:rsid w:val="0C2E5B6E"/>
    <w:rsid w:val="0C3B0F8A"/>
    <w:rsid w:val="0C41CC5B"/>
    <w:rsid w:val="0CD89D03"/>
    <w:rsid w:val="0D327BF9"/>
    <w:rsid w:val="0FA8F56B"/>
    <w:rsid w:val="0FD23BF7"/>
    <w:rsid w:val="0FED0DC9"/>
    <w:rsid w:val="100F17FE"/>
    <w:rsid w:val="1014F4C2"/>
    <w:rsid w:val="101F7A52"/>
    <w:rsid w:val="102390DA"/>
    <w:rsid w:val="10420401"/>
    <w:rsid w:val="10437A54"/>
    <w:rsid w:val="1090E472"/>
    <w:rsid w:val="10991A9F"/>
    <w:rsid w:val="10D37FCF"/>
    <w:rsid w:val="10EB936C"/>
    <w:rsid w:val="10FF19B5"/>
    <w:rsid w:val="11A0A619"/>
    <w:rsid w:val="11AE0FBE"/>
    <w:rsid w:val="125C65AA"/>
    <w:rsid w:val="12C48CF0"/>
    <w:rsid w:val="13A1246F"/>
    <w:rsid w:val="140CFC2E"/>
    <w:rsid w:val="143D00D9"/>
    <w:rsid w:val="14B7B334"/>
    <w:rsid w:val="14C3AA4A"/>
    <w:rsid w:val="14D07E44"/>
    <w:rsid w:val="150B6053"/>
    <w:rsid w:val="1533E64C"/>
    <w:rsid w:val="1537434B"/>
    <w:rsid w:val="15828CAA"/>
    <w:rsid w:val="15A9412A"/>
    <w:rsid w:val="15C45A97"/>
    <w:rsid w:val="15DE507B"/>
    <w:rsid w:val="15F1F04D"/>
    <w:rsid w:val="16389123"/>
    <w:rsid w:val="1647AEAF"/>
    <w:rsid w:val="165774BA"/>
    <w:rsid w:val="167CDE47"/>
    <w:rsid w:val="16827100"/>
    <w:rsid w:val="169CFE8D"/>
    <w:rsid w:val="1727D5B3"/>
    <w:rsid w:val="176E69B3"/>
    <w:rsid w:val="17777E78"/>
    <w:rsid w:val="17A600D8"/>
    <w:rsid w:val="17C4A739"/>
    <w:rsid w:val="182E746D"/>
    <w:rsid w:val="1890975C"/>
    <w:rsid w:val="18D04744"/>
    <w:rsid w:val="19239481"/>
    <w:rsid w:val="1954A3FC"/>
    <w:rsid w:val="1999A510"/>
    <w:rsid w:val="1A4F8661"/>
    <w:rsid w:val="1A50CB73"/>
    <w:rsid w:val="1A93D5C1"/>
    <w:rsid w:val="1AA58574"/>
    <w:rsid w:val="1AA71505"/>
    <w:rsid w:val="1AE91984"/>
    <w:rsid w:val="1B769D26"/>
    <w:rsid w:val="1B7F826A"/>
    <w:rsid w:val="1B8D3857"/>
    <w:rsid w:val="1BA9220B"/>
    <w:rsid w:val="1BB20054"/>
    <w:rsid w:val="1BE481BF"/>
    <w:rsid w:val="1C4B977E"/>
    <w:rsid w:val="1C5A71D9"/>
    <w:rsid w:val="1C7C3903"/>
    <w:rsid w:val="1C87821B"/>
    <w:rsid w:val="1C98119C"/>
    <w:rsid w:val="1C9DB9C7"/>
    <w:rsid w:val="1CB5A0C3"/>
    <w:rsid w:val="1D11C36A"/>
    <w:rsid w:val="1D2CE71A"/>
    <w:rsid w:val="1D4E581B"/>
    <w:rsid w:val="1D59D8CC"/>
    <w:rsid w:val="1D686D14"/>
    <w:rsid w:val="1D6BC414"/>
    <w:rsid w:val="1D6D86CE"/>
    <w:rsid w:val="1D91CF40"/>
    <w:rsid w:val="1DF03F8C"/>
    <w:rsid w:val="1DFF1E29"/>
    <w:rsid w:val="1E1988A7"/>
    <w:rsid w:val="1E355E75"/>
    <w:rsid w:val="1EA4FE21"/>
    <w:rsid w:val="1EF2DE68"/>
    <w:rsid w:val="1F0CB8DA"/>
    <w:rsid w:val="1F9E3789"/>
    <w:rsid w:val="1FBDE9D2"/>
    <w:rsid w:val="1FC2A838"/>
    <w:rsid w:val="1FEA716F"/>
    <w:rsid w:val="1FF38DF2"/>
    <w:rsid w:val="2025C6CC"/>
    <w:rsid w:val="2029A553"/>
    <w:rsid w:val="205A4F83"/>
    <w:rsid w:val="2073CE9F"/>
    <w:rsid w:val="212534E6"/>
    <w:rsid w:val="214E0C03"/>
    <w:rsid w:val="21782195"/>
    <w:rsid w:val="217A9C2F"/>
    <w:rsid w:val="21A4A4F7"/>
    <w:rsid w:val="21B240D7"/>
    <w:rsid w:val="21BF0A15"/>
    <w:rsid w:val="21C5874E"/>
    <w:rsid w:val="229430A7"/>
    <w:rsid w:val="22B70DAB"/>
    <w:rsid w:val="22F6CCC4"/>
    <w:rsid w:val="230CF44C"/>
    <w:rsid w:val="235890FF"/>
    <w:rsid w:val="23B06457"/>
    <w:rsid w:val="23BDFAB9"/>
    <w:rsid w:val="23DAC6D7"/>
    <w:rsid w:val="241F91CE"/>
    <w:rsid w:val="243DF682"/>
    <w:rsid w:val="24FDDE97"/>
    <w:rsid w:val="25412374"/>
    <w:rsid w:val="25F94D36"/>
    <w:rsid w:val="267637E4"/>
    <w:rsid w:val="26B083C8"/>
    <w:rsid w:val="26D9473B"/>
    <w:rsid w:val="2743696F"/>
    <w:rsid w:val="27F4E236"/>
    <w:rsid w:val="28587AA1"/>
    <w:rsid w:val="286DF9AF"/>
    <w:rsid w:val="28731ED6"/>
    <w:rsid w:val="28946489"/>
    <w:rsid w:val="28C7C6DB"/>
    <w:rsid w:val="29691DCE"/>
    <w:rsid w:val="29B1595D"/>
    <w:rsid w:val="29CB9FF3"/>
    <w:rsid w:val="2AB00351"/>
    <w:rsid w:val="2AF78798"/>
    <w:rsid w:val="2AFB70C3"/>
    <w:rsid w:val="2B24B3E9"/>
    <w:rsid w:val="2B3D36FA"/>
    <w:rsid w:val="2B8EE056"/>
    <w:rsid w:val="2B90251E"/>
    <w:rsid w:val="2BBB3C99"/>
    <w:rsid w:val="2BC7F72F"/>
    <w:rsid w:val="2C78B379"/>
    <w:rsid w:val="2CA19BDA"/>
    <w:rsid w:val="2CD1D3F0"/>
    <w:rsid w:val="2DB5D0F7"/>
    <w:rsid w:val="2DB95758"/>
    <w:rsid w:val="2DEF4720"/>
    <w:rsid w:val="2E382587"/>
    <w:rsid w:val="2E589F76"/>
    <w:rsid w:val="2E8E0C43"/>
    <w:rsid w:val="2EABD805"/>
    <w:rsid w:val="2EF5D785"/>
    <w:rsid w:val="2F12A233"/>
    <w:rsid w:val="2F2319AC"/>
    <w:rsid w:val="2F3AEA14"/>
    <w:rsid w:val="2F9069BC"/>
    <w:rsid w:val="2FA7B1FA"/>
    <w:rsid w:val="2FD0415D"/>
    <w:rsid w:val="2FDF5160"/>
    <w:rsid w:val="2FE5150B"/>
    <w:rsid w:val="3005CCF2"/>
    <w:rsid w:val="303E1F42"/>
    <w:rsid w:val="30513846"/>
    <w:rsid w:val="3063B24C"/>
    <w:rsid w:val="30733470"/>
    <w:rsid w:val="3105F2BE"/>
    <w:rsid w:val="31F7E9C3"/>
    <w:rsid w:val="3211A2D1"/>
    <w:rsid w:val="321F3FB8"/>
    <w:rsid w:val="32267E2A"/>
    <w:rsid w:val="3269F264"/>
    <w:rsid w:val="32711B06"/>
    <w:rsid w:val="3273EDE8"/>
    <w:rsid w:val="32A610B5"/>
    <w:rsid w:val="32B69992"/>
    <w:rsid w:val="32C3CAF2"/>
    <w:rsid w:val="338EEB59"/>
    <w:rsid w:val="33A6AF89"/>
    <w:rsid w:val="33EA3DD1"/>
    <w:rsid w:val="341413BA"/>
    <w:rsid w:val="3418FBB1"/>
    <w:rsid w:val="3426EDDF"/>
    <w:rsid w:val="3492E08D"/>
    <w:rsid w:val="34C38F17"/>
    <w:rsid w:val="34F54436"/>
    <w:rsid w:val="355616AD"/>
    <w:rsid w:val="357B2658"/>
    <w:rsid w:val="35A0B5D1"/>
    <w:rsid w:val="36C29164"/>
    <w:rsid w:val="3721A987"/>
    <w:rsid w:val="37464EE1"/>
    <w:rsid w:val="37551551"/>
    <w:rsid w:val="37741DF9"/>
    <w:rsid w:val="37A50F11"/>
    <w:rsid w:val="37B27A5A"/>
    <w:rsid w:val="38244204"/>
    <w:rsid w:val="38B1ED12"/>
    <w:rsid w:val="38D78C9F"/>
    <w:rsid w:val="38E236B6"/>
    <w:rsid w:val="38FEC19A"/>
    <w:rsid w:val="39364FF2"/>
    <w:rsid w:val="3960164B"/>
    <w:rsid w:val="3970C5A9"/>
    <w:rsid w:val="3A493920"/>
    <w:rsid w:val="3A6C8509"/>
    <w:rsid w:val="3AC1EBD3"/>
    <w:rsid w:val="3AC2D7FD"/>
    <w:rsid w:val="3AD238BF"/>
    <w:rsid w:val="3BC8E11E"/>
    <w:rsid w:val="3C013837"/>
    <w:rsid w:val="3C10D85F"/>
    <w:rsid w:val="3C7DABA0"/>
    <w:rsid w:val="3CB06632"/>
    <w:rsid w:val="3CB85277"/>
    <w:rsid w:val="3CE53623"/>
    <w:rsid w:val="3D930AD1"/>
    <w:rsid w:val="3DA2552E"/>
    <w:rsid w:val="3DE01AB7"/>
    <w:rsid w:val="3DE80847"/>
    <w:rsid w:val="3DEA8083"/>
    <w:rsid w:val="3DF0B9A0"/>
    <w:rsid w:val="3E137988"/>
    <w:rsid w:val="3E1A6D8A"/>
    <w:rsid w:val="3E2C2305"/>
    <w:rsid w:val="3E7A6F9A"/>
    <w:rsid w:val="3EB4B38A"/>
    <w:rsid w:val="3EBA5A2D"/>
    <w:rsid w:val="3F7A3D71"/>
    <w:rsid w:val="3F96FA31"/>
    <w:rsid w:val="3FCF77F5"/>
    <w:rsid w:val="40E55A8E"/>
    <w:rsid w:val="4103E8B2"/>
    <w:rsid w:val="4207B14A"/>
    <w:rsid w:val="42269DA9"/>
    <w:rsid w:val="4233E1E7"/>
    <w:rsid w:val="42F63C2C"/>
    <w:rsid w:val="437C9463"/>
    <w:rsid w:val="43C2AC17"/>
    <w:rsid w:val="446DC016"/>
    <w:rsid w:val="44CDB6F5"/>
    <w:rsid w:val="44EE333E"/>
    <w:rsid w:val="44FAC75D"/>
    <w:rsid w:val="45DFE722"/>
    <w:rsid w:val="45FEFE48"/>
    <w:rsid w:val="47353C95"/>
    <w:rsid w:val="473AD5BC"/>
    <w:rsid w:val="473CAE70"/>
    <w:rsid w:val="47822CA5"/>
    <w:rsid w:val="48130FA8"/>
    <w:rsid w:val="48307C06"/>
    <w:rsid w:val="4848ACC6"/>
    <w:rsid w:val="48ADD289"/>
    <w:rsid w:val="48CBEE48"/>
    <w:rsid w:val="49827AF3"/>
    <w:rsid w:val="499EBA9D"/>
    <w:rsid w:val="4A262A5B"/>
    <w:rsid w:val="4A4C119D"/>
    <w:rsid w:val="4A847319"/>
    <w:rsid w:val="4B2AEC7F"/>
    <w:rsid w:val="4BAC44FD"/>
    <w:rsid w:val="4BEB5FDD"/>
    <w:rsid w:val="4BF4796C"/>
    <w:rsid w:val="4BFAC85B"/>
    <w:rsid w:val="4C34B13A"/>
    <w:rsid w:val="4C8A362B"/>
    <w:rsid w:val="4CA83FE6"/>
    <w:rsid w:val="4CD91BFB"/>
    <w:rsid w:val="4D2EDFB2"/>
    <w:rsid w:val="4D9117D7"/>
    <w:rsid w:val="4D937EAB"/>
    <w:rsid w:val="4DE19DC7"/>
    <w:rsid w:val="4DF66988"/>
    <w:rsid w:val="4E104924"/>
    <w:rsid w:val="4E2167F8"/>
    <w:rsid w:val="4E47EC05"/>
    <w:rsid w:val="4E654A7B"/>
    <w:rsid w:val="4F094393"/>
    <w:rsid w:val="4F2C2316"/>
    <w:rsid w:val="4F3362D4"/>
    <w:rsid w:val="4F4F2AE8"/>
    <w:rsid w:val="4F909682"/>
    <w:rsid w:val="4F9FECA9"/>
    <w:rsid w:val="4FFFE3BC"/>
    <w:rsid w:val="50211055"/>
    <w:rsid w:val="5073A760"/>
    <w:rsid w:val="508211E5"/>
    <w:rsid w:val="50DA444F"/>
    <w:rsid w:val="51B45AA5"/>
    <w:rsid w:val="5207361E"/>
    <w:rsid w:val="521B64A2"/>
    <w:rsid w:val="529F3ED2"/>
    <w:rsid w:val="52A039CB"/>
    <w:rsid w:val="52B83A39"/>
    <w:rsid w:val="52CFFFB3"/>
    <w:rsid w:val="52E0DE30"/>
    <w:rsid w:val="52FCCE22"/>
    <w:rsid w:val="536F9EE0"/>
    <w:rsid w:val="53A20F98"/>
    <w:rsid w:val="53A2AAFE"/>
    <w:rsid w:val="53F449ED"/>
    <w:rsid w:val="545F0F1F"/>
    <w:rsid w:val="54769BAB"/>
    <w:rsid w:val="547F4390"/>
    <w:rsid w:val="54C3A507"/>
    <w:rsid w:val="558C20DA"/>
    <w:rsid w:val="559AEB50"/>
    <w:rsid w:val="5603BDE2"/>
    <w:rsid w:val="5616B678"/>
    <w:rsid w:val="56C88398"/>
    <w:rsid w:val="56DBD30D"/>
    <w:rsid w:val="574F063B"/>
    <w:rsid w:val="5782564C"/>
    <w:rsid w:val="57A2043D"/>
    <w:rsid w:val="57C6CE7B"/>
    <w:rsid w:val="57E2B0C0"/>
    <w:rsid w:val="57F84F7D"/>
    <w:rsid w:val="57FFF016"/>
    <w:rsid w:val="58048B08"/>
    <w:rsid w:val="580B7D9A"/>
    <w:rsid w:val="581328F8"/>
    <w:rsid w:val="59971821"/>
    <w:rsid w:val="59A596F9"/>
    <w:rsid w:val="59B0A89D"/>
    <w:rsid w:val="5A405BF4"/>
    <w:rsid w:val="5A78A29A"/>
    <w:rsid w:val="5A9368AE"/>
    <w:rsid w:val="5B1F6758"/>
    <w:rsid w:val="5B39D03B"/>
    <w:rsid w:val="5B8489FA"/>
    <w:rsid w:val="5C84D79A"/>
    <w:rsid w:val="5CAF3172"/>
    <w:rsid w:val="5D67D5FC"/>
    <w:rsid w:val="5D8DF2B9"/>
    <w:rsid w:val="5D90F7B3"/>
    <w:rsid w:val="5D9FCC06"/>
    <w:rsid w:val="5DBC7A3E"/>
    <w:rsid w:val="5DC67344"/>
    <w:rsid w:val="5E157F62"/>
    <w:rsid w:val="5E15A7DE"/>
    <w:rsid w:val="5E24B014"/>
    <w:rsid w:val="5E6AD9D4"/>
    <w:rsid w:val="5ED1F29D"/>
    <w:rsid w:val="5ED5281D"/>
    <w:rsid w:val="5EF574D8"/>
    <w:rsid w:val="5EF75047"/>
    <w:rsid w:val="5F1BC2AA"/>
    <w:rsid w:val="5F38671C"/>
    <w:rsid w:val="5F775E56"/>
    <w:rsid w:val="5F9EC241"/>
    <w:rsid w:val="60176B97"/>
    <w:rsid w:val="6034CBDF"/>
    <w:rsid w:val="6044788A"/>
    <w:rsid w:val="60A2E42D"/>
    <w:rsid w:val="6102E06B"/>
    <w:rsid w:val="6135091E"/>
    <w:rsid w:val="6176AB87"/>
    <w:rsid w:val="61A442A6"/>
    <w:rsid w:val="61E32AFF"/>
    <w:rsid w:val="624BD2D4"/>
    <w:rsid w:val="627976C1"/>
    <w:rsid w:val="63435990"/>
    <w:rsid w:val="6377D52E"/>
    <w:rsid w:val="638DD516"/>
    <w:rsid w:val="639DF1DF"/>
    <w:rsid w:val="64BEF800"/>
    <w:rsid w:val="6543EAB8"/>
    <w:rsid w:val="65F17FF1"/>
    <w:rsid w:val="6626C128"/>
    <w:rsid w:val="6642672F"/>
    <w:rsid w:val="66469EB9"/>
    <w:rsid w:val="66B9795B"/>
    <w:rsid w:val="66F4C6D0"/>
    <w:rsid w:val="66F8AE03"/>
    <w:rsid w:val="6762BB67"/>
    <w:rsid w:val="678F469D"/>
    <w:rsid w:val="6824E4AB"/>
    <w:rsid w:val="682D3540"/>
    <w:rsid w:val="695816FD"/>
    <w:rsid w:val="697E881A"/>
    <w:rsid w:val="699A038C"/>
    <w:rsid w:val="69B26036"/>
    <w:rsid w:val="69E56BF3"/>
    <w:rsid w:val="6A239A63"/>
    <w:rsid w:val="6A4E121C"/>
    <w:rsid w:val="6A719F3B"/>
    <w:rsid w:val="6A92A63A"/>
    <w:rsid w:val="6AD5286E"/>
    <w:rsid w:val="6B5FA6CA"/>
    <w:rsid w:val="6BA397A6"/>
    <w:rsid w:val="6BB53C16"/>
    <w:rsid w:val="6BD62CC1"/>
    <w:rsid w:val="6BE17A1C"/>
    <w:rsid w:val="6C14A77F"/>
    <w:rsid w:val="6CCC93BB"/>
    <w:rsid w:val="6D7E27AB"/>
    <w:rsid w:val="6D93F82D"/>
    <w:rsid w:val="6D9521D0"/>
    <w:rsid w:val="6DAD1193"/>
    <w:rsid w:val="6DAD6CD4"/>
    <w:rsid w:val="6DB3FB74"/>
    <w:rsid w:val="6DC49329"/>
    <w:rsid w:val="6DE1B6E2"/>
    <w:rsid w:val="6E06A669"/>
    <w:rsid w:val="6E110ACD"/>
    <w:rsid w:val="6E15B78C"/>
    <w:rsid w:val="6E33665D"/>
    <w:rsid w:val="6E56D844"/>
    <w:rsid w:val="6E6084CC"/>
    <w:rsid w:val="6F577FE5"/>
    <w:rsid w:val="6F642F7C"/>
    <w:rsid w:val="6FA2E2F5"/>
    <w:rsid w:val="6FF3CB3E"/>
    <w:rsid w:val="6FF55B9A"/>
    <w:rsid w:val="70381D03"/>
    <w:rsid w:val="706B137F"/>
    <w:rsid w:val="708972C5"/>
    <w:rsid w:val="70A460C5"/>
    <w:rsid w:val="70D1AE4C"/>
    <w:rsid w:val="71090EAC"/>
    <w:rsid w:val="71670CD7"/>
    <w:rsid w:val="7169EE93"/>
    <w:rsid w:val="7178AF72"/>
    <w:rsid w:val="7295A6D2"/>
    <w:rsid w:val="72AC38BA"/>
    <w:rsid w:val="72C846C5"/>
    <w:rsid w:val="72E07F37"/>
    <w:rsid w:val="73536ABD"/>
    <w:rsid w:val="73958FE9"/>
    <w:rsid w:val="7488EEDE"/>
    <w:rsid w:val="74C1A6FF"/>
    <w:rsid w:val="74C21C1A"/>
    <w:rsid w:val="7545D01F"/>
    <w:rsid w:val="756A398F"/>
    <w:rsid w:val="75AB47FC"/>
    <w:rsid w:val="75BC080C"/>
    <w:rsid w:val="7681AB3D"/>
    <w:rsid w:val="76CF7BD5"/>
    <w:rsid w:val="771347F2"/>
    <w:rsid w:val="77765661"/>
    <w:rsid w:val="77CF3E96"/>
    <w:rsid w:val="77E4B9B6"/>
    <w:rsid w:val="77ED0523"/>
    <w:rsid w:val="780FA089"/>
    <w:rsid w:val="78813E36"/>
    <w:rsid w:val="78938A0F"/>
    <w:rsid w:val="7897E779"/>
    <w:rsid w:val="78CB13DD"/>
    <w:rsid w:val="7A29A40E"/>
    <w:rsid w:val="7A6D7CC1"/>
    <w:rsid w:val="7AE0CE88"/>
    <w:rsid w:val="7AEA0E08"/>
    <w:rsid w:val="7AF9AE79"/>
    <w:rsid w:val="7AFA3741"/>
    <w:rsid w:val="7B027171"/>
    <w:rsid w:val="7BA5D3C1"/>
    <w:rsid w:val="7C30EA24"/>
    <w:rsid w:val="7D191777"/>
    <w:rsid w:val="7D461DF1"/>
    <w:rsid w:val="7D828B95"/>
    <w:rsid w:val="7D9D7C01"/>
    <w:rsid w:val="7E3A3674"/>
    <w:rsid w:val="7E743BE8"/>
    <w:rsid w:val="7EBA93F4"/>
    <w:rsid w:val="7EDDEDF3"/>
    <w:rsid w:val="7F6BC17A"/>
    <w:rsid w:val="7F6E08D7"/>
    <w:rsid w:val="7F944C4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CB1D8"/>
  <w15:chartTrackingRefBased/>
  <w15:docId w15:val="{CEBAE7A5-959C-48C0-B056-9488E2085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aliases w:val="Table Dots,UE List Paragraph,Recommendation,List Paragraph1,L,List Paragraph11,List Paragraph Number,Bullet point,Content descriptions,Bullet Point,NFP GP Bulleted List,List Paragraph2,FooterText,numbered,Paragraphe de liste1,SAP Subpara"/>
    <w:basedOn w:val="Normal"/>
    <w:link w:val="ListParagraphChar"/>
    <w:uiPriority w:val="34"/>
    <w:qFormat/>
    <w:rsid w:val="00C0022B"/>
    <w:pPr>
      <w:numPr>
        <w:numId w:val="12"/>
      </w:numPr>
      <w:spacing w:before="10" w:after="10"/>
      <w:contextualSpacing/>
    </w:pPr>
    <w:rPr>
      <w:rFonts w:cs="Arial"/>
      <w:color w:val="1E1545"/>
    </w:r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F116C9"/>
    <w:rPr>
      <w:color w:val="0070C0"/>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spacing w:before="240"/>
      <w:ind w:left="862" w:right="862"/>
    </w:pPr>
    <w:rPr>
      <w:b/>
      <w:iCs/>
      <w:color w:val="1E1544" w:themeColor="text1"/>
    </w:rPr>
  </w:style>
  <w:style w:type="paragraph" w:customStyle="1" w:styleId="Boxtext0">
    <w:name w:val="Box text"/>
    <w:basedOn w:val="Normal"/>
    <w:qFormat/>
    <w:rsid w:val="00B35CD6"/>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paragraph" w:styleId="Caption">
    <w:name w:val="caption"/>
    <w:basedOn w:val="Normal"/>
    <w:next w:val="Normal"/>
    <w:uiPriority w:val="35"/>
    <w:unhideWhenUsed/>
    <w:qFormat/>
    <w:rsid w:val="007456D1"/>
    <w:pPr>
      <w:spacing w:before="0" w:after="200" w:line="240" w:lineRule="auto"/>
    </w:pPr>
    <w:rPr>
      <w:i/>
      <w:iCs/>
      <w:color w:val="1E1545" w:themeColor="text2"/>
      <w:sz w:val="18"/>
      <w:szCs w:val="18"/>
    </w:rPr>
  </w:style>
  <w:style w:type="character" w:styleId="FollowedHyperlink">
    <w:name w:val="FollowedHyperlink"/>
    <w:basedOn w:val="DefaultParagraphFont"/>
    <w:uiPriority w:val="99"/>
    <w:semiHidden/>
    <w:unhideWhenUsed/>
    <w:rsid w:val="00584E10"/>
    <w:rPr>
      <w:color w:val="6D6D70" w:themeColor="followedHyperlink"/>
      <w:u w:val="single"/>
    </w:rPr>
  </w:style>
  <w:style w:type="paragraph" w:styleId="Revision">
    <w:name w:val="Revision"/>
    <w:hidden/>
    <w:uiPriority w:val="99"/>
    <w:semiHidden/>
    <w:rsid w:val="00096E28"/>
    <w:rPr>
      <w:rFonts w:ascii="Arial" w:hAnsi="Arial"/>
    </w:rPr>
  </w:style>
  <w:style w:type="character" w:styleId="CommentReference">
    <w:name w:val="annotation reference"/>
    <w:basedOn w:val="DefaultParagraphFont"/>
    <w:uiPriority w:val="99"/>
    <w:semiHidden/>
    <w:unhideWhenUsed/>
    <w:rsid w:val="00164BBE"/>
    <w:rPr>
      <w:sz w:val="16"/>
      <w:szCs w:val="16"/>
    </w:rPr>
  </w:style>
  <w:style w:type="paragraph" w:styleId="CommentText">
    <w:name w:val="annotation text"/>
    <w:basedOn w:val="Normal"/>
    <w:link w:val="CommentTextChar"/>
    <w:uiPriority w:val="99"/>
    <w:unhideWhenUsed/>
    <w:rsid w:val="00164BBE"/>
    <w:pPr>
      <w:spacing w:line="240" w:lineRule="auto"/>
    </w:pPr>
    <w:rPr>
      <w:sz w:val="20"/>
      <w:szCs w:val="20"/>
    </w:rPr>
  </w:style>
  <w:style w:type="character" w:customStyle="1" w:styleId="CommentTextChar">
    <w:name w:val="Comment Text Char"/>
    <w:basedOn w:val="DefaultParagraphFont"/>
    <w:link w:val="CommentText"/>
    <w:uiPriority w:val="99"/>
    <w:rsid w:val="00164BB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64BBE"/>
    <w:rPr>
      <w:b/>
      <w:bCs/>
    </w:rPr>
  </w:style>
  <w:style w:type="character" w:customStyle="1" w:styleId="CommentSubjectChar">
    <w:name w:val="Comment Subject Char"/>
    <w:basedOn w:val="CommentTextChar"/>
    <w:link w:val="CommentSubject"/>
    <w:uiPriority w:val="99"/>
    <w:semiHidden/>
    <w:rsid w:val="00164BBE"/>
    <w:rPr>
      <w:rFonts w:ascii="Arial" w:hAnsi="Arial"/>
      <w:b/>
      <w:bCs/>
      <w:sz w:val="20"/>
      <w:szCs w:val="20"/>
    </w:rPr>
  </w:style>
  <w:style w:type="character" w:styleId="Mention">
    <w:name w:val="Mention"/>
    <w:basedOn w:val="DefaultParagraphFont"/>
    <w:uiPriority w:val="99"/>
    <w:unhideWhenUsed/>
    <w:rsid w:val="00213230"/>
    <w:rPr>
      <w:color w:val="2B579A"/>
      <w:shd w:val="clear" w:color="auto" w:fill="E1DFDD"/>
    </w:rPr>
  </w:style>
  <w:style w:type="paragraph" w:styleId="TOCHeading">
    <w:name w:val="TOC Heading"/>
    <w:basedOn w:val="Heading1"/>
    <w:next w:val="Normal"/>
    <w:uiPriority w:val="39"/>
    <w:unhideWhenUsed/>
    <w:qFormat/>
    <w:rsid w:val="00320943"/>
    <w:pPr>
      <w:spacing w:before="240" w:after="0" w:line="259" w:lineRule="auto"/>
      <w:outlineLvl w:val="9"/>
    </w:pPr>
    <w:rPr>
      <w:rFonts w:asciiTheme="majorHAnsi" w:hAnsiTheme="majorHAnsi" w:cstheme="majorBidi"/>
      <w:b w:val="0"/>
      <w:bCs w:val="0"/>
      <w:color w:val="1F848B" w:themeColor="accent1" w:themeShade="BF"/>
      <w:sz w:val="32"/>
      <w:szCs w:val="32"/>
      <w:lang w:val="en-US"/>
    </w:rPr>
  </w:style>
  <w:style w:type="paragraph" w:styleId="TOC2">
    <w:name w:val="toc 2"/>
    <w:basedOn w:val="Normal"/>
    <w:next w:val="Normal"/>
    <w:autoRedefine/>
    <w:uiPriority w:val="39"/>
    <w:unhideWhenUsed/>
    <w:rsid w:val="00622D1A"/>
    <w:pPr>
      <w:tabs>
        <w:tab w:val="left" w:pos="720"/>
        <w:tab w:val="right" w:leader="dot" w:pos="10194"/>
      </w:tabs>
      <w:spacing w:before="0" w:after="100" w:line="259" w:lineRule="auto"/>
    </w:pPr>
    <w:rPr>
      <w:rFonts w:eastAsiaTheme="minorEastAsia" w:cs="Arial"/>
      <w:noProof/>
      <w:color w:val="1E1544" w:themeColor="text1"/>
      <w:lang w:val="en-US"/>
    </w:rPr>
  </w:style>
  <w:style w:type="paragraph" w:styleId="TOC1">
    <w:name w:val="toc 1"/>
    <w:basedOn w:val="Normal"/>
    <w:next w:val="Normal"/>
    <w:autoRedefine/>
    <w:uiPriority w:val="39"/>
    <w:unhideWhenUsed/>
    <w:rsid w:val="00320943"/>
    <w:pPr>
      <w:spacing w:before="0" w:after="100" w:line="259" w:lineRule="auto"/>
    </w:pPr>
    <w:rPr>
      <w:rFonts w:asciiTheme="minorHAnsi" w:eastAsiaTheme="minorEastAsia" w:hAnsiTheme="minorHAnsi" w:cs="Times New Roman"/>
      <w:sz w:val="22"/>
      <w:szCs w:val="22"/>
      <w:lang w:val="en-US"/>
    </w:rPr>
  </w:style>
  <w:style w:type="paragraph" w:styleId="TOC3">
    <w:name w:val="toc 3"/>
    <w:basedOn w:val="Normal"/>
    <w:next w:val="Normal"/>
    <w:autoRedefine/>
    <w:uiPriority w:val="39"/>
    <w:unhideWhenUsed/>
    <w:rsid w:val="00AB7F3A"/>
    <w:pPr>
      <w:tabs>
        <w:tab w:val="right" w:leader="dot" w:pos="10194"/>
      </w:tabs>
      <w:spacing w:before="0" w:after="100" w:line="259" w:lineRule="auto"/>
    </w:pPr>
    <w:rPr>
      <w:rFonts w:asciiTheme="minorHAnsi" w:eastAsiaTheme="minorEastAsia" w:hAnsiTheme="minorHAnsi" w:cs="Times New Roman"/>
      <w:sz w:val="22"/>
      <w:szCs w:val="22"/>
      <w:lang w:val="en-US"/>
    </w:rPr>
  </w:style>
  <w:style w:type="table" w:styleId="GridTable1Light-Accent1">
    <w:name w:val="Grid Table 1 Light Accent 1"/>
    <w:basedOn w:val="TableNormal"/>
    <w:uiPriority w:val="46"/>
    <w:rsid w:val="005F21D5"/>
    <w:tblPr>
      <w:tblStyleRowBandSize w:val="1"/>
      <w:tblStyleColBandSize w:val="1"/>
      <w:tblBorders>
        <w:top w:val="single" w:sz="8" w:space="0" w:color="2AB1BB"/>
        <w:left w:val="single" w:sz="8" w:space="0" w:color="2AB1BB"/>
        <w:bottom w:val="single" w:sz="8" w:space="0" w:color="2AB1BB"/>
        <w:right w:val="single" w:sz="8" w:space="0" w:color="2AB1BB"/>
        <w:insideH w:val="single" w:sz="8" w:space="0" w:color="2AB1BB"/>
        <w:insideV w:val="single" w:sz="8" w:space="0" w:color="2AB1BB"/>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247F7"/>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character" w:customStyle="1" w:styleId="ListParagraphChar">
    <w:name w:val="List Paragraph Char"/>
    <w:aliases w:val="Table Dots Char,UE List Paragraph Char,Recommendation Char,List Paragraph1 Char,L Char,List Paragraph11 Char,List Paragraph Number Char,Bullet point Char,Content descriptions Char,Bullet Point Char,NFP GP Bulleted List Char"/>
    <w:basedOn w:val="DefaultParagraphFont"/>
    <w:link w:val="ListParagraph"/>
    <w:uiPriority w:val="34"/>
    <w:qFormat/>
    <w:rsid w:val="00C11E82"/>
    <w:rPr>
      <w:rFonts w:ascii="Arial" w:hAnsi="Arial" w:cs="Arial"/>
      <w:color w:val="1E1545"/>
    </w:rPr>
  </w:style>
  <w:style w:type="paragraph" w:styleId="NormalWeb">
    <w:name w:val="Normal (Web)"/>
    <w:basedOn w:val="Normal"/>
    <w:uiPriority w:val="99"/>
    <w:semiHidden/>
    <w:unhideWhenUsed/>
    <w:rsid w:val="00595490"/>
    <w:pPr>
      <w:spacing w:before="100" w:beforeAutospacing="1" w:after="100"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6289">
      <w:bodyDiv w:val="1"/>
      <w:marLeft w:val="0"/>
      <w:marRight w:val="0"/>
      <w:marTop w:val="0"/>
      <w:marBottom w:val="0"/>
      <w:divBdr>
        <w:top w:val="none" w:sz="0" w:space="0" w:color="auto"/>
        <w:left w:val="none" w:sz="0" w:space="0" w:color="auto"/>
        <w:bottom w:val="none" w:sz="0" w:space="0" w:color="auto"/>
        <w:right w:val="none" w:sz="0" w:space="0" w:color="auto"/>
      </w:divBdr>
    </w:div>
    <w:div w:id="44378009">
      <w:bodyDiv w:val="1"/>
      <w:marLeft w:val="0"/>
      <w:marRight w:val="0"/>
      <w:marTop w:val="0"/>
      <w:marBottom w:val="0"/>
      <w:divBdr>
        <w:top w:val="none" w:sz="0" w:space="0" w:color="auto"/>
        <w:left w:val="none" w:sz="0" w:space="0" w:color="auto"/>
        <w:bottom w:val="none" w:sz="0" w:space="0" w:color="auto"/>
        <w:right w:val="none" w:sz="0" w:space="0" w:color="auto"/>
      </w:divBdr>
    </w:div>
    <w:div w:id="132871141">
      <w:bodyDiv w:val="1"/>
      <w:marLeft w:val="0"/>
      <w:marRight w:val="0"/>
      <w:marTop w:val="0"/>
      <w:marBottom w:val="0"/>
      <w:divBdr>
        <w:top w:val="none" w:sz="0" w:space="0" w:color="auto"/>
        <w:left w:val="none" w:sz="0" w:space="0" w:color="auto"/>
        <w:bottom w:val="none" w:sz="0" w:space="0" w:color="auto"/>
        <w:right w:val="none" w:sz="0" w:space="0" w:color="auto"/>
      </w:divBdr>
    </w:div>
    <w:div w:id="230121547">
      <w:bodyDiv w:val="1"/>
      <w:marLeft w:val="0"/>
      <w:marRight w:val="0"/>
      <w:marTop w:val="0"/>
      <w:marBottom w:val="0"/>
      <w:divBdr>
        <w:top w:val="none" w:sz="0" w:space="0" w:color="auto"/>
        <w:left w:val="none" w:sz="0" w:space="0" w:color="auto"/>
        <w:bottom w:val="none" w:sz="0" w:space="0" w:color="auto"/>
        <w:right w:val="none" w:sz="0" w:space="0" w:color="auto"/>
      </w:divBdr>
    </w:div>
    <w:div w:id="230577231">
      <w:bodyDiv w:val="1"/>
      <w:marLeft w:val="0"/>
      <w:marRight w:val="0"/>
      <w:marTop w:val="0"/>
      <w:marBottom w:val="0"/>
      <w:divBdr>
        <w:top w:val="none" w:sz="0" w:space="0" w:color="auto"/>
        <w:left w:val="none" w:sz="0" w:space="0" w:color="auto"/>
        <w:bottom w:val="none" w:sz="0" w:space="0" w:color="auto"/>
        <w:right w:val="none" w:sz="0" w:space="0" w:color="auto"/>
      </w:divBdr>
    </w:div>
    <w:div w:id="233898017">
      <w:bodyDiv w:val="1"/>
      <w:marLeft w:val="0"/>
      <w:marRight w:val="0"/>
      <w:marTop w:val="0"/>
      <w:marBottom w:val="0"/>
      <w:divBdr>
        <w:top w:val="none" w:sz="0" w:space="0" w:color="auto"/>
        <w:left w:val="none" w:sz="0" w:space="0" w:color="auto"/>
        <w:bottom w:val="none" w:sz="0" w:space="0" w:color="auto"/>
        <w:right w:val="none" w:sz="0" w:space="0" w:color="auto"/>
      </w:divBdr>
    </w:div>
    <w:div w:id="248731439">
      <w:bodyDiv w:val="1"/>
      <w:marLeft w:val="0"/>
      <w:marRight w:val="0"/>
      <w:marTop w:val="0"/>
      <w:marBottom w:val="0"/>
      <w:divBdr>
        <w:top w:val="none" w:sz="0" w:space="0" w:color="auto"/>
        <w:left w:val="none" w:sz="0" w:space="0" w:color="auto"/>
        <w:bottom w:val="none" w:sz="0" w:space="0" w:color="auto"/>
        <w:right w:val="none" w:sz="0" w:space="0" w:color="auto"/>
      </w:divBdr>
      <w:divsChild>
        <w:div w:id="275673518">
          <w:marLeft w:val="0"/>
          <w:marRight w:val="0"/>
          <w:marTop w:val="0"/>
          <w:marBottom w:val="0"/>
          <w:divBdr>
            <w:top w:val="none" w:sz="0" w:space="0" w:color="auto"/>
            <w:left w:val="none" w:sz="0" w:space="0" w:color="auto"/>
            <w:bottom w:val="none" w:sz="0" w:space="0" w:color="auto"/>
            <w:right w:val="none" w:sz="0" w:space="0" w:color="auto"/>
          </w:divBdr>
        </w:div>
        <w:div w:id="1974746296">
          <w:marLeft w:val="0"/>
          <w:marRight w:val="0"/>
          <w:marTop w:val="0"/>
          <w:marBottom w:val="0"/>
          <w:divBdr>
            <w:top w:val="none" w:sz="0" w:space="0" w:color="auto"/>
            <w:left w:val="none" w:sz="0" w:space="0" w:color="auto"/>
            <w:bottom w:val="none" w:sz="0" w:space="0" w:color="auto"/>
            <w:right w:val="none" w:sz="0" w:space="0" w:color="auto"/>
          </w:divBdr>
        </w:div>
        <w:div w:id="1975090539">
          <w:marLeft w:val="0"/>
          <w:marRight w:val="0"/>
          <w:marTop w:val="0"/>
          <w:marBottom w:val="0"/>
          <w:divBdr>
            <w:top w:val="none" w:sz="0" w:space="0" w:color="auto"/>
            <w:left w:val="none" w:sz="0" w:space="0" w:color="auto"/>
            <w:bottom w:val="none" w:sz="0" w:space="0" w:color="auto"/>
            <w:right w:val="none" w:sz="0" w:space="0" w:color="auto"/>
          </w:divBdr>
        </w:div>
      </w:divsChild>
    </w:div>
    <w:div w:id="314261907">
      <w:bodyDiv w:val="1"/>
      <w:marLeft w:val="0"/>
      <w:marRight w:val="0"/>
      <w:marTop w:val="0"/>
      <w:marBottom w:val="0"/>
      <w:divBdr>
        <w:top w:val="none" w:sz="0" w:space="0" w:color="auto"/>
        <w:left w:val="none" w:sz="0" w:space="0" w:color="auto"/>
        <w:bottom w:val="none" w:sz="0" w:space="0" w:color="auto"/>
        <w:right w:val="none" w:sz="0" w:space="0" w:color="auto"/>
      </w:divBdr>
    </w:div>
    <w:div w:id="346955202">
      <w:bodyDiv w:val="1"/>
      <w:marLeft w:val="0"/>
      <w:marRight w:val="0"/>
      <w:marTop w:val="0"/>
      <w:marBottom w:val="0"/>
      <w:divBdr>
        <w:top w:val="none" w:sz="0" w:space="0" w:color="auto"/>
        <w:left w:val="none" w:sz="0" w:space="0" w:color="auto"/>
        <w:bottom w:val="none" w:sz="0" w:space="0" w:color="auto"/>
        <w:right w:val="none" w:sz="0" w:space="0" w:color="auto"/>
      </w:divBdr>
    </w:div>
    <w:div w:id="429817786">
      <w:bodyDiv w:val="1"/>
      <w:marLeft w:val="0"/>
      <w:marRight w:val="0"/>
      <w:marTop w:val="0"/>
      <w:marBottom w:val="0"/>
      <w:divBdr>
        <w:top w:val="none" w:sz="0" w:space="0" w:color="auto"/>
        <w:left w:val="none" w:sz="0" w:space="0" w:color="auto"/>
        <w:bottom w:val="none" w:sz="0" w:space="0" w:color="auto"/>
        <w:right w:val="none" w:sz="0" w:space="0" w:color="auto"/>
      </w:divBdr>
    </w:div>
    <w:div w:id="439034220">
      <w:bodyDiv w:val="1"/>
      <w:marLeft w:val="0"/>
      <w:marRight w:val="0"/>
      <w:marTop w:val="0"/>
      <w:marBottom w:val="0"/>
      <w:divBdr>
        <w:top w:val="none" w:sz="0" w:space="0" w:color="auto"/>
        <w:left w:val="none" w:sz="0" w:space="0" w:color="auto"/>
        <w:bottom w:val="none" w:sz="0" w:space="0" w:color="auto"/>
        <w:right w:val="none" w:sz="0" w:space="0" w:color="auto"/>
      </w:divBdr>
    </w:div>
    <w:div w:id="439222374">
      <w:bodyDiv w:val="1"/>
      <w:marLeft w:val="0"/>
      <w:marRight w:val="0"/>
      <w:marTop w:val="0"/>
      <w:marBottom w:val="0"/>
      <w:divBdr>
        <w:top w:val="none" w:sz="0" w:space="0" w:color="auto"/>
        <w:left w:val="none" w:sz="0" w:space="0" w:color="auto"/>
        <w:bottom w:val="none" w:sz="0" w:space="0" w:color="auto"/>
        <w:right w:val="none" w:sz="0" w:space="0" w:color="auto"/>
      </w:divBdr>
    </w:div>
    <w:div w:id="446240014">
      <w:bodyDiv w:val="1"/>
      <w:marLeft w:val="0"/>
      <w:marRight w:val="0"/>
      <w:marTop w:val="0"/>
      <w:marBottom w:val="0"/>
      <w:divBdr>
        <w:top w:val="none" w:sz="0" w:space="0" w:color="auto"/>
        <w:left w:val="none" w:sz="0" w:space="0" w:color="auto"/>
        <w:bottom w:val="none" w:sz="0" w:space="0" w:color="auto"/>
        <w:right w:val="none" w:sz="0" w:space="0" w:color="auto"/>
      </w:divBdr>
    </w:div>
    <w:div w:id="489906217">
      <w:bodyDiv w:val="1"/>
      <w:marLeft w:val="0"/>
      <w:marRight w:val="0"/>
      <w:marTop w:val="0"/>
      <w:marBottom w:val="0"/>
      <w:divBdr>
        <w:top w:val="none" w:sz="0" w:space="0" w:color="auto"/>
        <w:left w:val="none" w:sz="0" w:space="0" w:color="auto"/>
        <w:bottom w:val="none" w:sz="0" w:space="0" w:color="auto"/>
        <w:right w:val="none" w:sz="0" w:space="0" w:color="auto"/>
      </w:divBdr>
    </w:div>
    <w:div w:id="543063969">
      <w:bodyDiv w:val="1"/>
      <w:marLeft w:val="0"/>
      <w:marRight w:val="0"/>
      <w:marTop w:val="0"/>
      <w:marBottom w:val="0"/>
      <w:divBdr>
        <w:top w:val="none" w:sz="0" w:space="0" w:color="auto"/>
        <w:left w:val="none" w:sz="0" w:space="0" w:color="auto"/>
        <w:bottom w:val="none" w:sz="0" w:space="0" w:color="auto"/>
        <w:right w:val="none" w:sz="0" w:space="0" w:color="auto"/>
      </w:divBdr>
    </w:div>
    <w:div w:id="545070333">
      <w:bodyDiv w:val="1"/>
      <w:marLeft w:val="0"/>
      <w:marRight w:val="0"/>
      <w:marTop w:val="0"/>
      <w:marBottom w:val="0"/>
      <w:divBdr>
        <w:top w:val="none" w:sz="0" w:space="0" w:color="auto"/>
        <w:left w:val="none" w:sz="0" w:space="0" w:color="auto"/>
        <w:bottom w:val="none" w:sz="0" w:space="0" w:color="auto"/>
        <w:right w:val="none" w:sz="0" w:space="0" w:color="auto"/>
      </w:divBdr>
    </w:div>
    <w:div w:id="570194119">
      <w:bodyDiv w:val="1"/>
      <w:marLeft w:val="0"/>
      <w:marRight w:val="0"/>
      <w:marTop w:val="0"/>
      <w:marBottom w:val="0"/>
      <w:divBdr>
        <w:top w:val="none" w:sz="0" w:space="0" w:color="auto"/>
        <w:left w:val="none" w:sz="0" w:space="0" w:color="auto"/>
        <w:bottom w:val="none" w:sz="0" w:space="0" w:color="auto"/>
        <w:right w:val="none" w:sz="0" w:space="0" w:color="auto"/>
      </w:divBdr>
    </w:div>
    <w:div w:id="605118911">
      <w:bodyDiv w:val="1"/>
      <w:marLeft w:val="0"/>
      <w:marRight w:val="0"/>
      <w:marTop w:val="0"/>
      <w:marBottom w:val="0"/>
      <w:divBdr>
        <w:top w:val="none" w:sz="0" w:space="0" w:color="auto"/>
        <w:left w:val="none" w:sz="0" w:space="0" w:color="auto"/>
        <w:bottom w:val="none" w:sz="0" w:space="0" w:color="auto"/>
        <w:right w:val="none" w:sz="0" w:space="0" w:color="auto"/>
      </w:divBdr>
      <w:divsChild>
        <w:div w:id="30540615">
          <w:marLeft w:val="0"/>
          <w:marRight w:val="0"/>
          <w:marTop w:val="0"/>
          <w:marBottom w:val="0"/>
          <w:divBdr>
            <w:top w:val="none" w:sz="0" w:space="0" w:color="auto"/>
            <w:left w:val="none" w:sz="0" w:space="0" w:color="auto"/>
            <w:bottom w:val="none" w:sz="0" w:space="0" w:color="auto"/>
            <w:right w:val="none" w:sz="0" w:space="0" w:color="auto"/>
          </w:divBdr>
        </w:div>
        <w:div w:id="249628927">
          <w:marLeft w:val="0"/>
          <w:marRight w:val="0"/>
          <w:marTop w:val="0"/>
          <w:marBottom w:val="0"/>
          <w:divBdr>
            <w:top w:val="none" w:sz="0" w:space="0" w:color="auto"/>
            <w:left w:val="none" w:sz="0" w:space="0" w:color="auto"/>
            <w:bottom w:val="none" w:sz="0" w:space="0" w:color="auto"/>
            <w:right w:val="none" w:sz="0" w:space="0" w:color="auto"/>
          </w:divBdr>
        </w:div>
        <w:div w:id="323096334">
          <w:marLeft w:val="0"/>
          <w:marRight w:val="0"/>
          <w:marTop w:val="0"/>
          <w:marBottom w:val="0"/>
          <w:divBdr>
            <w:top w:val="none" w:sz="0" w:space="0" w:color="auto"/>
            <w:left w:val="none" w:sz="0" w:space="0" w:color="auto"/>
            <w:bottom w:val="none" w:sz="0" w:space="0" w:color="auto"/>
            <w:right w:val="none" w:sz="0" w:space="0" w:color="auto"/>
          </w:divBdr>
        </w:div>
      </w:divsChild>
    </w:div>
    <w:div w:id="640573807">
      <w:bodyDiv w:val="1"/>
      <w:marLeft w:val="0"/>
      <w:marRight w:val="0"/>
      <w:marTop w:val="0"/>
      <w:marBottom w:val="0"/>
      <w:divBdr>
        <w:top w:val="none" w:sz="0" w:space="0" w:color="auto"/>
        <w:left w:val="none" w:sz="0" w:space="0" w:color="auto"/>
        <w:bottom w:val="none" w:sz="0" w:space="0" w:color="auto"/>
        <w:right w:val="none" w:sz="0" w:space="0" w:color="auto"/>
      </w:divBdr>
    </w:div>
    <w:div w:id="719354897">
      <w:bodyDiv w:val="1"/>
      <w:marLeft w:val="0"/>
      <w:marRight w:val="0"/>
      <w:marTop w:val="0"/>
      <w:marBottom w:val="0"/>
      <w:divBdr>
        <w:top w:val="none" w:sz="0" w:space="0" w:color="auto"/>
        <w:left w:val="none" w:sz="0" w:space="0" w:color="auto"/>
        <w:bottom w:val="none" w:sz="0" w:space="0" w:color="auto"/>
        <w:right w:val="none" w:sz="0" w:space="0" w:color="auto"/>
      </w:divBdr>
    </w:div>
    <w:div w:id="744376993">
      <w:bodyDiv w:val="1"/>
      <w:marLeft w:val="0"/>
      <w:marRight w:val="0"/>
      <w:marTop w:val="0"/>
      <w:marBottom w:val="0"/>
      <w:divBdr>
        <w:top w:val="none" w:sz="0" w:space="0" w:color="auto"/>
        <w:left w:val="none" w:sz="0" w:space="0" w:color="auto"/>
        <w:bottom w:val="none" w:sz="0" w:space="0" w:color="auto"/>
        <w:right w:val="none" w:sz="0" w:space="0" w:color="auto"/>
      </w:divBdr>
    </w:div>
    <w:div w:id="757142672">
      <w:bodyDiv w:val="1"/>
      <w:marLeft w:val="0"/>
      <w:marRight w:val="0"/>
      <w:marTop w:val="0"/>
      <w:marBottom w:val="0"/>
      <w:divBdr>
        <w:top w:val="none" w:sz="0" w:space="0" w:color="auto"/>
        <w:left w:val="none" w:sz="0" w:space="0" w:color="auto"/>
        <w:bottom w:val="none" w:sz="0" w:space="0" w:color="auto"/>
        <w:right w:val="none" w:sz="0" w:space="0" w:color="auto"/>
      </w:divBdr>
    </w:div>
    <w:div w:id="809320825">
      <w:bodyDiv w:val="1"/>
      <w:marLeft w:val="0"/>
      <w:marRight w:val="0"/>
      <w:marTop w:val="0"/>
      <w:marBottom w:val="0"/>
      <w:divBdr>
        <w:top w:val="none" w:sz="0" w:space="0" w:color="auto"/>
        <w:left w:val="none" w:sz="0" w:space="0" w:color="auto"/>
        <w:bottom w:val="none" w:sz="0" w:space="0" w:color="auto"/>
        <w:right w:val="none" w:sz="0" w:space="0" w:color="auto"/>
      </w:divBdr>
    </w:div>
    <w:div w:id="841621618">
      <w:bodyDiv w:val="1"/>
      <w:marLeft w:val="0"/>
      <w:marRight w:val="0"/>
      <w:marTop w:val="0"/>
      <w:marBottom w:val="0"/>
      <w:divBdr>
        <w:top w:val="none" w:sz="0" w:space="0" w:color="auto"/>
        <w:left w:val="none" w:sz="0" w:space="0" w:color="auto"/>
        <w:bottom w:val="none" w:sz="0" w:space="0" w:color="auto"/>
        <w:right w:val="none" w:sz="0" w:space="0" w:color="auto"/>
      </w:divBdr>
    </w:div>
    <w:div w:id="841622018">
      <w:bodyDiv w:val="1"/>
      <w:marLeft w:val="0"/>
      <w:marRight w:val="0"/>
      <w:marTop w:val="0"/>
      <w:marBottom w:val="0"/>
      <w:divBdr>
        <w:top w:val="none" w:sz="0" w:space="0" w:color="auto"/>
        <w:left w:val="none" w:sz="0" w:space="0" w:color="auto"/>
        <w:bottom w:val="none" w:sz="0" w:space="0" w:color="auto"/>
        <w:right w:val="none" w:sz="0" w:space="0" w:color="auto"/>
      </w:divBdr>
    </w:div>
    <w:div w:id="846092194">
      <w:bodyDiv w:val="1"/>
      <w:marLeft w:val="0"/>
      <w:marRight w:val="0"/>
      <w:marTop w:val="0"/>
      <w:marBottom w:val="0"/>
      <w:divBdr>
        <w:top w:val="none" w:sz="0" w:space="0" w:color="auto"/>
        <w:left w:val="none" w:sz="0" w:space="0" w:color="auto"/>
        <w:bottom w:val="none" w:sz="0" w:space="0" w:color="auto"/>
        <w:right w:val="none" w:sz="0" w:space="0" w:color="auto"/>
      </w:divBdr>
    </w:div>
    <w:div w:id="861355521">
      <w:bodyDiv w:val="1"/>
      <w:marLeft w:val="0"/>
      <w:marRight w:val="0"/>
      <w:marTop w:val="0"/>
      <w:marBottom w:val="0"/>
      <w:divBdr>
        <w:top w:val="none" w:sz="0" w:space="0" w:color="auto"/>
        <w:left w:val="none" w:sz="0" w:space="0" w:color="auto"/>
        <w:bottom w:val="none" w:sz="0" w:space="0" w:color="auto"/>
        <w:right w:val="none" w:sz="0" w:space="0" w:color="auto"/>
      </w:divBdr>
    </w:div>
    <w:div w:id="872352540">
      <w:bodyDiv w:val="1"/>
      <w:marLeft w:val="0"/>
      <w:marRight w:val="0"/>
      <w:marTop w:val="0"/>
      <w:marBottom w:val="0"/>
      <w:divBdr>
        <w:top w:val="none" w:sz="0" w:space="0" w:color="auto"/>
        <w:left w:val="none" w:sz="0" w:space="0" w:color="auto"/>
        <w:bottom w:val="none" w:sz="0" w:space="0" w:color="auto"/>
        <w:right w:val="none" w:sz="0" w:space="0" w:color="auto"/>
      </w:divBdr>
    </w:div>
    <w:div w:id="872428191">
      <w:bodyDiv w:val="1"/>
      <w:marLeft w:val="0"/>
      <w:marRight w:val="0"/>
      <w:marTop w:val="0"/>
      <w:marBottom w:val="0"/>
      <w:divBdr>
        <w:top w:val="none" w:sz="0" w:space="0" w:color="auto"/>
        <w:left w:val="none" w:sz="0" w:space="0" w:color="auto"/>
        <w:bottom w:val="none" w:sz="0" w:space="0" w:color="auto"/>
        <w:right w:val="none" w:sz="0" w:space="0" w:color="auto"/>
      </w:divBdr>
    </w:div>
    <w:div w:id="886454476">
      <w:bodyDiv w:val="1"/>
      <w:marLeft w:val="0"/>
      <w:marRight w:val="0"/>
      <w:marTop w:val="0"/>
      <w:marBottom w:val="0"/>
      <w:divBdr>
        <w:top w:val="none" w:sz="0" w:space="0" w:color="auto"/>
        <w:left w:val="none" w:sz="0" w:space="0" w:color="auto"/>
        <w:bottom w:val="none" w:sz="0" w:space="0" w:color="auto"/>
        <w:right w:val="none" w:sz="0" w:space="0" w:color="auto"/>
      </w:divBdr>
    </w:div>
    <w:div w:id="985932118">
      <w:bodyDiv w:val="1"/>
      <w:marLeft w:val="0"/>
      <w:marRight w:val="0"/>
      <w:marTop w:val="0"/>
      <w:marBottom w:val="0"/>
      <w:divBdr>
        <w:top w:val="none" w:sz="0" w:space="0" w:color="auto"/>
        <w:left w:val="none" w:sz="0" w:space="0" w:color="auto"/>
        <w:bottom w:val="none" w:sz="0" w:space="0" w:color="auto"/>
        <w:right w:val="none" w:sz="0" w:space="0" w:color="auto"/>
      </w:divBdr>
    </w:div>
    <w:div w:id="1021857169">
      <w:bodyDiv w:val="1"/>
      <w:marLeft w:val="0"/>
      <w:marRight w:val="0"/>
      <w:marTop w:val="0"/>
      <w:marBottom w:val="0"/>
      <w:divBdr>
        <w:top w:val="none" w:sz="0" w:space="0" w:color="auto"/>
        <w:left w:val="none" w:sz="0" w:space="0" w:color="auto"/>
        <w:bottom w:val="none" w:sz="0" w:space="0" w:color="auto"/>
        <w:right w:val="none" w:sz="0" w:space="0" w:color="auto"/>
      </w:divBdr>
    </w:div>
    <w:div w:id="1071930205">
      <w:bodyDiv w:val="1"/>
      <w:marLeft w:val="0"/>
      <w:marRight w:val="0"/>
      <w:marTop w:val="0"/>
      <w:marBottom w:val="0"/>
      <w:divBdr>
        <w:top w:val="none" w:sz="0" w:space="0" w:color="auto"/>
        <w:left w:val="none" w:sz="0" w:space="0" w:color="auto"/>
        <w:bottom w:val="none" w:sz="0" w:space="0" w:color="auto"/>
        <w:right w:val="none" w:sz="0" w:space="0" w:color="auto"/>
      </w:divBdr>
    </w:div>
    <w:div w:id="1139541324">
      <w:bodyDiv w:val="1"/>
      <w:marLeft w:val="0"/>
      <w:marRight w:val="0"/>
      <w:marTop w:val="0"/>
      <w:marBottom w:val="0"/>
      <w:divBdr>
        <w:top w:val="none" w:sz="0" w:space="0" w:color="auto"/>
        <w:left w:val="none" w:sz="0" w:space="0" w:color="auto"/>
        <w:bottom w:val="none" w:sz="0" w:space="0" w:color="auto"/>
        <w:right w:val="none" w:sz="0" w:space="0" w:color="auto"/>
      </w:divBdr>
    </w:div>
    <w:div w:id="1186944724">
      <w:bodyDiv w:val="1"/>
      <w:marLeft w:val="0"/>
      <w:marRight w:val="0"/>
      <w:marTop w:val="0"/>
      <w:marBottom w:val="0"/>
      <w:divBdr>
        <w:top w:val="none" w:sz="0" w:space="0" w:color="auto"/>
        <w:left w:val="none" w:sz="0" w:space="0" w:color="auto"/>
        <w:bottom w:val="none" w:sz="0" w:space="0" w:color="auto"/>
        <w:right w:val="none" w:sz="0" w:space="0" w:color="auto"/>
      </w:divBdr>
    </w:div>
    <w:div w:id="1189491940">
      <w:bodyDiv w:val="1"/>
      <w:marLeft w:val="0"/>
      <w:marRight w:val="0"/>
      <w:marTop w:val="0"/>
      <w:marBottom w:val="0"/>
      <w:divBdr>
        <w:top w:val="none" w:sz="0" w:space="0" w:color="auto"/>
        <w:left w:val="none" w:sz="0" w:space="0" w:color="auto"/>
        <w:bottom w:val="none" w:sz="0" w:space="0" w:color="auto"/>
        <w:right w:val="none" w:sz="0" w:space="0" w:color="auto"/>
      </w:divBdr>
    </w:div>
    <w:div w:id="1257908971">
      <w:bodyDiv w:val="1"/>
      <w:marLeft w:val="0"/>
      <w:marRight w:val="0"/>
      <w:marTop w:val="0"/>
      <w:marBottom w:val="0"/>
      <w:divBdr>
        <w:top w:val="none" w:sz="0" w:space="0" w:color="auto"/>
        <w:left w:val="none" w:sz="0" w:space="0" w:color="auto"/>
        <w:bottom w:val="none" w:sz="0" w:space="0" w:color="auto"/>
        <w:right w:val="none" w:sz="0" w:space="0" w:color="auto"/>
      </w:divBdr>
    </w:div>
    <w:div w:id="1277755932">
      <w:bodyDiv w:val="1"/>
      <w:marLeft w:val="0"/>
      <w:marRight w:val="0"/>
      <w:marTop w:val="0"/>
      <w:marBottom w:val="0"/>
      <w:divBdr>
        <w:top w:val="none" w:sz="0" w:space="0" w:color="auto"/>
        <w:left w:val="none" w:sz="0" w:space="0" w:color="auto"/>
        <w:bottom w:val="none" w:sz="0" w:space="0" w:color="auto"/>
        <w:right w:val="none" w:sz="0" w:space="0" w:color="auto"/>
      </w:divBdr>
    </w:div>
    <w:div w:id="1278637734">
      <w:bodyDiv w:val="1"/>
      <w:marLeft w:val="0"/>
      <w:marRight w:val="0"/>
      <w:marTop w:val="0"/>
      <w:marBottom w:val="0"/>
      <w:divBdr>
        <w:top w:val="none" w:sz="0" w:space="0" w:color="auto"/>
        <w:left w:val="none" w:sz="0" w:space="0" w:color="auto"/>
        <w:bottom w:val="none" w:sz="0" w:space="0" w:color="auto"/>
        <w:right w:val="none" w:sz="0" w:space="0" w:color="auto"/>
      </w:divBdr>
    </w:div>
    <w:div w:id="1279795299">
      <w:bodyDiv w:val="1"/>
      <w:marLeft w:val="0"/>
      <w:marRight w:val="0"/>
      <w:marTop w:val="0"/>
      <w:marBottom w:val="0"/>
      <w:divBdr>
        <w:top w:val="none" w:sz="0" w:space="0" w:color="auto"/>
        <w:left w:val="none" w:sz="0" w:space="0" w:color="auto"/>
        <w:bottom w:val="none" w:sz="0" w:space="0" w:color="auto"/>
        <w:right w:val="none" w:sz="0" w:space="0" w:color="auto"/>
      </w:divBdr>
    </w:div>
    <w:div w:id="1295908937">
      <w:bodyDiv w:val="1"/>
      <w:marLeft w:val="0"/>
      <w:marRight w:val="0"/>
      <w:marTop w:val="0"/>
      <w:marBottom w:val="0"/>
      <w:divBdr>
        <w:top w:val="none" w:sz="0" w:space="0" w:color="auto"/>
        <w:left w:val="none" w:sz="0" w:space="0" w:color="auto"/>
        <w:bottom w:val="none" w:sz="0" w:space="0" w:color="auto"/>
        <w:right w:val="none" w:sz="0" w:space="0" w:color="auto"/>
      </w:divBdr>
    </w:div>
    <w:div w:id="1296059848">
      <w:bodyDiv w:val="1"/>
      <w:marLeft w:val="0"/>
      <w:marRight w:val="0"/>
      <w:marTop w:val="0"/>
      <w:marBottom w:val="0"/>
      <w:divBdr>
        <w:top w:val="none" w:sz="0" w:space="0" w:color="auto"/>
        <w:left w:val="none" w:sz="0" w:space="0" w:color="auto"/>
        <w:bottom w:val="none" w:sz="0" w:space="0" w:color="auto"/>
        <w:right w:val="none" w:sz="0" w:space="0" w:color="auto"/>
      </w:divBdr>
    </w:div>
    <w:div w:id="1306737871">
      <w:bodyDiv w:val="1"/>
      <w:marLeft w:val="0"/>
      <w:marRight w:val="0"/>
      <w:marTop w:val="0"/>
      <w:marBottom w:val="0"/>
      <w:divBdr>
        <w:top w:val="none" w:sz="0" w:space="0" w:color="auto"/>
        <w:left w:val="none" w:sz="0" w:space="0" w:color="auto"/>
        <w:bottom w:val="none" w:sz="0" w:space="0" w:color="auto"/>
        <w:right w:val="none" w:sz="0" w:space="0" w:color="auto"/>
      </w:divBdr>
    </w:div>
    <w:div w:id="1341858365">
      <w:bodyDiv w:val="1"/>
      <w:marLeft w:val="0"/>
      <w:marRight w:val="0"/>
      <w:marTop w:val="0"/>
      <w:marBottom w:val="0"/>
      <w:divBdr>
        <w:top w:val="none" w:sz="0" w:space="0" w:color="auto"/>
        <w:left w:val="none" w:sz="0" w:space="0" w:color="auto"/>
        <w:bottom w:val="none" w:sz="0" w:space="0" w:color="auto"/>
        <w:right w:val="none" w:sz="0" w:space="0" w:color="auto"/>
      </w:divBdr>
    </w:div>
    <w:div w:id="1357348292">
      <w:bodyDiv w:val="1"/>
      <w:marLeft w:val="0"/>
      <w:marRight w:val="0"/>
      <w:marTop w:val="0"/>
      <w:marBottom w:val="0"/>
      <w:divBdr>
        <w:top w:val="none" w:sz="0" w:space="0" w:color="auto"/>
        <w:left w:val="none" w:sz="0" w:space="0" w:color="auto"/>
        <w:bottom w:val="none" w:sz="0" w:space="0" w:color="auto"/>
        <w:right w:val="none" w:sz="0" w:space="0" w:color="auto"/>
      </w:divBdr>
    </w:div>
    <w:div w:id="1366058048">
      <w:bodyDiv w:val="1"/>
      <w:marLeft w:val="0"/>
      <w:marRight w:val="0"/>
      <w:marTop w:val="0"/>
      <w:marBottom w:val="0"/>
      <w:divBdr>
        <w:top w:val="none" w:sz="0" w:space="0" w:color="auto"/>
        <w:left w:val="none" w:sz="0" w:space="0" w:color="auto"/>
        <w:bottom w:val="none" w:sz="0" w:space="0" w:color="auto"/>
        <w:right w:val="none" w:sz="0" w:space="0" w:color="auto"/>
      </w:divBdr>
    </w:div>
    <w:div w:id="1370882200">
      <w:bodyDiv w:val="1"/>
      <w:marLeft w:val="0"/>
      <w:marRight w:val="0"/>
      <w:marTop w:val="0"/>
      <w:marBottom w:val="0"/>
      <w:divBdr>
        <w:top w:val="none" w:sz="0" w:space="0" w:color="auto"/>
        <w:left w:val="none" w:sz="0" w:space="0" w:color="auto"/>
        <w:bottom w:val="none" w:sz="0" w:space="0" w:color="auto"/>
        <w:right w:val="none" w:sz="0" w:space="0" w:color="auto"/>
      </w:divBdr>
    </w:div>
    <w:div w:id="1372147460">
      <w:bodyDiv w:val="1"/>
      <w:marLeft w:val="0"/>
      <w:marRight w:val="0"/>
      <w:marTop w:val="0"/>
      <w:marBottom w:val="0"/>
      <w:divBdr>
        <w:top w:val="none" w:sz="0" w:space="0" w:color="auto"/>
        <w:left w:val="none" w:sz="0" w:space="0" w:color="auto"/>
        <w:bottom w:val="none" w:sz="0" w:space="0" w:color="auto"/>
        <w:right w:val="none" w:sz="0" w:space="0" w:color="auto"/>
      </w:divBdr>
    </w:div>
    <w:div w:id="1384253586">
      <w:bodyDiv w:val="1"/>
      <w:marLeft w:val="0"/>
      <w:marRight w:val="0"/>
      <w:marTop w:val="0"/>
      <w:marBottom w:val="0"/>
      <w:divBdr>
        <w:top w:val="none" w:sz="0" w:space="0" w:color="auto"/>
        <w:left w:val="none" w:sz="0" w:space="0" w:color="auto"/>
        <w:bottom w:val="none" w:sz="0" w:space="0" w:color="auto"/>
        <w:right w:val="none" w:sz="0" w:space="0" w:color="auto"/>
      </w:divBdr>
    </w:div>
    <w:div w:id="1422533644">
      <w:bodyDiv w:val="1"/>
      <w:marLeft w:val="0"/>
      <w:marRight w:val="0"/>
      <w:marTop w:val="0"/>
      <w:marBottom w:val="0"/>
      <w:divBdr>
        <w:top w:val="none" w:sz="0" w:space="0" w:color="auto"/>
        <w:left w:val="none" w:sz="0" w:space="0" w:color="auto"/>
        <w:bottom w:val="none" w:sz="0" w:space="0" w:color="auto"/>
        <w:right w:val="none" w:sz="0" w:space="0" w:color="auto"/>
      </w:divBdr>
    </w:div>
    <w:div w:id="1427799955">
      <w:bodyDiv w:val="1"/>
      <w:marLeft w:val="0"/>
      <w:marRight w:val="0"/>
      <w:marTop w:val="0"/>
      <w:marBottom w:val="0"/>
      <w:divBdr>
        <w:top w:val="none" w:sz="0" w:space="0" w:color="auto"/>
        <w:left w:val="none" w:sz="0" w:space="0" w:color="auto"/>
        <w:bottom w:val="none" w:sz="0" w:space="0" w:color="auto"/>
        <w:right w:val="none" w:sz="0" w:space="0" w:color="auto"/>
      </w:divBdr>
    </w:div>
    <w:div w:id="1431196021">
      <w:bodyDiv w:val="1"/>
      <w:marLeft w:val="0"/>
      <w:marRight w:val="0"/>
      <w:marTop w:val="0"/>
      <w:marBottom w:val="0"/>
      <w:divBdr>
        <w:top w:val="none" w:sz="0" w:space="0" w:color="auto"/>
        <w:left w:val="none" w:sz="0" w:space="0" w:color="auto"/>
        <w:bottom w:val="none" w:sz="0" w:space="0" w:color="auto"/>
        <w:right w:val="none" w:sz="0" w:space="0" w:color="auto"/>
      </w:divBdr>
    </w:div>
    <w:div w:id="1533301326">
      <w:bodyDiv w:val="1"/>
      <w:marLeft w:val="0"/>
      <w:marRight w:val="0"/>
      <w:marTop w:val="0"/>
      <w:marBottom w:val="0"/>
      <w:divBdr>
        <w:top w:val="none" w:sz="0" w:space="0" w:color="auto"/>
        <w:left w:val="none" w:sz="0" w:space="0" w:color="auto"/>
        <w:bottom w:val="none" w:sz="0" w:space="0" w:color="auto"/>
        <w:right w:val="none" w:sz="0" w:space="0" w:color="auto"/>
      </w:divBdr>
    </w:div>
    <w:div w:id="1542404474">
      <w:bodyDiv w:val="1"/>
      <w:marLeft w:val="0"/>
      <w:marRight w:val="0"/>
      <w:marTop w:val="0"/>
      <w:marBottom w:val="0"/>
      <w:divBdr>
        <w:top w:val="none" w:sz="0" w:space="0" w:color="auto"/>
        <w:left w:val="none" w:sz="0" w:space="0" w:color="auto"/>
        <w:bottom w:val="none" w:sz="0" w:space="0" w:color="auto"/>
        <w:right w:val="none" w:sz="0" w:space="0" w:color="auto"/>
      </w:divBdr>
    </w:div>
    <w:div w:id="1556577724">
      <w:bodyDiv w:val="1"/>
      <w:marLeft w:val="0"/>
      <w:marRight w:val="0"/>
      <w:marTop w:val="0"/>
      <w:marBottom w:val="0"/>
      <w:divBdr>
        <w:top w:val="none" w:sz="0" w:space="0" w:color="auto"/>
        <w:left w:val="none" w:sz="0" w:space="0" w:color="auto"/>
        <w:bottom w:val="none" w:sz="0" w:space="0" w:color="auto"/>
        <w:right w:val="none" w:sz="0" w:space="0" w:color="auto"/>
      </w:divBdr>
    </w:div>
    <w:div w:id="1573004498">
      <w:bodyDiv w:val="1"/>
      <w:marLeft w:val="0"/>
      <w:marRight w:val="0"/>
      <w:marTop w:val="0"/>
      <w:marBottom w:val="0"/>
      <w:divBdr>
        <w:top w:val="none" w:sz="0" w:space="0" w:color="auto"/>
        <w:left w:val="none" w:sz="0" w:space="0" w:color="auto"/>
        <w:bottom w:val="none" w:sz="0" w:space="0" w:color="auto"/>
        <w:right w:val="none" w:sz="0" w:space="0" w:color="auto"/>
      </w:divBdr>
    </w:div>
    <w:div w:id="1612129022">
      <w:bodyDiv w:val="1"/>
      <w:marLeft w:val="0"/>
      <w:marRight w:val="0"/>
      <w:marTop w:val="0"/>
      <w:marBottom w:val="0"/>
      <w:divBdr>
        <w:top w:val="none" w:sz="0" w:space="0" w:color="auto"/>
        <w:left w:val="none" w:sz="0" w:space="0" w:color="auto"/>
        <w:bottom w:val="none" w:sz="0" w:space="0" w:color="auto"/>
        <w:right w:val="none" w:sz="0" w:space="0" w:color="auto"/>
      </w:divBdr>
    </w:div>
    <w:div w:id="1629698056">
      <w:bodyDiv w:val="1"/>
      <w:marLeft w:val="0"/>
      <w:marRight w:val="0"/>
      <w:marTop w:val="0"/>
      <w:marBottom w:val="0"/>
      <w:divBdr>
        <w:top w:val="none" w:sz="0" w:space="0" w:color="auto"/>
        <w:left w:val="none" w:sz="0" w:space="0" w:color="auto"/>
        <w:bottom w:val="none" w:sz="0" w:space="0" w:color="auto"/>
        <w:right w:val="none" w:sz="0" w:space="0" w:color="auto"/>
      </w:divBdr>
    </w:div>
    <w:div w:id="1635598614">
      <w:bodyDiv w:val="1"/>
      <w:marLeft w:val="0"/>
      <w:marRight w:val="0"/>
      <w:marTop w:val="0"/>
      <w:marBottom w:val="0"/>
      <w:divBdr>
        <w:top w:val="none" w:sz="0" w:space="0" w:color="auto"/>
        <w:left w:val="none" w:sz="0" w:space="0" w:color="auto"/>
        <w:bottom w:val="none" w:sz="0" w:space="0" w:color="auto"/>
        <w:right w:val="none" w:sz="0" w:space="0" w:color="auto"/>
      </w:divBdr>
    </w:div>
    <w:div w:id="1659260667">
      <w:bodyDiv w:val="1"/>
      <w:marLeft w:val="0"/>
      <w:marRight w:val="0"/>
      <w:marTop w:val="0"/>
      <w:marBottom w:val="0"/>
      <w:divBdr>
        <w:top w:val="none" w:sz="0" w:space="0" w:color="auto"/>
        <w:left w:val="none" w:sz="0" w:space="0" w:color="auto"/>
        <w:bottom w:val="none" w:sz="0" w:space="0" w:color="auto"/>
        <w:right w:val="none" w:sz="0" w:space="0" w:color="auto"/>
      </w:divBdr>
      <w:divsChild>
        <w:div w:id="175925651">
          <w:marLeft w:val="187"/>
          <w:marRight w:val="0"/>
          <w:marTop w:val="0"/>
          <w:marBottom w:val="0"/>
          <w:divBdr>
            <w:top w:val="none" w:sz="0" w:space="0" w:color="auto"/>
            <w:left w:val="none" w:sz="0" w:space="0" w:color="auto"/>
            <w:bottom w:val="none" w:sz="0" w:space="0" w:color="auto"/>
            <w:right w:val="none" w:sz="0" w:space="0" w:color="auto"/>
          </w:divBdr>
        </w:div>
      </w:divsChild>
    </w:div>
    <w:div w:id="1663315225">
      <w:bodyDiv w:val="1"/>
      <w:marLeft w:val="0"/>
      <w:marRight w:val="0"/>
      <w:marTop w:val="0"/>
      <w:marBottom w:val="0"/>
      <w:divBdr>
        <w:top w:val="none" w:sz="0" w:space="0" w:color="auto"/>
        <w:left w:val="none" w:sz="0" w:space="0" w:color="auto"/>
        <w:bottom w:val="none" w:sz="0" w:space="0" w:color="auto"/>
        <w:right w:val="none" w:sz="0" w:space="0" w:color="auto"/>
      </w:divBdr>
    </w:div>
    <w:div w:id="1664820969">
      <w:bodyDiv w:val="1"/>
      <w:marLeft w:val="0"/>
      <w:marRight w:val="0"/>
      <w:marTop w:val="0"/>
      <w:marBottom w:val="0"/>
      <w:divBdr>
        <w:top w:val="none" w:sz="0" w:space="0" w:color="auto"/>
        <w:left w:val="none" w:sz="0" w:space="0" w:color="auto"/>
        <w:bottom w:val="none" w:sz="0" w:space="0" w:color="auto"/>
        <w:right w:val="none" w:sz="0" w:space="0" w:color="auto"/>
      </w:divBdr>
    </w:div>
    <w:div w:id="1720090522">
      <w:bodyDiv w:val="1"/>
      <w:marLeft w:val="0"/>
      <w:marRight w:val="0"/>
      <w:marTop w:val="0"/>
      <w:marBottom w:val="0"/>
      <w:divBdr>
        <w:top w:val="none" w:sz="0" w:space="0" w:color="auto"/>
        <w:left w:val="none" w:sz="0" w:space="0" w:color="auto"/>
        <w:bottom w:val="none" w:sz="0" w:space="0" w:color="auto"/>
        <w:right w:val="none" w:sz="0" w:space="0" w:color="auto"/>
      </w:divBdr>
    </w:div>
    <w:div w:id="1727871468">
      <w:bodyDiv w:val="1"/>
      <w:marLeft w:val="0"/>
      <w:marRight w:val="0"/>
      <w:marTop w:val="0"/>
      <w:marBottom w:val="0"/>
      <w:divBdr>
        <w:top w:val="none" w:sz="0" w:space="0" w:color="auto"/>
        <w:left w:val="none" w:sz="0" w:space="0" w:color="auto"/>
        <w:bottom w:val="none" w:sz="0" w:space="0" w:color="auto"/>
        <w:right w:val="none" w:sz="0" w:space="0" w:color="auto"/>
      </w:divBdr>
    </w:div>
    <w:div w:id="1741752720">
      <w:bodyDiv w:val="1"/>
      <w:marLeft w:val="0"/>
      <w:marRight w:val="0"/>
      <w:marTop w:val="0"/>
      <w:marBottom w:val="0"/>
      <w:divBdr>
        <w:top w:val="none" w:sz="0" w:space="0" w:color="auto"/>
        <w:left w:val="none" w:sz="0" w:space="0" w:color="auto"/>
        <w:bottom w:val="none" w:sz="0" w:space="0" w:color="auto"/>
        <w:right w:val="none" w:sz="0" w:space="0" w:color="auto"/>
      </w:divBdr>
    </w:div>
    <w:div w:id="1767916803">
      <w:bodyDiv w:val="1"/>
      <w:marLeft w:val="0"/>
      <w:marRight w:val="0"/>
      <w:marTop w:val="0"/>
      <w:marBottom w:val="0"/>
      <w:divBdr>
        <w:top w:val="none" w:sz="0" w:space="0" w:color="auto"/>
        <w:left w:val="none" w:sz="0" w:space="0" w:color="auto"/>
        <w:bottom w:val="none" w:sz="0" w:space="0" w:color="auto"/>
        <w:right w:val="none" w:sz="0" w:space="0" w:color="auto"/>
      </w:divBdr>
    </w:div>
    <w:div w:id="1777754894">
      <w:bodyDiv w:val="1"/>
      <w:marLeft w:val="0"/>
      <w:marRight w:val="0"/>
      <w:marTop w:val="0"/>
      <w:marBottom w:val="0"/>
      <w:divBdr>
        <w:top w:val="none" w:sz="0" w:space="0" w:color="auto"/>
        <w:left w:val="none" w:sz="0" w:space="0" w:color="auto"/>
        <w:bottom w:val="none" w:sz="0" w:space="0" w:color="auto"/>
        <w:right w:val="none" w:sz="0" w:space="0" w:color="auto"/>
      </w:divBdr>
    </w:div>
    <w:div w:id="1798840314">
      <w:bodyDiv w:val="1"/>
      <w:marLeft w:val="0"/>
      <w:marRight w:val="0"/>
      <w:marTop w:val="0"/>
      <w:marBottom w:val="0"/>
      <w:divBdr>
        <w:top w:val="none" w:sz="0" w:space="0" w:color="auto"/>
        <w:left w:val="none" w:sz="0" w:space="0" w:color="auto"/>
        <w:bottom w:val="none" w:sz="0" w:space="0" w:color="auto"/>
        <w:right w:val="none" w:sz="0" w:space="0" w:color="auto"/>
      </w:divBdr>
    </w:div>
    <w:div w:id="1927491261">
      <w:bodyDiv w:val="1"/>
      <w:marLeft w:val="0"/>
      <w:marRight w:val="0"/>
      <w:marTop w:val="0"/>
      <w:marBottom w:val="0"/>
      <w:divBdr>
        <w:top w:val="none" w:sz="0" w:space="0" w:color="auto"/>
        <w:left w:val="none" w:sz="0" w:space="0" w:color="auto"/>
        <w:bottom w:val="none" w:sz="0" w:space="0" w:color="auto"/>
        <w:right w:val="none" w:sz="0" w:space="0" w:color="auto"/>
      </w:divBdr>
    </w:div>
    <w:div w:id="1929730036">
      <w:bodyDiv w:val="1"/>
      <w:marLeft w:val="0"/>
      <w:marRight w:val="0"/>
      <w:marTop w:val="0"/>
      <w:marBottom w:val="0"/>
      <w:divBdr>
        <w:top w:val="none" w:sz="0" w:space="0" w:color="auto"/>
        <w:left w:val="none" w:sz="0" w:space="0" w:color="auto"/>
        <w:bottom w:val="none" w:sz="0" w:space="0" w:color="auto"/>
        <w:right w:val="none" w:sz="0" w:space="0" w:color="auto"/>
      </w:divBdr>
    </w:div>
    <w:div w:id="1937398791">
      <w:bodyDiv w:val="1"/>
      <w:marLeft w:val="0"/>
      <w:marRight w:val="0"/>
      <w:marTop w:val="0"/>
      <w:marBottom w:val="0"/>
      <w:divBdr>
        <w:top w:val="none" w:sz="0" w:space="0" w:color="auto"/>
        <w:left w:val="none" w:sz="0" w:space="0" w:color="auto"/>
        <w:bottom w:val="none" w:sz="0" w:space="0" w:color="auto"/>
        <w:right w:val="none" w:sz="0" w:space="0" w:color="auto"/>
      </w:divBdr>
    </w:div>
    <w:div w:id="1981566809">
      <w:bodyDiv w:val="1"/>
      <w:marLeft w:val="0"/>
      <w:marRight w:val="0"/>
      <w:marTop w:val="0"/>
      <w:marBottom w:val="0"/>
      <w:divBdr>
        <w:top w:val="none" w:sz="0" w:space="0" w:color="auto"/>
        <w:left w:val="none" w:sz="0" w:space="0" w:color="auto"/>
        <w:bottom w:val="none" w:sz="0" w:space="0" w:color="auto"/>
        <w:right w:val="none" w:sz="0" w:space="0" w:color="auto"/>
      </w:divBdr>
    </w:div>
    <w:div w:id="2003926341">
      <w:bodyDiv w:val="1"/>
      <w:marLeft w:val="0"/>
      <w:marRight w:val="0"/>
      <w:marTop w:val="0"/>
      <w:marBottom w:val="0"/>
      <w:divBdr>
        <w:top w:val="none" w:sz="0" w:space="0" w:color="auto"/>
        <w:left w:val="none" w:sz="0" w:space="0" w:color="auto"/>
        <w:bottom w:val="none" w:sz="0" w:space="0" w:color="auto"/>
        <w:right w:val="none" w:sz="0" w:space="0" w:color="auto"/>
      </w:divBdr>
    </w:div>
    <w:div w:id="2041709326">
      <w:bodyDiv w:val="1"/>
      <w:marLeft w:val="0"/>
      <w:marRight w:val="0"/>
      <w:marTop w:val="0"/>
      <w:marBottom w:val="0"/>
      <w:divBdr>
        <w:top w:val="none" w:sz="0" w:space="0" w:color="auto"/>
        <w:left w:val="none" w:sz="0" w:space="0" w:color="auto"/>
        <w:bottom w:val="none" w:sz="0" w:space="0" w:color="auto"/>
        <w:right w:val="none" w:sz="0" w:space="0" w:color="auto"/>
      </w:divBdr>
    </w:div>
    <w:div w:id="2055419647">
      <w:bodyDiv w:val="1"/>
      <w:marLeft w:val="0"/>
      <w:marRight w:val="0"/>
      <w:marTop w:val="0"/>
      <w:marBottom w:val="0"/>
      <w:divBdr>
        <w:top w:val="none" w:sz="0" w:space="0" w:color="auto"/>
        <w:left w:val="none" w:sz="0" w:space="0" w:color="auto"/>
        <w:bottom w:val="none" w:sz="0" w:space="0" w:color="auto"/>
        <w:right w:val="none" w:sz="0" w:space="0" w:color="auto"/>
      </w:divBdr>
    </w:div>
    <w:div w:id="2107266167">
      <w:bodyDiv w:val="1"/>
      <w:marLeft w:val="0"/>
      <w:marRight w:val="0"/>
      <w:marTop w:val="0"/>
      <w:marBottom w:val="0"/>
      <w:divBdr>
        <w:top w:val="none" w:sz="0" w:space="0" w:color="auto"/>
        <w:left w:val="none" w:sz="0" w:space="0" w:color="auto"/>
        <w:bottom w:val="none" w:sz="0" w:space="0" w:color="auto"/>
        <w:right w:val="none" w:sz="0" w:space="0" w:color="auto"/>
      </w:divBdr>
    </w:div>
    <w:div w:id="2116628208">
      <w:bodyDiv w:val="1"/>
      <w:marLeft w:val="0"/>
      <w:marRight w:val="0"/>
      <w:marTop w:val="0"/>
      <w:marBottom w:val="0"/>
      <w:divBdr>
        <w:top w:val="none" w:sz="0" w:space="0" w:color="auto"/>
        <w:left w:val="none" w:sz="0" w:space="0" w:color="auto"/>
        <w:bottom w:val="none" w:sz="0" w:space="0" w:color="auto"/>
        <w:right w:val="none" w:sz="0" w:space="0" w:color="auto"/>
      </w:divBdr>
    </w:div>
    <w:div w:id="211893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ealth.gov.au/resources/publications/support-at-home-claims-and-payments-business-rules-guidance" TargetMode="External"/><Relationship Id="rId21" Type="http://schemas.openxmlformats.org/officeDocument/2006/relationships/hyperlink" Target="https://www.health.gov.au/resources/publications/guide-to-aged-care-law" TargetMode="External"/><Relationship Id="rId63" Type="http://schemas.openxmlformats.org/officeDocument/2006/relationships/hyperlink" Target="https://www.health.gov.au/resources/publications/aged-care-act-open-letter-to-aged-care-providers-from-the-minister-for-aged-care-and-seniors?language=en" TargetMode="External"/><Relationship Id="rId159" Type="http://schemas.openxmlformats.org/officeDocument/2006/relationships/hyperlink" Target="https://www.health.gov.au/resources/publications/support-at-home-program-manual-a-guide-for-registered-providers" TargetMode="External"/><Relationship Id="rId170" Type="http://schemas.openxmlformats.org/officeDocument/2006/relationships/hyperlink" Target="https://www.health.gov.au/our-work/single-assessment-system/needs/aboriginal-and-torres-strait-islander-aged-care-assessment-organisations" TargetMode="External"/><Relationship Id="rId226" Type="http://schemas.openxmlformats.org/officeDocument/2006/relationships/hyperlink" Target="https://www.health.gov.au/resources/publications/support-at-home-program-manual-a-guide-for-registered-providers" TargetMode="External"/><Relationship Id="rId268" Type="http://schemas.openxmlformats.org/officeDocument/2006/relationships/header" Target="header6.xml"/><Relationship Id="rId32" Type="http://schemas.openxmlformats.org/officeDocument/2006/relationships/hyperlink" Target="https://www.health.gov.au/resources/publications/support-at-home-program-booklet-for-older-aboriginal-and-torres-strait-islander-people-families-and-carers?language=en" TargetMode="External"/><Relationship Id="rId74" Type="http://schemas.openxmlformats.org/officeDocument/2006/relationships/hyperlink" Target="https://www.health.gov.au/resources/publications/support-at-home-prices-for-allied-health-and-nursing-services-fact-sheet-for-providers?language=en" TargetMode="External"/><Relationship Id="rId128" Type="http://schemas.openxmlformats.org/officeDocument/2006/relationships/hyperlink" Target="https://www.health.gov.au/resources/publications/support-at-home-claims-and-payments-business-rules-guidance" TargetMode="External"/><Relationship Id="rId5" Type="http://schemas.openxmlformats.org/officeDocument/2006/relationships/numbering" Target="numbering.xml"/><Relationship Id="rId95" Type="http://schemas.openxmlformats.org/officeDocument/2006/relationships/footer" Target="footer5.xml"/><Relationship Id="rId160" Type="http://schemas.openxmlformats.org/officeDocument/2006/relationships/hyperlink" Target="https://www.health.gov.au/our-work/new-model-for-regulating-aged-care/how-it-works" TargetMode="External"/><Relationship Id="rId181" Type="http://schemas.openxmlformats.org/officeDocument/2006/relationships/hyperlink" Target="https://www.health.gov.au/resources/publications/guidance-for-support-at-home-care-partners?language=en" TargetMode="External"/><Relationship Id="rId216" Type="http://schemas.openxmlformats.org/officeDocument/2006/relationships/hyperlink" Target="https://www.health.gov.au/resources/publications/support-at-home-program-manual-a-guide-for-registered-providers" TargetMode="External"/><Relationship Id="rId237" Type="http://schemas.openxmlformats.org/officeDocument/2006/relationships/hyperlink" Target="https://www.health.gov.au/resources/publications/restorative-care-pathway-clinical-guidelines?language=en" TargetMode="External"/><Relationship Id="rId258" Type="http://schemas.openxmlformats.org/officeDocument/2006/relationships/hyperlink" Target="https://www.health.gov.au/resources/publications/support-at-home-program-manual-a-guide-for-registered-providers" TargetMode="External"/><Relationship Id="rId22" Type="http://schemas.openxmlformats.org/officeDocument/2006/relationships/hyperlink" Target="https://www.health.gov.au/resources/publications/summary-of-key-changes-to-the-new-aged-care-rules" TargetMode="External"/><Relationship Id="rId43" Type="http://schemas.openxmlformats.org/officeDocument/2006/relationships/hyperlink" Target="https://www.health.gov.au/resources/publications/restorative-care-pathway-clinical-guidelines?language=en" TargetMode="External"/><Relationship Id="rId64" Type="http://schemas.openxmlformats.org/officeDocument/2006/relationships/hyperlink" Target="https://www.health.gov.au/resources/videos/support-at-home-starts-1-november?language=en" TargetMode="External"/><Relationship Id="rId118" Type="http://schemas.openxmlformats.org/officeDocument/2006/relationships/hyperlink" Target="https://healthsoftware.humanservices.gov.au/claiming/ext-vnd/home" TargetMode="External"/><Relationship Id="rId139" Type="http://schemas.openxmlformats.org/officeDocument/2006/relationships/hyperlink" Target="https://www.health.gov.au/our-work/support-at-home/support-at-home-provider-training" TargetMode="External"/><Relationship Id="rId85" Type="http://schemas.openxmlformats.org/officeDocument/2006/relationships/hyperlink" Target="https://www.health.gov.au/our-work/support-at-home/support-at-home-provider-training" TargetMode="External"/><Relationship Id="rId150" Type="http://schemas.openxmlformats.org/officeDocument/2006/relationships/hyperlink" Target="https://www.health.gov.au/resources/collections/summaries-of-my-aged-care-and-gpms-system-changes" TargetMode="External"/><Relationship Id="rId171" Type="http://schemas.openxmlformats.org/officeDocument/2006/relationships/hyperlink" Target="https://www.health.gov.au/resources/publications/single-assessment-system-assessment-organisations-by-service-area-region-state-and-territory?language=en" TargetMode="External"/><Relationship Id="rId192" Type="http://schemas.openxmlformats.org/officeDocument/2006/relationships/hyperlink" Target="https://www.health.gov.au/resources/publications/support-at-home-program-manual-a-guide-for-registered-providers" TargetMode="External"/><Relationship Id="rId206" Type="http://schemas.openxmlformats.org/officeDocument/2006/relationships/hyperlink" Target="https://www.health.gov.au/resources/publications/at-hm-scheme-data-collection?language=en" TargetMode="External"/><Relationship Id="rId227" Type="http://schemas.openxmlformats.org/officeDocument/2006/relationships/hyperlink" Target="https://www.health.gov.au/our-work/support-at-home/support-at-home-provider-training" TargetMode="External"/><Relationship Id="rId248" Type="http://schemas.openxmlformats.org/officeDocument/2006/relationships/hyperlink" Target="https://www.health.gov.au/resources/publications/support-at-home-user-guide-submitting-claims-to-the-aged-care-provider-portal?language=en" TargetMode="External"/><Relationship Id="rId269" Type="http://schemas.openxmlformats.org/officeDocument/2006/relationships/header" Target="header7.xml"/><Relationship Id="rId12" Type="http://schemas.openxmlformats.org/officeDocument/2006/relationships/footer" Target="footer1.xml"/><Relationship Id="rId33" Type="http://schemas.openxmlformats.org/officeDocument/2006/relationships/hyperlink" Target="https://www.health.gov.au/resources/publications/support-at-home-monthly-statement-template" TargetMode="External"/><Relationship Id="rId108" Type="http://schemas.openxmlformats.org/officeDocument/2006/relationships/hyperlink" Target="https://www.health.gov.au/resources/publications/support-at-home-program-manual-a-guide-for-registered-providers" TargetMode="External"/><Relationship Id="rId129" Type="http://schemas.openxmlformats.org/officeDocument/2006/relationships/hyperlink" Target="https://www.health.gov.au/resources/publications/support-at-home-monthly-statement-template?language=en" TargetMode="External"/><Relationship Id="rId54" Type="http://schemas.openxmlformats.org/officeDocument/2006/relationships/hyperlink" Target="https://www.health.gov.au/resources/publications/support-at-home-letters-frequently-asked-questions-for-providers" TargetMode="External"/><Relationship Id="rId75" Type="http://schemas.openxmlformats.org/officeDocument/2006/relationships/hyperlink" Target="https://www.health.gov.au/resources/publications/end-of-life-pathway-fact-sheet-for-doctors-and-nurse-practitioners?language=en" TargetMode="External"/><Relationship Id="rId96" Type="http://schemas.openxmlformats.org/officeDocument/2006/relationships/hyperlink" Target="https://www.health.gov.au/resources/publications/restorative-care-pathway-clinical-guidelines?language=en" TargetMode="External"/><Relationship Id="rId140" Type="http://schemas.openxmlformats.org/officeDocument/2006/relationships/hyperlink" Target="https://www.health.gov.au/resources/publications/support-at-home-program-manual-a-guide-for-registered-providers" TargetMode="External"/><Relationship Id="rId161" Type="http://schemas.openxmlformats.org/officeDocument/2006/relationships/hyperlink" Target="https://www.agedcarequality.gov.au/provider-handbook" TargetMode="External"/><Relationship Id="rId182" Type="http://schemas.openxmlformats.org/officeDocument/2006/relationships/hyperlink" Target="https://www.health.gov.au/resources/publications/support-at-home-service-list" TargetMode="External"/><Relationship Id="rId217" Type="http://schemas.openxmlformats.org/officeDocument/2006/relationships/hyperlink" Target="https://www.health.gov.au/our-work/new-model-for-regulating-aged-care/how-it-works" TargetMode="External"/><Relationship Id="rId6" Type="http://schemas.openxmlformats.org/officeDocument/2006/relationships/styles" Target="styles.xml"/><Relationship Id="rId238" Type="http://schemas.openxmlformats.org/officeDocument/2006/relationships/hyperlink" Target="https://www.health.gov.au/resources/publications/guide-for-short-term-restorative-care-providers-transitioning-to-the-restorative-care-pathway?language=en" TargetMode="External"/><Relationship Id="rId259" Type="http://schemas.openxmlformats.org/officeDocument/2006/relationships/hyperlink" Target="https://www.health.gov.au/resources/publications/support-at-home-user-guide-submitting-claims-to-the-aged-care-provider-portal?language=en" TargetMode="External"/><Relationship Id="rId23" Type="http://schemas.openxmlformats.org/officeDocument/2006/relationships/hyperlink" Target="https://www.health.gov.au/resources/publications/final-draft-of-the-new-aged-care-rules?language=en" TargetMode="External"/><Relationship Id="rId119" Type="http://schemas.openxmlformats.org/officeDocument/2006/relationships/hyperlink" Target="https://www.health.gov.au/resources/publications/support-at-home-user-guide-submitting-claims-to-the-aged-care-provider-portal?language=en" TargetMode="External"/><Relationship Id="rId270" Type="http://schemas.openxmlformats.org/officeDocument/2006/relationships/footer" Target="footer6.xml"/><Relationship Id="rId44" Type="http://schemas.openxmlformats.org/officeDocument/2006/relationships/hyperlink" Target="https://www.health.gov.au/resources/videos/support-at-home-overview-for-providersworkforce?language=en" TargetMode="External"/><Relationship Id="rId65" Type="http://schemas.openxmlformats.org/officeDocument/2006/relationships/hyperlink" Target="https://www.health.gov.au/resources/videos/new-aged-care-act-starts-1-november?language=en" TargetMode="External"/><Relationship Id="rId86" Type="http://schemas.openxmlformats.org/officeDocument/2006/relationships/hyperlink" Target="mailto:sah.implementation@health.gov.au" TargetMode="External"/><Relationship Id="rId130" Type="http://schemas.openxmlformats.org/officeDocument/2006/relationships/hyperlink" Target="https://www.health.gov.au/resources/publications/support-at-home-user-guide-submitting-claims-to-the-aged-care-provider-portal?language=en" TargetMode="External"/><Relationship Id="rId151" Type="http://schemas.openxmlformats.org/officeDocument/2006/relationships/hyperlink" Target="https://www.agedcarequality.gov.au/providers/provider-registration/applications-requests-and-notifications" TargetMode="External"/><Relationship Id="rId172" Type="http://schemas.openxmlformats.org/officeDocument/2006/relationships/hyperlink" Target="https://www.health.gov.au/resources/publications/transition-guidance-for-providers-for-older-aboriginal-and-torres-strait-islander-people?language=en" TargetMode="External"/><Relationship Id="rId193" Type="http://schemas.openxmlformats.org/officeDocument/2006/relationships/hyperlink" Target="https://www.health.gov.au/resources/publications/guidance-for-support-at-home-care-partners?language=en" TargetMode="External"/><Relationship Id="rId207" Type="http://schemas.openxmlformats.org/officeDocument/2006/relationships/hyperlink" Target="https://www.health.gov.au/resources/publications/guidance-for-support-at-home-care-partners?language=en" TargetMode="External"/><Relationship Id="rId228" Type="http://schemas.openxmlformats.org/officeDocument/2006/relationships/hyperlink" Target="https://www.health.gov.au/resources/publications/support-at-home-program-manual-a-guide-for-registered-providers" TargetMode="External"/><Relationship Id="rId249" Type="http://schemas.openxmlformats.org/officeDocument/2006/relationships/hyperlink" Target="https://www.health.gov.au/resources/publications/submit-a-support-at-home-claim?language=en" TargetMode="External"/><Relationship Id="rId13" Type="http://schemas.openxmlformats.org/officeDocument/2006/relationships/footer" Target="footer2.xml"/><Relationship Id="rId109" Type="http://schemas.openxmlformats.org/officeDocument/2006/relationships/hyperlink" Target="https://www.agedcarequality.gov.au/providers/quality-standards/strengthened-quality-standards" TargetMode="External"/><Relationship Id="rId260" Type="http://schemas.openxmlformats.org/officeDocument/2006/relationships/hyperlink" Target="https://www.health.gov.au/resources/publications/submit-a-support-at-home-claim?language=en" TargetMode="External"/><Relationship Id="rId34" Type="http://schemas.openxmlformats.org/officeDocument/2006/relationships/hyperlink" Target="https://www.health.gov.au/resources/publications/support-at-home-program-services?language=en" TargetMode="External"/><Relationship Id="rId55" Type="http://schemas.openxmlformats.org/officeDocument/2006/relationships/hyperlink" Target="https://www.health.gov.au/resources/publications/support-at-home-letters-frequently-asked-questions-for-older-people" TargetMode="External"/><Relationship Id="rId76" Type="http://schemas.openxmlformats.org/officeDocument/2006/relationships/hyperlink" Target="https://www.servicesaustralia.gov.au/providing-home-care?context=20" TargetMode="External"/><Relationship Id="rId97" Type="http://schemas.openxmlformats.org/officeDocument/2006/relationships/hyperlink" Target="https://www.health.gov.au/resources/publications/support-at-home-program-manual-a-guide-for-registered-providers" TargetMode="External"/><Relationship Id="rId120" Type="http://schemas.openxmlformats.org/officeDocument/2006/relationships/hyperlink" Target="https://www.health.gov.au/resources/publications/support-at-home-program-manual-a-guide-for-registered-providers" TargetMode="External"/><Relationship Id="rId141" Type="http://schemas.openxmlformats.org/officeDocument/2006/relationships/hyperlink" Target="https://www.health.gov.au/resources/publications/support-at-home-the-new-priority-system-and-funding-allocation" TargetMode="External"/><Relationship Id="rId7" Type="http://schemas.openxmlformats.org/officeDocument/2006/relationships/settings" Target="settings.xml"/><Relationship Id="rId162" Type="http://schemas.openxmlformats.org/officeDocument/2006/relationships/hyperlink" Target="https://www.agedcarequality.gov.au/for-providers/charter-aged-care-rights-providers" TargetMode="External"/><Relationship Id="rId183" Type="http://schemas.openxmlformats.org/officeDocument/2006/relationships/hyperlink" Target="https://www.health.gov.au/resources/publications/assistive-technology-and-home-modifications-list-at-hm-list" TargetMode="External"/><Relationship Id="rId218" Type="http://schemas.openxmlformats.org/officeDocument/2006/relationships/hyperlink" Target="https://www.health.gov.au/resources/publications/the-new-regulatory-model-guidance-for-chsp-providers?language=en" TargetMode="External"/><Relationship Id="rId239" Type="http://schemas.openxmlformats.org/officeDocument/2006/relationships/hyperlink" Target="https://www.health.gov.au/resources/publications/support-at-home-program-manual-a-guide-for-registered-providers" TargetMode="External"/><Relationship Id="rId250" Type="http://schemas.openxmlformats.org/officeDocument/2006/relationships/hyperlink" Target="https://www.health.gov.au/resources/publications/support-at-home-program-manual-a-guide-for-registered-providers" TargetMode="External"/><Relationship Id="rId271" Type="http://schemas.openxmlformats.org/officeDocument/2006/relationships/header" Target="header8.xml"/><Relationship Id="rId24" Type="http://schemas.openxmlformats.org/officeDocument/2006/relationships/hyperlink" Target="https://www.legislation.gov.au/" TargetMode="External"/><Relationship Id="rId45" Type="http://schemas.openxmlformats.org/officeDocument/2006/relationships/hyperlink" Target="https://www.health.gov.au/resources/videos/support-at-home-contributions-for-older-people?language=en" TargetMode="External"/><Relationship Id="rId66" Type="http://schemas.openxmlformats.org/officeDocument/2006/relationships/hyperlink" Target="https://www.health.gov.au/resources/publications/guidance-for-support-at-home-care-partners?language=en" TargetMode="External"/><Relationship Id="rId87" Type="http://schemas.openxmlformats.org/officeDocument/2006/relationships/hyperlink" Target="https://www.health.gov.au/node/54180" TargetMode="External"/><Relationship Id="rId110" Type="http://schemas.openxmlformats.org/officeDocument/2006/relationships/hyperlink" Target="https://www.health.gov.au/our-work/support-at-home/support-at-home-provider-training" TargetMode="External"/><Relationship Id="rId131" Type="http://schemas.openxmlformats.org/officeDocument/2006/relationships/hyperlink" Target="https://www.servicesaustralia.gov.au/get-sample-files-for-home-care-claims?context=20" TargetMode="External"/><Relationship Id="rId152" Type="http://schemas.openxmlformats.org/officeDocument/2006/relationships/hyperlink" Target="https://www.health.gov.au/our-work/aged-care-financial-viability-and-capability/financial-viability-and-capability-support-for-aged-care-providers" TargetMode="External"/><Relationship Id="rId173" Type="http://schemas.openxmlformats.org/officeDocument/2006/relationships/hyperlink" Target="https://www.health.gov.au/resources/publications/support-at-home-program-manual-a-guide-for-registered-providers?language=en" TargetMode="External"/><Relationship Id="rId194" Type="http://schemas.openxmlformats.org/officeDocument/2006/relationships/hyperlink" Target="https://www.health.gov.au/our-work/support-at-home/support-at-home-provider-training" TargetMode="External"/><Relationship Id="rId208" Type="http://schemas.openxmlformats.org/officeDocument/2006/relationships/hyperlink" Target="https://www.health.gov.au/resources/publications/support-at-home-program-manual-a-guide-for-registered-providers" TargetMode="External"/><Relationship Id="rId229" Type="http://schemas.openxmlformats.org/officeDocument/2006/relationships/hyperlink" Target="https://www.myagedcare.gov.au/contact-us/complaints" TargetMode="External"/><Relationship Id="rId240" Type="http://schemas.openxmlformats.org/officeDocument/2006/relationships/hyperlink" Target="https://www.health.gov.au/resources/publications/support-at-home-program-manual-a-guide-for-registered-providers" TargetMode="External"/><Relationship Id="rId261" Type="http://schemas.openxmlformats.org/officeDocument/2006/relationships/hyperlink" Target="https://www.health.gov.au/resources/publications/support-at-home-monthly-statement-template?language=en" TargetMode="External"/><Relationship Id="rId14" Type="http://schemas.openxmlformats.org/officeDocument/2006/relationships/header" Target="header2.xml"/><Relationship Id="rId35" Type="http://schemas.openxmlformats.org/officeDocument/2006/relationships/hyperlink" Target="https://www.health.gov.au/resources/publications/support-at-home-program-end-of-life-pathway?language=en" TargetMode="External"/><Relationship Id="rId56" Type="http://schemas.openxmlformats.org/officeDocument/2006/relationships/hyperlink" Target="https://www.health.gov.au/resources/publications/letter-to-older-people-about-the-support-at-home-program-full-pensioner-approved-before-12-september-2024" TargetMode="External"/><Relationship Id="rId77" Type="http://schemas.openxmlformats.org/officeDocument/2006/relationships/hyperlink" Target="https://www.servicesaustralia.gov.au/sites/default/files/2025-09/support-at-home-resources.zip" TargetMode="External"/><Relationship Id="rId100" Type="http://schemas.openxmlformats.org/officeDocument/2006/relationships/hyperlink" Target="https://www.health.gov.au/our-work/single-assessment-system/needs/aboriginal-and-torres-strait-islander-aged-care-assessment-organisations" TargetMode="External"/><Relationship Id="rId8" Type="http://schemas.openxmlformats.org/officeDocument/2006/relationships/webSettings" Target="webSettings.xml"/><Relationship Id="rId98" Type="http://schemas.openxmlformats.org/officeDocument/2006/relationships/hyperlink" Target="https://www.health.gov.au/resources/publications/support-at-home-service-list" TargetMode="External"/><Relationship Id="rId121" Type="http://schemas.openxmlformats.org/officeDocument/2006/relationships/hyperlink" Target="https://www.agedcarequality.gov.au/providers/guidance-associated-providers" TargetMode="External"/><Relationship Id="rId142" Type="http://schemas.openxmlformats.org/officeDocument/2006/relationships/hyperlink" Target="https://help.grants.gov.au/getting-started-with-grantconnect/become-a-registered-user/" TargetMode="External"/><Relationship Id="rId163" Type="http://schemas.openxmlformats.org/officeDocument/2006/relationships/hyperlink" Target="https://www.agedcarequality.gov.au/resource-library/new-financial-and-prudential-standards" TargetMode="External"/><Relationship Id="rId184" Type="http://schemas.openxmlformats.org/officeDocument/2006/relationships/hyperlink" Target="https://www.health.gov.au/resources/publications/guidance-for-support-at-home-care-partners?language=en" TargetMode="External"/><Relationship Id="rId219" Type="http://schemas.openxmlformats.org/officeDocument/2006/relationships/hyperlink" Target="https://www.agedcarequality.gov.au/provider-handbook" TargetMode="External"/><Relationship Id="rId230" Type="http://schemas.openxmlformats.org/officeDocument/2006/relationships/hyperlink" Target="https://www.health.gov.au/resources/publications/support-at-home-program-manual-a-guide-for-registered-providers" TargetMode="External"/><Relationship Id="rId251" Type="http://schemas.openxmlformats.org/officeDocument/2006/relationships/hyperlink" Target="https://hpe.servicesaustralia.gov.au" TargetMode="External"/><Relationship Id="rId25" Type="http://schemas.openxmlformats.org/officeDocument/2006/relationships/hyperlink" Target="https://www.health.gov.au/resources/publications/support-at-home-program-manual-a-guide-for-registered-providers" TargetMode="External"/><Relationship Id="rId46" Type="http://schemas.openxmlformats.org/officeDocument/2006/relationships/hyperlink" Target="https://www.health.gov.au/resources/publications/support-at-home-program-frequently-asked-questions-for-providers?language=en" TargetMode="External"/><Relationship Id="rId67" Type="http://schemas.openxmlformats.org/officeDocument/2006/relationships/hyperlink" Target="https://www.health.gov.au/resources/publications/guide-for-short-term-restorative-care-providers-transitioning-to-the-restorative-care-pathway?language=en" TargetMode="External"/><Relationship Id="rId272" Type="http://schemas.openxmlformats.org/officeDocument/2006/relationships/image" Target="media/image5.png"/><Relationship Id="rId88" Type="http://schemas.openxmlformats.org/officeDocument/2006/relationships/hyperlink" Target="https://www.health.gov.au/our-work/aged-care-act/prepare/elearning-for-older-people-their-families-and-carers" TargetMode="External"/><Relationship Id="rId111" Type="http://schemas.openxmlformats.org/officeDocument/2006/relationships/hyperlink" Target="https://www.health.gov.au/node/54180" TargetMode="External"/><Relationship Id="rId132" Type="http://schemas.openxmlformats.org/officeDocument/2006/relationships/hyperlink" Target="https://healthsoftware.humanservices.gov.au/claiming/ext-vnd/home" TargetMode="External"/><Relationship Id="rId153" Type="http://schemas.openxmlformats.org/officeDocument/2006/relationships/hyperlink" Target="https://www.health.gov.au/our-work/new-model-for-regulating-aged-care/how-it-works" TargetMode="External"/><Relationship Id="rId174" Type="http://schemas.openxmlformats.org/officeDocument/2006/relationships/hyperlink" Target="https://www.health.gov.au/resources/publications/assistive-technology-and-home-modifications-list-at-hm-list?language=en" TargetMode="External"/><Relationship Id="rId195" Type="http://schemas.openxmlformats.org/officeDocument/2006/relationships/hyperlink" Target="https://hpe.servicesaustralia.gov.au" TargetMode="External"/><Relationship Id="rId209" Type="http://schemas.openxmlformats.org/officeDocument/2006/relationships/hyperlink" Target="https://www.health.gov.au/resources/publications/support-at-home-program-self-management?language=en" TargetMode="External"/><Relationship Id="rId220" Type="http://schemas.openxmlformats.org/officeDocument/2006/relationships/hyperlink" Target="https://www.health.gov.au/our-work/chsp/reforms" TargetMode="External"/><Relationship Id="rId241" Type="http://schemas.openxmlformats.org/officeDocument/2006/relationships/hyperlink" Target="https://www.health.gov.au/resources/publications/at-hm-scheme-guidelines?language=en" TargetMode="External"/><Relationship Id="rId15" Type="http://schemas.openxmlformats.org/officeDocument/2006/relationships/footer" Target="footer3.xml"/><Relationship Id="rId36" Type="http://schemas.openxmlformats.org/officeDocument/2006/relationships/hyperlink" Target="https://www.health.gov.au/resources/publications/support-at-home-program-restorative-care-pathway?language=en" TargetMode="External"/><Relationship Id="rId57" Type="http://schemas.openxmlformats.org/officeDocument/2006/relationships/hyperlink" Target="https://www.health.gov.au/resources/publications/letter-to-older-people-about-the-support-at-home-program-full-pensioner-approved-after-12-september-2024" TargetMode="External"/><Relationship Id="rId262" Type="http://schemas.openxmlformats.org/officeDocument/2006/relationships/hyperlink" Target="https://hpe.servicesaustralia.gov.au" TargetMode="External"/><Relationship Id="rId78" Type="http://schemas.openxmlformats.org/officeDocument/2006/relationships/hyperlink" Target="https://www.health.gov.au/resources/publications/at-hm-scheme-data-collection?language=en" TargetMode="External"/><Relationship Id="rId99" Type="http://schemas.openxmlformats.org/officeDocument/2006/relationships/hyperlink" Target="https://www.health.gov.au/resources/publications/transition-guidance-for-providers-for-older-aboriginal-and-torres-strait-islander-people?language=en" TargetMode="External"/><Relationship Id="rId101" Type="http://schemas.openxmlformats.org/officeDocument/2006/relationships/hyperlink" Target="https://www.health.gov.au/resources/publications/at-hm-scheme-guidelines?language=en" TargetMode="External"/><Relationship Id="rId122" Type="http://schemas.openxmlformats.org/officeDocument/2006/relationships/hyperlink" Target="https://www.health.gov.au/resources/publications/support-at-home-program-manual-a-guide-for-registered-providers" TargetMode="External"/><Relationship Id="rId143" Type="http://schemas.openxmlformats.org/officeDocument/2006/relationships/hyperlink" Target="https://www.agedcarequality.gov.au/for-providers/code-conduct" TargetMode="External"/><Relationship Id="rId164" Type="http://schemas.openxmlformats.org/officeDocument/2006/relationships/hyperlink" Target="https://www.health.gov.au/resources/publications/strengthened-aged-care-quality-standards-august-2025" TargetMode="External"/><Relationship Id="rId185" Type="http://schemas.openxmlformats.org/officeDocument/2006/relationships/hyperlink" Target="https://www.myagedcare.gov.au/upcoming-changes-aged-care-funding-how-they-affect-you" TargetMode="External"/><Relationship Id="rId9" Type="http://schemas.openxmlformats.org/officeDocument/2006/relationships/footnotes" Target="footnotes.xml"/><Relationship Id="rId210" Type="http://schemas.openxmlformats.org/officeDocument/2006/relationships/hyperlink" Target="https://www.health.gov.au/our-work/support-at-home/support-at-home-provider-training" TargetMode="External"/><Relationship Id="rId26" Type="http://schemas.openxmlformats.org/officeDocument/2006/relationships/hyperlink" Target="https://www.health.gov.au/resources/publications/support-at-home-service-list" TargetMode="External"/><Relationship Id="rId231" Type="http://schemas.openxmlformats.org/officeDocument/2006/relationships/hyperlink" Target="https://www.agedcarequality.gov.au/provider-handbook" TargetMode="External"/><Relationship Id="rId252" Type="http://schemas.openxmlformats.org/officeDocument/2006/relationships/hyperlink" Target="https://hpe.servicesaustralia.gov.au" TargetMode="External"/><Relationship Id="rId273" Type="http://schemas.openxmlformats.org/officeDocument/2006/relationships/image" Target="media/image6.emf"/><Relationship Id="rId47" Type="http://schemas.openxmlformats.org/officeDocument/2006/relationships/hyperlink" Target="https://www.health.gov.au/our-work/aged-care-reforms/navigating-the-reforms" TargetMode="External"/><Relationship Id="rId68" Type="http://schemas.openxmlformats.org/officeDocument/2006/relationships/hyperlink" Target="https://www.health.gov.au/resources/publications/support-at-home-program-pooled-care-management-funding-and-service-delivery-branches-fact-sheet?language=en" TargetMode="External"/><Relationship Id="rId89" Type="http://schemas.openxmlformats.org/officeDocument/2006/relationships/hyperlink" Target="https://www.health.gov.au/our-work/aged-care-act/prepare/elearning-for-aged-care-providers" TargetMode="External"/><Relationship Id="rId112" Type="http://schemas.openxmlformats.org/officeDocument/2006/relationships/hyperlink" Target="https://www.health.gov.au/resources/publications/assistive-technology-and-home-modifications-list-at-hm-list" TargetMode="External"/><Relationship Id="rId133" Type="http://schemas.openxmlformats.org/officeDocument/2006/relationships/hyperlink" Target="https://www.health.gov.au/resources/publications/support-at-home-program-pooled-care-management-funding-and-service-delivery-branches-fact-sheet?language=en" TargetMode="External"/><Relationship Id="rId154" Type="http://schemas.openxmlformats.org/officeDocument/2006/relationships/hyperlink" Target="https://www.health.gov.au/our-work/new-model-for-regulating-aged-care/how-it-works/deeming" TargetMode="External"/><Relationship Id="rId175" Type="http://schemas.openxmlformats.org/officeDocument/2006/relationships/hyperlink" Target="https://www.health.gov.au/resources/publications/support-at-home-service-list?language=en" TargetMode="External"/><Relationship Id="rId196" Type="http://schemas.openxmlformats.org/officeDocument/2006/relationships/hyperlink" Target="https://www.health.gov.au/resources/publications/support-at-home-program-manual-version-3-a-guide-for-registered-providers?language=en" TargetMode="External"/><Relationship Id="rId200" Type="http://schemas.openxmlformats.org/officeDocument/2006/relationships/hyperlink" Target="https://www.health.gov.au/resources/publications/support-at-home-program-manual-a-guide-for-registered-providers" TargetMode="External"/><Relationship Id="rId16" Type="http://schemas.openxmlformats.org/officeDocument/2006/relationships/image" Target="media/image4.png"/><Relationship Id="rId221" Type="http://schemas.openxmlformats.org/officeDocument/2006/relationships/hyperlink" Target="https://www.health.gov.au/resources/publications/commonwealth-home-support-program-chsp-2025-27-manual-from-1-november-2025?language=en" TargetMode="External"/><Relationship Id="rId242" Type="http://schemas.openxmlformats.org/officeDocument/2006/relationships/hyperlink" Target="https://hpe.servicesaustralia.gov.au" TargetMode="External"/><Relationship Id="rId263" Type="http://schemas.openxmlformats.org/officeDocument/2006/relationships/hyperlink" Target="https://www.health.gov.au/resources/publications/support-at-home-program-manual-a-guide-for-registered-providers" TargetMode="External"/><Relationship Id="rId37" Type="http://schemas.openxmlformats.org/officeDocument/2006/relationships/hyperlink" Target="https://www.health.gov.au/resources/publications/support-at-home-program-assistive-technology-and-home-modifications-at-hm-scheme?language=en" TargetMode="External"/><Relationship Id="rId58" Type="http://schemas.openxmlformats.org/officeDocument/2006/relationships/hyperlink" Target="https://www.health.gov.au/resources/publications/letter-to-older-people-about-the-support-at-home-program-part-pensioner-approved-before-12-september-2024" TargetMode="External"/><Relationship Id="rId79" Type="http://schemas.openxmlformats.org/officeDocument/2006/relationships/hyperlink" Target="https://www.health.gov.au/resources/publications/support-at-home-the-new-priority-system-and-funding-allocation" TargetMode="External"/><Relationship Id="rId102" Type="http://schemas.openxmlformats.org/officeDocument/2006/relationships/hyperlink" Target="https://www.health.gov.au/our-work/new-model-for-regulating-aged-care/how-it-works" TargetMode="External"/><Relationship Id="rId123" Type="http://schemas.openxmlformats.org/officeDocument/2006/relationships/hyperlink" Target="https://www.health.gov.au/resources/publications/guidance-for-support-at-home-care-partners?language=en" TargetMode="External"/><Relationship Id="rId144" Type="http://schemas.openxmlformats.org/officeDocument/2006/relationships/hyperlink" Target="https://www.agedcarequality.gov.au/provider-handbook/provider-obligations" TargetMode="External"/><Relationship Id="rId90" Type="http://schemas.openxmlformats.org/officeDocument/2006/relationships/hyperlink" Target="https://www.health.gov.au/our-work/aged-care-act/prepare/elearning-for-aged-care-workers-and-volunteers" TargetMode="External"/><Relationship Id="rId165" Type="http://schemas.openxmlformats.org/officeDocument/2006/relationships/hyperlink" Target="https://www.health.gov.au/resources/publications/transition-guidance-for-providers-for-older-aboriginal-and-torres-strait-islander-people?language=en" TargetMode="External"/><Relationship Id="rId186" Type="http://schemas.openxmlformats.org/officeDocument/2006/relationships/hyperlink" Target="https://www.health.gov.au/resources/publications/guidance-for-support-at-home-care-partners?language=en" TargetMode="External"/><Relationship Id="rId211" Type="http://schemas.openxmlformats.org/officeDocument/2006/relationships/hyperlink" Target="https://www.health.gov.au/resources/publications/support-at-home-monthly-statement-template?language=en" TargetMode="External"/><Relationship Id="rId232" Type="http://schemas.openxmlformats.org/officeDocument/2006/relationships/hyperlink" Target="https://www.agedcarequality.gov.au/resource-library/provider-registration-policy" TargetMode="External"/><Relationship Id="rId253" Type="http://schemas.openxmlformats.org/officeDocument/2006/relationships/hyperlink" Target="https://www.health.gov.au/resources/publications/support-at-home-monthly-statement-template?language=en" TargetMode="External"/><Relationship Id="rId274" Type="http://schemas.openxmlformats.org/officeDocument/2006/relationships/image" Target="media/image7.emf"/><Relationship Id="rId27" Type="http://schemas.openxmlformats.org/officeDocument/2006/relationships/hyperlink" Target="https://www.health.gov.au/resources/publications/support-at-home-service-list-faqs?language=en" TargetMode="External"/><Relationship Id="rId48" Type="http://schemas.openxmlformats.org/officeDocument/2006/relationships/hyperlink" Target="https://www.health.gov.au/resources/publications/consumer-protections-for-support-at-home-prices-fact-sheet-for-providers?language=en" TargetMode="External"/><Relationship Id="rId69" Type="http://schemas.openxmlformats.org/officeDocument/2006/relationships/hyperlink" Target="https://www.health.gov.au/resources/publications/support-at-home-guidance-for-providers-on-service-agreements?language=en" TargetMode="External"/><Relationship Id="rId113" Type="http://schemas.openxmlformats.org/officeDocument/2006/relationships/hyperlink" Target="https://www.health.gov.au/resources/publications/support-at-home-program-manual-a-guide-for-registered-providers" TargetMode="External"/><Relationship Id="rId134" Type="http://schemas.openxmlformats.org/officeDocument/2006/relationships/hyperlink" Target="https://www.agedcarequality.gov.au/providers/provider-registration/applications-requests-and-notifications" TargetMode="External"/><Relationship Id="rId80" Type="http://schemas.openxmlformats.org/officeDocument/2006/relationships/hyperlink" Target="https://www.health.gov.au/resources/publications/support-at-home-claims-and-payments-business-rules-guidance" TargetMode="External"/><Relationship Id="rId155" Type="http://schemas.openxmlformats.org/officeDocument/2006/relationships/hyperlink" Target="https://www.health.gov.au/our-work/government-provider-management-system-gpms/accessing" TargetMode="External"/><Relationship Id="rId176" Type="http://schemas.openxmlformats.org/officeDocument/2006/relationships/hyperlink" Target="https://www.health.gov.au/topics/aged-care/providing-aged-care-services/reporting/specialisation-verification-for-aged-care-services" TargetMode="External"/><Relationship Id="rId197" Type="http://schemas.openxmlformats.org/officeDocument/2006/relationships/hyperlink" Target="https://www.health.gov.au/resources/publications/support-at-home-program-manual-a-guide-for-registered-providers" TargetMode="External"/><Relationship Id="rId201" Type="http://schemas.openxmlformats.org/officeDocument/2006/relationships/hyperlink" Target="https://www.health.gov.au/resources/publications/assistive-technology-and-home-modifications-list-at-hm-list" TargetMode="External"/><Relationship Id="rId222" Type="http://schemas.openxmlformats.org/officeDocument/2006/relationships/hyperlink" Target="https://www.myagedcare.gov.au/sites/default/files/2023-10/your-guide-to-commonwealth-home-support-programme.pdf" TargetMode="External"/><Relationship Id="rId243" Type="http://schemas.openxmlformats.org/officeDocument/2006/relationships/hyperlink" Target="https://hpe.servicesaustralia.gov.au" TargetMode="External"/><Relationship Id="rId264" Type="http://schemas.openxmlformats.org/officeDocument/2006/relationships/hyperlink" Target="https://www.health.gov.au/resources/publications/support-at-home-user-guide-submitting-claims-to-the-aged-care-provider-portal?language=en" TargetMode="External"/><Relationship Id="rId17" Type="http://schemas.openxmlformats.org/officeDocument/2006/relationships/hyperlink" Target="https://www.hcpcommunity.com.au/" TargetMode="External"/><Relationship Id="rId38" Type="http://schemas.openxmlformats.org/officeDocument/2006/relationships/hyperlink" Target="https://www.health.gov.au/resources/publications/support-at-home-program-care-management?language=en" TargetMode="External"/><Relationship Id="rId59" Type="http://schemas.openxmlformats.org/officeDocument/2006/relationships/hyperlink" Target="https://www.health.gov.au/resources/publications/letter-to-older-people-about-the-support-at-home-program-approved-after-12-september-2024" TargetMode="External"/><Relationship Id="rId103" Type="http://schemas.openxmlformats.org/officeDocument/2006/relationships/hyperlink" Target="https://www.agedcarequality.gov.au/provider-handbook" TargetMode="External"/><Relationship Id="rId124" Type="http://schemas.openxmlformats.org/officeDocument/2006/relationships/hyperlink" Target="https://www.health.gov.au/resources/publications/transition-guidance-for-providers-for-older-aboriginal-and-torres-strait-islander-people?language=en" TargetMode="External"/><Relationship Id="rId70" Type="http://schemas.openxmlformats.org/officeDocument/2006/relationships/hyperlink" Target="https://www.health.gov.au/resources/publications/support-at-home-checklist-for-providers-on-service-agreements?language=en" TargetMode="External"/><Relationship Id="rId91" Type="http://schemas.openxmlformats.org/officeDocument/2006/relationships/header" Target="header3.xml"/><Relationship Id="rId145" Type="http://schemas.openxmlformats.org/officeDocument/2006/relationships/hyperlink" Target="https://www.health.gov.au/our-work/support-at-home/support-at-home-provider-training" TargetMode="External"/><Relationship Id="rId166" Type="http://schemas.openxmlformats.org/officeDocument/2006/relationships/hyperlink" Target="https://www.naccho.org.au/aged-care/" TargetMode="External"/><Relationship Id="rId187" Type="http://schemas.openxmlformats.org/officeDocument/2006/relationships/hyperlink" Target="https://www.health.gov.au/resources/publications/support-at-home-program-manual-a-guide-for-registered-providers" TargetMode="External"/><Relationship Id="rId1" Type="http://schemas.openxmlformats.org/officeDocument/2006/relationships/customXml" Target="../customXml/item1.xml"/><Relationship Id="rId212" Type="http://schemas.openxmlformats.org/officeDocument/2006/relationships/hyperlink" Target="https://www.health.gov.au/resources/publications/support-at-home-program-manual-a-guide-for-registered-providers" TargetMode="External"/><Relationship Id="rId233" Type="http://schemas.openxmlformats.org/officeDocument/2006/relationships/hyperlink" Target="https://www.agedcarequality.gov.au/resource-library/regulatory-strategy-2024-25" TargetMode="External"/><Relationship Id="rId254" Type="http://schemas.openxmlformats.org/officeDocument/2006/relationships/hyperlink" Target="https://hpe.servicesaustralia.gov.au" TargetMode="External"/><Relationship Id="rId28" Type="http://schemas.openxmlformats.org/officeDocument/2006/relationships/hyperlink" Target="https://www.health.gov.au/resources/publications/assistive-technology-and-home-modifications-list-at-hm-list" TargetMode="External"/><Relationship Id="rId49" Type="http://schemas.openxmlformats.org/officeDocument/2006/relationships/hyperlink" Target="https://www.health.gov.au/resources/publications/guidance-for-setting-support-at-home-prices-fact-sheet-for-providers?language=en" TargetMode="External"/><Relationship Id="rId114" Type="http://schemas.openxmlformats.org/officeDocument/2006/relationships/hyperlink" Target="https://www.health.gov.au/resources/publications/at-hm-scheme-guidelines?language=en" TargetMode="External"/><Relationship Id="rId275" Type="http://schemas.openxmlformats.org/officeDocument/2006/relationships/fontTable" Target="fontTable.xml"/><Relationship Id="rId60" Type="http://schemas.openxmlformats.org/officeDocument/2006/relationships/hyperlink" Target="https://www.health.gov.au/resources/publications/checklist-for-hcp-care-recipients-transitioning-to-support-at-home?language=en" TargetMode="External"/><Relationship Id="rId81" Type="http://schemas.openxmlformats.org/officeDocument/2006/relationships/hyperlink" Target="https://healthsoftware.humanservices.gov.au/claiming/ext-vnd/home" TargetMode="External"/><Relationship Id="rId135" Type="http://schemas.openxmlformats.org/officeDocument/2006/relationships/hyperlink" Target="https://www.health.gov.au/resources/publications/support-at-home-program-pooled-care-management-funding-and-service-delivery-branches-fact-sheet?language=en" TargetMode="External"/><Relationship Id="rId156" Type="http://schemas.openxmlformats.org/officeDocument/2006/relationships/hyperlink" Target="https://www.health.gov.au/our-work/aged-care-act" TargetMode="External"/><Relationship Id="rId177" Type="http://schemas.openxmlformats.org/officeDocument/2006/relationships/hyperlink" Target="https://www.health.gov.au/topics/aged-care/providing-aged-care-services/reporting/specialisation-verification-for-aged-care-services" TargetMode="External"/><Relationship Id="rId198" Type="http://schemas.openxmlformats.org/officeDocument/2006/relationships/hyperlink" Target="https://www.health.gov.au/resources/publications/assistive-technology-and-home-modifications-list-at-hm-list" TargetMode="External"/><Relationship Id="rId202" Type="http://schemas.openxmlformats.org/officeDocument/2006/relationships/hyperlink" Target="https://www.health.gov.au/resources/publications/at-hm-scheme-guidelines?language=en" TargetMode="External"/><Relationship Id="rId223" Type="http://schemas.openxmlformats.org/officeDocument/2006/relationships/hyperlink" Target="https://www.health.gov.au/our-work/chsp/reforms" TargetMode="External"/><Relationship Id="rId244" Type="http://schemas.openxmlformats.org/officeDocument/2006/relationships/hyperlink" Target="https://hpe.servicesaustralia.gov.au" TargetMode="External"/><Relationship Id="rId18" Type="http://schemas.openxmlformats.org/officeDocument/2006/relationships/hyperlink" Target="https://www.health.gov.au/our-work/hcp/responsibilities/program-assurance" TargetMode="External"/><Relationship Id="rId39" Type="http://schemas.openxmlformats.org/officeDocument/2006/relationships/hyperlink" Target="https://www.health.gov.au/resources/publications/support-at-home-program-self-management?language=en" TargetMode="External"/><Relationship Id="rId265" Type="http://schemas.openxmlformats.org/officeDocument/2006/relationships/hyperlink" Target="https://www.health.gov.au/resources/publications/submit-a-support-at-home-claim?language=en" TargetMode="External"/><Relationship Id="rId50" Type="http://schemas.openxmlformats.org/officeDocument/2006/relationships/hyperlink" Target="https://www.health.gov.au/resources/publications/summary-of-indicative-support-at-home-prices?language=en" TargetMode="External"/><Relationship Id="rId104" Type="http://schemas.openxmlformats.org/officeDocument/2006/relationships/hyperlink" Target="https://www.health.gov.au/resources/publications/support-at-home-program-manual-a-guide-for-registered-providers" TargetMode="External"/><Relationship Id="rId125" Type="http://schemas.openxmlformats.org/officeDocument/2006/relationships/hyperlink" Target="https://www.servicesaustralia.gov.au/update-your-bank-details-aged-care-provider?context=20" TargetMode="External"/><Relationship Id="rId146" Type="http://schemas.openxmlformats.org/officeDocument/2006/relationships/hyperlink" Target="https://www.health.gov.au/resources/publications/support-at-home-program-manual-version-3-a-guide-for-registered-providers" TargetMode="External"/><Relationship Id="rId167" Type="http://schemas.openxmlformats.org/officeDocument/2006/relationships/hyperlink" Target="https://www.health.gov.au/our-work/care-finder-program" TargetMode="External"/><Relationship Id="rId188" Type="http://schemas.openxmlformats.org/officeDocument/2006/relationships/hyperlink" Target="https://www.health.gov.au/resources/publications/support-at-home-program-manual-a-guide-for-registered-providers" TargetMode="External"/><Relationship Id="rId71" Type="http://schemas.openxmlformats.org/officeDocument/2006/relationships/hyperlink" Target="https://www.health.gov.au/resources/publications/support-at-home-template-for-service-agreements?language=en" TargetMode="External"/><Relationship Id="rId92" Type="http://schemas.openxmlformats.org/officeDocument/2006/relationships/header" Target="header4.xml"/><Relationship Id="rId213" Type="http://schemas.openxmlformats.org/officeDocument/2006/relationships/hyperlink" Target="https://www.agedcarequality.gov.au/older-australians/reform-changes-older-people/statement-rights" TargetMode="External"/><Relationship Id="rId234" Type="http://schemas.openxmlformats.org/officeDocument/2006/relationships/hyperlink" Target="https://www.health.gov.au/topics/aged-care/providing-aged-care-services/reporting" TargetMode="External"/><Relationship Id="rId2" Type="http://schemas.openxmlformats.org/officeDocument/2006/relationships/customXml" Target="../customXml/item2.xml"/><Relationship Id="rId29" Type="http://schemas.openxmlformats.org/officeDocument/2006/relationships/hyperlink" Target="https://www.health.gov.au/resources/publications/at-hm-scheme-guidelines?language=en" TargetMode="External"/><Relationship Id="rId255" Type="http://schemas.openxmlformats.org/officeDocument/2006/relationships/hyperlink" Target="https://www.health.gov.au/resources/publications/support-at-home-monthly-statement-template?language=en" TargetMode="External"/><Relationship Id="rId276" Type="http://schemas.openxmlformats.org/officeDocument/2006/relationships/theme" Target="theme/theme1.xml"/><Relationship Id="rId40" Type="http://schemas.openxmlformats.org/officeDocument/2006/relationships/hyperlink" Target="https://www.health.gov.au/resources/publications/support-at-home-program-classifications-and-budgets?language=en" TargetMode="External"/><Relationship Id="rId115" Type="http://schemas.openxmlformats.org/officeDocument/2006/relationships/hyperlink" Target="https://www.health.gov.au/resources/publications/support-at-home-program-manual-a-guide-for-registered-providers" TargetMode="External"/><Relationship Id="rId136" Type="http://schemas.openxmlformats.org/officeDocument/2006/relationships/hyperlink" Target="https://www.health.gov.au/resources/publications/support-at-home-program-manual-a-guide-for-registered-providers" TargetMode="External"/><Relationship Id="rId157" Type="http://schemas.openxmlformats.org/officeDocument/2006/relationships/hyperlink" Target="https://www.health.gov.au/resources/publications/support-at-home-program-manual-a-guide-for-registered-providers" TargetMode="External"/><Relationship Id="rId178" Type="http://schemas.openxmlformats.org/officeDocument/2006/relationships/hyperlink" Target="https://www.health.gov.au/our-work/rural-remote-and-first-nations-aged-care-service-development-assistance-panel-sdap?utm_source=health.gov.au&amp;utm_medium=redirect&amp;utm_campaign=digital_transformation&amp;utm_content=sdap" TargetMode="External"/><Relationship Id="rId61" Type="http://schemas.openxmlformats.org/officeDocument/2006/relationships/hyperlink" Target="https://www.health.gov.au/resources/publications/aged-care-act-open-letter-to-aged-care-workers-from-the-minister-for-aged-care-and-seniors?language=en" TargetMode="External"/><Relationship Id="rId82" Type="http://schemas.openxmlformats.org/officeDocument/2006/relationships/hyperlink" Target="https://www.health.gov.au/resources/publications/support-at-home-user-guide-submitting-claims-to-the-aged-care-provider-portal?language=en" TargetMode="External"/><Relationship Id="rId199" Type="http://schemas.openxmlformats.org/officeDocument/2006/relationships/hyperlink" Target="https://www.health.gov.au/resources/publications/at-hm-scheme-guidelines?language=en" TargetMode="External"/><Relationship Id="rId203" Type="http://schemas.openxmlformats.org/officeDocument/2006/relationships/hyperlink" Target="https://www.health.gov.au/our-work/support-at-home/transitioning/assistive-technology-and-home-modifications-at-hm-scheme-data-collection" TargetMode="External"/><Relationship Id="rId19" Type="http://schemas.openxmlformats.org/officeDocument/2006/relationships/hyperlink" Target="https://www.health.gov.au/our-work/aged-care-act" TargetMode="External"/><Relationship Id="rId224" Type="http://schemas.openxmlformats.org/officeDocument/2006/relationships/hyperlink" Target="https://www.health.gov.au/resources/collections/support-at-home-service-agreement-resources" TargetMode="External"/><Relationship Id="rId245" Type="http://schemas.openxmlformats.org/officeDocument/2006/relationships/hyperlink" Target="https://www.health.gov.au/resources/publications/support-at-home-finalising-hcp-claims-and-commencing-claims-for-support-at-home" TargetMode="External"/><Relationship Id="rId266" Type="http://schemas.openxmlformats.org/officeDocument/2006/relationships/hyperlink" Target="https://www.health.gov.au/resources/publications/support-at-home-monthly-statement-template?language=en" TargetMode="External"/><Relationship Id="rId30" Type="http://schemas.openxmlformats.org/officeDocument/2006/relationships/hyperlink" Target="https://www.health.gov.au/resources/collections/at-hm-scheme-resources" TargetMode="External"/><Relationship Id="rId105" Type="http://schemas.openxmlformats.org/officeDocument/2006/relationships/hyperlink" Target="https://www.health.gov.au/resources/publications/support-at-home-service-list" TargetMode="External"/><Relationship Id="rId126" Type="http://schemas.openxmlformats.org/officeDocument/2006/relationships/hyperlink" Target="https://www.health.gov.au/our-work/government-provider-management-system-gpms/government-provider-management-system-gpms-managing-your-organisation" TargetMode="External"/><Relationship Id="rId147" Type="http://schemas.openxmlformats.org/officeDocument/2006/relationships/hyperlink" Target="https://www.health.gov.au/resources/publications/my-aged-care-service-and-support-portal-user-guide-part-1-administrator-functions?language=en" TargetMode="External"/><Relationship Id="rId168" Type="http://schemas.openxmlformats.org/officeDocument/2006/relationships/hyperlink" Target="https://www.health.gov.au/resources/publications/aboriginal-and-torres-strait-islander-aged-care-framework?language=en" TargetMode="External"/><Relationship Id="rId51" Type="http://schemas.openxmlformats.org/officeDocument/2006/relationships/hyperlink" Target="https://www.health.gov.au/resources/publications/support-at-home-pricing-faqs?language=en" TargetMode="External"/><Relationship Id="rId72" Type="http://schemas.openxmlformats.org/officeDocument/2006/relationships/hyperlink" Target="https://www.health.gov.au/resources/publications/support-at-home-key-messaging-for-older-people-on-service-agreements?language=en" TargetMode="External"/><Relationship Id="rId93" Type="http://schemas.openxmlformats.org/officeDocument/2006/relationships/footer" Target="footer4.xml"/><Relationship Id="rId189" Type="http://schemas.openxmlformats.org/officeDocument/2006/relationships/hyperlink" Target="https://www.health.gov.au/resources/publications/support-at-home-program-care-management?language=en" TargetMode="External"/><Relationship Id="rId3" Type="http://schemas.openxmlformats.org/officeDocument/2006/relationships/customXml" Target="../customXml/item3.xml"/><Relationship Id="rId214" Type="http://schemas.openxmlformats.org/officeDocument/2006/relationships/hyperlink" Target="https://www.health.gov.au/our-work/aged-care-act/about/supported-decision-making-under-the-new-aged-care-act" TargetMode="External"/><Relationship Id="rId235" Type="http://schemas.openxmlformats.org/officeDocument/2006/relationships/hyperlink" Target="https://www.agedcarequality.gov.au/for-providers/serious-incident-response-scheme/sirs-provider-resources" TargetMode="External"/><Relationship Id="rId256" Type="http://schemas.openxmlformats.org/officeDocument/2006/relationships/hyperlink" Target="https://www.health.gov.au/resources/publications/support-at-home-program-manual-a-guide-for-registered-providers" TargetMode="External"/><Relationship Id="rId116" Type="http://schemas.openxmlformats.org/officeDocument/2006/relationships/hyperlink" Target="https://www.health.gov.au/resources/publications/support-at-home-program-pooled-care-management-funding-and-service-delivery-branches-fact-sheet?language=en" TargetMode="External"/><Relationship Id="rId137" Type="http://schemas.openxmlformats.org/officeDocument/2006/relationships/hyperlink" Target="https://www.agedcarequality.gov.au/providers/quality-standards/strengthened-quality-standards" TargetMode="External"/><Relationship Id="rId158" Type="http://schemas.openxmlformats.org/officeDocument/2006/relationships/hyperlink" Target="https://www.agedcarequality.gov.au/providers/reform-changes-providers-0" TargetMode="External"/><Relationship Id="rId20" Type="http://schemas.openxmlformats.org/officeDocument/2006/relationships/hyperlink" Target="https://www.health.gov.au/our-work/aged-care-act" TargetMode="External"/><Relationship Id="rId41" Type="http://schemas.openxmlformats.org/officeDocument/2006/relationships/hyperlink" Target="https://www.health.gov.au/resources/publications/support-at-home-program-participant-contributions?language=en" TargetMode="External"/><Relationship Id="rId62" Type="http://schemas.openxmlformats.org/officeDocument/2006/relationships/hyperlink" Target="https://www.health.gov.au/resources/publications/aged-care-act-open-letter-to-older-people-from-the-minister-for-aged-care-and-seniors?language=en" TargetMode="External"/><Relationship Id="rId83" Type="http://schemas.openxmlformats.org/officeDocument/2006/relationships/hyperlink" Target="https://www.health.gov.au/resources/publications/submit-a-support-at-home-claim?language=en" TargetMode="External"/><Relationship Id="rId179" Type="http://schemas.openxmlformats.org/officeDocument/2006/relationships/hyperlink" Target="https://www.health.gov.au/resources/publications/guidance-for-support-at-home-care-partners?language=en" TargetMode="External"/><Relationship Id="rId190" Type="http://schemas.openxmlformats.org/officeDocument/2006/relationships/hyperlink" Target="https://www.health.gov.au/resources/publications/guidance-for-support-at-home-care-partners?language=en" TargetMode="External"/><Relationship Id="rId204" Type="http://schemas.openxmlformats.org/officeDocument/2006/relationships/hyperlink" Target="https://www.health.gov.au/resources/publications/at-hm-scheme-data-collection?language=en" TargetMode="External"/><Relationship Id="rId225" Type="http://schemas.openxmlformats.org/officeDocument/2006/relationships/hyperlink" Target="https://www.health.gov.au/resources/publications/support-at-home-program-manual-a-guide-for-registered-providers" TargetMode="External"/><Relationship Id="rId246" Type="http://schemas.openxmlformats.org/officeDocument/2006/relationships/hyperlink" Target="https://hpe.servicesaustralia.gov.au" TargetMode="External"/><Relationship Id="rId267" Type="http://schemas.openxmlformats.org/officeDocument/2006/relationships/hyperlink" Target="https://hpe.servicesaustralia.gov.au" TargetMode="External"/><Relationship Id="rId106" Type="http://schemas.openxmlformats.org/officeDocument/2006/relationships/hyperlink" Target="https://www.health.gov.au/resources/publications/guidance-for-setting-support-at-home-prices-fact-sheet-for-providers?language=en" TargetMode="External"/><Relationship Id="rId127" Type="http://schemas.openxmlformats.org/officeDocument/2006/relationships/hyperlink" Target="https://www.myagedcare.gov.au/support-home-program" TargetMode="External"/><Relationship Id="rId10" Type="http://schemas.openxmlformats.org/officeDocument/2006/relationships/endnotes" Target="endnotes.xml"/><Relationship Id="rId31" Type="http://schemas.openxmlformats.org/officeDocument/2006/relationships/hyperlink" Target="https://www.health.gov.au/resources/publications/support-at-home-program-booklet-for-older-people-families-and-carers?language=en" TargetMode="External"/><Relationship Id="rId52" Type="http://schemas.openxmlformats.org/officeDocument/2006/relationships/hyperlink" Target="https://www.health.gov.au/resources/publications/letter-to-older-people-approved-for-home-care-packages-after-12-september-2024?language=en" TargetMode="External"/><Relationship Id="rId73" Type="http://schemas.openxmlformats.org/officeDocument/2006/relationships/hyperlink" Target="https://www.health.gov.au/resources/publications/transition-guidance-for-providers-for-older-aboriginal-and-torres-strait-islander-people?language=en" TargetMode="External"/><Relationship Id="rId94" Type="http://schemas.openxmlformats.org/officeDocument/2006/relationships/header" Target="header5.xml"/><Relationship Id="rId148" Type="http://schemas.openxmlformats.org/officeDocument/2006/relationships/hyperlink" Target="https://www.health.gov.au/resources/publications/my-aged-care-service-and-support-portal-user-guide-creating-service-delivery-outlets-and-adding-service-information?language=en" TargetMode="External"/><Relationship Id="rId169" Type="http://schemas.openxmlformats.org/officeDocument/2006/relationships/hyperlink" Target="https://parlinfo.aph.gov.au/parlInfo/search/display/display.w3p;query=Id%3A%22legislation%2Fems%2Fr7238_ems_b7a81da3-8d0c-4501-99e4-0c33f8a39107%22" TargetMode="External"/><Relationship Id="rId4" Type="http://schemas.openxmlformats.org/officeDocument/2006/relationships/customXml" Target="../customXml/item4.xml"/><Relationship Id="rId180" Type="http://schemas.openxmlformats.org/officeDocument/2006/relationships/hyperlink" Target="https://www.servicesaustralia.gov.au/providing-home-care?context=20" TargetMode="External"/><Relationship Id="rId215" Type="http://schemas.openxmlformats.org/officeDocument/2006/relationships/hyperlink" Target="https://www.myagedcare.gov.au/contact-us/complaints" TargetMode="External"/><Relationship Id="rId236" Type="http://schemas.openxmlformats.org/officeDocument/2006/relationships/hyperlink" Target="https://www.health.gov.au/resources/publications/support-at-home-program-manual-a-guide-for-registered-providers" TargetMode="External"/><Relationship Id="rId257" Type="http://schemas.openxmlformats.org/officeDocument/2006/relationships/hyperlink" Target="https://hpe.servicesaustralia.gov.au" TargetMode="External"/><Relationship Id="rId42" Type="http://schemas.openxmlformats.org/officeDocument/2006/relationships/hyperlink" Target="https://www.health.gov.au/resources/publications/hardship-assistance-for-aged-care-fact-sheet?language=en" TargetMode="External"/><Relationship Id="rId84" Type="http://schemas.openxmlformats.org/officeDocument/2006/relationships/hyperlink" Target="https://www.health.gov.au/resources/collections/my-aged-care-service-and-support-portal-resources" TargetMode="External"/><Relationship Id="rId138" Type="http://schemas.openxmlformats.org/officeDocument/2006/relationships/hyperlink" Target="https://www.health.gov.au/resources/publications/support-at-home-program-manual-a-guide-for-registered-providers" TargetMode="External"/><Relationship Id="rId191" Type="http://schemas.openxmlformats.org/officeDocument/2006/relationships/hyperlink" Target="https://www.health.gov.au/our-work/support-at-home/support-at-home-provider-training" TargetMode="External"/><Relationship Id="rId205" Type="http://schemas.openxmlformats.org/officeDocument/2006/relationships/hyperlink" Target="https://www.health.gov.au/our-work/support-at-home/transitioning/assistive-technology-and-home-modifications-at-hm-scheme-data-collection" TargetMode="External"/><Relationship Id="rId247" Type="http://schemas.openxmlformats.org/officeDocument/2006/relationships/hyperlink" Target="https://www.health.gov.au/resources/publications/support-at-home-claims-and-payments-business-rules-guidance" TargetMode="External"/><Relationship Id="rId107" Type="http://schemas.openxmlformats.org/officeDocument/2006/relationships/hyperlink" Target="https://www.health.gov.au/resources/publications/summary-of-indicative-support-at-home-prices?language=en" TargetMode="External"/><Relationship Id="rId11" Type="http://schemas.openxmlformats.org/officeDocument/2006/relationships/header" Target="header1.xml"/><Relationship Id="rId53" Type="http://schemas.openxmlformats.org/officeDocument/2006/relationships/hyperlink" Target="https://www.health.gov.au/resources/publications/letter-to-older-people-approved-for-home-care-packages-before-12-september-2024?language=en" TargetMode="External"/><Relationship Id="rId149" Type="http://schemas.openxmlformats.org/officeDocument/2006/relationships/hyperlink" Target="https://www.health.gov.au/resources/publications/support-at-home-example-pricing-schedule-for-providers?language=en"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vic\Downloads\Aged_Care_Rose_factsheet_web_March24%20(3).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4b24eaf-2139-43c5-bee3-9c2c4b3358ce" xsi:nil="true"/>
    <lcf76f155ced4ddcb4097134ff3c332f xmlns="94ca6b0f-f803-4722-9a8f-c666a4f0fa77">
      <Terms xmlns="http://schemas.microsoft.com/office/infopath/2007/PartnerControls"/>
    </lcf76f155ced4ddcb4097134ff3c332f>
    <SharedWithUsers xmlns="f4b24eaf-2139-43c5-bee3-9c2c4b3358ce">
      <UserInfo>
        <DisplayName/>
        <AccountId xsi:nil="true"/>
        <AccountType/>
      </UserInfo>
    </SharedWithUsers>
    <MediaLengthInSeconds xmlns="94ca6b0f-f803-4722-9a8f-c666a4f0fa77" xsi:nil="true"/>
    <Comments xmlns="94ca6b0f-f803-4722-9a8f-c666a4f0fa77" xsi:nil="true"/>
    <Assigned xmlns="94ca6b0f-f803-4722-9a8f-c666a4f0fa77">
      <UserInfo>
        <DisplayName/>
        <AccountId xsi:nil="true"/>
        <AccountType/>
      </UserInfo>
    </Assigne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31084AC1E347B4EAB1BA4787FDF7370" ma:contentTypeVersion="18" ma:contentTypeDescription="Create a new document." ma:contentTypeScope="" ma:versionID="7cda679a80a92b0b9c9dbd70911b0852">
  <xsd:schema xmlns:xsd="http://www.w3.org/2001/XMLSchema" xmlns:xs="http://www.w3.org/2001/XMLSchema" xmlns:p="http://schemas.microsoft.com/office/2006/metadata/properties" xmlns:ns2="94ca6b0f-f803-4722-9a8f-c666a4f0fa77" xmlns:ns3="f4b24eaf-2139-43c5-bee3-9c2c4b3358ce" targetNamespace="http://schemas.microsoft.com/office/2006/metadata/properties" ma:root="true" ma:fieldsID="00116dcf53ea142858efa19dd45252c1" ns2:_="" ns3:_="">
    <xsd:import namespace="94ca6b0f-f803-4722-9a8f-c666a4f0fa77"/>
    <xsd:import namespace="f4b24eaf-2139-43c5-bee3-9c2c4b3358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Comments" minOccurs="0"/>
                <xsd:element ref="ns2:Assign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a6b0f-f803-4722-9a8f-c666a4f0fa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Comments" ma:index="23" nillable="true" ma:displayName="Comments" ma:format="Dropdown" ma:internalName="Comments">
      <xsd:simpleType>
        <xsd:restriction base="dms:Note">
          <xsd:maxLength value="255"/>
        </xsd:restriction>
      </xsd:simpleType>
    </xsd:element>
    <xsd:element name="Assigned" ma:index="24" nillable="true" ma:displayName="Assigned" ma:format="Dropdown" ma:list="UserInfo" ma:SharePointGroup="0" ma:internalName="Assign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b24eaf-2139-43c5-bee3-9c2c4b3358c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0687a37-50d7-4e1a-a55d-68d299320a34}" ma:internalName="TaxCatchAll" ma:showField="CatchAllData" ma:web="f4b24eaf-2139-43c5-bee3-9c2c4b3358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3.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f4b24eaf-2139-43c5-bee3-9c2c4b3358ce"/>
    <ds:schemaRef ds:uri="94ca6b0f-f803-4722-9a8f-c666a4f0fa77"/>
  </ds:schemaRefs>
</ds:datastoreItem>
</file>

<file path=customXml/itemProps4.xml><?xml version="1.0" encoding="utf-8"?>
<ds:datastoreItem xmlns:ds="http://schemas.openxmlformats.org/officeDocument/2006/customXml" ds:itemID="{38AB945A-437F-45DB-95CD-770B6BBD5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a6b0f-f803-4722-9a8f-c666a4f0fa77"/>
    <ds:schemaRef ds:uri="f4b24eaf-2139-43c5-bee3-9c2c4b335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Aged_Care_Rose_factsheet_web_March24 (3).dotx</Template>
  <TotalTime>42</TotalTime>
  <Pages>58</Pages>
  <Words>12308</Words>
  <Characters>68764</Characters>
  <Application>Microsoft Office Word</Application>
  <DocSecurity>0</DocSecurity>
  <Lines>2330</Lines>
  <Paragraphs>960</Paragraphs>
  <ScaleCrop>false</ScaleCrop>
  <HeadingPairs>
    <vt:vector size="2" baseType="variant">
      <vt:variant>
        <vt:lpstr>Title</vt:lpstr>
      </vt:variant>
      <vt:variant>
        <vt:i4>1</vt:i4>
      </vt:variant>
    </vt:vector>
  </HeadingPairs>
  <TitlesOfParts>
    <vt:vector size="1" baseType="lpstr">
      <vt:lpstr>Support at Home Provider Transition Guide</vt:lpstr>
    </vt:vector>
  </TitlesOfParts>
  <Company/>
  <LinksUpToDate>false</LinksUpToDate>
  <CharactersWithSpaces>80530</CharactersWithSpaces>
  <SharedDoc>false</SharedDoc>
  <HLinks>
    <vt:vector size="1614" baseType="variant">
      <vt:variant>
        <vt:i4>6226013</vt:i4>
      </vt:variant>
      <vt:variant>
        <vt:i4>867</vt:i4>
      </vt:variant>
      <vt:variant>
        <vt:i4>0</vt:i4>
      </vt:variant>
      <vt:variant>
        <vt:i4>5</vt:i4>
      </vt:variant>
      <vt:variant>
        <vt:lpwstr>https://hpe.servicesaustralia.gov.au/</vt:lpwstr>
      </vt:variant>
      <vt:variant>
        <vt:lpwstr/>
      </vt:variant>
      <vt:variant>
        <vt:i4>2424895</vt:i4>
      </vt:variant>
      <vt:variant>
        <vt:i4>864</vt:i4>
      </vt:variant>
      <vt:variant>
        <vt:i4>0</vt:i4>
      </vt:variant>
      <vt:variant>
        <vt:i4>5</vt:i4>
      </vt:variant>
      <vt:variant>
        <vt:lpwstr>https://www.health.gov.au/resources/publications/support-at-home-monthly-statement-template?language=en</vt:lpwstr>
      </vt:variant>
      <vt:variant>
        <vt:lpwstr/>
      </vt:variant>
      <vt:variant>
        <vt:i4>7667808</vt:i4>
      </vt:variant>
      <vt:variant>
        <vt:i4>861</vt:i4>
      </vt:variant>
      <vt:variant>
        <vt:i4>0</vt:i4>
      </vt:variant>
      <vt:variant>
        <vt:i4>5</vt:i4>
      </vt:variant>
      <vt:variant>
        <vt:lpwstr>https://www.health.gov.au/resources/publications/submit-a-support-at-home-claim?language=en</vt:lpwstr>
      </vt:variant>
      <vt:variant>
        <vt:lpwstr/>
      </vt:variant>
      <vt:variant>
        <vt:i4>7340078</vt:i4>
      </vt:variant>
      <vt:variant>
        <vt:i4>858</vt:i4>
      </vt:variant>
      <vt:variant>
        <vt:i4>0</vt:i4>
      </vt:variant>
      <vt:variant>
        <vt:i4>5</vt:i4>
      </vt:variant>
      <vt:variant>
        <vt:lpwstr>https://www.health.gov.au/resources/publications/support-at-home-user-guide-submitting-claims-to-the-aged-care-provider-portal?language=en</vt:lpwstr>
      </vt:variant>
      <vt:variant>
        <vt:lpwstr/>
      </vt:variant>
      <vt:variant>
        <vt:i4>1703953</vt:i4>
      </vt:variant>
      <vt:variant>
        <vt:i4>855</vt:i4>
      </vt:variant>
      <vt:variant>
        <vt:i4>0</vt:i4>
      </vt:variant>
      <vt:variant>
        <vt:i4>5</vt:i4>
      </vt:variant>
      <vt:variant>
        <vt:lpwstr>https://www.health.gov.au/resources/publications/support-at-home-program-manual-a-guide-for-registered-providers</vt:lpwstr>
      </vt:variant>
      <vt:variant>
        <vt:lpwstr/>
      </vt:variant>
      <vt:variant>
        <vt:i4>6226013</vt:i4>
      </vt:variant>
      <vt:variant>
        <vt:i4>852</vt:i4>
      </vt:variant>
      <vt:variant>
        <vt:i4>0</vt:i4>
      </vt:variant>
      <vt:variant>
        <vt:i4>5</vt:i4>
      </vt:variant>
      <vt:variant>
        <vt:lpwstr>https://hpe.servicesaustralia.gov.au/</vt:lpwstr>
      </vt:variant>
      <vt:variant>
        <vt:lpwstr/>
      </vt:variant>
      <vt:variant>
        <vt:i4>2424895</vt:i4>
      </vt:variant>
      <vt:variant>
        <vt:i4>849</vt:i4>
      </vt:variant>
      <vt:variant>
        <vt:i4>0</vt:i4>
      </vt:variant>
      <vt:variant>
        <vt:i4>5</vt:i4>
      </vt:variant>
      <vt:variant>
        <vt:lpwstr>https://www.health.gov.au/resources/publications/support-at-home-monthly-statement-template?language=en</vt:lpwstr>
      </vt:variant>
      <vt:variant>
        <vt:lpwstr/>
      </vt:variant>
      <vt:variant>
        <vt:i4>7667808</vt:i4>
      </vt:variant>
      <vt:variant>
        <vt:i4>846</vt:i4>
      </vt:variant>
      <vt:variant>
        <vt:i4>0</vt:i4>
      </vt:variant>
      <vt:variant>
        <vt:i4>5</vt:i4>
      </vt:variant>
      <vt:variant>
        <vt:lpwstr>https://www.health.gov.au/resources/publications/submit-a-support-at-home-claim?language=en</vt:lpwstr>
      </vt:variant>
      <vt:variant>
        <vt:lpwstr/>
      </vt:variant>
      <vt:variant>
        <vt:i4>7340078</vt:i4>
      </vt:variant>
      <vt:variant>
        <vt:i4>843</vt:i4>
      </vt:variant>
      <vt:variant>
        <vt:i4>0</vt:i4>
      </vt:variant>
      <vt:variant>
        <vt:i4>5</vt:i4>
      </vt:variant>
      <vt:variant>
        <vt:lpwstr>https://www.health.gov.au/resources/publications/support-at-home-user-guide-submitting-claims-to-the-aged-care-provider-portal?language=en</vt:lpwstr>
      </vt:variant>
      <vt:variant>
        <vt:lpwstr/>
      </vt:variant>
      <vt:variant>
        <vt:i4>1703953</vt:i4>
      </vt:variant>
      <vt:variant>
        <vt:i4>840</vt:i4>
      </vt:variant>
      <vt:variant>
        <vt:i4>0</vt:i4>
      </vt:variant>
      <vt:variant>
        <vt:i4>5</vt:i4>
      </vt:variant>
      <vt:variant>
        <vt:lpwstr>https://www.health.gov.au/resources/publications/support-at-home-program-manual-a-guide-for-registered-providers</vt:lpwstr>
      </vt:variant>
      <vt:variant>
        <vt:lpwstr/>
      </vt:variant>
      <vt:variant>
        <vt:i4>6226013</vt:i4>
      </vt:variant>
      <vt:variant>
        <vt:i4>837</vt:i4>
      </vt:variant>
      <vt:variant>
        <vt:i4>0</vt:i4>
      </vt:variant>
      <vt:variant>
        <vt:i4>5</vt:i4>
      </vt:variant>
      <vt:variant>
        <vt:lpwstr>https://hpe.servicesaustralia.gov.au/</vt:lpwstr>
      </vt:variant>
      <vt:variant>
        <vt:lpwstr/>
      </vt:variant>
      <vt:variant>
        <vt:i4>1703953</vt:i4>
      </vt:variant>
      <vt:variant>
        <vt:i4>834</vt:i4>
      </vt:variant>
      <vt:variant>
        <vt:i4>0</vt:i4>
      </vt:variant>
      <vt:variant>
        <vt:i4>5</vt:i4>
      </vt:variant>
      <vt:variant>
        <vt:lpwstr>https://www.health.gov.au/resources/publications/support-at-home-program-manual-a-guide-for-registered-providers</vt:lpwstr>
      </vt:variant>
      <vt:variant>
        <vt:lpwstr/>
      </vt:variant>
      <vt:variant>
        <vt:i4>2424895</vt:i4>
      </vt:variant>
      <vt:variant>
        <vt:i4>831</vt:i4>
      </vt:variant>
      <vt:variant>
        <vt:i4>0</vt:i4>
      </vt:variant>
      <vt:variant>
        <vt:i4>5</vt:i4>
      </vt:variant>
      <vt:variant>
        <vt:lpwstr>https://www.health.gov.au/resources/publications/support-at-home-monthly-statement-template?language=en</vt:lpwstr>
      </vt:variant>
      <vt:variant>
        <vt:lpwstr/>
      </vt:variant>
      <vt:variant>
        <vt:i4>6226013</vt:i4>
      </vt:variant>
      <vt:variant>
        <vt:i4>828</vt:i4>
      </vt:variant>
      <vt:variant>
        <vt:i4>0</vt:i4>
      </vt:variant>
      <vt:variant>
        <vt:i4>5</vt:i4>
      </vt:variant>
      <vt:variant>
        <vt:lpwstr>https://hpe.servicesaustralia.gov.au/</vt:lpwstr>
      </vt:variant>
      <vt:variant>
        <vt:lpwstr/>
      </vt:variant>
      <vt:variant>
        <vt:i4>2424895</vt:i4>
      </vt:variant>
      <vt:variant>
        <vt:i4>825</vt:i4>
      </vt:variant>
      <vt:variant>
        <vt:i4>0</vt:i4>
      </vt:variant>
      <vt:variant>
        <vt:i4>5</vt:i4>
      </vt:variant>
      <vt:variant>
        <vt:lpwstr>https://www.health.gov.au/resources/publications/support-at-home-monthly-statement-template?language=en</vt:lpwstr>
      </vt:variant>
      <vt:variant>
        <vt:lpwstr/>
      </vt:variant>
      <vt:variant>
        <vt:i4>6226013</vt:i4>
      </vt:variant>
      <vt:variant>
        <vt:i4>822</vt:i4>
      </vt:variant>
      <vt:variant>
        <vt:i4>0</vt:i4>
      </vt:variant>
      <vt:variant>
        <vt:i4>5</vt:i4>
      </vt:variant>
      <vt:variant>
        <vt:lpwstr>https://hpe.servicesaustralia.gov.au/</vt:lpwstr>
      </vt:variant>
      <vt:variant>
        <vt:lpwstr/>
      </vt:variant>
      <vt:variant>
        <vt:i4>6226013</vt:i4>
      </vt:variant>
      <vt:variant>
        <vt:i4>819</vt:i4>
      </vt:variant>
      <vt:variant>
        <vt:i4>0</vt:i4>
      </vt:variant>
      <vt:variant>
        <vt:i4>5</vt:i4>
      </vt:variant>
      <vt:variant>
        <vt:lpwstr>https://hpe.servicesaustralia.gov.au/</vt:lpwstr>
      </vt:variant>
      <vt:variant>
        <vt:lpwstr/>
      </vt:variant>
      <vt:variant>
        <vt:i4>1703953</vt:i4>
      </vt:variant>
      <vt:variant>
        <vt:i4>816</vt:i4>
      </vt:variant>
      <vt:variant>
        <vt:i4>0</vt:i4>
      </vt:variant>
      <vt:variant>
        <vt:i4>5</vt:i4>
      </vt:variant>
      <vt:variant>
        <vt:lpwstr>https://www.health.gov.au/resources/publications/support-at-home-program-manual-a-guide-for-registered-providers</vt:lpwstr>
      </vt:variant>
      <vt:variant>
        <vt:lpwstr/>
      </vt:variant>
      <vt:variant>
        <vt:i4>7667808</vt:i4>
      </vt:variant>
      <vt:variant>
        <vt:i4>813</vt:i4>
      </vt:variant>
      <vt:variant>
        <vt:i4>0</vt:i4>
      </vt:variant>
      <vt:variant>
        <vt:i4>5</vt:i4>
      </vt:variant>
      <vt:variant>
        <vt:lpwstr>https://www.health.gov.au/resources/publications/submit-a-support-at-home-claim?language=en</vt:lpwstr>
      </vt:variant>
      <vt:variant>
        <vt:lpwstr/>
      </vt:variant>
      <vt:variant>
        <vt:i4>7340078</vt:i4>
      </vt:variant>
      <vt:variant>
        <vt:i4>810</vt:i4>
      </vt:variant>
      <vt:variant>
        <vt:i4>0</vt:i4>
      </vt:variant>
      <vt:variant>
        <vt:i4>5</vt:i4>
      </vt:variant>
      <vt:variant>
        <vt:lpwstr>https://www.health.gov.au/resources/publications/support-at-home-user-guide-submitting-claims-to-the-aged-care-provider-portal?language=en</vt:lpwstr>
      </vt:variant>
      <vt:variant>
        <vt:lpwstr/>
      </vt:variant>
      <vt:variant>
        <vt:i4>1966170</vt:i4>
      </vt:variant>
      <vt:variant>
        <vt:i4>807</vt:i4>
      </vt:variant>
      <vt:variant>
        <vt:i4>0</vt:i4>
      </vt:variant>
      <vt:variant>
        <vt:i4>5</vt:i4>
      </vt:variant>
      <vt:variant>
        <vt:lpwstr>https://www.health.gov.au/resources/publications/support-at-home-claims-and-payments-business-rules-guidance</vt:lpwstr>
      </vt:variant>
      <vt:variant>
        <vt:lpwstr/>
      </vt:variant>
      <vt:variant>
        <vt:i4>6226013</vt:i4>
      </vt:variant>
      <vt:variant>
        <vt:i4>804</vt:i4>
      </vt:variant>
      <vt:variant>
        <vt:i4>0</vt:i4>
      </vt:variant>
      <vt:variant>
        <vt:i4>5</vt:i4>
      </vt:variant>
      <vt:variant>
        <vt:lpwstr>https://hpe.servicesaustralia.gov.au/</vt:lpwstr>
      </vt:variant>
      <vt:variant>
        <vt:lpwstr/>
      </vt:variant>
      <vt:variant>
        <vt:i4>1441864</vt:i4>
      </vt:variant>
      <vt:variant>
        <vt:i4>801</vt:i4>
      </vt:variant>
      <vt:variant>
        <vt:i4>0</vt:i4>
      </vt:variant>
      <vt:variant>
        <vt:i4>5</vt:i4>
      </vt:variant>
      <vt:variant>
        <vt:lpwstr>https://www.health.gov.au/resources/publications/support-at-home-finalising-hcp-claims-and-commencing-claims-for-support-at-home</vt:lpwstr>
      </vt:variant>
      <vt:variant>
        <vt:lpwstr/>
      </vt:variant>
      <vt:variant>
        <vt:i4>6226013</vt:i4>
      </vt:variant>
      <vt:variant>
        <vt:i4>798</vt:i4>
      </vt:variant>
      <vt:variant>
        <vt:i4>0</vt:i4>
      </vt:variant>
      <vt:variant>
        <vt:i4>5</vt:i4>
      </vt:variant>
      <vt:variant>
        <vt:lpwstr>https://hpe.servicesaustralia.gov.au/</vt:lpwstr>
      </vt:variant>
      <vt:variant>
        <vt:lpwstr/>
      </vt:variant>
      <vt:variant>
        <vt:i4>6226013</vt:i4>
      </vt:variant>
      <vt:variant>
        <vt:i4>795</vt:i4>
      </vt:variant>
      <vt:variant>
        <vt:i4>0</vt:i4>
      </vt:variant>
      <vt:variant>
        <vt:i4>5</vt:i4>
      </vt:variant>
      <vt:variant>
        <vt:lpwstr>https://hpe.servicesaustralia.gov.au/</vt:lpwstr>
      </vt:variant>
      <vt:variant>
        <vt:lpwstr/>
      </vt:variant>
      <vt:variant>
        <vt:i4>6226013</vt:i4>
      </vt:variant>
      <vt:variant>
        <vt:i4>792</vt:i4>
      </vt:variant>
      <vt:variant>
        <vt:i4>0</vt:i4>
      </vt:variant>
      <vt:variant>
        <vt:i4>5</vt:i4>
      </vt:variant>
      <vt:variant>
        <vt:lpwstr>https://hpe.servicesaustralia.gov.au/</vt:lpwstr>
      </vt:variant>
      <vt:variant>
        <vt:lpwstr/>
      </vt:variant>
      <vt:variant>
        <vt:i4>983068</vt:i4>
      </vt:variant>
      <vt:variant>
        <vt:i4>789</vt:i4>
      </vt:variant>
      <vt:variant>
        <vt:i4>0</vt:i4>
      </vt:variant>
      <vt:variant>
        <vt:i4>5</vt:i4>
      </vt:variant>
      <vt:variant>
        <vt:lpwstr>https://www.health.gov.au/resources/publications/at-hm-scheme-guidelines?language=en</vt:lpwstr>
      </vt:variant>
      <vt:variant>
        <vt:lpwstr/>
      </vt:variant>
      <vt:variant>
        <vt:i4>1703953</vt:i4>
      </vt:variant>
      <vt:variant>
        <vt:i4>786</vt:i4>
      </vt:variant>
      <vt:variant>
        <vt:i4>0</vt:i4>
      </vt:variant>
      <vt:variant>
        <vt:i4>5</vt:i4>
      </vt:variant>
      <vt:variant>
        <vt:lpwstr>https://www.health.gov.au/resources/publications/support-at-home-program-manual-a-guide-for-registered-providers</vt:lpwstr>
      </vt:variant>
      <vt:variant>
        <vt:lpwstr/>
      </vt:variant>
      <vt:variant>
        <vt:i4>1703953</vt:i4>
      </vt:variant>
      <vt:variant>
        <vt:i4>783</vt:i4>
      </vt:variant>
      <vt:variant>
        <vt:i4>0</vt:i4>
      </vt:variant>
      <vt:variant>
        <vt:i4>5</vt:i4>
      </vt:variant>
      <vt:variant>
        <vt:lpwstr>https://www.health.gov.au/resources/publications/support-at-home-program-manual-a-guide-for-registered-providers</vt:lpwstr>
      </vt:variant>
      <vt:variant>
        <vt:lpwstr/>
      </vt:variant>
      <vt:variant>
        <vt:i4>2883696</vt:i4>
      </vt:variant>
      <vt:variant>
        <vt:i4>780</vt:i4>
      </vt:variant>
      <vt:variant>
        <vt:i4>0</vt:i4>
      </vt:variant>
      <vt:variant>
        <vt:i4>5</vt:i4>
      </vt:variant>
      <vt:variant>
        <vt:lpwstr>https://www.health.gov.au/resources/publications/guide-for-short-term-restorative-care-providers-transitioning-to-the-restorative-care-pathway?language=en</vt:lpwstr>
      </vt:variant>
      <vt:variant>
        <vt:lpwstr/>
      </vt:variant>
      <vt:variant>
        <vt:i4>1966161</vt:i4>
      </vt:variant>
      <vt:variant>
        <vt:i4>777</vt:i4>
      </vt:variant>
      <vt:variant>
        <vt:i4>0</vt:i4>
      </vt:variant>
      <vt:variant>
        <vt:i4>5</vt:i4>
      </vt:variant>
      <vt:variant>
        <vt:lpwstr>https://www.health.gov.au/resources/publications/restorative-care-pathway-clinical-guidelines?language=en</vt:lpwstr>
      </vt:variant>
      <vt:variant>
        <vt:lpwstr/>
      </vt:variant>
      <vt:variant>
        <vt:i4>1703953</vt:i4>
      </vt:variant>
      <vt:variant>
        <vt:i4>774</vt:i4>
      </vt:variant>
      <vt:variant>
        <vt:i4>0</vt:i4>
      </vt:variant>
      <vt:variant>
        <vt:i4>5</vt:i4>
      </vt:variant>
      <vt:variant>
        <vt:lpwstr>https://www.health.gov.au/resources/publications/support-at-home-program-manual-a-guide-for-registered-providers</vt:lpwstr>
      </vt:variant>
      <vt:variant>
        <vt:lpwstr/>
      </vt:variant>
      <vt:variant>
        <vt:i4>131149</vt:i4>
      </vt:variant>
      <vt:variant>
        <vt:i4>771</vt:i4>
      </vt:variant>
      <vt:variant>
        <vt:i4>0</vt:i4>
      </vt:variant>
      <vt:variant>
        <vt:i4>5</vt:i4>
      </vt:variant>
      <vt:variant>
        <vt:lpwstr>https://www.agedcarequality.gov.au/for-providers/serious-incident-response-scheme/sirs-provider-resources</vt:lpwstr>
      </vt:variant>
      <vt:variant>
        <vt:lpwstr/>
      </vt:variant>
      <vt:variant>
        <vt:i4>4784212</vt:i4>
      </vt:variant>
      <vt:variant>
        <vt:i4>768</vt:i4>
      </vt:variant>
      <vt:variant>
        <vt:i4>0</vt:i4>
      </vt:variant>
      <vt:variant>
        <vt:i4>5</vt:i4>
      </vt:variant>
      <vt:variant>
        <vt:lpwstr>https://www.health.gov.au/topics/aged-care/providing-aged-care-services/reporting</vt:lpwstr>
      </vt:variant>
      <vt:variant>
        <vt:lpwstr/>
      </vt:variant>
      <vt:variant>
        <vt:i4>2752631</vt:i4>
      </vt:variant>
      <vt:variant>
        <vt:i4>765</vt:i4>
      </vt:variant>
      <vt:variant>
        <vt:i4>0</vt:i4>
      </vt:variant>
      <vt:variant>
        <vt:i4>5</vt:i4>
      </vt:variant>
      <vt:variant>
        <vt:lpwstr>https://www.agedcarequality.gov.au/resource-library/regulatory-strategy-2024-25</vt:lpwstr>
      </vt:variant>
      <vt:variant>
        <vt:lpwstr/>
      </vt:variant>
      <vt:variant>
        <vt:i4>720990</vt:i4>
      </vt:variant>
      <vt:variant>
        <vt:i4>762</vt:i4>
      </vt:variant>
      <vt:variant>
        <vt:i4>0</vt:i4>
      </vt:variant>
      <vt:variant>
        <vt:i4>5</vt:i4>
      </vt:variant>
      <vt:variant>
        <vt:lpwstr>https://www.agedcarequality.gov.au/resource-library/provider-registration-policy</vt:lpwstr>
      </vt:variant>
      <vt:variant>
        <vt:lpwstr/>
      </vt:variant>
      <vt:variant>
        <vt:i4>458771</vt:i4>
      </vt:variant>
      <vt:variant>
        <vt:i4>759</vt:i4>
      </vt:variant>
      <vt:variant>
        <vt:i4>0</vt:i4>
      </vt:variant>
      <vt:variant>
        <vt:i4>5</vt:i4>
      </vt:variant>
      <vt:variant>
        <vt:lpwstr>https://www.agedcarequality.gov.au/provider-handbook</vt:lpwstr>
      </vt:variant>
      <vt:variant>
        <vt:lpwstr/>
      </vt:variant>
      <vt:variant>
        <vt:i4>1703953</vt:i4>
      </vt:variant>
      <vt:variant>
        <vt:i4>756</vt:i4>
      </vt:variant>
      <vt:variant>
        <vt:i4>0</vt:i4>
      </vt:variant>
      <vt:variant>
        <vt:i4>5</vt:i4>
      </vt:variant>
      <vt:variant>
        <vt:lpwstr>https://www.health.gov.au/resources/publications/support-at-home-program-manual-a-guide-for-registered-providers</vt:lpwstr>
      </vt:variant>
      <vt:variant>
        <vt:lpwstr/>
      </vt:variant>
      <vt:variant>
        <vt:i4>3145840</vt:i4>
      </vt:variant>
      <vt:variant>
        <vt:i4>753</vt:i4>
      </vt:variant>
      <vt:variant>
        <vt:i4>0</vt:i4>
      </vt:variant>
      <vt:variant>
        <vt:i4>5</vt:i4>
      </vt:variant>
      <vt:variant>
        <vt:lpwstr>https://www.myagedcare.gov.au/contact-us/complaints</vt:lpwstr>
      </vt:variant>
      <vt:variant>
        <vt:lpwstr/>
      </vt:variant>
      <vt:variant>
        <vt:i4>1703953</vt:i4>
      </vt:variant>
      <vt:variant>
        <vt:i4>750</vt:i4>
      </vt:variant>
      <vt:variant>
        <vt:i4>0</vt:i4>
      </vt:variant>
      <vt:variant>
        <vt:i4>5</vt:i4>
      </vt:variant>
      <vt:variant>
        <vt:lpwstr>https://www.health.gov.au/resources/publications/support-at-home-program-manual-a-guide-for-registered-providers</vt:lpwstr>
      </vt:variant>
      <vt:variant>
        <vt:lpwstr/>
      </vt:variant>
      <vt:variant>
        <vt:i4>65557</vt:i4>
      </vt:variant>
      <vt:variant>
        <vt:i4>747</vt:i4>
      </vt:variant>
      <vt:variant>
        <vt:i4>0</vt:i4>
      </vt:variant>
      <vt:variant>
        <vt:i4>5</vt:i4>
      </vt:variant>
      <vt:variant>
        <vt:lpwstr>https://www.health.gov.au/our-work/support-at-home/support-at-home-provider-training</vt:lpwstr>
      </vt:variant>
      <vt:variant>
        <vt:lpwstr/>
      </vt:variant>
      <vt:variant>
        <vt:i4>1703953</vt:i4>
      </vt:variant>
      <vt:variant>
        <vt:i4>744</vt:i4>
      </vt:variant>
      <vt:variant>
        <vt:i4>0</vt:i4>
      </vt:variant>
      <vt:variant>
        <vt:i4>5</vt:i4>
      </vt:variant>
      <vt:variant>
        <vt:lpwstr>https://www.health.gov.au/resources/publications/support-at-home-program-manual-a-guide-for-registered-providers</vt:lpwstr>
      </vt:variant>
      <vt:variant>
        <vt:lpwstr/>
      </vt:variant>
      <vt:variant>
        <vt:i4>1703953</vt:i4>
      </vt:variant>
      <vt:variant>
        <vt:i4>741</vt:i4>
      </vt:variant>
      <vt:variant>
        <vt:i4>0</vt:i4>
      </vt:variant>
      <vt:variant>
        <vt:i4>5</vt:i4>
      </vt:variant>
      <vt:variant>
        <vt:lpwstr>https://www.health.gov.au/resources/publications/support-at-home-program-manual-a-guide-for-registered-providers</vt:lpwstr>
      </vt:variant>
      <vt:variant>
        <vt:lpwstr/>
      </vt:variant>
      <vt:variant>
        <vt:i4>6684770</vt:i4>
      </vt:variant>
      <vt:variant>
        <vt:i4>738</vt:i4>
      </vt:variant>
      <vt:variant>
        <vt:i4>0</vt:i4>
      </vt:variant>
      <vt:variant>
        <vt:i4>5</vt:i4>
      </vt:variant>
      <vt:variant>
        <vt:lpwstr>https://www.health.gov.au/resources/collections/support-at-home-service-agreement-resources</vt:lpwstr>
      </vt:variant>
      <vt:variant>
        <vt:lpwstr/>
      </vt:variant>
      <vt:variant>
        <vt:i4>2031642</vt:i4>
      </vt:variant>
      <vt:variant>
        <vt:i4>735</vt:i4>
      </vt:variant>
      <vt:variant>
        <vt:i4>0</vt:i4>
      </vt:variant>
      <vt:variant>
        <vt:i4>5</vt:i4>
      </vt:variant>
      <vt:variant>
        <vt:lpwstr>https://www.health.gov.au/our-work/chsp/reforms</vt:lpwstr>
      </vt:variant>
      <vt:variant>
        <vt:lpwstr>transitioning-chsp-clients-under-the-new-aged-care-act-2024</vt:lpwstr>
      </vt:variant>
      <vt:variant>
        <vt:i4>3145834</vt:i4>
      </vt:variant>
      <vt:variant>
        <vt:i4>732</vt:i4>
      </vt:variant>
      <vt:variant>
        <vt:i4>0</vt:i4>
      </vt:variant>
      <vt:variant>
        <vt:i4>5</vt:i4>
      </vt:variant>
      <vt:variant>
        <vt:lpwstr>https://www.myagedcare.gov.au/sites/default/files/2023-10/your-guide-to-commonwealth-home-support-programme.pdf</vt:lpwstr>
      </vt:variant>
      <vt:variant>
        <vt:lpwstr/>
      </vt:variant>
      <vt:variant>
        <vt:i4>8257569</vt:i4>
      </vt:variant>
      <vt:variant>
        <vt:i4>729</vt:i4>
      </vt:variant>
      <vt:variant>
        <vt:i4>0</vt:i4>
      </vt:variant>
      <vt:variant>
        <vt:i4>5</vt:i4>
      </vt:variant>
      <vt:variant>
        <vt:lpwstr>https://www.health.gov.au/resources/publications/commonwealth-home-support-program-chsp-2025-27-manual-from-1-november-2025?language=en</vt:lpwstr>
      </vt:variant>
      <vt:variant>
        <vt:lpwstr/>
      </vt:variant>
      <vt:variant>
        <vt:i4>7471214</vt:i4>
      </vt:variant>
      <vt:variant>
        <vt:i4>726</vt:i4>
      </vt:variant>
      <vt:variant>
        <vt:i4>0</vt:i4>
      </vt:variant>
      <vt:variant>
        <vt:i4>5</vt:i4>
      </vt:variant>
      <vt:variant>
        <vt:lpwstr>https://www.health.gov.au/our-work/chsp/reforms</vt:lpwstr>
      </vt:variant>
      <vt:variant>
        <vt:lpwstr/>
      </vt:variant>
      <vt:variant>
        <vt:i4>458771</vt:i4>
      </vt:variant>
      <vt:variant>
        <vt:i4>723</vt:i4>
      </vt:variant>
      <vt:variant>
        <vt:i4>0</vt:i4>
      </vt:variant>
      <vt:variant>
        <vt:i4>5</vt:i4>
      </vt:variant>
      <vt:variant>
        <vt:lpwstr>https://www.agedcarequality.gov.au/provider-handbook</vt:lpwstr>
      </vt:variant>
      <vt:variant>
        <vt:lpwstr/>
      </vt:variant>
      <vt:variant>
        <vt:i4>5374024</vt:i4>
      </vt:variant>
      <vt:variant>
        <vt:i4>720</vt:i4>
      </vt:variant>
      <vt:variant>
        <vt:i4>0</vt:i4>
      </vt:variant>
      <vt:variant>
        <vt:i4>5</vt:i4>
      </vt:variant>
      <vt:variant>
        <vt:lpwstr>https://www.health.gov.au/resources/publications/the-new-regulatory-model-guidance-for-chsp-providers?language=en</vt:lpwstr>
      </vt:variant>
      <vt:variant>
        <vt:lpwstr/>
      </vt:variant>
      <vt:variant>
        <vt:i4>7405616</vt:i4>
      </vt:variant>
      <vt:variant>
        <vt:i4>717</vt:i4>
      </vt:variant>
      <vt:variant>
        <vt:i4>0</vt:i4>
      </vt:variant>
      <vt:variant>
        <vt:i4>5</vt:i4>
      </vt:variant>
      <vt:variant>
        <vt:lpwstr>https://www.health.gov.au/our-work/new-model-for-regulating-aged-care/how-it-works</vt:lpwstr>
      </vt:variant>
      <vt:variant>
        <vt:lpwstr/>
      </vt:variant>
      <vt:variant>
        <vt:i4>1703953</vt:i4>
      </vt:variant>
      <vt:variant>
        <vt:i4>714</vt:i4>
      </vt:variant>
      <vt:variant>
        <vt:i4>0</vt:i4>
      </vt:variant>
      <vt:variant>
        <vt:i4>5</vt:i4>
      </vt:variant>
      <vt:variant>
        <vt:lpwstr>https://www.health.gov.au/resources/publications/support-at-home-program-manual-a-guide-for-registered-providers</vt:lpwstr>
      </vt:variant>
      <vt:variant>
        <vt:lpwstr/>
      </vt:variant>
      <vt:variant>
        <vt:i4>3145840</vt:i4>
      </vt:variant>
      <vt:variant>
        <vt:i4>711</vt:i4>
      </vt:variant>
      <vt:variant>
        <vt:i4>0</vt:i4>
      </vt:variant>
      <vt:variant>
        <vt:i4>5</vt:i4>
      </vt:variant>
      <vt:variant>
        <vt:lpwstr>https://www.myagedcare.gov.au/contact-us/complaints</vt:lpwstr>
      </vt:variant>
      <vt:variant>
        <vt:lpwstr/>
      </vt:variant>
      <vt:variant>
        <vt:i4>1966173</vt:i4>
      </vt:variant>
      <vt:variant>
        <vt:i4>708</vt:i4>
      </vt:variant>
      <vt:variant>
        <vt:i4>0</vt:i4>
      </vt:variant>
      <vt:variant>
        <vt:i4>5</vt:i4>
      </vt:variant>
      <vt:variant>
        <vt:lpwstr>https://www.health.gov.au/our-work/aged-care-act/about/supported-decision-making-under-the-new-aged-care-act</vt:lpwstr>
      </vt:variant>
      <vt:variant>
        <vt:lpwstr/>
      </vt:variant>
      <vt:variant>
        <vt:i4>589853</vt:i4>
      </vt:variant>
      <vt:variant>
        <vt:i4>705</vt:i4>
      </vt:variant>
      <vt:variant>
        <vt:i4>0</vt:i4>
      </vt:variant>
      <vt:variant>
        <vt:i4>5</vt:i4>
      </vt:variant>
      <vt:variant>
        <vt:lpwstr>https://www.agedcarequality.gov.au/older-australians/reform-changes-older-people/statement-rights</vt:lpwstr>
      </vt:variant>
      <vt:variant>
        <vt:lpwstr/>
      </vt:variant>
      <vt:variant>
        <vt:i4>1703953</vt:i4>
      </vt:variant>
      <vt:variant>
        <vt:i4>702</vt:i4>
      </vt:variant>
      <vt:variant>
        <vt:i4>0</vt:i4>
      </vt:variant>
      <vt:variant>
        <vt:i4>5</vt:i4>
      </vt:variant>
      <vt:variant>
        <vt:lpwstr>https://www.health.gov.au/resources/publications/support-at-home-program-manual-a-guide-for-registered-providers</vt:lpwstr>
      </vt:variant>
      <vt:variant>
        <vt:lpwstr/>
      </vt:variant>
      <vt:variant>
        <vt:i4>2424895</vt:i4>
      </vt:variant>
      <vt:variant>
        <vt:i4>699</vt:i4>
      </vt:variant>
      <vt:variant>
        <vt:i4>0</vt:i4>
      </vt:variant>
      <vt:variant>
        <vt:i4>5</vt:i4>
      </vt:variant>
      <vt:variant>
        <vt:lpwstr>https://www.health.gov.au/resources/publications/support-at-home-monthly-statement-template?language=en</vt:lpwstr>
      </vt:variant>
      <vt:variant>
        <vt:lpwstr/>
      </vt:variant>
      <vt:variant>
        <vt:i4>65557</vt:i4>
      </vt:variant>
      <vt:variant>
        <vt:i4>696</vt:i4>
      </vt:variant>
      <vt:variant>
        <vt:i4>0</vt:i4>
      </vt:variant>
      <vt:variant>
        <vt:i4>5</vt:i4>
      </vt:variant>
      <vt:variant>
        <vt:lpwstr>https://www.health.gov.au/our-work/support-at-home/support-at-home-provider-training</vt:lpwstr>
      </vt:variant>
      <vt:variant>
        <vt:lpwstr/>
      </vt:variant>
      <vt:variant>
        <vt:i4>851986</vt:i4>
      </vt:variant>
      <vt:variant>
        <vt:i4>693</vt:i4>
      </vt:variant>
      <vt:variant>
        <vt:i4>0</vt:i4>
      </vt:variant>
      <vt:variant>
        <vt:i4>5</vt:i4>
      </vt:variant>
      <vt:variant>
        <vt:lpwstr>https://www.health.gov.au/resources/publications/support-at-home-program-self-management?language=en</vt:lpwstr>
      </vt:variant>
      <vt:variant>
        <vt:lpwstr/>
      </vt:variant>
      <vt:variant>
        <vt:i4>1703953</vt:i4>
      </vt:variant>
      <vt:variant>
        <vt:i4>690</vt:i4>
      </vt:variant>
      <vt:variant>
        <vt:i4>0</vt:i4>
      </vt:variant>
      <vt:variant>
        <vt:i4>5</vt:i4>
      </vt:variant>
      <vt:variant>
        <vt:lpwstr>https://www.health.gov.au/resources/publications/support-at-home-program-manual-a-guide-for-registered-providers</vt:lpwstr>
      </vt:variant>
      <vt:variant>
        <vt:lpwstr/>
      </vt:variant>
      <vt:variant>
        <vt:i4>7405619</vt:i4>
      </vt:variant>
      <vt:variant>
        <vt:i4>687</vt:i4>
      </vt:variant>
      <vt:variant>
        <vt:i4>0</vt:i4>
      </vt:variant>
      <vt:variant>
        <vt:i4>5</vt:i4>
      </vt:variant>
      <vt:variant>
        <vt:lpwstr>https://www.health.gov.au/resources/publications/guidance-for-support-at-home-care-partners?language=en</vt:lpwstr>
      </vt:variant>
      <vt:variant>
        <vt:lpwstr/>
      </vt:variant>
      <vt:variant>
        <vt:i4>327764</vt:i4>
      </vt:variant>
      <vt:variant>
        <vt:i4>684</vt:i4>
      </vt:variant>
      <vt:variant>
        <vt:i4>0</vt:i4>
      </vt:variant>
      <vt:variant>
        <vt:i4>5</vt:i4>
      </vt:variant>
      <vt:variant>
        <vt:lpwstr>https://www.health.gov.au/resources/publications/at-hm-scheme-data-collection?language=en</vt:lpwstr>
      </vt:variant>
      <vt:variant>
        <vt:lpwstr/>
      </vt:variant>
      <vt:variant>
        <vt:i4>1245193</vt:i4>
      </vt:variant>
      <vt:variant>
        <vt:i4>681</vt:i4>
      </vt:variant>
      <vt:variant>
        <vt:i4>0</vt:i4>
      </vt:variant>
      <vt:variant>
        <vt:i4>5</vt:i4>
      </vt:variant>
      <vt:variant>
        <vt:lpwstr>https://www.health.gov.au/our-work/support-at-home/transitioning/assistive-technology-and-home-modifications-at-hm-scheme-data-collection</vt:lpwstr>
      </vt:variant>
      <vt:variant>
        <vt:lpwstr/>
      </vt:variant>
      <vt:variant>
        <vt:i4>327764</vt:i4>
      </vt:variant>
      <vt:variant>
        <vt:i4>678</vt:i4>
      </vt:variant>
      <vt:variant>
        <vt:i4>0</vt:i4>
      </vt:variant>
      <vt:variant>
        <vt:i4>5</vt:i4>
      </vt:variant>
      <vt:variant>
        <vt:lpwstr>https://www.health.gov.au/resources/publications/at-hm-scheme-data-collection?language=en</vt:lpwstr>
      </vt:variant>
      <vt:variant>
        <vt:lpwstr/>
      </vt:variant>
      <vt:variant>
        <vt:i4>1245193</vt:i4>
      </vt:variant>
      <vt:variant>
        <vt:i4>675</vt:i4>
      </vt:variant>
      <vt:variant>
        <vt:i4>0</vt:i4>
      </vt:variant>
      <vt:variant>
        <vt:i4>5</vt:i4>
      </vt:variant>
      <vt:variant>
        <vt:lpwstr>https://www.health.gov.au/our-work/support-at-home/transitioning/assistive-technology-and-home-modifications-at-hm-scheme-data-collection</vt:lpwstr>
      </vt:variant>
      <vt:variant>
        <vt:lpwstr/>
      </vt:variant>
      <vt:variant>
        <vt:i4>983068</vt:i4>
      </vt:variant>
      <vt:variant>
        <vt:i4>672</vt:i4>
      </vt:variant>
      <vt:variant>
        <vt:i4>0</vt:i4>
      </vt:variant>
      <vt:variant>
        <vt:i4>5</vt:i4>
      </vt:variant>
      <vt:variant>
        <vt:lpwstr>https://www.health.gov.au/resources/publications/at-hm-scheme-guidelines?language=en</vt:lpwstr>
      </vt:variant>
      <vt:variant>
        <vt:lpwstr/>
      </vt:variant>
      <vt:variant>
        <vt:i4>5701658</vt:i4>
      </vt:variant>
      <vt:variant>
        <vt:i4>669</vt:i4>
      </vt:variant>
      <vt:variant>
        <vt:i4>0</vt:i4>
      </vt:variant>
      <vt:variant>
        <vt:i4>5</vt:i4>
      </vt:variant>
      <vt:variant>
        <vt:lpwstr>https://www.health.gov.au/resources/publications/assistive-technology-and-home-modifications-list-at-hm-list</vt:lpwstr>
      </vt:variant>
      <vt:variant>
        <vt:lpwstr/>
      </vt:variant>
      <vt:variant>
        <vt:i4>1703953</vt:i4>
      </vt:variant>
      <vt:variant>
        <vt:i4>666</vt:i4>
      </vt:variant>
      <vt:variant>
        <vt:i4>0</vt:i4>
      </vt:variant>
      <vt:variant>
        <vt:i4>5</vt:i4>
      </vt:variant>
      <vt:variant>
        <vt:lpwstr>https://www.health.gov.au/resources/publications/support-at-home-program-manual-a-guide-for-registered-providers</vt:lpwstr>
      </vt:variant>
      <vt:variant>
        <vt:lpwstr/>
      </vt:variant>
      <vt:variant>
        <vt:i4>983068</vt:i4>
      </vt:variant>
      <vt:variant>
        <vt:i4>663</vt:i4>
      </vt:variant>
      <vt:variant>
        <vt:i4>0</vt:i4>
      </vt:variant>
      <vt:variant>
        <vt:i4>5</vt:i4>
      </vt:variant>
      <vt:variant>
        <vt:lpwstr>https://www.health.gov.au/resources/publications/at-hm-scheme-guidelines?language=en</vt:lpwstr>
      </vt:variant>
      <vt:variant>
        <vt:lpwstr/>
      </vt:variant>
      <vt:variant>
        <vt:i4>5701658</vt:i4>
      </vt:variant>
      <vt:variant>
        <vt:i4>660</vt:i4>
      </vt:variant>
      <vt:variant>
        <vt:i4>0</vt:i4>
      </vt:variant>
      <vt:variant>
        <vt:i4>5</vt:i4>
      </vt:variant>
      <vt:variant>
        <vt:lpwstr>https://www.health.gov.au/resources/publications/assistive-technology-and-home-modifications-list-at-hm-list</vt:lpwstr>
      </vt:variant>
      <vt:variant>
        <vt:lpwstr/>
      </vt:variant>
      <vt:variant>
        <vt:i4>1703953</vt:i4>
      </vt:variant>
      <vt:variant>
        <vt:i4>657</vt:i4>
      </vt:variant>
      <vt:variant>
        <vt:i4>0</vt:i4>
      </vt:variant>
      <vt:variant>
        <vt:i4>5</vt:i4>
      </vt:variant>
      <vt:variant>
        <vt:lpwstr>https://www.health.gov.au/resources/publications/support-at-home-program-manual-a-guide-for-registered-providers</vt:lpwstr>
      </vt:variant>
      <vt:variant>
        <vt:lpwstr/>
      </vt:variant>
      <vt:variant>
        <vt:i4>2097273</vt:i4>
      </vt:variant>
      <vt:variant>
        <vt:i4>654</vt:i4>
      </vt:variant>
      <vt:variant>
        <vt:i4>0</vt:i4>
      </vt:variant>
      <vt:variant>
        <vt:i4>5</vt:i4>
      </vt:variant>
      <vt:variant>
        <vt:lpwstr>https://www.health.gov.au/resources/publications/support-at-home-program-manual-version-3-a-guide-for-registered-providers?language=en</vt:lpwstr>
      </vt:variant>
      <vt:variant>
        <vt:lpwstr/>
      </vt:variant>
      <vt:variant>
        <vt:i4>6226013</vt:i4>
      </vt:variant>
      <vt:variant>
        <vt:i4>651</vt:i4>
      </vt:variant>
      <vt:variant>
        <vt:i4>0</vt:i4>
      </vt:variant>
      <vt:variant>
        <vt:i4>5</vt:i4>
      </vt:variant>
      <vt:variant>
        <vt:lpwstr>https://hpe.servicesaustralia.gov.au/</vt:lpwstr>
      </vt:variant>
      <vt:variant>
        <vt:lpwstr/>
      </vt:variant>
      <vt:variant>
        <vt:i4>65557</vt:i4>
      </vt:variant>
      <vt:variant>
        <vt:i4>648</vt:i4>
      </vt:variant>
      <vt:variant>
        <vt:i4>0</vt:i4>
      </vt:variant>
      <vt:variant>
        <vt:i4>5</vt:i4>
      </vt:variant>
      <vt:variant>
        <vt:lpwstr>https://www.health.gov.au/our-work/support-at-home/support-at-home-provider-training</vt:lpwstr>
      </vt:variant>
      <vt:variant>
        <vt:lpwstr/>
      </vt:variant>
      <vt:variant>
        <vt:i4>7405619</vt:i4>
      </vt:variant>
      <vt:variant>
        <vt:i4>645</vt:i4>
      </vt:variant>
      <vt:variant>
        <vt:i4>0</vt:i4>
      </vt:variant>
      <vt:variant>
        <vt:i4>5</vt:i4>
      </vt:variant>
      <vt:variant>
        <vt:lpwstr>https://www.health.gov.au/resources/publications/guidance-for-support-at-home-care-partners?language=en</vt:lpwstr>
      </vt:variant>
      <vt:variant>
        <vt:lpwstr/>
      </vt:variant>
      <vt:variant>
        <vt:i4>1703953</vt:i4>
      </vt:variant>
      <vt:variant>
        <vt:i4>642</vt:i4>
      </vt:variant>
      <vt:variant>
        <vt:i4>0</vt:i4>
      </vt:variant>
      <vt:variant>
        <vt:i4>5</vt:i4>
      </vt:variant>
      <vt:variant>
        <vt:lpwstr>https://www.health.gov.au/resources/publications/support-at-home-program-manual-a-guide-for-registered-providers</vt:lpwstr>
      </vt:variant>
      <vt:variant>
        <vt:lpwstr/>
      </vt:variant>
      <vt:variant>
        <vt:i4>65557</vt:i4>
      </vt:variant>
      <vt:variant>
        <vt:i4>639</vt:i4>
      </vt:variant>
      <vt:variant>
        <vt:i4>0</vt:i4>
      </vt:variant>
      <vt:variant>
        <vt:i4>5</vt:i4>
      </vt:variant>
      <vt:variant>
        <vt:lpwstr>https://www.health.gov.au/our-work/support-at-home/support-at-home-provider-training</vt:lpwstr>
      </vt:variant>
      <vt:variant>
        <vt:lpwstr/>
      </vt:variant>
      <vt:variant>
        <vt:i4>7405619</vt:i4>
      </vt:variant>
      <vt:variant>
        <vt:i4>636</vt:i4>
      </vt:variant>
      <vt:variant>
        <vt:i4>0</vt:i4>
      </vt:variant>
      <vt:variant>
        <vt:i4>5</vt:i4>
      </vt:variant>
      <vt:variant>
        <vt:lpwstr>https://www.health.gov.au/resources/publications/guidance-for-support-at-home-care-partners?language=en</vt:lpwstr>
      </vt:variant>
      <vt:variant>
        <vt:lpwstr/>
      </vt:variant>
      <vt:variant>
        <vt:i4>196629</vt:i4>
      </vt:variant>
      <vt:variant>
        <vt:i4>633</vt:i4>
      </vt:variant>
      <vt:variant>
        <vt:i4>0</vt:i4>
      </vt:variant>
      <vt:variant>
        <vt:i4>5</vt:i4>
      </vt:variant>
      <vt:variant>
        <vt:lpwstr>https://www.health.gov.au/resources/publications/support-at-home-program-care-management?language=en</vt:lpwstr>
      </vt:variant>
      <vt:variant>
        <vt:lpwstr/>
      </vt:variant>
      <vt:variant>
        <vt:i4>1703953</vt:i4>
      </vt:variant>
      <vt:variant>
        <vt:i4>630</vt:i4>
      </vt:variant>
      <vt:variant>
        <vt:i4>0</vt:i4>
      </vt:variant>
      <vt:variant>
        <vt:i4>5</vt:i4>
      </vt:variant>
      <vt:variant>
        <vt:lpwstr>https://www.health.gov.au/resources/publications/support-at-home-program-manual-a-guide-for-registered-providers</vt:lpwstr>
      </vt:variant>
      <vt:variant>
        <vt:lpwstr/>
      </vt:variant>
      <vt:variant>
        <vt:i4>1703953</vt:i4>
      </vt:variant>
      <vt:variant>
        <vt:i4>627</vt:i4>
      </vt:variant>
      <vt:variant>
        <vt:i4>0</vt:i4>
      </vt:variant>
      <vt:variant>
        <vt:i4>5</vt:i4>
      </vt:variant>
      <vt:variant>
        <vt:lpwstr>https://www.health.gov.au/resources/publications/support-at-home-program-manual-a-guide-for-registered-providers</vt:lpwstr>
      </vt:variant>
      <vt:variant>
        <vt:lpwstr/>
      </vt:variant>
      <vt:variant>
        <vt:i4>7405619</vt:i4>
      </vt:variant>
      <vt:variant>
        <vt:i4>624</vt:i4>
      </vt:variant>
      <vt:variant>
        <vt:i4>0</vt:i4>
      </vt:variant>
      <vt:variant>
        <vt:i4>5</vt:i4>
      </vt:variant>
      <vt:variant>
        <vt:lpwstr>https://www.health.gov.au/resources/publications/guidance-for-support-at-home-care-partners?language=en</vt:lpwstr>
      </vt:variant>
      <vt:variant>
        <vt:lpwstr/>
      </vt:variant>
      <vt:variant>
        <vt:i4>1900620</vt:i4>
      </vt:variant>
      <vt:variant>
        <vt:i4>621</vt:i4>
      </vt:variant>
      <vt:variant>
        <vt:i4>0</vt:i4>
      </vt:variant>
      <vt:variant>
        <vt:i4>5</vt:i4>
      </vt:variant>
      <vt:variant>
        <vt:lpwstr>https://www.myagedcare.gov.au/upcoming-changes-aged-care-funding-how-they-affect-you</vt:lpwstr>
      </vt:variant>
      <vt:variant>
        <vt:lpwstr/>
      </vt:variant>
      <vt:variant>
        <vt:i4>7405619</vt:i4>
      </vt:variant>
      <vt:variant>
        <vt:i4>618</vt:i4>
      </vt:variant>
      <vt:variant>
        <vt:i4>0</vt:i4>
      </vt:variant>
      <vt:variant>
        <vt:i4>5</vt:i4>
      </vt:variant>
      <vt:variant>
        <vt:lpwstr>https://www.health.gov.au/resources/publications/guidance-for-support-at-home-care-partners?language=en</vt:lpwstr>
      </vt:variant>
      <vt:variant>
        <vt:lpwstr/>
      </vt:variant>
      <vt:variant>
        <vt:i4>5701658</vt:i4>
      </vt:variant>
      <vt:variant>
        <vt:i4>615</vt:i4>
      </vt:variant>
      <vt:variant>
        <vt:i4>0</vt:i4>
      </vt:variant>
      <vt:variant>
        <vt:i4>5</vt:i4>
      </vt:variant>
      <vt:variant>
        <vt:lpwstr>https://www.health.gov.au/resources/publications/assistive-technology-and-home-modifications-list-at-hm-list</vt:lpwstr>
      </vt:variant>
      <vt:variant>
        <vt:lpwstr/>
      </vt:variant>
      <vt:variant>
        <vt:i4>1704003</vt:i4>
      </vt:variant>
      <vt:variant>
        <vt:i4>612</vt:i4>
      </vt:variant>
      <vt:variant>
        <vt:i4>0</vt:i4>
      </vt:variant>
      <vt:variant>
        <vt:i4>5</vt:i4>
      </vt:variant>
      <vt:variant>
        <vt:lpwstr>https://www.health.gov.au/resources/publications/support-at-home-service-list</vt:lpwstr>
      </vt:variant>
      <vt:variant>
        <vt:lpwstr/>
      </vt:variant>
      <vt:variant>
        <vt:i4>7405619</vt:i4>
      </vt:variant>
      <vt:variant>
        <vt:i4>609</vt:i4>
      </vt:variant>
      <vt:variant>
        <vt:i4>0</vt:i4>
      </vt:variant>
      <vt:variant>
        <vt:i4>5</vt:i4>
      </vt:variant>
      <vt:variant>
        <vt:lpwstr>https://www.health.gov.au/resources/publications/guidance-for-support-at-home-care-partners?language=en</vt:lpwstr>
      </vt:variant>
      <vt:variant>
        <vt:lpwstr/>
      </vt:variant>
      <vt:variant>
        <vt:i4>2228262</vt:i4>
      </vt:variant>
      <vt:variant>
        <vt:i4>606</vt:i4>
      </vt:variant>
      <vt:variant>
        <vt:i4>0</vt:i4>
      </vt:variant>
      <vt:variant>
        <vt:i4>5</vt:i4>
      </vt:variant>
      <vt:variant>
        <vt:lpwstr>https://www.servicesaustralia.gov.au/providing-home-care?context=20</vt:lpwstr>
      </vt:variant>
      <vt:variant>
        <vt:lpwstr/>
      </vt:variant>
      <vt:variant>
        <vt:i4>7405619</vt:i4>
      </vt:variant>
      <vt:variant>
        <vt:i4>603</vt:i4>
      </vt:variant>
      <vt:variant>
        <vt:i4>0</vt:i4>
      </vt:variant>
      <vt:variant>
        <vt:i4>5</vt:i4>
      </vt:variant>
      <vt:variant>
        <vt:lpwstr>https://www.health.gov.au/resources/publications/guidance-for-support-at-home-care-partners?language=en</vt:lpwstr>
      </vt:variant>
      <vt:variant>
        <vt:lpwstr/>
      </vt:variant>
      <vt:variant>
        <vt:i4>6684770</vt:i4>
      </vt:variant>
      <vt:variant>
        <vt:i4>600</vt:i4>
      </vt:variant>
      <vt:variant>
        <vt:i4>0</vt:i4>
      </vt:variant>
      <vt:variant>
        <vt:i4>5</vt:i4>
      </vt:variant>
      <vt:variant>
        <vt:lpwstr>https://www.health.gov.au/resources/collections/support-at-home-service-agreement-resources</vt:lpwstr>
      </vt:variant>
      <vt:variant>
        <vt:lpwstr/>
      </vt:variant>
      <vt:variant>
        <vt:i4>3997709</vt:i4>
      </vt:variant>
      <vt:variant>
        <vt:i4>597</vt:i4>
      </vt:variant>
      <vt:variant>
        <vt:i4>0</vt:i4>
      </vt:variant>
      <vt:variant>
        <vt:i4>5</vt:i4>
      </vt:variant>
      <vt:variant>
        <vt:lpwstr>https://www.health.gov.au/our-work/rural-remote-and-first-nations-aged-care-service-development-assistance-panel-sdap?utm_source=health.gov.au&amp;utm_medium=redirect&amp;utm_campaign=digital_transformation&amp;utm_content=sdap</vt:lpwstr>
      </vt:variant>
      <vt:variant>
        <vt:lpwstr/>
      </vt:variant>
      <vt:variant>
        <vt:i4>5374034</vt:i4>
      </vt:variant>
      <vt:variant>
        <vt:i4>594</vt:i4>
      </vt:variant>
      <vt:variant>
        <vt:i4>0</vt:i4>
      </vt:variant>
      <vt:variant>
        <vt:i4>5</vt:i4>
      </vt:variant>
      <vt:variant>
        <vt:lpwstr>https://www.health.gov.au/topics/aged-care/providing-aged-care-services/reporting/specialisation-verification-for-aged-care-services</vt:lpwstr>
      </vt:variant>
      <vt:variant>
        <vt:lpwstr/>
      </vt:variant>
      <vt:variant>
        <vt:i4>5374034</vt:i4>
      </vt:variant>
      <vt:variant>
        <vt:i4>591</vt:i4>
      </vt:variant>
      <vt:variant>
        <vt:i4>0</vt:i4>
      </vt:variant>
      <vt:variant>
        <vt:i4>5</vt:i4>
      </vt:variant>
      <vt:variant>
        <vt:lpwstr>https://www.health.gov.au/topics/aged-care/providing-aged-care-services/reporting/specialisation-verification-for-aged-care-services</vt:lpwstr>
      </vt:variant>
      <vt:variant>
        <vt:lpwstr/>
      </vt:variant>
      <vt:variant>
        <vt:i4>4325402</vt:i4>
      </vt:variant>
      <vt:variant>
        <vt:i4>588</vt:i4>
      </vt:variant>
      <vt:variant>
        <vt:i4>0</vt:i4>
      </vt:variant>
      <vt:variant>
        <vt:i4>5</vt:i4>
      </vt:variant>
      <vt:variant>
        <vt:lpwstr>https://www.health.gov.au/resources/publications/support-at-home-service-list?language=en</vt:lpwstr>
      </vt:variant>
      <vt:variant>
        <vt:lpwstr/>
      </vt:variant>
      <vt:variant>
        <vt:i4>1310786</vt:i4>
      </vt:variant>
      <vt:variant>
        <vt:i4>585</vt:i4>
      </vt:variant>
      <vt:variant>
        <vt:i4>0</vt:i4>
      </vt:variant>
      <vt:variant>
        <vt:i4>5</vt:i4>
      </vt:variant>
      <vt:variant>
        <vt:lpwstr>https://www.health.gov.au/resources/publications/assistive-technology-and-home-modifications-list-at-hm-list?language=en</vt:lpwstr>
      </vt:variant>
      <vt:variant>
        <vt:lpwstr/>
      </vt:variant>
      <vt:variant>
        <vt:i4>5832777</vt:i4>
      </vt:variant>
      <vt:variant>
        <vt:i4>582</vt:i4>
      </vt:variant>
      <vt:variant>
        <vt:i4>0</vt:i4>
      </vt:variant>
      <vt:variant>
        <vt:i4>5</vt:i4>
      </vt:variant>
      <vt:variant>
        <vt:lpwstr>https://www.health.gov.au/resources/publications/support-at-home-program-manual-a-guide-for-registered-providers?language=en</vt:lpwstr>
      </vt:variant>
      <vt:variant>
        <vt:lpwstr/>
      </vt:variant>
      <vt:variant>
        <vt:i4>24</vt:i4>
      </vt:variant>
      <vt:variant>
        <vt:i4>579</vt:i4>
      </vt:variant>
      <vt:variant>
        <vt:i4>0</vt:i4>
      </vt:variant>
      <vt:variant>
        <vt:i4>5</vt:i4>
      </vt:variant>
      <vt:variant>
        <vt:lpwstr>https://www.health.gov.au/resources/publications/transition-guidance-for-providers-for-older-aboriginal-and-torres-strait-islander-people?language=en</vt:lpwstr>
      </vt:variant>
      <vt:variant>
        <vt:lpwstr/>
      </vt:variant>
      <vt:variant>
        <vt:i4>5111890</vt:i4>
      </vt:variant>
      <vt:variant>
        <vt:i4>576</vt:i4>
      </vt:variant>
      <vt:variant>
        <vt:i4>0</vt:i4>
      </vt:variant>
      <vt:variant>
        <vt:i4>5</vt:i4>
      </vt:variant>
      <vt:variant>
        <vt:lpwstr>https://www.health.gov.au/resources/publications/single-assessment-system-assessment-organisations-by-service-area-region-state-and-territory?language=en</vt:lpwstr>
      </vt:variant>
      <vt:variant>
        <vt:lpwstr/>
      </vt:variant>
      <vt:variant>
        <vt:i4>2883708</vt:i4>
      </vt:variant>
      <vt:variant>
        <vt:i4>573</vt:i4>
      </vt:variant>
      <vt:variant>
        <vt:i4>0</vt:i4>
      </vt:variant>
      <vt:variant>
        <vt:i4>5</vt:i4>
      </vt:variant>
      <vt:variant>
        <vt:lpwstr>https://www.health.gov.au/our-work/single-assessment-system/needs/aboriginal-and-torres-strait-islander-aged-care-assessment-organisations</vt:lpwstr>
      </vt:variant>
      <vt:variant>
        <vt:lpwstr/>
      </vt:variant>
      <vt:variant>
        <vt:i4>7471154</vt:i4>
      </vt:variant>
      <vt:variant>
        <vt:i4>570</vt:i4>
      </vt:variant>
      <vt:variant>
        <vt:i4>0</vt:i4>
      </vt:variant>
      <vt:variant>
        <vt:i4>5</vt:i4>
      </vt:variant>
      <vt:variant>
        <vt:lpwstr>https://parlinfo.aph.gov.au/parlInfo/search/display/display.w3p;query=Id%3A%22legislation%2Fems%2Fr7238_ems_b7a81da3-8d0c-4501-99e4-0c33f8a39107%22</vt:lpwstr>
      </vt:variant>
      <vt:variant>
        <vt:lpwstr/>
      </vt:variant>
      <vt:variant>
        <vt:i4>7340144</vt:i4>
      </vt:variant>
      <vt:variant>
        <vt:i4>567</vt:i4>
      </vt:variant>
      <vt:variant>
        <vt:i4>0</vt:i4>
      </vt:variant>
      <vt:variant>
        <vt:i4>5</vt:i4>
      </vt:variant>
      <vt:variant>
        <vt:lpwstr>https://www.health.gov.au/resources/publications/aboriginal-and-torres-strait-islander-aged-care-framework?language=en</vt:lpwstr>
      </vt:variant>
      <vt:variant>
        <vt:lpwstr/>
      </vt:variant>
      <vt:variant>
        <vt:i4>6881312</vt:i4>
      </vt:variant>
      <vt:variant>
        <vt:i4>564</vt:i4>
      </vt:variant>
      <vt:variant>
        <vt:i4>0</vt:i4>
      </vt:variant>
      <vt:variant>
        <vt:i4>5</vt:i4>
      </vt:variant>
      <vt:variant>
        <vt:lpwstr>https://www.health.gov.au/our-work/care-finder-program</vt:lpwstr>
      </vt:variant>
      <vt:variant>
        <vt:lpwstr/>
      </vt:variant>
      <vt:variant>
        <vt:i4>6160399</vt:i4>
      </vt:variant>
      <vt:variant>
        <vt:i4>561</vt:i4>
      </vt:variant>
      <vt:variant>
        <vt:i4>0</vt:i4>
      </vt:variant>
      <vt:variant>
        <vt:i4>5</vt:i4>
      </vt:variant>
      <vt:variant>
        <vt:lpwstr>https://www.naccho.org.au/aged-care/</vt:lpwstr>
      </vt:variant>
      <vt:variant>
        <vt:lpwstr/>
      </vt:variant>
      <vt:variant>
        <vt:i4>24</vt:i4>
      </vt:variant>
      <vt:variant>
        <vt:i4>558</vt:i4>
      </vt:variant>
      <vt:variant>
        <vt:i4>0</vt:i4>
      </vt:variant>
      <vt:variant>
        <vt:i4>5</vt:i4>
      </vt:variant>
      <vt:variant>
        <vt:lpwstr>https://www.health.gov.au/resources/publications/transition-guidance-for-providers-for-older-aboriginal-and-torres-strait-islander-people?language=en</vt:lpwstr>
      </vt:variant>
      <vt:variant>
        <vt:lpwstr/>
      </vt:variant>
      <vt:variant>
        <vt:i4>5832791</vt:i4>
      </vt:variant>
      <vt:variant>
        <vt:i4>555</vt:i4>
      </vt:variant>
      <vt:variant>
        <vt:i4>0</vt:i4>
      </vt:variant>
      <vt:variant>
        <vt:i4>5</vt:i4>
      </vt:variant>
      <vt:variant>
        <vt:lpwstr>https://www.health.gov.au/resources/publications/strengthened-aged-care-quality-standards-august-2025</vt:lpwstr>
      </vt:variant>
      <vt:variant>
        <vt:lpwstr/>
      </vt:variant>
      <vt:variant>
        <vt:i4>6422585</vt:i4>
      </vt:variant>
      <vt:variant>
        <vt:i4>552</vt:i4>
      </vt:variant>
      <vt:variant>
        <vt:i4>0</vt:i4>
      </vt:variant>
      <vt:variant>
        <vt:i4>5</vt:i4>
      </vt:variant>
      <vt:variant>
        <vt:lpwstr>https://www.agedcarequality.gov.au/resource-library/new-financial-and-prudential-standards</vt:lpwstr>
      </vt:variant>
      <vt:variant>
        <vt:lpwstr/>
      </vt:variant>
      <vt:variant>
        <vt:i4>3866745</vt:i4>
      </vt:variant>
      <vt:variant>
        <vt:i4>549</vt:i4>
      </vt:variant>
      <vt:variant>
        <vt:i4>0</vt:i4>
      </vt:variant>
      <vt:variant>
        <vt:i4>5</vt:i4>
      </vt:variant>
      <vt:variant>
        <vt:lpwstr>https://www.agedcarequality.gov.au/for-providers/charter-aged-care-rights-providers</vt:lpwstr>
      </vt:variant>
      <vt:variant>
        <vt:lpwstr/>
      </vt:variant>
      <vt:variant>
        <vt:i4>458771</vt:i4>
      </vt:variant>
      <vt:variant>
        <vt:i4>546</vt:i4>
      </vt:variant>
      <vt:variant>
        <vt:i4>0</vt:i4>
      </vt:variant>
      <vt:variant>
        <vt:i4>5</vt:i4>
      </vt:variant>
      <vt:variant>
        <vt:lpwstr>https://www.agedcarequality.gov.au/provider-handbook</vt:lpwstr>
      </vt:variant>
      <vt:variant>
        <vt:lpwstr/>
      </vt:variant>
      <vt:variant>
        <vt:i4>7405616</vt:i4>
      </vt:variant>
      <vt:variant>
        <vt:i4>543</vt:i4>
      </vt:variant>
      <vt:variant>
        <vt:i4>0</vt:i4>
      </vt:variant>
      <vt:variant>
        <vt:i4>5</vt:i4>
      </vt:variant>
      <vt:variant>
        <vt:lpwstr>https://www.health.gov.au/our-work/new-model-for-regulating-aged-care/how-it-works</vt:lpwstr>
      </vt:variant>
      <vt:variant>
        <vt:lpwstr/>
      </vt:variant>
      <vt:variant>
        <vt:i4>1703953</vt:i4>
      </vt:variant>
      <vt:variant>
        <vt:i4>540</vt:i4>
      </vt:variant>
      <vt:variant>
        <vt:i4>0</vt:i4>
      </vt:variant>
      <vt:variant>
        <vt:i4>5</vt:i4>
      </vt:variant>
      <vt:variant>
        <vt:lpwstr>https://www.health.gov.au/resources/publications/support-at-home-program-manual-a-guide-for-registered-providers</vt:lpwstr>
      </vt:variant>
      <vt:variant>
        <vt:lpwstr/>
      </vt:variant>
      <vt:variant>
        <vt:i4>6422566</vt:i4>
      </vt:variant>
      <vt:variant>
        <vt:i4>537</vt:i4>
      </vt:variant>
      <vt:variant>
        <vt:i4>0</vt:i4>
      </vt:variant>
      <vt:variant>
        <vt:i4>5</vt:i4>
      </vt:variant>
      <vt:variant>
        <vt:lpwstr>https://www.agedcarequality.gov.au/providers/reform-changes-providers-0</vt:lpwstr>
      </vt:variant>
      <vt:variant>
        <vt:lpwstr/>
      </vt:variant>
      <vt:variant>
        <vt:i4>1703953</vt:i4>
      </vt:variant>
      <vt:variant>
        <vt:i4>534</vt:i4>
      </vt:variant>
      <vt:variant>
        <vt:i4>0</vt:i4>
      </vt:variant>
      <vt:variant>
        <vt:i4>5</vt:i4>
      </vt:variant>
      <vt:variant>
        <vt:lpwstr>https://www.health.gov.au/resources/publications/support-at-home-program-manual-a-guide-for-registered-providers</vt:lpwstr>
      </vt:variant>
      <vt:variant>
        <vt:lpwstr/>
      </vt:variant>
      <vt:variant>
        <vt:i4>1179724</vt:i4>
      </vt:variant>
      <vt:variant>
        <vt:i4>531</vt:i4>
      </vt:variant>
      <vt:variant>
        <vt:i4>0</vt:i4>
      </vt:variant>
      <vt:variant>
        <vt:i4>5</vt:i4>
      </vt:variant>
      <vt:variant>
        <vt:lpwstr>https://www.health.gov.au/our-work/aged-care-act</vt:lpwstr>
      </vt:variant>
      <vt:variant>
        <vt:lpwstr/>
      </vt:variant>
      <vt:variant>
        <vt:i4>6357116</vt:i4>
      </vt:variant>
      <vt:variant>
        <vt:i4>528</vt:i4>
      </vt:variant>
      <vt:variant>
        <vt:i4>0</vt:i4>
      </vt:variant>
      <vt:variant>
        <vt:i4>5</vt:i4>
      </vt:variant>
      <vt:variant>
        <vt:lpwstr>https://www.health.gov.au/our-work/government-provider-management-system-gpms/accessing</vt:lpwstr>
      </vt:variant>
      <vt:variant>
        <vt:lpwstr/>
      </vt:variant>
      <vt:variant>
        <vt:i4>8257657</vt:i4>
      </vt:variant>
      <vt:variant>
        <vt:i4>525</vt:i4>
      </vt:variant>
      <vt:variant>
        <vt:i4>0</vt:i4>
      </vt:variant>
      <vt:variant>
        <vt:i4>5</vt:i4>
      </vt:variant>
      <vt:variant>
        <vt:lpwstr>https://www.health.gov.au/our-work/new-model-for-regulating-aged-care/how-it-works/deeming</vt:lpwstr>
      </vt:variant>
      <vt:variant>
        <vt:lpwstr/>
      </vt:variant>
      <vt:variant>
        <vt:i4>7405616</vt:i4>
      </vt:variant>
      <vt:variant>
        <vt:i4>522</vt:i4>
      </vt:variant>
      <vt:variant>
        <vt:i4>0</vt:i4>
      </vt:variant>
      <vt:variant>
        <vt:i4>5</vt:i4>
      </vt:variant>
      <vt:variant>
        <vt:lpwstr>https://www.health.gov.au/our-work/new-model-for-regulating-aged-care/how-it-works</vt:lpwstr>
      </vt:variant>
      <vt:variant>
        <vt:lpwstr/>
      </vt:variant>
      <vt:variant>
        <vt:i4>3276839</vt:i4>
      </vt:variant>
      <vt:variant>
        <vt:i4>519</vt:i4>
      </vt:variant>
      <vt:variant>
        <vt:i4>0</vt:i4>
      </vt:variant>
      <vt:variant>
        <vt:i4>5</vt:i4>
      </vt:variant>
      <vt:variant>
        <vt:lpwstr>https://www.health.gov.au/our-work/aged-care-financial-viability-and-capability/financial-viability-and-capability-support-for-aged-care-providers</vt:lpwstr>
      </vt:variant>
      <vt:variant>
        <vt:lpwstr>business-and-workforce-advisory-service-bwas</vt:lpwstr>
      </vt:variant>
      <vt:variant>
        <vt:i4>2687079</vt:i4>
      </vt:variant>
      <vt:variant>
        <vt:i4>516</vt:i4>
      </vt:variant>
      <vt:variant>
        <vt:i4>0</vt:i4>
      </vt:variant>
      <vt:variant>
        <vt:i4>5</vt:i4>
      </vt:variant>
      <vt:variant>
        <vt:lpwstr>https://www.agedcarequality.gov.au/providers/provider-registration/applications-requests-and-notifications</vt:lpwstr>
      </vt:variant>
      <vt:variant>
        <vt:lpwstr/>
      </vt:variant>
      <vt:variant>
        <vt:i4>6029333</vt:i4>
      </vt:variant>
      <vt:variant>
        <vt:i4>513</vt:i4>
      </vt:variant>
      <vt:variant>
        <vt:i4>0</vt:i4>
      </vt:variant>
      <vt:variant>
        <vt:i4>5</vt:i4>
      </vt:variant>
      <vt:variant>
        <vt:lpwstr>https://www.health.gov.au/resources/collections/summaries-of-my-aged-care-and-gpms-system-changes</vt:lpwstr>
      </vt:variant>
      <vt:variant>
        <vt:lpwstr/>
      </vt:variant>
      <vt:variant>
        <vt:i4>3670078</vt:i4>
      </vt:variant>
      <vt:variant>
        <vt:i4>510</vt:i4>
      </vt:variant>
      <vt:variant>
        <vt:i4>0</vt:i4>
      </vt:variant>
      <vt:variant>
        <vt:i4>5</vt:i4>
      </vt:variant>
      <vt:variant>
        <vt:lpwstr>https://www.health.gov.au/resources/publications/support-at-home-example-pricing-schedule-for-providers?language=en</vt:lpwstr>
      </vt:variant>
      <vt:variant>
        <vt:lpwstr/>
      </vt:variant>
      <vt:variant>
        <vt:i4>1441873</vt:i4>
      </vt:variant>
      <vt:variant>
        <vt:i4>507</vt:i4>
      </vt:variant>
      <vt:variant>
        <vt:i4>0</vt:i4>
      </vt:variant>
      <vt:variant>
        <vt:i4>5</vt:i4>
      </vt:variant>
      <vt:variant>
        <vt:lpwstr>https://www.health.gov.au/resources/publications/my-aged-care-service-and-support-portal-user-guide-creating-service-delivery-outlets-and-adding-service-information?language=en</vt:lpwstr>
      </vt:variant>
      <vt:variant>
        <vt:lpwstr/>
      </vt:variant>
      <vt:variant>
        <vt:i4>7929961</vt:i4>
      </vt:variant>
      <vt:variant>
        <vt:i4>504</vt:i4>
      </vt:variant>
      <vt:variant>
        <vt:i4>0</vt:i4>
      </vt:variant>
      <vt:variant>
        <vt:i4>5</vt:i4>
      </vt:variant>
      <vt:variant>
        <vt:lpwstr>https://www.health.gov.au/resources/publications/my-aged-care-service-and-support-portal-user-guide-part-1-administrator-functions?language=en</vt:lpwstr>
      </vt:variant>
      <vt:variant>
        <vt:lpwstr/>
      </vt:variant>
      <vt:variant>
        <vt:i4>6488097</vt:i4>
      </vt:variant>
      <vt:variant>
        <vt:i4>501</vt:i4>
      </vt:variant>
      <vt:variant>
        <vt:i4>0</vt:i4>
      </vt:variant>
      <vt:variant>
        <vt:i4>5</vt:i4>
      </vt:variant>
      <vt:variant>
        <vt:lpwstr>https://www.health.gov.au/resources/publications/support-at-home-program-manual-version-3-a-guide-for-registered-providers</vt:lpwstr>
      </vt:variant>
      <vt:variant>
        <vt:lpwstr/>
      </vt:variant>
      <vt:variant>
        <vt:i4>65557</vt:i4>
      </vt:variant>
      <vt:variant>
        <vt:i4>498</vt:i4>
      </vt:variant>
      <vt:variant>
        <vt:i4>0</vt:i4>
      </vt:variant>
      <vt:variant>
        <vt:i4>5</vt:i4>
      </vt:variant>
      <vt:variant>
        <vt:lpwstr>https://www.health.gov.au/our-work/support-at-home/support-at-home-provider-training</vt:lpwstr>
      </vt:variant>
      <vt:variant>
        <vt:lpwstr/>
      </vt:variant>
      <vt:variant>
        <vt:i4>5505105</vt:i4>
      </vt:variant>
      <vt:variant>
        <vt:i4>495</vt:i4>
      </vt:variant>
      <vt:variant>
        <vt:i4>0</vt:i4>
      </vt:variant>
      <vt:variant>
        <vt:i4>5</vt:i4>
      </vt:variant>
      <vt:variant>
        <vt:lpwstr>https://www.agedcarequality.gov.au/provider-handbook/provider-obligations</vt:lpwstr>
      </vt:variant>
      <vt:variant>
        <vt:lpwstr/>
      </vt:variant>
      <vt:variant>
        <vt:i4>917511</vt:i4>
      </vt:variant>
      <vt:variant>
        <vt:i4>492</vt:i4>
      </vt:variant>
      <vt:variant>
        <vt:i4>0</vt:i4>
      </vt:variant>
      <vt:variant>
        <vt:i4>5</vt:i4>
      </vt:variant>
      <vt:variant>
        <vt:lpwstr>https://www.agedcarequality.gov.au/for-providers/code-conduct</vt:lpwstr>
      </vt:variant>
      <vt:variant>
        <vt:lpwstr/>
      </vt:variant>
      <vt:variant>
        <vt:i4>6291516</vt:i4>
      </vt:variant>
      <vt:variant>
        <vt:i4>489</vt:i4>
      </vt:variant>
      <vt:variant>
        <vt:i4>0</vt:i4>
      </vt:variant>
      <vt:variant>
        <vt:i4>5</vt:i4>
      </vt:variant>
      <vt:variant>
        <vt:lpwstr>https://help.grants.gov.au/getting-started-with-grantconnect/become-a-registered-user/</vt:lpwstr>
      </vt:variant>
      <vt:variant>
        <vt:lpwstr/>
      </vt:variant>
      <vt:variant>
        <vt:i4>2359333</vt:i4>
      </vt:variant>
      <vt:variant>
        <vt:i4>486</vt:i4>
      </vt:variant>
      <vt:variant>
        <vt:i4>0</vt:i4>
      </vt:variant>
      <vt:variant>
        <vt:i4>5</vt:i4>
      </vt:variant>
      <vt:variant>
        <vt:lpwstr>https://www.health.gov.au/resources/publications/support-at-home-the-new-priority-system-and-funding-allocation</vt:lpwstr>
      </vt:variant>
      <vt:variant>
        <vt:lpwstr/>
      </vt:variant>
      <vt:variant>
        <vt:i4>1703953</vt:i4>
      </vt:variant>
      <vt:variant>
        <vt:i4>483</vt:i4>
      </vt:variant>
      <vt:variant>
        <vt:i4>0</vt:i4>
      </vt:variant>
      <vt:variant>
        <vt:i4>5</vt:i4>
      </vt:variant>
      <vt:variant>
        <vt:lpwstr>https://www.health.gov.au/resources/publications/support-at-home-program-manual-a-guide-for-registered-providers</vt:lpwstr>
      </vt:variant>
      <vt:variant>
        <vt:lpwstr/>
      </vt:variant>
      <vt:variant>
        <vt:i4>65557</vt:i4>
      </vt:variant>
      <vt:variant>
        <vt:i4>480</vt:i4>
      </vt:variant>
      <vt:variant>
        <vt:i4>0</vt:i4>
      </vt:variant>
      <vt:variant>
        <vt:i4>5</vt:i4>
      </vt:variant>
      <vt:variant>
        <vt:lpwstr>https://www.health.gov.au/our-work/support-at-home/support-at-home-provider-training</vt:lpwstr>
      </vt:variant>
      <vt:variant>
        <vt:lpwstr/>
      </vt:variant>
      <vt:variant>
        <vt:i4>1703953</vt:i4>
      </vt:variant>
      <vt:variant>
        <vt:i4>477</vt:i4>
      </vt:variant>
      <vt:variant>
        <vt:i4>0</vt:i4>
      </vt:variant>
      <vt:variant>
        <vt:i4>5</vt:i4>
      </vt:variant>
      <vt:variant>
        <vt:lpwstr>https://www.health.gov.au/resources/publications/support-at-home-program-manual-a-guide-for-registered-providers</vt:lpwstr>
      </vt:variant>
      <vt:variant>
        <vt:lpwstr/>
      </vt:variant>
      <vt:variant>
        <vt:i4>4587607</vt:i4>
      </vt:variant>
      <vt:variant>
        <vt:i4>474</vt:i4>
      </vt:variant>
      <vt:variant>
        <vt:i4>0</vt:i4>
      </vt:variant>
      <vt:variant>
        <vt:i4>5</vt:i4>
      </vt:variant>
      <vt:variant>
        <vt:lpwstr>https://www.agedcarequality.gov.au/providers/quality-standards/strengthened-quality-standards</vt:lpwstr>
      </vt:variant>
      <vt:variant>
        <vt:lpwstr/>
      </vt:variant>
      <vt:variant>
        <vt:i4>1703953</vt:i4>
      </vt:variant>
      <vt:variant>
        <vt:i4>471</vt:i4>
      </vt:variant>
      <vt:variant>
        <vt:i4>0</vt:i4>
      </vt:variant>
      <vt:variant>
        <vt:i4>5</vt:i4>
      </vt:variant>
      <vt:variant>
        <vt:lpwstr>https://www.health.gov.au/resources/publications/support-at-home-program-manual-a-guide-for-registered-providers</vt:lpwstr>
      </vt:variant>
      <vt:variant>
        <vt:lpwstr/>
      </vt:variant>
      <vt:variant>
        <vt:i4>5308500</vt:i4>
      </vt:variant>
      <vt:variant>
        <vt:i4>468</vt:i4>
      </vt:variant>
      <vt:variant>
        <vt:i4>0</vt:i4>
      </vt:variant>
      <vt:variant>
        <vt:i4>5</vt:i4>
      </vt:variant>
      <vt:variant>
        <vt:lpwstr>https://www.health.gov.au/resources/publications/support-at-home-program-pooled-care-management-funding-and-service-delivery-branches-fact-sheet?language=en</vt:lpwstr>
      </vt:variant>
      <vt:variant>
        <vt:lpwstr/>
      </vt:variant>
      <vt:variant>
        <vt:i4>2687079</vt:i4>
      </vt:variant>
      <vt:variant>
        <vt:i4>465</vt:i4>
      </vt:variant>
      <vt:variant>
        <vt:i4>0</vt:i4>
      </vt:variant>
      <vt:variant>
        <vt:i4>5</vt:i4>
      </vt:variant>
      <vt:variant>
        <vt:lpwstr>https://www.agedcarequality.gov.au/providers/provider-registration/applications-requests-and-notifications</vt:lpwstr>
      </vt:variant>
      <vt:variant>
        <vt:lpwstr/>
      </vt:variant>
      <vt:variant>
        <vt:i4>5308500</vt:i4>
      </vt:variant>
      <vt:variant>
        <vt:i4>462</vt:i4>
      </vt:variant>
      <vt:variant>
        <vt:i4>0</vt:i4>
      </vt:variant>
      <vt:variant>
        <vt:i4>5</vt:i4>
      </vt:variant>
      <vt:variant>
        <vt:lpwstr>https://www.health.gov.au/resources/publications/support-at-home-program-pooled-care-management-funding-and-service-delivery-branches-fact-sheet?language=en</vt:lpwstr>
      </vt:variant>
      <vt:variant>
        <vt:lpwstr/>
      </vt:variant>
      <vt:variant>
        <vt:i4>5570645</vt:i4>
      </vt:variant>
      <vt:variant>
        <vt:i4>459</vt:i4>
      </vt:variant>
      <vt:variant>
        <vt:i4>0</vt:i4>
      </vt:variant>
      <vt:variant>
        <vt:i4>5</vt:i4>
      </vt:variant>
      <vt:variant>
        <vt:lpwstr>https://healthsoftware.humanservices.gov.au/claiming/ext-vnd/home</vt:lpwstr>
      </vt:variant>
      <vt:variant>
        <vt:lpwstr/>
      </vt:variant>
      <vt:variant>
        <vt:i4>1638412</vt:i4>
      </vt:variant>
      <vt:variant>
        <vt:i4>456</vt:i4>
      </vt:variant>
      <vt:variant>
        <vt:i4>0</vt:i4>
      </vt:variant>
      <vt:variant>
        <vt:i4>5</vt:i4>
      </vt:variant>
      <vt:variant>
        <vt:lpwstr>https://www.servicesaustralia.gov.au/get-sample-files-for-home-care-claims?context=20</vt:lpwstr>
      </vt:variant>
      <vt:variant>
        <vt:lpwstr/>
      </vt:variant>
      <vt:variant>
        <vt:i4>7340078</vt:i4>
      </vt:variant>
      <vt:variant>
        <vt:i4>453</vt:i4>
      </vt:variant>
      <vt:variant>
        <vt:i4>0</vt:i4>
      </vt:variant>
      <vt:variant>
        <vt:i4>5</vt:i4>
      </vt:variant>
      <vt:variant>
        <vt:lpwstr>https://www.health.gov.au/resources/publications/support-at-home-user-guide-submitting-claims-to-the-aged-care-provider-portal?language=en</vt:lpwstr>
      </vt:variant>
      <vt:variant>
        <vt:lpwstr/>
      </vt:variant>
      <vt:variant>
        <vt:i4>2424895</vt:i4>
      </vt:variant>
      <vt:variant>
        <vt:i4>450</vt:i4>
      </vt:variant>
      <vt:variant>
        <vt:i4>0</vt:i4>
      </vt:variant>
      <vt:variant>
        <vt:i4>5</vt:i4>
      </vt:variant>
      <vt:variant>
        <vt:lpwstr>https://www.health.gov.au/resources/publications/support-at-home-monthly-statement-template?language=en</vt:lpwstr>
      </vt:variant>
      <vt:variant>
        <vt:lpwstr/>
      </vt:variant>
      <vt:variant>
        <vt:i4>1966170</vt:i4>
      </vt:variant>
      <vt:variant>
        <vt:i4>447</vt:i4>
      </vt:variant>
      <vt:variant>
        <vt:i4>0</vt:i4>
      </vt:variant>
      <vt:variant>
        <vt:i4>5</vt:i4>
      </vt:variant>
      <vt:variant>
        <vt:lpwstr>https://www.health.gov.au/resources/publications/support-at-home-claims-and-payments-business-rules-guidance</vt:lpwstr>
      </vt:variant>
      <vt:variant>
        <vt:lpwstr/>
      </vt:variant>
      <vt:variant>
        <vt:i4>3735654</vt:i4>
      </vt:variant>
      <vt:variant>
        <vt:i4>444</vt:i4>
      </vt:variant>
      <vt:variant>
        <vt:i4>0</vt:i4>
      </vt:variant>
      <vt:variant>
        <vt:i4>5</vt:i4>
      </vt:variant>
      <vt:variant>
        <vt:lpwstr>https://www.myagedcare.gov.au/support-home-program</vt:lpwstr>
      </vt:variant>
      <vt:variant>
        <vt:lpwstr/>
      </vt:variant>
      <vt:variant>
        <vt:i4>3801195</vt:i4>
      </vt:variant>
      <vt:variant>
        <vt:i4>441</vt:i4>
      </vt:variant>
      <vt:variant>
        <vt:i4>0</vt:i4>
      </vt:variant>
      <vt:variant>
        <vt:i4>5</vt:i4>
      </vt:variant>
      <vt:variant>
        <vt:lpwstr>https://www.health.gov.au/our-work/government-provider-management-system-gpms/government-provider-management-system-gpms-managing-your-organisation</vt:lpwstr>
      </vt:variant>
      <vt:variant>
        <vt:lpwstr/>
      </vt:variant>
      <vt:variant>
        <vt:i4>6946933</vt:i4>
      </vt:variant>
      <vt:variant>
        <vt:i4>438</vt:i4>
      </vt:variant>
      <vt:variant>
        <vt:i4>0</vt:i4>
      </vt:variant>
      <vt:variant>
        <vt:i4>5</vt:i4>
      </vt:variant>
      <vt:variant>
        <vt:lpwstr>https://www.servicesaustralia.gov.au/update-your-bank-details-aged-care-provider?context=20</vt:lpwstr>
      </vt:variant>
      <vt:variant>
        <vt:lpwstr/>
      </vt:variant>
      <vt:variant>
        <vt:i4>24</vt:i4>
      </vt:variant>
      <vt:variant>
        <vt:i4>435</vt:i4>
      </vt:variant>
      <vt:variant>
        <vt:i4>0</vt:i4>
      </vt:variant>
      <vt:variant>
        <vt:i4>5</vt:i4>
      </vt:variant>
      <vt:variant>
        <vt:lpwstr>https://www.health.gov.au/resources/publications/transition-guidance-for-providers-for-older-aboriginal-and-torres-strait-islander-people?language=en</vt:lpwstr>
      </vt:variant>
      <vt:variant>
        <vt:lpwstr/>
      </vt:variant>
      <vt:variant>
        <vt:i4>7405619</vt:i4>
      </vt:variant>
      <vt:variant>
        <vt:i4>432</vt:i4>
      </vt:variant>
      <vt:variant>
        <vt:i4>0</vt:i4>
      </vt:variant>
      <vt:variant>
        <vt:i4>5</vt:i4>
      </vt:variant>
      <vt:variant>
        <vt:lpwstr>https://www.health.gov.au/resources/publications/guidance-for-support-at-home-care-partners?language=en</vt:lpwstr>
      </vt:variant>
      <vt:variant>
        <vt:lpwstr/>
      </vt:variant>
      <vt:variant>
        <vt:i4>1703953</vt:i4>
      </vt:variant>
      <vt:variant>
        <vt:i4>429</vt:i4>
      </vt:variant>
      <vt:variant>
        <vt:i4>0</vt:i4>
      </vt:variant>
      <vt:variant>
        <vt:i4>5</vt:i4>
      </vt:variant>
      <vt:variant>
        <vt:lpwstr>https://www.health.gov.au/resources/publications/support-at-home-program-manual-a-guide-for-registered-providers</vt:lpwstr>
      </vt:variant>
      <vt:variant>
        <vt:lpwstr/>
      </vt:variant>
      <vt:variant>
        <vt:i4>8126567</vt:i4>
      </vt:variant>
      <vt:variant>
        <vt:i4>426</vt:i4>
      </vt:variant>
      <vt:variant>
        <vt:i4>0</vt:i4>
      </vt:variant>
      <vt:variant>
        <vt:i4>5</vt:i4>
      </vt:variant>
      <vt:variant>
        <vt:lpwstr>https://www.agedcarequality.gov.au/providers/guidance-associated-providers</vt:lpwstr>
      </vt:variant>
      <vt:variant>
        <vt:lpwstr/>
      </vt:variant>
      <vt:variant>
        <vt:i4>1703953</vt:i4>
      </vt:variant>
      <vt:variant>
        <vt:i4>423</vt:i4>
      </vt:variant>
      <vt:variant>
        <vt:i4>0</vt:i4>
      </vt:variant>
      <vt:variant>
        <vt:i4>5</vt:i4>
      </vt:variant>
      <vt:variant>
        <vt:lpwstr>https://www.health.gov.au/resources/publications/support-at-home-program-manual-a-guide-for-registered-providers</vt:lpwstr>
      </vt:variant>
      <vt:variant>
        <vt:lpwstr/>
      </vt:variant>
      <vt:variant>
        <vt:i4>7340078</vt:i4>
      </vt:variant>
      <vt:variant>
        <vt:i4>420</vt:i4>
      </vt:variant>
      <vt:variant>
        <vt:i4>0</vt:i4>
      </vt:variant>
      <vt:variant>
        <vt:i4>5</vt:i4>
      </vt:variant>
      <vt:variant>
        <vt:lpwstr>https://www.health.gov.au/resources/publications/support-at-home-user-guide-submitting-claims-to-the-aged-care-provider-portal?language=en</vt:lpwstr>
      </vt:variant>
      <vt:variant>
        <vt:lpwstr/>
      </vt:variant>
      <vt:variant>
        <vt:i4>5570645</vt:i4>
      </vt:variant>
      <vt:variant>
        <vt:i4>417</vt:i4>
      </vt:variant>
      <vt:variant>
        <vt:i4>0</vt:i4>
      </vt:variant>
      <vt:variant>
        <vt:i4>5</vt:i4>
      </vt:variant>
      <vt:variant>
        <vt:lpwstr>https://healthsoftware.humanservices.gov.au/claiming/ext-vnd/home</vt:lpwstr>
      </vt:variant>
      <vt:variant>
        <vt:lpwstr/>
      </vt:variant>
      <vt:variant>
        <vt:i4>1966170</vt:i4>
      </vt:variant>
      <vt:variant>
        <vt:i4>414</vt:i4>
      </vt:variant>
      <vt:variant>
        <vt:i4>0</vt:i4>
      </vt:variant>
      <vt:variant>
        <vt:i4>5</vt:i4>
      </vt:variant>
      <vt:variant>
        <vt:lpwstr>https://www.health.gov.au/resources/publications/support-at-home-claims-and-payments-business-rules-guidance</vt:lpwstr>
      </vt:variant>
      <vt:variant>
        <vt:lpwstr/>
      </vt:variant>
      <vt:variant>
        <vt:i4>5308500</vt:i4>
      </vt:variant>
      <vt:variant>
        <vt:i4>411</vt:i4>
      </vt:variant>
      <vt:variant>
        <vt:i4>0</vt:i4>
      </vt:variant>
      <vt:variant>
        <vt:i4>5</vt:i4>
      </vt:variant>
      <vt:variant>
        <vt:lpwstr>https://www.health.gov.au/resources/publications/support-at-home-program-pooled-care-management-funding-and-service-delivery-branches-fact-sheet?language=en</vt:lpwstr>
      </vt:variant>
      <vt:variant>
        <vt:lpwstr/>
      </vt:variant>
      <vt:variant>
        <vt:i4>1703953</vt:i4>
      </vt:variant>
      <vt:variant>
        <vt:i4>408</vt:i4>
      </vt:variant>
      <vt:variant>
        <vt:i4>0</vt:i4>
      </vt:variant>
      <vt:variant>
        <vt:i4>5</vt:i4>
      </vt:variant>
      <vt:variant>
        <vt:lpwstr>https://www.health.gov.au/resources/publications/support-at-home-program-manual-a-guide-for-registered-providers</vt:lpwstr>
      </vt:variant>
      <vt:variant>
        <vt:lpwstr/>
      </vt:variant>
      <vt:variant>
        <vt:i4>983068</vt:i4>
      </vt:variant>
      <vt:variant>
        <vt:i4>405</vt:i4>
      </vt:variant>
      <vt:variant>
        <vt:i4>0</vt:i4>
      </vt:variant>
      <vt:variant>
        <vt:i4>5</vt:i4>
      </vt:variant>
      <vt:variant>
        <vt:lpwstr>https://www.health.gov.au/resources/publications/at-hm-scheme-guidelines?language=en</vt:lpwstr>
      </vt:variant>
      <vt:variant>
        <vt:lpwstr/>
      </vt:variant>
      <vt:variant>
        <vt:i4>1703953</vt:i4>
      </vt:variant>
      <vt:variant>
        <vt:i4>402</vt:i4>
      </vt:variant>
      <vt:variant>
        <vt:i4>0</vt:i4>
      </vt:variant>
      <vt:variant>
        <vt:i4>5</vt:i4>
      </vt:variant>
      <vt:variant>
        <vt:lpwstr>https://www.health.gov.au/resources/publications/support-at-home-program-manual-a-guide-for-registered-providers</vt:lpwstr>
      </vt:variant>
      <vt:variant>
        <vt:lpwstr/>
      </vt:variant>
      <vt:variant>
        <vt:i4>5701658</vt:i4>
      </vt:variant>
      <vt:variant>
        <vt:i4>399</vt:i4>
      </vt:variant>
      <vt:variant>
        <vt:i4>0</vt:i4>
      </vt:variant>
      <vt:variant>
        <vt:i4>5</vt:i4>
      </vt:variant>
      <vt:variant>
        <vt:lpwstr>https://www.health.gov.au/resources/publications/assistive-technology-and-home-modifications-list-at-hm-list</vt:lpwstr>
      </vt:variant>
      <vt:variant>
        <vt:lpwstr/>
      </vt:variant>
      <vt:variant>
        <vt:i4>3080296</vt:i4>
      </vt:variant>
      <vt:variant>
        <vt:i4>396</vt:i4>
      </vt:variant>
      <vt:variant>
        <vt:i4>0</vt:i4>
      </vt:variant>
      <vt:variant>
        <vt:i4>5</vt:i4>
      </vt:variant>
      <vt:variant>
        <vt:lpwstr>https://www.health.gov.au/node/54180</vt:lpwstr>
      </vt:variant>
      <vt:variant>
        <vt:lpwstr>education-and-training</vt:lpwstr>
      </vt:variant>
      <vt:variant>
        <vt:i4>65557</vt:i4>
      </vt:variant>
      <vt:variant>
        <vt:i4>393</vt:i4>
      </vt:variant>
      <vt:variant>
        <vt:i4>0</vt:i4>
      </vt:variant>
      <vt:variant>
        <vt:i4>5</vt:i4>
      </vt:variant>
      <vt:variant>
        <vt:lpwstr>https://www.health.gov.au/our-work/support-at-home/support-at-home-provider-training</vt:lpwstr>
      </vt:variant>
      <vt:variant>
        <vt:lpwstr/>
      </vt:variant>
      <vt:variant>
        <vt:i4>4587607</vt:i4>
      </vt:variant>
      <vt:variant>
        <vt:i4>390</vt:i4>
      </vt:variant>
      <vt:variant>
        <vt:i4>0</vt:i4>
      </vt:variant>
      <vt:variant>
        <vt:i4>5</vt:i4>
      </vt:variant>
      <vt:variant>
        <vt:lpwstr>https://www.agedcarequality.gov.au/providers/quality-standards/strengthened-quality-standards</vt:lpwstr>
      </vt:variant>
      <vt:variant>
        <vt:lpwstr/>
      </vt:variant>
      <vt:variant>
        <vt:i4>1703953</vt:i4>
      </vt:variant>
      <vt:variant>
        <vt:i4>387</vt:i4>
      </vt:variant>
      <vt:variant>
        <vt:i4>0</vt:i4>
      </vt:variant>
      <vt:variant>
        <vt:i4>5</vt:i4>
      </vt:variant>
      <vt:variant>
        <vt:lpwstr>https://www.health.gov.au/resources/publications/support-at-home-program-manual-a-guide-for-registered-providers</vt:lpwstr>
      </vt:variant>
      <vt:variant>
        <vt:lpwstr/>
      </vt:variant>
      <vt:variant>
        <vt:i4>131160</vt:i4>
      </vt:variant>
      <vt:variant>
        <vt:i4>384</vt:i4>
      </vt:variant>
      <vt:variant>
        <vt:i4>0</vt:i4>
      </vt:variant>
      <vt:variant>
        <vt:i4>5</vt:i4>
      </vt:variant>
      <vt:variant>
        <vt:lpwstr>https://www.health.gov.au/resources/publications/summary-of-indicative-support-at-home-prices?language=en</vt:lpwstr>
      </vt:variant>
      <vt:variant>
        <vt:lpwstr/>
      </vt:variant>
      <vt:variant>
        <vt:i4>196695</vt:i4>
      </vt:variant>
      <vt:variant>
        <vt:i4>381</vt:i4>
      </vt:variant>
      <vt:variant>
        <vt:i4>0</vt:i4>
      </vt:variant>
      <vt:variant>
        <vt:i4>5</vt:i4>
      </vt:variant>
      <vt:variant>
        <vt:lpwstr>https://www.health.gov.au/resources/publications/guidance-for-setting-support-at-home-prices-fact-sheet-for-providers?language=en</vt:lpwstr>
      </vt:variant>
      <vt:variant>
        <vt:lpwstr/>
      </vt:variant>
      <vt:variant>
        <vt:i4>1704003</vt:i4>
      </vt:variant>
      <vt:variant>
        <vt:i4>378</vt:i4>
      </vt:variant>
      <vt:variant>
        <vt:i4>0</vt:i4>
      </vt:variant>
      <vt:variant>
        <vt:i4>5</vt:i4>
      </vt:variant>
      <vt:variant>
        <vt:lpwstr>https://www.health.gov.au/resources/publications/support-at-home-service-list</vt:lpwstr>
      </vt:variant>
      <vt:variant>
        <vt:lpwstr/>
      </vt:variant>
      <vt:variant>
        <vt:i4>1703953</vt:i4>
      </vt:variant>
      <vt:variant>
        <vt:i4>375</vt:i4>
      </vt:variant>
      <vt:variant>
        <vt:i4>0</vt:i4>
      </vt:variant>
      <vt:variant>
        <vt:i4>5</vt:i4>
      </vt:variant>
      <vt:variant>
        <vt:lpwstr>https://www.health.gov.au/resources/publications/support-at-home-program-manual-a-guide-for-registered-providers</vt:lpwstr>
      </vt:variant>
      <vt:variant>
        <vt:lpwstr/>
      </vt:variant>
      <vt:variant>
        <vt:i4>458771</vt:i4>
      </vt:variant>
      <vt:variant>
        <vt:i4>372</vt:i4>
      </vt:variant>
      <vt:variant>
        <vt:i4>0</vt:i4>
      </vt:variant>
      <vt:variant>
        <vt:i4>5</vt:i4>
      </vt:variant>
      <vt:variant>
        <vt:lpwstr>https://www.agedcarequality.gov.au/provider-handbook</vt:lpwstr>
      </vt:variant>
      <vt:variant>
        <vt:lpwstr/>
      </vt:variant>
      <vt:variant>
        <vt:i4>7405616</vt:i4>
      </vt:variant>
      <vt:variant>
        <vt:i4>369</vt:i4>
      </vt:variant>
      <vt:variant>
        <vt:i4>0</vt:i4>
      </vt:variant>
      <vt:variant>
        <vt:i4>5</vt:i4>
      </vt:variant>
      <vt:variant>
        <vt:lpwstr>https://www.health.gov.au/our-work/new-model-for-regulating-aged-care/how-it-works</vt:lpwstr>
      </vt:variant>
      <vt:variant>
        <vt:lpwstr/>
      </vt:variant>
      <vt:variant>
        <vt:i4>983068</vt:i4>
      </vt:variant>
      <vt:variant>
        <vt:i4>366</vt:i4>
      </vt:variant>
      <vt:variant>
        <vt:i4>0</vt:i4>
      </vt:variant>
      <vt:variant>
        <vt:i4>5</vt:i4>
      </vt:variant>
      <vt:variant>
        <vt:lpwstr>https://www.health.gov.au/resources/publications/at-hm-scheme-guidelines?language=en</vt:lpwstr>
      </vt:variant>
      <vt:variant>
        <vt:lpwstr/>
      </vt:variant>
      <vt:variant>
        <vt:i4>2883708</vt:i4>
      </vt:variant>
      <vt:variant>
        <vt:i4>363</vt:i4>
      </vt:variant>
      <vt:variant>
        <vt:i4>0</vt:i4>
      </vt:variant>
      <vt:variant>
        <vt:i4>5</vt:i4>
      </vt:variant>
      <vt:variant>
        <vt:lpwstr>https://www.health.gov.au/our-work/single-assessment-system/needs/aboriginal-and-torres-strait-islander-aged-care-assessment-organisations</vt:lpwstr>
      </vt:variant>
      <vt:variant>
        <vt:lpwstr/>
      </vt:variant>
      <vt:variant>
        <vt:i4>24</vt:i4>
      </vt:variant>
      <vt:variant>
        <vt:i4>360</vt:i4>
      </vt:variant>
      <vt:variant>
        <vt:i4>0</vt:i4>
      </vt:variant>
      <vt:variant>
        <vt:i4>5</vt:i4>
      </vt:variant>
      <vt:variant>
        <vt:lpwstr>https://www.health.gov.au/resources/publications/transition-guidance-for-providers-for-older-aboriginal-and-torres-strait-islander-people?language=en</vt:lpwstr>
      </vt:variant>
      <vt:variant>
        <vt:lpwstr/>
      </vt:variant>
      <vt:variant>
        <vt:i4>1704003</vt:i4>
      </vt:variant>
      <vt:variant>
        <vt:i4>357</vt:i4>
      </vt:variant>
      <vt:variant>
        <vt:i4>0</vt:i4>
      </vt:variant>
      <vt:variant>
        <vt:i4>5</vt:i4>
      </vt:variant>
      <vt:variant>
        <vt:lpwstr>https://www.health.gov.au/resources/publications/support-at-home-service-list</vt:lpwstr>
      </vt:variant>
      <vt:variant>
        <vt:lpwstr/>
      </vt:variant>
      <vt:variant>
        <vt:i4>1703953</vt:i4>
      </vt:variant>
      <vt:variant>
        <vt:i4>354</vt:i4>
      </vt:variant>
      <vt:variant>
        <vt:i4>0</vt:i4>
      </vt:variant>
      <vt:variant>
        <vt:i4>5</vt:i4>
      </vt:variant>
      <vt:variant>
        <vt:lpwstr>https://www.health.gov.au/resources/publications/support-at-home-program-manual-a-guide-for-registered-providers</vt:lpwstr>
      </vt:variant>
      <vt:variant>
        <vt:lpwstr/>
      </vt:variant>
      <vt:variant>
        <vt:i4>1966161</vt:i4>
      </vt:variant>
      <vt:variant>
        <vt:i4>351</vt:i4>
      </vt:variant>
      <vt:variant>
        <vt:i4>0</vt:i4>
      </vt:variant>
      <vt:variant>
        <vt:i4>5</vt:i4>
      </vt:variant>
      <vt:variant>
        <vt:lpwstr>https://www.health.gov.au/resources/publications/restorative-care-pathway-clinical-guidelines?language=en</vt:lpwstr>
      </vt:variant>
      <vt:variant>
        <vt:lpwstr/>
      </vt:variant>
      <vt:variant>
        <vt:i4>3342450</vt:i4>
      </vt:variant>
      <vt:variant>
        <vt:i4>348</vt:i4>
      </vt:variant>
      <vt:variant>
        <vt:i4>0</vt:i4>
      </vt:variant>
      <vt:variant>
        <vt:i4>5</vt:i4>
      </vt:variant>
      <vt:variant>
        <vt:lpwstr>https://www.health.gov.au/our-work/aged-care-act/prepare/elearning-for-aged-care-workers-and-volunteers</vt:lpwstr>
      </vt:variant>
      <vt:variant>
        <vt:lpwstr/>
      </vt:variant>
      <vt:variant>
        <vt:i4>2490483</vt:i4>
      </vt:variant>
      <vt:variant>
        <vt:i4>345</vt:i4>
      </vt:variant>
      <vt:variant>
        <vt:i4>0</vt:i4>
      </vt:variant>
      <vt:variant>
        <vt:i4>5</vt:i4>
      </vt:variant>
      <vt:variant>
        <vt:lpwstr>https://www.health.gov.au/our-work/aged-care-act/prepare/elearning-for-aged-care-providers</vt:lpwstr>
      </vt:variant>
      <vt:variant>
        <vt:lpwstr/>
      </vt:variant>
      <vt:variant>
        <vt:i4>1310721</vt:i4>
      </vt:variant>
      <vt:variant>
        <vt:i4>342</vt:i4>
      </vt:variant>
      <vt:variant>
        <vt:i4>0</vt:i4>
      </vt:variant>
      <vt:variant>
        <vt:i4>5</vt:i4>
      </vt:variant>
      <vt:variant>
        <vt:lpwstr>https://www.health.gov.au/our-work/aged-care-act/prepare/elearning-for-older-people-their-families-and-carers</vt:lpwstr>
      </vt:variant>
      <vt:variant>
        <vt:lpwstr/>
      </vt:variant>
      <vt:variant>
        <vt:i4>3080296</vt:i4>
      </vt:variant>
      <vt:variant>
        <vt:i4>339</vt:i4>
      </vt:variant>
      <vt:variant>
        <vt:i4>0</vt:i4>
      </vt:variant>
      <vt:variant>
        <vt:i4>5</vt:i4>
      </vt:variant>
      <vt:variant>
        <vt:lpwstr>https://www.health.gov.au/node/54180</vt:lpwstr>
      </vt:variant>
      <vt:variant>
        <vt:lpwstr>education-and-training</vt:lpwstr>
      </vt:variant>
      <vt:variant>
        <vt:i4>6160499</vt:i4>
      </vt:variant>
      <vt:variant>
        <vt:i4>336</vt:i4>
      </vt:variant>
      <vt:variant>
        <vt:i4>0</vt:i4>
      </vt:variant>
      <vt:variant>
        <vt:i4>5</vt:i4>
      </vt:variant>
      <vt:variant>
        <vt:lpwstr>mailto:sah.implementation@health.gov.au</vt:lpwstr>
      </vt:variant>
      <vt:variant>
        <vt:lpwstr/>
      </vt:variant>
      <vt:variant>
        <vt:i4>65557</vt:i4>
      </vt:variant>
      <vt:variant>
        <vt:i4>333</vt:i4>
      </vt:variant>
      <vt:variant>
        <vt:i4>0</vt:i4>
      </vt:variant>
      <vt:variant>
        <vt:i4>5</vt:i4>
      </vt:variant>
      <vt:variant>
        <vt:lpwstr>https://www.health.gov.au/our-work/support-at-home/support-at-home-provider-training</vt:lpwstr>
      </vt:variant>
      <vt:variant>
        <vt:lpwstr/>
      </vt:variant>
      <vt:variant>
        <vt:i4>1769498</vt:i4>
      </vt:variant>
      <vt:variant>
        <vt:i4>330</vt:i4>
      </vt:variant>
      <vt:variant>
        <vt:i4>0</vt:i4>
      </vt:variant>
      <vt:variant>
        <vt:i4>5</vt:i4>
      </vt:variant>
      <vt:variant>
        <vt:lpwstr>https://www.health.gov.au/resources/collections/my-aged-care-service-and-support-portal-resources</vt:lpwstr>
      </vt:variant>
      <vt:variant>
        <vt:lpwstr/>
      </vt:variant>
      <vt:variant>
        <vt:i4>7667808</vt:i4>
      </vt:variant>
      <vt:variant>
        <vt:i4>327</vt:i4>
      </vt:variant>
      <vt:variant>
        <vt:i4>0</vt:i4>
      </vt:variant>
      <vt:variant>
        <vt:i4>5</vt:i4>
      </vt:variant>
      <vt:variant>
        <vt:lpwstr>https://www.health.gov.au/resources/publications/submit-a-support-at-home-claim?language=en</vt:lpwstr>
      </vt:variant>
      <vt:variant>
        <vt:lpwstr/>
      </vt:variant>
      <vt:variant>
        <vt:i4>7340078</vt:i4>
      </vt:variant>
      <vt:variant>
        <vt:i4>324</vt:i4>
      </vt:variant>
      <vt:variant>
        <vt:i4>0</vt:i4>
      </vt:variant>
      <vt:variant>
        <vt:i4>5</vt:i4>
      </vt:variant>
      <vt:variant>
        <vt:lpwstr>https://www.health.gov.au/resources/publications/support-at-home-user-guide-submitting-claims-to-the-aged-care-provider-portal?language=en</vt:lpwstr>
      </vt:variant>
      <vt:variant>
        <vt:lpwstr/>
      </vt:variant>
      <vt:variant>
        <vt:i4>5570645</vt:i4>
      </vt:variant>
      <vt:variant>
        <vt:i4>321</vt:i4>
      </vt:variant>
      <vt:variant>
        <vt:i4>0</vt:i4>
      </vt:variant>
      <vt:variant>
        <vt:i4>5</vt:i4>
      </vt:variant>
      <vt:variant>
        <vt:lpwstr>https://healthsoftware.humanservices.gov.au/claiming/ext-vnd/home</vt:lpwstr>
      </vt:variant>
      <vt:variant>
        <vt:lpwstr/>
      </vt:variant>
      <vt:variant>
        <vt:i4>1966170</vt:i4>
      </vt:variant>
      <vt:variant>
        <vt:i4>318</vt:i4>
      </vt:variant>
      <vt:variant>
        <vt:i4>0</vt:i4>
      </vt:variant>
      <vt:variant>
        <vt:i4>5</vt:i4>
      </vt:variant>
      <vt:variant>
        <vt:lpwstr>https://www.health.gov.au/resources/publications/support-at-home-claims-and-payments-business-rules-guidance</vt:lpwstr>
      </vt:variant>
      <vt:variant>
        <vt:lpwstr/>
      </vt:variant>
      <vt:variant>
        <vt:i4>2359333</vt:i4>
      </vt:variant>
      <vt:variant>
        <vt:i4>315</vt:i4>
      </vt:variant>
      <vt:variant>
        <vt:i4>0</vt:i4>
      </vt:variant>
      <vt:variant>
        <vt:i4>5</vt:i4>
      </vt:variant>
      <vt:variant>
        <vt:lpwstr>https://www.health.gov.au/resources/publications/support-at-home-the-new-priority-system-and-funding-allocation</vt:lpwstr>
      </vt:variant>
      <vt:variant>
        <vt:lpwstr/>
      </vt:variant>
      <vt:variant>
        <vt:i4>327764</vt:i4>
      </vt:variant>
      <vt:variant>
        <vt:i4>312</vt:i4>
      </vt:variant>
      <vt:variant>
        <vt:i4>0</vt:i4>
      </vt:variant>
      <vt:variant>
        <vt:i4>5</vt:i4>
      </vt:variant>
      <vt:variant>
        <vt:lpwstr>https://www.health.gov.au/resources/publications/at-hm-scheme-data-collection?language=en</vt:lpwstr>
      </vt:variant>
      <vt:variant>
        <vt:lpwstr/>
      </vt:variant>
      <vt:variant>
        <vt:i4>7471230</vt:i4>
      </vt:variant>
      <vt:variant>
        <vt:i4>309</vt:i4>
      </vt:variant>
      <vt:variant>
        <vt:i4>0</vt:i4>
      </vt:variant>
      <vt:variant>
        <vt:i4>5</vt:i4>
      </vt:variant>
      <vt:variant>
        <vt:lpwstr>https://www.servicesaustralia.gov.au/sites/default/files/2025-09/support-at-home-resources.zip</vt:lpwstr>
      </vt:variant>
      <vt:variant>
        <vt:lpwstr/>
      </vt:variant>
      <vt:variant>
        <vt:i4>2228262</vt:i4>
      </vt:variant>
      <vt:variant>
        <vt:i4>306</vt:i4>
      </vt:variant>
      <vt:variant>
        <vt:i4>0</vt:i4>
      </vt:variant>
      <vt:variant>
        <vt:i4>5</vt:i4>
      </vt:variant>
      <vt:variant>
        <vt:lpwstr>https://www.servicesaustralia.gov.au/providing-home-care?context=20</vt:lpwstr>
      </vt:variant>
      <vt:variant>
        <vt:lpwstr/>
      </vt:variant>
      <vt:variant>
        <vt:i4>2097271</vt:i4>
      </vt:variant>
      <vt:variant>
        <vt:i4>303</vt:i4>
      </vt:variant>
      <vt:variant>
        <vt:i4>0</vt:i4>
      </vt:variant>
      <vt:variant>
        <vt:i4>5</vt:i4>
      </vt:variant>
      <vt:variant>
        <vt:lpwstr>https://www.health.gov.au/resources/publications/end-of-life-pathway-fact-sheet-for-doctors-and-nurse-practitioners?language=en</vt:lpwstr>
      </vt:variant>
      <vt:variant>
        <vt:lpwstr/>
      </vt:variant>
      <vt:variant>
        <vt:i4>3080252</vt:i4>
      </vt:variant>
      <vt:variant>
        <vt:i4>300</vt:i4>
      </vt:variant>
      <vt:variant>
        <vt:i4>0</vt:i4>
      </vt:variant>
      <vt:variant>
        <vt:i4>5</vt:i4>
      </vt:variant>
      <vt:variant>
        <vt:lpwstr>https://www.health.gov.au/resources/publications/support-at-home-prices-for-allied-health-and-nursing-services-fact-sheet-for-providers?language=en</vt:lpwstr>
      </vt:variant>
      <vt:variant>
        <vt:lpwstr/>
      </vt:variant>
      <vt:variant>
        <vt:i4>24</vt:i4>
      </vt:variant>
      <vt:variant>
        <vt:i4>297</vt:i4>
      </vt:variant>
      <vt:variant>
        <vt:i4>0</vt:i4>
      </vt:variant>
      <vt:variant>
        <vt:i4>5</vt:i4>
      </vt:variant>
      <vt:variant>
        <vt:lpwstr>https://www.health.gov.au/resources/publications/transition-guidance-for-providers-for-older-aboriginal-and-torres-strait-islander-people?language=en</vt:lpwstr>
      </vt:variant>
      <vt:variant>
        <vt:lpwstr/>
      </vt:variant>
      <vt:variant>
        <vt:i4>262235</vt:i4>
      </vt:variant>
      <vt:variant>
        <vt:i4>294</vt:i4>
      </vt:variant>
      <vt:variant>
        <vt:i4>0</vt:i4>
      </vt:variant>
      <vt:variant>
        <vt:i4>5</vt:i4>
      </vt:variant>
      <vt:variant>
        <vt:lpwstr>https://www.health.gov.au/resources/publications/support-at-home-key-messaging-for-older-people-on-service-agreements?language=en</vt:lpwstr>
      </vt:variant>
      <vt:variant>
        <vt:lpwstr/>
      </vt:variant>
      <vt:variant>
        <vt:i4>655424</vt:i4>
      </vt:variant>
      <vt:variant>
        <vt:i4>291</vt:i4>
      </vt:variant>
      <vt:variant>
        <vt:i4>0</vt:i4>
      </vt:variant>
      <vt:variant>
        <vt:i4>5</vt:i4>
      </vt:variant>
      <vt:variant>
        <vt:lpwstr>https://www.health.gov.au/resources/publications/support-at-home-template-for-service-agreements?language=en</vt:lpwstr>
      </vt:variant>
      <vt:variant>
        <vt:lpwstr/>
      </vt:variant>
      <vt:variant>
        <vt:i4>2228335</vt:i4>
      </vt:variant>
      <vt:variant>
        <vt:i4>288</vt:i4>
      </vt:variant>
      <vt:variant>
        <vt:i4>0</vt:i4>
      </vt:variant>
      <vt:variant>
        <vt:i4>5</vt:i4>
      </vt:variant>
      <vt:variant>
        <vt:lpwstr>https://www.health.gov.au/resources/publications/support-at-home-checklist-for-providers-on-service-agreements?language=en</vt:lpwstr>
      </vt:variant>
      <vt:variant>
        <vt:lpwstr/>
      </vt:variant>
      <vt:variant>
        <vt:i4>524377</vt:i4>
      </vt:variant>
      <vt:variant>
        <vt:i4>285</vt:i4>
      </vt:variant>
      <vt:variant>
        <vt:i4>0</vt:i4>
      </vt:variant>
      <vt:variant>
        <vt:i4>5</vt:i4>
      </vt:variant>
      <vt:variant>
        <vt:lpwstr>https://www.health.gov.au/resources/publications/support-at-home-guidance-for-providers-on-service-agreements?language=en</vt:lpwstr>
      </vt:variant>
      <vt:variant>
        <vt:lpwstr/>
      </vt:variant>
      <vt:variant>
        <vt:i4>5308500</vt:i4>
      </vt:variant>
      <vt:variant>
        <vt:i4>282</vt:i4>
      </vt:variant>
      <vt:variant>
        <vt:i4>0</vt:i4>
      </vt:variant>
      <vt:variant>
        <vt:i4>5</vt:i4>
      </vt:variant>
      <vt:variant>
        <vt:lpwstr>https://www.health.gov.au/resources/publications/support-at-home-program-pooled-care-management-funding-and-service-delivery-branches-fact-sheet?language=en</vt:lpwstr>
      </vt:variant>
      <vt:variant>
        <vt:lpwstr/>
      </vt:variant>
      <vt:variant>
        <vt:i4>2883696</vt:i4>
      </vt:variant>
      <vt:variant>
        <vt:i4>279</vt:i4>
      </vt:variant>
      <vt:variant>
        <vt:i4>0</vt:i4>
      </vt:variant>
      <vt:variant>
        <vt:i4>5</vt:i4>
      </vt:variant>
      <vt:variant>
        <vt:lpwstr>https://www.health.gov.au/resources/publications/guide-for-short-term-restorative-care-providers-transitioning-to-the-restorative-care-pathway?language=en</vt:lpwstr>
      </vt:variant>
      <vt:variant>
        <vt:lpwstr/>
      </vt:variant>
      <vt:variant>
        <vt:i4>7405619</vt:i4>
      </vt:variant>
      <vt:variant>
        <vt:i4>276</vt:i4>
      </vt:variant>
      <vt:variant>
        <vt:i4>0</vt:i4>
      </vt:variant>
      <vt:variant>
        <vt:i4>5</vt:i4>
      </vt:variant>
      <vt:variant>
        <vt:lpwstr>https://www.health.gov.au/resources/publications/guidance-for-support-at-home-care-partners?language=en</vt:lpwstr>
      </vt:variant>
      <vt:variant>
        <vt:lpwstr/>
      </vt:variant>
      <vt:variant>
        <vt:i4>2424868</vt:i4>
      </vt:variant>
      <vt:variant>
        <vt:i4>273</vt:i4>
      </vt:variant>
      <vt:variant>
        <vt:i4>0</vt:i4>
      </vt:variant>
      <vt:variant>
        <vt:i4>5</vt:i4>
      </vt:variant>
      <vt:variant>
        <vt:lpwstr>https://www.health.gov.au/resources/videos/new-aged-care-act-starts-1-november?language=en</vt:lpwstr>
      </vt:variant>
      <vt:variant>
        <vt:lpwstr/>
      </vt:variant>
      <vt:variant>
        <vt:i4>5898267</vt:i4>
      </vt:variant>
      <vt:variant>
        <vt:i4>270</vt:i4>
      </vt:variant>
      <vt:variant>
        <vt:i4>0</vt:i4>
      </vt:variant>
      <vt:variant>
        <vt:i4>5</vt:i4>
      </vt:variant>
      <vt:variant>
        <vt:lpwstr>https://www.health.gov.au/resources/videos/support-at-home-starts-1-november?language=en</vt:lpwstr>
      </vt:variant>
      <vt:variant>
        <vt:lpwstr/>
      </vt:variant>
      <vt:variant>
        <vt:i4>6094875</vt:i4>
      </vt:variant>
      <vt:variant>
        <vt:i4>267</vt:i4>
      </vt:variant>
      <vt:variant>
        <vt:i4>0</vt:i4>
      </vt:variant>
      <vt:variant>
        <vt:i4>5</vt:i4>
      </vt:variant>
      <vt:variant>
        <vt:lpwstr>https://www.health.gov.au/resources/publications/aged-care-act-open-letter-to-aged-care-providers-from-the-minister-for-aged-care-and-seniors?language=en</vt:lpwstr>
      </vt:variant>
      <vt:variant>
        <vt:lpwstr/>
      </vt:variant>
      <vt:variant>
        <vt:i4>4063272</vt:i4>
      </vt:variant>
      <vt:variant>
        <vt:i4>264</vt:i4>
      </vt:variant>
      <vt:variant>
        <vt:i4>0</vt:i4>
      </vt:variant>
      <vt:variant>
        <vt:i4>5</vt:i4>
      </vt:variant>
      <vt:variant>
        <vt:lpwstr>https://www.health.gov.au/resources/publications/aged-care-act-open-letter-to-older-people-from-the-minister-for-aged-care-and-seniors?language=en</vt:lpwstr>
      </vt:variant>
      <vt:variant>
        <vt:lpwstr/>
      </vt:variant>
      <vt:variant>
        <vt:i4>3735656</vt:i4>
      </vt:variant>
      <vt:variant>
        <vt:i4>261</vt:i4>
      </vt:variant>
      <vt:variant>
        <vt:i4>0</vt:i4>
      </vt:variant>
      <vt:variant>
        <vt:i4>5</vt:i4>
      </vt:variant>
      <vt:variant>
        <vt:lpwstr>https://www.health.gov.au/resources/publications/aged-care-act-open-letter-to-aged-care-workers-from-the-minister-for-aged-care-and-seniors?language=en</vt:lpwstr>
      </vt:variant>
      <vt:variant>
        <vt:lpwstr/>
      </vt:variant>
      <vt:variant>
        <vt:i4>3604528</vt:i4>
      </vt:variant>
      <vt:variant>
        <vt:i4>258</vt:i4>
      </vt:variant>
      <vt:variant>
        <vt:i4>0</vt:i4>
      </vt:variant>
      <vt:variant>
        <vt:i4>5</vt:i4>
      </vt:variant>
      <vt:variant>
        <vt:lpwstr>https://www.health.gov.au/resources/publications/checklist-for-hcp-care-recipients-transitioning-to-support-at-home?language=en</vt:lpwstr>
      </vt:variant>
      <vt:variant>
        <vt:lpwstr/>
      </vt:variant>
      <vt:variant>
        <vt:i4>3473526</vt:i4>
      </vt:variant>
      <vt:variant>
        <vt:i4>255</vt:i4>
      </vt:variant>
      <vt:variant>
        <vt:i4>0</vt:i4>
      </vt:variant>
      <vt:variant>
        <vt:i4>5</vt:i4>
      </vt:variant>
      <vt:variant>
        <vt:lpwstr>https://www.health.gov.au/resources/publications/letter-to-older-people-about-the-support-at-home-program-approved-after-12-september-2024</vt:lpwstr>
      </vt:variant>
      <vt:variant>
        <vt:lpwstr/>
      </vt:variant>
      <vt:variant>
        <vt:i4>6619195</vt:i4>
      </vt:variant>
      <vt:variant>
        <vt:i4>252</vt:i4>
      </vt:variant>
      <vt:variant>
        <vt:i4>0</vt:i4>
      </vt:variant>
      <vt:variant>
        <vt:i4>5</vt:i4>
      </vt:variant>
      <vt:variant>
        <vt:lpwstr>https://www.health.gov.au/resources/publications/letter-to-older-people-about-the-support-at-home-program-part-pensioner-approved-before-12-september-2024</vt:lpwstr>
      </vt:variant>
      <vt:variant>
        <vt:lpwstr/>
      </vt:variant>
      <vt:variant>
        <vt:i4>4194387</vt:i4>
      </vt:variant>
      <vt:variant>
        <vt:i4>249</vt:i4>
      </vt:variant>
      <vt:variant>
        <vt:i4>0</vt:i4>
      </vt:variant>
      <vt:variant>
        <vt:i4>5</vt:i4>
      </vt:variant>
      <vt:variant>
        <vt:lpwstr>https://www.health.gov.au/resources/publications/letter-to-older-people-about-the-support-at-home-program-full-pensioner-approved-after-12-september-2024</vt:lpwstr>
      </vt:variant>
      <vt:variant>
        <vt:lpwstr/>
      </vt:variant>
      <vt:variant>
        <vt:i4>6881331</vt:i4>
      </vt:variant>
      <vt:variant>
        <vt:i4>246</vt:i4>
      </vt:variant>
      <vt:variant>
        <vt:i4>0</vt:i4>
      </vt:variant>
      <vt:variant>
        <vt:i4>5</vt:i4>
      </vt:variant>
      <vt:variant>
        <vt:lpwstr>https://www.health.gov.au/resources/publications/letter-to-older-people-about-the-support-at-home-program-full-pensioner-approved-before-12-september-2024</vt:lpwstr>
      </vt:variant>
      <vt:variant>
        <vt:lpwstr/>
      </vt:variant>
      <vt:variant>
        <vt:i4>6160478</vt:i4>
      </vt:variant>
      <vt:variant>
        <vt:i4>243</vt:i4>
      </vt:variant>
      <vt:variant>
        <vt:i4>0</vt:i4>
      </vt:variant>
      <vt:variant>
        <vt:i4>5</vt:i4>
      </vt:variant>
      <vt:variant>
        <vt:lpwstr>https://www.health.gov.au/resources/publications/support-at-home-letters-frequently-asked-questions-for-older-people</vt:lpwstr>
      </vt:variant>
      <vt:variant>
        <vt:lpwstr/>
      </vt:variant>
      <vt:variant>
        <vt:i4>1572935</vt:i4>
      </vt:variant>
      <vt:variant>
        <vt:i4>240</vt:i4>
      </vt:variant>
      <vt:variant>
        <vt:i4>0</vt:i4>
      </vt:variant>
      <vt:variant>
        <vt:i4>5</vt:i4>
      </vt:variant>
      <vt:variant>
        <vt:lpwstr>https://www.health.gov.au/resources/publications/support-at-home-letters-frequently-asked-questions-for-providers</vt:lpwstr>
      </vt:variant>
      <vt:variant>
        <vt:lpwstr/>
      </vt:variant>
      <vt:variant>
        <vt:i4>6029316</vt:i4>
      </vt:variant>
      <vt:variant>
        <vt:i4>237</vt:i4>
      </vt:variant>
      <vt:variant>
        <vt:i4>0</vt:i4>
      </vt:variant>
      <vt:variant>
        <vt:i4>5</vt:i4>
      </vt:variant>
      <vt:variant>
        <vt:lpwstr>https://www.health.gov.au/resources/publications/letter-to-older-people-approved-for-home-care-packages-before-12-september-2024?language=en</vt:lpwstr>
      </vt:variant>
      <vt:variant>
        <vt:lpwstr/>
      </vt:variant>
      <vt:variant>
        <vt:i4>7208997</vt:i4>
      </vt:variant>
      <vt:variant>
        <vt:i4>234</vt:i4>
      </vt:variant>
      <vt:variant>
        <vt:i4>0</vt:i4>
      </vt:variant>
      <vt:variant>
        <vt:i4>5</vt:i4>
      </vt:variant>
      <vt:variant>
        <vt:lpwstr>https://www.health.gov.au/resources/publications/letter-to-older-people-approved-for-home-care-packages-after-12-september-2024?language=en</vt:lpwstr>
      </vt:variant>
      <vt:variant>
        <vt:lpwstr/>
      </vt:variant>
      <vt:variant>
        <vt:i4>5242906</vt:i4>
      </vt:variant>
      <vt:variant>
        <vt:i4>231</vt:i4>
      </vt:variant>
      <vt:variant>
        <vt:i4>0</vt:i4>
      </vt:variant>
      <vt:variant>
        <vt:i4>5</vt:i4>
      </vt:variant>
      <vt:variant>
        <vt:lpwstr>https://www.health.gov.au/resources/publications/support-at-home-pricing-faqs?language=en</vt:lpwstr>
      </vt:variant>
      <vt:variant>
        <vt:lpwstr/>
      </vt:variant>
      <vt:variant>
        <vt:i4>131160</vt:i4>
      </vt:variant>
      <vt:variant>
        <vt:i4>228</vt:i4>
      </vt:variant>
      <vt:variant>
        <vt:i4>0</vt:i4>
      </vt:variant>
      <vt:variant>
        <vt:i4>5</vt:i4>
      </vt:variant>
      <vt:variant>
        <vt:lpwstr>https://www.health.gov.au/resources/publications/summary-of-indicative-support-at-home-prices?language=en</vt:lpwstr>
      </vt:variant>
      <vt:variant>
        <vt:lpwstr/>
      </vt:variant>
      <vt:variant>
        <vt:i4>196695</vt:i4>
      </vt:variant>
      <vt:variant>
        <vt:i4>225</vt:i4>
      </vt:variant>
      <vt:variant>
        <vt:i4>0</vt:i4>
      </vt:variant>
      <vt:variant>
        <vt:i4>5</vt:i4>
      </vt:variant>
      <vt:variant>
        <vt:lpwstr>https://www.health.gov.au/resources/publications/guidance-for-setting-support-at-home-prices-fact-sheet-for-providers?language=en</vt:lpwstr>
      </vt:variant>
      <vt:variant>
        <vt:lpwstr/>
      </vt:variant>
      <vt:variant>
        <vt:i4>983125</vt:i4>
      </vt:variant>
      <vt:variant>
        <vt:i4>222</vt:i4>
      </vt:variant>
      <vt:variant>
        <vt:i4>0</vt:i4>
      </vt:variant>
      <vt:variant>
        <vt:i4>5</vt:i4>
      </vt:variant>
      <vt:variant>
        <vt:lpwstr>https://www.health.gov.au/resources/publications/consumer-protections-for-support-at-home-prices-fact-sheet-for-providers?language=en</vt:lpwstr>
      </vt:variant>
      <vt:variant>
        <vt:lpwstr/>
      </vt:variant>
      <vt:variant>
        <vt:i4>7864439</vt:i4>
      </vt:variant>
      <vt:variant>
        <vt:i4>219</vt:i4>
      </vt:variant>
      <vt:variant>
        <vt:i4>0</vt:i4>
      </vt:variant>
      <vt:variant>
        <vt:i4>5</vt:i4>
      </vt:variant>
      <vt:variant>
        <vt:lpwstr>https://www.health.gov.au/our-work/aged-care-reforms/navigating-the-reforms</vt:lpwstr>
      </vt:variant>
      <vt:variant>
        <vt:lpwstr/>
      </vt:variant>
      <vt:variant>
        <vt:i4>5111822</vt:i4>
      </vt:variant>
      <vt:variant>
        <vt:i4>216</vt:i4>
      </vt:variant>
      <vt:variant>
        <vt:i4>0</vt:i4>
      </vt:variant>
      <vt:variant>
        <vt:i4>5</vt:i4>
      </vt:variant>
      <vt:variant>
        <vt:lpwstr>https://www.health.gov.au/resources/publications/support-at-home-program-frequently-asked-questions-for-providers?language=en</vt:lpwstr>
      </vt:variant>
      <vt:variant>
        <vt:lpwstr/>
      </vt:variant>
      <vt:variant>
        <vt:i4>5636097</vt:i4>
      </vt:variant>
      <vt:variant>
        <vt:i4>213</vt:i4>
      </vt:variant>
      <vt:variant>
        <vt:i4>0</vt:i4>
      </vt:variant>
      <vt:variant>
        <vt:i4>5</vt:i4>
      </vt:variant>
      <vt:variant>
        <vt:lpwstr>https://www.health.gov.au/resources/videos/support-at-home-contributions-for-older-people?language=en</vt:lpwstr>
      </vt:variant>
      <vt:variant>
        <vt:lpwstr/>
      </vt:variant>
      <vt:variant>
        <vt:i4>262219</vt:i4>
      </vt:variant>
      <vt:variant>
        <vt:i4>210</vt:i4>
      </vt:variant>
      <vt:variant>
        <vt:i4>0</vt:i4>
      </vt:variant>
      <vt:variant>
        <vt:i4>5</vt:i4>
      </vt:variant>
      <vt:variant>
        <vt:lpwstr>https://www.health.gov.au/resources/videos/support-at-home-overview-for-older-people?language=en</vt:lpwstr>
      </vt:variant>
      <vt:variant>
        <vt:lpwstr/>
      </vt:variant>
      <vt:variant>
        <vt:i4>3538985</vt:i4>
      </vt:variant>
      <vt:variant>
        <vt:i4>207</vt:i4>
      </vt:variant>
      <vt:variant>
        <vt:i4>0</vt:i4>
      </vt:variant>
      <vt:variant>
        <vt:i4>5</vt:i4>
      </vt:variant>
      <vt:variant>
        <vt:lpwstr>https://www.health.gov.au/resources/videos/support-at-home-overview-for-providersworkforce?language=en</vt:lpwstr>
      </vt:variant>
      <vt:variant>
        <vt:lpwstr/>
      </vt:variant>
      <vt:variant>
        <vt:i4>1966161</vt:i4>
      </vt:variant>
      <vt:variant>
        <vt:i4>204</vt:i4>
      </vt:variant>
      <vt:variant>
        <vt:i4>0</vt:i4>
      </vt:variant>
      <vt:variant>
        <vt:i4>5</vt:i4>
      </vt:variant>
      <vt:variant>
        <vt:lpwstr>https://www.health.gov.au/resources/publications/restorative-care-pathway-clinical-guidelines?language=en</vt:lpwstr>
      </vt:variant>
      <vt:variant>
        <vt:lpwstr/>
      </vt:variant>
      <vt:variant>
        <vt:i4>5898245</vt:i4>
      </vt:variant>
      <vt:variant>
        <vt:i4>201</vt:i4>
      </vt:variant>
      <vt:variant>
        <vt:i4>0</vt:i4>
      </vt:variant>
      <vt:variant>
        <vt:i4>5</vt:i4>
      </vt:variant>
      <vt:variant>
        <vt:lpwstr>https://www.health.gov.au/resources/publications/hardship-assistance-for-aged-care-fact-sheet?language=en</vt:lpwstr>
      </vt:variant>
      <vt:variant>
        <vt:lpwstr/>
      </vt:variant>
      <vt:variant>
        <vt:i4>2687027</vt:i4>
      </vt:variant>
      <vt:variant>
        <vt:i4>198</vt:i4>
      </vt:variant>
      <vt:variant>
        <vt:i4>0</vt:i4>
      </vt:variant>
      <vt:variant>
        <vt:i4>5</vt:i4>
      </vt:variant>
      <vt:variant>
        <vt:lpwstr>https://www.health.gov.au/resources/publications/support-at-home-program-participant-contributions?language=en</vt:lpwstr>
      </vt:variant>
      <vt:variant>
        <vt:lpwstr/>
      </vt:variant>
      <vt:variant>
        <vt:i4>4325383</vt:i4>
      </vt:variant>
      <vt:variant>
        <vt:i4>195</vt:i4>
      </vt:variant>
      <vt:variant>
        <vt:i4>0</vt:i4>
      </vt:variant>
      <vt:variant>
        <vt:i4>5</vt:i4>
      </vt:variant>
      <vt:variant>
        <vt:lpwstr>https://www.health.gov.au/resources/publications/support-at-home-program-classifications-and-budgets?language=en</vt:lpwstr>
      </vt:variant>
      <vt:variant>
        <vt:lpwstr/>
      </vt:variant>
      <vt:variant>
        <vt:i4>851986</vt:i4>
      </vt:variant>
      <vt:variant>
        <vt:i4>192</vt:i4>
      </vt:variant>
      <vt:variant>
        <vt:i4>0</vt:i4>
      </vt:variant>
      <vt:variant>
        <vt:i4>5</vt:i4>
      </vt:variant>
      <vt:variant>
        <vt:lpwstr>https://www.health.gov.au/resources/publications/support-at-home-program-self-management?language=en</vt:lpwstr>
      </vt:variant>
      <vt:variant>
        <vt:lpwstr/>
      </vt:variant>
      <vt:variant>
        <vt:i4>196629</vt:i4>
      </vt:variant>
      <vt:variant>
        <vt:i4>189</vt:i4>
      </vt:variant>
      <vt:variant>
        <vt:i4>0</vt:i4>
      </vt:variant>
      <vt:variant>
        <vt:i4>5</vt:i4>
      </vt:variant>
      <vt:variant>
        <vt:lpwstr>https://www.health.gov.au/resources/publications/support-at-home-program-care-management?language=en</vt:lpwstr>
      </vt:variant>
      <vt:variant>
        <vt:lpwstr/>
      </vt:variant>
      <vt:variant>
        <vt:i4>1572889</vt:i4>
      </vt:variant>
      <vt:variant>
        <vt:i4>186</vt:i4>
      </vt:variant>
      <vt:variant>
        <vt:i4>0</vt:i4>
      </vt:variant>
      <vt:variant>
        <vt:i4>5</vt:i4>
      </vt:variant>
      <vt:variant>
        <vt:lpwstr>https://www.health.gov.au/resources/publications/support-at-home-program-assistive-technology-and-home-modifications-at-hm-scheme?language=en</vt:lpwstr>
      </vt:variant>
      <vt:variant>
        <vt:lpwstr/>
      </vt:variant>
      <vt:variant>
        <vt:i4>458817</vt:i4>
      </vt:variant>
      <vt:variant>
        <vt:i4>183</vt:i4>
      </vt:variant>
      <vt:variant>
        <vt:i4>0</vt:i4>
      </vt:variant>
      <vt:variant>
        <vt:i4>5</vt:i4>
      </vt:variant>
      <vt:variant>
        <vt:lpwstr>https://www.health.gov.au/resources/publications/support-at-home-program-restorative-care-pathway?language=en</vt:lpwstr>
      </vt:variant>
      <vt:variant>
        <vt:lpwstr/>
      </vt:variant>
      <vt:variant>
        <vt:i4>917532</vt:i4>
      </vt:variant>
      <vt:variant>
        <vt:i4>180</vt:i4>
      </vt:variant>
      <vt:variant>
        <vt:i4>0</vt:i4>
      </vt:variant>
      <vt:variant>
        <vt:i4>5</vt:i4>
      </vt:variant>
      <vt:variant>
        <vt:lpwstr>https://www.health.gov.au/resources/publications/support-at-home-program-end-of-life-pathway?language=en</vt:lpwstr>
      </vt:variant>
      <vt:variant>
        <vt:lpwstr/>
      </vt:variant>
      <vt:variant>
        <vt:i4>6094848</vt:i4>
      </vt:variant>
      <vt:variant>
        <vt:i4>177</vt:i4>
      </vt:variant>
      <vt:variant>
        <vt:i4>0</vt:i4>
      </vt:variant>
      <vt:variant>
        <vt:i4>5</vt:i4>
      </vt:variant>
      <vt:variant>
        <vt:lpwstr>https://www.health.gov.au/resources/publications/support-at-home-program-services?language=en</vt:lpwstr>
      </vt:variant>
      <vt:variant>
        <vt:lpwstr/>
      </vt:variant>
      <vt:variant>
        <vt:i4>8192119</vt:i4>
      </vt:variant>
      <vt:variant>
        <vt:i4>174</vt:i4>
      </vt:variant>
      <vt:variant>
        <vt:i4>0</vt:i4>
      </vt:variant>
      <vt:variant>
        <vt:i4>5</vt:i4>
      </vt:variant>
      <vt:variant>
        <vt:lpwstr>https://www.health.gov.au/resources/publications/support-at-home-monthly-statement-template</vt:lpwstr>
      </vt:variant>
      <vt:variant>
        <vt:lpwstr/>
      </vt:variant>
      <vt:variant>
        <vt:i4>2883646</vt:i4>
      </vt:variant>
      <vt:variant>
        <vt:i4>171</vt:i4>
      </vt:variant>
      <vt:variant>
        <vt:i4>0</vt:i4>
      </vt:variant>
      <vt:variant>
        <vt:i4>5</vt:i4>
      </vt:variant>
      <vt:variant>
        <vt:lpwstr>https://www.health.gov.au/resources/publications/support-at-home-program-booklet-for-older-aboriginal-and-torres-strait-islander-people-families-and-carers?language=en</vt:lpwstr>
      </vt:variant>
      <vt:variant>
        <vt:lpwstr/>
      </vt:variant>
      <vt:variant>
        <vt:i4>131138</vt:i4>
      </vt:variant>
      <vt:variant>
        <vt:i4>168</vt:i4>
      </vt:variant>
      <vt:variant>
        <vt:i4>0</vt:i4>
      </vt:variant>
      <vt:variant>
        <vt:i4>5</vt:i4>
      </vt:variant>
      <vt:variant>
        <vt:lpwstr>https://www.health.gov.au/resources/publications/support-at-home-program-booklet-for-older-people-families-and-carers?language=en</vt:lpwstr>
      </vt:variant>
      <vt:variant>
        <vt:lpwstr/>
      </vt:variant>
      <vt:variant>
        <vt:i4>3801126</vt:i4>
      </vt:variant>
      <vt:variant>
        <vt:i4>165</vt:i4>
      </vt:variant>
      <vt:variant>
        <vt:i4>0</vt:i4>
      </vt:variant>
      <vt:variant>
        <vt:i4>5</vt:i4>
      </vt:variant>
      <vt:variant>
        <vt:lpwstr>https://www.health.gov.au/resources/collections/at-hm-scheme-resources</vt:lpwstr>
      </vt:variant>
      <vt:variant>
        <vt:lpwstr/>
      </vt:variant>
      <vt:variant>
        <vt:i4>983068</vt:i4>
      </vt:variant>
      <vt:variant>
        <vt:i4>162</vt:i4>
      </vt:variant>
      <vt:variant>
        <vt:i4>0</vt:i4>
      </vt:variant>
      <vt:variant>
        <vt:i4>5</vt:i4>
      </vt:variant>
      <vt:variant>
        <vt:lpwstr>https://www.health.gov.au/resources/publications/at-hm-scheme-guidelines?language=en</vt:lpwstr>
      </vt:variant>
      <vt:variant>
        <vt:lpwstr/>
      </vt:variant>
      <vt:variant>
        <vt:i4>5701658</vt:i4>
      </vt:variant>
      <vt:variant>
        <vt:i4>159</vt:i4>
      </vt:variant>
      <vt:variant>
        <vt:i4>0</vt:i4>
      </vt:variant>
      <vt:variant>
        <vt:i4>5</vt:i4>
      </vt:variant>
      <vt:variant>
        <vt:lpwstr>https://www.health.gov.au/resources/publications/assistive-technology-and-home-modifications-list-at-hm-list</vt:lpwstr>
      </vt:variant>
      <vt:variant>
        <vt:lpwstr/>
      </vt:variant>
      <vt:variant>
        <vt:i4>6684792</vt:i4>
      </vt:variant>
      <vt:variant>
        <vt:i4>156</vt:i4>
      </vt:variant>
      <vt:variant>
        <vt:i4>0</vt:i4>
      </vt:variant>
      <vt:variant>
        <vt:i4>5</vt:i4>
      </vt:variant>
      <vt:variant>
        <vt:lpwstr>https://www.health.gov.au/resources/publications/support-at-home-service-list-faqs?language=en</vt:lpwstr>
      </vt:variant>
      <vt:variant>
        <vt:lpwstr/>
      </vt:variant>
      <vt:variant>
        <vt:i4>1704003</vt:i4>
      </vt:variant>
      <vt:variant>
        <vt:i4>153</vt:i4>
      </vt:variant>
      <vt:variant>
        <vt:i4>0</vt:i4>
      </vt:variant>
      <vt:variant>
        <vt:i4>5</vt:i4>
      </vt:variant>
      <vt:variant>
        <vt:lpwstr>https://www.health.gov.au/resources/publications/support-at-home-service-list</vt:lpwstr>
      </vt:variant>
      <vt:variant>
        <vt:lpwstr/>
      </vt:variant>
      <vt:variant>
        <vt:i4>1703953</vt:i4>
      </vt:variant>
      <vt:variant>
        <vt:i4>150</vt:i4>
      </vt:variant>
      <vt:variant>
        <vt:i4>0</vt:i4>
      </vt:variant>
      <vt:variant>
        <vt:i4>5</vt:i4>
      </vt:variant>
      <vt:variant>
        <vt:lpwstr>https://www.health.gov.au/resources/publications/support-at-home-program-manual-a-guide-for-registered-providers</vt:lpwstr>
      </vt:variant>
      <vt:variant>
        <vt:lpwstr/>
      </vt:variant>
      <vt:variant>
        <vt:i4>2687022</vt:i4>
      </vt:variant>
      <vt:variant>
        <vt:i4>147</vt:i4>
      </vt:variant>
      <vt:variant>
        <vt:i4>0</vt:i4>
      </vt:variant>
      <vt:variant>
        <vt:i4>5</vt:i4>
      </vt:variant>
      <vt:variant>
        <vt:lpwstr>https://www.legislation.gov.au/</vt:lpwstr>
      </vt:variant>
      <vt:variant>
        <vt:lpwstr/>
      </vt:variant>
      <vt:variant>
        <vt:i4>8061038</vt:i4>
      </vt:variant>
      <vt:variant>
        <vt:i4>144</vt:i4>
      </vt:variant>
      <vt:variant>
        <vt:i4>0</vt:i4>
      </vt:variant>
      <vt:variant>
        <vt:i4>5</vt:i4>
      </vt:variant>
      <vt:variant>
        <vt:lpwstr>https://www.health.gov.au/resources/publications/final-draft-of-the-new-aged-care-rules?language=en</vt:lpwstr>
      </vt:variant>
      <vt:variant>
        <vt:lpwstr/>
      </vt:variant>
      <vt:variant>
        <vt:i4>3342383</vt:i4>
      </vt:variant>
      <vt:variant>
        <vt:i4>141</vt:i4>
      </vt:variant>
      <vt:variant>
        <vt:i4>0</vt:i4>
      </vt:variant>
      <vt:variant>
        <vt:i4>5</vt:i4>
      </vt:variant>
      <vt:variant>
        <vt:lpwstr>https://www.health.gov.au/resources/publications/summary-of-key-changes-to-the-new-aged-care-rules</vt:lpwstr>
      </vt:variant>
      <vt:variant>
        <vt:lpwstr/>
      </vt:variant>
      <vt:variant>
        <vt:i4>3801187</vt:i4>
      </vt:variant>
      <vt:variant>
        <vt:i4>138</vt:i4>
      </vt:variant>
      <vt:variant>
        <vt:i4>0</vt:i4>
      </vt:variant>
      <vt:variant>
        <vt:i4>5</vt:i4>
      </vt:variant>
      <vt:variant>
        <vt:lpwstr>https://www.health.gov.au/resources/publications/guide-to-aged-care-law</vt:lpwstr>
      </vt:variant>
      <vt:variant>
        <vt:lpwstr/>
      </vt:variant>
      <vt:variant>
        <vt:i4>1179724</vt:i4>
      </vt:variant>
      <vt:variant>
        <vt:i4>134</vt:i4>
      </vt:variant>
      <vt:variant>
        <vt:i4>0</vt:i4>
      </vt:variant>
      <vt:variant>
        <vt:i4>5</vt:i4>
      </vt:variant>
      <vt:variant>
        <vt:lpwstr>https://www.health.gov.au/our-work/aged-care-act</vt:lpwstr>
      </vt:variant>
      <vt:variant>
        <vt:lpwstr/>
      </vt:variant>
      <vt:variant>
        <vt:i4>1179724</vt:i4>
      </vt:variant>
      <vt:variant>
        <vt:i4>132</vt:i4>
      </vt:variant>
      <vt:variant>
        <vt:i4>0</vt:i4>
      </vt:variant>
      <vt:variant>
        <vt:i4>5</vt:i4>
      </vt:variant>
      <vt:variant>
        <vt:lpwstr>https://www.health.gov.au/our-work/aged-care-act</vt:lpwstr>
      </vt:variant>
      <vt:variant>
        <vt:lpwstr/>
      </vt:variant>
      <vt:variant>
        <vt:i4>5111886</vt:i4>
      </vt:variant>
      <vt:variant>
        <vt:i4>129</vt:i4>
      </vt:variant>
      <vt:variant>
        <vt:i4>0</vt:i4>
      </vt:variant>
      <vt:variant>
        <vt:i4>5</vt:i4>
      </vt:variant>
      <vt:variant>
        <vt:lpwstr>https://www.health.gov.au/our-work/hcp/responsibilities/program-assurance</vt:lpwstr>
      </vt:variant>
      <vt:variant>
        <vt:lpwstr>provider-engagement-community-of-practice</vt:lpwstr>
      </vt:variant>
      <vt:variant>
        <vt:i4>90</vt:i4>
      </vt:variant>
      <vt:variant>
        <vt:i4>126</vt:i4>
      </vt:variant>
      <vt:variant>
        <vt:i4>0</vt:i4>
      </vt:variant>
      <vt:variant>
        <vt:i4>5</vt:i4>
      </vt:variant>
      <vt:variant>
        <vt:lpwstr>https://www.hcpcommunity.com.au/</vt:lpwstr>
      </vt:variant>
      <vt:variant>
        <vt:lpwstr/>
      </vt:variant>
      <vt:variant>
        <vt:i4>2031675</vt:i4>
      </vt:variant>
      <vt:variant>
        <vt:i4>119</vt:i4>
      </vt:variant>
      <vt:variant>
        <vt:i4>0</vt:i4>
      </vt:variant>
      <vt:variant>
        <vt:i4>5</vt:i4>
      </vt:variant>
      <vt:variant>
        <vt:lpwstr/>
      </vt:variant>
      <vt:variant>
        <vt:lpwstr>_Toc198553771</vt:lpwstr>
      </vt:variant>
      <vt:variant>
        <vt:i4>2031675</vt:i4>
      </vt:variant>
      <vt:variant>
        <vt:i4>113</vt:i4>
      </vt:variant>
      <vt:variant>
        <vt:i4>0</vt:i4>
      </vt:variant>
      <vt:variant>
        <vt:i4>5</vt:i4>
      </vt:variant>
      <vt:variant>
        <vt:lpwstr/>
      </vt:variant>
      <vt:variant>
        <vt:lpwstr>_Toc198553770</vt:lpwstr>
      </vt:variant>
      <vt:variant>
        <vt:i4>1966139</vt:i4>
      </vt:variant>
      <vt:variant>
        <vt:i4>107</vt:i4>
      </vt:variant>
      <vt:variant>
        <vt:i4>0</vt:i4>
      </vt:variant>
      <vt:variant>
        <vt:i4>5</vt:i4>
      </vt:variant>
      <vt:variant>
        <vt:lpwstr/>
      </vt:variant>
      <vt:variant>
        <vt:lpwstr>_Toc198553769</vt:lpwstr>
      </vt:variant>
      <vt:variant>
        <vt:i4>1966139</vt:i4>
      </vt:variant>
      <vt:variant>
        <vt:i4>101</vt:i4>
      </vt:variant>
      <vt:variant>
        <vt:i4>0</vt:i4>
      </vt:variant>
      <vt:variant>
        <vt:i4>5</vt:i4>
      </vt:variant>
      <vt:variant>
        <vt:lpwstr/>
      </vt:variant>
      <vt:variant>
        <vt:lpwstr>_Toc198553768</vt:lpwstr>
      </vt:variant>
      <vt:variant>
        <vt:i4>1966139</vt:i4>
      </vt:variant>
      <vt:variant>
        <vt:i4>95</vt:i4>
      </vt:variant>
      <vt:variant>
        <vt:i4>0</vt:i4>
      </vt:variant>
      <vt:variant>
        <vt:i4>5</vt:i4>
      </vt:variant>
      <vt:variant>
        <vt:lpwstr/>
      </vt:variant>
      <vt:variant>
        <vt:lpwstr>_Toc198553767</vt:lpwstr>
      </vt:variant>
      <vt:variant>
        <vt:i4>1966139</vt:i4>
      </vt:variant>
      <vt:variant>
        <vt:i4>89</vt:i4>
      </vt:variant>
      <vt:variant>
        <vt:i4>0</vt:i4>
      </vt:variant>
      <vt:variant>
        <vt:i4>5</vt:i4>
      </vt:variant>
      <vt:variant>
        <vt:lpwstr/>
      </vt:variant>
      <vt:variant>
        <vt:lpwstr>_Toc198553766</vt:lpwstr>
      </vt:variant>
      <vt:variant>
        <vt:i4>1966139</vt:i4>
      </vt:variant>
      <vt:variant>
        <vt:i4>83</vt:i4>
      </vt:variant>
      <vt:variant>
        <vt:i4>0</vt:i4>
      </vt:variant>
      <vt:variant>
        <vt:i4>5</vt:i4>
      </vt:variant>
      <vt:variant>
        <vt:lpwstr/>
      </vt:variant>
      <vt:variant>
        <vt:lpwstr>_Toc198553765</vt:lpwstr>
      </vt:variant>
      <vt:variant>
        <vt:i4>1966139</vt:i4>
      </vt:variant>
      <vt:variant>
        <vt:i4>77</vt:i4>
      </vt:variant>
      <vt:variant>
        <vt:i4>0</vt:i4>
      </vt:variant>
      <vt:variant>
        <vt:i4>5</vt:i4>
      </vt:variant>
      <vt:variant>
        <vt:lpwstr/>
      </vt:variant>
      <vt:variant>
        <vt:lpwstr>_Toc198553764</vt:lpwstr>
      </vt:variant>
      <vt:variant>
        <vt:i4>1966139</vt:i4>
      </vt:variant>
      <vt:variant>
        <vt:i4>71</vt:i4>
      </vt:variant>
      <vt:variant>
        <vt:i4>0</vt:i4>
      </vt:variant>
      <vt:variant>
        <vt:i4>5</vt:i4>
      </vt:variant>
      <vt:variant>
        <vt:lpwstr/>
      </vt:variant>
      <vt:variant>
        <vt:lpwstr>_Toc198553763</vt:lpwstr>
      </vt:variant>
      <vt:variant>
        <vt:i4>1966139</vt:i4>
      </vt:variant>
      <vt:variant>
        <vt:i4>65</vt:i4>
      </vt:variant>
      <vt:variant>
        <vt:i4>0</vt:i4>
      </vt:variant>
      <vt:variant>
        <vt:i4>5</vt:i4>
      </vt:variant>
      <vt:variant>
        <vt:lpwstr/>
      </vt:variant>
      <vt:variant>
        <vt:lpwstr>_Toc198553762</vt:lpwstr>
      </vt:variant>
      <vt:variant>
        <vt:i4>1966139</vt:i4>
      </vt:variant>
      <vt:variant>
        <vt:i4>59</vt:i4>
      </vt:variant>
      <vt:variant>
        <vt:i4>0</vt:i4>
      </vt:variant>
      <vt:variant>
        <vt:i4>5</vt:i4>
      </vt:variant>
      <vt:variant>
        <vt:lpwstr/>
      </vt:variant>
      <vt:variant>
        <vt:lpwstr>_Toc198553761</vt:lpwstr>
      </vt:variant>
      <vt:variant>
        <vt:i4>1966139</vt:i4>
      </vt:variant>
      <vt:variant>
        <vt:i4>53</vt:i4>
      </vt:variant>
      <vt:variant>
        <vt:i4>0</vt:i4>
      </vt:variant>
      <vt:variant>
        <vt:i4>5</vt:i4>
      </vt:variant>
      <vt:variant>
        <vt:lpwstr/>
      </vt:variant>
      <vt:variant>
        <vt:lpwstr>_Toc198553760</vt:lpwstr>
      </vt:variant>
      <vt:variant>
        <vt:i4>1900603</vt:i4>
      </vt:variant>
      <vt:variant>
        <vt:i4>47</vt:i4>
      </vt:variant>
      <vt:variant>
        <vt:i4>0</vt:i4>
      </vt:variant>
      <vt:variant>
        <vt:i4>5</vt:i4>
      </vt:variant>
      <vt:variant>
        <vt:lpwstr/>
      </vt:variant>
      <vt:variant>
        <vt:lpwstr>_Toc198553759</vt:lpwstr>
      </vt:variant>
      <vt:variant>
        <vt:i4>1900603</vt:i4>
      </vt:variant>
      <vt:variant>
        <vt:i4>41</vt:i4>
      </vt:variant>
      <vt:variant>
        <vt:i4>0</vt:i4>
      </vt:variant>
      <vt:variant>
        <vt:i4>5</vt:i4>
      </vt:variant>
      <vt:variant>
        <vt:lpwstr/>
      </vt:variant>
      <vt:variant>
        <vt:lpwstr>_Toc198553758</vt:lpwstr>
      </vt:variant>
      <vt:variant>
        <vt:i4>1900603</vt:i4>
      </vt:variant>
      <vt:variant>
        <vt:i4>35</vt:i4>
      </vt:variant>
      <vt:variant>
        <vt:i4>0</vt:i4>
      </vt:variant>
      <vt:variant>
        <vt:i4>5</vt:i4>
      </vt:variant>
      <vt:variant>
        <vt:lpwstr/>
      </vt:variant>
      <vt:variant>
        <vt:lpwstr>_Toc198553757</vt:lpwstr>
      </vt:variant>
      <vt:variant>
        <vt:i4>1900603</vt:i4>
      </vt:variant>
      <vt:variant>
        <vt:i4>29</vt:i4>
      </vt:variant>
      <vt:variant>
        <vt:i4>0</vt:i4>
      </vt:variant>
      <vt:variant>
        <vt:i4>5</vt:i4>
      </vt:variant>
      <vt:variant>
        <vt:lpwstr/>
      </vt:variant>
      <vt:variant>
        <vt:lpwstr>_Toc198553756</vt:lpwstr>
      </vt:variant>
      <vt:variant>
        <vt:i4>1900603</vt:i4>
      </vt:variant>
      <vt:variant>
        <vt:i4>23</vt:i4>
      </vt:variant>
      <vt:variant>
        <vt:i4>0</vt:i4>
      </vt:variant>
      <vt:variant>
        <vt:i4>5</vt:i4>
      </vt:variant>
      <vt:variant>
        <vt:lpwstr/>
      </vt:variant>
      <vt:variant>
        <vt:lpwstr>_Toc198553755</vt:lpwstr>
      </vt:variant>
      <vt:variant>
        <vt:i4>1900603</vt:i4>
      </vt:variant>
      <vt:variant>
        <vt:i4>17</vt:i4>
      </vt:variant>
      <vt:variant>
        <vt:i4>0</vt:i4>
      </vt:variant>
      <vt:variant>
        <vt:i4>5</vt:i4>
      </vt:variant>
      <vt:variant>
        <vt:lpwstr/>
      </vt:variant>
      <vt:variant>
        <vt:lpwstr>_Toc198553754</vt:lpwstr>
      </vt:variant>
      <vt:variant>
        <vt:i4>1900603</vt:i4>
      </vt:variant>
      <vt:variant>
        <vt:i4>11</vt:i4>
      </vt:variant>
      <vt:variant>
        <vt:i4>0</vt:i4>
      </vt:variant>
      <vt:variant>
        <vt:i4>5</vt:i4>
      </vt:variant>
      <vt:variant>
        <vt:lpwstr/>
      </vt:variant>
      <vt:variant>
        <vt:lpwstr>_Toc198553753</vt:lpwstr>
      </vt:variant>
      <vt:variant>
        <vt:i4>1900603</vt:i4>
      </vt:variant>
      <vt:variant>
        <vt:i4>5</vt:i4>
      </vt:variant>
      <vt:variant>
        <vt:i4>0</vt:i4>
      </vt:variant>
      <vt:variant>
        <vt:i4>5</vt:i4>
      </vt:variant>
      <vt:variant>
        <vt:lpwstr/>
      </vt:variant>
      <vt:variant>
        <vt:lpwstr>_Toc198553752</vt:lpwstr>
      </vt:variant>
      <vt:variant>
        <vt:i4>1900603</vt:i4>
      </vt:variant>
      <vt:variant>
        <vt:i4>2</vt:i4>
      </vt:variant>
      <vt:variant>
        <vt:i4>0</vt:i4>
      </vt:variant>
      <vt:variant>
        <vt:i4>5</vt:i4>
      </vt:variant>
      <vt:variant>
        <vt:lpwstr/>
      </vt:variant>
      <vt:variant>
        <vt:lpwstr>_Toc198553751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Provider Transition Guide</dc:title>
  <dc:subject>Aged Care</dc:subject>
  <dc:creator>Australian Government Department of Health, Disability and Ageing</dc:creator>
  <cp:keywords>Aged Care, Aged Care Reforms; provider transition guide</cp:keywords>
  <dc:description/>
  <cp:lastModifiedBy>MASCHKE, Elvia</cp:lastModifiedBy>
  <cp:revision>4</cp:revision>
  <cp:lastPrinted>2025-12-09T03:48:00Z</cp:lastPrinted>
  <dcterms:created xsi:type="dcterms:W3CDTF">2025-12-09T07:52:00Z</dcterms:created>
  <dcterms:modified xsi:type="dcterms:W3CDTF">2025-12-09T08:35:00Z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0x010100331084AC1E347B4EAB1BA4787FDF7370</vt:lpwstr>
  </property>
  <property fmtid="{D5CDD505-2E9C-101B-9397-08002B2CF9AE}" pid="4" name="ClassificationContentMarkingHeaderShapeIds">
    <vt:lpwstr>a573968,545157a1,762da5d1,4d8887ca,76c0f6fb,56c8a7da,4546f3f6,657be625,4306a9b3</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2cc8d32b,531ea295,517ca100,6835d3e7,7619db39,66d01e69,305d195b,48156bb,7b6955b2</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2025-08-18T07:26:31Z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01bd5464-dbd1-4818-8975-357ff369778b</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y fmtid="{D5CDD505-2E9C-101B-9397-08002B2CF9AE}" pid="18" name="docLang">
    <vt:lpwstr>en</vt:lpwstr>
  </property>
</Properties>
</file>