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167F90" w14:textId="0D6D15E9" w:rsidR="00620E88" w:rsidRDefault="00953D49" w:rsidP="00953D49">
      <w:pPr>
        <w:pStyle w:val="Heading1"/>
        <w:ind w:left="-142"/>
      </w:pPr>
      <w:bookmarkStart w:id="0" w:name="_Hlk163461203"/>
      <w:bookmarkStart w:id="1" w:name="_Hlk85795649"/>
      <w:r w:rsidRPr="00953D49">
        <w:t>National Dementia Action Plan: overview for Aboriginal and Torres Strait Islander people</w:t>
      </w:r>
    </w:p>
    <w:bookmarkEnd w:id="0"/>
    <w:p w14:paraId="4C99272E" w14:textId="77777777" w:rsidR="00953D49" w:rsidRPr="000812E6" w:rsidRDefault="00953D49" w:rsidP="00953D49">
      <w:pPr>
        <w:pStyle w:val="Intro"/>
      </w:pPr>
      <w:r w:rsidRPr="000812E6">
        <w:t>This document is about the National Dementia Action Plan 2024-2034. We call this the ‘Action Plan’.</w:t>
      </w:r>
    </w:p>
    <w:p w14:paraId="6E2B6D17" w14:textId="77777777" w:rsidR="00953D49" w:rsidRPr="005B719E" w:rsidRDefault="00953D49" w:rsidP="00953D49">
      <w:pPr>
        <w:pStyle w:val="Heading2"/>
      </w:pPr>
      <w:bookmarkStart w:id="2" w:name="_Hlk163458709"/>
      <w:r w:rsidRPr="005B719E">
        <w:t>About dementia</w:t>
      </w:r>
    </w:p>
    <w:p w14:paraId="1305014C" w14:textId="77777777" w:rsidR="00953D49" w:rsidRDefault="00953D49" w:rsidP="00953D49">
      <w:r>
        <w:t>Dementia is a growing health problem that can significantly affect individuals, families and carers. More than 400,000 Australians live with dementia, with this number set to more than double by 2058.There are actions you can take to reduce your risk of dementia and slow down symptoms. This includes maintaining good physical and mental health.</w:t>
      </w:r>
    </w:p>
    <w:p w14:paraId="420F707D" w14:textId="77777777" w:rsidR="00953D49" w:rsidRPr="00D67E7B" w:rsidRDefault="00953D49" w:rsidP="00953D49">
      <w:pPr>
        <w:pStyle w:val="Heading2"/>
      </w:pPr>
      <w:r w:rsidRPr="00D67E7B">
        <w:t>About the Action Plan</w:t>
      </w:r>
    </w:p>
    <w:p w14:paraId="655B47DF" w14:textId="77777777" w:rsidR="00953D49" w:rsidRDefault="00953D49" w:rsidP="00953D49">
      <w:r>
        <w:t>The Action Plan is made up of 8 actions. Each action can make real and long-lasting improvements to the quality of life for Australians living with dementia:</w:t>
      </w:r>
    </w:p>
    <w:p w14:paraId="79E11564" w14:textId="77777777" w:rsidR="00953D49" w:rsidRDefault="00953D49" w:rsidP="002A5277">
      <w:pPr>
        <w:pStyle w:val="ListParagraph"/>
        <w:numPr>
          <w:ilvl w:val="0"/>
          <w:numId w:val="9"/>
        </w:numPr>
      </w:pPr>
      <w:r w:rsidRPr="00817D2B">
        <w:t>Promote equity and human rights</w:t>
      </w:r>
    </w:p>
    <w:p w14:paraId="4AFEA64C" w14:textId="77777777" w:rsidR="00953D49" w:rsidRDefault="00953D49" w:rsidP="002A5277">
      <w:pPr>
        <w:pStyle w:val="ListParagraph"/>
        <w:numPr>
          <w:ilvl w:val="0"/>
          <w:numId w:val="9"/>
        </w:numPr>
      </w:pPr>
      <w:r>
        <w:t>Tackle stigma, improve awareness and promote inclusivity</w:t>
      </w:r>
    </w:p>
    <w:p w14:paraId="263E8CF3" w14:textId="77777777" w:rsidR="00953D49" w:rsidRDefault="00953D49" w:rsidP="002A5277">
      <w:pPr>
        <w:pStyle w:val="ListParagraph"/>
        <w:numPr>
          <w:ilvl w:val="0"/>
          <w:numId w:val="9"/>
        </w:numPr>
      </w:pPr>
      <w:r w:rsidRPr="00817D2B">
        <w:t>Empower individuals and communities to minimise risk where they can, and delay onset and progression</w:t>
      </w:r>
    </w:p>
    <w:p w14:paraId="48B209DD" w14:textId="77777777" w:rsidR="00953D49" w:rsidRDefault="00953D49" w:rsidP="002A5277">
      <w:pPr>
        <w:pStyle w:val="ListParagraph"/>
        <w:numPr>
          <w:ilvl w:val="0"/>
          <w:numId w:val="9"/>
        </w:numPr>
      </w:pPr>
      <w:r w:rsidRPr="00817D2B">
        <w:t>Improve dementia diagnosis and post diagnostic care and support</w:t>
      </w:r>
    </w:p>
    <w:p w14:paraId="713136FA" w14:textId="77777777" w:rsidR="00953D49" w:rsidRDefault="00953D49" w:rsidP="002A5277">
      <w:pPr>
        <w:pStyle w:val="ListParagraph"/>
        <w:numPr>
          <w:ilvl w:val="0"/>
          <w:numId w:val="9"/>
        </w:numPr>
      </w:pPr>
      <w:r w:rsidRPr="00817D2B">
        <w:t>Improve treatment, coordination and support for people living with dementia</w:t>
      </w:r>
    </w:p>
    <w:p w14:paraId="081710E8" w14:textId="77777777" w:rsidR="00953D49" w:rsidRDefault="00953D49" w:rsidP="002A5277">
      <w:pPr>
        <w:pStyle w:val="ListParagraph"/>
        <w:numPr>
          <w:ilvl w:val="0"/>
          <w:numId w:val="9"/>
        </w:numPr>
      </w:pPr>
      <w:r w:rsidRPr="00817D2B">
        <w:t>Support carers of people living with dementia</w:t>
      </w:r>
    </w:p>
    <w:p w14:paraId="77F03FF6" w14:textId="77777777" w:rsidR="00953D49" w:rsidRDefault="00953D49" w:rsidP="002A5277">
      <w:pPr>
        <w:pStyle w:val="ListParagraph"/>
        <w:numPr>
          <w:ilvl w:val="0"/>
          <w:numId w:val="9"/>
        </w:numPr>
      </w:pPr>
      <w:r w:rsidRPr="00817D2B">
        <w:t>Build capability of the workforce to care for and support people living with dementia</w:t>
      </w:r>
    </w:p>
    <w:p w14:paraId="56D2BC99" w14:textId="77777777" w:rsidR="00953D49" w:rsidRDefault="00953D49" w:rsidP="002A5277">
      <w:pPr>
        <w:pStyle w:val="ListParagraph"/>
        <w:numPr>
          <w:ilvl w:val="0"/>
          <w:numId w:val="9"/>
        </w:numPr>
      </w:pPr>
      <w:r w:rsidRPr="00817D2B">
        <w:t>Improve dementia data, maximise the impact of dementia research and promote innovation</w:t>
      </w:r>
      <w:r>
        <w:t>.</w:t>
      </w:r>
    </w:p>
    <w:p w14:paraId="6D9A19B6" w14:textId="77777777" w:rsidR="00953D49" w:rsidRPr="0025027C" w:rsidRDefault="00953D49" w:rsidP="00953D49">
      <w:pPr>
        <w:pStyle w:val="Heading3"/>
      </w:pPr>
      <w:r w:rsidRPr="0025027C">
        <w:lastRenderedPageBreak/>
        <w:t>How it was developed</w:t>
      </w:r>
    </w:p>
    <w:p w14:paraId="4BD95D0B" w14:textId="77777777" w:rsidR="00953D49" w:rsidRPr="003F2BFF" w:rsidRDefault="00953D49" w:rsidP="00953D49">
      <w:r>
        <w:t xml:space="preserve">We developed the Action Plan by working with people with dementia, their families and carers. We also spoke to organisations, health professionals, researchers, aged care and disability support providers. This included the </w:t>
      </w:r>
      <w:r w:rsidRPr="008268FE">
        <w:t>National Aboriginal Community Controlled Health Organisation</w:t>
      </w:r>
      <w:r>
        <w:t>.</w:t>
      </w:r>
    </w:p>
    <w:p w14:paraId="6CD347A2" w14:textId="77777777" w:rsidR="00953D49" w:rsidRPr="00D67E7B" w:rsidRDefault="00953D49" w:rsidP="00953D49">
      <w:pPr>
        <w:pStyle w:val="Heading3"/>
      </w:pPr>
      <w:r w:rsidRPr="00D67E7B">
        <w:t>How it will be delivered</w:t>
      </w:r>
    </w:p>
    <w:p w14:paraId="00700D7D" w14:textId="77777777" w:rsidR="00953D49" w:rsidRDefault="00953D49" w:rsidP="00953D49">
      <w:r>
        <w:t xml:space="preserve">The Action Plan is a shared plan between the Australian, state and territory governments. We will carry it out through a series of smaller plans. </w:t>
      </w:r>
      <w:r w:rsidRPr="00672203">
        <w:t xml:space="preserve">The </w:t>
      </w:r>
      <w:r>
        <w:t>first stage</w:t>
      </w:r>
      <w:r w:rsidRPr="00672203">
        <w:t xml:space="preserve"> </w:t>
      </w:r>
      <w:r>
        <w:t xml:space="preserve">we carry out </w:t>
      </w:r>
      <w:r w:rsidRPr="00672203">
        <w:t xml:space="preserve">will </w:t>
      </w:r>
      <w:r>
        <w:t xml:space="preserve">focus on helping with </w:t>
      </w:r>
      <w:r w:rsidRPr="00672203">
        <w:t>immediate needs</w:t>
      </w:r>
      <w:r>
        <w:t xml:space="preserve"> and will start in 2025.</w:t>
      </w:r>
    </w:p>
    <w:p w14:paraId="65C21CCB" w14:textId="77777777" w:rsidR="00953D49" w:rsidRPr="00D67E7B" w:rsidRDefault="00953D49" w:rsidP="00953D49">
      <w:pPr>
        <w:pStyle w:val="Heading3"/>
      </w:pPr>
      <w:r w:rsidRPr="00D67E7B">
        <w:t>How progress will be tracked</w:t>
      </w:r>
    </w:p>
    <w:p w14:paraId="62D79447" w14:textId="77777777" w:rsidR="00953D49" w:rsidRDefault="00953D49" w:rsidP="00953D49">
      <w:r>
        <w:t xml:space="preserve">The National Centre for Monitoring Dementia will collect data and track the Action Plan’s progress. </w:t>
      </w:r>
      <w:r w:rsidRPr="00266D02">
        <w:t xml:space="preserve">Each year, the Centre will update an online </w:t>
      </w:r>
      <w:r>
        <w:t>‘</w:t>
      </w:r>
      <w:r w:rsidRPr="00266D02">
        <w:t>Action Plan Dashboard</w:t>
      </w:r>
      <w:r>
        <w:t>’</w:t>
      </w:r>
      <w:r w:rsidRPr="00266D02">
        <w:t xml:space="preserve"> to show how things are going.</w:t>
      </w:r>
    </w:p>
    <w:p w14:paraId="036048C1" w14:textId="77777777" w:rsidR="00953D49" w:rsidRPr="00D67E7B" w:rsidRDefault="00953D49" w:rsidP="00953D49">
      <w:pPr>
        <w:pStyle w:val="Heading2"/>
      </w:pPr>
      <w:r w:rsidRPr="00D67E7B">
        <w:t>How the Action Plan will support Aboriginal and Torres Strait Islander people</w:t>
      </w:r>
    </w:p>
    <w:p w14:paraId="1FD3C93D" w14:textId="77777777" w:rsidR="00953D49" w:rsidRDefault="00953D49" w:rsidP="00953D49">
      <w:r w:rsidRPr="001F6DA2">
        <w:t xml:space="preserve">The goal of these 8 actions is to lower the risk of dementia and help </w:t>
      </w:r>
      <w:r>
        <w:t>everyone</w:t>
      </w:r>
      <w:r w:rsidRPr="001F6DA2">
        <w:t xml:space="preserve"> understand dementia. </w:t>
      </w:r>
      <w:r>
        <w:t>The Action Plan</w:t>
      </w:r>
      <w:r w:rsidRPr="001F6DA2">
        <w:t xml:space="preserve"> will also help improve services for people living with dementia, their families, and their </w:t>
      </w:r>
      <w:proofErr w:type="spellStart"/>
      <w:r w:rsidRPr="001F6DA2">
        <w:t>carers</w:t>
      </w:r>
      <w:proofErr w:type="spellEnd"/>
      <w:r>
        <w:t>.</w:t>
      </w:r>
    </w:p>
    <w:p w14:paraId="076637AA" w14:textId="49F2DC1E" w:rsidR="009078B9" w:rsidRPr="00953D49" w:rsidRDefault="00953D49" w:rsidP="00953D49">
      <w:r>
        <w:t>The table below outlines how the Action Plan will directly support Aboriginal and Torres Strait Islander people.</w:t>
      </w:r>
      <w:r w:rsidR="009078B9">
        <w:br w:type="page"/>
      </w:r>
    </w:p>
    <w:tbl>
      <w:tblPr>
        <w:tblStyle w:val="GridTable4-Accent2"/>
        <w:tblW w:w="0" w:type="auto"/>
        <w:tblLook w:val="04A0" w:firstRow="1" w:lastRow="0" w:firstColumn="1" w:lastColumn="0" w:noHBand="0" w:noVBand="1"/>
        <w:tblDescription w:val="Add Alt Text describing the content of the table"/>
      </w:tblPr>
      <w:tblGrid>
        <w:gridCol w:w="9638"/>
      </w:tblGrid>
      <w:tr w:rsidR="00953D49" w:rsidRPr="009040E9" w14:paraId="78750D00" w14:textId="77777777" w:rsidTr="00953D49">
        <w:trPr>
          <w:cnfStyle w:val="100000000000" w:firstRow="1" w:lastRow="0" w:firstColumn="0" w:lastColumn="0" w:oddVBand="0" w:evenVBand="0" w:oddHBand="0" w:evenHBand="0" w:firstRowFirstColumn="0" w:firstRowLastColumn="0" w:lastRowFirstColumn="0" w:lastRowLastColumn="0"/>
          <w:trHeight w:val="679"/>
        </w:trPr>
        <w:tc>
          <w:tcPr>
            <w:cnfStyle w:val="001000000000" w:firstRow="0" w:lastRow="0" w:firstColumn="1" w:lastColumn="0" w:oddVBand="0" w:evenVBand="0" w:oddHBand="0" w:evenHBand="0" w:firstRowFirstColumn="0" w:firstRowLastColumn="0" w:lastRowFirstColumn="0" w:lastRowLastColumn="0"/>
            <w:tcW w:w="9638" w:type="dxa"/>
            <w:vAlign w:val="center"/>
          </w:tcPr>
          <w:bookmarkEnd w:id="1"/>
          <w:bookmarkEnd w:id="2"/>
          <w:p w14:paraId="323D65BF" w14:textId="5A78BABD" w:rsidR="00953D49" w:rsidRPr="009040E9" w:rsidRDefault="00953D49" w:rsidP="00953D49">
            <w:pPr>
              <w:spacing w:after="0"/>
            </w:pPr>
            <w:r w:rsidRPr="00415B37">
              <w:lastRenderedPageBreak/>
              <w:t>Action 1: Promote equity and human rights</w:t>
            </w:r>
          </w:p>
        </w:tc>
      </w:tr>
      <w:tr w:rsidR="00953D49" w:rsidRPr="009040E9" w14:paraId="0E78B731" w14:textId="77777777" w:rsidTr="00953D49">
        <w:trPr>
          <w:trHeight w:val="2403"/>
        </w:trPr>
        <w:tc>
          <w:tcPr>
            <w:cnfStyle w:val="001000000000" w:firstRow="0" w:lastRow="0" w:firstColumn="1" w:lastColumn="0" w:oddVBand="0" w:evenVBand="0" w:oddHBand="0" w:evenHBand="0" w:firstRowFirstColumn="0" w:firstRowLastColumn="0" w:lastRowFirstColumn="0" w:lastRowLastColumn="0"/>
            <w:tcW w:w="9638" w:type="dxa"/>
            <w:vAlign w:val="center"/>
          </w:tcPr>
          <w:p w14:paraId="64A0C1CB" w14:textId="77777777" w:rsidR="00953D49" w:rsidRPr="00953D49" w:rsidRDefault="00953D49" w:rsidP="002A5277">
            <w:pPr>
              <w:pStyle w:val="ListParagraph"/>
            </w:pPr>
            <w:r w:rsidRPr="00953D49">
              <w:t xml:space="preserve">Make it easier for Aboriginal and Torres Strait Islander people to access culturally appropriate dementia information, care and support. </w:t>
            </w:r>
          </w:p>
          <w:p w14:paraId="57310424" w14:textId="0637807C" w:rsidR="00953D49" w:rsidRPr="009040E9" w:rsidRDefault="00953D49" w:rsidP="002A5277">
            <w:pPr>
              <w:pStyle w:val="ListParagraph"/>
            </w:pPr>
            <w:r w:rsidRPr="00953D49">
              <w:t>Align programs and funding with national agreements. This will help to grow the community-controlled health sector to support Aboriginal and Torres Strait Islander people living with dementia. It will also help to provide local community led dementia care and support.</w:t>
            </w:r>
          </w:p>
        </w:tc>
      </w:tr>
      <w:tr w:rsidR="00953D49" w:rsidRPr="009040E9" w14:paraId="4DB6FE04" w14:textId="77777777" w:rsidTr="00953D49">
        <w:trPr>
          <w:trHeight w:val="591"/>
        </w:trPr>
        <w:tc>
          <w:tcPr>
            <w:cnfStyle w:val="001000000000" w:firstRow="0" w:lastRow="0" w:firstColumn="1" w:lastColumn="0" w:oddVBand="0" w:evenVBand="0" w:oddHBand="0" w:evenHBand="0" w:firstRowFirstColumn="0" w:firstRowLastColumn="0" w:lastRowFirstColumn="0" w:lastRowLastColumn="0"/>
            <w:tcW w:w="9638" w:type="dxa"/>
            <w:shd w:val="clear" w:color="auto" w:fill="1D4793" w:themeFill="text2"/>
            <w:vAlign w:val="center"/>
          </w:tcPr>
          <w:p w14:paraId="7BBAF0DB" w14:textId="1A48D291" w:rsidR="00953D49" w:rsidRPr="00953D49" w:rsidRDefault="00953D49" w:rsidP="00953D49">
            <w:pPr>
              <w:spacing w:after="0"/>
              <w:rPr>
                <w:b/>
                <w:bCs w:val="0"/>
                <w:color w:val="FFFFFF" w:themeColor="background1"/>
              </w:rPr>
            </w:pPr>
            <w:r w:rsidRPr="00953D49">
              <w:rPr>
                <w:b/>
                <w:bCs w:val="0"/>
                <w:color w:val="FFFFFF" w:themeColor="background1"/>
              </w:rPr>
              <w:t>Action 2: Tackle stigma, improve awareness and promote inclusivity</w:t>
            </w:r>
          </w:p>
        </w:tc>
      </w:tr>
      <w:tr w:rsidR="00953D49" w:rsidRPr="009040E9" w14:paraId="0C911752" w14:textId="77777777" w:rsidTr="00953D49">
        <w:trPr>
          <w:trHeight w:val="1662"/>
        </w:trPr>
        <w:tc>
          <w:tcPr>
            <w:cnfStyle w:val="001000000000" w:firstRow="0" w:lastRow="0" w:firstColumn="1" w:lastColumn="0" w:oddVBand="0" w:evenVBand="0" w:oddHBand="0" w:evenHBand="0" w:firstRowFirstColumn="0" w:firstRowLastColumn="0" w:lastRowFirstColumn="0" w:lastRowLastColumn="0"/>
            <w:tcW w:w="9638" w:type="dxa"/>
            <w:vAlign w:val="center"/>
          </w:tcPr>
          <w:p w14:paraId="003BAE0F" w14:textId="76C2BD05" w:rsidR="00953D49" w:rsidRPr="009040E9" w:rsidRDefault="00953D49" w:rsidP="002A5277">
            <w:pPr>
              <w:pStyle w:val="ListParagraph"/>
            </w:pPr>
            <w:r w:rsidRPr="00415B37">
              <w:t>Work with different communities to create dementia information and resources, including for Aboriginal and Torres Strait Islander people, people from culturally diverse backgrounds, women and girls, young people, people with disability, and LGBTIQA+ communities.</w:t>
            </w:r>
          </w:p>
        </w:tc>
      </w:tr>
      <w:tr w:rsidR="00953D49" w:rsidRPr="009040E9" w14:paraId="7AA460D9" w14:textId="77777777" w:rsidTr="00953D49">
        <w:trPr>
          <w:trHeight w:val="804"/>
        </w:trPr>
        <w:tc>
          <w:tcPr>
            <w:cnfStyle w:val="001000000000" w:firstRow="0" w:lastRow="0" w:firstColumn="1" w:lastColumn="0" w:oddVBand="0" w:evenVBand="0" w:oddHBand="0" w:evenHBand="0" w:firstRowFirstColumn="0" w:firstRowLastColumn="0" w:lastRowFirstColumn="0" w:lastRowLastColumn="0"/>
            <w:tcW w:w="9638" w:type="dxa"/>
            <w:shd w:val="clear" w:color="auto" w:fill="1D4793" w:themeFill="text2"/>
            <w:vAlign w:val="center"/>
          </w:tcPr>
          <w:p w14:paraId="3FBE17D0" w14:textId="27DA596F" w:rsidR="00953D49" w:rsidRPr="00953D49" w:rsidRDefault="00953D49" w:rsidP="00953D49">
            <w:pPr>
              <w:spacing w:after="0"/>
              <w:rPr>
                <w:b/>
                <w:bCs w:val="0"/>
                <w:color w:val="FFFFFF" w:themeColor="background1"/>
              </w:rPr>
            </w:pPr>
            <w:r w:rsidRPr="00953D49">
              <w:rPr>
                <w:b/>
                <w:bCs w:val="0"/>
                <w:color w:val="FFFFFF" w:themeColor="background1"/>
              </w:rPr>
              <w:t>Action 3: Empower individuals and communities to minimise risk where they can, and delay onset and progression</w:t>
            </w:r>
          </w:p>
        </w:tc>
      </w:tr>
      <w:tr w:rsidR="00953D49" w:rsidRPr="009040E9" w14:paraId="018FC418" w14:textId="77777777" w:rsidTr="00953D49">
        <w:trPr>
          <w:trHeight w:val="2325"/>
        </w:trPr>
        <w:tc>
          <w:tcPr>
            <w:cnfStyle w:val="001000000000" w:firstRow="0" w:lastRow="0" w:firstColumn="1" w:lastColumn="0" w:oddVBand="0" w:evenVBand="0" w:oddHBand="0" w:evenHBand="0" w:firstRowFirstColumn="0" w:firstRowLastColumn="0" w:lastRowFirstColumn="0" w:lastRowLastColumn="0"/>
            <w:tcW w:w="9638" w:type="dxa"/>
            <w:vAlign w:val="center"/>
          </w:tcPr>
          <w:p w14:paraId="7EA5D176" w14:textId="77777777" w:rsidR="00953D49" w:rsidRPr="00415B37" w:rsidRDefault="00953D49" w:rsidP="002A5277">
            <w:pPr>
              <w:pStyle w:val="ListParagraph"/>
            </w:pPr>
            <w:r w:rsidRPr="00415B37">
              <w:t>Raise awareness about how to reduce the risk of dementia and delay its progression. This includes health promotion and prevention programs that support overall health.</w:t>
            </w:r>
          </w:p>
          <w:p w14:paraId="3A61896A" w14:textId="77777777" w:rsidR="00953D49" w:rsidRPr="00415B37" w:rsidRDefault="00953D49" w:rsidP="002A5277">
            <w:pPr>
              <w:pStyle w:val="ListParagraph"/>
            </w:pPr>
            <w:r w:rsidRPr="00415B37">
              <w:t>Promote the importance of brain health to all Australians.</w:t>
            </w:r>
          </w:p>
          <w:p w14:paraId="0F246051" w14:textId="4AE17090" w:rsidR="00953D49" w:rsidRPr="009040E9" w:rsidRDefault="00953D49" w:rsidP="002A5277">
            <w:pPr>
              <w:pStyle w:val="ListParagraph"/>
            </w:pPr>
            <w:r w:rsidRPr="00415B37">
              <w:t>Support high-risk and diverse communities in partnership with their communities.</w:t>
            </w:r>
          </w:p>
        </w:tc>
      </w:tr>
      <w:tr w:rsidR="00953D49" w:rsidRPr="009040E9" w14:paraId="73758000" w14:textId="77777777" w:rsidTr="00953D49">
        <w:trPr>
          <w:trHeight w:val="558"/>
        </w:trPr>
        <w:tc>
          <w:tcPr>
            <w:cnfStyle w:val="001000000000" w:firstRow="0" w:lastRow="0" w:firstColumn="1" w:lastColumn="0" w:oddVBand="0" w:evenVBand="0" w:oddHBand="0" w:evenHBand="0" w:firstRowFirstColumn="0" w:firstRowLastColumn="0" w:lastRowFirstColumn="0" w:lastRowLastColumn="0"/>
            <w:tcW w:w="9638" w:type="dxa"/>
            <w:shd w:val="clear" w:color="auto" w:fill="1D4793" w:themeFill="text2"/>
            <w:vAlign w:val="center"/>
          </w:tcPr>
          <w:p w14:paraId="036276D5" w14:textId="7BF6D050" w:rsidR="00953D49" w:rsidRPr="00953D49" w:rsidRDefault="00953D49" w:rsidP="00953D49">
            <w:pPr>
              <w:spacing w:after="0"/>
              <w:rPr>
                <w:b/>
                <w:bCs w:val="0"/>
                <w:color w:val="FFFFFF" w:themeColor="background1"/>
              </w:rPr>
            </w:pPr>
            <w:r w:rsidRPr="00953D49">
              <w:rPr>
                <w:b/>
                <w:bCs w:val="0"/>
                <w:color w:val="FFFFFF" w:themeColor="background1"/>
              </w:rPr>
              <w:t>Action 4: Improve dementia diagnosis and post diagnostic care and support</w:t>
            </w:r>
          </w:p>
        </w:tc>
      </w:tr>
      <w:tr w:rsidR="00953D49" w:rsidRPr="009040E9" w14:paraId="4E348207" w14:textId="77777777" w:rsidTr="002A5277">
        <w:trPr>
          <w:trHeight w:val="2820"/>
        </w:trPr>
        <w:tc>
          <w:tcPr>
            <w:cnfStyle w:val="001000000000" w:firstRow="0" w:lastRow="0" w:firstColumn="1" w:lastColumn="0" w:oddVBand="0" w:evenVBand="0" w:oddHBand="0" w:evenHBand="0" w:firstRowFirstColumn="0" w:firstRowLastColumn="0" w:lastRowFirstColumn="0" w:lastRowLastColumn="0"/>
            <w:tcW w:w="9638" w:type="dxa"/>
            <w:shd w:val="clear" w:color="auto" w:fill="FFFFFF" w:themeFill="background1"/>
            <w:vAlign w:val="center"/>
          </w:tcPr>
          <w:p w14:paraId="46A28134" w14:textId="77777777" w:rsidR="00953D49" w:rsidRPr="002A5277" w:rsidRDefault="00953D49" w:rsidP="002A5277">
            <w:pPr>
              <w:pStyle w:val="ListParagraph"/>
            </w:pPr>
            <w:r w:rsidRPr="002A5277">
              <w:t>Set up memory clinics in specific Aboriginal Controlled Community Health Organisations and Aboriginal Controlled Community Organisations.</w:t>
            </w:r>
          </w:p>
          <w:p w14:paraId="63437058" w14:textId="77777777" w:rsidR="00953D49" w:rsidRPr="00415B37" w:rsidRDefault="00953D49" w:rsidP="002A5277">
            <w:pPr>
              <w:pStyle w:val="ListParagraph"/>
            </w:pPr>
            <w:r w:rsidRPr="002A5277">
              <w:t>Develop</w:t>
            </w:r>
            <w:r w:rsidRPr="00415B37">
              <w:t xml:space="preserve"> culturally appropriate brain health assessment tools in partnership with communities and </w:t>
            </w:r>
            <w:proofErr w:type="gramStart"/>
            <w:r w:rsidRPr="00415B37">
              <w:t>experts, and</w:t>
            </w:r>
            <w:proofErr w:type="gramEnd"/>
            <w:r w:rsidRPr="00415B37">
              <w:t xml:space="preserve"> train health professionals to use them.</w:t>
            </w:r>
          </w:p>
          <w:p w14:paraId="35385C2A" w14:textId="2D39D29C" w:rsidR="00953D49" w:rsidRPr="009040E9" w:rsidRDefault="00953D49" w:rsidP="002A5277">
            <w:pPr>
              <w:pStyle w:val="ListParagraph"/>
            </w:pPr>
            <w:r w:rsidRPr="00415B37">
              <w:t xml:space="preserve">Improve support, care coordination and planning for people living with dementia and their carers following a dementia diagnosis. This includes Aboriginal and Torres Strait Islander communities. </w:t>
            </w:r>
          </w:p>
        </w:tc>
      </w:tr>
    </w:tbl>
    <w:p w14:paraId="44E93B7F" w14:textId="77777777" w:rsidR="002A5277" w:rsidRDefault="002A5277">
      <w:r>
        <w:rPr>
          <w:bCs/>
        </w:rPr>
        <w:br w:type="page"/>
      </w:r>
    </w:p>
    <w:tbl>
      <w:tblPr>
        <w:tblStyle w:val="GridTable4-Accent2"/>
        <w:tblW w:w="0" w:type="auto"/>
        <w:tblLook w:val="04A0" w:firstRow="1" w:lastRow="0" w:firstColumn="1" w:lastColumn="0" w:noHBand="0" w:noVBand="1"/>
        <w:tblDescription w:val="Add Alt Text describing the content of the table"/>
      </w:tblPr>
      <w:tblGrid>
        <w:gridCol w:w="9638"/>
      </w:tblGrid>
      <w:tr w:rsidR="00953D49" w:rsidRPr="009040E9" w14:paraId="27CF5931" w14:textId="77777777" w:rsidTr="00953D49">
        <w:trPr>
          <w:cnfStyle w:val="100000000000" w:firstRow="1" w:lastRow="0" w:firstColumn="0" w:lastColumn="0" w:oddVBand="0" w:evenVBand="0" w:oddHBand="0" w:evenHBand="0" w:firstRowFirstColumn="0" w:firstRowLastColumn="0" w:lastRowFirstColumn="0" w:lastRowLastColumn="0"/>
          <w:trHeight w:val="856"/>
        </w:trPr>
        <w:tc>
          <w:tcPr>
            <w:cnfStyle w:val="001000000000" w:firstRow="0" w:lastRow="0" w:firstColumn="1" w:lastColumn="0" w:oddVBand="0" w:evenVBand="0" w:oddHBand="0" w:evenHBand="0" w:firstRowFirstColumn="0" w:firstRowLastColumn="0" w:lastRowFirstColumn="0" w:lastRowLastColumn="0"/>
            <w:tcW w:w="9638" w:type="dxa"/>
            <w:vAlign w:val="center"/>
          </w:tcPr>
          <w:p w14:paraId="4F6D1BC6" w14:textId="14315DD4" w:rsidR="00953D49" w:rsidRPr="002A5277" w:rsidRDefault="00953D49" w:rsidP="00953D49">
            <w:pPr>
              <w:spacing w:after="0"/>
            </w:pPr>
            <w:r w:rsidRPr="002A5277">
              <w:lastRenderedPageBreak/>
              <w:t>Action 5: Improve treatment, coordination and support for people living with dementia</w:t>
            </w:r>
          </w:p>
        </w:tc>
      </w:tr>
      <w:tr w:rsidR="00953D49" w:rsidRPr="009040E9" w14:paraId="2B68F41A" w14:textId="77777777" w:rsidTr="00953D49">
        <w:trPr>
          <w:trHeight w:val="1280"/>
        </w:trPr>
        <w:tc>
          <w:tcPr>
            <w:cnfStyle w:val="001000000000" w:firstRow="0" w:lastRow="0" w:firstColumn="1" w:lastColumn="0" w:oddVBand="0" w:evenVBand="0" w:oddHBand="0" w:evenHBand="0" w:firstRowFirstColumn="0" w:firstRowLastColumn="0" w:lastRowFirstColumn="0" w:lastRowLastColumn="0"/>
            <w:tcW w:w="9638" w:type="dxa"/>
            <w:vAlign w:val="center"/>
          </w:tcPr>
          <w:p w14:paraId="589D739B" w14:textId="37D12D36" w:rsidR="00953D49" w:rsidRPr="009040E9" w:rsidRDefault="00953D49" w:rsidP="002A5277">
            <w:pPr>
              <w:pStyle w:val="ListParagraph"/>
            </w:pPr>
            <w:r w:rsidRPr="00415B37">
              <w:t xml:space="preserve">Promote culturally appropriate palliative care options, advice and resources about advanced care planning and palliative care for Aboriginal and Torres Strait Islander communities. </w:t>
            </w:r>
          </w:p>
        </w:tc>
      </w:tr>
      <w:tr w:rsidR="00953D49" w:rsidRPr="009040E9" w14:paraId="05E5694E" w14:textId="77777777" w:rsidTr="00953D49">
        <w:trPr>
          <w:trHeight w:val="547"/>
        </w:trPr>
        <w:tc>
          <w:tcPr>
            <w:cnfStyle w:val="001000000000" w:firstRow="0" w:lastRow="0" w:firstColumn="1" w:lastColumn="0" w:oddVBand="0" w:evenVBand="0" w:oddHBand="0" w:evenHBand="0" w:firstRowFirstColumn="0" w:firstRowLastColumn="0" w:lastRowFirstColumn="0" w:lastRowLastColumn="0"/>
            <w:tcW w:w="9638" w:type="dxa"/>
            <w:shd w:val="clear" w:color="auto" w:fill="1D4793" w:themeFill="text2"/>
            <w:vAlign w:val="center"/>
          </w:tcPr>
          <w:p w14:paraId="74694768" w14:textId="6EC047C2" w:rsidR="00953D49" w:rsidRPr="00953D49" w:rsidRDefault="00953D49" w:rsidP="00953D49">
            <w:pPr>
              <w:spacing w:after="0"/>
              <w:rPr>
                <w:b/>
                <w:bCs w:val="0"/>
                <w:color w:val="FFFFFF" w:themeColor="background1"/>
              </w:rPr>
            </w:pPr>
            <w:r w:rsidRPr="00953D49">
              <w:rPr>
                <w:b/>
                <w:bCs w:val="0"/>
                <w:color w:val="FFFFFF" w:themeColor="background1"/>
              </w:rPr>
              <w:t>Action 6: Support carers of people living with dementia</w:t>
            </w:r>
          </w:p>
        </w:tc>
      </w:tr>
      <w:tr w:rsidR="00953D49" w:rsidRPr="009040E9" w14:paraId="68196856" w14:textId="77777777" w:rsidTr="00953D49">
        <w:trPr>
          <w:trHeight w:val="2269"/>
        </w:trPr>
        <w:tc>
          <w:tcPr>
            <w:cnfStyle w:val="001000000000" w:firstRow="0" w:lastRow="0" w:firstColumn="1" w:lastColumn="0" w:oddVBand="0" w:evenVBand="0" w:oddHBand="0" w:evenHBand="0" w:firstRowFirstColumn="0" w:firstRowLastColumn="0" w:lastRowFirstColumn="0" w:lastRowLastColumn="0"/>
            <w:tcW w:w="9638" w:type="dxa"/>
            <w:vAlign w:val="center"/>
          </w:tcPr>
          <w:p w14:paraId="618DC0D4" w14:textId="77777777" w:rsidR="00953D49" w:rsidRPr="00415B37" w:rsidRDefault="00953D49" w:rsidP="002A5277">
            <w:pPr>
              <w:pStyle w:val="ListParagraph"/>
            </w:pPr>
            <w:r w:rsidRPr="00415B37">
              <w:t>Educate and train carers and families to improve their knowledge of dementia and its progression, including carers from Aboriginal and Torres Strait and other diverse communities.</w:t>
            </w:r>
          </w:p>
          <w:p w14:paraId="4D058703" w14:textId="162B7FD3" w:rsidR="00953D49" w:rsidRPr="009040E9" w:rsidRDefault="00953D49" w:rsidP="002A5277">
            <w:pPr>
              <w:pStyle w:val="ListParagraph"/>
            </w:pPr>
            <w:r w:rsidRPr="00415B37">
              <w:t>Improve access to emergency or residential respite care from the community or hospital, including for carers from Aboriginal and Torres Strait Islander communities.</w:t>
            </w:r>
          </w:p>
        </w:tc>
      </w:tr>
      <w:tr w:rsidR="00953D49" w:rsidRPr="009040E9" w14:paraId="5E73E2CB" w14:textId="77777777" w:rsidTr="00953D49">
        <w:trPr>
          <w:trHeight w:val="897"/>
        </w:trPr>
        <w:tc>
          <w:tcPr>
            <w:cnfStyle w:val="001000000000" w:firstRow="0" w:lastRow="0" w:firstColumn="1" w:lastColumn="0" w:oddVBand="0" w:evenVBand="0" w:oddHBand="0" w:evenHBand="0" w:firstRowFirstColumn="0" w:firstRowLastColumn="0" w:lastRowFirstColumn="0" w:lastRowLastColumn="0"/>
            <w:tcW w:w="9638" w:type="dxa"/>
            <w:shd w:val="clear" w:color="auto" w:fill="1D4793" w:themeFill="text2"/>
            <w:vAlign w:val="center"/>
          </w:tcPr>
          <w:p w14:paraId="31C49AD0" w14:textId="1DD39054" w:rsidR="00953D49" w:rsidRPr="00953D49" w:rsidRDefault="00953D49" w:rsidP="00953D49">
            <w:pPr>
              <w:spacing w:after="0"/>
              <w:rPr>
                <w:b/>
                <w:bCs w:val="0"/>
                <w:color w:val="FFFFFF" w:themeColor="background1"/>
              </w:rPr>
            </w:pPr>
            <w:r w:rsidRPr="00953D49">
              <w:rPr>
                <w:b/>
                <w:bCs w:val="0"/>
                <w:color w:val="FFFFFF" w:themeColor="background1"/>
              </w:rPr>
              <w:t>Action 7: Build capability of the workforce to care for and support people living with dementia</w:t>
            </w:r>
          </w:p>
        </w:tc>
      </w:tr>
      <w:tr w:rsidR="00953D49" w:rsidRPr="009040E9" w14:paraId="623906D9" w14:textId="77777777" w:rsidTr="00953D49">
        <w:trPr>
          <w:trHeight w:val="938"/>
        </w:trPr>
        <w:tc>
          <w:tcPr>
            <w:cnfStyle w:val="001000000000" w:firstRow="0" w:lastRow="0" w:firstColumn="1" w:lastColumn="0" w:oddVBand="0" w:evenVBand="0" w:oddHBand="0" w:evenHBand="0" w:firstRowFirstColumn="0" w:firstRowLastColumn="0" w:lastRowFirstColumn="0" w:lastRowLastColumn="0"/>
            <w:tcW w:w="9638" w:type="dxa"/>
            <w:vAlign w:val="center"/>
          </w:tcPr>
          <w:p w14:paraId="44CC0718" w14:textId="40C89896" w:rsidR="00953D49" w:rsidRPr="00415B37" w:rsidRDefault="00953D49" w:rsidP="002A5277">
            <w:pPr>
              <w:pStyle w:val="ListParagraph"/>
            </w:pPr>
            <w:r w:rsidRPr="00415B37">
              <w:t>Provide training for carers and workers from Aboriginal and Torres Strait Islander and other diverse communities who want to work in dementia care.</w:t>
            </w:r>
          </w:p>
        </w:tc>
      </w:tr>
      <w:tr w:rsidR="00953D49" w:rsidRPr="009040E9" w14:paraId="56282B33" w14:textId="77777777" w:rsidTr="00953D49">
        <w:tc>
          <w:tcPr>
            <w:cnfStyle w:val="001000000000" w:firstRow="0" w:lastRow="0" w:firstColumn="1" w:lastColumn="0" w:oddVBand="0" w:evenVBand="0" w:oddHBand="0" w:evenHBand="0" w:firstRowFirstColumn="0" w:firstRowLastColumn="0" w:lastRowFirstColumn="0" w:lastRowLastColumn="0"/>
            <w:tcW w:w="9638" w:type="dxa"/>
            <w:shd w:val="clear" w:color="auto" w:fill="1D4793" w:themeFill="text2"/>
            <w:vAlign w:val="center"/>
          </w:tcPr>
          <w:p w14:paraId="1135C08A" w14:textId="5E0E1ECA" w:rsidR="00953D49" w:rsidRPr="00953D49" w:rsidRDefault="00953D49" w:rsidP="00953D49">
            <w:pPr>
              <w:spacing w:after="0"/>
              <w:rPr>
                <w:b/>
                <w:bCs w:val="0"/>
                <w:color w:val="FFFFFF" w:themeColor="background1"/>
              </w:rPr>
            </w:pPr>
            <w:r w:rsidRPr="00953D49">
              <w:rPr>
                <w:b/>
                <w:bCs w:val="0"/>
                <w:color w:val="FFFFFF" w:themeColor="background1"/>
              </w:rPr>
              <w:t>Action 8: Improve dementia data, maximise the impact of dementia research and promote innovation</w:t>
            </w:r>
            <w:r w:rsidRPr="00953D49">
              <w:rPr>
                <w:b/>
                <w:bCs w:val="0"/>
                <w:color w:val="FFFFFF" w:themeColor="background1"/>
              </w:rPr>
              <w:br w:type="page"/>
            </w:r>
          </w:p>
        </w:tc>
      </w:tr>
      <w:tr w:rsidR="00953D49" w:rsidRPr="009040E9" w14:paraId="0E89324B" w14:textId="77777777" w:rsidTr="00953D49">
        <w:trPr>
          <w:trHeight w:val="929"/>
        </w:trPr>
        <w:tc>
          <w:tcPr>
            <w:cnfStyle w:val="001000000000" w:firstRow="0" w:lastRow="0" w:firstColumn="1" w:lastColumn="0" w:oddVBand="0" w:evenVBand="0" w:oddHBand="0" w:evenHBand="0" w:firstRowFirstColumn="0" w:firstRowLastColumn="0" w:lastRowFirstColumn="0" w:lastRowLastColumn="0"/>
            <w:tcW w:w="9638" w:type="dxa"/>
            <w:vAlign w:val="center"/>
          </w:tcPr>
          <w:p w14:paraId="08F3DD9B" w14:textId="405B1674" w:rsidR="00953D49" w:rsidRPr="00415B37" w:rsidRDefault="00953D49" w:rsidP="002A5277">
            <w:pPr>
              <w:pStyle w:val="ListParagraph"/>
            </w:pPr>
            <w:r w:rsidRPr="00415B37">
              <w:t>Raise awareness of outcomes for Aboriginal and Torres Strait Islander people living with dementia.</w:t>
            </w:r>
          </w:p>
        </w:tc>
      </w:tr>
    </w:tbl>
    <w:p w14:paraId="56F4D290" w14:textId="77777777" w:rsidR="00953D49" w:rsidRPr="00D67E7B" w:rsidRDefault="00953D49" w:rsidP="00953D49">
      <w:pPr>
        <w:pStyle w:val="Heading2"/>
      </w:pPr>
      <w:r w:rsidRPr="00D67E7B">
        <w:t>More information</w:t>
      </w:r>
    </w:p>
    <w:p w14:paraId="093EBCF3" w14:textId="1E427203" w:rsidR="00953D49" w:rsidRPr="00FE49DA" w:rsidRDefault="00953D49" w:rsidP="00953D49">
      <w:r w:rsidRPr="00FE49DA">
        <w:t xml:space="preserve">To read the full National Dementia Action Plan 2024-2034, visit the </w:t>
      </w:r>
      <w:hyperlink r:id="rId11" w:history="1">
        <w:r w:rsidRPr="00953D49">
          <w:rPr>
            <w:b/>
            <w:bCs/>
            <w:color w:val="1D4793" w:themeColor="text2"/>
            <w:u w:val="single"/>
          </w:rPr>
          <w:t>Department of Health</w:t>
        </w:r>
        <w:r>
          <w:rPr>
            <w:b/>
            <w:bCs/>
            <w:color w:val="1D4793" w:themeColor="text2"/>
            <w:u w:val="single"/>
          </w:rPr>
          <w:t>, Disability</w:t>
        </w:r>
        <w:r w:rsidRPr="00953D49">
          <w:rPr>
            <w:b/>
            <w:bCs/>
            <w:color w:val="1D4793" w:themeColor="text2"/>
            <w:u w:val="single"/>
          </w:rPr>
          <w:t xml:space="preserve"> and Age</w:t>
        </w:r>
        <w:r>
          <w:rPr>
            <w:b/>
            <w:bCs/>
            <w:color w:val="1D4793" w:themeColor="text2"/>
            <w:u w:val="single"/>
          </w:rPr>
          <w:t>ing</w:t>
        </w:r>
        <w:r w:rsidRPr="00953D49">
          <w:rPr>
            <w:b/>
            <w:bCs/>
            <w:color w:val="1D4793" w:themeColor="text2"/>
            <w:u w:val="single"/>
          </w:rPr>
          <w:t xml:space="preserve"> website</w:t>
        </w:r>
      </w:hyperlink>
      <w:r w:rsidRPr="00953D49">
        <w:t>.</w:t>
      </w:r>
    </w:p>
    <w:p w14:paraId="48188BAC" w14:textId="54B82774" w:rsidR="0088719F" w:rsidRPr="00953D49" w:rsidRDefault="00953D49" w:rsidP="00953D49">
      <w:pPr>
        <w:rPr>
          <w:szCs w:val="22"/>
        </w:rPr>
      </w:pPr>
      <w:r w:rsidRPr="00FE49DA">
        <w:t xml:space="preserve">For enquiries, contact </w:t>
      </w:r>
      <w:hyperlink r:id="rId12" w:history="1">
        <w:r w:rsidRPr="00953D49">
          <w:rPr>
            <w:rStyle w:val="Hyperlink"/>
            <w:b/>
            <w:bCs/>
            <w:color w:val="1D4793" w:themeColor="text2"/>
          </w:rPr>
          <w:t>dementiaplan@health.gov.au</w:t>
        </w:r>
      </w:hyperlink>
      <w:r>
        <w:rPr>
          <w:szCs w:val="22"/>
        </w:rPr>
        <w:t>.</w:t>
      </w:r>
    </w:p>
    <w:sectPr w:rsidR="0088719F" w:rsidRPr="00953D49" w:rsidSect="002A5277">
      <w:headerReference w:type="even" r:id="rId13"/>
      <w:headerReference w:type="default" r:id="rId14"/>
      <w:footerReference w:type="even" r:id="rId15"/>
      <w:footerReference w:type="default" r:id="rId16"/>
      <w:headerReference w:type="first" r:id="rId17"/>
      <w:footerReference w:type="first" r:id="rId18"/>
      <w:pgSz w:w="11906" w:h="16838"/>
      <w:pgMar w:top="2268" w:right="1134" w:bottom="1560"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D80F08" w14:textId="77777777" w:rsidR="00B10AA6" w:rsidRDefault="00B10AA6" w:rsidP="00496455">
      <w:pPr>
        <w:spacing w:after="0" w:line="240" w:lineRule="auto"/>
      </w:pPr>
      <w:r>
        <w:separator/>
      </w:r>
    </w:p>
  </w:endnote>
  <w:endnote w:type="continuationSeparator" w:id="0">
    <w:p w14:paraId="22560704" w14:textId="77777777" w:rsidR="00B10AA6" w:rsidRDefault="00B10AA6" w:rsidP="00496455">
      <w:pPr>
        <w:spacing w:after="0" w:line="240" w:lineRule="auto"/>
      </w:pPr>
      <w:r>
        <w:continuationSeparator/>
      </w:r>
    </w:p>
  </w:endnote>
  <w:endnote w:type="continuationNotice" w:id="1">
    <w:p w14:paraId="1BCF8271" w14:textId="77777777" w:rsidR="00B10AA6" w:rsidRDefault="00B10AA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9CD24F" w14:textId="77777777" w:rsidR="00496455" w:rsidRDefault="00F652A2">
    <w:pPr>
      <w:pStyle w:val="Footer"/>
    </w:pPr>
    <w:r>
      <w:rPr>
        <w:noProof/>
      </w:rPr>
      <mc:AlternateContent>
        <mc:Choice Requires="wps">
          <w:drawing>
            <wp:anchor distT="0" distB="0" distL="0" distR="0" simplePos="0" relativeHeight="251658243" behindDoc="0" locked="0" layoutInCell="1" allowOverlap="1" wp14:anchorId="53816DB1" wp14:editId="2759F459">
              <wp:simplePos x="635" y="635"/>
              <wp:positionH relativeFrom="page">
                <wp:align>center</wp:align>
              </wp:positionH>
              <wp:positionV relativeFrom="page">
                <wp:align>bottom</wp:align>
              </wp:positionV>
              <wp:extent cx="551815" cy="394970"/>
              <wp:effectExtent l="0" t="0" r="635" b="0"/>
              <wp:wrapNone/>
              <wp:docPr id="1669703714" name="Text Box 1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94970"/>
                      </a:xfrm>
                      <a:prstGeom prst="rect">
                        <a:avLst/>
                      </a:prstGeom>
                      <a:noFill/>
                      <a:ln>
                        <a:noFill/>
                      </a:ln>
                    </wps:spPr>
                    <wps:txbx>
                      <w:txbxContent>
                        <w:p w14:paraId="1910AD11" w14:textId="77777777" w:rsidR="00F652A2" w:rsidRPr="00F652A2" w:rsidRDefault="00F652A2" w:rsidP="00F652A2">
                          <w:pPr>
                            <w:spacing w:after="0"/>
                            <w:rPr>
                              <w:rFonts w:ascii="Calibri" w:eastAsia="Calibri" w:hAnsi="Calibri" w:cs="Calibri"/>
                              <w:noProof/>
                              <w:color w:val="FF0000"/>
                              <w:szCs w:val="24"/>
                            </w:rPr>
                          </w:pPr>
                          <w:r w:rsidRPr="00F652A2">
                            <w:rPr>
                              <w:rFonts w:ascii="Calibri" w:eastAsia="Calibri" w:hAnsi="Calibri" w:cs="Calibri"/>
                              <w:noProof/>
                              <w:color w:val="FF0000"/>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3816DB1" id="_x0000_t202" coordsize="21600,21600" o:spt="202" path="m,l,21600r21600,l21600,xe">
              <v:stroke joinstyle="miter"/>
              <v:path gradientshapeok="t" o:connecttype="rect"/>
            </v:shapetype>
            <v:shape id="Text Box 12" o:spid="_x0000_s1027" type="#_x0000_t202" alt="OFFICIAL" style="position:absolute;margin-left:0;margin-top:0;width:43.45pt;height:31.1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" filled="f" stroked="f">
              <v:textbox style="mso-fit-shape-to-text:t" inset="0,0,0,15pt">
                <w:txbxContent>
                  <w:p w14:paraId="1910AD11" w14:textId="77777777" w:rsidR="00F652A2" w:rsidRPr="00F652A2" w:rsidRDefault="00F652A2" w:rsidP="00F652A2">
                    <w:pPr>
                      <w:spacing w:after="0"/>
                      <w:rPr>
                        <w:rFonts w:ascii="Calibri" w:eastAsia="Calibri" w:hAnsi="Calibri" w:cs="Calibri"/>
                        <w:noProof/>
                        <w:color w:val="FF0000"/>
                        <w:szCs w:val="24"/>
                      </w:rPr>
                    </w:pPr>
                    <w:r w:rsidRPr="00F652A2">
                      <w:rPr>
                        <w:rFonts w:ascii="Calibri" w:eastAsia="Calibri" w:hAnsi="Calibri" w:cs="Calibri"/>
                        <w:noProof/>
                        <w:color w:val="FF0000"/>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1084811"/>
      <w:docPartObj>
        <w:docPartGallery w:val="Page Numbers (Bottom of Page)"/>
        <w:docPartUnique/>
      </w:docPartObj>
    </w:sdtPr>
    <w:sdtEndPr/>
    <w:sdtContent>
      <w:p w14:paraId="3F0E6CB4" w14:textId="77777777" w:rsidR="003520B6" w:rsidRDefault="003520B6">
        <w:pPr>
          <w:pStyle w:val="Footer"/>
          <w:jc w:val="right"/>
        </w:pPr>
        <w:r>
          <w:fldChar w:fldCharType="begin"/>
        </w:r>
        <w:r>
          <w:instrText>PAGE   \* MERGEFORMAT</w:instrText>
        </w:r>
        <w:r>
          <w:fldChar w:fldCharType="separate"/>
        </w:r>
        <w:r>
          <w:rPr>
            <w:lang w:val="en-GB"/>
          </w:rPr>
          <w:t>2</w:t>
        </w:r>
        <w:r>
          <w:fldChar w:fldCharType="end"/>
        </w:r>
      </w:p>
    </w:sdtContent>
  </w:sdt>
  <w:p w14:paraId="276D1BF8" w14:textId="77777777" w:rsidR="003520B6" w:rsidRDefault="003520B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84D0B8" w14:textId="77777777" w:rsidR="00FE3E5E" w:rsidRDefault="00CC68D4">
    <w:pPr>
      <w:pStyle w:val="Footer"/>
      <w:jc w:val="right"/>
    </w:pPr>
    <w:r>
      <w:rPr>
        <w:noProof/>
      </w:rPr>
      <w:drawing>
        <wp:anchor distT="0" distB="0" distL="114300" distR="114300" simplePos="0" relativeHeight="251658245" behindDoc="1" locked="0" layoutInCell="1" allowOverlap="1" wp14:anchorId="6A487E47" wp14:editId="7A216100">
          <wp:simplePos x="0" y="0"/>
          <wp:positionH relativeFrom="page">
            <wp:posOffset>3182664</wp:posOffset>
          </wp:positionH>
          <wp:positionV relativeFrom="paragraph">
            <wp:posOffset>-1358265</wp:posOffset>
          </wp:positionV>
          <wp:extent cx="4366269" cy="2212852"/>
          <wp:effectExtent l="0" t="0" r="0" b="0"/>
          <wp:wrapNone/>
          <wp:docPr id="21025142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147099"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4366269" cy="2212852"/>
                  </a:xfrm>
                  <a:prstGeom prst="rect">
                    <a:avLst/>
                  </a:prstGeom>
                </pic:spPr>
              </pic:pic>
            </a:graphicData>
          </a:graphic>
          <wp14:sizeRelH relativeFrom="page">
            <wp14:pctWidth>0</wp14:pctWidth>
          </wp14:sizeRelH>
          <wp14:sizeRelV relativeFrom="page">
            <wp14:pctHeight>0</wp14:pctHeight>
          </wp14:sizeRelV>
        </wp:anchor>
      </w:drawing>
    </w:r>
    <w:sdt>
      <w:sdtPr>
        <w:id w:val="-1633244856"/>
        <w:docPartObj>
          <w:docPartGallery w:val="Page Numbers (Bottom of Page)"/>
          <w:docPartUnique/>
        </w:docPartObj>
      </w:sdtPr>
      <w:sdtEndPr/>
      <w:sdtContent>
        <w:r w:rsidR="00FE3E5E">
          <w:fldChar w:fldCharType="begin"/>
        </w:r>
        <w:r w:rsidR="00FE3E5E">
          <w:instrText>PAGE   \* MERGEFORMAT</w:instrText>
        </w:r>
        <w:r w:rsidR="00FE3E5E">
          <w:fldChar w:fldCharType="separate"/>
        </w:r>
        <w:r w:rsidR="00FE3E5E">
          <w:rPr>
            <w:lang w:val="en-GB"/>
          </w:rPr>
          <w:t>2</w:t>
        </w:r>
        <w:r w:rsidR="00FE3E5E">
          <w:fldChar w:fldCharType="end"/>
        </w:r>
      </w:sdtContent>
    </w:sdt>
  </w:p>
  <w:p w14:paraId="4B480F44" w14:textId="77777777" w:rsidR="00496455" w:rsidRDefault="004964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9A13C5" w14:textId="77777777" w:rsidR="00B10AA6" w:rsidRDefault="00B10AA6" w:rsidP="00496455">
      <w:pPr>
        <w:spacing w:after="0" w:line="240" w:lineRule="auto"/>
      </w:pPr>
      <w:r>
        <w:separator/>
      </w:r>
    </w:p>
  </w:footnote>
  <w:footnote w:type="continuationSeparator" w:id="0">
    <w:p w14:paraId="0E27DAA1" w14:textId="77777777" w:rsidR="00B10AA6" w:rsidRDefault="00B10AA6" w:rsidP="00496455">
      <w:pPr>
        <w:spacing w:after="0" w:line="240" w:lineRule="auto"/>
      </w:pPr>
      <w:r>
        <w:continuationSeparator/>
      </w:r>
    </w:p>
  </w:footnote>
  <w:footnote w:type="continuationNotice" w:id="1">
    <w:p w14:paraId="1FC45386" w14:textId="77777777" w:rsidR="00B10AA6" w:rsidRDefault="00B10AA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CDE6B7" w14:textId="77777777" w:rsidR="00496455" w:rsidRDefault="00F652A2">
    <w:pPr>
      <w:pStyle w:val="Header"/>
    </w:pPr>
    <w:r>
      <w:rPr>
        <w:noProof/>
      </w:rPr>
      <mc:AlternateContent>
        <mc:Choice Requires="wps">
          <w:drawing>
            <wp:anchor distT="0" distB="0" distL="0" distR="0" simplePos="0" relativeHeight="251658242" behindDoc="0" locked="0" layoutInCell="1" allowOverlap="1" wp14:anchorId="3628954E" wp14:editId="4DF4A614">
              <wp:simplePos x="635" y="635"/>
              <wp:positionH relativeFrom="page">
                <wp:align>center</wp:align>
              </wp:positionH>
              <wp:positionV relativeFrom="page">
                <wp:align>top</wp:align>
              </wp:positionV>
              <wp:extent cx="551815" cy="394970"/>
              <wp:effectExtent l="0" t="0" r="635" b="5080"/>
              <wp:wrapNone/>
              <wp:docPr id="1544256144" name="Text Box 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94970"/>
                      </a:xfrm>
                      <a:prstGeom prst="rect">
                        <a:avLst/>
                      </a:prstGeom>
                      <a:noFill/>
                      <a:ln>
                        <a:noFill/>
                      </a:ln>
                    </wps:spPr>
                    <wps:txbx>
                      <w:txbxContent>
                        <w:p w14:paraId="6D933CD3" w14:textId="77777777" w:rsidR="00F652A2" w:rsidRPr="00F652A2" w:rsidRDefault="00F652A2" w:rsidP="00F652A2">
                          <w:pPr>
                            <w:spacing w:after="0"/>
                            <w:rPr>
                              <w:rFonts w:ascii="Calibri" w:eastAsia="Calibri" w:hAnsi="Calibri" w:cs="Calibri"/>
                              <w:noProof/>
                              <w:color w:val="FF0000"/>
                              <w:szCs w:val="24"/>
                            </w:rPr>
                          </w:pPr>
                          <w:r w:rsidRPr="00F652A2">
                            <w:rPr>
                              <w:rFonts w:ascii="Calibri" w:eastAsia="Calibri" w:hAnsi="Calibri" w:cs="Calibri"/>
                              <w:noProof/>
                              <w:color w:val="FF0000"/>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628954E" id="_x0000_t202" coordsize="21600,21600" o:spt="202" path="m,l,21600r21600,l21600,xe">
              <v:stroke joinstyle="miter"/>
              <v:path gradientshapeok="t" o:connecttype="rect"/>
            </v:shapetype>
            <v:shape id="Text Box 9" o:spid="_x0000_s1026" type="#_x0000_t202" alt="OFFICIAL" style="position:absolute;margin-left:0;margin-top:0;width:43.45pt;height:31.1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" filled="f" stroked="f">
              <v:textbox style="mso-fit-shape-to-text:t" inset="0,15pt,0,0">
                <w:txbxContent>
                  <w:p w14:paraId="6D933CD3" w14:textId="77777777" w:rsidR="00F652A2" w:rsidRPr="00F652A2" w:rsidRDefault="00F652A2" w:rsidP="00F652A2">
                    <w:pPr>
                      <w:spacing w:after="0"/>
                      <w:rPr>
                        <w:rFonts w:ascii="Calibri" w:eastAsia="Calibri" w:hAnsi="Calibri" w:cs="Calibri"/>
                        <w:noProof/>
                        <w:color w:val="FF0000"/>
                        <w:szCs w:val="24"/>
                      </w:rPr>
                    </w:pPr>
                    <w:r w:rsidRPr="00F652A2">
                      <w:rPr>
                        <w:rFonts w:ascii="Calibri" w:eastAsia="Calibri" w:hAnsi="Calibri" w:cs="Calibri"/>
                        <w:noProof/>
                        <w:color w:val="FF0000"/>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54DBFD" w14:textId="77777777" w:rsidR="00F652A2" w:rsidRDefault="00D81210">
    <w:pPr>
      <w:pStyle w:val="Header"/>
    </w:pPr>
    <w:r>
      <w:rPr>
        <w:noProof/>
      </w:rPr>
      <w:drawing>
        <wp:anchor distT="0" distB="0" distL="114300" distR="114300" simplePos="0" relativeHeight="251658244" behindDoc="1" locked="0" layoutInCell="1" allowOverlap="1" wp14:anchorId="3D9437D0" wp14:editId="7A2E0BA3">
          <wp:simplePos x="0" y="0"/>
          <wp:positionH relativeFrom="page">
            <wp:align>right</wp:align>
          </wp:positionH>
          <wp:positionV relativeFrom="paragraph">
            <wp:posOffset>-434975</wp:posOffset>
          </wp:positionV>
          <wp:extent cx="7534800" cy="10656000"/>
          <wp:effectExtent l="0" t="0" r="9525" b="0"/>
          <wp:wrapNone/>
          <wp:docPr id="1752413279"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750512" name="Picture 1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34800" cy="106560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7B629D" w14:textId="4A007AA1" w:rsidR="00D04946" w:rsidRDefault="00953D49">
    <w:pPr>
      <w:pStyle w:val="Header"/>
      <w:rPr>
        <w:noProof/>
      </w:rPr>
    </w:pPr>
    <w:r>
      <w:rPr>
        <w:noProof/>
      </w:rPr>
      <w:drawing>
        <wp:anchor distT="0" distB="0" distL="114300" distR="114300" simplePos="0" relativeHeight="251658246" behindDoc="0" locked="0" layoutInCell="1" allowOverlap="1" wp14:anchorId="40FFB407" wp14:editId="75D3D19A">
          <wp:simplePos x="0" y="0"/>
          <wp:positionH relativeFrom="page">
            <wp:posOffset>0</wp:posOffset>
          </wp:positionH>
          <wp:positionV relativeFrom="page">
            <wp:posOffset>-9525</wp:posOffset>
          </wp:positionV>
          <wp:extent cx="4827270" cy="2267585"/>
          <wp:effectExtent l="0" t="0" r="0" b="0"/>
          <wp:wrapNone/>
          <wp:docPr id="35713393" name="Picture 1" descr="Australian Government Department of Health, Disability and Ageing logo with First Nations artwork representing commu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31288" name="Picture 1" descr="Australian Government Department of Health, Disability and Ageing logo with First Nations artwork representing community."/>
                  <pic:cNvPicPr/>
                </pic:nvPicPr>
                <pic:blipFill>
                  <a:blip r:embed="rId1">
                    <a:extLst>
                      <a:ext uri="{28A0092B-C50C-407E-A947-70E740481C1C}">
                        <a14:useLocalDpi xmlns:a14="http://schemas.microsoft.com/office/drawing/2010/main" val="0"/>
                      </a:ext>
                    </a:extLst>
                  </a:blip>
                  <a:stretch>
                    <a:fillRect/>
                  </a:stretch>
                </pic:blipFill>
                <pic:spPr>
                  <a:xfrm>
                    <a:off x="0" y="0"/>
                    <a:ext cx="4827270" cy="226758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1B2B2C54" wp14:editId="40F443A4">
          <wp:simplePos x="0" y="0"/>
          <wp:positionH relativeFrom="margin">
            <wp:posOffset>2918460</wp:posOffset>
          </wp:positionH>
          <wp:positionV relativeFrom="paragraph">
            <wp:posOffset>-935908</wp:posOffset>
          </wp:positionV>
          <wp:extent cx="4470400" cy="2741930"/>
          <wp:effectExtent l="0" t="0" r="6350" b="1270"/>
          <wp:wrapNone/>
          <wp:docPr id="178517489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285307" name="Picture 1">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rcRect t="3982" b="3982"/>
                  <a:stretch>
                    <a:fillRect/>
                  </a:stretch>
                </pic:blipFill>
                <pic:spPr bwMode="auto">
                  <a:xfrm>
                    <a:off x="0" y="0"/>
                    <a:ext cx="4470400" cy="27419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182E239" w14:textId="77777777" w:rsidR="00496455" w:rsidRDefault="00F652A2">
    <w:pPr>
      <w:pStyle w:val="Header"/>
    </w:pPr>
    <w:r>
      <w:rPr>
        <w:noProof/>
      </w:rPr>
      <mc:AlternateContent>
        <mc:Choice Requires="wps">
          <w:drawing>
            <wp:anchor distT="0" distB="0" distL="0" distR="0" simplePos="0" relativeHeight="251658241" behindDoc="0" locked="0" layoutInCell="1" allowOverlap="1" wp14:anchorId="3F855152" wp14:editId="788D92DF">
              <wp:simplePos x="635" y="635"/>
              <wp:positionH relativeFrom="page">
                <wp:align>center</wp:align>
              </wp:positionH>
              <wp:positionV relativeFrom="page">
                <wp:align>top</wp:align>
              </wp:positionV>
              <wp:extent cx="551815" cy="394970"/>
              <wp:effectExtent l="0" t="0" r="635" b="5080"/>
              <wp:wrapNone/>
              <wp:docPr id="1667905058"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94970"/>
                      </a:xfrm>
                      <a:prstGeom prst="rect">
                        <a:avLst/>
                      </a:prstGeom>
                      <a:noFill/>
                      <a:ln>
                        <a:noFill/>
                      </a:ln>
                    </wps:spPr>
                    <wps:txbx>
                      <w:txbxContent>
                        <w:p w14:paraId="4764079A" w14:textId="77777777" w:rsidR="00F652A2" w:rsidRPr="00F652A2" w:rsidRDefault="00F652A2" w:rsidP="00F652A2">
                          <w:pPr>
                            <w:spacing w:after="0"/>
                            <w:rPr>
                              <w:rFonts w:ascii="Calibri" w:eastAsia="Calibri" w:hAnsi="Calibri" w:cs="Calibri"/>
                              <w:noProof/>
                              <w:color w:val="FF0000"/>
                              <w:szCs w:val="24"/>
                            </w:rPr>
                          </w:pPr>
                          <w:r w:rsidRPr="00F652A2">
                            <w:rPr>
                              <w:rFonts w:ascii="Calibri" w:eastAsia="Calibri" w:hAnsi="Calibri" w:cs="Calibri"/>
                              <w:noProof/>
                              <w:color w:val="FF0000"/>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F855152" id="_x0000_t202" coordsize="21600,21600" o:spt="202" path="m,l,21600r21600,l21600,xe">
              <v:stroke joinstyle="miter"/>
              <v:path gradientshapeok="t" o:connecttype="rect"/>
            </v:shapetype>
            <v:shape id="Text Box 8" o:spid="_x0000_s1028" type="#_x0000_t202" alt="OFFICIAL" style="position:absolute;margin-left:0;margin-top:0;width:43.45pt;height:31.1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" filled="f" stroked="f">
              <v:textbox style="mso-fit-shape-to-text:t" inset="0,15pt,0,0">
                <w:txbxContent>
                  <w:p w14:paraId="4764079A" w14:textId="77777777" w:rsidR="00F652A2" w:rsidRPr="00F652A2" w:rsidRDefault="00F652A2" w:rsidP="00F652A2">
                    <w:pPr>
                      <w:spacing w:after="0"/>
                      <w:rPr>
                        <w:rFonts w:ascii="Calibri" w:eastAsia="Calibri" w:hAnsi="Calibri" w:cs="Calibri"/>
                        <w:noProof/>
                        <w:color w:val="FF0000"/>
                        <w:szCs w:val="24"/>
                      </w:rPr>
                    </w:pPr>
                    <w:r w:rsidRPr="00F652A2">
                      <w:rPr>
                        <w:rFonts w:ascii="Calibri" w:eastAsia="Calibri" w:hAnsi="Calibri" w:cs="Calibri"/>
                        <w:noProof/>
                        <w:color w:val="FF0000"/>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ED1A82C6"/>
    <w:lvl w:ilvl="0">
      <w:start w:val="1"/>
      <w:numFmt w:val="bullet"/>
      <w:pStyle w:val="ListBullet2"/>
      <w:lvlText w:val="o"/>
      <w:lvlJc w:val="left"/>
      <w:pPr>
        <w:ind w:left="643" w:hanging="360"/>
      </w:pPr>
      <w:rPr>
        <w:rFonts w:ascii="Courier New" w:hAnsi="Courier New" w:cs="Courier New" w:hint="default"/>
      </w:rPr>
    </w:lvl>
  </w:abstractNum>
  <w:abstractNum w:abstractNumId="1" w15:restartNumberingAfterBreak="0">
    <w:nsid w:val="FFFFFF89"/>
    <w:multiLevelType w:val="singleLevel"/>
    <w:tmpl w:val="01D24B88"/>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3603768"/>
    <w:multiLevelType w:val="hybridMultilevel"/>
    <w:tmpl w:val="132E0F0E"/>
    <w:lvl w:ilvl="0" w:tplc="C714BEF0">
      <w:start w:val="1"/>
      <w:numFmt w:val="bullet"/>
      <w:pStyle w:val="ListParagraph"/>
      <w:lvlText w:val=""/>
      <w:lvlJc w:val="left"/>
      <w:pPr>
        <w:ind w:left="1440" w:hanging="360"/>
      </w:pPr>
      <w:rPr>
        <w:rFonts w:ascii="Symbol" w:hAnsi="Symbol" w:hint="default"/>
        <w:color w:val="1D4793" w:themeColor="text2"/>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 w15:restartNumberingAfterBreak="0">
    <w:nsid w:val="2AA7745F"/>
    <w:multiLevelType w:val="hybridMultilevel"/>
    <w:tmpl w:val="CAA47C50"/>
    <w:lvl w:ilvl="0" w:tplc="1D6AE8BA">
      <w:numFmt w:val="bullet"/>
      <w:lvlText w:val="-"/>
      <w:lvlJc w:val="left"/>
      <w:pPr>
        <w:ind w:left="644" w:hanging="360"/>
      </w:pPr>
      <w:rPr>
        <w:rFonts w:ascii="Arial" w:eastAsiaTheme="minorHAnsi" w:hAnsi="Arial" w:cs="Aria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4" w15:restartNumberingAfterBreak="0">
    <w:nsid w:val="30ED3C1E"/>
    <w:multiLevelType w:val="hybridMultilevel"/>
    <w:tmpl w:val="0B2ABC50"/>
    <w:lvl w:ilvl="0" w:tplc="0C090001">
      <w:start w:val="1"/>
      <w:numFmt w:val="bullet"/>
      <w:lvlText w:val=""/>
      <w:lvlJc w:val="left"/>
      <w:pPr>
        <w:ind w:left="1222" w:hanging="360"/>
      </w:pPr>
      <w:rPr>
        <w:rFonts w:ascii="Symbol" w:hAnsi="Symbol" w:hint="default"/>
      </w:rPr>
    </w:lvl>
    <w:lvl w:ilvl="1" w:tplc="0C090003" w:tentative="1">
      <w:start w:val="1"/>
      <w:numFmt w:val="bullet"/>
      <w:lvlText w:val="o"/>
      <w:lvlJc w:val="left"/>
      <w:pPr>
        <w:ind w:left="1942" w:hanging="360"/>
      </w:pPr>
      <w:rPr>
        <w:rFonts w:ascii="Courier New" w:hAnsi="Courier New" w:cs="Courier New" w:hint="default"/>
      </w:rPr>
    </w:lvl>
    <w:lvl w:ilvl="2" w:tplc="0C090005" w:tentative="1">
      <w:start w:val="1"/>
      <w:numFmt w:val="bullet"/>
      <w:lvlText w:val=""/>
      <w:lvlJc w:val="left"/>
      <w:pPr>
        <w:ind w:left="2662" w:hanging="360"/>
      </w:pPr>
      <w:rPr>
        <w:rFonts w:ascii="Wingdings" w:hAnsi="Wingdings" w:hint="default"/>
      </w:rPr>
    </w:lvl>
    <w:lvl w:ilvl="3" w:tplc="0C090001" w:tentative="1">
      <w:start w:val="1"/>
      <w:numFmt w:val="bullet"/>
      <w:lvlText w:val=""/>
      <w:lvlJc w:val="left"/>
      <w:pPr>
        <w:ind w:left="3382" w:hanging="360"/>
      </w:pPr>
      <w:rPr>
        <w:rFonts w:ascii="Symbol" w:hAnsi="Symbol" w:hint="default"/>
      </w:rPr>
    </w:lvl>
    <w:lvl w:ilvl="4" w:tplc="0C090003" w:tentative="1">
      <w:start w:val="1"/>
      <w:numFmt w:val="bullet"/>
      <w:lvlText w:val="o"/>
      <w:lvlJc w:val="left"/>
      <w:pPr>
        <w:ind w:left="4102" w:hanging="360"/>
      </w:pPr>
      <w:rPr>
        <w:rFonts w:ascii="Courier New" w:hAnsi="Courier New" w:cs="Courier New" w:hint="default"/>
      </w:rPr>
    </w:lvl>
    <w:lvl w:ilvl="5" w:tplc="0C090005" w:tentative="1">
      <w:start w:val="1"/>
      <w:numFmt w:val="bullet"/>
      <w:lvlText w:val=""/>
      <w:lvlJc w:val="left"/>
      <w:pPr>
        <w:ind w:left="4822" w:hanging="360"/>
      </w:pPr>
      <w:rPr>
        <w:rFonts w:ascii="Wingdings" w:hAnsi="Wingdings" w:hint="default"/>
      </w:rPr>
    </w:lvl>
    <w:lvl w:ilvl="6" w:tplc="0C090001" w:tentative="1">
      <w:start w:val="1"/>
      <w:numFmt w:val="bullet"/>
      <w:lvlText w:val=""/>
      <w:lvlJc w:val="left"/>
      <w:pPr>
        <w:ind w:left="5542" w:hanging="360"/>
      </w:pPr>
      <w:rPr>
        <w:rFonts w:ascii="Symbol" w:hAnsi="Symbol" w:hint="default"/>
      </w:rPr>
    </w:lvl>
    <w:lvl w:ilvl="7" w:tplc="0C090003" w:tentative="1">
      <w:start w:val="1"/>
      <w:numFmt w:val="bullet"/>
      <w:lvlText w:val="o"/>
      <w:lvlJc w:val="left"/>
      <w:pPr>
        <w:ind w:left="6262" w:hanging="360"/>
      </w:pPr>
      <w:rPr>
        <w:rFonts w:ascii="Courier New" w:hAnsi="Courier New" w:cs="Courier New" w:hint="default"/>
      </w:rPr>
    </w:lvl>
    <w:lvl w:ilvl="8" w:tplc="0C090005" w:tentative="1">
      <w:start w:val="1"/>
      <w:numFmt w:val="bullet"/>
      <w:lvlText w:val=""/>
      <w:lvlJc w:val="left"/>
      <w:pPr>
        <w:ind w:left="6982" w:hanging="360"/>
      </w:pPr>
      <w:rPr>
        <w:rFonts w:ascii="Wingdings" w:hAnsi="Wingdings" w:hint="default"/>
      </w:rPr>
    </w:lvl>
  </w:abstractNum>
  <w:abstractNum w:abstractNumId="5" w15:restartNumberingAfterBreak="0">
    <w:nsid w:val="33BF5407"/>
    <w:multiLevelType w:val="hybridMultilevel"/>
    <w:tmpl w:val="AC98E70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D8A15A2"/>
    <w:multiLevelType w:val="hybridMultilevel"/>
    <w:tmpl w:val="2E525E66"/>
    <w:lvl w:ilvl="0" w:tplc="0C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 w15:restartNumberingAfterBreak="0">
    <w:nsid w:val="471A673F"/>
    <w:multiLevelType w:val="hybridMultilevel"/>
    <w:tmpl w:val="36D4C9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58F509F4"/>
    <w:multiLevelType w:val="hybridMultilevel"/>
    <w:tmpl w:val="4BC65EB6"/>
    <w:lvl w:ilvl="0" w:tplc="FC34FDC6">
      <w:start w:val="1"/>
      <w:numFmt w:val="bullet"/>
      <w:lvlText w:val=""/>
      <w:lvlJc w:val="left"/>
      <w:pPr>
        <w:ind w:left="360" w:hanging="360"/>
      </w:pPr>
      <w:rPr>
        <w:rFonts w:ascii="Symbol" w:hAnsi="Symbol" w:hint="default"/>
        <w:color w:val="D4D7CA" w:themeColor="accent1"/>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 w15:restartNumberingAfterBreak="0">
    <w:nsid w:val="75C96D78"/>
    <w:multiLevelType w:val="hybridMultilevel"/>
    <w:tmpl w:val="A4724A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8996252"/>
    <w:multiLevelType w:val="hybridMultilevel"/>
    <w:tmpl w:val="73109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FED0AF4"/>
    <w:multiLevelType w:val="hybridMultilevel"/>
    <w:tmpl w:val="A8F41A2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1680308525">
    <w:abstractNumId w:val="1"/>
  </w:num>
  <w:num w:numId="2" w16cid:durableId="1596203438">
    <w:abstractNumId w:val="0"/>
  </w:num>
  <w:num w:numId="3" w16cid:durableId="1549995288">
    <w:abstractNumId w:val="8"/>
  </w:num>
  <w:num w:numId="4" w16cid:durableId="305211232">
    <w:abstractNumId w:val="4"/>
  </w:num>
  <w:num w:numId="5" w16cid:durableId="1844658000">
    <w:abstractNumId w:val="3"/>
  </w:num>
  <w:num w:numId="6" w16cid:durableId="959264344">
    <w:abstractNumId w:val="2"/>
  </w:num>
  <w:num w:numId="7" w16cid:durableId="1051926442">
    <w:abstractNumId w:val="10"/>
  </w:num>
  <w:num w:numId="8" w16cid:durableId="821972809">
    <w:abstractNumId w:val="9"/>
  </w:num>
  <w:num w:numId="9" w16cid:durableId="104278196">
    <w:abstractNumId w:val="5"/>
  </w:num>
  <w:num w:numId="10" w16cid:durableId="2033725668">
    <w:abstractNumId w:val="7"/>
  </w:num>
  <w:num w:numId="11" w16cid:durableId="1262638982">
    <w:abstractNumId w:val="11"/>
  </w:num>
  <w:num w:numId="12" w16cid:durableId="170263091">
    <w:abstractNumId w:val="6"/>
  </w:num>
  <w:num w:numId="13" w16cid:durableId="59771768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3D49"/>
    <w:rsid w:val="00000694"/>
    <w:rsid w:val="00001FBB"/>
    <w:rsid w:val="00013FA5"/>
    <w:rsid w:val="000226AE"/>
    <w:rsid w:val="000345F4"/>
    <w:rsid w:val="00043F32"/>
    <w:rsid w:val="000443F3"/>
    <w:rsid w:val="000529CA"/>
    <w:rsid w:val="000574F7"/>
    <w:rsid w:val="000608BA"/>
    <w:rsid w:val="000628A9"/>
    <w:rsid w:val="0008560C"/>
    <w:rsid w:val="000856D4"/>
    <w:rsid w:val="000869AF"/>
    <w:rsid w:val="000A20D5"/>
    <w:rsid w:val="000A4A41"/>
    <w:rsid w:val="000B04D3"/>
    <w:rsid w:val="000B62FB"/>
    <w:rsid w:val="000C4D06"/>
    <w:rsid w:val="000C59EC"/>
    <w:rsid w:val="000D0D36"/>
    <w:rsid w:val="000D6930"/>
    <w:rsid w:val="000D73CC"/>
    <w:rsid w:val="000E4D51"/>
    <w:rsid w:val="000F010A"/>
    <w:rsid w:val="001005AF"/>
    <w:rsid w:val="001063BB"/>
    <w:rsid w:val="00107F67"/>
    <w:rsid w:val="0011050F"/>
    <w:rsid w:val="001126C8"/>
    <w:rsid w:val="001270D2"/>
    <w:rsid w:val="00130017"/>
    <w:rsid w:val="00133C8B"/>
    <w:rsid w:val="001401AB"/>
    <w:rsid w:val="00144E6E"/>
    <w:rsid w:val="00146CD9"/>
    <w:rsid w:val="00153B54"/>
    <w:rsid w:val="00155F74"/>
    <w:rsid w:val="001614CF"/>
    <w:rsid w:val="00165B67"/>
    <w:rsid w:val="00167C1A"/>
    <w:rsid w:val="0017156C"/>
    <w:rsid w:val="001749B4"/>
    <w:rsid w:val="00182FE1"/>
    <w:rsid w:val="001944A5"/>
    <w:rsid w:val="001A60F0"/>
    <w:rsid w:val="001B2757"/>
    <w:rsid w:val="001B44B0"/>
    <w:rsid w:val="001C28C7"/>
    <w:rsid w:val="001C3DD7"/>
    <w:rsid w:val="001C736A"/>
    <w:rsid w:val="001D00C7"/>
    <w:rsid w:val="001D41E2"/>
    <w:rsid w:val="001D437D"/>
    <w:rsid w:val="00211EB9"/>
    <w:rsid w:val="00244650"/>
    <w:rsid w:val="00261E9B"/>
    <w:rsid w:val="00267FF4"/>
    <w:rsid w:val="00280050"/>
    <w:rsid w:val="00280B56"/>
    <w:rsid w:val="0028575D"/>
    <w:rsid w:val="00287C09"/>
    <w:rsid w:val="002A5277"/>
    <w:rsid w:val="002B0359"/>
    <w:rsid w:val="002B3695"/>
    <w:rsid w:val="002B3A03"/>
    <w:rsid w:val="002B3D04"/>
    <w:rsid w:val="002B4DFB"/>
    <w:rsid w:val="002B59DF"/>
    <w:rsid w:val="002E1E5F"/>
    <w:rsid w:val="002E656D"/>
    <w:rsid w:val="002E7177"/>
    <w:rsid w:val="002F249B"/>
    <w:rsid w:val="003015BA"/>
    <w:rsid w:val="00303C10"/>
    <w:rsid w:val="00305E8A"/>
    <w:rsid w:val="0031104C"/>
    <w:rsid w:val="00312286"/>
    <w:rsid w:val="00317884"/>
    <w:rsid w:val="00320FA3"/>
    <w:rsid w:val="00326540"/>
    <w:rsid w:val="0033547B"/>
    <w:rsid w:val="00336E00"/>
    <w:rsid w:val="0033730E"/>
    <w:rsid w:val="00340815"/>
    <w:rsid w:val="0034260F"/>
    <w:rsid w:val="003454CE"/>
    <w:rsid w:val="0035015E"/>
    <w:rsid w:val="003520B6"/>
    <w:rsid w:val="0036321C"/>
    <w:rsid w:val="00366F59"/>
    <w:rsid w:val="00367E6D"/>
    <w:rsid w:val="0038022E"/>
    <w:rsid w:val="00382DF1"/>
    <w:rsid w:val="003867D2"/>
    <w:rsid w:val="003879AC"/>
    <w:rsid w:val="00392759"/>
    <w:rsid w:val="003A27B4"/>
    <w:rsid w:val="003B152F"/>
    <w:rsid w:val="003B7987"/>
    <w:rsid w:val="003C0A4A"/>
    <w:rsid w:val="003C582A"/>
    <w:rsid w:val="003C7067"/>
    <w:rsid w:val="003C731E"/>
    <w:rsid w:val="003F4B4F"/>
    <w:rsid w:val="003F5F09"/>
    <w:rsid w:val="00403C6D"/>
    <w:rsid w:val="00403F8B"/>
    <w:rsid w:val="00404A44"/>
    <w:rsid w:val="00434CE1"/>
    <w:rsid w:val="00442D6B"/>
    <w:rsid w:val="00445467"/>
    <w:rsid w:val="00445595"/>
    <w:rsid w:val="004566B3"/>
    <w:rsid w:val="0046010C"/>
    <w:rsid w:val="004657C3"/>
    <w:rsid w:val="004705F1"/>
    <w:rsid w:val="004742EF"/>
    <w:rsid w:val="004846E6"/>
    <w:rsid w:val="00486D44"/>
    <w:rsid w:val="00496455"/>
    <w:rsid w:val="004A1B54"/>
    <w:rsid w:val="004A2181"/>
    <w:rsid w:val="004A3ACE"/>
    <w:rsid w:val="004A6FC7"/>
    <w:rsid w:val="004B274B"/>
    <w:rsid w:val="004C36D9"/>
    <w:rsid w:val="004C430A"/>
    <w:rsid w:val="004D1347"/>
    <w:rsid w:val="004D13E3"/>
    <w:rsid w:val="004D2C2C"/>
    <w:rsid w:val="004D48C9"/>
    <w:rsid w:val="004E29ED"/>
    <w:rsid w:val="005010B3"/>
    <w:rsid w:val="00510045"/>
    <w:rsid w:val="0051169B"/>
    <w:rsid w:val="005143A2"/>
    <w:rsid w:val="005152CB"/>
    <w:rsid w:val="005236C7"/>
    <w:rsid w:val="00523FFD"/>
    <w:rsid w:val="00532CB4"/>
    <w:rsid w:val="00541879"/>
    <w:rsid w:val="00555C17"/>
    <w:rsid w:val="005561B6"/>
    <w:rsid w:val="00560DA4"/>
    <w:rsid w:val="005672C4"/>
    <w:rsid w:val="00570B9B"/>
    <w:rsid w:val="00583665"/>
    <w:rsid w:val="00586687"/>
    <w:rsid w:val="00591901"/>
    <w:rsid w:val="005920E2"/>
    <w:rsid w:val="00593BA1"/>
    <w:rsid w:val="00594B4E"/>
    <w:rsid w:val="005963D0"/>
    <w:rsid w:val="00596AE0"/>
    <w:rsid w:val="005A1CE6"/>
    <w:rsid w:val="005A2761"/>
    <w:rsid w:val="005A51F5"/>
    <w:rsid w:val="005D5A39"/>
    <w:rsid w:val="005E2B3C"/>
    <w:rsid w:val="005E7878"/>
    <w:rsid w:val="005F029A"/>
    <w:rsid w:val="005F30FC"/>
    <w:rsid w:val="005F431A"/>
    <w:rsid w:val="005F65F3"/>
    <w:rsid w:val="006037DD"/>
    <w:rsid w:val="00607D48"/>
    <w:rsid w:val="00610988"/>
    <w:rsid w:val="006136DF"/>
    <w:rsid w:val="00615E1B"/>
    <w:rsid w:val="00617412"/>
    <w:rsid w:val="00620E88"/>
    <w:rsid w:val="0062172D"/>
    <w:rsid w:val="0062622A"/>
    <w:rsid w:val="00626525"/>
    <w:rsid w:val="006322CD"/>
    <w:rsid w:val="006355F2"/>
    <w:rsid w:val="00646049"/>
    <w:rsid w:val="0064719F"/>
    <w:rsid w:val="00655CDD"/>
    <w:rsid w:val="006600D9"/>
    <w:rsid w:val="006609A3"/>
    <w:rsid w:val="006811B5"/>
    <w:rsid w:val="006849CD"/>
    <w:rsid w:val="0069020F"/>
    <w:rsid w:val="006A7465"/>
    <w:rsid w:val="006B6351"/>
    <w:rsid w:val="006C307C"/>
    <w:rsid w:val="006D6D47"/>
    <w:rsid w:val="006E052B"/>
    <w:rsid w:val="006F2F10"/>
    <w:rsid w:val="00711037"/>
    <w:rsid w:val="00714B55"/>
    <w:rsid w:val="007225B9"/>
    <w:rsid w:val="00723F5F"/>
    <w:rsid w:val="007259F5"/>
    <w:rsid w:val="00740E2A"/>
    <w:rsid w:val="00752152"/>
    <w:rsid w:val="007544B4"/>
    <w:rsid w:val="00754867"/>
    <w:rsid w:val="00756288"/>
    <w:rsid w:val="00767B36"/>
    <w:rsid w:val="00767C55"/>
    <w:rsid w:val="00771930"/>
    <w:rsid w:val="00777A91"/>
    <w:rsid w:val="007970E5"/>
    <w:rsid w:val="007A1A62"/>
    <w:rsid w:val="007A70F7"/>
    <w:rsid w:val="007B10A5"/>
    <w:rsid w:val="007C2F6A"/>
    <w:rsid w:val="007C4FFB"/>
    <w:rsid w:val="007D1119"/>
    <w:rsid w:val="007D586A"/>
    <w:rsid w:val="007D5AF8"/>
    <w:rsid w:val="007D628E"/>
    <w:rsid w:val="007E48C2"/>
    <w:rsid w:val="007F0E76"/>
    <w:rsid w:val="007F27EE"/>
    <w:rsid w:val="007F5AA4"/>
    <w:rsid w:val="00822D14"/>
    <w:rsid w:val="008311DA"/>
    <w:rsid w:val="00833FC3"/>
    <w:rsid w:val="008372DC"/>
    <w:rsid w:val="00840B82"/>
    <w:rsid w:val="00843CFF"/>
    <w:rsid w:val="00846AF1"/>
    <w:rsid w:val="008543F5"/>
    <w:rsid w:val="00860E98"/>
    <w:rsid w:val="00876B52"/>
    <w:rsid w:val="0088404A"/>
    <w:rsid w:val="008861F5"/>
    <w:rsid w:val="0088719F"/>
    <w:rsid w:val="00887DC7"/>
    <w:rsid w:val="008951DD"/>
    <w:rsid w:val="008B4263"/>
    <w:rsid w:val="008B6D98"/>
    <w:rsid w:val="008C6AA5"/>
    <w:rsid w:val="008C6E2D"/>
    <w:rsid w:val="008D084E"/>
    <w:rsid w:val="008E0E70"/>
    <w:rsid w:val="008F0945"/>
    <w:rsid w:val="008F210D"/>
    <w:rsid w:val="009078B9"/>
    <w:rsid w:val="00934D0C"/>
    <w:rsid w:val="009442C6"/>
    <w:rsid w:val="00951894"/>
    <w:rsid w:val="00952325"/>
    <w:rsid w:val="00953D49"/>
    <w:rsid w:val="00972CF5"/>
    <w:rsid w:val="00976321"/>
    <w:rsid w:val="00980DF7"/>
    <w:rsid w:val="0098342F"/>
    <w:rsid w:val="00992905"/>
    <w:rsid w:val="00995872"/>
    <w:rsid w:val="00995CDE"/>
    <w:rsid w:val="009A2541"/>
    <w:rsid w:val="009A7EF5"/>
    <w:rsid w:val="009B5A45"/>
    <w:rsid w:val="009B7747"/>
    <w:rsid w:val="009D1A83"/>
    <w:rsid w:val="009D274A"/>
    <w:rsid w:val="009D303E"/>
    <w:rsid w:val="009D36E0"/>
    <w:rsid w:val="009D781A"/>
    <w:rsid w:val="009E31DE"/>
    <w:rsid w:val="009E5EDA"/>
    <w:rsid w:val="009E7F09"/>
    <w:rsid w:val="00A1211A"/>
    <w:rsid w:val="00A24FD1"/>
    <w:rsid w:val="00A258A4"/>
    <w:rsid w:val="00A26BD4"/>
    <w:rsid w:val="00A31CE6"/>
    <w:rsid w:val="00A32214"/>
    <w:rsid w:val="00A37FBC"/>
    <w:rsid w:val="00A44F4D"/>
    <w:rsid w:val="00A522C3"/>
    <w:rsid w:val="00A60154"/>
    <w:rsid w:val="00A635BD"/>
    <w:rsid w:val="00A71F77"/>
    <w:rsid w:val="00A7334D"/>
    <w:rsid w:val="00A74B92"/>
    <w:rsid w:val="00A80FF6"/>
    <w:rsid w:val="00A97047"/>
    <w:rsid w:val="00AA3721"/>
    <w:rsid w:val="00AB037D"/>
    <w:rsid w:val="00AB18A4"/>
    <w:rsid w:val="00AB466F"/>
    <w:rsid w:val="00AC35D2"/>
    <w:rsid w:val="00AD11B3"/>
    <w:rsid w:val="00AD1B25"/>
    <w:rsid w:val="00AD1D61"/>
    <w:rsid w:val="00AD2C12"/>
    <w:rsid w:val="00AE6FF1"/>
    <w:rsid w:val="00AF6A21"/>
    <w:rsid w:val="00B013FC"/>
    <w:rsid w:val="00B03729"/>
    <w:rsid w:val="00B03E5F"/>
    <w:rsid w:val="00B052D0"/>
    <w:rsid w:val="00B10AA6"/>
    <w:rsid w:val="00B16371"/>
    <w:rsid w:val="00B247BE"/>
    <w:rsid w:val="00B33096"/>
    <w:rsid w:val="00B34106"/>
    <w:rsid w:val="00B51705"/>
    <w:rsid w:val="00B62313"/>
    <w:rsid w:val="00B64F3F"/>
    <w:rsid w:val="00B71949"/>
    <w:rsid w:val="00B7530B"/>
    <w:rsid w:val="00B76E89"/>
    <w:rsid w:val="00B94280"/>
    <w:rsid w:val="00B954F5"/>
    <w:rsid w:val="00B96C94"/>
    <w:rsid w:val="00BA07DA"/>
    <w:rsid w:val="00BB05E4"/>
    <w:rsid w:val="00BE0565"/>
    <w:rsid w:val="00BE23CB"/>
    <w:rsid w:val="00BF1053"/>
    <w:rsid w:val="00BF2811"/>
    <w:rsid w:val="00C145C8"/>
    <w:rsid w:val="00C20880"/>
    <w:rsid w:val="00C2303D"/>
    <w:rsid w:val="00C233C6"/>
    <w:rsid w:val="00C2429E"/>
    <w:rsid w:val="00C30EAB"/>
    <w:rsid w:val="00C31CAC"/>
    <w:rsid w:val="00C33EDD"/>
    <w:rsid w:val="00C3439F"/>
    <w:rsid w:val="00C35AE1"/>
    <w:rsid w:val="00C3720B"/>
    <w:rsid w:val="00C373D5"/>
    <w:rsid w:val="00C41889"/>
    <w:rsid w:val="00C45E33"/>
    <w:rsid w:val="00C542B5"/>
    <w:rsid w:val="00C65C7C"/>
    <w:rsid w:val="00C65F3A"/>
    <w:rsid w:val="00C746F5"/>
    <w:rsid w:val="00C84BAC"/>
    <w:rsid w:val="00C86CCE"/>
    <w:rsid w:val="00CB07E9"/>
    <w:rsid w:val="00CB1717"/>
    <w:rsid w:val="00CB2B0F"/>
    <w:rsid w:val="00CB46AE"/>
    <w:rsid w:val="00CC68D4"/>
    <w:rsid w:val="00CC6909"/>
    <w:rsid w:val="00CC7108"/>
    <w:rsid w:val="00CC7BA6"/>
    <w:rsid w:val="00CD11D4"/>
    <w:rsid w:val="00CE09A9"/>
    <w:rsid w:val="00CE1DEE"/>
    <w:rsid w:val="00CF46EB"/>
    <w:rsid w:val="00CF62DA"/>
    <w:rsid w:val="00CF701C"/>
    <w:rsid w:val="00D04946"/>
    <w:rsid w:val="00D0727E"/>
    <w:rsid w:val="00D100C9"/>
    <w:rsid w:val="00D12B3A"/>
    <w:rsid w:val="00D140AE"/>
    <w:rsid w:val="00D17BB1"/>
    <w:rsid w:val="00D2393D"/>
    <w:rsid w:val="00D2573F"/>
    <w:rsid w:val="00D25FA1"/>
    <w:rsid w:val="00D41F21"/>
    <w:rsid w:val="00D44899"/>
    <w:rsid w:val="00D477BE"/>
    <w:rsid w:val="00D47F99"/>
    <w:rsid w:val="00D566E8"/>
    <w:rsid w:val="00D60CA3"/>
    <w:rsid w:val="00D6492A"/>
    <w:rsid w:val="00D7330E"/>
    <w:rsid w:val="00D75AD7"/>
    <w:rsid w:val="00D76006"/>
    <w:rsid w:val="00D76B20"/>
    <w:rsid w:val="00D7737C"/>
    <w:rsid w:val="00D81210"/>
    <w:rsid w:val="00D86402"/>
    <w:rsid w:val="00D92B30"/>
    <w:rsid w:val="00D93307"/>
    <w:rsid w:val="00D937FB"/>
    <w:rsid w:val="00D938D0"/>
    <w:rsid w:val="00D93C20"/>
    <w:rsid w:val="00D97E57"/>
    <w:rsid w:val="00DA0604"/>
    <w:rsid w:val="00DA1E82"/>
    <w:rsid w:val="00DA7938"/>
    <w:rsid w:val="00DB48D6"/>
    <w:rsid w:val="00DB4C85"/>
    <w:rsid w:val="00DF45E2"/>
    <w:rsid w:val="00DF73B8"/>
    <w:rsid w:val="00E03C8F"/>
    <w:rsid w:val="00E060E8"/>
    <w:rsid w:val="00E10F7D"/>
    <w:rsid w:val="00E119B6"/>
    <w:rsid w:val="00E207C6"/>
    <w:rsid w:val="00E21A48"/>
    <w:rsid w:val="00E25469"/>
    <w:rsid w:val="00E2718A"/>
    <w:rsid w:val="00E30C2D"/>
    <w:rsid w:val="00E31A16"/>
    <w:rsid w:val="00E5077A"/>
    <w:rsid w:val="00E5411C"/>
    <w:rsid w:val="00E54468"/>
    <w:rsid w:val="00E57584"/>
    <w:rsid w:val="00E57885"/>
    <w:rsid w:val="00E62176"/>
    <w:rsid w:val="00E630EA"/>
    <w:rsid w:val="00E75535"/>
    <w:rsid w:val="00E8169D"/>
    <w:rsid w:val="00E84AC8"/>
    <w:rsid w:val="00E85293"/>
    <w:rsid w:val="00EA6B4E"/>
    <w:rsid w:val="00ED0D48"/>
    <w:rsid w:val="00ED45FA"/>
    <w:rsid w:val="00ED462C"/>
    <w:rsid w:val="00EE21B9"/>
    <w:rsid w:val="00EE58B0"/>
    <w:rsid w:val="00EF35F9"/>
    <w:rsid w:val="00EF463C"/>
    <w:rsid w:val="00EF48A8"/>
    <w:rsid w:val="00F11829"/>
    <w:rsid w:val="00F14527"/>
    <w:rsid w:val="00F14D6C"/>
    <w:rsid w:val="00F16CE5"/>
    <w:rsid w:val="00F17371"/>
    <w:rsid w:val="00F219BD"/>
    <w:rsid w:val="00F33574"/>
    <w:rsid w:val="00F339B7"/>
    <w:rsid w:val="00F34539"/>
    <w:rsid w:val="00F35610"/>
    <w:rsid w:val="00F40048"/>
    <w:rsid w:val="00F40B53"/>
    <w:rsid w:val="00F4477E"/>
    <w:rsid w:val="00F51F63"/>
    <w:rsid w:val="00F56588"/>
    <w:rsid w:val="00F652A2"/>
    <w:rsid w:val="00F66A82"/>
    <w:rsid w:val="00F746C0"/>
    <w:rsid w:val="00F809BC"/>
    <w:rsid w:val="00F87B74"/>
    <w:rsid w:val="00F97659"/>
    <w:rsid w:val="00FA1F8D"/>
    <w:rsid w:val="00FC7BCC"/>
    <w:rsid w:val="00FE1D70"/>
    <w:rsid w:val="00FE3ADF"/>
    <w:rsid w:val="00FE3E5E"/>
    <w:rsid w:val="00FE5325"/>
    <w:rsid w:val="00FE599F"/>
    <w:rsid w:val="00FE7588"/>
    <w:rsid w:val="00FF15C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BFBF4A"/>
  <w15:chartTrackingRefBased/>
  <w15:docId w15:val="{BCE022C3-A50A-4B49-8665-DD866C83BF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imes New Roman"/>
        <w:kern w:val="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3A03"/>
    <w:pPr>
      <w:spacing w:after="120" w:line="264" w:lineRule="auto"/>
    </w:pPr>
    <w:rPr>
      <w:rFonts w:ascii="Aptos" w:hAnsi="Aptos"/>
      <w:sz w:val="26"/>
    </w:rPr>
  </w:style>
  <w:style w:type="paragraph" w:styleId="Heading1">
    <w:name w:val="heading 1"/>
    <w:basedOn w:val="Normal"/>
    <w:next w:val="Normal"/>
    <w:link w:val="Heading1Char"/>
    <w:uiPriority w:val="9"/>
    <w:qFormat/>
    <w:rsid w:val="00CF46EB"/>
    <w:pPr>
      <w:keepNext/>
      <w:keepLines/>
      <w:pBdr>
        <w:bottom w:val="single" w:sz="4" w:space="12" w:color="D4D7CA" w:themeColor="accent1"/>
      </w:pBdr>
      <w:spacing w:before="1800" w:after="600" w:line="240" w:lineRule="auto"/>
      <w:jc w:val="center"/>
      <w:outlineLvl w:val="0"/>
    </w:pPr>
    <w:rPr>
      <w:rFonts w:asciiTheme="majorHAnsi" w:eastAsiaTheme="majorEastAsia" w:hAnsiTheme="majorHAnsi" w:cstheme="majorBidi"/>
      <w:b/>
      <w:color w:val="1D4793" w:themeColor="text2"/>
      <w:sz w:val="52"/>
      <w:szCs w:val="40"/>
    </w:rPr>
  </w:style>
  <w:style w:type="paragraph" w:styleId="Heading2">
    <w:name w:val="heading 2"/>
    <w:basedOn w:val="Heading1"/>
    <w:next w:val="Normal"/>
    <w:link w:val="Heading2Char"/>
    <w:uiPriority w:val="9"/>
    <w:unhideWhenUsed/>
    <w:qFormat/>
    <w:rsid w:val="00583665"/>
    <w:pPr>
      <w:pBdr>
        <w:bottom w:val="none" w:sz="0" w:space="0" w:color="auto"/>
      </w:pBdr>
      <w:spacing w:before="360" w:after="120"/>
      <w:jc w:val="left"/>
      <w:outlineLvl w:val="1"/>
    </w:pPr>
    <w:rPr>
      <w:sz w:val="40"/>
      <w:szCs w:val="32"/>
    </w:rPr>
  </w:style>
  <w:style w:type="paragraph" w:styleId="Heading3">
    <w:name w:val="heading 3"/>
    <w:basedOn w:val="Heading2"/>
    <w:next w:val="Normal"/>
    <w:link w:val="Heading3Char"/>
    <w:uiPriority w:val="9"/>
    <w:unhideWhenUsed/>
    <w:qFormat/>
    <w:rsid w:val="00305E8A"/>
    <w:pPr>
      <w:spacing w:before="160" w:after="80"/>
      <w:outlineLvl w:val="2"/>
    </w:pPr>
    <w:rPr>
      <w:rFonts w:asciiTheme="minorHAnsi" w:hAnsiTheme="minorHAnsi"/>
      <w:b w:val="0"/>
      <w:sz w:val="36"/>
      <w:szCs w:val="28"/>
    </w:rPr>
  </w:style>
  <w:style w:type="paragraph" w:styleId="Heading4">
    <w:name w:val="heading 4"/>
    <w:basedOn w:val="Heading2"/>
    <w:next w:val="Normal"/>
    <w:link w:val="Heading4Char"/>
    <w:uiPriority w:val="9"/>
    <w:semiHidden/>
    <w:unhideWhenUsed/>
    <w:qFormat/>
    <w:rsid w:val="00B34106"/>
    <w:pPr>
      <w:spacing w:before="80" w:after="40"/>
      <w:outlineLvl w:val="3"/>
    </w:pPr>
    <w:rPr>
      <w:rFonts w:asciiTheme="minorHAnsi" w:hAnsiTheme="minorHAnsi"/>
      <w:i/>
      <w:iCs/>
      <w:sz w:val="28"/>
    </w:rPr>
  </w:style>
  <w:style w:type="paragraph" w:styleId="Heading5">
    <w:name w:val="heading 5"/>
    <w:basedOn w:val="Normal"/>
    <w:next w:val="Normal"/>
    <w:link w:val="Heading5Char"/>
    <w:uiPriority w:val="9"/>
    <w:semiHidden/>
    <w:unhideWhenUsed/>
    <w:qFormat/>
    <w:rsid w:val="00496455"/>
    <w:pPr>
      <w:keepNext/>
      <w:keepLines/>
      <w:spacing w:before="80" w:after="40"/>
      <w:outlineLvl w:val="4"/>
    </w:pPr>
    <w:rPr>
      <w:rFonts w:asciiTheme="minorHAnsi" w:eastAsiaTheme="majorEastAsia" w:hAnsiTheme="minorHAnsi" w:cstheme="majorBidi"/>
      <w:color w:val="A3AA8E" w:themeColor="accent1" w:themeShade="BF"/>
    </w:rPr>
  </w:style>
  <w:style w:type="paragraph" w:styleId="Heading6">
    <w:name w:val="heading 6"/>
    <w:basedOn w:val="Normal"/>
    <w:next w:val="Normal"/>
    <w:link w:val="Heading6Char"/>
    <w:uiPriority w:val="9"/>
    <w:semiHidden/>
    <w:unhideWhenUsed/>
    <w:qFormat/>
    <w:rsid w:val="00496455"/>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496455"/>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496455"/>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496455"/>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F46EB"/>
    <w:rPr>
      <w:rFonts w:asciiTheme="majorHAnsi" w:eastAsiaTheme="majorEastAsia" w:hAnsiTheme="majorHAnsi" w:cstheme="majorBidi"/>
      <w:b/>
      <w:color w:val="1D4793" w:themeColor="text2"/>
      <w:sz w:val="52"/>
      <w:szCs w:val="40"/>
    </w:rPr>
  </w:style>
  <w:style w:type="character" w:customStyle="1" w:styleId="Heading2Char">
    <w:name w:val="Heading 2 Char"/>
    <w:basedOn w:val="DefaultParagraphFont"/>
    <w:link w:val="Heading2"/>
    <w:uiPriority w:val="9"/>
    <w:rsid w:val="00583665"/>
    <w:rPr>
      <w:rFonts w:asciiTheme="majorHAnsi" w:eastAsiaTheme="majorEastAsia" w:hAnsiTheme="majorHAnsi" w:cstheme="majorBidi"/>
      <w:b/>
      <w:color w:val="1D4793" w:themeColor="text2"/>
      <w:sz w:val="40"/>
      <w:szCs w:val="32"/>
    </w:rPr>
  </w:style>
  <w:style w:type="character" w:customStyle="1" w:styleId="Heading3Char">
    <w:name w:val="Heading 3 Char"/>
    <w:basedOn w:val="DefaultParagraphFont"/>
    <w:link w:val="Heading3"/>
    <w:uiPriority w:val="9"/>
    <w:rsid w:val="00305E8A"/>
    <w:rPr>
      <w:rFonts w:asciiTheme="minorHAnsi" w:eastAsiaTheme="majorEastAsia" w:hAnsiTheme="minorHAnsi" w:cstheme="majorBidi"/>
      <w:color w:val="1D4793" w:themeColor="text2"/>
      <w:sz w:val="36"/>
      <w:szCs w:val="28"/>
    </w:rPr>
  </w:style>
  <w:style w:type="character" w:customStyle="1" w:styleId="Heading4Char">
    <w:name w:val="Heading 4 Char"/>
    <w:basedOn w:val="DefaultParagraphFont"/>
    <w:link w:val="Heading4"/>
    <w:uiPriority w:val="9"/>
    <w:semiHidden/>
    <w:rsid w:val="00305E8A"/>
    <w:rPr>
      <w:rFonts w:asciiTheme="minorHAnsi" w:eastAsiaTheme="majorEastAsia" w:hAnsiTheme="minorHAnsi" w:cstheme="majorBidi"/>
      <w:b/>
      <w:i/>
      <w:iCs/>
      <w:color w:val="1D4793" w:themeColor="text2"/>
      <w:sz w:val="28"/>
      <w:szCs w:val="32"/>
    </w:rPr>
  </w:style>
  <w:style w:type="character" w:customStyle="1" w:styleId="Heading5Char">
    <w:name w:val="Heading 5 Char"/>
    <w:basedOn w:val="DefaultParagraphFont"/>
    <w:link w:val="Heading5"/>
    <w:uiPriority w:val="9"/>
    <w:semiHidden/>
    <w:rsid w:val="00496455"/>
    <w:rPr>
      <w:rFonts w:asciiTheme="minorHAnsi" w:eastAsiaTheme="majorEastAsia" w:hAnsiTheme="minorHAnsi" w:cstheme="majorBidi"/>
      <w:color w:val="A3AA8E" w:themeColor="accent1" w:themeShade="BF"/>
    </w:rPr>
  </w:style>
  <w:style w:type="character" w:customStyle="1" w:styleId="Heading6Char">
    <w:name w:val="Heading 6 Char"/>
    <w:basedOn w:val="DefaultParagraphFont"/>
    <w:link w:val="Heading6"/>
    <w:uiPriority w:val="9"/>
    <w:semiHidden/>
    <w:rsid w:val="00496455"/>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496455"/>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496455"/>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496455"/>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49645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9645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96455"/>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96455"/>
    <w:rPr>
      <w:rFonts w:asciiTheme="minorHAnsi" w:eastAsiaTheme="majorEastAsia" w:hAnsiTheme="minorHAnsi" w:cstheme="majorBidi"/>
      <w:color w:val="595959" w:themeColor="text1" w:themeTint="A6"/>
      <w:spacing w:val="15"/>
      <w:sz w:val="28"/>
      <w:szCs w:val="28"/>
    </w:rPr>
  </w:style>
  <w:style w:type="paragraph" w:styleId="Quote">
    <w:name w:val="Quote"/>
    <w:aliases w:val="Call-out"/>
    <w:basedOn w:val="Normal"/>
    <w:next w:val="Normal"/>
    <w:link w:val="QuoteChar"/>
    <w:uiPriority w:val="29"/>
    <w:qFormat/>
    <w:rsid w:val="00C45E33"/>
    <w:pPr>
      <w:pBdr>
        <w:top w:val="single" w:sz="4" w:space="6" w:color="E8EAE2"/>
        <w:left w:val="single" w:sz="4" w:space="6" w:color="E8EAE2"/>
        <w:bottom w:val="single" w:sz="4" w:space="6" w:color="E8EAE2"/>
        <w:right w:val="single" w:sz="4" w:space="6" w:color="E8EAE2"/>
      </w:pBdr>
      <w:shd w:val="clear" w:color="auto" w:fill="E8EAE2"/>
      <w:spacing w:before="360" w:after="360"/>
      <w:ind w:left="284" w:right="284"/>
      <w:jc w:val="center"/>
    </w:pPr>
    <w:rPr>
      <w:rFonts w:ascii="Georgia" w:hAnsi="Georgia"/>
      <w:b/>
      <w:iCs/>
      <w:color w:val="1D4793" w:themeColor="text2"/>
      <w:sz w:val="32"/>
    </w:rPr>
  </w:style>
  <w:style w:type="character" w:customStyle="1" w:styleId="QuoteChar">
    <w:name w:val="Quote Char"/>
    <w:aliases w:val="Call-out Char"/>
    <w:basedOn w:val="DefaultParagraphFont"/>
    <w:link w:val="Quote"/>
    <w:uiPriority w:val="29"/>
    <w:rsid w:val="00C45E33"/>
    <w:rPr>
      <w:rFonts w:ascii="Georgia" w:hAnsi="Georgia"/>
      <w:b/>
      <w:iCs/>
      <w:color w:val="1D4793" w:themeColor="text2"/>
      <w:sz w:val="32"/>
      <w:shd w:val="clear" w:color="auto" w:fill="E8EAE2"/>
    </w:rPr>
  </w:style>
  <w:style w:type="paragraph" w:styleId="ListParagraph">
    <w:name w:val="List Paragraph"/>
    <w:aliases w:val="Recommendation,List Paragraph1,List Paragraph11,L,Bullet Point 1,Bullet point,#List Paragraph,List Paragraph - bullet,List - bullet,List Paragraph - bullets,Use Case List Paragraph,Bullets,CV text,Dot pt,F5 List Paragraph,FooterText,列,lp1"/>
    <w:basedOn w:val="Normal"/>
    <w:link w:val="ListParagraphChar"/>
    <w:uiPriority w:val="34"/>
    <w:qFormat/>
    <w:rsid w:val="002A5277"/>
    <w:pPr>
      <w:numPr>
        <w:numId w:val="6"/>
      </w:numPr>
      <w:spacing w:after="0"/>
      <w:ind w:left="609"/>
      <w:contextualSpacing/>
    </w:pPr>
  </w:style>
  <w:style w:type="character" w:styleId="IntenseEmphasis">
    <w:name w:val="Intense Emphasis"/>
    <w:basedOn w:val="DefaultParagraphFont"/>
    <w:uiPriority w:val="21"/>
    <w:qFormat/>
    <w:rsid w:val="00496455"/>
    <w:rPr>
      <w:i/>
      <w:iCs/>
      <w:color w:val="A3AA8E" w:themeColor="accent1" w:themeShade="BF"/>
    </w:rPr>
  </w:style>
  <w:style w:type="paragraph" w:styleId="IntenseQuote">
    <w:name w:val="Intense Quote"/>
    <w:basedOn w:val="Normal"/>
    <w:next w:val="Normal"/>
    <w:link w:val="IntenseQuoteChar"/>
    <w:uiPriority w:val="30"/>
    <w:qFormat/>
    <w:rsid w:val="00496455"/>
    <w:pPr>
      <w:pBdr>
        <w:top w:val="single" w:sz="4" w:space="10" w:color="A3AA8E" w:themeColor="accent1" w:themeShade="BF"/>
        <w:bottom w:val="single" w:sz="4" w:space="10" w:color="A3AA8E" w:themeColor="accent1" w:themeShade="BF"/>
      </w:pBdr>
      <w:spacing w:before="360" w:after="360"/>
      <w:ind w:left="864" w:right="864"/>
      <w:jc w:val="center"/>
    </w:pPr>
    <w:rPr>
      <w:i/>
      <w:iCs/>
      <w:color w:val="A3AA8E" w:themeColor="accent1" w:themeShade="BF"/>
    </w:rPr>
  </w:style>
  <w:style w:type="character" w:customStyle="1" w:styleId="IntenseQuoteChar">
    <w:name w:val="Intense Quote Char"/>
    <w:basedOn w:val="DefaultParagraphFont"/>
    <w:link w:val="IntenseQuote"/>
    <w:uiPriority w:val="30"/>
    <w:rsid w:val="00496455"/>
    <w:rPr>
      <w:i/>
      <w:iCs/>
      <w:color w:val="A3AA8E" w:themeColor="accent1" w:themeShade="BF"/>
    </w:rPr>
  </w:style>
  <w:style w:type="character" w:styleId="IntenseReference">
    <w:name w:val="Intense Reference"/>
    <w:basedOn w:val="DefaultParagraphFont"/>
    <w:uiPriority w:val="32"/>
    <w:qFormat/>
    <w:rsid w:val="00496455"/>
    <w:rPr>
      <w:b/>
      <w:bCs/>
      <w:smallCaps/>
      <w:color w:val="A3AA8E" w:themeColor="accent1" w:themeShade="BF"/>
      <w:spacing w:val="5"/>
    </w:rPr>
  </w:style>
  <w:style w:type="paragraph" w:styleId="Header">
    <w:name w:val="header"/>
    <w:basedOn w:val="Normal"/>
    <w:link w:val="HeaderChar"/>
    <w:uiPriority w:val="99"/>
    <w:unhideWhenUsed/>
    <w:rsid w:val="00496455"/>
    <w:pPr>
      <w:tabs>
        <w:tab w:val="center" w:pos="4513"/>
        <w:tab w:val="right" w:pos="9026"/>
      </w:tabs>
      <w:spacing w:after="0" w:line="240" w:lineRule="auto"/>
    </w:pPr>
  </w:style>
  <w:style w:type="character" w:customStyle="1" w:styleId="HeaderChar">
    <w:name w:val="Header Char"/>
    <w:basedOn w:val="DefaultParagraphFont"/>
    <w:link w:val="Header"/>
    <w:uiPriority w:val="99"/>
    <w:rsid w:val="00496455"/>
  </w:style>
  <w:style w:type="paragraph" w:styleId="Footer">
    <w:name w:val="footer"/>
    <w:basedOn w:val="Normal"/>
    <w:link w:val="FooterChar"/>
    <w:uiPriority w:val="99"/>
    <w:unhideWhenUsed/>
    <w:rsid w:val="004964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496455"/>
  </w:style>
  <w:style w:type="paragraph" w:styleId="ListBullet">
    <w:name w:val="List Bullet"/>
    <w:basedOn w:val="Normal"/>
    <w:uiPriority w:val="99"/>
    <w:unhideWhenUsed/>
    <w:rsid w:val="00887DC7"/>
    <w:pPr>
      <w:numPr>
        <w:numId w:val="1"/>
      </w:numPr>
      <w:contextualSpacing/>
    </w:pPr>
  </w:style>
  <w:style w:type="character" w:styleId="PlaceholderText">
    <w:name w:val="Placeholder Text"/>
    <w:basedOn w:val="DefaultParagraphFont"/>
    <w:uiPriority w:val="99"/>
    <w:semiHidden/>
    <w:rsid w:val="002B3D04"/>
    <w:rPr>
      <w:color w:val="666666"/>
    </w:rPr>
  </w:style>
  <w:style w:type="character" w:styleId="Mention">
    <w:name w:val="Mention"/>
    <w:basedOn w:val="DefaultParagraphFont"/>
    <w:uiPriority w:val="99"/>
    <w:unhideWhenUsed/>
    <w:rsid w:val="00392759"/>
    <w:rPr>
      <w:color w:val="2B579A"/>
      <w:shd w:val="clear" w:color="auto" w:fill="E1DFDD"/>
    </w:rPr>
  </w:style>
  <w:style w:type="paragraph" w:styleId="ListBullet2">
    <w:name w:val="List Bullet 2"/>
    <w:basedOn w:val="Normal"/>
    <w:uiPriority w:val="99"/>
    <w:unhideWhenUsed/>
    <w:rsid w:val="009E31DE"/>
    <w:pPr>
      <w:numPr>
        <w:numId w:val="2"/>
      </w:numPr>
      <w:spacing w:after="60"/>
      <w:ind w:left="641" w:hanging="357"/>
      <w:contextualSpacing/>
    </w:pPr>
  </w:style>
  <w:style w:type="table" w:styleId="TableGrid">
    <w:name w:val="Table Grid"/>
    <w:basedOn w:val="TableNormal"/>
    <w:uiPriority w:val="39"/>
    <w:rsid w:val="00FA1F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1C28C7"/>
    <w:pPr>
      <w:spacing w:after="0" w:line="240" w:lineRule="auto"/>
    </w:pPr>
    <w:tblPr>
      <w:tblStyleRowBandSize w:val="1"/>
      <w:tblStyleColBandSize w:val="1"/>
      <w:tblBorders>
        <w:top w:val="single" w:sz="4" w:space="0" w:color="E5E7DF" w:themeColor="accent1" w:themeTint="99"/>
        <w:left w:val="single" w:sz="4" w:space="0" w:color="E5E7DF" w:themeColor="accent1" w:themeTint="99"/>
        <w:bottom w:val="single" w:sz="4" w:space="0" w:color="E5E7DF" w:themeColor="accent1" w:themeTint="99"/>
        <w:right w:val="single" w:sz="4" w:space="0" w:color="E5E7DF" w:themeColor="accent1" w:themeTint="99"/>
        <w:insideH w:val="single" w:sz="4" w:space="0" w:color="E5E7DF" w:themeColor="accent1" w:themeTint="99"/>
        <w:insideV w:val="single" w:sz="4" w:space="0" w:color="E5E7DF" w:themeColor="accent1" w:themeTint="99"/>
      </w:tblBorders>
    </w:tblPr>
    <w:tblStylePr w:type="firstRow">
      <w:rPr>
        <w:b/>
        <w:bCs/>
        <w:color w:val="FFFFFF" w:themeColor="background1"/>
      </w:rPr>
      <w:tblPr/>
      <w:tcPr>
        <w:tcBorders>
          <w:top w:val="single" w:sz="4" w:space="0" w:color="D4D7CA" w:themeColor="accent1"/>
          <w:left w:val="single" w:sz="4" w:space="0" w:color="D4D7CA" w:themeColor="accent1"/>
          <w:bottom w:val="single" w:sz="4" w:space="0" w:color="D4D7CA" w:themeColor="accent1"/>
          <w:right w:val="single" w:sz="4" w:space="0" w:color="D4D7CA" w:themeColor="accent1"/>
          <w:insideH w:val="nil"/>
          <w:insideV w:val="nil"/>
        </w:tcBorders>
        <w:shd w:val="clear" w:color="auto" w:fill="D4D7CA" w:themeFill="accent1"/>
      </w:tcPr>
    </w:tblStylePr>
    <w:tblStylePr w:type="lastRow">
      <w:rPr>
        <w:b/>
        <w:bCs/>
      </w:rPr>
      <w:tblPr/>
      <w:tcPr>
        <w:tcBorders>
          <w:top w:val="double" w:sz="4" w:space="0" w:color="D4D7CA" w:themeColor="accent1"/>
        </w:tcBorders>
      </w:tcPr>
    </w:tblStylePr>
    <w:tblStylePr w:type="firstCol">
      <w:rPr>
        <w:b/>
        <w:bCs/>
      </w:rPr>
    </w:tblStylePr>
    <w:tblStylePr w:type="lastCol">
      <w:rPr>
        <w:b/>
        <w:bCs/>
      </w:rPr>
    </w:tblStylePr>
    <w:tblStylePr w:type="band1Vert">
      <w:tblPr/>
      <w:tcPr>
        <w:shd w:val="clear" w:color="auto" w:fill="F6F7F4" w:themeFill="accent1" w:themeFillTint="33"/>
      </w:tcPr>
    </w:tblStylePr>
    <w:tblStylePr w:type="band1Horz">
      <w:tblPr/>
      <w:tcPr>
        <w:shd w:val="clear" w:color="auto" w:fill="F6F7F4" w:themeFill="accent1" w:themeFillTint="33"/>
      </w:tcPr>
    </w:tblStylePr>
  </w:style>
  <w:style w:type="paragraph" w:styleId="TableofFigures">
    <w:name w:val="table of figures"/>
    <w:basedOn w:val="Normal"/>
    <w:next w:val="Normal"/>
    <w:uiPriority w:val="99"/>
    <w:unhideWhenUsed/>
    <w:rsid w:val="005010B3"/>
    <w:pPr>
      <w:spacing w:after="0"/>
    </w:pPr>
  </w:style>
  <w:style w:type="table" w:customStyle="1" w:styleId="DepartmentofHealthtable">
    <w:name w:val="Department of Health table"/>
    <w:basedOn w:val="TableNormal"/>
    <w:uiPriority w:val="99"/>
    <w:rsid w:val="00280B56"/>
    <w:pPr>
      <w:spacing w:after="0" w:line="240" w:lineRule="auto"/>
    </w:pPr>
    <w:rPr>
      <w:rFonts w:eastAsia="Times New Roman"/>
      <w:color w:val="000000" w:themeColor="text1"/>
      <w:kern w:val="0"/>
      <w:sz w:val="21"/>
      <w:lang w:eastAsia="en-AU"/>
      <w14:ligatures w14:val="none"/>
    </w:rPr>
    <w:tblPr>
      <w:tblStyleRowBandSize w:val="1"/>
      <w:tblBorders>
        <w:top w:val="single" w:sz="4" w:space="0" w:color="auto"/>
        <w:bottom w:val="single" w:sz="4" w:space="0" w:color="auto"/>
        <w:insideH w:val="single" w:sz="4" w:space="0" w:color="auto"/>
      </w:tblBorders>
    </w:tblPr>
    <w:tcPr>
      <w:shd w:val="clear" w:color="auto" w:fill="FFFFFF" w:themeFill="background1"/>
    </w:tcPr>
    <w:tblStylePr w:type="firstRow">
      <w:rPr>
        <w:rFonts w:ascii="Arial" w:hAnsi="Arial"/>
        <w:color w:val="F2F2F2" w:themeColor="background1" w:themeShade="F2"/>
        <w:sz w:val="22"/>
      </w:rPr>
      <w:tblPr/>
      <w:tcPr>
        <w:shd w:val="clear" w:color="auto" w:fill="3F4A75"/>
      </w:tcPr>
    </w:tblStylePr>
    <w:tblStylePr w:type="lastRow">
      <w:rPr>
        <w:rFonts w:ascii="Arial" w:hAnsi="Arial"/>
        <w:color w:val="000000" w:themeColor="text1"/>
      </w:rPr>
      <w:tblPr/>
      <w:tcPr>
        <w:shd w:val="clear" w:color="auto" w:fill="FFFFFF" w:themeFill="background1"/>
      </w:tcPr>
    </w:tblStylePr>
    <w:tblStylePr w:type="firstCol">
      <w:tblPr/>
      <w:tcPr>
        <w:shd w:val="clear" w:color="auto" w:fill="FFFFFF" w:themeFill="background1"/>
      </w:tcPr>
    </w:tblStylePr>
    <w:tblStylePr w:type="band1Horz">
      <w:tblPr/>
      <w:tcPr>
        <w:shd w:val="clear" w:color="auto" w:fill="FFFFFF" w:themeFill="background1"/>
      </w:tcPr>
    </w:tblStylePr>
    <w:tblStylePr w:type="band2Horz">
      <w:tblPr/>
      <w:tcPr>
        <w:shd w:val="clear" w:color="auto" w:fill="FFFFFF" w:themeFill="background1"/>
      </w:tcPr>
    </w:tblStylePr>
  </w:style>
  <w:style w:type="paragraph" w:customStyle="1" w:styleId="Tabletitle">
    <w:name w:val="Table title"/>
    <w:basedOn w:val="Normal"/>
    <w:rsid w:val="00280B56"/>
    <w:pPr>
      <w:spacing w:before="240" w:line="240" w:lineRule="auto"/>
    </w:pPr>
    <w:rPr>
      <w:rFonts w:eastAsia="Times New Roman"/>
      <w:b/>
      <w:bCs/>
      <w:kern w:val="0"/>
      <w14:ligatures w14:val="none"/>
    </w:rPr>
  </w:style>
  <w:style w:type="paragraph" w:customStyle="1" w:styleId="Tableheadingleft">
    <w:name w:val="Table heading left"/>
    <w:basedOn w:val="Normal"/>
    <w:next w:val="Tabletextleft"/>
    <w:qFormat/>
    <w:rsid w:val="00F40B53"/>
    <w:pPr>
      <w:spacing w:before="80" w:after="80"/>
    </w:pPr>
    <w:rPr>
      <w:rFonts w:eastAsia="Times New Roman"/>
      <w:bCs/>
      <w:color w:val="FFFFFF" w:themeColor="background1"/>
      <w:kern w:val="0"/>
      <w14:ligatures w14:val="none"/>
    </w:rPr>
  </w:style>
  <w:style w:type="paragraph" w:customStyle="1" w:styleId="Tabletextleft">
    <w:name w:val="Table text left"/>
    <w:autoRedefine/>
    <w:qFormat/>
    <w:rsid w:val="00182FE1"/>
    <w:pPr>
      <w:spacing w:before="60" w:after="60" w:line="240" w:lineRule="auto"/>
    </w:pPr>
    <w:rPr>
      <w:rFonts w:ascii="Aptos" w:eastAsia="Times New Roman" w:hAnsi="Aptos"/>
      <w:color w:val="000000" w:themeColor="text1"/>
      <w:kern w:val="0"/>
      <w:sz w:val="26"/>
      <w:szCs w:val="24"/>
      <w:lang w:eastAsia="en-AU"/>
      <w14:ligatures w14:val="none"/>
    </w:rPr>
  </w:style>
  <w:style w:type="paragraph" w:customStyle="1" w:styleId="Tabletextright">
    <w:name w:val="Table text right"/>
    <w:basedOn w:val="Tabletextleft"/>
    <w:rsid w:val="00F51F63"/>
    <w:pPr>
      <w:jc w:val="right"/>
    </w:pPr>
  </w:style>
  <w:style w:type="paragraph" w:customStyle="1" w:styleId="Tableheadingright">
    <w:name w:val="Table heading right"/>
    <w:basedOn w:val="Tableheadingleft"/>
    <w:next w:val="Tabletextright"/>
    <w:qFormat/>
    <w:rsid w:val="00AD11B3"/>
    <w:pPr>
      <w:jc w:val="right"/>
    </w:pPr>
    <w:rPr>
      <w:rFonts w:eastAsia="Cambria"/>
      <w:lang w:val="en-US" w:eastAsia="en-AU"/>
    </w:rPr>
  </w:style>
  <w:style w:type="table" w:styleId="GridTable4-Accent2">
    <w:name w:val="Grid Table 4 Accent 2"/>
    <w:basedOn w:val="TableNormal"/>
    <w:uiPriority w:val="49"/>
    <w:rsid w:val="00000694"/>
    <w:pPr>
      <w:spacing w:after="0" w:line="240" w:lineRule="auto"/>
    </w:pPr>
    <w:tblPr>
      <w:tblStyleRowBandSize w:val="1"/>
      <w:tblStyleColBandSize w:val="1"/>
      <w:tblBorders>
        <w:top w:val="single" w:sz="2" w:space="0" w:color="1D4793" w:themeColor="text2"/>
        <w:bottom w:val="single" w:sz="2" w:space="0" w:color="1D4793" w:themeColor="text2"/>
        <w:insideH w:val="single" w:sz="2" w:space="0" w:color="1D4793" w:themeColor="text2"/>
      </w:tblBorders>
    </w:tblPr>
    <w:tcPr>
      <w:shd w:val="clear" w:color="auto" w:fill="auto"/>
    </w:tcPr>
    <w:tblStylePr w:type="firstRow">
      <w:rPr>
        <w:b/>
        <w:bCs/>
        <w:color w:val="FFFFFF" w:themeColor="background1"/>
      </w:rPr>
      <w:tblPr/>
      <w:tcPr>
        <w:shd w:val="clear" w:color="auto" w:fill="1D4793" w:themeFill="text2"/>
      </w:tcPr>
    </w:tblStylePr>
    <w:tblStylePr w:type="lastRow">
      <w:rPr>
        <w:b/>
        <w:bCs/>
      </w:rPr>
      <w:tblPr/>
      <w:tcPr>
        <w:tcBorders>
          <w:top w:val="double" w:sz="4" w:space="0" w:color="348ACA" w:themeColor="accent2"/>
        </w:tcBorders>
      </w:tcPr>
    </w:tblStylePr>
    <w:tblStylePr w:type="firstCol">
      <w:rPr>
        <w:b w:val="0"/>
        <w:bCs/>
      </w:rPr>
    </w:tblStylePr>
    <w:tblStylePr w:type="lastCol">
      <w:rPr>
        <w:b/>
        <w:bCs/>
      </w:rPr>
    </w:tblStylePr>
  </w:style>
  <w:style w:type="paragraph" w:customStyle="1" w:styleId="boxtext">
    <w:name w:val="box text"/>
    <w:basedOn w:val="IntenseQuote"/>
    <w:qFormat/>
    <w:rsid w:val="00434CE1"/>
    <w:pPr>
      <w:pBdr>
        <w:top w:val="single" w:sz="4" w:space="10" w:color="D4D7CA" w:themeColor="accent1"/>
        <w:left w:val="single" w:sz="4" w:space="4" w:color="D4D7CA" w:themeColor="accent1"/>
        <w:bottom w:val="single" w:sz="4" w:space="10" w:color="D4D7CA" w:themeColor="accent1"/>
        <w:right w:val="single" w:sz="4" w:space="4" w:color="D4D7CA" w:themeColor="accent1"/>
      </w:pBdr>
      <w:spacing w:before="120" w:after="120" w:line="276" w:lineRule="auto"/>
      <w:ind w:left="284" w:right="284"/>
      <w:jc w:val="left"/>
    </w:pPr>
    <w:rPr>
      <w:rFonts w:cstheme="minorBidi"/>
      <w:bCs/>
      <w:i w:val="0"/>
      <w:color w:val="auto"/>
      <w:kern w:val="0"/>
      <w:szCs w:val="24"/>
      <w14:ligatures w14:val="none"/>
    </w:rPr>
  </w:style>
  <w:style w:type="paragraph" w:customStyle="1" w:styleId="BoxHeading">
    <w:name w:val="Box Heading"/>
    <w:basedOn w:val="IntenseQuote"/>
    <w:qFormat/>
    <w:rsid w:val="00434CE1"/>
    <w:pPr>
      <w:pBdr>
        <w:top w:val="single" w:sz="4" w:space="10" w:color="D4D7CA" w:themeColor="accent1"/>
        <w:left w:val="single" w:sz="4" w:space="4" w:color="D4D7CA" w:themeColor="accent1"/>
        <w:bottom w:val="single" w:sz="4" w:space="10" w:color="D4D7CA" w:themeColor="accent1"/>
        <w:right w:val="single" w:sz="4" w:space="4" w:color="D4D7CA" w:themeColor="accent1"/>
      </w:pBdr>
      <w:spacing w:after="120" w:line="276" w:lineRule="auto"/>
      <w:ind w:left="284" w:right="284"/>
      <w:jc w:val="left"/>
    </w:pPr>
    <w:rPr>
      <w:rFonts w:cstheme="minorBidi"/>
      <w:b/>
      <w:i w:val="0"/>
      <w:color w:val="auto"/>
      <w:kern w:val="0"/>
      <w:szCs w:val="24"/>
      <w14:ligatures w14:val="none"/>
    </w:rPr>
  </w:style>
  <w:style w:type="paragraph" w:customStyle="1" w:styleId="Intro">
    <w:name w:val="Intro"/>
    <w:basedOn w:val="Normal"/>
    <w:qFormat/>
    <w:rsid w:val="0036321C"/>
    <w:pPr>
      <w:spacing w:before="360" w:after="240"/>
    </w:pPr>
    <w:rPr>
      <w:b/>
      <w:color w:val="1D4793" w:themeColor="text2"/>
      <w:sz w:val="28"/>
    </w:rPr>
  </w:style>
  <w:style w:type="character" w:styleId="Hyperlink">
    <w:name w:val="Hyperlink"/>
    <w:basedOn w:val="DefaultParagraphFont"/>
    <w:uiPriority w:val="99"/>
    <w:unhideWhenUsed/>
    <w:qFormat/>
    <w:rsid w:val="00E21A48"/>
    <w:rPr>
      <w:color w:val="074F6A" w:themeColor="hyperlink"/>
      <w:u w:val="single"/>
    </w:rPr>
  </w:style>
  <w:style w:type="character" w:styleId="UnresolvedMention">
    <w:name w:val="Unresolved Mention"/>
    <w:basedOn w:val="DefaultParagraphFont"/>
    <w:uiPriority w:val="99"/>
    <w:semiHidden/>
    <w:unhideWhenUsed/>
    <w:rsid w:val="00E21A48"/>
    <w:rPr>
      <w:color w:val="605E5C"/>
      <w:shd w:val="clear" w:color="auto" w:fill="E1DFDD"/>
    </w:rPr>
  </w:style>
  <w:style w:type="paragraph" w:customStyle="1" w:styleId="Boxtexthead">
    <w:name w:val="Box text head"/>
    <w:basedOn w:val="IntenseQuote"/>
    <w:qFormat/>
    <w:rsid w:val="003F5F09"/>
    <w:pPr>
      <w:pBdr>
        <w:top w:val="single" w:sz="4" w:space="10" w:color="D4D7CA" w:themeColor="accent1"/>
        <w:left w:val="single" w:sz="4" w:space="4" w:color="D4D7CA" w:themeColor="accent1"/>
        <w:bottom w:val="single" w:sz="4" w:space="10" w:color="D4D7CA" w:themeColor="accent1"/>
        <w:right w:val="single" w:sz="4" w:space="4" w:color="D4D7CA" w:themeColor="accent1"/>
      </w:pBdr>
      <w:spacing w:before="120" w:after="120" w:line="276" w:lineRule="auto"/>
      <w:ind w:left="862" w:right="862"/>
      <w:jc w:val="left"/>
    </w:pPr>
    <w:rPr>
      <w:rFonts w:ascii="Arial" w:hAnsi="Arial" w:cstheme="minorBidi"/>
      <w:b/>
      <w:i w:val="0"/>
      <w:color w:val="auto"/>
      <w:kern w:val="0"/>
      <w:szCs w:val="24"/>
      <w14:ligatures w14:val="none"/>
    </w:rPr>
  </w:style>
  <w:style w:type="paragraph" w:styleId="NormalWeb">
    <w:name w:val="Normal (Web)"/>
    <w:basedOn w:val="Normal"/>
    <w:uiPriority w:val="99"/>
    <w:unhideWhenUsed/>
    <w:rsid w:val="003F5F09"/>
    <w:pPr>
      <w:spacing w:before="100" w:beforeAutospacing="1" w:after="100" w:afterAutospacing="1" w:line="240" w:lineRule="auto"/>
    </w:pPr>
    <w:rPr>
      <w:rFonts w:ascii="Arial" w:eastAsia="Times New Roman" w:hAnsi="Arial"/>
      <w:kern w:val="0"/>
      <w:szCs w:val="24"/>
      <w:u w:val="single"/>
      <w:lang w:eastAsia="en-AU"/>
      <w14:ligatures w14:val="none"/>
    </w:rPr>
  </w:style>
  <w:style w:type="character" w:styleId="FollowedHyperlink">
    <w:name w:val="FollowedHyperlink"/>
    <w:basedOn w:val="DefaultParagraphFont"/>
    <w:uiPriority w:val="99"/>
    <w:semiHidden/>
    <w:unhideWhenUsed/>
    <w:rsid w:val="0088404A"/>
    <w:rPr>
      <w:color w:val="78206E" w:themeColor="followedHyperlink"/>
      <w:u w:val="single"/>
    </w:rPr>
  </w:style>
  <w:style w:type="paragraph" w:customStyle="1" w:styleId="IntroPara">
    <w:name w:val="Intro Para"/>
    <w:basedOn w:val="Normal"/>
    <w:next w:val="Normal"/>
    <w:qFormat/>
    <w:rsid w:val="00953D49"/>
    <w:pPr>
      <w:spacing w:after="360" w:line="400" w:lineRule="exact"/>
    </w:pPr>
    <w:rPr>
      <w:rFonts w:ascii="Arial" w:eastAsia="Times New Roman" w:hAnsi="Arial"/>
      <w:color w:val="AD3F25"/>
      <w:kern w:val="0"/>
      <w:sz w:val="28"/>
      <w:szCs w:val="24"/>
      <w14:ligatures w14:val="none"/>
    </w:rPr>
  </w:style>
  <w:style w:type="character" w:customStyle="1" w:styleId="ListParagraphChar">
    <w:name w:val="List Paragraph Char"/>
    <w:aliases w:val="Recommendation Char,List Paragraph1 Char,List Paragraph11 Char,L Char,Bullet Point 1 Char,Bullet point Char,#List Paragraph Char,List Paragraph - bullet Char,List - bullet Char,List Paragraph - bullets Char,Bullets Char,CV text Char"/>
    <w:basedOn w:val="DefaultParagraphFont"/>
    <w:link w:val="ListParagraph"/>
    <w:uiPriority w:val="34"/>
    <w:qFormat/>
    <w:rsid w:val="002A5277"/>
    <w:rPr>
      <w:rFonts w:ascii="Aptos" w:hAnsi="Aptos"/>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dementiaplan@health.gov.au"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health.gov.au/our-work/national-dementia-action-plan"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YAMEL\OneDrive%20-%20Department%20of%20Health\Aged%20Care%20Communications%20and%20Change%20Branch%20-%20First%20Nations%20Aged%20Care\Templates\TEMPLATE_Territories_Factsheet_no%20tagline_image.dotx" TargetMode="External"/></Relationships>
</file>

<file path=word/theme/theme1.xml><?xml version="1.0" encoding="utf-8"?>
<a:theme xmlns:a="http://schemas.openxmlformats.org/drawingml/2006/main" name="Office Theme">
  <a:themeElements>
    <a:clrScheme name="Passages">
      <a:dk1>
        <a:sysClr val="windowText" lastClr="000000"/>
      </a:dk1>
      <a:lt1>
        <a:sysClr val="window" lastClr="FFFFFF"/>
      </a:lt1>
      <a:dk2>
        <a:srgbClr val="1D4793"/>
      </a:dk2>
      <a:lt2>
        <a:srgbClr val="30A2A6"/>
      </a:lt2>
      <a:accent1>
        <a:srgbClr val="D4D7CA"/>
      </a:accent1>
      <a:accent2>
        <a:srgbClr val="348ACA"/>
      </a:accent2>
      <a:accent3>
        <a:srgbClr val="21B24B"/>
      </a:accent3>
      <a:accent4>
        <a:srgbClr val="0C7B70"/>
      </a:accent4>
      <a:accent5>
        <a:srgbClr val="501549"/>
      </a:accent5>
      <a:accent6>
        <a:srgbClr val="78206E"/>
      </a:accent6>
      <a:hlink>
        <a:srgbClr val="074F6A"/>
      </a:hlink>
      <a:folHlink>
        <a:srgbClr val="78206E"/>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248287d-23c7-4a2a-a3e0-c0447c1b254b" xsi:nil="true"/>
    <lcf76f155ced4ddcb4097134ff3c332f xmlns="6f894838-c9c6-446a-9b36-4c258306e42b">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E291E2154CCB94F9A743B7E74045145" ma:contentTypeVersion="16" ma:contentTypeDescription="Create a new document." ma:contentTypeScope="" ma:versionID="5b21505ea9c6c977bf4f86fed65696b4">
  <xsd:schema xmlns:xsd="http://www.w3.org/2001/XMLSchema" xmlns:xs="http://www.w3.org/2001/XMLSchema" xmlns:p="http://schemas.microsoft.com/office/2006/metadata/properties" xmlns:ns2="6f894838-c9c6-446a-9b36-4c258306e42b" xmlns:ns3="0248287d-23c7-4a2a-a3e0-c0447c1b254b" targetNamespace="http://schemas.microsoft.com/office/2006/metadata/properties" ma:root="true" ma:fieldsID="9c35ec5c45cea20d6a7dfbb20be52541" ns2:_="" ns3:_="">
    <xsd:import namespace="6f894838-c9c6-446a-9b36-4c258306e42b"/>
    <xsd:import namespace="0248287d-23c7-4a2a-a3e0-c0447c1b254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element ref="ns2:MediaServiceLocation"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894838-c9c6-446a-9b36-4c258306e4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248287d-23c7-4a2a-a3e0-c0447c1b254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80bcdcb-5d35-4cfa-b459-3cbb3cdeb293}" ma:internalName="TaxCatchAll" ma:showField="CatchAllData" ma:web="0248287d-23c7-4a2a-a3e0-c0447c1b254b">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5092B7B-C4B3-4374-A1E7-E071E66AD2AF}">
  <ds:schemaRefs>
    <ds:schemaRef ds:uri="http://schemas.openxmlformats.org/officeDocument/2006/bibliography"/>
  </ds:schemaRefs>
</ds:datastoreItem>
</file>

<file path=customXml/itemProps2.xml><?xml version="1.0" encoding="utf-8"?>
<ds:datastoreItem xmlns:ds="http://schemas.openxmlformats.org/officeDocument/2006/customXml" ds:itemID="{4B463991-BCF1-42B5-BD25-5819976E476C}">
  <ds:schemaRefs>
    <ds:schemaRef ds:uri="0248287d-23c7-4a2a-a3e0-c0447c1b254b"/>
    <ds:schemaRef ds:uri="http://schemas.microsoft.com/office/2006/documentManagement/types"/>
    <ds:schemaRef ds:uri="http://purl.org/dc/terms/"/>
    <ds:schemaRef ds:uri="6f894838-c9c6-446a-9b36-4c258306e42b"/>
    <ds:schemaRef ds:uri="http://purl.org/dc/dcmitype/"/>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A1DF6445-2321-4484-B6FB-48BBAD34DA73}">
  <ds:schemaRefs>
    <ds:schemaRef ds:uri="http://schemas.microsoft.com/sharepoint/v3/contenttype/forms"/>
  </ds:schemaRefs>
</ds:datastoreItem>
</file>

<file path=customXml/itemProps4.xml><?xml version="1.0" encoding="utf-8"?>
<ds:datastoreItem xmlns:ds="http://schemas.openxmlformats.org/officeDocument/2006/customXml" ds:itemID="{87367831-D70A-4127-9332-2631C48CA3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894838-c9c6-446a-9b36-4c258306e42b"/>
    <ds:schemaRef ds:uri="0248287d-23c7-4a2a-a3e0-c0447c1b25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TEMPLATE_Territories_Factsheet_no tagline_image.dotx</Template>
  <TotalTime>14</TotalTime>
  <Pages>4</Pages>
  <Words>898</Words>
  <Characters>4790</Characters>
  <Application>Microsoft Office Word</Application>
  <DocSecurity>0</DocSecurity>
  <Lines>217</Lines>
  <Paragraphs>172</Paragraphs>
  <ScaleCrop>false</ScaleCrop>
  <HeadingPairs>
    <vt:vector size="2" baseType="variant">
      <vt:variant>
        <vt:lpstr>Title</vt:lpstr>
      </vt:variant>
      <vt:variant>
        <vt:i4>1</vt:i4>
      </vt:variant>
    </vt:vector>
  </HeadingPairs>
  <TitlesOfParts>
    <vt:vector size="1" baseType="lpstr">
      <vt:lpstr>National Dementia Action Plan: overview for Aboriginal and Torres Strait Islander people</vt:lpstr>
    </vt:vector>
  </TitlesOfParts>
  <Company/>
  <LinksUpToDate>false</LinksUpToDate>
  <CharactersWithSpaces>5516</CharactersWithSpaces>
  <SharedDoc>false</SharedDoc>
  <HLinks>
    <vt:vector size="12" baseType="variant">
      <vt:variant>
        <vt:i4>2883663</vt:i4>
      </vt:variant>
      <vt:variant>
        <vt:i4>3</vt:i4>
      </vt:variant>
      <vt:variant>
        <vt:i4>0</vt:i4>
      </vt:variant>
      <vt:variant>
        <vt:i4>5</vt:i4>
      </vt:variant>
      <vt:variant>
        <vt:lpwstr>mailto:dementiaplan@health.gov.au</vt:lpwstr>
      </vt:variant>
      <vt:variant>
        <vt:lpwstr/>
      </vt:variant>
      <vt:variant>
        <vt:i4>5439564</vt:i4>
      </vt:variant>
      <vt:variant>
        <vt:i4>0</vt:i4>
      </vt:variant>
      <vt:variant>
        <vt:i4>0</vt:i4>
      </vt:variant>
      <vt:variant>
        <vt:i4>5</vt:i4>
      </vt:variant>
      <vt:variant>
        <vt:lpwstr>https://www.health.gov.au/our-work/national-dementia-action-plan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Dementia Action Plan: overview for Aboriginal and Torres Strait Islander people</dc:title>
  <dc:subject>National Dementia Action Plan</dc:subject>
  <dc:creator>Australian Government Department of Health, Disability and Ageing</dc:creator>
  <cp:keywords/>
  <dc:description/>
  <dcterms:created xsi:type="dcterms:W3CDTF">2025-12-19T18:46:00Z</dcterms:created>
  <dcterms:modified xsi:type="dcterms:W3CDTF">2025-12-22T03:19:00Z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636a3622,5c0b7a90,5df4c04f</vt:lpwstr>
  </property>
  <property fmtid="{D5CDD505-2E9C-101B-9397-08002B2CF9AE}" pid="3" name="ClassificationContentMarkingHeaderFontProps">
    <vt:lpwstr>#ff0000,12,Calibri</vt:lpwstr>
  </property>
  <property fmtid="{D5CDD505-2E9C-101B-9397-08002B2CF9AE}" pid="4" name="ClassificationContentMarkingHeaderText">
    <vt:lpwstr>OFFICIAL</vt:lpwstr>
  </property>
  <property fmtid="{D5CDD505-2E9C-101B-9397-08002B2CF9AE}" pid="5" name="ClassificationContentMarkingFooterShapeIds">
    <vt:lpwstr>357763ec,6385a822,4b917250</vt:lpwstr>
  </property>
  <property fmtid="{D5CDD505-2E9C-101B-9397-08002B2CF9AE}" pid="6" name="ClassificationContentMarkingFooterFontProps">
    <vt:lpwstr>#ff0000,12,Calibri</vt:lpwstr>
  </property>
  <property fmtid="{D5CDD505-2E9C-101B-9397-08002B2CF9AE}" pid="7" name="ClassificationContentMarkingFooterText">
    <vt:lpwstr>OFFICIAL</vt:lpwstr>
  </property>
  <property fmtid="{D5CDD505-2E9C-101B-9397-08002B2CF9AE}" pid="8" name="MSIP_Label_7cd3e8b9-ffed-43a8-b7f4-cc2fa0382d36_Enabled">
    <vt:lpwstr>true</vt:lpwstr>
  </property>
  <property fmtid="{D5CDD505-2E9C-101B-9397-08002B2CF9AE}" pid="9" name="MSIP_Label_7cd3e8b9-ffed-43a8-b7f4-cc2fa0382d36_SetDate">
    <vt:lpwstr>2025-06-18T06:22:31Z</vt:lpwstr>
  </property>
  <property fmtid="{D5CDD505-2E9C-101B-9397-08002B2CF9AE}" pid="10" name="MSIP_Label_7cd3e8b9-ffed-43a8-b7f4-cc2fa0382d36_Method">
    <vt:lpwstr>Privileged</vt:lpwstr>
  </property>
  <property fmtid="{D5CDD505-2E9C-101B-9397-08002B2CF9AE}" pid="11" name="MSIP_Label_7cd3e8b9-ffed-43a8-b7f4-cc2fa0382d36_Name">
    <vt:lpwstr>O</vt:lpwstr>
  </property>
  <property fmtid="{D5CDD505-2E9C-101B-9397-08002B2CF9AE}" pid="12" name="MSIP_Label_7cd3e8b9-ffed-43a8-b7f4-cc2fa0382d36_SiteId">
    <vt:lpwstr>34a3929c-73cf-4954-abfe-147dc3517892</vt:lpwstr>
  </property>
  <property fmtid="{D5CDD505-2E9C-101B-9397-08002B2CF9AE}" pid="13" name="MSIP_Label_7cd3e8b9-ffed-43a8-b7f4-cc2fa0382d36_ActionId">
    <vt:lpwstr>d75b18ee-9243-4e1c-9799-ba411ee82ece</vt:lpwstr>
  </property>
  <property fmtid="{D5CDD505-2E9C-101B-9397-08002B2CF9AE}" pid="14" name="MSIP_Label_7cd3e8b9-ffed-43a8-b7f4-cc2fa0382d36_ContentBits">
    <vt:lpwstr>3</vt:lpwstr>
  </property>
  <property fmtid="{D5CDD505-2E9C-101B-9397-08002B2CF9AE}" pid="15" name="MSIP_Label_7cd3e8b9-ffed-43a8-b7f4-cc2fa0382d36_Tag">
    <vt:lpwstr>10, 0, 1, 1</vt:lpwstr>
  </property>
  <property fmtid="{D5CDD505-2E9C-101B-9397-08002B2CF9AE}" pid="16" name="MediaServiceImageTags">
    <vt:lpwstr/>
  </property>
  <property fmtid="{D5CDD505-2E9C-101B-9397-08002B2CF9AE}" pid="17" name="ContentTypeId">
    <vt:lpwstr>0x0101007E291E2154CCB94F9A743B7E74045145</vt:lpwstr>
  </property>
</Properties>
</file>