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0B236" w14:textId="5F3EF12A" w:rsidR="00B14EBA" w:rsidRPr="005E0C1D" w:rsidRDefault="00000000" w:rsidP="005E0C1D">
      <w:pPr>
        <w:pStyle w:val="Heading1"/>
        <w:spacing w:before="3360" w:after="60" w:line="240" w:lineRule="auto"/>
        <w:rPr>
          <w:rFonts w:ascii="Noto Sans Devanagari" w:hAnsi="Noto Sans Devanagari" w:cs="Noto Sans Devanagari"/>
        </w:rPr>
      </w:pPr>
      <w:r w:rsidRPr="005E0C1D">
        <w:rPr>
          <w:rFonts w:ascii="Noto Sans Devanagari" w:hAnsi="Noto Sans Devanagari" w:cs="Noto Sans Devanagari"/>
          <w:noProof/>
        </w:rPr>
        <w:drawing>
          <wp:anchor distT="0" distB="0" distL="114300" distR="114300" simplePos="0" relativeHeight="251661312" behindDoc="0" locked="0" layoutInCell="1" allowOverlap="1" wp14:anchorId="7EB9FA82" wp14:editId="3FCC45C9">
            <wp:simplePos x="0" y="0"/>
            <wp:positionH relativeFrom="page">
              <wp:posOffset>-304</wp:posOffset>
            </wp:positionH>
            <wp:positionV relativeFrom="page">
              <wp:posOffset>0</wp:posOffset>
            </wp:positionV>
            <wp:extent cx="7558405" cy="19812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0C1D">
        <w:rPr>
          <w:rFonts w:ascii="Noto Sans Devanagari" w:eastAsia="Arial Unicode MS" w:hAnsi="Noto Sans Devanagari" w:cs="Noto Sans Devanagari"/>
          <w:lang w:val="hi"/>
        </w:rPr>
        <w:t>स्थान से लोगों की ओर: आवासीय वृद्ध देखभाल में विकल्प शामिल करना</w:t>
      </w:r>
    </w:p>
    <w:p w14:paraId="6461A8B7" w14:textId="77777777" w:rsidR="00F423DF" w:rsidRPr="005E0C1D" w:rsidRDefault="00000000" w:rsidP="008D58A2">
      <w:pPr>
        <w:pStyle w:val="Introduction"/>
        <w:rPr>
          <w:sz w:val="28"/>
          <w:szCs w:val="28"/>
        </w:rPr>
      </w:pPr>
      <w:r w:rsidRPr="0026583C">
        <w:rPr>
          <w:rFonts w:cs="Arial"/>
          <w:lang w:val="hi"/>
        </w:rPr>
        <w:t>1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नवंबर</w:t>
      </w:r>
      <w:r w:rsidRPr="005E0C1D">
        <w:rPr>
          <w:lang w:val="hi"/>
        </w:rPr>
        <w:t xml:space="preserve"> </w:t>
      </w:r>
      <w:r w:rsidRPr="0026583C">
        <w:rPr>
          <w:rFonts w:cs="Arial"/>
          <w:lang w:val="hi"/>
        </w:rPr>
        <w:t>2025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वृद्ध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स्थानों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प्रदाताओं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बजाय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सीधे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वृद्धजनों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आवंटित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किया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रहा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यह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परिवर्तन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सही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गृह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खोजने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अधिक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विकल्प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और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नियंत्रण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है।</w:t>
      </w:r>
    </w:p>
    <w:p w14:paraId="1192724A" w14:textId="77777777" w:rsidR="00497E1C" w:rsidRPr="005E0C1D" w:rsidRDefault="00000000" w:rsidP="005E0C1D">
      <w:pPr>
        <w:pStyle w:val="Heading2"/>
        <w:spacing w:line="240" w:lineRule="auto"/>
        <w:rPr>
          <w:rFonts w:ascii="Noto Sans Devanagari" w:hAnsi="Noto Sans Devanagari" w:cs="Noto Sans Devanagari"/>
        </w:rPr>
      </w:pPr>
      <w:r w:rsidRPr="005E0C1D">
        <w:rPr>
          <w:rFonts w:ascii="Noto Sans Devanagari" w:eastAsia="Arial Unicode MS" w:hAnsi="Noto Sans Devanagari" w:cs="Noto Sans Devanagari"/>
          <w:lang w:val="hi"/>
        </w:rPr>
        <w:t xml:space="preserve">अक्सर पूछे जाने वाले प्रश्न </w:t>
      </w:r>
    </w:p>
    <w:p w14:paraId="3A373363" w14:textId="77777777" w:rsidR="00C26162" w:rsidRPr="005E0C1D" w:rsidRDefault="00000000" w:rsidP="008D58A2">
      <w:pPr>
        <w:pStyle w:val="Heading3"/>
      </w:pPr>
      <w:r w:rsidRPr="005E0C1D">
        <w:rPr>
          <w:rFonts w:ascii="Nirmala UI" w:hAnsi="Nirmala UI" w:cs="Nirmala UI"/>
          <w:lang w:val="hi"/>
        </w:rPr>
        <w:t>यदि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मैं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वर्तमान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गृह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रह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रहा</w:t>
      </w:r>
      <w:r w:rsidRPr="005E0C1D">
        <w:rPr>
          <w:lang w:val="hi"/>
        </w:rPr>
        <w:t>/</w:t>
      </w:r>
      <w:r w:rsidRPr="005E0C1D">
        <w:rPr>
          <w:rFonts w:ascii="Nirmala UI" w:hAnsi="Nirmala UI" w:cs="Nirmala UI"/>
          <w:lang w:val="hi"/>
        </w:rPr>
        <w:t>ही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हूं</w:t>
      </w:r>
      <w:r w:rsidRPr="005E0C1D">
        <w:rPr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तो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क्या</w:t>
      </w:r>
      <w:r w:rsidRPr="005E0C1D">
        <w:rPr>
          <w:lang w:val="hi"/>
        </w:rPr>
        <w:t xml:space="preserve"> </w:t>
      </w:r>
      <w:r w:rsidRPr="0026583C">
        <w:rPr>
          <w:rFonts w:cs="Arial"/>
          <w:lang w:val="hi"/>
        </w:rPr>
        <w:t>1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नवंबर</w:t>
      </w:r>
      <w:r w:rsidRPr="005E0C1D">
        <w:rPr>
          <w:lang w:val="hi"/>
        </w:rPr>
        <w:t xml:space="preserve"> </w:t>
      </w:r>
      <w:r w:rsidRPr="0026583C">
        <w:rPr>
          <w:rFonts w:cs="Arial"/>
          <w:lang w:val="hi"/>
        </w:rPr>
        <w:t>2025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मुझपर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प्रभाव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पड़ेगा</w:t>
      </w:r>
      <w:r w:rsidRPr="005E0C1D">
        <w:rPr>
          <w:lang w:val="hi"/>
        </w:rPr>
        <w:t>?</w:t>
      </w:r>
    </w:p>
    <w:p w14:paraId="72BB20C6" w14:textId="77777777" w:rsidR="00C26162" w:rsidRPr="005E0C1D" w:rsidRDefault="00000000" w:rsidP="008D58A2">
      <w:pPr>
        <w:rPr>
          <w:rFonts w:ascii="Noto Sans Devanagari" w:hAnsi="Noto Sans Devanagari" w:cs="Noto Sans Devanagari"/>
        </w:rPr>
      </w:pPr>
      <w:r w:rsidRPr="005E0C1D">
        <w:rPr>
          <w:rFonts w:ascii="Nirmala UI" w:eastAsia="Arial Unicode MS" w:hAnsi="Nirmala UI" w:cs="Nirmala UI"/>
          <w:lang w:val="hi"/>
        </w:rPr>
        <w:t>यदि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आप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पहले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से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ही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आवासीय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देखभाल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गृह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में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रह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रहे</w:t>
      </w:r>
      <w:r w:rsidRPr="005E0C1D">
        <w:rPr>
          <w:rFonts w:ascii="Noto Sans Devanagari" w:eastAsia="Arial Unicode MS" w:hAnsi="Noto Sans Devanagari" w:cs="Noto Sans Devanagari"/>
          <w:lang w:val="hi"/>
        </w:rPr>
        <w:t>/</w:t>
      </w:r>
      <w:r w:rsidRPr="005E0C1D">
        <w:rPr>
          <w:rFonts w:ascii="Nirmala UI" w:eastAsia="Arial Unicode MS" w:hAnsi="Nirmala UI" w:cs="Nirmala UI"/>
          <w:lang w:val="hi"/>
        </w:rPr>
        <w:t>ही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हैं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, </w:t>
      </w:r>
      <w:r w:rsidRPr="005E0C1D">
        <w:rPr>
          <w:rFonts w:ascii="Nirmala UI" w:eastAsia="Arial Unicode MS" w:hAnsi="Nirmala UI" w:cs="Nirmala UI"/>
          <w:lang w:val="hi"/>
        </w:rPr>
        <w:t>तो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आपको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कुछ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भी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करने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की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आवश्यकता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नहीं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है।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सरकार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आपकी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ओर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से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सीधे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आपके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वृद्ध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देखभाल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गृह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को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फंडिंग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देना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जारी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रखेगी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और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आपकी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सेवाएं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बिना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किसी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रुकावट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के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जारी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रहेंगी।</w:t>
      </w:r>
    </w:p>
    <w:p w14:paraId="0FE53488" w14:textId="77777777" w:rsidR="00C26162" w:rsidRPr="005E0C1D" w:rsidRDefault="00000000" w:rsidP="008D58A2">
      <w:pPr>
        <w:pStyle w:val="Heading3"/>
      </w:pPr>
      <w:r w:rsidRPr="005E0C1D">
        <w:rPr>
          <w:rFonts w:ascii="Nirmala UI" w:hAnsi="Nirmala UI" w:cs="Nirmala UI"/>
          <w:lang w:val="hi"/>
        </w:rPr>
        <w:t>यदि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मैं</w:t>
      </w:r>
      <w:r w:rsidRPr="005E0C1D">
        <w:rPr>
          <w:lang w:val="hi"/>
        </w:rPr>
        <w:t xml:space="preserve"> </w:t>
      </w:r>
      <w:r w:rsidRPr="0026583C">
        <w:rPr>
          <w:rFonts w:cs="Arial"/>
          <w:lang w:val="hi"/>
        </w:rPr>
        <w:t>1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नवंबर</w:t>
      </w:r>
      <w:r w:rsidRPr="005E0C1D">
        <w:rPr>
          <w:lang w:val="hi"/>
        </w:rPr>
        <w:t xml:space="preserve"> </w:t>
      </w:r>
      <w:r w:rsidRPr="0026583C">
        <w:rPr>
          <w:rFonts w:cs="Arial"/>
          <w:lang w:val="hi"/>
        </w:rPr>
        <w:t>2025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बाद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प्रवेश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योजना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बना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रहा</w:t>
      </w:r>
      <w:r w:rsidRPr="005E0C1D">
        <w:rPr>
          <w:lang w:val="hi"/>
        </w:rPr>
        <w:t>/</w:t>
      </w:r>
      <w:r w:rsidRPr="005E0C1D">
        <w:rPr>
          <w:rFonts w:ascii="Nirmala UI" w:hAnsi="Nirmala UI" w:cs="Nirmala UI"/>
          <w:lang w:val="hi"/>
        </w:rPr>
        <w:t>ही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हूं</w:t>
      </w:r>
      <w:r w:rsidRPr="005E0C1D">
        <w:rPr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तो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मुझे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क्या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करना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होगा</w:t>
      </w:r>
      <w:r w:rsidRPr="005E0C1D">
        <w:rPr>
          <w:lang w:val="hi"/>
        </w:rPr>
        <w:t>?</w:t>
      </w:r>
    </w:p>
    <w:p w14:paraId="671D0EC2" w14:textId="4F92B4CB" w:rsidR="00C26162" w:rsidRPr="00135BD6" w:rsidRDefault="00000000" w:rsidP="008D58A2">
      <w:pPr>
        <w:rPr>
          <w:rFonts w:ascii="Calibri" w:hAnsi="Calibri" w:cs="Calibri"/>
        </w:rPr>
      </w:pPr>
      <w:r w:rsidRPr="0026583C">
        <w:rPr>
          <w:rFonts w:cs="Arial"/>
          <w:lang w:val="hi"/>
        </w:rPr>
        <w:t>1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नवंबर</w:t>
      </w:r>
      <w:r w:rsidRPr="005E0C1D">
        <w:rPr>
          <w:lang w:val="hi"/>
        </w:rPr>
        <w:t xml:space="preserve"> </w:t>
      </w:r>
      <w:r w:rsidRPr="0026583C">
        <w:rPr>
          <w:rFonts w:cs="Arial"/>
          <w:lang w:val="hi"/>
        </w:rPr>
        <w:t>2025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सरकारी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वित्त</w:t>
      </w:r>
      <w:r w:rsidRPr="005E0C1D">
        <w:rPr>
          <w:lang w:val="hi"/>
        </w:rPr>
        <w:t>-</w:t>
      </w:r>
      <w:r w:rsidRPr="005E0C1D">
        <w:rPr>
          <w:rFonts w:ascii="Nirmala UI" w:hAnsi="Nirmala UI" w:cs="Nirmala UI"/>
          <w:lang w:val="hi"/>
        </w:rPr>
        <w:t>पोषित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वृद्ध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सेवाएं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एक्सेस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लिए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सभी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वृद्धजनों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को</w:t>
      </w:r>
      <w:r w:rsidRPr="005E0C1D">
        <w:rPr>
          <w:lang w:val="hi"/>
        </w:rPr>
        <w:t xml:space="preserve"> </w:t>
      </w:r>
      <w:r w:rsidRPr="0026583C">
        <w:rPr>
          <w:rFonts w:cs="Arial"/>
          <w:lang w:val="hi"/>
        </w:rPr>
        <w:t>My Aged Care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साथ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रजिस्टर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करना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और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वृद्ध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आकलन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कराना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अनिवार्य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होगा।</w:t>
      </w:r>
    </w:p>
    <w:p w14:paraId="60CC2202" w14:textId="77777777" w:rsidR="00C26162" w:rsidRPr="005E0C1D" w:rsidRDefault="00000000" w:rsidP="008D58A2">
      <w:r w:rsidRPr="005E0C1D">
        <w:rPr>
          <w:rFonts w:ascii="Nirmala UI" w:hAnsi="Nirmala UI" w:cs="Nirmala UI"/>
          <w:lang w:val="hi"/>
        </w:rPr>
        <w:t>सरकारी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वित्त</w:t>
      </w:r>
      <w:r w:rsidRPr="005E0C1D">
        <w:rPr>
          <w:lang w:val="hi"/>
        </w:rPr>
        <w:t>-</w:t>
      </w:r>
      <w:r w:rsidRPr="005E0C1D">
        <w:rPr>
          <w:rFonts w:ascii="Nirmala UI" w:hAnsi="Nirmala UI" w:cs="Nirmala UI"/>
          <w:lang w:val="hi"/>
        </w:rPr>
        <w:t>पोषित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सेवाएं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आवश्यकता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वाले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लोगों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लिए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उपलब्ध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हैं</w:t>
      </w:r>
      <w:r w:rsidRPr="005E0C1D">
        <w:rPr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जो</w:t>
      </w:r>
      <w:r w:rsidRPr="005E0C1D">
        <w:rPr>
          <w:lang w:val="hi"/>
        </w:rPr>
        <w:t>:</w:t>
      </w:r>
    </w:p>
    <w:p w14:paraId="12419865" w14:textId="77777777" w:rsidR="00C26162" w:rsidRPr="008D58A2" w:rsidRDefault="00000000" w:rsidP="008D58A2">
      <w:pPr>
        <w:pStyle w:val="ListParagraph"/>
      </w:pPr>
      <w:r w:rsidRPr="0026583C">
        <w:rPr>
          <w:rFonts w:cs="Arial"/>
        </w:rPr>
        <w:t>65</w:t>
      </w:r>
      <w:r w:rsidRPr="005E0C1D">
        <w:t xml:space="preserve"> </w:t>
      </w:r>
      <w:r w:rsidRPr="005E0C1D">
        <w:rPr>
          <w:rFonts w:ascii="Nirmala UI" w:hAnsi="Nirmala UI" w:cs="Nirmala UI"/>
        </w:rPr>
        <w:t>वर्ष</w:t>
      </w:r>
      <w:r w:rsidRPr="005E0C1D">
        <w:t xml:space="preserve"> </w:t>
      </w:r>
      <w:r w:rsidRPr="005E0C1D">
        <w:rPr>
          <w:rFonts w:ascii="Nirmala UI" w:hAnsi="Nirmala UI" w:cs="Nirmala UI"/>
        </w:rPr>
        <w:t>और</w:t>
      </w:r>
      <w:r w:rsidRPr="005E0C1D">
        <w:t xml:space="preserve"> </w:t>
      </w:r>
      <w:r w:rsidRPr="008D58A2">
        <w:rPr>
          <w:rFonts w:ascii="Nirmala UI" w:hAnsi="Nirmala UI" w:cs="Nirmala UI"/>
        </w:rPr>
        <w:t>इससे</w:t>
      </w:r>
      <w:r w:rsidRPr="008D58A2">
        <w:t xml:space="preserve"> </w:t>
      </w:r>
      <w:r w:rsidRPr="008D58A2">
        <w:rPr>
          <w:rFonts w:ascii="Nirmala UI" w:hAnsi="Nirmala UI" w:cs="Nirmala UI"/>
        </w:rPr>
        <w:t>अधिक</w:t>
      </w:r>
      <w:r w:rsidRPr="008D58A2">
        <w:t xml:space="preserve"> </w:t>
      </w:r>
      <w:r w:rsidRPr="008D58A2">
        <w:rPr>
          <w:rFonts w:ascii="Nirmala UI" w:hAnsi="Nirmala UI" w:cs="Nirmala UI"/>
        </w:rPr>
        <w:t>आयु</w:t>
      </w:r>
      <w:r w:rsidRPr="008D58A2">
        <w:t xml:space="preserve"> </w:t>
      </w:r>
      <w:r w:rsidRPr="008D58A2">
        <w:rPr>
          <w:rFonts w:ascii="Nirmala UI" w:hAnsi="Nirmala UI" w:cs="Nirmala UI"/>
        </w:rPr>
        <w:t>के</w:t>
      </w:r>
      <w:r w:rsidRPr="008D58A2">
        <w:t xml:space="preserve"> </w:t>
      </w:r>
      <w:r w:rsidRPr="008D58A2">
        <w:rPr>
          <w:rFonts w:ascii="Nirmala UI" w:hAnsi="Nirmala UI" w:cs="Nirmala UI"/>
        </w:rPr>
        <w:t>हैं</w:t>
      </w:r>
    </w:p>
    <w:p w14:paraId="79802338" w14:textId="77777777" w:rsidR="00C26162" w:rsidRPr="008D58A2" w:rsidRDefault="00000000" w:rsidP="008D58A2">
      <w:pPr>
        <w:pStyle w:val="ListParagraph"/>
      </w:pPr>
      <w:r w:rsidRPr="008D58A2">
        <w:rPr>
          <w:rFonts w:ascii="Nirmala UI" w:hAnsi="Nirmala UI" w:cs="Nirmala UI"/>
        </w:rPr>
        <w:t>एबोरिजनल</w:t>
      </w:r>
      <w:r w:rsidRPr="008D58A2">
        <w:t xml:space="preserve"> </w:t>
      </w:r>
      <w:r w:rsidRPr="008D58A2">
        <w:rPr>
          <w:rFonts w:ascii="Nirmala UI" w:hAnsi="Nirmala UI" w:cs="Nirmala UI"/>
        </w:rPr>
        <w:t>या</w:t>
      </w:r>
      <w:r w:rsidRPr="008D58A2">
        <w:t xml:space="preserve"> </w:t>
      </w:r>
      <w:r w:rsidRPr="008D58A2">
        <w:rPr>
          <w:rFonts w:ascii="Nirmala UI" w:hAnsi="Nirmala UI" w:cs="Nirmala UI"/>
        </w:rPr>
        <w:t>टोरेस</w:t>
      </w:r>
      <w:r w:rsidRPr="008D58A2">
        <w:t xml:space="preserve"> </w:t>
      </w:r>
      <w:r w:rsidRPr="008D58A2">
        <w:rPr>
          <w:rFonts w:ascii="Nirmala UI" w:hAnsi="Nirmala UI" w:cs="Nirmala UI"/>
        </w:rPr>
        <w:t>स्ट्रेट</w:t>
      </w:r>
      <w:r w:rsidRPr="008D58A2">
        <w:t xml:space="preserve"> </w:t>
      </w:r>
      <w:r w:rsidRPr="008D58A2">
        <w:rPr>
          <w:rFonts w:ascii="Nirmala UI" w:hAnsi="Nirmala UI" w:cs="Nirmala UI"/>
        </w:rPr>
        <w:t>द्वीपवासी</w:t>
      </w:r>
      <w:r w:rsidRPr="008D58A2">
        <w:t xml:space="preserve"> </w:t>
      </w:r>
      <w:r w:rsidRPr="008D58A2">
        <w:rPr>
          <w:rFonts w:ascii="Nirmala UI" w:hAnsi="Nirmala UI" w:cs="Nirmala UI"/>
        </w:rPr>
        <w:t>हैं</w:t>
      </w:r>
      <w:r w:rsidRPr="008D58A2">
        <w:t xml:space="preserve"> </w:t>
      </w:r>
      <w:r w:rsidRPr="008D58A2">
        <w:rPr>
          <w:rFonts w:ascii="Nirmala UI" w:hAnsi="Nirmala UI" w:cs="Nirmala UI"/>
        </w:rPr>
        <w:t>और</w:t>
      </w:r>
      <w:r w:rsidRPr="008D58A2">
        <w:t xml:space="preserve"> 50 </w:t>
      </w:r>
      <w:r w:rsidRPr="008D58A2">
        <w:rPr>
          <w:rFonts w:ascii="Nirmala UI" w:hAnsi="Nirmala UI" w:cs="Nirmala UI"/>
        </w:rPr>
        <w:t>वर्ष</w:t>
      </w:r>
      <w:r w:rsidRPr="008D58A2">
        <w:t xml:space="preserve"> </w:t>
      </w:r>
      <w:r w:rsidRPr="008D58A2">
        <w:rPr>
          <w:rFonts w:ascii="Nirmala UI" w:hAnsi="Nirmala UI" w:cs="Nirmala UI"/>
        </w:rPr>
        <w:t>या</w:t>
      </w:r>
      <w:r w:rsidRPr="008D58A2">
        <w:t xml:space="preserve"> </w:t>
      </w:r>
      <w:r w:rsidRPr="008D58A2">
        <w:rPr>
          <w:rFonts w:ascii="Nirmala UI" w:hAnsi="Nirmala UI" w:cs="Nirmala UI"/>
        </w:rPr>
        <w:t>इससे</w:t>
      </w:r>
      <w:r w:rsidRPr="008D58A2">
        <w:t xml:space="preserve"> </w:t>
      </w:r>
      <w:r w:rsidRPr="008D58A2">
        <w:rPr>
          <w:rFonts w:ascii="Nirmala UI" w:hAnsi="Nirmala UI" w:cs="Nirmala UI"/>
        </w:rPr>
        <w:t>अधिक</w:t>
      </w:r>
      <w:r w:rsidRPr="008D58A2">
        <w:t xml:space="preserve"> </w:t>
      </w:r>
      <w:r w:rsidRPr="008D58A2">
        <w:rPr>
          <w:rFonts w:ascii="Nirmala UI" w:hAnsi="Nirmala UI" w:cs="Nirmala UI"/>
        </w:rPr>
        <w:t>आयु</w:t>
      </w:r>
      <w:r w:rsidRPr="008D58A2">
        <w:t xml:space="preserve"> </w:t>
      </w:r>
      <w:r w:rsidRPr="008D58A2">
        <w:rPr>
          <w:rFonts w:ascii="Nirmala UI" w:hAnsi="Nirmala UI" w:cs="Nirmala UI"/>
        </w:rPr>
        <w:t>के</w:t>
      </w:r>
      <w:r w:rsidRPr="008D58A2">
        <w:t xml:space="preserve"> </w:t>
      </w:r>
      <w:r w:rsidRPr="008D58A2">
        <w:rPr>
          <w:rFonts w:ascii="Nirmala UI" w:hAnsi="Nirmala UI" w:cs="Nirmala UI"/>
        </w:rPr>
        <w:t>हैं</w:t>
      </w:r>
    </w:p>
    <w:p w14:paraId="43D414F4" w14:textId="77777777" w:rsidR="00C26162" w:rsidRPr="005E0C1D" w:rsidRDefault="00000000" w:rsidP="008D58A2">
      <w:pPr>
        <w:pStyle w:val="ListParagraph"/>
      </w:pPr>
      <w:r w:rsidRPr="008D58A2">
        <w:rPr>
          <w:rFonts w:ascii="Nirmala UI" w:hAnsi="Nirmala UI" w:cs="Nirmala UI"/>
        </w:rPr>
        <w:t>बेघर</w:t>
      </w:r>
      <w:r w:rsidRPr="008D58A2">
        <w:t xml:space="preserve"> </w:t>
      </w:r>
      <w:r w:rsidRPr="008D58A2">
        <w:rPr>
          <w:rFonts w:ascii="Nirmala UI" w:hAnsi="Nirmala UI" w:cs="Nirmala UI"/>
        </w:rPr>
        <w:t>हैं</w:t>
      </w:r>
      <w:r w:rsidRPr="008D58A2">
        <w:t xml:space="preserve"> </w:t>
      </w:r>
      <w:r w:rsidRPr="008D58A2">
        <w:rPr>
          <w:rFonts w:ascii="Nirmala UI" w:hAnsi="Nirmala UI" w:cs="Nirmala UI"/>
        </w:rPr>
        <w:t>या</w:t>
      </w:r>
      <w:r w:rsidRPr="008D58A2">
        <w:t xml:space="preserve"> </w:t>
      </w:r>
      <w:r w:rsidRPr="008D58A2">
        <w:rPr>
          <w:rFonts w:ascii="Nirmala UI" w:hAnsi="Nirmala UI" w:cs="Nirmala UI"/>
        </w:rPr>
        <w:t>बेघर</w:t>
      </w:r>
      <w:r w:rsidRPr="008D58A2">
        <w:t xml:space="preserve"> </w:t>
      </w:r>
      <w:r w:rsidRPr="008D58A2">
        <w:rPr>
          <w:rFonts w:ascii="Nirmala UI" w:hAnsi="Nirmala UI" w:cs="Nirmala UI"/>
        </w:rPr>
        <w:t>होने</w:t>
      </w:r>
      <w:r w:rsidRPr="005E0C1D">
        <w:t xml:space="preserve"> </w:t>
      </w:r>
      <w:r w:rsidRPr="005E0C1D">
        <w:rPr>
          <w:rFonts w:ascii="Nirmala UI" w:hAnsi="Nirmala UI" w:cs="Nirmala UI"/>
        </w:rPr>
        <w:t>के</w:t>
      </w:r>
      <w:r w:rsidRPr="005E0C1D">
        <w:t xml:space="preserve"> </w:t>
      </w:r>
      <w:r w:rsidRPr="005E0C1D">
        <w:rPr>
          <w:rFonts w:ascii="Nirmala UI" w:hAnsi="Nirmala UI" w:cs="Nirmala UI"/>
        </w:rPr>
        <w:t>जोखिम</w:t>
      </w:r>
      <w:r w:rsidRPr="005E0C1D">
        <w:t xml:space="preserve"> </w:t>
      </w:r>
      <w:r w:rsidRPr="005E0C1D">
        <w:rPr>
          <w:rFonts w:ascii="Nirmala UI" w:hAnsi="Nirmala UI" w:cs="Nirmala UI"/>
        </w:rPr>
        <w:t>में</w:t>
      </w:r>
      <w:r w:rsidRPr="005E0C1D">
        <w:t xml:space="preserve"> </w:t>
      </w:r>
      <w:r w:rsidRPr="005E0C1D">
        <w:rPr>
          <w:rFonts w:ascii="Nirmala UI" w:hAnsi="Nirmala UI" w:cs="Nirmala UI"/>
        </w:rPr>
        <w:t>हैं</w:t>
      </w:r>
      <w:r w:rsidRPr="005E0C1D">
        <w:t xml:space="preserve"> </w:t>
      </w:r>
      <w:r w:rsidRPr="005E0C1D">
        <w:rPr>
          <w:rFonts w:ascii="Nirmala UI" w:hAnsi="Nirmala UI" w:cs="Nirmala UI"/>
        </w:rPr>
        <w:t>और</w:t>
      </w:r>
      <w:r w:rsidRPr="005E0C1D">
        <w:t xml:space="preserve"> </w:t>
      </w:r>
      <w:r w:rsidRPr="0026583C">
        <w:rPr>
          <w:rFonts w:cs="Arial"/>
        </w:rPr>
        <w:t>50</w:t>
      </w:r>
      <w:r w:rsidRPr="005E0C1D">
        <w:t xml:space="preserve"> </w:t>
      </w:r>
      <w:r w:rsidRPr="005E0C1D">
        <w:rPr>
          <w:rFonts w:ascii="Nirmala UI" w:hAnsi="Nirmala UI" w:cs="Nirmala UI"/>
        </w:rPr>
        <w:t>वर्ष</w:t>
      </w:r>
      <w:r w:rsidRPr="005E0C1D">
        <w:t xml:space="preserve"> </w:t>
      </w:r>
      <w:r w:rsidRPr="005E0C1D">
        <w:rPr>
          <w:rFonts w:ascii="Nirmala UI" w:hAnsi="Nirmala UI" w:cs="Nirmala UI"/>
        </w:rPr>
        <w:t>या</w:t>
      </w:r>
      <w:r w:rsidRPr="005E0C1D">
        <w:t xml:space="preserve"> </w:t>
      </w:r>
      <w:r w:rsidRPr="005E0C1D">
        <w:rPr>
          <w:rFonts w:ascii="Nirmala UI" w:hAnsi="Nirmala UI" w:cs="Nirmala UI"/>
        </w:rPr>
        <w:t>इससे</w:t>
      </w:r>
      <w:r w:rsidRPr="005E0C1D">
        <w:t xml:space="preserve"> </w:t>
      </w:r>
      <w:r w:rsidRPr="005E0C1D">
        <w:rPr>
          <w:rFonts w:ascii="Nirmala UI" w:hAnsi="Nirmala UI" w:cs="Nirmala UI"/>
        </w:rPr>
        <w:t>अधिक</w:t>
      </w:r>
      <w:r w:rsidRPr="005E0C1D">
        <w:t xml:space="preserve"> </w:t>
      </w:r>
      <w:r w:rsidRPr="005E0C1D">
        <w:rPr>
          <w:rFonts w:ascii="Nirmala UI" w:hAnsi="Nirmala UI" w:cs="Nirmala UI"/>
        </w:rPr>
        <w:t>आयु</w:t>
      </w:r>
      <w:r w:rsidRPr="005E0C1D">
        <w:t xml:space="preserve"> </w:t>
      </w:r>
      <w:r w:rsidRPr="005E0C1D">
        <w:rPr>
          <w:rFonts w:ascii="Nirmala UI" w:hAnsi="Nirmala UI" w:cs="Nirmala UI"/>
        </w:rPr>
        <w:t>के</w:t>
      </w:r>
      <w:r w:rsidRPr="005E0C1D">
        <w:t xml:space="preserve"> </w:t>
      </w:r>
      <w:r w:rsidRPr="005E0C1D">
        <w:rPr>
          <w:rFonts w:ascii="Nirmala UI" w:hAnsi="Nirmala UI" w:cs="Nirmala UI"/>
        </w:rPr>
        <w:t>हैं।</w:t>
      </w:r>
    </w:p>
    <w:p w14:paraId="693E9C0D" w14:textId="0680AE8F" w:rsidR="005E0C1D" w:rsidRPr="005E0C1D" w:rsidRDefault="00000000" w:rsidP="008D58A2">
      <w:pPr>
        <w:rPr>
          <w:rFonts w:ascii="Noto Sans Devanagari" w:hAnsi="Noto Sans Devanagari" w:cs="Noto Sans Devanagari"/>
        </w:rPr>
      </w:pPr>
      <w:r w:rsidRPr="005E0C1D">
        <w:rPr>
          <w:rFonts w:ascii="Nirmala UI" w:eastAsia="Arial Unicode MS" w:hAnsi="Nirmala UI" w:cs="Nirmala UI"/>
          <w:lang w:val="hi"/>
        </w:rPr>
        <w:t>यदि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आप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आवासीय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8D58A2">
        <w:rPr>
          <w:rFonts w:ascii="Nirmala UI" w:hAnsi="Nirmala UI" w:cs="Nirmala UI"/>
        </w:rPr>
        <w:t>देखभाल</w:t>
      </w:r>
      <w:r w:rsidRPr="008D58A2">
        <w:t xml:space="preserve"> </w:t>
      </w:r>
      <w:r w:rsidRPr="008D58A2">
        <w:rPr>
          <w:rFonts w:ascii="Nirmala UI" w:hAnsi="Nirmala UI" w:cs="Nirmala UI"/>
        </w:rPr>
        <w:t>गृह</w:t>
      </w:r>
      <w:r w:rsidRPr="008D58A2">
        <w:t xml:space="preserve"> </w:t>
      </w:r>
      <w:r w:rsidRPr="008D58A2">
        <w:rPr>
          <w:rFonts w:ascii="Nirmala UI" w:hAnsi="Nirmala UI" w:cs="Nirmala UI"/>
        </w:rPr>
        <w:t>में</w:t>
      </w:r>
      <w:r w:rsidRPr="008D58A2">
        <w:t xml:space="preserve"> </w:t>
      </w:r>
      <w:r w:rsidRPr="008D58A2">
        <w:rPr>
          <w:rFonts w:ascii="Nirmala UI" w:hAnsi="Nirmala UI" w:cs="Nirmala UI"/>
        </w:rPr>
        <w:t>जाने</w:t>
      </w:r>
      <w:r w:rsidRPr="008D58A2">
        <w:t xml:space="preserve"> </w:t>
      </w:r>
      <w:r w:rsidRPr="008D58A2">
        <w:rPr>
          <w:rFonts w:ascii="Nirmala UI" w:hAnsi="Nirmala UI" w:cs="Nirmala UI"/>
        </w:rPr>
        <w:t>के</w:t>
      </w:r>
      <w:r w:rsidRPr="008D58A2">
        <w:t xml:space="preserve"> </w:t>
      </w:r>
      <w:r w:rsidRPr="008D58A2">
        <w:rPr>
          <w:rFonts w:ascii="Nirmala UI" w:hAnsi="Nirmala UI" w:cs="Nirmala UI"/>
        </w:rPr>
        <w:t>बारे</w:t>
      </w:r>
      <w:r w:rsidRPr="008D58A2">
        <w:t xml:space="preserve"> </w:t>
      </w:r>
      <w:r w:rsidRPr="008D58A2">
        <w:rPr>
          <w:rFonts w:ascii="Nirmala UI" w:hAnsi="Nirmala UI" w:cs="Nirmala UI"/>
        </w:rPr>
        <w:t>में</w:t>
      </w:r>
      <w:r w:rsidRPr="008D58A2">
        <w:t xml:space="preserve"> </w:t>
      </w:r>
      <w:r w:rsidRPr="008D58A2">
        <w:rPr>
          <w:rFonts w:ascii="Nirmala UI" w:hAnsi="Nirmala UI" w:cs="Nirmala UI"/>
        </w:rPr>
        <w:t>सोच</w:t>
      </w:r>
      <w:r w:rsidRPr="008D58A2">
        <w:t xml:space="preserve"> </w:t>
      </w:r>
      <w:r w:rsidRPr="008D58A2">
        <w:rPr>
          <w:rFonts w:ascii="Nirmala UI" w:hAnsi="Nirmala UI" w:cs="Nirmala UI"/>
        </w:rPr>
        <w:t>रहे</w:t>
      </w:r>
      <w:r w:rsidRPr="008D58A2">
        <w:t>/</w:t>
      </w:r>
      <w:r w:rsidRPr="008D58A2">
        <w:rPr>
          <w:rFonts w:ascii="Nirmala UI" w:hAnsi="Nirmala UI" w:cs="Nirmala UI"/>
        </w:rPr>
        <w:t>ही</w:t>
      </w:r>
      <w:r w:rsidRPr="008D58A2">
        <w:t xml:space="preserve"> </w:t>
      </w:r>
      <w:r w:rsidRPr="008D58A2">
        <w:rPr>
          <w:rFonts w:ascii="Nirmala UI" w:hAnsi="Nirmala UI" w:cs="Nirmala UI"/>
        </w:rPr>
        <w:t>हैं</w:t>
      </w:r>
      <w:r w:rsidRPr="008D58A2">
        <w:t xml:space="preserve">, </w:t>
      </w:r>
      <w:r w:rsidRPr="008D58A2">
        <w:rPr>
          <w:rFonts w:ascii="Nirmala UI" w:hAnsi="Nirmala UI" w:cs="Nirmala UI"/>
        </w:rPr>
        <w:t>तो</w:t>
      </w:r>
      <w:r w:rsidRPr="008D58A2">
        <w:t xml:space="preserve"> </w:t>
      </w:r>
      <w:r w:rsidRPr="008D58A2">
        <w:rPr>
          <w:rFonts w:ascii="Nirmala UI" w:hAnsi="Nirmala UI" w:cs="Nirmala UI"/>
        </w:rPr>
        <w:t>आवासीय</w:t>
      </w:r>
      <w:r w:rsidRPr="008D58A2">
        <w:t xml:space="preserve"> </w:t>
      </w:r>
      <w:r w:rsidRPr="008D58A2">
        <w:rPr>
          <w:rFonts w:ascii="Nirmala UI" w:hAnsi="Nirmala UI" w:cs="Nirmala UI"/>
        </w:rPr>
        <w:t>देखभाल</w:t>
      </w:r>
      <w:r w:rsidRPr="008D58A2">
        <w:t xml:space="preserve"> </w:t>
      </w:r>
      <w:r w:rsidRPr="008D58A2">
        <w:rPr>
          <w:rFonts w:ascii="Nirmala UI" w:hAnsi="Nirmala UI" w:cs="Nirmala UI"/>
        </w:rPr>
        <w:t>में</w:t>
      </w:r>
      <w:r w:rsidRPr="008D58A2">
        <w:t xml:space="preserve"> </w:t>
      </w:r>
      <w:r w:rsidRPr="008D58A2">
        <w:rPr>
          <w:rFonts w:ascii="Nirmala UI" w:hAnsi="Nirmala UI" w:cs="Nirmala UI"/>
        </w:rPr>
        <w:t>स्थान</w:t>
      </w:r>
      <w:r w:rsidRPr="008D58A2">
        <w:t xml:space="preserve"> </w:t>
      </w:r>
      <w:r w:rsidRPr="008D58A2">
        <w:rPr>
          <w:rFonts w:ascii="Nirmala UI" w:hAnsi="Nirmala UI" w:cs="Nirmala UI"/>
        </w:rPr>
        <w:t>के</w:t>
      </w:r>
      <w:r w:rsidRPr="008D58A2">
        <w:t xml:space="preserve"> </w:t>
      </w:r>
      <w:r w:rsidRPr="008D58A2">
        <w:rPr>
          <w:rFonts w:ascii="Nirmala UI" w:hAnsi="Nirmala UI" w:cs="Nirmala UI"/>
        </w:rPr>
        <w:t>लिए</w:t>
      </w:r>
      <w:r w:rsidRPr="008D58A2">
        <w:t xml:space="preserve"> </w:t>
      </w:r>
      <w:r w:rsidRPr="008D58A2">
        <w:rPr>
          <w:rFonts w:ascii="Nirmala UI" w:hAnsi="Nirmala UI" w:cs="Nirmala UI"/>
        </w:rPr>
        <w:t>पहले</w:t>
      </w:r>
      <w:r w:rsidRPr="008D58A2">
        <w:t xml:space="preserve"> </w:t>
      </w:r>
      <w:r w:rsidRPr="008D58A2">
        <w:rPr>
          <w:rFonts w:ascii="Nirmala UI" w:hAnsi="Nirmala UI" w:cs="Nirmala UI"/>
        </w:rPr>
        <w:t>आपको</w:t>
      </w:r>
      <w:r w:rsidRPr="008D58A2">
        <w:t xml:space="preserve"> </w:t>
      </w:r>
      <w:r w:rsidRPr="008D58A2">
        <w:rPr>
          <w:rFonts w:ascii="Nirmala UI" w:hAnsi="Nirmala UI" w:cs="Nirmala UI"/>
        </w:rPr>
        <w:t>आकलित</w:t>
      </w:r>
      <w:r w:rsidRPr="008D58A2">
        <w:t xml:space="preserve"> </w:t>
      </w:r>
      <w:r w:rsidRPr="008D58A2">
        <w:rPr>
          <w:rFonts w:ascii="Nirmala UI" w:hAnsi="Nirmala UI" w:cs="Nirmala UI"/>
        </w:rPr>
        <w:t>और</w:t>
      </w:r>
      <w:r w:rsidRPr="008D58A2">
        <w:t xml:space="preserve"> </w:t>
      </w:r>
      <w:r w:rsidRPr="008D58A2">
        <w:rPr>
          <w:rFonts w:ascii="Nirmala UI" w:hAnsi="Nirmala UI" w:cs="Nirmala UI"/>
        </w:rPr>
        <w:t>अनुमोदित</w:t>
      </w:r>
      <w:r w:rsidRPr="008D58A2">
        <w:t xml:space="preserve"> </w:t>
      </w:r>
      <w:r w:rsidRPr="008D58A2">
        <w:rPr>
          <w:rFonts w:ascii="Nirmala UI" w:hAnsi="Nirmala UI" w:cs="Nirmala UI"/>
        </w:rPr>
        <w:t>किया</w:t>
      </w:r>
      <w:r w:rsidRPr="008D58A2">
        <w:t xml:space="preserve"> </w:t>
      </w:r>
      <w:r w:rsidRPr="008D58A2">
        <w:rPr>
          <w:rFonts w:ascii="Nirmala UI" w:hAnsi="Nirmala UI" w:cs="Nirmala UI"/>
        </w:rPr>
        <w:t>जाना</w:t>
      </w:r>
      <w:r w:rsidRPr="008D58A2">
        <w:t xml:space="preserve"> </w:t>
      </w:r>
      <w:r w:rsidRPr="008D58A2">
        <w:rPr>
          <w:rFonts w:ascii="Nirmala UI" w:hAnsi="Nirmala UI" w:cs="Nirmala UI"/>
        </w:rPr>
        <w:t>आवश्यक</w:t>
      </w:r>
      <w:r w:rsidRPr="008D58A2">
        <w:t xml:space="preserve"> </w:t>
      </w:r>
      <w:r w:rsidRPr="008D58A2">
        <w:rPr>
          <w:rFonts w:ascii="Nirmala UI" w:hAnsi="Nirmala UI" w:cs="Nirmala UI"/>
        </w:rPr>
        <w:t>होगा।</w:t>
      </w:r>
      <w:r w:rsidRPr="008D58A2">
        <w:t xml:space="preserve"> </w:t>
      </w:r>
      <w:r w:rsidRPr="008D58A2">
        <w:rPr>
          <w:rFonts w:ascii="Nirmala UI" w:hAnsi="Nirmala UI" w:cs="Nirmala UI"/>
        </w:rPr>
        <w:t>आकलन</w:t>
      </w:r>
      <w:r w:rsidRPr="008D58A2">
        <w:t xml:space="preserve"> </w:t>
      </w:r>
      <w:r w:rsidRPr="008D58A2">
        <w:rPr>
          <w:rFonts w:ascii="Nirmala UI" w:hAnsi="Nirmala UI" w:cs="Nirmala UI"/>
        </w:rPr>
        <w:t>की</w:t>
      </w:r>
      <w:r w:rsidRPr="008D58A2">
        <w:t xml:space="preserve"> </w:t>
      </w:r>
      <w:r w:rsidRPr="008D58A2">
        <w:rPr>
          <w:rFonts w:ascii="Nirmala UI" w:hAnsi="Nirmala UI" w:cs="Nirmala UI"/>
        </w:rPr>
        <w:t>व्यवस्था</w:t>
      </w:r>
      <w:r w:rsidRPr="008D58A2">
        <w:t xml:space="preserve"> </w:t>
      </w:r>
      <w:r w:rsidRPr="008D58A2">
        <w:rPr>
          <w:rFonts w:ascii="Nirmala UI" w:hAnsi="Nirmala UI" w:cs="Nirmala UI"/>
        </w:rPr>
        <w:t>करने</w:t>
      </w:r>
      <w:r w:rsidRPr="008D58A2">
        <w:t xml:space="preserve"> </w:t>
      </w:r>
      <w:r w:rsidRPr="008D58A2">
        <w:rPr>
          <w:rFonts w:ascii="Nirmala UI" w:hAnsi="Nirmala UI" w:cs="Nirmala UI"/>
        </w:rPr>
        <w:t>के</w:t>
      </w:r>
      <w:r w:rsidRPr="008D58A2">
        <w:t xml:space="preserve"> </w:t>
      </w:r>
      <w:r w:rsidRPr="008D58A2">
        <w:rPr>
          <w:rFonts w:ascii="Nirmala UI" w:hAnsi="Nirmala UI" w:cs="Nirmala UI"/>
        </w:rPr>
        <w:t>लिए</w:t>
      </w:r>
      <w:r w:rsidRPr="008D58A2">
        <w:t xml:space="preserve"> </w:t>
      </w:r>
      <w:r w:rsidRPr="008D58A2">
        <w:rPr>
          <w:rFonts w:ascii="Nirmala UI" w:hAnsi="Nirmala UI" w:cs="Nirmala UI"/>
        </w:rPr>
        <w:t>आपको</w:t>
      </w:r>
      <w:r w:rsidRPr="008D58A2">
        <w:t xml:space="preserve"> My Aged Care </w:t>
      </w:r>
      <w:r w:rsidRPr="008D58A2">
        <w:rPr>
          <w:rFonts w:ascii="Nirmala UI" w:hAnsi="Nirmala UI" w:cs="Nirmala UI"/>
        </w:rPr>
        <w:t>से</w:t>
      </w:r>
      <w:r w:rsidRPr="008D58A2">
        <w:t xml:space="preserve"> 1800 200 422 </w:t>
      </w:r>
      <w:r w:rsidRPr="008D58A2">
        <w:rPr>
          <w:rFonts w:ascii="Nirmala UI" w:hAnsi="Nirmala UI" w:cs="Nirmala UI"/>
        </w:rPr>
        <w:t>पर</w:t>
      </w:r>
      <w:r w:rsidRPr="008D58A2">
        <w:t xml:space="preserve"> </w:t>
      </w:r>
      <w:r w:rsidRPr="008D58A2">
        <w:rPr>
          <w:rFonts w:ascii="Nirmala UI" w:hAnsi="Nirmala UI" w:cs="Nirmala UI"/>
        </w:rPr>
        <w:t>सोमवार</w:t>
      </w:r>
      <w:r w:rsidRPr="008D58A2">
        <w:t xml:space="preserve"> </w:t>
      </w:r>
      <w:r w:rsidRPr="008D58A2">
        <w:rPr>
          <w:rFonts w:ascii="Nirmala UI" w:hAnsi="Nirmala UI" w:cs="Nirmala UI"/>
        </w:rPr>
        <w:t>से</w:t>
      </w:r>
      <w:r w:rsidRPr="008D58A2">
        <w:t xml:space="preserve"> </w:t>
      </w:r>
      <w:r w:rsidRPr="008D58A2">
        <w:rPr>
          <w:rFonts w:ascii="Nirmala UI" w:hAnsi="Nirmala UI" w:cs="Nirmala UI"/>
        </w:rPr>
        <w:t>शुक्रवार</w:t>
      </w:r>
      <w:r w:rsidRPr="008D58A2">
        <w:t xml:space="preserve"> </w:t>
      </w:r>
      <w:r w:rsidRPr="008D58A2">
        <w:rPr>
          <w:rFonts w:ascii="Nirmala UI" w:hAnsi="Nirmala UI" w:cs="Nirmala UI"/>
        </w:rPr>
        <w:t>सुबह</w:t>
      </w:r>
      <w:r w:rsidRPr="008D58A2">
        <w:t xml:space="preserve"> 8:00</w:t>
      </w:r>
      <w:r w:rsidRPr="008D58A2">
        <w:rPr>
          <w:rFonts w:ascii="Nirmala UI" w:hAnsi="Nirmala UI" w:cs="Nirmala UI"/>
        </w:rPr>
        <w:t>बजे</w:t>
      </w:r>
      <w:r w:rsidRPr="008D58A2">
        <w:t xml:space="preserve"> </w:t>
      </w:r>
      <w:r w:rsidRPr="008D58A2">
        <w:rPr>
          <w:rFonts w:ascii="Nirmala UI" w:hAnsi="Nirmala UI" w:cs="Nirmala UI"/>
        </w:rPr>
        <w:t>से</w:t>
      </w:r>
      <w:r w:rsidRPr="008D58A2">
        <w:t xml:space="preserve"> </w:t>
      </w:r>
      <w:r w:rsidRPr="008D58A2">
        <w:rPr>
          <w:rFonts w:ascii="Nirmala UI" w:hAnsi="Nirmala UI" w:cs="Nirmala UI"/>
        </w:rPr>
        <w:t>रात</w:t>
      </w:r>
      <w:r w:rsidRPr="008D58A2">
        <w:t xml:space="preserve"> 8:00</w:t>
      </w:r>
      <w:r w:rsidRPr="008D58A2">
        <w:rPr>
          <w:rFonts w:ascii="Nirmala UI" w:hAnsi="Nirmala UI" w:cs="Nirmala UI"/>
        </w:rPr>
        <w:t>बजे</w:t>
      </w:r>
      <w:r w:rsidRPr="008D58A2">
        <w:t xml:space="preserve"> </w:t>
      </w:r>
      <w:r w:rsidRPr="008D58A2">
        <w:rPr>
          <w:rFonts w:ascii="Nirmala UI" w:hAnsi="Nirmala UI" w:cs="Nirmala UI"/>
        </w:rPr>
        <w:t>के</w:t>
      </w:r>
      <w:r w:rsidRPr="008D58A2">
        <w:t xml:space="preserve"> </w:t>
      </w:r>
      <w:r w:rsidRPr="008D58A2">
        <w:rPr>
          <w:rFonts w:ascii="Nirmala UI" w:hAnsi="Nirmala UI" w:cs="Nirmala UI"/>
        </w:rPr>
        <w:t>बीच</w:t>
      </w:r>
      <w:r w:rsidRPr="008D58A2">
        <w:t xml:space="preserve">, </w:t>
      </w:r>
      <w:r w:rsidRPr="008D58A2">
        <w:rPr>
          <w:rFonts w:ascii="Nirmala UI" w:hAnsi="Nirmala UI" w:cs="Nirmala UI"/>
        </w:rPr>
        <w:t>और</w:t>
      </w:r>
      <w:r w:rsidRPr="008D58A2">
        <w:t xml:space="preserve"> </w:t>
      </w:r>
      <w:r w:rsidRPr="008D58A2">
        <w:rPr>
          <w:rFonts w:ascii="Nirmala UI" w:hAnsi="Nirmala UI" w:cs="Nirmala UI"/>
        </w:rPr>
        <w:t>शनिवार</w:t>
      </w:r>
      <w:r w:rsidRPr="008D58A2">
        <w:t xml:space="preserve"> (</w:t>
      </w:r>
      <w:r w:rsidRPr="008D58A2">
        <w:rPr>
          <w:rFonts w:ascii="Nirmala UI" w:hAnsi="Nirmala UI" w:cs="Nirmala UI"/>
        </w:rPr>
        <w:t>स्थानीय</w:t>
      </w:r>
      <w:r w:rsidRPr="008D58A2">
        <w:t xml:space="preserve"> </w:t>
      </w:r>
      <w:r w:rsidRPr="008D58A2">
        <w:rPr>
          <w:rFonts w:ascii="Nirmala UI" w:hAnsi="Nirmala UI" w:cs="Nirmala UI"/>
        </w:rPr>
        <w:t>समय</w:t>
      </w:r>
      <w:r w:rsidRPr="008D58A2">
        <w:t xml:space="preserve">) </w:t>
      </w:r>
      <w:r w:rsidRPr="008D58A2">
        <w:rPr>
          <w:rFonts w:ascii="Nirmala UI" w:hAnsi="Nirmala UI" w:cs="Nirmala UI"/>
        </w:rPr>
        <w:t>सुबह</w:t>
      </w:r>
      <w:r w:rsidRPr="008D58A2">
        <w:t xml:space="preserve"> 10:00</w:t>
      </w:r>
      <w:r w:rsidRPr="008D58A2">
        <w:rPr>
          <w:rFonts w:ascii="Nirmala UI" w:hAnsi="Nirmala UI" w:cs="Nirmala UI"/>
        </w:rPr>
        <w:t>बजे</w:t>
      </w:r>
      <w:r w:rsidRPr="008D58A2">
        <w:t xml:space="preserve"> </w:t>
      </w:r>
      <w:r w:rsidRPr="008D58A2">
        <w:rPr>
          <w:rFonts w:ascii="Nirmala UI" w:hAnsi="Nirmala UI" w:cs="Nirmala UI"/>
        </w:rPr>
        <w:t>से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दोपहर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2:00</w:t>
      </w:r>
      <w:r w:rsidRPr="005E0C1D">
        <w:rPr>
          <w:rFonts w:ascii="Nirmala UI" w:eastAsia="Arial Unicode MS" w:hAnsi="Nirmala UI" w:cs="Nirmala UI"/>
          <w:lang w:val="hi"/>
        </w:rPr>
        <w:t>बजे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के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बीच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संपर्क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करना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होगा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F62F69">
        <w:rPr>
          <w:rFonts w:ascii="Nirmala UI" w:eastAsia="Arial Unicode MS" w:hAnsi="Nirmala UI" w:cs="Nirmala UI"/>
          <w:lang w:val="hi"/>
        </w:rPr>
        <w:t>या</w:t>
      </w:r>
      <w:r w:rsidRPr="00F62F69">
        <w:rPr>
          <w:rFonts w:ascii="Noto Sans Devanagari" w:eastAsia="Arial Unicode MS" w:hAnsi="Noto Sans Devanagari" w:cs="Noto Sans Devanagari"/>
          <w:lang w:val="hi"/>
        </w:rPr>
        <w:t xml:space="preserve"> </w:t>
      </w:r>
      <w:hyperlink r:id="rId12" w:history="1">
        <w:r w:rsidR="00F62F69" w:rsidRPr="00F62F69">
          <w:rPr>
            <w:rStyle w:val="Hyperlink"/>
            <w:rFonts w:ascii="Nirmala UI" w:eastAsia="Arial Unicode MS" w:hAnsi="Nirmala UI" w:cs="Nirmala UI" w:hint="cs"/>
            <w:cs/>
            <w:lang w:val="hi" w:bidi="hi-IN"/>
          </w:rPr>
          <w:t>हमसे</w:t>
        </w:r>
        <w:r w:rsidR="00F62F69" w:rsidRPr="00393E7A">
          <w:rPr>
            <w:rStyle w:val="Hyperlink"/>
            <w:rFonts w:ascii="Noto Sans Devanagari" w:eastAsia="Arial Unicode MS" w:hAnsi="Noto Sans Devanagari" w:cs="Noto Sans Devanagari"/>
            <w:lang w:val="hi"/>
          </w:rPr>
          <w:t xml:space="preserve"> </w:t>
        </w:r>
        <w:r w:rsidR="00F62F69" w:rsidRPr="00F62F69">
          <w:rPr>
            <w:rStyle w:val="Hyperlink"/>
            <w:rFonts w:ascii="Nirmala UI" w:eastAsia="Arial Unicode MS" w:hAnsi="Nirmala UI" w:cs="Nirmala UI" w:hint="cs"/>
            <w:cs/>
            <w:lang w:val="hi" w:bidi="hi-IN"/>
          </w:rPr>
          <w:t>संपर्क</w:t>
        </w:r>
        <w:r w:rsidR="00F62F69" w:rsidRPr="00393E7A">
          <w:rPr>
            <w:rStyle w:val="Hyperlink"/>
            <w:rFonts w:ascii="Noto Sans Devanagari" w:eastAsia="Arial Unicode MS" w:hAnsi="Noto Sans Devanagari" w:cs="Noto Sans Devanagari"/>
            <w:lang w:val="hi"/>
          </w:rPr>
          <w:t xml:space="preserve"> </w:t>
        </w:r>
        <w:r w:rsidR="00F62F69" w:rsidRPr="00F62F69">
          <w:rPr>
            <w:rStyle w:val="Hyperlink"/>
            <w:rFonts w:ascii="Nirmala UI" w:eastAsia="Arial Unicode MS" w:hAnsi="Nirmala UI" w:cs="Nirmala UI" w:hint="cs"/>
            <w:cs/>
            <w:lang w:val="hi" w:bidi="hi-IN"/>
          </w:rPr>
          <w:t>करें</w:t>
        </w:r>
        <w:r w:rsidR="00F62F69" w:rsidRPr="00F62F69">
          <w:rPr>
            <w:rStyle w:val="Hyperlink"/>
            <w:rFonts w:ascii="Noto Sans Devanagari" w:eastAsia="Arial Unicode MS" w:hAnsi="Noto Sans Devanagari" w:cs="Noto Sans Devanagari"/>
            <w:lang w:val="hi"/>
          </w:rPr>
          <w:t xml:space="preserve"> </w:t>
        </w:r>
        <w:r w:rsidR="009104AA" w:rsidRPr="00F62F69">
          <w:rPr>
            <w:rStyle w:val="Hyperlink"/>
            <w:rFonts w:ascii="Noto Sans Devanagari" w:eastAsia="Arial Unicode MS" w:hAnsi="Noto Sans Devanagari" w:cs="Noto Sans Devanagari"/>
            <w:lang w:val="hi"/>
          </w:rPr>
          <w:t xml:space="preserve">| </w:t>
        </w:r>
        <w:r w:rsidR="009104AA" w:rsidRPr="0026583C">
          <w:rPr>
            <w:rStyle w:val="Hyperlink"/>
            <w:rFonts w:eastAsia="Arial Unicode MS" w:cs="Arial"/>
            <w:lang w:val="hi"/>
          </w:rPr>
          <w:t>My Aged Care</w:t>
        </w:r>
      </w:hyperlink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पर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जाना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होगा</w:t>
      </w:r>
      <w:r w:rsidR="00CD06B8" w:rsidRPr="005E0C1D">
        <w:rPr>
          <w:rFonts w:ascii="Nirmala UI" w:eastAsia="Arial Unicode MS" w:hAnsi="Nirmala UI" w:cs="Nirmala UI"/>
          <w:lang w:val="hi"/>
        </w:rPr>
        <w:t>।</w:t>
      </w:r>
    </w:p>
    <w:p w14:paraId="6F45FD61" w14:textId="2E8CC3C1" w:rsidR="00C26162" w:rsidRPr="005E0C1D" w:rsidRDefault="00000000" w:rsidP="008D58A2">
      <w:pPr>
        <w:pStyle w:val="Heading3"/>
        <w:rPr>
          <w:rFonts w:eastAsiaTheme="minorEastAsia"/>
          <w:lang w:eastAsia="zh-CN"/>
        </w:rPr>
      </w:pPr>
      <w:r w:rsidRPr="005E0C1D">
        <w:rPr>
          <w:rFonts w:ascii="Nirmala UI" w:hAnsi="Nirmala UI" w:cs="Nirmala UI"/>
          <w:lang w:val="hi" w:eastAsia="zh-CN"/>
        </w:rPr>
        <w:lastRenderedPageBreak/>
        <w:t>आवासीय</w:t>
      </w:r>
      <w:r w:rsidRPr="005E0C1D">
        <w:rPr>
          <w:lang w:val="hi" w:eastAsia="zh-CN"/>
        </w:rPr>
        <w:t xml:space="preserve"> </w:t>
      </w:r>
      <w:r w:rsidRPr="005E0C1D">
        <w:rPr>
          <w:rFonts w:ascii="Nirmala UI" w:hAnsi="Nirmala UI" w:cs="Nirmala UI"/>
          <w:lang w:val="hi" w:eastAsia="zh-CN"/>
        </w:rPr>
        <w:t>देखभाल</w:t>
      </w:r>
      <w:r w:rsidRPr="005E0C1D">
        <w:rPr>
          <w:lang w:val="hi" w:eastAsia="zh-CN"/>
        </w:rPr>
        <w:t xml:space="preserve"> </w:t>
      </w:r>
      <w:r w:rsidRPr="005E0C1D">
        <w:rPr>
          <w:rFonts w:ascii="Nirmala UI" w:hAnsi="Nirmala UI" w:cs="Nirmala UI"/>
          <w:lang w:val="hi" w:eastAsia="zh-CN"/>
        </w:rPr>
        <w:t>में</w:t>
      </w:r>
      <w:r w:rsidRPr="005E0C1D">
        <w:rPr>
          <w:lang w:val="hi" w:eastAsia="zh-CN"/>
        </w:rPr>
        <w:t xml:space="preserve"> </w:t>
      </w:r>
      <w:r w:rsidRPr="005E0C1D">
        <w:rPr>
          <w:rFonts w:ascii="Nirmala UI" w:hAnsi="Nirmala UI" w:cs="Nirmala UI"/>
          <w:lang w:val="hi" w:eastAsia="zh-CN"/>
        </w:rPr>
        <w:t>स्थान</w:t>
      </w:r>
      <w:r w:rsidRPr="005E0C1D">
        <w:rPr>
          <w:lang w:val="hi" w:eastAsia="zh-CN"/>
        </w:rPr>
        <w:t xml:space="preserve"> </w:t>
      </w:r>
      <w:r w:rsidRPr="005E0C1D">
        <w:rPr>
          <w:rFonts w:ascii="Nirmala UI" w:hAnsi="Nirmala UI" w:cs="Nirmala UI"/>
          <w:lang w:val="hi" w:eastAsia="zh-CN"/>
        </w:rPr>
        <w:t>आवंटित</w:t>
      </w:r>
      <w:r w:rsidRPr="005E0C1D">
        <w:rPr>
          <w:lang w:val="hi" w:eastAsia="zh-CN"/>
        </w:rPr>
        <w:t xml:space="preserve"> </w:t>
      </w:r>
      <w:r w:rsidRPr="005E0C1D">
        <w:rPr>
          <w:rFonts w:ascii="Nirmala UI" w:hAnsi="Nirmala UI" w:cs="Nirmala UI"/>
          <w:lang w:val="hi" w:eastAsia="zh-CN"/>
        </w:rPr>
        <w:t>होने</w:t>
      </w:r>
      <w:r w:rsidRPr="005E0C1D">
        <w:rPr>
          <w:lang w:val="hi" w:eastAsia="zh-CN"/>
        </w:rPr>
        <w:t xml:space="preserve"> </w:t>
      </w:r>
      <w:r w:rsidRPr="005E0C1D">
        <w:rPr>
          <w:rFonts w:ascii="Nirmala UI" w:hAnsi="Nirmala UI" w:cs="Nirmala UI"/>
          <w:lang w:val="hi" w:eastAsia="zh-CN"/>
        </w:rPr>
        <w:t>का</w:t>
      </w:r>
      <w:r w:rsidRPr="005E0C1D">
        <w:rPr>
          <w:lang w:val="hi" w:eastAsia="zh-CN"/>
        </w:rPr>
        <w:t xml:space="preserve"> </w:t>
      </w:r>
      <w:r w:rsidRPr="005E0C1D">
        <w:rPr>
          <w:rFonts w:ascii="Nirmala UI" w:hAnsi="Nirmala UI" w:cs="Nirmala UI"/>
          <w:lang w:val="hi" w:eastAsia="zh-CN"/>
        </w:rPr>
        <w:t>क्या</w:t>
      </w:r>
      <w:r w:rsidRPr="005E0C1D">
        <w:rPr>
          <w:lang w:val="hi" w:eastAsia="zh-CN"/>
        </w:rPr>
        <w:t xml:space="preserve"> </w:t>
      </w:r>
      <w:r w:rsidRPr="005E0C1D">
        <w:rPr>
          <w:rFonts w:ascii="Nirmala UI" w:hAnsi="Nirmala UI" w:cs="Nirmala UI"/>
          <w:lang w:val="hi" w:eastAsia="zh-CN"/>
        </w:rPr>
        <w:t>अर्थ</w:t>
      </w:r>
      <w:r w:rsidRPr="005E0C1D">
        <w:rPr>
          <w:lang w:val="hi" w:eastAsia="zh-CN"/>
        </w:rPr>
        <w:t xml:space="preserve"> </w:t>
      </w:r>
      <w:r w:rsidRPr="005E0C1D">
        <w:rPr>
          <w:rFonts w:ascii="Nirmala UI" w:hAnsi="Nirmala UI" w:cs="Nirmala UI"/>
          <w:lang w:val="hi" w:eastAsia="zh-CN"/>
        </w:rPr>
        <w:t>है</w:t>
      </w:r>
      <w:r w:rsidRPr="005E0C1D">
        <w:rPr>
          <w:lang w:val="hi" w:eastAsia="zh-CN"/>
        </w:rPr>
        <w:t>? </w:t>
      </w:r>
    </w:p>
    <w:p w14:paraId="55961D37" w14:textId="7ABC813F" w:rsidR="00C05022" w:rsidRPr="008D58A2" w:rsidRDefault="00000000" w:rsidP="008D58A2">
      <w:proofErr w:type="spellStart"/>
      <w:r w:rsidRPr="008D58A2">
        <w:rPr>
          <w:rFonts w:ascii="Nirmala UI" w:hAnsi="Nirmala UI" w:cs="Nirmala UI"/>
        </w:rPr>
        <w:t>एक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बार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जब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आपको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आवासीय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देखभाल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के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लिए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अनुमोदन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मिल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जाता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है</w:t>
      </w:r>
      <w:proofErr w:type="spellEnd"/>
      <w:r w:rsidRPr="008D58A2">
        <w:t xml:space="preserve">, </w:t>
      </w:r>
      <w:proofErr w:type="spellStart"/>
      <w:r w:rsidRPr="008D58A2">
        <w:rPr>
          <w:rFonts w:ascii="Nirmala UI" w:hAnsi="Nirmala UI" w:cs="Nirmala UI"/>
        </w:rPr>
        <w:t>तो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आपको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एक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आवासीय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देखभाल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स्थान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आवंटित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किया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जाएगा</w:t>
      </w:r>
      <w:proofErr w:type="spellEnd"/>
      <w:r w:rsidRPr="008D58A2">
        <w:rPr>
          <w:rFonts w:ascii="Nirmala UI" w:hAnsi="Nirmala UI" w:cs="Nirmala UI"/>
        </w:rPr>
        <w:t>।</w:t>
      </w:r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आपको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जब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अपना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स्थान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मिल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जाता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है</w:t>
      </w:r>
      <w:proofErr w:type="spellEnd"/>
      <w:r w:rsidRPr="008D58A2">
        <w:t xml:space="preserve">, </w:t>
      </w:r>
      <w:proofErr w:type="spellStart"/>
      <w:r w:rsidRPr="008D58A2">
        <w:rPr>
          <w:rFonts w:ascii="Nirmala UI" w:hAnsi="Nirmala UI" w:cs="Nirmala UI"/>
        </w:rPr>
        <w:t>तो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आप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अपने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लिए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सही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आवास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चुन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सकते</w:t>
      </w:r>
      <w:proofErr w:type="spellEnd"/>
      <w:r w:rsidRPr="008D58A2">
        <w:t>/</w:t>
      </w:r>
      <w:proofErr w:type="spellStart"/>
      <w:r w:rsidRPr="008D58A2">
        <w:rPr>
          <w:rFonts w:ascii="Nirmala UI" w:hAnsi="Nirmala UI" w:cs="Nirmala UI"/>
        </w:rPr>
        <w:t>ती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हैं</w:t>
      </w:r>
      <w:proofErr w:type="spellEnd"/>
      <w:r w:rsidRPr="008D58A2">
        <w:rPr>
          <w:rFonts w:ascii="Nirmala UI" w:hAnsi="Nirmala UI" w:cs="Nirmala UI"/>
        </w:rPr>
        <w:t>।</w:t>
      </w:r>
      <w:r w:rsidRPr="008D58A2">
        <w:t xml:space="preserve"> </w:t>
      </w:r>
    </w:p>
    <w:p w14:paraId="7AEBAE4E" w14:textId="77777777" w:rsidR="00C26162" w:rsidRPr="008D58A2" w:rsidRDefault="00000000" w:rsidP="008D58A2">
      <w:pPr>
        <w:pStyle w:val="Heading3"/>
      </w:pPr>
      <w:proofErr w:type="spellStart"/>
      <w:r w:rsidRPr="008D58A2">
        <w:rPr>
          <w:rFonts w:ascii="Nirmala UI" w:hAnsi="Nirmala UI" w:cs="Nirmala UI"/>
        </w:rPr>
        <w:t>मुझे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कैसे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पता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चलेगा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कि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मुझे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आवासीय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देखभाल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स्थान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आवंटित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कर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दिया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गया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है</w:t>
      </w:r>
      <w:proofErr w:type="spellEnd"/>
      <w:r w:rsidRPr="008D58A2">
        <w:t>?</w:t>
      </w:r>
    </w:p>
    <w:p w14:paraId="3E8AD2AF" w14:textId="77777777" w:rsidR="00C26162" w:rsidRPr="008D58A2" w:rsidRDefault="00000000" w:rsidP="008D58A2">
      <w:proofErr w:type="spellStart"/>
      <w:r w:rsidRPr="008D58A2">
        <w:rPr>
          <w:rFonts w:ascii="Nirmala UI" w:hAnsi="Nirmala UI" w:cs="Nirmala UI"/>
        </w:rPr>
        <w:t>एक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बार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जब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आवासीय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देखभाल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के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लिए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आपका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आकलन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और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अनुमोदन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हो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जाता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है</w:t>
      </w:r>
      <w:proofErr w:type="spellEnd"/>
      <w:r w:rsidRPr="008D58A2">
        <w:t xml:space="preserve">, </w:t>
      </w:r>
      <w:proofErr w:type="spellStart"/>
      <w:r w:rsidRPr="008D58A2">
        <w:rPr>
          <w:rFonts w:ascii="Nirmala UI" w:hAnsi="Nirmala UI" w:cs="Nirmala UI"/>
        </w:rPr>
        <w:t>तो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आपको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अपने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स्थान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के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बारे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में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सूचना</w:t>
      </w:r>
      <w:proofErr w:type="spellEnd"/>
      <w:r w:rsidRPr="008D58A2">
        <w:t xml:space="preserve"> Notice of Decision [</w:t>
      </w:r>
      <w:proofErr w:type="spellStart"/>
      <w:r w:rsidRPr="008D58A2">
        <w:rPr>
          <w:rFonts w:ascii="Nirmala UI" w:hAnsi="Nirmala UI" w:cs="Nirmala UI"/>
        </w:rPr>
        <w:t>निर्णय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अधिसूचना</w:t>
      </w:r>
      <w:proofErr w:type="spellEnd"/>
      <w:r w:rsidRPr="008D58A2">
        <w:t xml:space="preserve">] </w:t>
      </w:r>
      <w:proofErr w:type="spellStart"/>
      <w:r w:rsidRPr="008D58A2">
        <w:rPr>
          <w:rFonts w:ascii="Nirmala UI" w:hAnsi="Nirmala UI" w:cs="Nirmala UI"/>
        </w:rPr>
        <w:t>पत्र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और</w:t>
      </w:r>
      <w:proofErr w:type="spellEnd"/>
      <w:r w:rsidRPr="008D58A2">
        <w:t xml:space="preserve"> My Aged Care </w:t>
      </w:r>
      <w:proofErr w:type="spellStart"/>
      <w:r w:rsidRPr="008D58A2">
        <w:rPr>
          <w:rFonts w:ascii="Nirmala UI" w:hAnsi="Nirmala UI" w:cs="Nirmala UI"/>
        </w:rPr>
        <w:t>ऑनलाइन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खाते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में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दी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जाएगी</w:t>
      </w:r>
      <w:proofErr w:type="spellEnd"/>
      <w:r w:rsidRPr="008D58A2">
        <w:rPr>
          <w:rFonts w:ascii="Nirmala UI" w:hAnsi="Nirmala UI" w:cs="Nirmala UI"/>
        </w:rPr>
        <w:t>।</w:t>
      </w:r>
      <w:r w:rsidRPr="008D58A2">
        <w:t xml:space="preserve"> </w:t>
      </w:r>
    </w:p>
    <w:p w14:paraId="6EC15013" w14:textId="4E763C87" w:rsidR="00C26162" w:rsidRPr="008D58A2" w:rsidRDefault="00000000" w:rsidP="008D58A2">
      <w:pPr>
        <w:pStyle w:val="Heading3"/>
      </w:pPr>
      <w:proofErr w:type="spellStart"/>
      <w:r w:rsidRPr="008D58A2">
        <w:rPr>
          <w:rFonts w:ascii="Nirmala UI" w:hAnsi="Nirmala UI" w:cs="Nirmala UI"/>
        </w:rPr>
        <w:t>मेरे</w:t>
      </w:r>
      <w:proofErr w:type="spellEnd"/>
      <w:r w:rsidRPr="008D58A2">
        <w:t xml:space="preserve"> </w:t>
      </w:r>
      <w:r w:rsidR="002A1F34" w:rsidRPr="0026583C">
        <w:rPr>
          <w:rFonts w:cs="Arial"/>
        </w:rPr>
        <w:t>Notice of Decision</w:t>
      </w:r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में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मेरी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प्राथमिकता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श्रेणी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का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क्या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अर्थ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है</w:t>
      </w:r>
      <w:proofErr w:type="spellEnd"/>
      <w:r w:rsidRPr="008D58A2">
        <w:t>?</w:t>
      </w:r>
    </w:p>
    <w:p w14:paraId="0929D434" w14:textId="77777777" w:rsidR="00C26162" w:rsidRPr="005E0C1D" w:rsidRDefault="00000000" w:rsidP="008D58A2">
      <w:r w:rsidRPr="005E0C1D">
        <w:rPr>
          <w:rFonts w:ascii="Nirmala UI" w:hAnsi="Nirmala UI" w:cs="Nirmala UI"/>
          <w:lang w:val="hi"/>
        </w:rPr>
        <w:t>आपकी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प्राथमिकता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श्रेणी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उपयोग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केवल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आंतरिक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रिपोर्टिंग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उद्देश्यों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लिए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किया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और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यह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हासिल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क्षमता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प्रभावित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नहीं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करती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यदि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लिए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आकलन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और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अनुमोदन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दिया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</w:t>
      </w:r>
      <w:r w:rsidRPr="005E0C1D">
        <w:rPr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तो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तुरंत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एक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स्थान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आवंटित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किया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जाएगा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और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जब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चाहें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तब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प्रवेश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सकते</w:t>
      </w:r>
      <w:r w:rsidRPr="005E0C1D">
        <w:rPr>
          <w:lang w:val="hi"/>
        </w:rPr>
        <w:t>/</w:t>
      </w:r>
      <w:r w:rsidRPr="005E0C1D">
        <w:rPr>
          <w:rFonts w:ascii="Nirmala UI" w:hAnsi="Nirmala UI" w:cs="Nirmala UI"/>
          <w:lang w:val="hi"/>
        </w:rPr>
        <w:t>ती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हैं।</w:t>
      </w:r>
    </w:p>
    <w:p w14:paraId="24BE8690" w14:textId="77777777" w:rsidR="00C26162" w:rsidRPr="005E0C1D" w:rsidRDefault="00000000" w:rsidP="008D58A2">
      <w:pPr>
        <w:rPr>
          <w:rFonts w:eastAsiaTheme="minorEastAsia"/>
        </w:rPr>
      </w:pPr>
      <w:r w:rsidRPr="005E0C1D">
        <w:rPr>
          <w:rFonts w:ascii="Nirmala UI" w:hAnsi="Nirmala UI" w:cs="Nirmala UI"/>
          <w:lang w:val="hi"/>
        </w:rPr>
        <w:t>प्राथमिकता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श्रेणी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गणना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आकलन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दौरान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आपसे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पूछे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वाले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प्रश्नों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उत्तरों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आधार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पर</w:t>
      </w:r>
      <w:r w:rsidRPr="005E0C1D">
        <w:rPr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और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साथ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प्रवेश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लिए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आकलनकर्ता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द्वारा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नियत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गई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तात्कालिकता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स्तर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आधार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जाती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है।</w:t>
      </w:r>
    </w:p>
    <w:p w14:paraId="3C3D1A94" w14:textId="77777777" w:rsidR="00C26162" w:rsidRPr="005E0C1D" w:rsidRDefault="00000000" w:rsidP="008D58A2">
      <w:pPr>
        <w:pStyle w:val="Heading3"/>
      </w:pPr>
      <w:r w:rsidRPr="005E0C1D">
        <w:rPr>
          <w:rFonts w:ascii="Nirmala UI" w:hAnsi="Nirmala UI" w:cs="Nirmala UI"/>
          <w:lang w:val="hi"/>
        </w:rPr>
        <w:t>क्या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स्थान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अर्थ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यह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मुझे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स्वत</w:t>
      </w:r>
      <w:r w:rsidRPr="005E0C1D">
        <w:rPr>
          <w:lang w:val="hi"/>
        </w:rPr>
        <w:t xml:space="preserve">: </w:t>
      </w:r>
      <w:r w:rsidRPr="005E0C1D">
        <w:rPr>
          <w:rFonts w:ascii="Nirmala UI" w:hAnsi="Nirmala UI" w:cs="Nirmala UI"/>
          <w:lang w:val="hi"/>
        </w:rPr>
        <w:t>रूप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किसी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वृद्ध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गृह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बिस्तर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आवंटित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किया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गया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</w:t>
      </w:r>
      <w:r w:rsidRPr="005E0C1D">
        <w:rPr>
          <w:lang w:val="hi"/>
        </w:rPr>
        <w:t>?</w:t>
      </w:r>
    </w:p>
    <w:p w14:paraId="0F31788F" w14:textId="77777777" w:rsidR="00C26162" w:rsidRPr="005E0C1D" w:rsidRDefault="00000000" w:rsidP="008D58A2">
      <w:r w:rsidRPr="005E0C1D">
        <w:rPr>
          <w:rFonts w:ascii="Nirmala UI" w:hAnsi="Nirmala UI" w:cs="Nirmala UI"/>
          <w:lang w:val="hi"/>
        </w:rPr>
        <w:t>स्थान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आवंटित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किए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अर्थ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यह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नहीं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पसंदीदा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गृह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बिस्तर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उपलब्ध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यदि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स्थान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आवंटित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किया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गया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</w:t>
      </w:r>
      <w:r w:rsidRPr="005E0C1D">
        <w:rPr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तो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अपनी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आवश्यकताओं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लिए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सबसे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उपयुक्त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गृह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चुनने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सक्षम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होंगे</w:t>
      </w:r>
      <w:r w:rsidRPr="005E0C1D">
        <w:rPr>
          <w:lang w:val="hi"/>
        </w:rPr>
        <w:t>/</w:t>
      </w:r>
      <w:r w:rsidRPr="005E0C1D">
        <w:rPr>
          <w:rFonts w:ascii="Nirmala UI" w:hAnsi="Nirmala UI" w:cs="Nirmala UI"/>
          <w:lang w:val="hi"/>
        </w:rPr>
        <w:t>गी।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लेकिन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फिर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भी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अपनी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आवश्यकताओं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बारे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प्रदाताओं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बात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करनी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होगी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और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यह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देखना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होगा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कौन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गृह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लिए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सही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यदि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पसंदीदा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गृह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कोई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भी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खाली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कमरा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नहीं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</w:t>
      </w:r>
      <w:r w:rsidRPr="005E0C1D">
        <w:rPr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तो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प्रतीक्षा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सूची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डाले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आवश्यकता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सकती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है।</w:t>
      </w:r>
      <w:r w:rsidRPr="005E0C1D">
        <w:rPr>
          <w:lang w:val="hi"/>
        </w:rPr>
        <w:t> </w:t>
      </w:r>
    </w:p>
    <w:p w14:paraId="77EAC2CA" w14:textId="77777777" w:rsidR="00C26162" w:rsidRPr="005E0C1D" w:rsidRDefault="00000000" w:rsidP="005E0C1D">
      <w:pPr>
        <w:spacing w:line="240" w:lineRule="auto"/>
        <w:rPr>
          <w:rFonts w:ascii="Noto Sans Devanagari" w:hAnsi="Noto Sans Devanagari" w:cs="Noto Sans Devanagari"/>
          <w:b/>
          <w:bCs/>
        </w:rPr>
      </w:pPr>
      <w:proofErr w:type="spellStart"/>
      <w:r w:rsidRPr="008D58A2">
        <w:rPr>
          <w:rStyle w:val="Heading3Char"/>
          <w:rFonts w:ascii="Nirmala UI" w:hAnsi="Nirmala UI" w:cs="Nirmala UI"/>
        </w:rPr>
        <w:t>यदि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मुझे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आवासीय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देखभाल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स्थान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के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लिए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अनुमोदित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किया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जाता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है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और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मैं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इसे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एक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निश्चित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समय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तक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नहीं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लेता</w:t>
      </w:r>
      <w:proofErr w:type="spellEnd"/>
      <w:r w:rsidRPr="008D58A2">
        <w:rPr>
          <w:rStyle w:val="Heading3Char"/>
        </w:rPr>
        <w:t>/</w:t>
      </w:r>
      <w:proofErr w:type="spellStart"/>
      <w:r w:rsidRPr="008D58A2">
        <w:rPr>
          <w:rStyle w:val="Heading3Char"/>
          <w:rFonts w:ascii="Nirmala UI" w:hAnsi="Nirmala UI" w:cs="Nirmala UI"/>
        </w:rPr>
        <w:t>ती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हूं</w:t>
      </w:r>
      <w:proofErr w:type="spellEnd"/>
      <w:r w:rsidRPr="008D58A2">
        <w:rPr>
          <w:rStyle w:val="Heading3Char"/>
        </w:rPr>
        <w:t xml:space="preserve">, </w:t>
      </w:r>
      <w:proofErr w:type="spellStart"/>
      <w:r w:rsidRPr="008D58A2">
        <w:rPr>
          <w:rStyle w:val="Heading3Char"/>
          <w:rFonts w:ascii="Nirmala UI" w:hAnsi="Nirmala UI" w:cs="Nirmala UI"/>
        </w:rPr>
        <w:t>तो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क्या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मेरा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स्थान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रद्द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हो</w:t>
      </w:r>
      <w:proofErr w:type="spellEnd"/>
      <w:r w:rsidRPr="008D58A2">
        <w:rPr>
          <w:rStyle w:val="Heading3Char"/>
        </w:rPr>
        <w:t xml:space="preserve"> </w:t>
      </w:r>
      <w:proofErr w:type="spellStart"/>
      <w:r w:rsidRPr="008D58A2">
        <w:rPr>
          <w:rStyle w:val="Heading3Char"/>
          <w:rFonts w:ascii="Nirmala UI" w:hAnsi="Nirmala UI" w:cs="Nirmala UI"/>
        </w:rPr>
        <w:t>जाएगा</w:t>
      </w:r>
      <w:proofErr w:type="spellEnd"/>
      <w:r w:rsidRPr="005E0C1D">
        <w:rPr>
          <w:rFonts w:ascii="Noto Sans Devanagari" w:eastAsia="Arial Unicode MS" w:hAnsi="Noto Sans Devanagari" w:cs="Noto Sans Devanagari"/>
          <w:b/>
          <w:bCs/>
          <w:lang w:val="hi"/>
        </w:rPr>
        <w:t>?</w:t>
      </w:r>
    </w:p>
    <w:p w14:paraId="043FAC1C" w14:textId="77777777" w:rsidR="00C26162" w:rsidRPr="005E0C1D" w:rsidRDefault="00000000" w:rsidP="008D58A2"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स्थान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रद्द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नहीं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किए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जाते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हैं।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प्राप्त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कोई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समय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सीमाएं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लागू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नहीं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हैं।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एक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बार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जब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अपना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स्थान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मिल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</w:t>
      </w:r>
      <w:r w:rsidRPr="005E0C1D">
        <w:rPr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तो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यह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लिए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रहता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</w:t>
      </w:r>
      <w:r w:rsidRPr="005E0C1D">
        <w:rPr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भले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घर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अन्य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वृद्ध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सेवाएँ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प्राप्त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रहे</w:t>
      </w:r>
      <w:r w:rsidRPr="005E0C1D">
        <w:rPr>
          <w:lang w:val="hi"/>
        </w:rPr>
        <w:t>/</w:t>
      </w:r>
      <w:r w:rsidRPr="005E0C1D">
        <w:rPr>
          <w:rFonts w:ascii="Nirmala UI" w:hAnsi="Nirmala UI" w:cs="Nirmala UI"/>
          <w:lang w:val="hi"/>
        </w:rPr>
        <w:t>ही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हों।</w:t>
      </w:r>
      <w:r w:rsidRPr="005E0C1D">
        <w:rPr>
          <w:lang w:val="hi"/>
        </w:rPr>
        <w:t> </w:t>
      </w:r>
    </w:p>
    <w:p w14:paraId="19BA50DE" w14:textId="77777777" w:rsidR="00C26162" w:rsidRPr="005E0C1D" w:rsidRDefault="00000000" w:rsidP="008D58A2">
      <w:r w:rsidRPr="005E0C1D">
        <w:rPr>
          <w:rFonts w:ascii="Nirmala UI" w:hAnsi="Nirmala UI" w:cs="Nirmala UI"/>
          <w:lang w:val="hi"/>
        </w:rPr>
        <w:t>इसके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अलावा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यदि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भविष्य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प्रवेश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लिए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इच्छुक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होंगे</w:t>
      </w:r>
      <w:r w:rsidRPr="005E0C1D">
        <w:rPr>
          <w:lang w:val="hi"/>
        </w:rPr>
        <w:t>/</w:t>
      </w:r>
      <w:r w:rsidRPr="005E0C1D">
        <w:rPr>
          <w:rFonts w:ascii="Nirmala UI" w:hAnsi="Nirmala UI" w:cs="Nirmala UI"/>
          <w:lang w:val="hi"/>
        </w:rPr>
        <w:t>गी</w:t>
      </w:r>
      <w:r w:rsidRPr="005E0C1D">
        <w:rPr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तो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अलग</w:t>
      </w:r>
      <w:r w:rsidRPr="005E0C1D">
        <w:rPr>
          <w:lang w:val="hi"/>
        </w:rPr>
        <w:t>-</w:t>
      </w:r>
      <w:r w:rsidRPr="005E0C1D">
        <w:rPr>
          <w:rFonts w:ascii="Nirmala UI" w:hAnsi="Nirmala UI" w:cs="Nirmala UI"/>
          <w:lang w:val="hi"/>
        </w:rPr>
        <w:t>अलग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वृद्ध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सेवाओं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बीच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स्थानांतरण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करने</w:t>
      </w:r>
      <w:r w:rsidRPr="005E0C1D">
        <w:rPr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जैसे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अपने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घर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समर्थन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प्राप्त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सक्षम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होंगे</w:t>
      </w:r>
      <w:r w:rsidRPr="005E0C1D">
        <w:rPr>
          <w:lang w:val="hi"/>
        </w:rPr>
        <w:t>/</w:t>
      </w:r>
      <w:r w:rsidRPr="005E0C1D">
        <w:rPr>
          <w:rFonts w:ascii="Nirmala UI" w:hAnsi="Nirmala UI" w:cs="Nirmala UI"/>
          <w:lang w:val="hi"/>
        </w:rPr>
        <w:t>गी</w:t>
      </w:r>
      <w:r w:rsidRPr="005E0C1D">
        <w:rPr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और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स्थान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बरकरार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रहेगा।</w:t>
      </w:r>
      <w:r w:rsidRPr="005E0C1D">
        <w:rPr>
          <w:lang w:val="hi"/>
        </w:rPr>
        <w:t xml:space="preserve"> </w:t>
      </w:r>
    </w:p>
    <w:p w14:paraId="1BBD0BF3" w14:textId="77777777" w:rsidR="00C26162" w:rsidRPr="005E0C1D" w:rsidRDefault="00000000" w:rsidP="008D58A2">
      <w:pPr>
        <w:pStyle w:val="Heading3"/>
      </w:pPr>
      <w:r w:rsidRPr="005E0C1D">
        <w:rPr>
          <w:rFonts w:ascii="Nirmala UI" w:hAnsi="Nirmala UI" w:cs="Nirmala UI"/>
          <w:lang w:val="hi"/>
        </w:rPr>
        <w:t>यदि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मुझे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अनुमोदित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किया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और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एक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स्थान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आवंटित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किया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</w:t>
      </w:r>
      <w:r w:rsidRPr="005E0C1D">
        <w:rPr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तो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क्या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मुझे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फंड्स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सीधी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एक्सेस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मिलेगी</w:t>
      </w:r>
      <w:r w:rsidRPr="005E0C1D">
        <w:rPr>
          <w:lang w:val="hi"/>
        </w:rPr>
        <w:t>?</w:t>
      </w:r>
    </w:p>
    <w:p w14:paraId="3E801EB4" w14:textId="77777777" w:rsidR="00C26162" w:rsidRPr="005E0C1D" w:rsidRDefault="00000000" w:rsidP="008D58A2">
      <w:r w:rsidRPr="005E0C1D">
        <w:rPr>
          <w:rFonts w:ascii="Nirmala UI" w:hAnsi="Nirmala UI" w:cs="Nirmala UI"/>
          <w:lang w:val="hi"/>
        </w:rPr>
        <w:t>एक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बार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जब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बिस्तर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स्वीकार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लेते</w:t>
      </w:r>
      <w:r w:rsidRPr="005E0C1D">
        <w:rPr>
          <w:lang w:val="hi"/>
        </w:rPr>
        <w:t>/</w:t>
      </w:r>
      <w:r w:rsidRPr="005E0C1D">
        <w:rPr>
          <w:rFonts w:ascii="Nirmala UI" w:hAnsi="Nirmala UI" w:cs="Nirmala UI"/>
          <w:lang w:val="hi"/>
        </w:rPr>
        <w:t>ती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हैं</w:t>
      </w:r>
      <w:r w:rsidRPr="005E0C1D">
        <w:rPr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तो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ऑस्ट्रेलिया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सरकार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ओर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चुने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हुए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प्रदाता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सीधे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निधि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प्रदान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करती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है।</w:t>
      </w:r>
    </w:p>
    <w:p w14:paraId="5426A66C" w14:textId="77777777" w:rsidR="00C26162" w:rsidRPr="005E0C1D" w:rsidRDefault="00000000" w:rsidP="008D58A2">
      <w:pPr>
        <w:pStyle w:val="Heading3"/>
      </w:pPr>
      <w:r w:rsidRPr="005E0C1D">
        <w:rPr>
          <w:rFonts w:ascii="Nirmala UI" w:hAnsi="Nirmala UI" w:cs="Nirmala UI"/>
          <w:lang w:val="hi"/>
        </w:rPr>
        <w:lastRenderedPageBreak/>
        <w:t>मैं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अपने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रेफरल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कोड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वृद्ध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प्रदाता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साथ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कैसे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साझा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सकता</w:t>
      </w:r>
      <w:r w:rsidRPr="005E0C1D">
        <w:rPr>
          <w:lang w:val="hi"/>
        </w:rPr>
        <w:t>/</w:t>
      </w:r>
      <w:r w:rsidRPr="005E0C1D">
        <w:rPr>
          <w:rFonts w:ascii="Nirmala UI" w:hAnsi="Nirmala UI" w:cs="Nirmala UI"/>
          <w:lang w:val="hi"/>
        </w:rPr>
        <w:t>ती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हूं</w:t>
      </w:r>
      <w:r w:rsidRPr="005E0C1D">
        <w:rPr>
          <w:lang w:val="hi"/>
        </w:rPr>
        <w:t>?</w:t>
      </w:r>
    </w:p>
    <w:p w14:paraId="69CB5E90" w14:textId="2B63D9FD" w:rsidR="00C26162" w:rsidRPr="005E0C1D" w:rsidRDefault="00000000" w:rsidP="008D58A2">
      <w:r w:rsidRPr="005E0C1D">
        <w:rPr>
          <w:rFonts w:ascii="Nirmala UI" w:hAnsi="Nirmala UI" w:cs="Nirmala UI"/>
          <w:lang w:val="hi"/>
        </w:rPr>
        <w:t>जब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लिए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अनुमोदित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किया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</w:t>
      </w:r>
      <w:r w:rsidRPr="005E0C1D">
        <w:rPr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तो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एक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स्थान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आवंटित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किया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आपके</w:t>
      </w:r>
      <w:r w:rsidRPr="005E0C1D">
        <w:rPr>
          <w:lang w:val="hi"/>
        </w:rPr>
        <w:t xml:space="preserve"> </w:t>
      </w:r>
      <w:r w:rsidRPr="0026583C">
        <w:rPr>
          <w:rFonts w:cs="Arial"/>
          <w:lang w:val="hi"/>
        </w:rPr>
        <w:t>Notice of Decision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पत्र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साथ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समर्थन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योजना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संलग्न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होगी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और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इसमें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आपका</w:t>
      </w:r>
      <w:r w:rsidRPr="005E0C1D">
        <w:rPr>
          <w:lang w:val="hi"/>
        </w:rPr>
        <w:t>/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रेफरल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कोड</w:t>
      </w:r>
      <w:r w:rsidRPr="005E0C1D">
        <w:rPr>
          <w:lang w:val="hi"/>
        </w:rPr>
        <w:t>(</w:t>
      </w:r>
      <w:r w:rsidRPr="005E0C1D">
        <w:rPr>
          <w:rFonts w:ascii="Nirmala UI" w:hAnsi="Nirmala UI" w:cs="Nirmala UI"/>
          <w:lang w:val="hi"/>
        </w:rPr>
        <w:t>कोड्स</w:t>
      </w:r>
      <w:r w:rsidRPr="005E0C1D">
        <w:rPr>
          <w:lang w:val="hi"/>
        </w:rPr>
        <w:t xml:space="preserve">) </w:t>
      </w:r>
      <w:r w:rsidRPr="005E0C1D">
        <w:rPr>
          <w:rFonts w:ascii="Nirmala UI" w:hAnsi="Nirmala UI" w:cs="Nirmala UI"/>
          <w:lang w:val="hi"/>
        </w:rPr>
        <w:t>शामिल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होगा</w:t>
      </w:r>
      <w:r w:rsidRPr="005E0C1D">
        <w:rPr>
          <w:lang w:val="hi"/>
        </w:rPr>
        <w:t>/</w:t>
      </w:r>
      <w:r w:rsidRPr="005E0C1D">
        <w:rPr>
          <w:rFonts w:ascii="Nirmala UI" w:hAnsi="Nirmala UI" w:cs="Nirmala UI"/>
          <w:lang w:val="hi"/>
        </w:rPr>
        <w:t>होंगे।</w:t>
      </w:r>
      <w:r w:rsidRPr="005E0C1D">
        <w:rPr>
          <w:lang w:val="hi"/>
        </w:rPr>
        <w:t xml:space="preserve"> </w:t>
      </w:r>
      <w:proofErr w:type="spellStart"/>
      <w:r w:rsidRPr="008D58A2">
        <w:rPr>
          <w:rFonts w:ascii="Nirmala UI" w:hAnsi="Nirmala UI" w:cs="Nirmala UI"/>
        </w:rPr>
        <w:t>हरेक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रेफरल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कोड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एक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अनन्य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संख्या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होती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है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जो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सेवा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के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प्रकार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से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जुड़ी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होती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है</w:t>
      </w:r>
      <w:proofErr w:type="spellEnd"/>
      <w:r w:rsidRPr="008D58A2">
        <w:t xml:space="preserve">, </w:t>
      </w:r>
      <w:proofErr w:type="spellStart"/>
      <w:r w:rsidRPr="008D58A2">
        <w:rPr>
          <w:rFonts w:ascii="Nirmala UI" w:hAnsi="Nirmala UI" w:cs="Nirmala UI"/>
        </w:rPr>
        <w:t>ताकि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आप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अपने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चुने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हुए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प्रदाता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से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संपर्क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करके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देखभाल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प्राप्त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करना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शुरू</w:t>
      </w:r>
      <w:proofErr w:type="spellEnd"/>
      <w:r w:rsidRPr="008D58A2">
        <w:t xml:space="preserve"> </w:t>
      </w:r>
      <w:proofErr w:type="spellStart"/>
      <w:r w:rsidRPr="008D58A2">
        <w:rPr>
          <w:rFonts w:ascii="Nirmala UI" w:hAnsi="Nirmala UI" w:cs="Nirmala UI"/>
        </w:rPr>
        <w:t>सकें</w:t>
      </w:r>
      <w:proofErr w:type="spellEnd"/>
      <w:r w:rsidRPr="008D58A2">
        <w:rPr>
          <w:rFonts w:ascii="Nirmala UI" w:hAnsi="Nirmala UI" w:cs="Nirmala UI"/>
        </w:rPr>
        <w:t>।</w:t>
      </w:r>
    </w:p>
    <w:p w14:paraId="39F7B8A4" w14:textId="77777777" w:rsidR="00C26162" w:rsidRPr="005E0C1D" w:rsidRDefault="00000000" w:rsidP="008D58A2">
      <w:r w:rsidRPr="005E0C1D">
        <w:rPr>
          <w:rFonts w:ascii="Nirmala UI" w:hAnsi="Nirmala UI" w:cs="Nirmala UI"/>
          <w:lang w:val="hi"/>
        </w:rPr>
        <w:t>अपने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प्रदाता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साथ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अपने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रेफरल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कोड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साझा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कई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तरीके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हैं</w:t>
      </w:r>
      <w:r w:rsidRPr="005E0C1D">
        <w:rPr>
          <w:lang w:val="hi"/>
        </w:rPr>
        <w:t>:</w:t>
      </w:r>
    </w:p>
    <w:p w14:paraId="6F734EDB" w14:textId="77777777" w:rsidR="006926BA" w:rsidRPr="005E0C1D" w:rsidRDefault="00000000" w:rsidP="008D58A2">
      <w:pPr>
        <w:pStyle w:val="ListParagraph"/>
        <w:rPr>
          <w:rFonts w:eastAsiaTheme="minorEastAsia"/>
        </w:rPr>
      </w:pPr>
      <w:r w:rsidRPr="005E0C1D">
        <w:rPr>
          <w:rFonts w:ascii="Nirmala UI" w:hAnsi="Nirmala UI" w:cs="Nirmala UI"/>
        </w:rPr>
        <w:t>आकलनकर्ता</w:t>
      </w:r>
      <w:r w:rsidRPr="005E0C1D">
        <w:t xml:space="preserve">: </w:t>
      </w:r>
      <w:r w:rsidRPr="005E0C1D">
        <w:rPr>
          <w:rFonts w:ascii="Nirmala UI" w:hAnsi="Nirmala UI" w:cs="Nirmala UI"/>
        </w:rPr>
        <w:t>आपके</w:t>
      </w:r>
      <w:r w:rsidRPr="005E0C1D">
        <w:t xml:space="preserve"> </w:t>
      </w:r>
      <w:r w:rsidRPr="005E0C1D">
        <w:rPr>
          <w:rFonts w:ascii="Nirmala UI" w:hAnsi="Nirmala UI" w:cs="Nirmala UI"/>
        </w:rPr>
        <w:t>आकलनकर्ता</w:t>
      </w:r>
      <w:r w:rsidRPr="005E0C1D">
        <w:t xml:space="preserve"> </w:t>
      </w:r>
      <w:r w:rsidRPr="005E0C1D">
        <w:rPr>
          <w:rFonts w:ascii="Nirmala UI" w:hAnsi="Nirmala UI" w:cs="Nirmala UI"/>
        </w:rPr>
        <w:t>आपकी</w:t>
      </w:r>
      <w:r w:rsidRPr="005E0C1D">
        <w:t xml:space="preserve"> </w:t>
      </w:r>
      <w:r w:rsidRPr="005E0C1D">
        <w:rPr>
          <w:rFonts w:ascii="Nirmala UI" w:hAnsi="Nirmala UI" w:cs="Nirmala UI"/>
        </w:rPr>
        <w:t>पसंद</w:t>
      </w:r>
      <w:r w:rsidRPr="005E0C1D">
        <w:t xml:space="preserve"> </w:t>
      </w:r>
      <w:r w:rsidRPr="005E0C1D">
        <w:rPr>
          <w:rFonts w:ascii="Nirmala UI" w:hAnsi="Nirmala UI" w:cs="Nirmala UI"/>
        </w:rPr>
        <w:t>के</w:t>
      </w:r>
      <w:r w:rsidRPr="005E0C1D">
        <w:t xml:space="preserve"> </w:t>
      </w:r>
      <w:r w:rsidRPr="005E0C1D">
        <w:rPr>
          <w:rFonts w:ascii="Nirmala UI" w:hAnsi="Nirmala UI" w:cs="Nirmala UI"/>
        </w:rPr>
        <w:t>एक</w:t>
      </w:r>
      <w:r w:rsidRPr="005E0C1D">
        <w:t xml:space="preserve"> </w:t>
      </w:r>
      <w:r w:rsidRPr="005E0C1D">
        <w:rPr>
          <w:rFonts w:ascii="Nirmala UI" w:hAnsi="Nirmala UI" w:cs="Nirmala UI"/>
        </w:rPr>
        <w:t>या</w:t>
      </w:r>
      <w:r w:rsidRPr="005E0C1D">
        <w:t xml:space="preserve"> </w:t>
      </w:r>
      <w:r w:rsidRPr="005E0C1D">
        <w:rPr>
          <w:rFonts w:ascii="Nirmala UI" w:hAnsi="Nirmala UI" w:cs="Nirmala UI"/>
        </w:rPr>
        <w:t>एकाधिक</w:t>
      </w:r>
      <w:r w:rsidRPr="005E0C1D">
        <w:t xml:space="preserve"> </w:t>
      </w:r>
      <w:r w:rsidRPr="005E0C1D">
        <w:rPr>
          <w:rFonts w:ascii="Nirmala UI" w:hAnsi="Nirmala UI" w:cs="Nirmala UI"/>
        </w:rPr>
        <w:t>ऐसे</w:t>
      </w:r>
      <w:r w:rsidRPr="005E0C1D">
        <w:t xml:space="preserve"> </w:t>
      </w:r>
      <w:r w:rsidRPr="005E0C1D">
        <w:rPr>
          <w:rFonts w:ascii="Nirmala UI" w:hAnsi="Nirmala UI" w:cs="Nirmala UI"/>
        </w:rPr>
        <w:t>सेवा</w:t>
      </w:r>
      <w:r w:rsidRPr="005E0C1D">
        <w:t xml:space="preserve"> </w:t>
      </w:r>
      <w:r w:rsidRPr="005E0C1D">
        <w:rPr>
          <w:rFonts w:ascii="Nirmala UI" w:hAnsi="Nirmala UI" w:cs="Nirmala UI"/>
        </w:rPr>
        <w:t>प्रदाताओं</w:t>
      </w:r>
      <w:r w:rsidRPr="005E0C1D">
        <w:t xml:space="preserve"> </w:t>
      </w:r>
      <w:r w:rsidRPr="005E0C1D">
        <w:rPr>
          <w:rFonts w:ascii="Nirmala UI" w:hAnsi="Nirmala UI" w:cs="Nirmala UI"/>
        </w:rPr>
        <w:t>को</w:t>
      </w:r>
      <w:r w:rsidRPr="005E0C1D">
        <w:t xml:space="preserve"> </w:t>
      </w:r>
      <w:r w:rsidRPr="005E0C1D">
        <w:rPr>
          <w:rFonts w:ascii="Nirmala UI" w:hAnsi="Nirmala UI" w:cs="Nirmala UI"/>
        </w:rPr>
        <w:t>आपका</w:t>
      </w:r>
      <w:r w:rsidRPr="005E0C1D">
        <w:t xml:space="preserve"> </w:t>
      </w:r>
      <w:r w:rsidRPr="005E0C1D">
        <w:rPr>
          <w:rFonts w:ascii="Nirmala UI" w:hAnsi="Nirmala UI" w:cs="Nirmala UI"/>
        </w:rPr>
        <w:t>रेफरल</w:t>
      </w:r>
      <w:r w:rsidRPr="005E0C1D">
        <w:t xml:space="preserve"> </w:t>
      </w:r>
      <w:r w:rsidRPr="005E0C1D">
        <w:rPr>
          <w:rFonts w:ascii="Nirmala UI" w:hAnsi="Nirmala UI" w:cs="Nirmala UI"/>
        </w:rPr>
        <w:t>कोड</w:t>
      </w:r>
      <w:r w:rsidRPr="005E0C1D">
        <w:t xml:space="preserve"> </w:t>
      </w:r>
      <w:r w:rsidRPr="005E0C1D">
        <w:rPr>
          <w:rFonts w:ascii="Nirmala UI" w:hAnsi="Nirmala UI" w:cs="Nirmala UI"/>
        </w:rPr>
        <w:t>भेजने</w:t>
      </w:r>
      <w:r w:rsidRPr="005E0C1D">
        <w:t xml:space="preserve"> </w:t>
      </w:r>
      <w:r w:rsidRPr="005E0C1D">
        <w:rPr>
          <w:rFonts w:ascii="Nirmala UI" w:hAnsi="Nirmala UI" w:cs="Nirmala UI"/>
        </w:rPr>
        <w:t>में</w:t>
      </w:r>
      <w:r w:rsidRPr="005E0C1D">
        <w:t xml:space="preserve"> </w:t>
      </w:r>
      <w:r w:rsidRPr="005E0C1D">
        <w:rPr>
          <w:rFonts w:ascii="Nirmala UI" w:hAnsi="Nirmala UI" w:cs="Nirmala UI"/>
        </w:rPr>
        <w:t>सक्षम</w:t>
      </w:r>
      <w:r w:rsidRPr="005E0C1D">
        <w:t xml:space="preserve"> </w:t>
      </w:r>
      <w:r w:rsidRPr="005E0C1D">
        <w:rPr>
          <w:rFonts w:ascii="Nirmala UI" w:hAnsi="Nirmala UI" w:cs="Nirmala UI"/>
        </w:rPr>
        <w:t>होंगे</w:t>
      </w:r>
      <w:r w:rsidRPr="005E0C1D">
        <w:t xml:space="preserve">, </w:t>
      </w:r>
      <w:r w:rsidRPr="005E0C1D">
        <w:rPr>
          <w:rFonts w:ascii="Nirmala UI" w:hAnsi="Nirmala UI" w:cs="Nirmala UI"/>
        </w:rPr>
        <w:t>जिन्हें</w:t>
      </w:r>
      <w:r w:rsidRPr="005E0C1D">
        <w:t xml:space="preserve"> </w:t>
      </w:r>
      <w:r w:rsidRPr="005E0C1D">
        <w:rPr>
          <w:rFonts w:ascii="Nirmala UI" w:hAnsi="Nirmala UI" w:cs="Nirmala UI"/>
        </w:rPr>
        <w:t>ऑस्ट्रेलिया</w:t>
      </w:r>
      <w:r w:rsidRPr="005E0C1D">
        <w:t xml:space="preserve"> </w:t>
      </w:r>
      <w:r w:rsidRPr="005E0C1D">
        <w:rPr>
          <w:rFonts w:ascii="Nirmala UI" w:hAnsi="Nirmala UI" w:cs="Nirmala UI"/>
        </w:rPr>
        <w:t>सरकार</w:t>
      </w:r>
      <w:r w:rsidRPr="005E0C1D">
        <w:t xml:space="preserve"> </w:t>
      </w:r>
      <w:r w:rsidRPr="005E0C1D">
        <w:rPr>
          <w:rFonts w:ascii="Nirmala UI" w:hAnsi="Nirmala UI" w:cs="Nirmala UI"/>
        </w:rPr>
        <w:t>द्वारा</w:t>
      </w:r>
      <w:r w:rsidRPr="005E0C1D">
        <w:t xml:space="preserve"> </w:t>
      </w:r>
      <w:r w:rsidRPr="005E0C1D">
        <w:rPr>
          <w:rFonts w:ascii="Nirmala UI" w:hAnsi="Nirmala UI" w:cs="Nirmala UI"/>
        </w:rPr>
        <w:t>वित्त</w:t>
      </w:r>
      <w:r w:rsidRPr="005E0C1D">
        <w:t>-</w:t>
      </w:r>
      <w:r w:rsidRPr="005E0C1D">
        <w:rPr>
          <w:rFonts w:ascii="Nirmala UI" w:hAnsi="Nirmala UI" w:cs="Nirmala UI"/>
        </w:rPr>
        <w:t>पोषित</w:t>
      </w:r>
      <w:r w:rsidRPr="005E0C1D">
        <w:t xml:space="preserve"> </w:t>
      </w:r>
      <w:r w:rsidRPr="005E0C1D">
        <w:rPr>
          <w:rFonts w:ascii="Nirmala UI" w:hAnsi="Nirmala UI" w:cs="Nirmala UI"/>
        </w:rPr>
        <w:t>किया</w:t>
      </w:r>
      <w:r w:rsidRPr="005E0C1D">
        <w:t xml:space="preserve"> </w:t>
      </w:r>
      <w:r w:rsidRPr="005E0C1D">
        <w:rPr>
          <w:rFonts w:ascii="Nirmala UI" w:hAnsi="Nirmala UI" w:cs="Nirmala UI"/>
        </w:rPr>
        <w:t>जाता</w:t>
      </w:r>
      <w:r w:rsidRPr="005E0C1D">
        <w:t xml:space="preserve"> </w:t>
      </w:r>
      <w:r w:rsidRPr="005E0C1D">
        <w:rPr>
          <w:rFonts w:ascii="Nirmala UI" w:hAnsi="Nirmala UI" w:cs="Nirmala UI"/>
        </w:rPr>
        <w:t>है।</w:t>
      </w:r>
      <w:r w:rsidRPr="005E0C1D">
        <w:t xml:space="preserve"> </w:t>
      </w:r>
    </w:p>
    <w:p w14:paraId="35A51B40" w14:textId="77777777" w:rsidR="006926BA" w:rsidRPr="005E0C1D" w:rsidRDefault="00000000" w:rsidP="008D58A2">
      <w:pPr>
        <w:pStyle w:val="ListParagraph"/>
        <w:rPr>
          <w:rFonts w:eastAsiaTheme="minorEastAsia"/>
        </w:rPr>
      </w:pPr>
      <w:r w:rsidRPr="005E0C1D">
        <w:rPr>
          <w:rFonts w:ascii="Nirmala UI" w:hAnsi="Nirmala UI" w:cs="Nirmala UI"/>
        </w:rPr>
        <w:t>आत्म</w:t>
      </w:r>
      <w:r w:rsidRPr="005E0C1D">
        <w:t>-</w:t>
      </w:r>
      <w:r w:rsidRPr="005E0C1D">
        <w:rPr>
          <w:rFonts w:ascii="Nirmala UI" w:hAnsi="Nirmala UI" w:cs="Nirmala UI"/>
        </w:rPr>
        <w:t>सेवा</w:t>
      </w:r>
      <w:r w:rsidRPr="005E0C1D">
        <w:t xml:space="preserve">: </w:t>
      </w:r>
      <w:r w:rsidRPr="005E0C1D">
        <w:rPr>
          <w:rFonts w:ascii="Nirmala UI" w:hAnsi="Nirmala UI" w:cs="Nirmala UI"/>
        </w:rPr>
        <w:t>आप</w:t>
      </w:r>
      <w:r w:rsidRPr="005E0C1D">
        <w:t xml:space="preserve"> </w:t>
      </w:r>
      <w:r w:rsidRPr="005E0C1D">
        <w:rPr>
          <w:rFonts w:ascii="Nirmala UI" w:hAnsi="Nirmala UI" w:cs="Nirmala UI"/>
        </w:rPr>
        <w:t>अपनी</w:t>
      </w:r>
      <w:r w:rsidRPr="005E0C1D">
        <w:t xml:space="preserve"> </w:t>
      </w:r>
      <w:r w:rsidRPr="005E0C1D">
        <w:rPr>
          <w:rFonts w:ascii="Nirmala UI" w:hAnsi="Nirmala UI" w:cs="Nirmala UI"/>
        </w:rPr>
        <w:t>समर्थन</w:t>
      </w:r>
      <w:r w:rsidRPr="005E0C1D">
        <w:t xml:space="preserve"> </w:t>
      </w:r>
      <w:r w:rsidRPr="005E0C1D">
        <w:rPr>
          <w:rFonts w:ascii="Nirmala UI" w:hAnsi="Nirmala UI" w:cs="Nirmala UI"/>
        </w:rPr>
        <w:t>योजना</w:t>
      </w:r>
      <w:r w:rsidRPr="005E0C1D">
        <w:t xml:space="preserve"> </w:t>
      </w:r>
      <w:r w:rsidRPr="005E0C1D">
        <w:rPr>
          <w:rFonts w:ascii="Nirmala UI" w:hAnsi="Nirmala UI" w:cs="Nirmala UI"/>
        </w:rPr>
        <w:t>में</w:t>
      </w:r>
      <w:r w:rsidRPr="005E0C1D">
        <w:t xml:space="preserve"> </w:t>
      </w:r>
      <w:r w:rsidRPr="005E0C1D">
        <w:rPr>
          <w:rFonts w:ascii="Nirmala UI" w:hAnsi="Nirmala UI" w:cs="Nirmala UI"/>
        </w:rPr>
        <w:t>रेफरल</w:t>
      </w:r>
      <w:r w:rsidRPr="005E0C1D">
        <w:t xml:space="preserve"> </w:t>
      </w:r>
      <w:r w:rsidRPr="005E0C1D">
        <w:rPr>
          <w:rFonts w:ascii="Nirmala UI" w:hAnsi="Nirmala UI" w:cs="Nirmala UI"/>
        </w:rPr>
        <w:t>कोड</w:t>
      </w:r>
      <w:r w:rsidRPr="005E0C1D">
        <w:t>(</w:t>
      </w:r>
      <w:r w:rsidRPr="005E0C1D">
        <w:rPr>
          <w:rFonts w:ascii="Nirmala UI" w:hAnsi="Nirmala UI" w:cs="Nirmala UI"/>
        </w:rPr>
        <w:t>कोड्स</w:t>
      </w:r>
      <w:r w:rsidRPr="005E0C1D">
        <w:t xml:space="preserve">) </w:t>
      </w:r>
      <w:r w:rsidRPr="005E0C1D">
        <w:rPr>
          <w:rFonts w:ascii="Nirmala UI" w:hAnsi="Nirmala UI" w:cs="Nirmala UI"/>
        </w:rPr>
        <w:t>का</w:t>
      </w:r>
      <w:r w:rsidRPr="005E0C1D">
        <w:t xml:space="preserve"> </w:t>
      </w:r>
      <w:r w:rsidRPr="005E0C1D">
        <w:rPr>
          <w:rFonts w:ascii="Nirmala UI" w:hAnsi="Nirmala UI" w:cs="Nirmala UI"/>
        </w:rPr>
        <w:t>उपयोग</w:t>
      </w:r>
      <w:r w:rsidRPr="005E0C1D">
        <w:t xml:space="preserve"> </w:t>
      </w:r>
      <w:r w:rsidRPr="005E0C1D">
        <w:rPr>
          <w:rFonts w:ascii="Nirmala UI" w:hAnsi="Nirmala UI" w:cs="Nirmala UI"/>
        </w:rPr>
        <w:t>कर</w:t>
      </w:r>
      <w:r w:rsidRPr="005E0C1D">
        <w:t xml:space="preserve"> </w:t>
      </w:r>
      <w:r w:rsidRPr="005E0C1D">
        <w:rPr>
          <w:rFonts w:ascii="Nirmala UI" w:hAnsi="Nirmala UI" w:cs="Nirmala UI"/>
        </w:rPr>
        <w:t>सकते</w:t>
      </w:r>
      <w:r w:rsidRPr="005E0C1D">
        <w:t>/</w:t>
      </w:r>
      <w:r w:rsidRPr="005E0C1D">
        <w:rPr>
          <w:rFonts w:ascii="Nirmala UI" w:hAnsi="Nirmala UI" w:cs="Nirmala UI"/>
        </w:rPr>
        <w:t>ती</w:t>
      </w:r>
      <w:r w:rsidRPr="005E0C1D">
        <w:t xml:space="preserve"> </w:t>
      </w:r>
      <w:r w:rsidRPr="005E0C1D">
        <w:rPr>
          <w:rFonts w:ascii="Nirmala UI" w:hAnsi="Nirmala UI" w:cs="Nirmala UI"/>
        </w:rPr>
        <w:t>हैं</w:t>
      </w:r>
      <w:r w:rsidRPr="005E0C1D">
        <w:t xml:space="preserve"> </w:t>
      </w:r>
      <w:r w:rsidRPr="005E0C1D">
        <w:rPr>
          <w:rFonts w:ascii="Nirmala UI" w:hAnsi="Nirmala UI" w:cs="Nirmala UI"/>
        </w:rPr>
        <w:t>और</w:t>
      </w:r>
      <w:r w:rsidRPr="005E0C1D">
        <w:t xml:space="preserve"> </w:t>
      </w:r>
      <w:r w:rsidRPr="005E0C1D">
        <w:rPr>
          <w:rFonts w:ascii="Nirmala UI" w:hAnsi="Nirmala UI" w:cs="Nirmala UI"/>
        </w:rPr>
        <w:t>यदि</w:t>
      </w:r>
      <w:r w:rsidRPr="005E0C1D">
        <w:t xml:space="preserve"> </w:t>
      </w:r>
      <w:r w:rsidRPr="005E0C1D">
        <w:rPr>
          <w:rFonts w:ascii="Nirmala UI" w:hAnsi="Nirmala UI" w:cs="Nirmala UI"/>
        </w:rPr>
        <w:t>आप</w:t>
      </w:r>
      <w:r w:rsidRPr="005E0C1D">
        <w:t xml:space="preserve"> </w:t>
      </w:r>
      <w:r w:rsidRPr="005E0C1D">
        <w:rPr>
          <w:rFonts w:ascii="Nirmala UI" w:hAnsi="Nirmala UI" w:cs="Nirmala UI"/>
        </w:rPr>
        <w:t>चाहें</w:t>
      </w:r>
      <w:r w:rsidRPr="005E0C1D">
        <w:t xml:space="preserve">, </w:t>
      </w:r>
      <w:r w:rsidRPr="005E0C1D">
        <w:rPr>
          <w:rFonts w:ascii="Nirmala UI" w:hAnsi="Nirmala UI" w:cs="Nirmala UI"/>
        </w:rPr>
        <w:t>तो</w:t>
      </w:r>
      <w:r w:rsidRPr="005E0C1D">
        <w:t xml:space="preserve"> </w:t>
      </w:r>
      <w:r w:rsidRPr="005E0C1D">
        <w:rPr>
          <w:rFonts w:ascii="Nirmala UI" w:hAnsi="Nirmala UI" w:cs="Nirmala UI"/>
        </w:rPr>
        <w:t>अपने</w:t>
      </w:r>
      <w:r w:rsidRPr="005E0C1D">
        <w:t xml:space="preserve"> </w:t>
      </w:r>
      <w:r w:rsidRPr="005E0C1D">
        <w:rPr>
          <w:rFonts w:ascii="Nirmala UI" w:hAnsi="Nirmala UI" w:cs="Nirmala UI"/>
        </w:rPr>
        <w:t>रेफरल्स</w:t>
      </w:r>
      <w:r w:rsidRPr="005E0C1D">
        <w:t xml:space="preserve"> </w:t>
      </w:r>
      <w:r w:rsidRPr="005E0C1D">
        <w:rPr>
          <w:rFonts w:ascii="Nirmala UI" w:hAnsi="Nirmala UI" w:cs="Nirmala UI"/>
        </w:rPr>
        <w:t>का</w:t>
      </w:r>
      <w:r w:rsidRPr="005E0C1D">
        <w:t xml:space="preserve"> </w:t>
      </w:r>
      <w:r w:rsidRPr="005E0C1D">
        <w:rPr>
          <w:rFonts w:ascii="Nirmala UI" w:hAnsi="Nirmala UI" w:cs="Nirmala UI"/>
        </w:rPr>
        <w:t>आत्म</w:t>
      </w:r>
      <w:r w:rsidRPr="005E0C1D">
        <w:t>-</w:t>
      </w:r>
      <w:r w:rsidRPr="005E0C1D">
        <w:rPr>
          <w:rFonts w:ascii="Nirmala UI" w:hAnsi="Nirmala UI" w:cs="Nirmala UI"/>
        </w:rPr>
        <w:t>प्रबंधन</w:t>
      </w:r>
      <w:r w:rsidRPr="005E0C1D">
        <w:t xml:space="preserve"> </w:t>
      </w:r>
      <w:r w:rsidRPr="005E0C1D">
        <w:rPr>
          <w:rFonts w:ascii="Nirmala UI" w:hAnsi="Nirmala UI" w:cs="Nirmala UI"/>
        </w:rPr>
        <w:t>कर</w:t>
      </w:r>
      <w:r w:rsidRPr="005E0C1D">
        <w:t xml:space="preserve"> </w:t>
      </w:r>
      <w:r w:rsidRPr="005E0C1D">
        <w:rPr>
          <w:rFonts w:ascii="Nirmala UI" w:hAnsi="Nirmala UI" w:cs="Nirmala UI"/>
        </w:rPr>
        <w:t>सकते</w:t>
      </w:r>
      <w:r w:rsidRPr="005E0C1D">
        <w:t>/</w:t>
      </w:r>
      <w:r w:rsidRPr="005E0C1D">
        <w:rPr>
          <w:rFonts w:ascii="Nirmala UI" w:hAnsi="Nirmala UI" w:cs="Nirmala UI"/>
        </w:rPr>
        <w:t>ती</w:t>
      </w:r>
      <w:r w:rsidRPr="005E0C1D">
        <w:t xml:space="preserve"> </w:t>
      </w:r>
      <w:r w:rsidRPr="005E0C1D">
        <w:rPr>
          <w:rFonts w:ascii="Nirmala UI" w:hAnsi="Nirmala UI" w:cs="Nirmala UI"/>
        </w:rPr>
        <w:t>हैं।</w:t>
      </w:r>
      <w:r w:rsidRPr="005E0C1D">
        <w:t xml:space="preserve"> </w:t>
      </w:r>
      <w:r w:rsidRPr="005E0C1D">
        <w:rPr>
          <w:rFonts w:ascii="Nirmala UI" w:hAnsi="Nirmala UI" w:cs="Nirmala UI"/>
        </w:rPr>
        <w:t>आपके</w:t>
      </w:r>
      <w:r w:rsidRPr="005E0C1D">
        <w:t xml:space="preserve"> </w:t>
      </w:r>
      <w:r w:rsidRPr="005E0C1D">
        <w:rPr>
          <w:rFonts w:ascii="Nirmala UI" w:hAnsi="Nirmala UI" w:cs="Nirmala UI"/>
        </w:rPr>
        <w:t>रेफरल</w:t>
      </w:r>
      <w:r w:rsidRPr="005E0C1D">
        <w:t xml:space="preserve"> </w:t>
      </w:r>
      <w:r w:rsidRPr="005E0C1D">
        <w:rPr>
          <w:rFonts w:ascii="Nirmala UI" w:hAnsi="Nirmala UI" w:cs="Nirmala UI"/>
        </w:rPr>
        <w:t>कोड</w:t>
      </w:r>
      <w:r w:rsidRPr="005E0C1D">
        <w:t>(</w:t>
      </w:r>
      <w:r w:rsidRPr="005E0C1D">
        <w:rPr>
          <w:rFonts w:ascii="Nirmala UI" w:hAnsi="Nirmala UI" w:cs="Nirmala UI"/>
        </w:rPr>
        <w:t>कोड्स</w:t>
      </w:r>
      <w:r w:rsidRPr="005E0C1D">
        <w:t xml:space="preserve">) </w:t>
      </w:r>
      <w:r w:rsidRPr="005E0C1D">
        <w:rPr>
          <w:rFonts w:ascii="Nirmala UI" w:hAnsi="Nirmala UI" w:cs="Nirmala UI"/>
        </w:rPr>
        <w:t>को</w:t>
      </w:r>
      <w:r w:rsidRPr="005E0C1D">
        <w:t xml:space="preserve"> </w:t>
      </w:r>
      <w:r w:rsidRPr="005E0C1D">
        <w:rPr>
          <w:rFonts w:ascii="Nirmala UI" w:hAnsi="Nirmala UI" w:cs="Nirmala UI"/>
        </w:rPr>
        <w:t>आपकी</w:t>
      </w:r>
      <w:r w:rsidRPr="005E0C1D">
        <w:t xml:space="preserve"> </w:t>
      </w:r>
      <w:r w:rsidRPr="005E0C1D">
        <w:rPr>
          <w:rFonts w:ascii="Nirmala UI" w:hAnsi="Nirmala UI" w:cs="Nirmala UI"/>
        </w:rPr>
        <w:t>पसंद</w:t>
      </w:r>
      <w:r w:rsidRPr="005E0C1D">
        <w:t xml:space="preserve"> </w:t>
      </w:r>
      <w:r w:rsidRPr="005E0C1D">
        <w:rPr>
          <w:rFonts w:ascii="Nirmala UI" w:hAnsi="Nirmala UI" w:cs="Nirmala UI"/>
        </w:rPr>
        <w:t>के</w:t>
      </w:r>
      <w:r w:rsidRPr="005E0C1D">
        <w:t xml:space="preserve"> </w:t>
      </w:r>
      <w:r w:rsidRPr="005E0C1D">
        <w:rPr>
          <w:rFonts w:ascii="Nirmala UI" w:hAnsi="Nirmala UI" w:cs="Nirmala UI"/>
        </w:rPr>
        <w:t>किसी</w:t>
      </w:r>
      <w:r w:rsidRPr="005E0C1D">
        <w:t xml:space="preserve"> </w:t>
      </w:r>
      <w:r w:rsidRPr="005E0C1D">
        <w:rPr>
          <w:rFonts w:ascii="Nirmala UI" w:hAnsi="Nirmala UI" w:cs="Nirmala UI"/>
        </w:rPr>
        <w:t>भी</w:t>
      </w:r>
      <w:r w:rsidRPr="005E0C1D">
        <w:t xml:space="preserve"> </w:t>
      </w:r>
      <w:r w:rsidRPr="005E0C1D">
        <w:rPr>
          <w:rFonts w:ascii="Nirmala UI" w:hAnsi="Nirmala UI" w:cs="Nirmala UI"/>
        </w:rPr>
        <w:t>प्रदाता</w:t>
      </w:r>
      <w:r w:rsidRPr="005E0C1D">
        <w:t xml:space="preserve"> </w:t>
      </w:r>
      <w:r w:rsidRPr="005E0C1D">
        <w:rPr>
          <w:rFonts w:ascii="Nirmala UI" w:hAnsi="Nirmala UI" w:cs="Nirmala UI"/>
        </w:rPr>
        <w:t>के</w:t>
      </w:r>
      <w:r w:rsidRPr="005E0C1D">
        <w:t xml:space="preserve"> </w:t>
      </w:r>
      <w:r w:rsidRPr="005E0C1D">
        <w:rPr>
          <w:rFonts w:ascii="Nirmala UI" w:hAnsi="Nirmala UI" w:cs="Nirmala UI"/>
        </w:rPr>
        <w:t>साथ</w:t>
      </w:r>
      <w:r w:rsidRPr="005E0C1D">
        <w:t xml:space="preserve"> </w:t>
      </w:r>
      <w:r w:rsidRPr="005E0C1D">
        <w:rPr>
          <w:rFonts w:ascii="Nirmala UI" w:hAnsi="Nirmala UI" w:cs="Nirmala UI"/>
        </w:rPr>
        <w:t>सीधे</w:t>
      </w:r>
      <w:r w:rsidRPr="005E0C1D">
        <w:t xml:space="preserve"> </w:t>
      </w:r>
      <w:r w:rsidRPr="005E0C1D">
        <w:rPr>
          <w:rFonts w:ascii="Nirmala UI" w:hAnsi="Nirmala UI" w:cs="Nirmala UI"/>
        </w:rPr>
        <w:t>साझा</w:t>
      </w:r>
      <w:r w:rsidRPr="005E0C1D">
        <w:t xml:space="preserve"> </w:t>
      </w:r>
      <w:r w:rsidRPr="005E0C1D">
        <w:rPr>
          <w:rFonts w:ascii="Nirmala UI" w:hAnsi="Nirmala UI" w:cs="Nirmala UI"/>
        </w:rPr>
        <w:t>किया</w:t>
      </w:r>
      <w:r w:rsidRPr="005E0C1D">
        <w:t xml:space="preserve"> </w:t>
      </w:r>
      <w:r w:rsidRPr="005E0C1D">
        <w:rPr>
          <w:rFonts w:ascii="Nirmala UI" w:hAnsi="Nirmala UI" w:cs="Nirmala UI"/>
        </w:rPr>
        <w:t>जा</w:t>
      </w:r>
      <w:r w:rsidRPr="005E0C1D">
        <w:t xml:space="preserve"> </w:t>
      </w:r>
      <w:r w:rsidRPr="005E0C1D">
        <w:rPr>
          <w:rFonts w:ascii="Nirmala UI" w:hAnsi="Nirmala UI" w:cs="Nirmala UI"/>
        </w:rPr>
        <w:t>सकता</w:t>
      </w:r>
      <w:r w:rsidRPr="005E0C1D">
        <w:t xml:space="preserve"> </w:t>
      </w:r>
      <w:r w:rsidRPr="005E0C1D">
        <w:rPr>
          <w:rFonts w:ascii="Nirmala UI" w:hAnsi="Nirmala UI" w:cs="Nirmala UI"/>
        </w:rPr>
        <w:t>है।</w:t>
      </w:r>
    </w:p>
    <w:p w14:paraId="2C68088C" w14:textId="574EE19C" w:rsidR="00C05022" w:rsidRPr="005E0C1D" w:rsidRDefault="00000000" w:rsidP="008D58A2">
      <w:pPr>
        <w:pStyle w:val="ListParagraph"/>
        <w:rPr>
          <w:rFonts w:eastAsiaTheme="minorEastAsia"/>
        </w:rPr>
      </w:pPr>
      <w:r w:rsidRPr="0026583C">
        <w:rPr>
          <w:rFonts w:cs="Arial"/>
          <w:shd w:val="clear" w:color="auto" w:fill="auto"/>
        </w:rPr>
        <w:t>My Aged Care: My Aged Care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टीम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आपकी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ओर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से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आपके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पसंदीदा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प्रदाता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को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एक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रेफरल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कोड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भेज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सकती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है।</w:t>
      </w:r>
      <w:r w:rsidRPr="005E0C1D">
        <w:rPr>
          <w:shd w:val="clear" w:color="auto" w:fill="auto"/>
        </w:rPr>
        <w:t xml:space="preserve"> </w:t>
      </w:r>
      <w:hyperlink r:id="rId13" w:history="1">
        <w:r w:rsidR="00C26162" w:rsidRPr="0026583C">
          <w:rPr>
            <w:rFonts w:cs="Arial"/>
          </w:rPr>
          <w:t>My Aged Care</w:t>
        </w:r>
      </w:hyperlink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से</w:t>
      </w:r>
      <w:r w:rsidRPr="005E0C1D">
        <w:rPr>
          <w:shd w:val="clear" w:color="auto" w:fill="auto"/>
        </w:rPr>
        <w:t xml:space="preserve"> </w:t>
      </w:r>
      <w:r w:rsidRPr="0026583C">
        <w:rPr>
          <w:rFonts w:cs="Arial"/>
          <w:shd w:val="clear" w:color="auto" w:fill="auto"/>
        </w:rPr>
        <w:t>1800 200 422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पर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सोमवार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से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शुक्रवार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सुबह</w:t>
      </w:r>
      <w:r w:rsidRPr="005E0C1D">
        <w:rPr>
          <w:shd w:val="clear" w:color="auto" w:fill="auto"/>
        </w:rPr>
        <w:t xml:space="preserve"> </w:t>
      </w:r>
      <w:r w:rsidRPr="0026583C">
        <w:rPr>
          <w:rFonts w:cs="Arial"/>
          <w:shd w:val="clear" w:color="auto" w:fill="auto"/>
        </w:rPr>
        <w:t>8:00</w:t>
      </w:r>
      <w:r w:rsidRPr="005E0C1D">
        <w:rPr>
          <w:rFonts w:ascii="Nirmala UI" w:hAnsi="Nirmala UI" w:cs="Nirmala UI"/>
          <w:shd w:val="clear" w:color="auto" w:fill="auto"/>
        </w:rPr>
        <w:t>बजे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से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रात</w:t>
      </w:r>
      <w:r w:rsidRPr="005E0C1D">
        <w:rPr>
          <w:shd w:val="clear" w:color="auto" w:fill="auto"/>
        </w:rPr>
        <w:t xml:space="preserve"> </w:t>
      </w:r>
      <w:r w:rsidRPr="0026583C">
        <w:rPr>
          <w:rFonts w:cs="Arial"/>
          <w:shd w:val="clear" w:color="auto" w:fill="auto"/>
        </w:rPr>
        <w:t>8:00</w:t>
      </w:r>
      <w:r w:rsidRPr="005E0C1D">
        <w:rPr>
          <w:rFonts w:ascii="Nirmala UI" w:hAnsi="Nirmala UI" w:cs="Nirmala UI"/>
          <w:shd w:val="clear" w:color="auto" w:fill="auto"/>
        </w:rPr>
        <w:t>बजे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के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बीच</w:t>
      </w:r>
      <w:r w:rsidRPr="005E0C1D">
        <w:rPr>
          <w:shd w:val="clear" w:color="auto" w:fill="auto"/>
        </w:rPr>
        <w:t xml:space="preserve">, </w:t>
      </w:r>
      <w:r w:rsidRPr="005E0C1D">
        <w:rPr>
          <w:rFonts w:ascii="Nirmala UI" w:hAnsi="Nirmala UI" w:cs="Nirmala UI"/>
          <w:shd w:val="clear" w:color="auto" w:fill="auto"/>
        </w:rPr>
        <w:t>और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शनिवार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को</w:t>
      </w:r>
      <w:r w:rsidRPr="005E0C1D">
        <w:rPr>
          <w:shd w:val="clear" w:color="auto" w:fill="auto"/>
        </w:rPr>
        <w:t xml:space="preserve"> (</w:t>
      </w:r>
      <w:r w:rsidRPr="005E0C1D">
        <w:rPr>
          <w:rFonts w:ascii="Nirmala UI" w:hAnsi="Nirmala UI" w:cs="Nirmala UI"/>
          <w:shd w:val="clear" w:color="auto" w:fill="auto"/>
        </w:rPr>
        <w:t>स्थानीय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समय</w:t>
      </w:r>
      <w:r w:rsidRPr="005E0C1D">
        <w:rPr>
          <w:shd w:val="clear" w:color="auto" w:fill="auto"/>
        </w:rPr>
        <w:t xml:space="preserve">) </w:t>
      </w:r>
      <w:r w:rsidRPr="005E0C1D">
        <w:rPr>
          <w:rFonts w:ascii="Nirmala UI" w:hAnsi="Nirmala UI" w:cs="Nirmala UI"/>
          <w:shd w:val="clear" w:color="auto" w:fill="auto"/>
        </w:rPr>
        <w:t>सुबह</w:t>
      </w:r>
      <w:r w:rsidRPr="005E0C1D">
        <w:rPr>
          <w:shd w:val="clear" w:color="auto" w:fill="auto"/>
        </w:rPr>
        <w:t xml:space="preserve"> </w:t>
      </w:r>
      <w:r w:rsidRPr="0026583C">
        <w:rPr>
          <w:rFonts w:cs="Arial"/>
          <w:shd w:val="clear" w:color="auto" w:fill="auto"/>
        </w:rPr>
        <w:t>10:00</w:t>
      </w:r>
      <w:r w:rsidRPr="005E0C1D">
        <w:rPr>
          <w:rFonts w:ascii="Nirmala UI" w:hAnsi="Nirmala UI" w:cs="Nirmala UI"/>
          <w:shd w:val="clear" w:color="auto" w:fill="auto"/>
        </w:rPr>
        <w:t>बजे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से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दोपहर</w:t>
      </w:r>
      <w:r w:rsidRPr="005E0C1D">
        <w:rPr>
          <w:shd w:val="clear" w:color="auto" w:fill="auto"/>
        </w:rPr>
        <w:t xml:space="preserve"> </w:t>
      </w:r>
      <w:r w:rsidRPr="0026583C">
        <w:rPr>
          <w:rFonts w:cs="Arial"/>
          <w:shd w:val="clear" w:color="auto" w:fill="auto"/>
        </w:rPr>
        <w:t>2:00</w:t>
      </w:r>
      <w:r w:rsidRPr="005E0C1D">
        <w:rPr>
          <w:rFonts w:ascii="Nirmala UI" w:hAnsi="Nirmala UI" w:cs="Nirmala UI"/>
          <w:shd w:val="clear" w:color="auto" w:fill="auto"/>
        </w:rPr>
        <w:t>बजे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के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बीच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संपर्क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करें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या</w:t>
      </w:r>
      <w:r w:rsidRPr="005E0C1D">
        <w:rPr>
          <w:shd w:val="clear" w:color="auto" w:fill="auto"/>
        </w:rPr>
        <w:t xml:space="preserve"> </w:t>
      </w:r>
      <w:hyperlink r:id="rId14" w:history="1">
        <w:r w:rsidR="00D77949" w:rsidRPr="00393E7A">
          <w:rPr>
            <w:rStyle w:val="Hyperlink"/>
            <w:rFonts w:ascii="Nirmala UI" w:hAnsi="Nirmala UI" w:cs="Nirmala UI"/>
            <w:shd w:val="clear" w:color="auto" w:fill="auto"/>
          </w:rPr>
          <w:t>हमसे</w:t>
        </w:r>
        <w:r w:rsidR="00D77949" w:rsidRPr="00393E7A">
          <w:rPr>
            <w:rStyle w:val="Hyperlink"/>
            <w:shd w:val="clear" w:color="auto" w:fill="auto"/>
          </w:rPr>
          <w:t xml:space="preserve"> </w:t>
        </w:r>
        <w:r w:rsidR="00D77949" w:rsidRPr="00393E7A">
          <w:rPr>
            <w:rStyle w:val="Hyperlink"/>
            <w:rFonts w:ascii="Nirmala UI" w:hAnsi="Nirmala UI" w:cs="Nirmala UI"/>
            <w:shd w:val="clear" w:color="auto" w:fill="auto"/>
          </w:rPr>
          <w:t>संपर्क</w:t>
        </w:r>
        <w:r w:rsidR="00D77949" w:rsidRPr="00393E7A">
          <w:rPr>
            <w:rStyle w:val="Hyperlink"/>
            <w:shd w:val="clear" w:color="auto" w:fill="auto"/>
          </w:rPr>
          <w:t xml:space="preserve"> </w:t>
        </w:r>
        <w:r w:rsidR="00D77949" w:rsidRPr="00393E7A">
          <w:rPr>
            <w:rStyle w:val="Hyperlink"/>
            <w:rFonts w:ascii="Nirmala UI" w:hAnsi="Nirmala UI" w:cs="Nirmala UI"/>
            <w:shd w:val="clear" w:color="auto" w:fill="auto"/>
          </w:rPr>
          <w:t>करें</w:t>
        </w:r>
        <w:r w:rsidR="00CD06B8" w:rsidRPr="00393E7A">
          <w:rPr>
            <w:rStyle w:val="Hyperlink"/>
          </w:rPr>
          <w:t xml:space="preserve"> | </w:t>
        </w:r>
        <w:r w:rsidR="00CD06B8" w:rsidRPr="0026583C">
          <w:rPr>
            <w:rStyle w:val="Hyperlink"/>
            <w:rFonts w:cs="Arial"/>
          </w:rPr>
          <w:t>My Aged Care</w:t>
        </w:r>
      </w:hyperlink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पर</w:t>
      </w:r>
      <w:r w:rsidRPr="005E0C1D">
        <w:rPr>
          <w:shd w:val="clear" w:color="auto" w:fill="auto"/>
        </w:rPr>
        <w:t xml:space="preserve"> </w:t>
      </w:r>
      <w:r w:rsidRPr="005E0C1D">
        <w:rPr>
          <w:rFonts w:ascii="Nirmala UI" w:hAnsi="Nirmala UI" w:cs="Nirmala UI"/>
          <w:shd w:val="clear" w:color="auto" w:fill="auto"/>
        </w:rPr>
        <w:t>जाएँ।</w:t>
      </w:r>
    </w:p>
    <w:p w14:paraId="2E1CBB5A" w14:textId="77777777" w:rsidR="00C26162" w:rsidRPr="005E0C1D" w:rsidRDefault="00000000" w:rsidP="00013334">
      <w:pPr>
        <w:pStyle w:val="Heading3"/>
      </w:pPr>
      <w:r w:rsidRPr="005E0C1D">
        <w:rPr>
          <w:rFonts w:ascii="Nirmala UI" w:hAnsi="Nirmala UI" w:cs="Nirmala UI"/>
          <w:lang w:val="hi"/>
        </w:rPr>
        <w:t>अगर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मैं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किसी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अलग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गृह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जाना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चाहता</w:t>
      </w:r>
      <w:r w:rsidRPr="005E0C1D">
        <w:rPr>
          <w:lang w:val="hi"/>
        </w:rPr>
        <w:t>/</w:t>
      </w:r>
      <w:r w:rsidRPr="005E0C1D">
        <w:rPr>
          <w:rFonts w:ascii="Nirmala UI" w:hAnsi="Nirmala UI" w:cs="Nirmala UI"/>
          <w:lang w:val="hi"/>
        </w:rPr>
        <w:t>ती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हूं</w:t>
      </w:r>
      <w:r w:rsidRPr="005E0C1D">
        <w:rPr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तो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क्या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होगा</w:t>
      </w:r>
      <w:r w:rsidRPr="005E0C1D">
        <w:rPr>
          <w:lang w:val="hi"/>
        </w:rPr>
        <w:t>?</w:t>
      </w:r>
    </w:p>
    <w:p w14:paraId="1F4C3308" w14:textId="77777777" w:rsidR="00C26162" w:rsidRPr="005E0C1D" w:rsidRDefault="00000000" w:rsidP="008D58A2">
      <w:r w:rsidRPr="005E0C1D">
        <w:rPr>
          <w:rFonts w:ascii="Nirmala UI" w:hAnsi="Nirmala UI" w:cs="Nirmala UI"/>
          <w:lang w:val="hi"/>
        </w:rPr>
        <w:t>यदि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वर्तमान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एक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गृह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और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किसी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अलग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गृह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जाना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चाहते</w:t>
      </w:r>
      <w:r w:rsidRPr="005E0C1D">
        <w:rPr>
          <w:lang w:val="hi"/>
        </w:rPr>
        <w:t>/</w:t>
      </w:r>
      <w:r w:rsidRPr="005E0C1D">
        <w:rPr>
          <w:rFonts w:ascii="Nirmala UI" w:hAnsi="Nirmala UI" w:cs="Nirmala UI"/>
          <w:lang w:val="hi"/>
        </w:rPr>
        <w:t>ती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हैं</w:t>
      </w:r>
      <w:r w:rsidRPr="005E0C1D">
        <w:rPr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तो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अपने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आवंटित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स्थान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उपयोग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सकते</w:t>
      </w:r>
      <w:r w:rsidRPr="005E0C1D">
        <w:rPr>
          <w:lang w:val="hi"/>
        </w:rPr>
        <w:t>/</w:t>
      </w:r>
      <w:r w:rsidRPr="005E0C1D">
        <w:rPr>
          <w:rFonts w:ascii="Nirmala UI" w:hAnsi="Nirmala UI" w:cs="Nirmala UI"/>
          <w:lang w:val="hi"/>
        </w:rPr>
        <w:t>ती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हैं।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स्थान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बस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और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यह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साथ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अन्य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गृहों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स्थानांतरित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जाएगा।</w:t>
      </w:r>
      <w:r w:rsidRPr="005E0C1D">
        <w:rPr>
          <w:lang w:val="hi"/>
        </w:rPr>
        <w:t xml:space="preserve"> </w:t>
      </w:r>
    </w:p>
    <w:p w14:paraId="60541F72" w14:textId="16CF9059" w:rsidR="006E6EAF" w:rsidRPr="00013334" w:rsidRDefault="00000000" w:rsidP="008D58A2">
      <w:pPr>
        <w:rPr>
          <w:rFonts w:eastAsiaTheme="minorEastAsia"/>
          <w:lang w:eastAsia="zh-CN"/>
        </w:rPr>
      </w:pPr>
      <w:r w:rsidRPr="005E0C1D">
        <w:rPr>
          <w:rFonts w:ascii="Nirmala UI" w:hAnsi="Nirmala UI" w:cs="Nirmala UI"/>
          <w:lang w:val="hi"/>
        </w:rPr>
        <w:t>नए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प्रदाताओं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साथ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जुड़ने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लिए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अपने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रेफरल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कोड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फिर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सक्रिय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बनाना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होगा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और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इसे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नए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प्रदाता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साथ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साझा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करना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होगा।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जब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किसी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मौजूदा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प्रदाता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हों</w:t>
      </w:r>
      <w:r w:rsidRPr="005E0C1D">
        <w:rPr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तो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इसे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फिर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सक्रिय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बनाया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सकता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है।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रेफरल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कोड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आपके</w:t>
      </w:r>
      <w:r w:rsidRPr="005E0C1D">
        <w:rPr>
          <w:lang w:val="hi"/>
        </w:rPr>
        <w:t xml:space="preserve"> </w:t>
      </w:r>
      <w:r w:rsidRPr="0026583C">
        <w:rPr>
          <w:rFonts w:cs="Arial"/>
          <w:lang w:val="hi"/>
        </w:rPr>
        <w:t>My Aged Care</w:t>
      </w:r>
      <w:r w:rsidR="002A4D5D">
        <w:rPr>
          <w:lang w:val="hi"/>
        </w:rPr>
        <w:t xml:space="preserve"> </w:t>
      </w:r>
      <w:r w:rsidR="002A4D5D">
        <w:rPr>
          <w:rFonts w:ascii="Nirmala UI" w:hAnsi="Nirmala UI" w:cs="Nirmala UI"/>
          <w:lang w:val="hi"/>
        </w:rPr>
        <w:t>ऑनलाइन</w:t>
      </w:r>
      <w:r w:rsidR="002A4D5D"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खाते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फिर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सक्रिय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बनाया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सकता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</w:t>
      </w:r>
      <w:r w:rsidRPr="005E0C1D">
        <w:rPr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या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फिर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</w:t>
      </w:r>
      <w:r w:rsidRPr="0026583C">
        <w:rPr>
          <w:rFonts w:cs="Arial"/>
          <w:lang w:val="hi"/>
        </w:rPr>
        <w:t xml:space="preserve"> My Aged Care </w:t>
      </w:r>
      <w:r w:rsidRPr="005E0C1D">
        <w:rPr>
          <w:rFonts w:ascii="Nirmala UI" w:hAnsi="Nirmala UI" w:cs="Nirmala UI"/>
          <w:lang w:val="hi"/>
        </w:rPr>
        <w:t>को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कॉल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सकते</w:t>
      </w:r>
      <w:r w:rsidRPr="005E0C1D">
        <w:rPr>
          <w:lang w:val="hi"/>
        </w:rPr>
        <w:t>/</w:t>
      </w:r>
      <w:r w:rsidRPr="005E0C1D">
        <w:rPr>
          <w:rFonts w:ascii="Nirmala UI" w:hAnsi="Nirmala UI" w:cs="Nirmala UI"/>
          <w:lang w:val="hi"/>
        </w:rPr>
        <w:t>ती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हैं।</w:t>
      </w:r>
      <w:r w:rsidRPr="005E0C1D">
        <w:rPr>
          <w:lang w:val="hi"/>
        </w:rPr>
        <w:t xml:space="preserve"> </w:t>
      </w:r>
      <w:hyperlink r:id="rId15" w:history="1">
        <w:r w:rsidR="00C26162" w:rsidRPr="0026583C">
          <w:rPr>
            <w:rFonts w:cs="Arial"/>
            <w:lang w:val="hi" w:eastAsia="zh-CN"/>
          </w:rPr>
          <w:t>My Aged Care</w:t>
        </w:r>
      </w:hyperlink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से</w:t>
      </w:r>
      <w:r w:rsidRPr="005E0C1D">
        <w:rPr>
          <w:lang w:val="hi"/>
        </w:rPr>
        <w:t xml:space="preserve"> </w:t>
      </w:r>
      <w:r w:rsidRPr="0026583C">
        <w:rPr>
          <w:rFonts w:cs="Arial"/>
          <w:lang w:val="hi"/>
        </w:rPr>
        <w:t>1800 200 422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सोमवार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शुक्रवार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सुबह</w:t>
      </w:r>
      <w:r w:rsidRPr="005E0C1D">
        <w:rPr>
          <w:lang w:val="hi"/>
        </w:rPr>
        <w:t xml:space="preserve"> 8:00</w:t>
      </w:r>
      <w:r w:rsidRPr="005E0C1D">
        <w:rPr>
          <w:rFonts w:ascii="Nirmala UI" w:hAnsi="Nirmala UI" w:cs="Nirmala UI"/>
          <w:lang w:val="hi"/>
        </w:rPr>
        <w:t>बजे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रात</w:t>
      </w:r>
      <w:r w:rsidRPr="005E0C1D">
        <w:rPr>
          <w:lang w:val="hi"/>
        </w:rPr>
        <w:t xml:space="preserve"> 8:00</w:t>
      </w:r>
      <w:r w:rsidRPr="005E0C1D">
        <w:rPr>
          <w:rFonts w:ascii="Nirmala UI" w:hAnsi="Nirmala UI" w:cs="Nirmala UI"/>
          <w:lang w:val="hi"/>
        </w:rPr>
        <w:t>बजे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बीच</w:t>
      </w:r>
      <w:r w:rsidRPr="005E0C1D">
        <w:rPr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और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शनिवार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को</w:t>
      </w:r>
      <w:r w:rsidRPr="005E0C1D">
        <w:rPr>
          <w:lang w:val="hi"/>
        </w:rPr>
        <w:t xml:space="preserve"> (</w:t>
      </w:r>
      <w:r w:rsidRPr="005E0C1D">
        <w:rPr>
          <w:rFonts w:ascii="Nirmala UI" w:hAnsi="Nirmala UI" w:cs="Nirmala UI"/>
          <w:lang w:val="hi"/>
        </w:rPr>
        <w:t>स्थानीय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समय</w:t>
      </w:r>
      <w:r w:rsidRPr="005E0C1D">
        <w:rPr>
          <w:lang w:val="hi"/>
        </w:rPr>
        <w:t xml:space="preserve">) </w:t>
      </w:r>
      <w:r w:rsidRPr="005E0C1D">
        <w:rPr>
          <w:rFonts w:ascii="Nirmala UI" w:hAnsi="Nirmala UI" w:cs="Nirmala UI"/>
          <w:lang w:val="hi"/>
        </w:rPr>
        <w:t>सुबह</w:t>
      </w:r>
      <w:r w:rsidRPr="005E0C1D">
        <w:rPr>
          <w:lang w:val="hi"/>
        </w:rPr>
        <w:t xml:space="preserve"> </w:t>
      </w:r>
      <w:r w:rsidRPr="0026583C">
        <w:rPr>
          <w:rFonts w:cs="Arial"/>
          <w:lang w:val="hi"/>
        </w:rPr>
        <w:t>10:00</w:t>
      </w:r>
      <w:r w:rsidRPr="005E0C1D">
        <w:rPr>
          <w:rFonts w:ascii="Nirmala UI" w:hAnsi="Nirmala UI" w:cs="Nirmala UI"/>
          <w:lang w:val="hi"/>
        </w:rPr>
        <w:t>बजे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दोपहर</w:t>
      </w:r>
      <w:r w:rsidRPr="005E0C1D">
        <w:rPr>
          <w:lang w:val="hi"/>
        </w:rPr>
        <w:t xml:space="preserve"> </w:t>
      </w:r>
      <w:r w:rsidRPr="0026583C">
        <w:rPr>
          <w:rFonts w:cs="Arial"/>
          <w:lang w:val="hi"/>
        </w:rPr>
        <w:t>2:00</w:t>
      </w:r>
      <w:r w:rsidRPr="005E0C1D">
        <w:rPr>
          <w:rFonts w:ascii="Nirmala UI" w:hAnsi="Nirmala UI" w:cs="Nirmala UI"/>
          <w:lang w:val="hi"/>
        </w:rPr>
        <w:t>बजे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बीच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संपर्क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करें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या</w:t>
      </w:r>
      <w:r w:rsidRPr="005E0C1D">
        <w:rPr>
          <w:lang w:val="hi"/>
        </w:rPr>
        <w:t xml:space="preserve"> </w:t>
      </w:r>
      <w:hyperlink r:id="rId16" w:history="1">
        <w:r w:rsidR="00B234AE" w:rsidRPr="00393E7A">
          <w:rPr>
            <w:rStyle w:val="Hyperlink"/>
            <w:rFonts w:ascii="Nirmala UI" w:eastAsia="Arial Unicode MS" w:hAnsi="Nirmala UI" w:cs="Nirmala UI"/>
            <w:lang w:val="hi" w:eastAsia="zh-CN"/>
          </w:rPr>
          <w:t>हमसे</w:t>
        </w:r>
        <w:r w:rsidR="00B234AE" w:rsidRPr="00393E7A">
          <w:rPr>
            <w:rStyle w:val="Hyperlink"/>
            <w:rFonts w:ascii="Noto Sans Devanagari" w:eastAsia="Arial Unicode MS" w:hAnsi="Noto Sans Devanagari" w:cs="Noto Sans Devanagari"/>
            <w:lang w:val="hi" w:eastAsia="zh-CN"/>
          </w:rPr>
          <w:t xml:space="preserve"> </w:t>
        </w:r>
        <w:r w:rsidR="00B234AE" w:rsidRPr="00393E7A">
          <w:rPr>
            <w:rStyle w:val="Hyperlink"/>
            <w:rFonts w:ascii="Nirmala UI" w:eastAsia="Arial Unicode MS" w:hAnsi="Nirmala UI" w:cs="Nirmala UI"/>
            <w:lang w:val="hi" w:eastAsia="zh-CN"/>
          </w:rPr>
          <w:t>संपर्क</w:t>
        </w:r>
        <w:r w:rsidR="00B234AE" w:rsidRPr="00393E7A">
          <w:rPr>
            <w:rStyle w:val="Hyperlink"/>
            <w:rFonts w:ascii="Noto Sans Devanagari" w:eastAsia="Arial Unicode MS" w:hAnsi="Noto Sans Devanagari" w:cs="Noto Sans Devanagari"/>
            <w:lang w:val="hi" w:eastAsia="zh-CN"/>
          </w:rPr>
          <w:t xml:space="preserve"> </w:t>
        </w:r>
        <w:r w:rsidR="00B234AE" w:rsidRPr="00393E7A">
          <w:rPr>
            <w:rStyle w:val="Hyperlink"/>
            <w:rFonts w:ascii="Nirmala UI" w:eastAsia="Arial Unicode MS" w:hAnsi="Nirmala UI" w:cs="Nirmala UI"/>
            <w:lang w:val="hi" w:eastAsia="zh-CN"/>
          </w:rPr>
          <w:t>करें</w:t>
        </w:r>
        <w:r w:rsidR="00B234AE" w:rsidRPr="00393E7A">
          <w:rPr>
            <w:rStyle w:val="Hyperlink"/>
            <w:rFonts w:ascii="Noto Sans Devanagari" w:eastAsia="Arial Unicode MS" w:hAnsi="Noto Sans Devanagari" w:cs="Noto Sans Devanagari"/>
            <w:lang w:val="hi"/>
          </w:rPr>
          <w:t xml:space="preserve"> </w:t>
        </w:r>
        <w:r w:rsidR="00080EA9" w:rsidRPr="00393E7A">
          <w:rPr>
            <w:rStyle w:val="Hyperlink"/>
            <w:rFonts w:ascii="Noto Sans Devanagari" w:eastAsia="Arial Unicode MS" w:hAnsi="Noto Sans Devanagari" w:cs="Noto Sans Devanagari"/>
            <w:lang w:val="hi"/>
          </w:rPr>
          <w:t xml:space="preserve">| </w:t>
        </w:r>
        <w:r w:rsidR="00080EA9" w:rsidRPr="0026583C">
          <w:rPr>
            <w:rStyle w:val="Hyperlink"/>
            <w:rFonts w:eastAsia="Arial Unicode MS" w:cs="Arial"/>
            <w:lang w:val="hi"/>
          </w:rPr>
          <w:t>My Aged Care</w:t>
        </w:r>
      </w:hyperlink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पर</w:t>
      </w:r>
      <w:r w:rsidRPr="005E0C1D">
        <w:rPr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जाएँ।</w:t>
      </w:r>
    </w:p>
    <w:p w14:paraId="16473D32" w14:textId="76FBC2CB" w:rsidR="006E6EAF" w:rsidRPr="005E0C1D" w:rsidRDefault="00000000" w:rsidP="005E0C1D">
      <w:pPr>
        <w:pStyle w:val="Heading2"/>
        <w:spacing w:before="120" w:after="120" w:line="240" w:lineRule="auto"/>
        <w:rPr>
          <w:rFonts w:ascii="Noto Sans Devanagari" w:hAnsi="Noto Sans Devanagari" w:cs="Noto Sans Devanagari"/>
        </w:rPr>
      </w:pPr>
      <w:r w:rsidRPr="005E0C1D">
        <w:rPr>
          <w:rFonts w:ascii="Nirmala UI" w:eastAsia="Arial Unicode MS" w:hAnsi="Nirmala UI" w:cs="Nirmala UI"/>
          <w:lang w:val="hi"/>
        </w:rPr>
        <w:t>सहायता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की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खोज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</w:t>
      </w:r>
      <w:r w:rsidRPr="005E0C1D">
        <w:rPr>
          <w:rFonts w:ascii="Nirmala UI" w:eastAsia="Arial Unicode MS" w:hAnsi="Nirmala UI" w:cs="Nirmala UI"/>
          <w:lang w:val="hi"/>
        </w:rPr>
        <w:t>करना</w:t>
      </w:r>
    </w:p>
    <w:p w14:paraId="46036667" w14:textId="77777777" w:rsidR="009F47D6" w:rsidRPr="005E0C1D" w:rsidRDefault="00000000" w:rsidP="008D58A2">
      <w:pPr>
        <w:rPr>
          <w:rFonts w:ascii="Noto Sans Devanagari" w:hAnsi="Noto Sans Devanagari" w:cs="Noto Sans Devanagari"/>
        </w:rPr>
      </w:pPr>
      <w:r w:rsidRPr="005E0C1D">
        <w:rPr>
          <w:rFonts w:ascii="Nirmala UI" w:hAnsi="Nirmala UI" w:cs="Nirmala UI"/>
          <w:lang w:val="hi"/>
        </w:rPr>
        <w:t>हम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आपको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और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आपके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परिवार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को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यह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समझने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सहायता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व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समर्थन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देने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लिए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यहां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मौजूद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हैं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इन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परिवर्तनों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का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क्या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अर्थ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और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आपके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लिए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क्या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विकल्प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उपलब्ध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हैं।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</w:p>
    <w:p w14:paraId="0B7C62F3" w14:textId="77777777" w:rsidR="009F47D6" w:rsidRPr="005E0C1D" w:rsidRDefault="00000000" w:rsidP="008D58A2">
      <w:pPr>
        <w:rPr>
          <w:rFonts w:ascii="Noto Sans Devanagari" w:hAnsi="Noto Sans Devanagari" w:cs="Noto Sans Devanagari"/>
        </w:rPr>
      </w:pPr>
      <w:r w:rsidRPr="005E0C1D">
        <w:rPr>
          <w:rFonts w:ascii="Nirmala UI" w:hAnsi="Nirmala UI" w:cs="Nirmala UI"/>
          <w:lang w:val="hi"/>
        </w:rPr>
        <w:t>हम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वृद्ध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प्रदाताओं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बारे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और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अधिक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जानकारी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भी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उपलब्ध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करा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रहे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हैं</w:t>
      </w:r>
      <w:r w:rsidRPr="005E0C1D">
        <w:rPr>
          <w:rFonts w:ascii="Noto Sans Devanagari" w:hAnsi="Noto Sans Devanagari" w:cs="Noto Sans Devanagari"/>
          <w:lang w:val="hi"/>
        </w:rPr>
        <w:t xml:space="preserve">, </w:t>
      </w:r>
      <w:r w:rsidRPr="005E0C1D">
        <w:rPr>
          <w:rFonts w:ascii="Nirmala UI" w:hAnsi="Nirmala UI" w:cs="Nirmala UI"/>
          <w:lang w:val="hi"/>
        </w:rPr>
        <w:t>ताकि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आपको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इस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बारे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बेहतर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तथा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और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अधिक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सूचित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विकल्प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बनाने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सहायता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मिल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सके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अपने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लिए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सही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को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कहां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एक्सेस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करना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है।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इसमें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आवासीय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देखभाल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प्रदाताओं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लिए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26583C">
        <w:rPr>
          <w:rFonts w:cs="Arial"/>
          <w:lang w:val="hi"/>
        </w:rPr>
        <w:t>Star Ratings</w:t>
      </w:r>
      <w:r w:rsidRPr="005E0C1D">
        <w:rPr>
          <w:rFonts w:ascii="Noto Sans Devanagari" w:hAnsi="Noto Sans Devanagari" w:cs="Noto Sans Devanagari"/>
          <w:lang w:val="hi"/>
        </w:rPr>
        <w:t xml:space="preserve"> [</w:t>
      </w:r>
      <w:r w:rsidRPr="005E0C1D">
        <w:rPr>
          <w:rFonts w:ascii="Nirmala UI" w:hAnsi="Nirmala UI" w:cs="Nirmala UI"/>
          <w:lang w:val="hi"/>
        </w:rPr>
        <w:t>सितारा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दर्जा</w:t>
      </w:r>
      <w:r w:rsidRPr="005E0C1D">
        <w:rPr>
          <w:rFonts w:ascii="Noto Sans Devanagari" w:hAnsi="Noto Sans Devanagari" w:cs="Noto Sans Devanagari"/>
          <w:lang w:val="hi"/>
        </w:rPr>
        <w:t xml:space="preserve">] </w:t>
      </w:r>
      <w:r w:rsidRPr="005E0C1D">
        <w:rPr>
          <w:rFonts w:ascii="Nirmala UI" w:hAnsi="Nirmala UI" w:cs="Nirmala UI"/>
          <w:lang w:val="hi"/>
        </w:rPr>
        <w:t>प्रकाशित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किया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जाना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तथा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आवास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के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बारे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में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और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अधिक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पारदर्शी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जानकारी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भी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शामिल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  <w:r w:rsidRPr="005E0C1D">
        <w:rPr>
          <w:rFonts w:ascii="Nirmala UI" w:hAnsi="Nirmala UI" w:cs="Nirmala UI"/>
          <w:lang w:val="hi"/>
        </w:rPr>
        <w:t>है।</w:t>
      </w:r>
      <w:r w:rsidRPr="005E0C1D">
        <w:rPr>
          <w:rFonts w:ascii="Noto Sans Devanagari" w:hAnsi="Noto Sans Devanagari" w:cs="Noto Sans Devanagari"/>
          <w:lang w:val="hi"/>
        </w:rPr>
        <w:t xml:space="preserve"> </w:t>
      </w:r>
    </w:p>
    <w:p w14:paraId="3DECBC79" w14:textId="77777777" w:rsidR="009F47D6" w:rsidRPr="005E0C1D" w:rsidRDefault="00000000" w:rsidP="005E0C1D">
      <w:pPr>
        <w:spacing w:line="240" w:lineRule="auto"/>
        <w:rPr>
          <w:rFonts w:ascii="Noto Sans Devanagari" w:hAnsi="Noto Sans Devanagari" w:cs="Noto Sans Devanagari"/>
        </w:rPr>
      </w:pPr>
      <w:r w:rsidRPr="005E0C1D">
        <w:rPr>
          <w:rFonts w:ascii="Noto Sans Devanagari" w:eastAsia="Arial Unicode MS" w:hAnsi="Noto Sans Devanagari" w:cs="Noto Sans Devanagari"/>
          <w:lang w:val="hi"/>
        </w:rPr>
        <w:t xml:space="preserve">आपकी सहायता के लिए </w:t>
      </w:r>
      <w:r w:rsidRPr="0026583C">
        <w:rPr>
          <w:rFonts w:eastAsia="Arial Unicode MS" w:cs="Arial"/>
          <w:lang w:val="hi"/>
        </w:rPr>
        <w:t>My Aged Care</w:t>
      </w:r>
      <w:r w:rsidRPr="005E0C1D">
        <w:rPr>
          <w:rFonts w:ascii="Noto Sans Devanagari" w:eastAsia="Arial Unicode MS" w:hAnsi="Noto Sans Devanagari" w:cs="Noto Sans Devanagari"/>
          <w:lang w:val="hi"/>
        </w:rPr>
        <w:t xml:space="preserve"> भी यहां मौजूद है। </w:t>
      </w:r>
    </w:p>
    <w:p w14:paraId="3E0750A3" w14:textId="509DC310" w:rsidR="009F47D6" w:rsidRPr="005E0C1D" w:rsidRDefault="00000000" w:rsidP="008D58A2">
      <w:pPr>
        <w:pStyle w:val="ListParagraph"/>
        <w:numPr>
          <w:ilvl w:val="0"/>
          <w:numId w:val="28"/>
        </w:numPr>
      </w:pPr>
      <w:r w:rsidRPr="005E0C1D">
        <w:rPr>
          <w:rFonts w:ascii="Nirmala UI" w:hAnsi="Nirmala UI" w:cs="Nirmala UI"/>
        </w:rPr>
        <w:t>इस</w:t>
      </w:r>
      <w:r w:rsidRPr="005E0C1D">
        <w:t xml:space="preserve"> </w:t>
      </w:r>
      <w:r w:rsidRPr="005E0C1D">
        <w:rPr>
          <w:rFonts w:ascii="Nirmala UI" w:hAnsi="Nirmala UI" w:cs="Nirmala UI"/>
        </w:rPr>
        <w:t>बारे</w:t>
      </w:r>
      <w:r w:rsidRPr="005E0C1D">
        <w:t xml:space="preserve"> </w:t>
      </w:r>
      <w:r w:rsidR="00187814">
        <w:rPr>
          <w:rFonts w:ascii="Nirmala UI" w:hAnsi="Nirmala UI" w:cs="Nirmala UI"/>
        </w:rPr>
        <w:t>में</w:t>
      </w:r>
      <w:r w:rsidR="00187814">
        <w:t xml:space="preserve"> </w:t>
      </w:r>
      <w:r w:rsidRPr="005E0C1D">
        <w:rPr>
          <w:rFonts w:ascii="Nirmala UI" w:hAnsi="Nirmala UI" w:cs="Nirmala UI"/>
        </w:rPr>
        <w:t>जानकारी</w:t>
      </w:r>
      <w:r w:rsidRPr="005E0C1D">
        <w:t xml:space="preserve"> </w:t>
      </w:r>
      <w:r w:rsidRPr="005E0C1D">
        <w:rPr>
          <w:rFonts w:ascii="Nirmala UI" w:hAnsi="Nirmala UI" w:cs="Nirmala UI"/>
        </w:rPr>
        <w:t>प्राप्त</w:t>
      </w:r>
      <w:r w:rsidRPr="005E0C1D">
        <w:t xml:space="preserve"> </w:t>
      </w:r>
      <w:r w:rsidRPr="005E0C1D">
        <w:rPr>
          <w:rFonts w:ascii="Nirmala UI" w:hAnsi="Nirmala UI" w:cs="Nirmala UI"/>
        </w:rPr>
        <w:t>करने</w:t>
      </w:r>
      <w:r w:rsidRPr="005E0C1D">
        <w:t xml:space="preserve"> </w:t>
      </w:r>
      <w:r w:rsidRPr="005E0C1D">
        <w:rPr>
          <w:rFonts w:ascii="Nirmala UI" w:hAnsi="Nirmala UI" w:cs="Nirmala UI"/>
        </w:rPr>
        <w:t>के</w:t>
      </w:r>
      <w:r w:rsidRPr="005E0C1D">
        <w:t xml:space="preserve"> </w:t>
      </w:r>
      <w:r w:rsidRPr="005E0C1D">
        <w:rPr>
          <w:rFonts w:ascii="Nirmala UI" w:hAnsi="Nirmala UI" w:cs="Nirmala UI"/>
        </w:rPr>
        <w:t>लिए</w:t>
      </w:r>
      <w:r w:rsidRPr="005E0C1D">
        <w:t xml:space="preserve"> </w:t>
      </w:r>
      <w:hyperlink r:id="rId17" w:history="1">
        <w:r w:rsidR="009F47D6" w:rsidRPr="0026583C">
          <w:rPr>
            <w:rStyle w:val="Hyperlink"/>
            <w:rFonts w:cs="Arial"/>
          </w:rPr>
          <w:t>My Aged Care</w:t>
        </w:r>
        <w:r w:rsidR="009F47D6" w:rsidRPr="005E0C1D">
          <w:rPr>
            <w:rStyle w:val="Hyperlink"/>
          </w:rPr>
          <w:t xml:space="preserve"> </w:t>
        </w:r>
        <w:r w:rsidR="009F47D6" w:rsidRPr="005E0C1D">
          <w:rPr>
            <w:rStyle w:val="Hyperlink"/>
            <w:rFonts w:ascii="Nirmala UI" w:hAnsi="Nirmala UI" w:cs="Nirmala UI"/>
          </w:rPr>
          <w:t>वेबसाइट</w:t>
        </w:r>
      </w:hyperlink>
      <w:r w:rsidRPr="005E0C1D">
        <w:t xml:space="preserve"> </w:t>
      </w:r>
      <w:r w:rsidRPr="005E0C1D">
        <w:rPr>
          <w:rFonts w:ascii="Nirmala UI" w:hAnsi="Nirmala UI" w:cs="Nirmala UI"/>
        </w:rPr>
        <w:t>पर</w:t>
      </w:r>
      <w:r w:rsidRPr="005E0C1D">
        <w:t xml:space="preserve"> </w:t>
      </w:r>
      <w:r w:rsidRPr="005E0C1D">
        <w:rPr>
          <w:rFonts w:ascii="Nirmala UI" w:hAnsi="Nirmala UI" w:cs="Nirmala UI"/>
        </w:rPr>
        <w:t>जाएं</w:t>
      </w:r>
      <w:r w:rsidRPr="005E0C1D">
        <w:t xml:space="preserve"> </w:t>
      </w:r>
      <w:r w:rsidRPr="005E0C1D">
        <w:rPr>
          <w:rFonts w:ascii="Nirmala UI" w:hAnsi="Nirmala UI" w:cs="Nirmala UI"/>
        </w:rPr>
        <w:t>कि</w:t>
      </w:r>
      <w:r w:rsidRPr="005E0C1D">
        <w:t xml:space="preserve"> </w:t>
      </w:r>
      <w:r w:rsidRPr="005E0C1D">
        <w:rPr>
          <w:rFonts w:ascii="Nirmala UI" w:hAnsi="Nirmala UI" w:cs="Nirmala UI"/>
        </w:rPr>
        <w:t>आप</w:t>
      </w:r>
      <w:r w:rsidRPr="005E0C1D">
        <w:t xml:space="preserve"> </w:t>
      </w:r>
      <w:r w:rsidRPr="005E0C1D">
        <w:rPr>
          <w:rFonts w:ascii="Nirmala UI" w:hAnsi="Nirmala UI" w:cs="Nirmala UI"/>
        </w:rPr>
        <w:t>वृद्ध</w:t>
      </w:r>
      <w:r w:rsidRPr="005E0C1D">
        <w:t xml:space="preserve"> </w:t>
      </w:r>
      <w:r w:rsidRPr="005E0C1D">
        <w:rPr>
          <w:rFonts w:ascii="Nirmala UI" w:hAnsi="Nirmala UI" w:cs="Nirmala UI"/>
        </w:rPr>
        <w:t>देखभाल</w:t>
      </w:r>
      <w:r w:rsidRPr="005E0C1D">
        <w:t xml:space="preserve"> </w:t>
      </w:r>
      <w:r w:rsidRPr="005E0C1D">
        <w:rPr>
          <w:rFonts w:ascii="Nirmala UI" w:hAnsi="Nirmala UI" w:cs="Nirmala UI"/>
        </w:rPr>
        <w:t>सेवाएं</w:t>
      </w:r>
      <w:r w:rsidRPr="005E0C1D">
        <w:t xml:space="preserve"> </w:t>
      </w:r>
      <w:r w:rsidRPr="005E0C1D">
        <w:rPr>
          <w:rFonts w:ascii="Nirmala UI" w:hAnsi="Nirmala UI" w:cs="Nirmala UI"/>
        </w:rPr>
        <w:t>कैसे</w:t>
      </w:r>
      <w:r w:rsidRPr="005E0C1D">
        <w:t xml:space="preserve"> </w:t>
      </w:r>
      <w:r w:rsidRPr="005E0C1D">
        <w:rPr>
          <w:rFonts w:ascii="Nirmala UI" w:hAnsi="Nirmala UI" w:cs="Nirmala UI"/>
        </w:rPr>
        <w:t>एक्सेस</w:t>
      </w:r>
      <w:r w:rsidRPr="005E0C1D">
        <w:t xml:space="preserve"> </w:t>
      </w:r>
      <w:r w:rsidRPr="005E0C1D">
        <w:rPr>
          <w:rFonts w:ascii="Nirmala UI" w:hAnsi="Nirmala UI" w:cs="Nirmala UI"/>
        </w:rPr>
        <w:t>कर</w:t>
      </w:r>
      <w:r w:rsidRPr="005E0C1D">
        <w:t xml:space="preserve"> </w:t>
      </w:r>
      <w:r w:rsidRPr="005E0C1D">
        <w:rPr>
          <w:rFonts w:ascii="Nirmala UI" w:hAnsi="Nirmala UI" w:cs="Nirmala UI"/>
        </w:rPr>
        <w:t>सकते</w:t>
      </w:r>
      <w:r w:rsidRPr="005E0C1D">
        <w:t>/</w:t>
      </w:r>
      <w:r w:rsidRPr="005E0C1D">
        <w:rPr>
          <w:rFonts w:ascii="Nirmala UI" w:hAnsi="Nirmala UI" w:cs="Nirmala UI"/>
        </w:rPr>
        <w:t>ती</w:t>
      </w:r>
      <w:r w:rsidRPr="005E0C1D">
        <w:t xml:space="preserve"> </w:t>
      </w:r>
      <w:r w:rsidRPr="005E0C1D">
        <w:rPr>
          <w:rFonts w:ascii="Nirmala UI" w:hAnsi="Nirmala UI" w:cs="Nirmala UI"/>
        </w:rPr>
        <w:t>हैं।</w:t>
      </w:r>
      <w:r w:rsidRPr="005E0C1D">
        <w:t xml:space="preserve"> </w:t>
      </w:r>
    </w:p>
    <w:p w14:paraId="39AD5F85" w14:textId="77777777" w:rsidR="009F47D6" w:rsidRPr="005E0C1D" w:rsidRDefault="00000000" w:rsidP="008D58A2">
      <w:pPr>
        <w:pStyle w:val="ListParagraph"/>
        <w:numPr>
          <w:ilvl w:val="0"/>
          <w:numId w:val="28"/>
        </w:numPr>
      </w:pPr>
      <w:r w:rsidRPr="005E0C1D">
        <w:rPr>
          <w:rFonts w:ascii="Nirmala UI" w:hAnsi="Nirmala UI" w:cs="Nirmala UI"/>
        </w:rPr>
        <w:lastRenderedPageBreak/>
        <w:t>आप</w:t>
      </w:r>
      <w:r w:rsidRPr="005E0C1D">
        <w:t xml:space="preserve"> </w:t>
      </w:r>
      <w:r w:rsidRPr="005E0C1D">
        <w:rPr>
          <w:rFonts w:ascii="Nirmala UI" w:hAnsi="Nirmala UI" w:cs="Nirmala UI"/>
        </w:rPr>
        <w:t>आकलन</w:t>
      </w:r>
      <w:r w:rsidRPr="005E0C1D">
        <w:t xml:space="preserve"> </w:t>
      </w:r>
      <w:r w:rsidRPr="005E0C1D">
        <w:rPr>
          <w:rFonts w:ascii="Nirmala UI" w:hAnsi="Nirmala UI" w:cs="Nirmala UI"/>
        </w:rPr>
        <w:t>के</w:t>
      </w:r>
      <w:r w:rsidRPr="005E0C1D">
        <w:t xml:space="preserve"> </w:t>
      </w:r>
      <w:r w:rsidRPr="005E0C1D">
        <w:rPr>
          <w:rFonts w:ascii="Nirmala UI" w:hAnsi="Nirmala UI" w:cs="Nirmala UI"/>
        </w:rPr>
        <w:t>लिए</w:t>
      </w:r>
      <w:r w:rsidRPr="005E0C1D">
        <w:t xml:space="preserve"> </w:t>
      </w:r>
      <w:r w:rsidRPr="005E0C1D">
        <w:rPr>
          <w:rFonts w:ascii="Nirmala UI" w:hAnsi="Nirmala UI" w:cs="Nirmala UI"/>
        </w:rPr>
        <w:t>ऑनलाइन</w:t>
      </w:r>
      <w:r w:rsidRPr="005E0C1D">
        <w:t xml:space="preserve"> </w:t>
      </w:r>
      <w:r w:rsidRPr="005E0C1D">
        <w:rPr>
          <w:rFonts w:ascii="Nirmala UI" w:hAnsi="Nirmala UI" w:cs="Nirmala UI"/>
        </w:rPr>
        <w:t>आवेदन</w:t>
      </w:r>
      <w:r w:rsidRPr="005E0C1D">
        <w:t xml:space="preserve"> </w:t>
      </w:r>
      <w:r w:rsidRPr="005E0C1D">
        <w:rPr>
          <w:rFonts w:ascii="Nirmala UI" w:hAnsi="Nirmala UI" w:cs="Nirmala UI"/>
        </w:rPr>
        <w:t>कर</w:t>
      </w:r>
      <w:r w:rsidRPr="005E0C1D">
        <w:t xml:space="preserve"> </w:t>
      </w:r>
      <w:r w:rsidRPr="005E0C1D">
        <w:rPr>
          <w:rFonts w:ascii="Nirmala UI" w:hAnsi="Nirmala UI" w:cs="Nirmala UI"/>
        </w:rPr>
        <w:t>सकते</w:t>
      </w:r>
      <w:r w:rsidRPr="005E0C1D">
        <w:t>/</w:t>
      </w:r>
      <w:r w:rsidRPr="005E0C1D">
        <w:rPr>
          <w:rFonts w:ascii="Nirmala UI" w:hAnsi="Nirmala UI" w:cs="Nirmala UI"/>
        </w:rPr>
        <w:t>ती</w:t>
      </w:r>
      <w:r w:rsidRPr="005E0C1D">
        <w:t xml:space="preserve"> </w:t>
      </w:r>
      <w:r w:rsidRPr="005E0C1D">
        <w:rPr>
          <w:rFonts w:ascii="Nirmala UI" w:hAnsi="Nirmala UI" w:cs="Nirmala UI"/>
        </w:rPr>
        <w:t>हैं</w:t>
      </w:r>
      <w:r w:rsidRPr="005E0C1D">
        <w:t xml:space="preserve"> </w:t>
      </w:r>
      <w:r w:rsidRPr="005E0C1D">
        <w:rPr>
          <w:rFonts w:ascii="Nirmala UI" w:hAnsi="Nirmala UI" w:cs="Nirmala UI"/>
        </w:rPr>
        <w:t>और</w:t>
      </w:r>
      <w:r w:rsidRPr="005E0C1D">
        <w:t xml:space="preserve"> </w:t>
      </w:r>
      <w:r w:rsidRPr="005E0C1D">
        <w:rPr>
          <w:rFonts w:ascii="Nirmala UI" w:hAnsi="Nirmala UI" w:cs="Nirmala UI"/>
        </w:rPr>
        <w:t>अपनी</w:t>
      </w:r>
      <w:r w:rsidRPr="005E0C1D">
        <w:t xml:space="preserve"> </w:t>
      </w:r>
      <w:r w:rsidRPr="005E0C1D">
        <w:rPr>
          <w:rFonts w:ascii="Nirmala UI" w:hAnsi="Nirmala UI" w:cs="Nirmala UI"/>
        </w:rPr>
        <w:t>आवश्यकताओं</w:t>
      </w:r>
      <w:r w:rsidRPr="005E0C1D">
        <w:t xml:space="preserve"> </w:t>
      </w:r>
      <w:r w:rsidRPr="005E0C1D">
        <w:rPr>
          <w:rFonts w:ascii="Nirmala UI" w:hAnsi="Nirmala UI" w:cs="Nirmala UI"/>
        </w:rPr>
        <w:t>को</w:t>
      </w:r>
      <w:r w:rsidRPr="005E0C1D">
        <w:t xml:space="preserve"> </w:t>
      </w:r>
      <w:r w:rsidRPr="005E0C1D">
        <w:rPr>
          <w:rFonts w:ascii="Nirmala UI" w:hAnsi="Nirmala UI" w:cs="Nirmala UI"/>
        </w:rPr>
        <w:t>पूरा</w:t>
      </w:r>
      <w:r w:rsidRPr="005E0C1D">
        <w:t xml:space="preserve"> </w:t>
      </w:r>
      <w:r w:rsidRPr="005E0C1D">
        <w:rPr>
          <w:rFonts w:ascii="Nirmala UI" w:hAnsi="Nirmala UI" w:cs="Nirmala UI"/>
        </w:rPr>
        <w:t>करने</w:t>
      </w:r>
      <w:r w:rsidRPr="005E0C1D">
        <w:t xml:space="preserve"> </w:t>
      </w:r>
      <w:r w:rsidRPr="005E0C1D">
        <w:rPr>
          <w:rFonts w:ascii="Nirmala UI" w:hAnsi="Nirmala UI" w:cs="Nirmala UI"/>
        </w:rPr>
        <w:t>वाले</w:t>
      </w:r>
      <w:r w:rsidRPr="005E0C1D">
        <w:t xml:space="preserve"> </w:t>
      </w:r>
      <w:r w:rsidRPr="005E0C1D">
        <w:rPr>
          <w:rFonts w:ascii="Nirmala UI" w:hAnsi="Nirmala UI" w:cs="Nirmala UI"/>
        </w:rPr>
        <w:t>स्थानीय</w:t>
      </w:r>
      <w:r w:rsidRPr="005E0C1D">
        <w:t xml:space="preserve"> </w:t>
      </w:r>
      <w:r w:rsidRPr="005E0C1D">
        <w:rPr>
          <w:rFonts w:ascii="Nirmala UI" w:hAnsi="Nirmala UI" w:cs="Nirmala UI"/>
        </w:rPr>
        <w:t>वृद्ध</w:t>
      </w:r>
      <w:r w:rsidRPr="005E0C1D">
        <w:t xml:space="preserve"> </w:t>
      </w:r>
      <w:r w:rsidRPr="005E0C1D">
        <w:rPr>
          <w:rFonts w:ascii="Nirmala UI" w:hAnsi="Nirmala UI" w:cs="Nirmala UI"/>
        </w:rPr>
        <w:t>देखभाल</w:t>
      </w:r>
      <w:r w:rsidRPr="005E0C1D">
        <w:t xml:space="preserve"> </w:t>
      </w:r>
      <w:r w:rsidRPr="005E0C1D">
        <w:rPr>
          <w:rFonts w:ascii="Nirmala UI" w:hAnsi="Nirmala UI" w:cs="Nirmala UI"/>
        </w:rPr>
        <w:t>प्रदाताओं</w:t>
      </w:r>
      <w:r w:rsidRPr="005E0C1D">
        <w:t xml:space="preserve"> </w:t>
      </w:r>
      <w:r w:rsidRPr="005E0C1D">
        <w:rPr>
          <w:rFonts w:ascii="Nirmala UI" w:hAnsi="Nirmala UI" w:cs="Nirmala UI"/>
        </w:rPr>
        <w:t>की</w:t>
      </w:r>
      <w:r w:rsidRPr="005E0C1D">
        <w:t xml:space="preserve"> </w:t>
      </w:r>
      <w:r w:rsidRPr="005E0C1D">
        <w:rPr>
          <w:rFonts w:ascii="Nirmala UI" w:hAnsi="Nirmala UI" w:cs="Nirmala UI"/>
        </w:rPr>
        <w:t>खोज</w:t>
      </w:r>
      <w:r w:rsidRPr="005E0C1D">
        <w:t xml:space="preserve"> </w:t>
      </w:r>
      <w:r w:rsidRPr="005E0C1D">
        <w:rPr>
          <w:rFonts w:ascii="Nirmala UI" w:hAnsi="Nirmala UI" w:cs="Nirmala UI"/>
        </w:rPr>
        <w:t>कर</w:t>
      </w:r>
      <w:r w:rsidRPr="005E0C1D">
        <w:t xml:space="preserve"> </w:t>
      </w:r>
      <w:r w:rsidRPr="005E0C1D">
        <w:rPr>
          <w:rFonts w:ascii="Nirmala UI" w:hAnsi="Nirmala UI" w:cs="Nirmala UI"/>
        </w:rPr>
        <w:t>सकते</w:t>
      </w:r>
      <w:r w:rsidRPr="005E0C1D">
        <w:t>/</w:t>
      </w:r>
      <w:r w:rsidRPr="005E0C1D">
        <w:rPr>
          <w:rFonts w:ascii="Nirmala UI" w:hAnsi="Nirmala UI" w:cs="Nirmala UI"/>
        </w:rPr>
        <w:t>ती</w:t>
      </w:r>
      <w:r w:rsidRPr="005E0C1D">
        <w:t xml:space="preserve"> </w:t>
      </w:r>
      <w:r w:rsidRPr="005E0C1D">
        <w:rPr>
          <w:rFonts w:ascii="Nirmala UI" w:hAnsi="Nirmala UI" w:cs="Nirmala UI"/>
        </w:rPr>
        <w:t>हैं।</w:t>
      </w:r>
      <w:r w:rsidRPr="005E0C1D">
        <w:t xml:space="preserve"> </w:t>
      </w:r>
    </w:p>
    <w:p w14:paraId="4B365725" w14:textId="77777777" w:rsidR="00D372BE" w:rsidRPr="005E0C1D" w:rsidRDefault="00000000" w:rsidP="008D58A2">
      <w:pPr>
        <w:pStyle w:val="ListParagraph"/>
        <w:numPr>
          <w:ilvl w:val="0"/>
          <w:numId w:val="28"/>
        </w:numPr>
        <w:rPr>
          <w:rFonts w:eastAsiaTheme="majorEastAsia"/>
          <w:b/>
          <w:bCs/>
          <w:color w:val="1E1544" w:themeColor="text1"/>
        </w:rPr>
      </w:pPr>
      <w:r w:rsidRPr="005E0C1D">
        <w:rPr>
          <w:rFonts w:ascii="Nirmala UI" w:hAnsi="Nirmala UI" w:cs="Nirmala UI"/>
        </w:rPr>
        <w:t>आप</w:t>
      </w:r>
      <w:r w:rsidRPr="005E0C1D">
        <w:t xml:space="preserve"> </w:t>
      </w:r>
      <w:r w:rsidRPr="0026583C">
        <w:rPr>
          <w:rFonts w:cs="Arial"/>
          <w:b/>
          <w:bCs/>
        </w:rPr>
        <w:t>1800 200 422</w:t>
      </w:r>
      <w:r w:rsidRPr="005E0C1D">
        <w:t xml:space="preserve"> </w:t>
      </w:r>
      <w:r w:rsidRPr="005E0C1D">
        <w:rPr>
          <w:rFonts w:ascii="Nirmala UI" w:hAnsi="Nirmala UI" w:cs="Nirmala UI"/>
        </w:rPr>
        <w:t>पर</w:t>
      </w:r>
      <w:r w:rsidRPr="005E0C1D">
        <w:t xml:space="preserve"> </w:t>
      </w:r>
      <w:r w:rsidRPr="005E0C1D">
        <w:rPr>
          <w:rFonts w:ascii="Nirmala UI" w:hAnsi="Nirmala UI" w:cs="Nirmala UI"/>
        </w:rPr>
        <w:t>सोमवार</w:t>
      </w:r>
      <w:r w:rsidRPr="005E0C1D">
        <w:t xml:space="preserve"> </w:t>
      </w:r>
      <w:r w:rsidRPr="005E0C1D">
        <w:rPr>
          <w:rFonts w:ascii="Nirmala UI" w:hAnsi="Nirmala UI" w:cs="Nirmala UI"/>
        </w:rPr>
        <w:t>से</w:t>
      </w:r>
      <w:r w:rsidRPr="005E0C1D">
        <w:t xml:space="preserve"> </w:t>
      </w:r>
      <w:r w:rsidRPr="005E0C1D">
        <w:rPr>
          <w:rFonts w:ascii="Nirmala UI" w:hAnsi="Nirmala UI" w:cs="Nirmala UI"/>
        </w:rPr>
        <w:t>शुक्रवार</w:t>
      </w:r>
      <w:r w:rsidRPr="005E0C1D">
        <w:t xml:space="preserve">, </w:t>
      </w:r>
      <w:r w:rsidRPr="005E0C1D">
        <w:rPr>
          <w:rFonts w:ascii="Nirmala UI" w:hAnsi="Nirmala UI" w:cs="Nirmala UI"/>
        </w:rPr>
        <w:t>सुबह</w:t>
      </w:r>
      <w:r w:rsidRPr="005E0C1D">
        <w:t xml:space="preserve"> 8</w:t>
      </w:r>
      <w:r w:rsidRPr="005E0C1D">
        <w:rPr>
          <w:rFonts w:ascii="Nirmala UI" w:hAnsi="Nirmala UI" w:cs="Nirmala UI"/>
        </w:rPr>
        <w:t>बजे</w:t>
      </w:r>
      <w:r w:rsidRPr="005E0C1D">
        <w:t xml:space="preserve"> </w:t>
      </w:r>
      <w:r w:rsidRPr="005E0C1D">
        <w:rPr>
          <w:rFonts w:ascii="Nirmala UI" w:hAnsi="Nirmala UI" w:cs="Nirmala UI"/>
        </w:rPr>
        <w:t>से</w:t>
      </w:r>
      <w:r w:rsidRPr="005E0C1D">
        <w:t xml:space="preserve"> </w:t>
      </w:r>
      <w:r w:rsidRPr="005E0C1D">
        <w:rPr>
          <w:rFonts w:ascii="Nirmala UI" w:hAnsi="Nirmala UI" w:cs="Nirmala UI"/>
        </w:rPr>
        <w:t>रात</w:t>
      </w:r>
      <w:r w:rsidRPr="005E0C1D">
        <w:t xml:space="preserve"> 8</w:t>
      </w:r>
      <w:r w:rsidRPr="005E0C1D">
        <w:rPr>
          <w:rFonts w:ascii="Nirmala UI" w:hAnsi="Nirmala UI" w:cs="Nirmala UI"/>
        </w:rPr>
        <w:t>बजे</w:t>
      </w:r>
      <w:r w:rsidRPr="005E0C1D">
        <w:t xml:space="preserve"> </w:t>
      </w:r>
      <w:r w:rsidRPr="005E0C1D">
        <w:rPr>
          <w:rFonts w:ascii="Nirmala UI" w:hAnsi="Nirmala UI" w:cs="Nirmala UI"/>
        </w:rPr>
        <w:t>तक</w:t>
      </w:r>
      <w:r w:rsidRPr="005E0C1D">
        <w:t xml:space="preserve"> </w:t>
      </w:r>
      <w:r w:rsidRPr="005E0C1D">
        <w:rPr>
          <w:rFonts w:ascii="Nirmala UI" w:hAnsi="Nirmala UI" w:cs="Nirmala UI"/>
        </w:rPr>
        <w:t>और</w:t>
      </w:r>
      <w:r w:rsidRPr="005E0C1D">
        <w:t xml:space="preserve"> </w:t>
      </w:r>
      <w:r w:rsidRPr="005E0C1D">
        <w:rPr>
          <w:rFonts w:ascii="Nirmala UI" w:hAnsi="Nirmala UI" w:cs="Nirmala UI"/>
        </w:rPr>
        <w:t>शनिवार</w:t>
      </w:r>
      <w:r w:rsidRPr="005E0C1D">
        <w:t xml:space="preserve">, </w:t>
      </w:r>
      <w:r w:rsidRPr="005E0C1D">
        <w:rPr>
          <w:rFonts w:ascii="Nirmala UI" w:hAnsi="Nirmala UI" w:cs="Nirmala UI"/>
        </w:rPr>
        <w:t>सुबह</w:t>
      </w:r>
      <w:r w:rsidRPr="005E0C1D">
        <w:t xml:space="preserve"> </w:t>
      </w:r>
      <w:r w:rsidRPr="0026583C">
        <w:rPr>
          <w:rFonts w:cs="Arial"/>
        </w:rPr>
        <w:t>10</w:t>
      </w:r>
      <w:r w:rsidRPr="005E0C1D">
        <w:rPr>
          <w:rFonts w:ascii="Nirmala UI" w:hAnsi="Nirmala UI" w:cs="Nirmala UI"/>
        </w:rPr>
        <w:t>बजे</w:t>
      </w:r>
      <w:r w:rsidRPr="005E0C1D">
        <w:t xml:space="preserve"> </w:t>
      </w:r>
      <w:r w:rsidRPr="005E0C1D">
        <w:rPr>
          <w:rFonts w:ascii="Nirmala UI" w:hAnsi="Nirmala UI" w:cs="Nirmala UI"/>
        </w:rPr>
        <w:t>से</w:t>
      </w:r>
      <w:r w:rsidRPr="005E0C1D">
        <w:t xml:space="preserve"> </w:t>
      </w:r>
      <w:r w:rsidRPr="005E0C1D">
        <w:rPr>
          <w:rFonts w:ascii="Nirmala UI" w:hAnsi="Nirmala UI" w:cs="Nirmala UI"/>
        </w:rPr>
        <w:t>दोपहर</w:t>
      </w:r>
      <w:r w:rsidRPr="005E0C1D">
        <w:t xml:space="preserve"> 2</w:t>
      </w:r>
      <w:r w:rsidRPr="005E0C1D">
        <w:rPr>
          <w:rFonts w:ascii="Nirmala UI" w:hAnsi="Nirmala UI" w:cs="Nirmala UI"/>
        </w:rPr>
        <w:t>बजे</w:t>
      </w:r>
      <w:r w:rsidRPr="005E0C1D">
        <w:t xml:space="preserve"> </w:t>
      </w:r>
      <w:r w:rsidRPr="005E0C1D">
        <w:rPr>
          <w:rFonts w:ascii="Nirmala UI" w:hAnsi="Nirmala UI" w:cs="Nirmala UI"/>
        </w:rPr>
        <w:t>तक</w:t>
      </w:r>
      <w:r w:rsidRPr="005E0C1D">
        <w:t xml:space="preserve"> </w:t>
      </w:r>
      <w:r w:rsidRPr="005E0C1D">
        <w:rPr>
          <w:rFonts w:ascii="Nirmala UI" w:hAnsi="Nirmala UI" w:cs="Nirmala UI"/>
        </w:rPr>
        <w:t>कॉल</w:t>
      </w:r>
      <w:r w:rsidRPr="005E0C1D">
        <w:t xml:space="preserve"> </w:t>
      </w:r>
      <w:r w:rsidRPr="005E0C1D">
        <w:rPr>
          <w:rFonts w:ascii="Nirmala UI" w:hAnsi="Nirmala UI" w:cs="Nirmala UI"/>
        </w:rPr>
        <w:t>कर</w:t>
      </w:r>
      <w:r w:rsidRPr="005E0C1D">
        <w:t xml:space="preserve"> </w:t>
      </w:r>
      <w:r w:rsidRPr="005E0C1D">
        <w:rPr>
          <w:rFonts w:ascii="Nirmala UI" w:hAnsi="Nirmala UI" w:cs="Nirmala UI"/>
        </w:rPr>
        <w:t>सकते</w:t>
      </w:r>
      <w:r w:rsidRPr="005E0C1D">
        <w:t>/</w:t>
      </w:r>
      <w:r w:rsidRPr="005E0C1D">
        <w:rPr>
          <w:rFonts w:ascii="Nirmala UI" w:hAnsi="Nirmala UI" w:cs="Nirmala UI"/>
        </w:rPr>
        <w:t>ती</w:t>
      </w:r>
      <w:r w:rsidRPr="005E0C1D">
        <w:t xml:space="preserve"> </w:t>
      </w:r>
      <w:r w:rsidRPr="005E0C1D">
        <w:rPr>
          <w:rFonts w:ascii="Nirmala UI" w:hAnsi="Nirmala UI" w:cs="Nirmala UI"/>
        </w:rPr>
        <w:t>हैं</w:t>
      </w:r>
      <w:r w:rsidR="00497E1C" w:rsidRPr="005E0C1D"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493123F5" wp14:editId="4D7427AA">
                <wp:simplePos x="0" y="0"/>
                <wp:positionH relativeFrom="page">
                  <wp:posOffset>780415</wp:posOffset>
                </wp:positionH>
                <wp:positionV relativeFrom="page">
                  <wp:align>bottom</wp:align>
                </wp:positionV>
                <wp:extent cx="6979920" cy="2325370"/>
                <wp:effectExtent l="0" t="0" r="0" b="0"/>
                <wp:wrapNone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80400" cy="2325600"/>
                        </a:xfrm>
                      </wpg:grpSpPr>
                      <wpg:grpSp>
                        <wpg:cNvPr id="23" name="Group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24" name="Rectangle: Single Corner Rounded 24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Text Box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68" y="142847"/>
                              <a:ext cx="6587280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57296B" w14:textId="77777777" w:rsidR="00497E1C" w:rsidRPr="005E0C1D" w:rsidRDefault="00000000" w:rsidP="005E0C1D">
                                <w:pPr>
                                  <w:spacing w:before="100" w:beforeAutospacing="1" w:line="240" w:lineRule="auto"/>
                                  <w:ind w:right="323"/>
                                  <w:rPr>
                                    <w:rFonts w:ascii="Noto Sans Devanagari" w:hAnsi="Noto Sans Devanagari" w:cs="Noto Sans Devanagari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5E0C1D">
                                  <w:rPr>
                                    <w:rFonts w:ascii="Noto Sans Devanagari" w:eastAsia="Arial Unicode MS" w:hAnsi="Noto Sans Devanagari" w:cs="Noto Sans Devanagari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  <w:lang w:val="hi"/>
                                  </w:rPr>
                                  <w:t xml:space="preserve">ऑस्ट्रेलिया की वृद्ध देखभाल प्रणाली में सुधार करना </w:t>
                                </w:r>
                              </w:p>
                              <w:p w14:paraId="54DCAC10" w14:textId="77777777" w:rsidR="00497E1C" w:rsidRPr="005E0C1D" w:rsidRDefault="00000000" w:rsidP="005E0C1D">
                                <w:pPr>
                                  <w:spacing w:beforeLines="100" w:before="240" w:afterLines="40" w:after="96" w:line="240" w:lineRule="auto"/>
                                  <w:ind w:right="323"/>
                                  <w:rPr>
                                    <w:rFonts w:ascii="Noto Sans Devanagari" w:hAnsi="Noto Sans Devanagari" w:cs="Noto Sans Devanagari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5E0C1D">
                                  <w:rPr>
                                    <w:rFonts w:ascii="Noto Sans Devanagari" w:eastAsia="Arial Unicode MS" w:hAnsi="Noto Sans Devanagari" w:cs="Noto Sans Devanagari"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>ऑस्ट्रेलिया सरकार ने वृद्ध देखभाल में सुधार करने के लिए बड़े परिवर्तन किए हैं।</w:t>
                                </w:r>
                              </w:p>
                              <w:p w14:paraId="30C1B283" w14:textId="77777777" w:rsidR="00497E1C" w:rsidRPr="005E0C1D" w:rsidRDefault="00665E63" w:rsidP="005E0C1D">
                                <w:pPr>
                                  <w:spacing w:beforeLines="100" w:before="240" w:afterLines="40" w:after="96" w:line="240" w:lineRule="auto"/>
                                  <w:ind w:left="567" w:right="323"/>
                                  <w:rPr>
                                    <w:rFonts w:ascii="Noto Sans Devanagari" w:hAnsi="Noto Sans Devanagari" w:cs="Noto Sans Devanagari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5E0C1D">
                                  <w:rPr>
                                    <w:rFonts w:ascii="Noto Sans Devanagari" w:eastAsia="Arial Unicode MS" w:hAnsi="Noto Sans Devanagari" w:cs="Noto Sans Devanagari"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 xml:space="preserve">वेबसाइट </w:t>
                                </w:r>
                                <w:r w:rsidRPr="0026583C">
                                  <w:rPr>
                                    <w:rFonts w:eastAsia="Arial Unicode MS"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>health.gov.au/aged-care-reforms</w:t>
                                </w:r>
                                <w:r w:rsidRPr="005E0C1D">
                                  <w:rPr>
                                    <w:rFonts w:ascii="Noto Sans Devanagari" w:eastAsia="Arial Unicode MS" w:hAnsi="Noto Sans Devanagari" w:cs="Noto Sans Devanagari"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 xml:space="preserve"> पर जाएँ।</w:t>
                                </w:r>
                              </w:p>
                              <w:p w14:paraId="11EA171F" w14:textId="77777777" w:rsidR="00497E1C" w:rsidRPr="005E0C1D" w:rsidRDefault="00862B9E" w:rsidP="005E0C1D">
                                <w:pPr>
                                  <w:spacing w:beforeLines="100" w:before="240" w:afterLines="40" w:after="96" w:line="240" w:lineRule="auto"/>
                                  <w:ind w:left="567" w:right="326"/>
                                  <w:rPr>
                                    <w:rFonts w:ascii="Noto Sans Devanagari" w:hAnsi="Noto Sans Devanagari" w:cs="Noto Sans Devanagari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26583C">
                                  <w:rPr>
                                    <w:rFonts w:eastAsia="Arial Unicode MS"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>1800 200 422</w:t>
                                </w:r>
                                <w:r w:rsidRPr="005E0C1D">
                                  <w:rPr>
                                    <w:rFonts w:ascii="Noto Sans Devanagari" w:eastAsia="Arial Unicode MS" w:hAnsi="Noto Sans Devanagari" w:cs="Noto Sans Devanagari"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 xml:space="preserve"> पर फोन करें (</w:t>
                                </w:r>
                                <w:r w:rsidRPr="0026583C">
                                  <w:rPr>
                                    <w:rFonts w:eastAsia="Arial Unicode MS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>My Aged Care</w:t>
                                </w:r>
                                <w:r w:rsidRPr="005E0C1D">
                                  <w:rPr>
                                    <w:rFonts w:ascii="Noto Sans Devanagari" w:eastAsia="Arial Unicode MS" w:hAnsi="Noto Sans Devanagari" w:cs="Noto Sans Devanagari"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 xml:space="preserve"> की नि:शुल्क फोन लाइन)</w:t>
                                </w:r>
                              </w:p>
                              <w:p w14:paraId="5C85B755" w14:textId="77777777" w:rsidR="00497E1C" w:rsidRPr="005E0C1D" w:rsidRDefault="00000000" w:rsidP="005E0C1D">
                                <w:pPr>
                                  <w:spacing w:line="240" w:lineRule="auto"/>
                                  <w:ind w:left="567"/>
                                  <w:rPr>
                                    <w:rFonts w:ascii="Noto Sans Devanagari" w:hAnsi="Noto Sans Devanagari" w:cs="Noto Sans Devanagari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5E0C1D">
                                  <w:rPr>
                                    <w:rFonts w:ascii="Noto Sans Devanagari" w:eastAsia="Arial Unicode MS" w:hAnsi="Noto Sans Devanagari" w:cs="Noto Sans Devanagari"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 xml:space="preserve">अनुवाद और दुभाषिया सेवाओं के लिए </w:t>
                                </w:r>
                                <w:r w:rsidRPr="0026583C">
                                  <w:rPr>
                                    <w:rFonts w:eastAsia="Arial Unicode MS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>131 450</w:t>
                                </w:r>
                                <w:r w:rsidRPr="005E0C1D">
                                  <w:rPr>
                                    <w:rFonts w:ascii="Noto Sans Devanagari" w:eastAsia="Arial Unicode MS" w:hAnsi="Noto Sans Devanagari" w:cs="Noto Sans Devanagari"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 xml:space="preserve"> पर कॉल करें और </w:t>
                                </w:r>
                                <w:r w:rsidRPr="0026583C">
                                  <w:rPr>
                                    <w:rFonts w:eastAsia="Arial Unicode MS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>1800 318 209</w:t>
                                </w:r>
                                <w:r w:rsidRPr="005E0C1D">
                                  <w:rPr>
                                    <w:rFonts w:ascii="Noto Sans Devanagari" w:eastAsia="Arial Unicode MS" w:hAnsi="Noto Sans Devanagari" w:cs="Noto Sans Devanagari"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 xml:space="preserve"> के लिए निवेदन करें। </w:t>
                                </w:r>
                                <w:r w:rsidRPr="005E0C1D">
                                  <w:rPr>
                                    <w:rFonts w:ascii="Noto Sans Devanagari" w:eastAsia="Arial Unicode MS" w:hAnsi="Noto Sans Devanagari" w:cs="Noto Sans Devanagari"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br/>
                                </w:r>
                                <w:r w:rsidRPr="0026583C">
                                  <w:rPr>
                                    <w:rFonts w:eastAsia="Arial Unicode MS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>National Relay Service</w:t>
                                </w:r>
                                <w:r w:rsidRPr="005E0C1D">
                                  <w:rPr>
                                    <w:rFonts w:ascii="Noto Sans Devanagari" w:eastAsia="Arial Unicode MS" w:hAnsi="Noto Sans Devanagari" w:cs="Noto Sans Devanagari"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 xml:space="preserve"> का उपयोग करने के लिए उनकी वेबसाइट </w:t>
                                </w:r>
                                <w:r w:rsidRPr="0026583C">
                                  <w:rPr>
                                    <w:rFonts w:eastAsia="Arial Unicode MS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>nrschat.nrscall.gov.au/nrs</w:t>
                                </w:r>
                                <w:r w:rsidRPr="005E0C1D">
                                  <w:rPr>
                                    <w:rFonts w:ascii="Noto Sans Devanagari" w:eastAsia="Arial Unicode MS" w:hAnsi="Noto Sans Devanagari" w:cs="Noto Sans Devanagari"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 xml:space="preserve"> पर जाकर अपना पसंदीदा एक्सेस पॉइंट चुनें या </w:t>
                                </w:r>
                                <w:r w:rsidRPr="0026583C">
                                  <w:rPr>
                                    <w:rFonts w:eastAsia="Arial Unicode MS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>NRS Helpdesk</w:t>
                                </w:r>
                                <w:r w:rsidRPr="005E0C1D">
                                  <w:rPr>
                                    <w:rFonts w:ascii="Noto Sans Devanagari" w:eastAsia="Arial Unicode MS" w:hAnsi="Noto Sans Devanagari" w:cs="Noto Sans Devanagari"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 xml:space="preserve"> को </w:t>
                                </w:r>
                                <w:r w:rsidRPr="0026583C">
                                  <w:rPr>
                                    <w:rFonts w:eastAsia="Arial Unicode MS" w:cs="Arial"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>1800 555 660</w:t>
                                </w:r>
                                <w:r w:rsidRPr="005E0C1D">
                                  <w:rPr>
                                    <w:rFonts w:ascii="Noto Sans Devanagari" w:eastAsia="Arial Unicode MS" w:hAnsi="Noto Sans Devanagari" w:cs="Noto Sans Devanagari"/>
                                    <w:color w:val="171919" w:themeColor="background1" w:themeShade="1A"/>
                                    <w:sz w:val="22"/>
                                    <w:szCs w:val="22"/>
                                    <w:lang w:val="hi"/>
                                  </w:rPr>
                                  <w:t xml:space="preserve"> पर कॉल करें।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6" name="Group 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27" name="Oval 27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30" name="Group 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31" name="Oval 31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3123F5" id="Group 33" o:spid="_x0000_s1026" alt="&quot;&quot;" style="position:absolute;left:0;text-align:left;margin-left:61.45pt;margin-top:0;width:549.6pt;height:183.1pt;z-index:251659264;mso-position-horizontal-relative:page;mso-position-vertical:bottom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" o:allowoverlap="f">
                <v:group id="Group 23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Rectangle: Single Corner Rounded 24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9" type="#_x0000_t202" alt="&quot;&quot;" style="position:absolute;left:2285;top:1428;width:65873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3257296B" w14:textId="77777777" w:rsidR="00497E1C" w:rsidRPr="005E0C1D" w:rsidRDefault="00000000" w:rsidP="005E0C1D">
                          <w:pPr>
                            <w:spacing w:before="100" w:beforeAutospacing="1" w:line="240" w:lineRule="auto"/>
                            <w:ind w:right="323"/>
                            <w:rPr>
                              <w:rFonts w:ascii="Noto Sans Devanagari" w:hAnsi="Noto Sans Devanagari" w:cs="Noto Sans Devanagari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5E0C1D">
                            <w:rPr>
                              <w:rFonts w:ascii="Noto Sans Devanagari" w:eastAsia="Arial Unicode MS" w:hAnsi="Noto Sans Devanagari" w:cs="Noto Sans Devanagari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  <w:lang w:val="hi"/>
                            </w:rPr>
                            <w:t xml:space="preserve">ऑस्ट्रेलिया की वृद्ध देखभाल प्रणाली में सुधार करना </w:t>
                          </w:r>
                        </w:p>
                        <w:p w14:paraId="54DCAC10" w14:textId="77777777" w:rsidR="00497E1C" w:rsidRPr="005E0C1D" w:rsidRDefault="00000000" w:rsidP="005E0C1D">
                          <w:pPr>
                            <w:spacing w:beforeLines="100" w:before="240" w:afterLines="40" w:after="96" w:line="240" w:lineRule="auto"/>
                            <w:ind w:right="323"/>
                            <w:rPr>
                              <w:rFonts w:ascii="Noto Sans Devanagari" w:hAnsi="Noto Sans Devanagari" w:cs="Noto Sans Devanagari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5E0C1D">
                            <w:rPr>
                              <w:rFonts w:ascii="Noto Sans Devanagari" w:eastAsia="Arial Unicode MS" w:hAnsi="Noto Sans Devanagari" w:cs="Noto Sans Devanagari"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>ऑस्ट्रेलिया सरकार ने वृद्ध देखभाल में सुधार करने के लिए बड़े परिवर्तन किए हैं।</w:t>
                          </w:r>
                        </w:p>
                        <w:p w14:paraId="30C1B283" w14:textId="77777777" w:rsidR="00497E1C" w:rsidRPr="005E0C1D" w:rsidRDefault="00665E63" w:rsidP="005E0C1D">
                          <w:pPr>
                            <w:spacing w:beforeLines="100" w:before="240" w:afterLines="40" w:after="96" w:line="240" w:lineRule="auto"/>
                            <w:ind w:left="567" w:right="323"/>
                            <w:rPr>
                              <w:rFonts w:ascii="Noto Sans Devanagari" w:hAnsi="Noto Sans Devanagari" w:cs="Noto Sans Devanagari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5E0C1D">
                            <w:rPr>
                              <w:rFonts w:ascii="Noto Sans Devanagari" w:eastAsia="Arial Unicode MS" w:hAnsi="Noto Sans Devanagari" w:cs="Noto Sans Devanagari"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 xml:space="preserve">वेबसाइट </w:t>
                          </w:r>
                          <w:r w:rsidRPr="0026583C">
                            <w:rPr>
                              <w:rFonts w:eastAsia="Arial Unicode MS"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>health.gov.au/aged-care-reforms</w:t>
                          </w:r>
                          <w:r w:rsidRPr="005E0C1D">
                            <w:rPr>
                              <w:rFonts w:ascii="Noto Sans Devanagari" w:eastAsia="Arial Unicode MS" w:hAnsi="Noto Sans Devanagari" w:cs="Noto Sans Devanagari"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 xml:space="preserve"> पर जाएँ।</w:t>
                          </w:r>
                        </w:p>
                        <w:p w14:paraId="11EA171F" w14:textId="77777777" w:rsidR="00497E1C" w:rsidRPr="005E0C1D" w:rsidRDefault="00862B9E" w:rsidP="005E0C1D">
                          <w:pPr>
                            <w:spacing w:beforeLines="100" w:before="240" w:afterLines="40" w:after="96" w:line="240" w:lineRule="auto"/>
                            <w:ind w:left="567" w:right="326"/>
                            <w:rPr>
                              <w:rFonts w:ascii="Noto Sans Devanagari" w:hAnsi="Noto Sans Devanagari" w:cs="Noto Sans Devanagari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26583C">
                            <w:rPr>
                              <w:rFonts w:eastAsia="Arial Unicode MS"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>1800 200 422</w:t>
                          </w:r>
                          <w:r w:rsidRPr="005E0C1D">
                            <w:rPr>
                              <w:rFonts w:ascii="Noto Sans Devanagari" w:eastAsia="Arial Unicode MS" w:hAnsi="Noto Sans Devanagari" w:cs="Noto Sans Devanagari"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 xml:space="preserve"> पर फोन करें (</w:t>
                          </w:r>
                          <w:r w:rsidRPr="0026583C">
                            <w:rPr>
                              <w:rFonts w:eastAsia="Arial Unicode MS" w:cs="Arial"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>My Aged Care</w:t>
                          </w:r>
                          <w:r w:rsidRPr="005E0C1D">
                            <w:rPr>
                              <w:rFonts w:ascii="Noto Sans Devanagari" w:eastAsia="Arial Unicode MS" w:hAnsi="Noto Sans Devanagari" w:cs="Noto Sans Devanagari"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 xml:space="preserve"> की नि:शुल्क फोन लाइन)</w:t>
                          </w:r>
                        </w:p>
                        <w:p w14:paraId="5C85B755" w14:textId="77777777" w:rsidR="00497E1C" w:rsidRPr="005E0C1D" w:rsidRDefault="00000000" w:rsidP="005E0C1D">
                          <w:pPr>
                            <w:spacing w:line="240" w:lineRule="auto"/>
                            <w:ind w:left="567"/>
                            <w:rPr>
                              <w:rFonts w:ascii="Noto Sans Devanagari" w:hAnsi="Noto Sans Devanagari" w:cs="Noto Sans Devanagari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5E0C1D">
                            <w:rPr>
                              <w:rFonts w:ascii="Noto Sans Devanagari" w:eastAsia="Arial Unicode MS" w:hAnsi="Noto Sans Devanagari" w:cs="Noto Sans Devanagari"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 xml:space="preserve">अनुवाद और दुभाषिया सेवाओं के लिए </w:t>
                          </w:r>
                          <w:r w:rsidRPr="0026583C">
                            <w:rPr>
                              <w:rFonts w:eastAsia="Arial Unicode MS" w:cs="Arial"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>131 450</w:t>
                          </w:r>
                          <w:r w:rsidRPr="005E0C1D">
                            <w:rPr>
                              <w:rFonts w:ascii="Noto Sans Devanagari" w:eastAsia="Arial Unicode MS" w:hAnsi="Noto Sans Devanagari" w:cs="Noto Sans Devanagari"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 xml:space="preserve"> पर कॉल करें और </w:t>
                          </w:r>
                          <w:r w:rsidRPr="0026583C">
                            <w:rPr>
                              <w:rFonts w:eastAsia="Arial Unicode MS" w:cs="Arial"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>1800 318 209</w:t>
                          </w:r>
                          <w:r w:rsidRPr="005E0C1D">
                            <w:rPr>
                              <w:rFonts w:ascii="Noto Sans Devanagari" w:eastAsia="Arial Unicode MS" w:hAnsi="Noto Sans Devanagari" w:cs="Noto Sans Devanagari"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 xml:space="preserve"> के लिए निवेदन करें। </w:t>
                          </w:r>
                          <w:r w:rsidRPr="005E0C1D">
                            <w:rPr>
                              <w:rFonts w:ascii="Noto Sans Devanagari" w:eastAsia="Arial Unicode MS" w:hAnsi="Noto Sans Devanagari" w:cs="Noto Sans Devanagari"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br/>
                          </w:r>
                          <w:r w:rsidRPr="0026583C">
                            <w:rPr>
                              <w:rFonts w:eastAsia="Arial Unicode MS" w:cs="Arial"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>National Relay Service</w:t>
                          </w:r>
                          <w:r w:rsidRPr="005E0C1D">
                            <w:rPr>
                              <w:rFonts w:ascii="Noto Sans Devanagari" w:eastAsia="Arial Unicode MS" w:hAnsi="Noto Sans Devanagari" w:cs="Noto Sans Devanagari"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 xml:space="preserve"> का उपयोग करने के लिए उनकी वेबसाइट </w:t>
                          </w:r>
                          <w:r w:rsidRPr="0026583C">
                            <w:rPr>
                              <w:rFonts w:eastAsia="Arial Unicode MS" w:cs="Arial"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>nrschat.nrscall.gov.au/nrs</w:t>
                          </w:r>
                          <w:r w:rsidRPr="005E0C1D">
                            <w:rPr>
                              <w:rFonts w:ascii="Noto Sans Devanagari" w:eastAsia="Arial Unicode MS" w:hAnsi="Noto Sans Devanagari" w:cs="Noto Sans Devanagari"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 xml:space="preserve"> पर जाकर अपना पसंदीदा एक्सेस पॉइंट चुनें या </w:t>
                          </w:r>
                          <w:r w:rsidRPr="0026583C">
                            <w:rPr>
                              <w:rFonts w:eastAsia="Arial Unicode MS" w:cs="Arial"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>NRS Helpdesk</w:t>
                          </w:r>
                          <w:r w:rsidRPr="005E0C1D">
                            <w:rPr>
                              <w:rFonts w:ascii="Noto Sans Devanagari" w:eastAsia="Arial Unicode MS" w:hAnsi="Noto Sans Devanagari" w:cs="Noto Sans Devanagari"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 xml:space="preserve"> को </w:t>
                          </w:r>
                          <w:r w:rsidRPr="0026583C">
                            <w:rPr>
                              <w:rFonts w:eastAsia="Arial Unicode MS" w:cs="Arial"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>1800 555 660</w:t>
                          </w:r>
                          <w:r w:rsidRPr="005E0C1D">
                            <w:rPr>
                              <w:rFonts w:ascii="Noto Sans Devanagari" w:eastAsia="Arial Unicode MS" w:hAnsi="Noto Sans Devanagari" w:cs="Noto Sans Devanagari"/>
                              <w:color w:val="171919" w:themeColor="background1" w:themeShade="1A"/>
                              <w:sz w:val="22"/>
                              <w:szCs w:val="22"/>
                              <w:lang w:val="hi"/>
                            </w:rPr>
                            <w:t xml:space="preserve"> पर कॉल करें। </w:t>
                          </w:r>
                        </w:p>
                      </w:txbxContent>
                    </v:textbox>
                  </v:shape>
                </v:group>
                <v:group id="Group 26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oval id="Oval 27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">
                    <v:imagedata r:id="rId20" o:title=""/>
                  </v:shape>
                </v:group>
                <v:group id="Group 30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oval id="Oval 31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" filled="f" stroked="f"/>
                  <v:shape id="Picture 32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">
                    <v:imagedata r:id="rId21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D372BE" w:rsidRPr="005E0C1D" w:rsidSect="00313351">
      <w:headerReference w:type="even" r:id="rId22"/>
      <w:footerReference w:type="even" r:id="rId23"/>
      <w:headerReference w:type="first" r:id="rId24"/>
      <w:footerReference w:type="first" r:id="rId25"/>
      <w:pgSz w:w="11906" w:h="16838"/>
      <w:pgMar w:top="851" w:right="851" w:bottom="851" w:left="851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4B5B6" w14:textId="77777777" w:rsidR="004C1777" w:rsidRDefault="004C1777" w:rsidP="0076491B">
      <w:pPr>
        <w:spacing w:before="0" w:after="0" w:line="240" w:lineRule="auto"/>
      </w:pPr>
      <w:r>
        <w:separator/>
      </w:r>
    </w:p>
  </w:endnote>
  <w:endnote w:type="continuationSeparator" w:id="0">
    <w:p w14:paraId="4C4EB3AF" w14:textId="77777777" w:rsidR="004C1777" w:rsidRDefault="004C1777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57C152C8" w14:textId="77777777" w:rsidR="004C1777" w:rsidRDefault="004C1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2E719" w14:textId="77777777" w:rsidR="00AD79FB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17616EC" wp14:editId="5A5A538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1573362371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C4B27C" w14:textId="77777777" w:rsidR="00AD79FB" w:rsidRPr="00AD79FB" w:rsidRDefault="00000000" w:rsidP="00AD79F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9FB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lang w:val="h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7616E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8pt;height:38.2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" filled="f" stroked="f">
              <v:textbox style="mso-fit-shape-to-text:t" inset="0,0,0,15pt">
                <w:txbxContent>
                  <w:p w14:paraId="6FC4B27C" w14:textId="77777777" w:rsidR="00AD79FB" w:rsidRPr="00AD79FB" w:rsidRDefault="00000000" w:rsidP="00AD79F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9FB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lang w:val="h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E24BF" w14:textId="51536308" w:rsidR="00AD79FB" w:rsidRDefault="005F483F">
    <w:pPr>
      <w:pStyle w:val="Footer"/>
    </w:pPr>
    <w:r w:rsidRPr="00A63F40">
      <w:t xml:space="preserve">Hindi – </w:t>
    </w:r>
    <w:proofErr w:type="spellStart"/>
    <w:r w:rsidRPr="00A63F40">
      <w:rPr>
        <w:rFonts w:ascii="Noto Sans Devanagari" w:hAnsi="Noto Sans Devanagari" w:cs="Noto Sans Devanagari"/>
      </w:rPr>
      <w:t>हिन्दी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14BCB" w14:textId="77777777" w:rsidR="004C1777" w:rsidRDefault="004C1777" w:rsidP="0076491B">
      <w:pPr>
        <w:spacing w:before="0" w:after="0" w:line="240" w:lineRule="auto"/>
      </w:pPr>
      <w:r>
        <w:separator/>
      </w:r>
    </w:p>
  </w:footnote>
  <w:footnote w:type="continuationSeparator" w:id="0">
    <w:p w14:paraId="593C9B6F" w14:textId="77777777" w:rsidR="004C1777" w:rsidRDefault="004C1777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4BFEBBDB" w14:textId="77777777" w:rsidR="004C1777" w:rsidRDefault="004C17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9D7FE" w14:textId="77777777" w:rsidR="00AD79FB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3A8FF01" wp14:editId="754BA14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21270082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4B7006" w14:textId="77777777" w:rsidR="00AD79FB" w:rsidRPr="00AD79FB" w:rsidRDefault="00000000" w:rsidP="00AD79F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9FB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lang w:val="h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A8FF0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8pt;height:38.2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" filled="f" stroked="f">
              <v:textbox style="mso-fit-shape-to-text:t" inset="0,15pt,0,0">
                <w:txbxContent>
                  <w:p w14:paraId="384B7006" w14:textId="77777777" w:rsidR="00AD79FB" w:rsidRPr="00AD79FB" w:rsidRDefault="00000000" w:rsidP="00AD79F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9FB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lang w:val="h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605CB" w14:textId="77777777" w:rsidR="0076491B" w:rsidRDefault="00000000" w:rsidP="00970801">
    <w:pPr>
      <w:pStyle w:val="Header"/>
      <w:tabs>
        <w:tab w:val="clear" w:pos="4513"/>
        <w:tab w:val="clear" w:pos="9026"/>
        <w:tab w:val="left" w:pos="6525"/>
      </w:tabs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643E66B" wp14:editId="05EB786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146825882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CFAB4B" w14:textId="77777777" w:rsidR="00AD79FB" w:rsidRPr="00AD79FB" w:rsidRDefault="00000000" w:rsidP="00AD79FB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AD79FB">
                            <w:rPr>
                              <w:rFonts w:ascii="Arial Unicode MS" w:eastAsia="Arial Unicode MS" w:hAnsi="Arial Unicode MS" w:cs="Arial Unicode MS"/>
                              <w:noProof/>
                              <w:color w:val="FF0000"/>
                              <w:lang w:val="hi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43E6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alt="OFFICIAL" style="position:absolute;margin-left:0;margin-top:0;width:48pt;height:38.2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" filled="f" stroked="f">
              <v:textbox style="mso-fit-shape-to-text:t" inset="0,15pt,0,0">
                <w:txbxContent>
                  <w:p w14:paraId="69CFAB4B" w14:textId="77777777" w:rsidR="00AD79FB" w:rsidRPr="00AD79FB" w:rsidRDefault="00000000" w:rsidP="00AD79FB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AD79FB">
                      <w:rPr>
                        <w:rFonts w:ascii="Arial Unicode MS" w:eastAsia="Arial Unicode MS" w:hAnsi="Arial Unicode MS" w:cs="Arial Unicode MS"/>
                        <w:noProof/>
                        <w:color w:val="FF0000"/>
                        <w:lang w:val="hi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E5721">
      <w:rPr>
        <w:noProof/>
      </w:rPr>
      <w:drawing>
        <wp:anchor distT="0" distB="0" distL="114300" distR="114300" simplePos="0" relativeHeight="251655168" behindDoc="0" locked="0" layoutInCell="1" allowOverlap="1" wp14:anchorId="3577DA78" wp14:editId="52050483">
          <wp:simplePos x="0" y="0"/>
          <wp:positionH relativeFrom="page">
            <wp:posOffset>-29845</wp:posOffset>
          </wp:positionH>
          <wp:positionV relativeFrom="page">
            <wp:posOffset>-3175</wp:posOffset>
          </wp:positionV>
          <wp:extent cx="7558405" cy="1981200"/>
          <wp:effectExtent l="0" t="0" r="0" b="0"/>
          <wp:wrapNone/>
          <wp:docPr id="1832900347" name="Picture 18329003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5721">
      <w:rPr>
        <w:noProof/>
      </w:rPr>
      <w:drawing>
        <wp:anchor distT="0" distB="0" distL="114300" distR="114300" simplePos="0" relativeHeight="251657216" behindDoc="1" locked="0" layoutInCell="1" allowOverlap="1" wp14:anchorId="258AE40B" wp14:editId="5C5B344A">
          <wp:simplePos x="0" y="0"/>
          <wp:positionH relativeFrom="page">
            <wp:posOffset>-31115</wp:posOffset>
          </wp:positionH>
          <wp:positionV relativeFrom="paragraph">
            <wp:posOffset>-610235</wp:posOffset>
          </wp:positionV>
          <wp:extent cx="7657465" cy="2985770"/>
          <wp:effectExtent l="0" t="0" r="635" b="5080"/>
          <wp:wrapNone/>
          <wp:docPr id="689477808" name="Picture 68947780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7465" cy="298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80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33D037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5956A3E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9536C0AA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CFD83030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BC841A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E4A8DE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CB56485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32EC03B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EB8046A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B150FE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63029AA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82BC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FF669C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80883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2FCBB1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904A74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A1E64C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0C611C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626555"/>
    <w:multiLevelType w:val="hybridMultilevel"/>
    <w:tmpl w:val="15AE1F5E"/>
    <w:lvl w:ilvl="0" w:tplc="3782FD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B24A34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28B6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423A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D6DE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E0D7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B4C4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661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44D9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712F4"/>
    <w:multiLevelType w:val="hybridMultilevel"/>
    <w:tmpl w:val="56E4F63C"/>
    <w:lvl w:ilvl="0" w:tplc="04A0B07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B47477A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28C10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61CCB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CAE14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AB417D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B547A1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59287B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496441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D466BE"/>
    <w:multiLevelType w:val="hybridMultilevel"/>
    <w:tmpl w:val="555AC2EA"/>
    <w:lvl w:ilvl="0" w:tplc="C2AA69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A9BC0EC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48C3D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3E8246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EFC0E8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370F23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78957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5E4E1C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5D4C5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92FC34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21422C7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85226F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FB212B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14752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5C4A0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C6C471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7D0894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2CCB64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6328CC"/>
    <w:multiLevelType w:val="hybridMultilevel"/>
    <w:tmpl w:val="B42EF856"/>
    <w:lvl w:ilvl="0" w:tplc="EE7A53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658AEA3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BC46DE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A882C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3FC8F4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1F0A11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84E587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FA47D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314BA9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6F5CDB"/>
    <w:multiLevelType w:val="hybridMultilevel"/>
    <w:tmpl w:val="7F926684"/>
    <w:lvl w:ilvl="0" w:tplc="25741C7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23C8F8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204C0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DE1A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A20653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9D8E2B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6BECE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47A302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6BE9A6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ED3C1E"/>
    <w:multiLevelType w:val="hybridMultilevel"/>
    <w:tmpl w:val="0B2ABC50"/>
    <w:lvl w:ilvl="0" w:tplc="51D23AA0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891A3F9C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A9523BC0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87BA4E7E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C8448AD8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EADCA79C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9EACBFA2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6316AD8A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24ECF848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363C67A5"/>
    <w:multiLevelType w:val="hybridMultilevel"/>
    <w:tmpl w:val="EC040264"/>
    <w:lvl w:ilvl="0" w:tplc="86A25D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1EEC96F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384ABFCC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9AF41758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9DA44D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C9509DC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92E4A6F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802E038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148A547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387B7D4F"/>
    <w:multiLevelType w:val="hybridMultilevel"/>
    <w:tmpl w:val="6CDCD252"/>
    <w:lvl w:ilvl="0" w:tplc="C2D895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2AE016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3A44C65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16EA5C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412964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DA974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BEE4DE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0FABFE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3386EF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CC6692"/>
    <w:multiLevelType w:val="hybridMultilevel"/>
    <w:tmpl w:val="61044B46"/>
    <w:lvl w:ilvl="0" w:tplc="FC3633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375E65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218E3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4D0C6D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50E35B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12C3C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AFAFB8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F76AAE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E58536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7B5329"/>
    <w:multiLevelType w:val="hybridMultilevel"/>
    <w:tmpl w:val="1B5CE472"/>
    <w:lvl w:ilvl="0" w:tplc="3E629E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21829D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778CCE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2C097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34EA3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1D6384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8AFD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1E8BB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30498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F52E8C"/>
    <w:multiLevelType w:val="hybridMultilevel"/>
    <w:tmpl w:val="56D6A3B6"/>
    <w:lvl w:ilvl="0" w:tplc="59CA06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53FEBEB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D2058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25A565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C8FA4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3F66A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28076E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9C625B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E8964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A022B2"/>
    <w:multiLevelType w:val="hybridMultilevel"/>
    <w:tmpl w:val="35E26942"/>
    <w:lvl w:ilvl="0" w:tplc="1BF299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E84413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6BA145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2D826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6F6F8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F02E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440D4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3D66FF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BA4923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B102E8"/>
    <w:multiLevelType w:val="hybridMultilevel"/>
    <w:tmpl w:val="130AB2B4"/>
    <w:lvl w:ilvl="0" w:tplc="3B6E56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89085C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E41D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8A54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0CC8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FE01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4EFD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2ED6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D65B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B537F6"/>
    <w:multiLevelType w:val="hybridMultilevel"/>
    <w:tmpl w:val="593E0E5A"/>
    <w:lvl w:ilvl="0" w:tplc="3E0CD2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5A34EB7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5BCD25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1FCE7B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A70207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B02CD3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7949A4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6464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91C90C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FD7847"/>
    <w:multiLevelType w:val="hybridMultilevel"/>
    <w:tmpl w:val="61707CCA"/>
    <w:lvl w:ilvl="0" w:tplc="EE9443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7BC6C1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6776813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2E0C89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7851D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9427B1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5A825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EAC13E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ECEBE1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76E47F"/>
    <w:multiLevelType w:val="hybridMultilevel"/>
    <w:tmpl w:val="DDD614C2"/>
    <w:lvl w:ilvl="0" w:tplc="B4F219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4AB0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46D5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B40B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E0DD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CA52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B6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0E4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36D8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D941C3"/>
    <w:multiLevelType w:val="hybridMultilevel"/>
    <w:tmpl w:val="493E3BD4"/>
    <w:lvl w:ilvl="0" w:tplc="5A2475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2804A1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7ACEC4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6222A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06E9AE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D02195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1B488D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8783C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C8F2D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F509F4"/>
    <w:multiLevelType w:val="hybridMultilevel"/>
    <w:tmpl w:val="EB9A0926"/>
    <w:lvl w:ilvl="0" w:tplc="DB4801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5A06BC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885DD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CEEE50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68AA5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9B454E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82A4B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F22BA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7C2E32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C35577"/>
    <w:multiLevelType w:val="hybridMultilevel"/>
    <w:tmpl w:val="3AFC317C"/>
    <w:lvl w:ilvl="0" w:tplc="8C3EA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BD94885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AF6C87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1B093C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FE63D7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7B4924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46232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10B0F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350E37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0D940D5"/>
    <w:multiLevelType w:val="hybridMultilevel"/>
    <w:tmpl w:val="4EA8D3EA"/>
    <w:lvl w:ilvl="0" w:tplc="D49025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CC3C96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ECBB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5226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B2D0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6C77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384B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7882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80FC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570BA3"/>
    <w:multiLevelType w:val="hybridMultilevel"/>
    <w:tmpl w:val="48C8B4FA"/>
    <w:lvl w:ilvl="0" w:tplc="3AAA08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FA808D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2A0CC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05AAE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9EFC0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A74199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7CEE1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6F6ED3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0A269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F21357"/>
    <w:multiLevelType w:val="hybridMultilevel"/>
    <w:tmpl w:val="62E215F0"/>
    <w:lvl w:ilvl="0" w:tplc="D32015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EF8A1C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514700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F16BD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0F81E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F00C6A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52A3FC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D54915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9E54C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8E3678"/>
    <w:multiLevelType w:val="hybridMultilevel"/>
    <w:tmpl w:val="A85C529E"/>
    <w:lvl w:ilvl="0" w:tplc="92C2AA00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391441B6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4306A6A8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1D022BBC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42BEC05E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61CC3D02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E236B10C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A0C4FF78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224416AC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6" w15:restartNumberingAfterBreak="0">
    <w:nsid w:val="78996252"/>
    <w:multiLevelType w:val="hybridMultilevel"/>
    <w:tmpl w:val="731093A6"/>
    <w:lvl w:ilvl="0" w:tplc="0CC0A4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2E89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260A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E8FA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DA4B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284A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627C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240D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4C45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E964CA"/>
    <w:multiLevelType w:val="hybridMultilevel"/>
    <w:tmpl w:val="B5E24EBC"/>
    <w:lvl w:ilvl="0" w:tplc="005AFD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5B0092D6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97B461C8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C5D2B59E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E2321A0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A25660C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3D48720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B34A910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64F0BCD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7A7361ED"/>
    <w:multiLevelType w:val="hybridMultilevel"/>
    <w:tmpl w:val="03B2410E"/>
    <w:lvl w:ilvl="0" w:tplc="426210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50B0DDD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3DAA28C4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9469042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D29C6B9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12D4CB7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14DC956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D7962F5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AA5E477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566260349">
    <w:abstractNumId w:val="26"/>
  </w:num>
  <w:num w:numId="2" w16cid:durableId="567153583">
    <w:abstractNumId w:val="7"/>
  </w:num>
  <w:num w:numId="3" w16cid:durableId="1656841259">
    <w:abstractNumId w:val="23"/>
  </w:num>
  <w:num w:numId="4" w16cid:durableId="1108426739">
    <w:abstractNumId w:val="24"/>
  </w:num>
  <w:num w:numId="5" w16cid:durableId="1438329190">
    <w:abstractNumId w:val="19"/>
  </w:num>
  <w:num w:numId="6" w16cid:durableId="249044495">
    <w:abstractNumId w:val="13"/>
  </w:num>
  <w:num w:numId="7" w16cid:durableId="443155702">
    <w:abstractNumId w:val="5"/>
  </w:num>
  <w:num w:numId="8" w16cid:durableId="1832984519">
    <w:abstractNumId w:val="4"/>
  </w:num>
  <w:num w:numId="9" w16cid:durableId="526716934">
    <w:abstractNumId w:val="1"/>
  </w:num>
  <w:num w:numId="10" w16cid:durableId="36441221">
    <w:abstractNumId w:val="14"/>
  </w:num>
  <w:num w:numId="11" w16cid:durableId="1625423913">
    <w:abstractNumId w:val="10"/>
  </w:num>
  <w:num w:numId="12" w16cid:durableId="682703525">
    <w:abstractNumId w:val="28"/>
  </w:num>
  <w:num w:numId="13" w16cid:durableId="820196136">
    <w:abstractNumId w:val="27"/>
  </w:num>
  <w:num w:numId="14" w16cid:durableId="1958221546">
    <w:abstractNumId w:val="17"/>
  </w:num>
  <w:num w:numId="15" w16cid:durableId="1536036866">
    <w:abstractNumId w:val="0"/>
  </w:num>
  <w:num w:numId="16" w16cid:durableId="1444811383">
    <w:abstractNumId w:val="6"/>
  </w:num>
  <w:num w:numId="17" w16cid:durableId="603728762">
    <w:abstractNumId w:val="9"/>
  </w:num>
  <w:num w:numId="18" w16cid:durableId="717976888">
    <w:abstractNumId w:val="12"/>
  </w:num>
  <w:num w:numId="19" w16cid:durableId="1029375946">
    <w:abstractNumId w:val="21"/>
  </w:num>
  <w:num w:numId="20" w16cid:durableId="1890994627">
    <w:abstractNumId w:val="2"/>
  </w:num>
  <w:num w:numId="21" w16cid:durableId="1045180913">
    <w:abstractNumId w:val="11"/>
  </w:num>
  <w:num w:numId="22" w16cid:durableId="1907257445">
    <w:abstractNumId w:val="22"/>
  </w:num>
  <w:num w:numId="23" w16cid:durableId="833495474">
    <w:abstractNumId w:val="20"/>
  </w:num>
  <w:num w:numId="24" w16cid:durableId="145517727">
    <w:abstractNumId w:val="16"/>
  </w:num>
  <w:num w:numId="25" w16cid:durableId="1083644195">
    <w:abstractNumId w:val="8"/>
  </w:num>
  <w:num w:numId="26" w16cid:durableId="967781833">
    <w:abstractNumId w:val="25"/>
  </w:num>
  <w:num w:numId="27" w16cid:durableId="1882745662">
    <w:abstractNumId w:val="18"/>
  </w:num>
  <w:num w:numId="28" w16cid:durableId="184557535">
    <w:abstractNumId w:val="15"/>
  </w:num>
  <w:num w:numId="29" w16cid:durableId="7669246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303"/>
    <w:rsid w:val="0000524D"/>
    <w:rsid w:val="00013334"/>
    <w:rsid w:val="0002384A"/>
    <w:rsid w:val="00061E5E"/>
    <w:rsid w:val="00080EA9"/>
    <w:rsid w:val="000A14C0"/>
    <w:rsid w:val="000D1077"/>
    <w:rsid w:val="000F2E4D"/>
    <w:rsid w:val="000F6303"/>
    <w:rsid w:val="001118B0"/>
    <w:rsid w:val="001320AD"/>
    <w:rsid w:val="001350FA"/>
    <w:rsid w:val="00135BD6"/>
    <w:rsid w:val="00146220"/>
    <w:rsid w:val="00187814"/>
    <w:rsid w:val="001A0379"/>
    <w:rsid w:val="001A4831"/>
    <w:rsid w:val="001B426C"/>
    <w:rsid w:val="001B427B"/>
    <w:rsid w:val="001D2009"/>
    <w:rsid w:val="0022299C"/>
    <w:rsid w:val="00234B5A"/>
    <w:rsid w:val="0026583C"/>
    <w:rsid w:val="002852B8"/>
    <w:rsid w:val="002A1F34"/>
    <w:rsid w:val="002A4D5D"/>
    <w:rsid w:val="002F1EC7"/>
    <w:rsid w:val="00313351"/>
    <w:rsid w:val="003228A4"/>
    <w:rsid w:val="003464D4"/>
    <w:rsid w:val="00360B34"/>
    <w:rsid w:val="00393E7A"/>
    <w:rsid w:val="003C6771"/>
    <w:rsid w:val="003E59C0"/>
    <w:rsid w:val="00426D5C"/>
    <w:rsid w:val="0044356D"/>
    <w:rsid w:val="004522E7"/>
    <w:rsid w:val="004557A0"/>
    <w:rsid w:val="0048533D"/>
    <w:rsid w:val="00497E1C"/>
    <w:rsid w:val="004C11EB"/>
    <w:rsid w:val="004C1777"/>
    <w:rsid w:val="004D7A33"/>
    <w:rsid w:val="004E15D8"/>
    <w:rsid w:val="004E74EF"/>
    <w:rsid w:val="004F0163"/>
    <w:rsid w:val="004F6570"/>
    <w:rsid w:val="005035B6"/>
    <w:rsid w:val="005239B7"/>
    <w:rsid w:val="005742B1"/>
    <w:rsid w:val="00577C30"/>
    <w:rsid w:val="005C77A9"/>
    <w:rsid w:val="005E0C1D"/>
    <w:rsid w:val="005F483F"/>
    <w:rsid w:val="00633DB4"/>
    <w:rsid w:val="00651ACF"/>
    <w:rsid w:val="0065762D"/>
    <w:rsid w:val="00665E63"/>
    <w:rsid w:val="00674393"/>
    <w:rsid w:val="006926BA"/>
    <w:rsid w:val="006B18E8"/>
    <w:rsid w:val="006D677A"/>
    <w:rsid w:val="006E6EAF"/>
    <w:rsid w:val="006E7BF1"/>
    <w:rsid w:val="006F4500"/>
    <w:rsid w:val="00726939"/>
    <w:rsid w:val="007316E3"/>
    <w:rsid w:val="00753420"/>
    <w:rsid w:val="00757DC7"/>
    <w:rsid w:val="0076491B"/>
    <w:rsid w:val="007750EC"/>
    <w:rsid w:val="007C14FC"/>
    <w:rsid w:val="00862B9E"/>
    <w:rsid w:val="008D58A2"/>
    <w:rsid w:val="008E5721"/>
    <w:rsid w:val="008F0516"/>
    <w:rsid w:val="008F42FF"/>
    <w:rsid w:val="00901E78"/>
    <w:rsid w:val="009104AA"/>
    <w:rsid w:val="00931E28"/>
    <w:rsid w:val="009346B6"/>
    <w:rsid w:val="00941E85"/>
    <w:rsid w:val="009538E3"/>
    <w:rsid w:val="00970801"/>
    <w:rsid w:val="00981EB7"/>
    <w:rsid w:val="00992524"/>
    <w:rsid w:val="009B2828"/>
    <w:rsid w:val="009B4646"/>
    <w:rsid w:val="009E703C"/>
    <w:rsid w:val="009F47D6"/>
    <w:rsid w:val="009F67AE"/>
    <w:rsid w:val="00A348F3"/>
    <w:rsid w:val="00A617A7"/>
    <w:rsid w:val="00A63F40"/>
    <w:rsid w:val="00A824CA"/>
    <w:rsid w:val="00AA6566"/>
    <w:rsid w:val="00AB6FFE"/>
    <w:rsid w:val="00AC3E5E"/>
    <w:rsid w:val="00AD79FB"/>
    <w:rsid w:val="00B14EBA"/>
    <w:rsid w:val="00B234AE"/>
    <w:rsid w:val="00B31F67"/>
    <w:rsid w:val="00B369C0"/>
    <w:rsid w:val="00B747AB"/>
    <w:rsid w:val="00B83E0E"/>
    <w:rsid w:val="00B859A8"/>
    <w:rsid w:val="00BD7B2E"/>
    <w:rsid w:val="00C05022"/>
    <w:rsid w:val="00C26162"/>
    <w:rsid w:val="00C46331"/>
    <w:rsid w:val="00C57424"/>
    <w:rsid w:val="00C63C22"/>
    <w:rsid w:val="00C76B54"/>
    <w:rsid w:val="00C9187A"/>
    <w:rsid w:val="00CA0CFC"/>
    <w:rsid w:val="00CD06B8"/>
    <w:rsid w:val="00CD281E"/>
    <w:rsid w:val="00CE68DC"/>
    <w:rsid w:val="00D372BE"/>
    <w:rsid w:val="00D41508"/>
    <w:rsid w:val="00D60E93"/>
    <w:rsid w:val="00D618A2"/>
    <w:rsid w:val="00D77949"/>
    <w:rsid w:val="00D82212"/>
    <w:rsid w:val="00D8359D"/>
    <w:rsid w:val="00D96247"/>
    <w:rsid w:val="00D965DE"/>
    <w:rsid w:val="00DB264B"/>
    <w:rsid w:val="00E244CA"/>
    <w:rsid w:val="00E47134"/>
    <w:rsid w:val="00E653B5"/>
    <w:rsid w:val="00E7171E"/>
    <w:rsid w:val="00E95585"/>
    <w:rsid w:val="00EA4078"/>
    <w:rsid w:val="00EB5665"/>
    <w:rsid w:val="00ED1DF3"/>
    <w:rsid w:val="00EF6027"/>
    <w:rsid w:val="00F11506"/>
    <w:rsid w:val="00F248E2"/>
    <w:rsid w:val="00F423DF"/>
    <w:rsid w:val="00F45B7B"/>
    <w:rsid w:val="00F62F69"/>
    <w:rsid w:val="00F8119F"/>
    <w:rsid w:val="00F9767E"/>
    <w:rsid w:val="00FA5993"/>
    <w:rsid w:val="00FC56B4"/>
    <w:rsid w:val="02B981D4"/>
    <w:rsid w:val="088449CD"/>
    <w:rsid w:val="0AE4953C"/>
    <w:rsid w:val="0B33FC58"/>
    <w:rsid w:val="0EB774BD"/>
    <w:rsid w:val="11C0A38D"/>
    <w:rsid w:val="123FBFAE"/>
    <w:rsid w:val="133177FA"/>
    <w:rsid w:val="143F661E"/>
    <w:rsid w:val="14697EB0"/>
    <w:rsid w:val="15221E75"/>
    <w:rsid w:val="1832195A"/>
    <w:rsid w:val="185A8FA6"/>
    <w:rsid w:val="194D1F56"/>
    <w:rsid w:val="1B8710CD"/>
    <w:rsid w:val="1C60BB97"/>
    <w:rsid w:val="1D4D844F"/>
    <w:rsid w:val="21119F8A"/>
    <w:rsid w:val="21866D78"/>
    <w:rsid w:val="21BED380"/>
    <w:rsid w:val="21F4F769"/>
    <w:rsid w:val="227C3811"/>
    <w:rsid w:val="24C3F239"/>
    <w:rsid w:val="2570C07F"/>
    <w:rsid w:val="28617D5E"/>
    <w:rsid w:val="28E84E47"/>
    <w:rsid w:val="2962C761"/>
    <w:rsid w:val="32556382"/>
    <w:rsid w:val="33F0EA93"/>
    <w:rsid w:val="34D98DE0"/>
    <w:rsid w:val="3543EA4F"/>
    <w:rsid w:val="387B06C0"/>
    <w:rsid w:val="39913996"/>
    <w:rsid w:val="3E70AE93"/>
    <w:rsid w:val="418C5285"/>
    <w:rsid w:val="435713E0"/>
    <w:rsid w:val="43B8FFF8"/>
    <w:rsid w:val="4422847B"/>
    <w:rsid w:val="490128E3"/>
    <w:rsid w:val="4C3C8C83"/>
    <w:rsid w:val="4CE692A8"/>
    <w:rsid w:val="5230A740"/>
    <w:rsid w:val="533C558D"/>
    <w:rsid w:val="5653A1A3"/>
    <w:rsid w:val="56DF4E5D"/>
    <w:rsid w:val="57663385"/>
    <w:rsid w:val="57D1AC7F"/>
    <w:rsid w:val="58F8CBFA"/>
    <w:rsid w:val="5AA7F534"/>
    <w:rsid w:val="5B81CB9D"/>
    <w:rsid w:val="5B891EBA"/>
    <w:rsid w:val="5BC021A9"/>
    <w:rsid w:val="5BC51103"/>
    <w:rsid w:val="5BDA8761"/>
    <w:rsid w:val="5C3B05E8"/>
    <w:rsid w:val="607ECBA7"/>
    <w:rsid w:val="61095D48"/>
    <w:rsid w:val="6380D4F0"/>
    <w:rsid w:val="65D5F9FA"/>
    <w:rsid w:val="68A8508E"/>
    <w:rsid w:val="697079E8"/>
    <w:rsid w:val="6A277137"/>
    <w:rsid w:val="6A68D905"/>
    <w:rsid w:val="6A6B6F40"/>
    <w:rsid w:val="6AC4FB99"/>
    <w:rsid w:val="6B3B6173"/>
    <w:rsid w:val="6B97FB2E"/>
    <w:rsid w:val="6BC6B59B"/>
    <w:rsid w:val="6DB7D91A"/>
    <w:rsid w:val="6DFC4B88"/>
    <w:rsid w:val="6F52A50E"/>
    <w:rsid w:val="6FE0FC6B"/>
    <w:rsid w:val="715A92E0"/>
    <w:rsid w:val="717704EF"/>
    <w:rsid w:val="773B095C"/>
    <w:rsid w:val="779A06C0"/>
    <w:rsid w:val="7EC81A36"/>
    <w:rsid w:val="7FCFFDB9"/>
    <w:rsid w:val="7FE18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532A2"/>
  <w15:chartTrackingRefBased/>
  <w15:docId w15:val="{F1BA7528-1730-40F8-8978-EBDF03890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E0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7E1C"/>
    <w:pPr>
      <w:keepNext/>
      <w:keepLines/>
      <w:spacing w:before="296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7E1C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3334"/>
    <w:pPr>
      <w:keepNext/>
      <w:keepLines/>
      <w:spacing w:before="40" w:after="0"/>
      <w:outlineLvl w:val="2"/>
    </w:pPr>
    <w:rPr>
      <w:rFonts w:eastAsiaTheme="majorEastAsia" w:cstheme="majorBidi"/>
      <w:b/>
      <w:color w:val="1E1544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7E1C"/>
    <w:pPr>
      <w:keepNext/>
      <w:keepLines/>
      <w:spacing w:before="40" w:after="0"/>
      <w:outlineLvl w:val="3"/>
    </w:pPr>
    <w:rPr>
      <w:rFonts w:eastAsiaTheme="majorEastAsia" w:cstheme="majorBidi"/>
      <w:b/>
      <w:color w:val="1E1544" w:themeColor="text1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7E1C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97E1C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Text"/>
    <w:uiPriority w:val="34"/>
    <w:qFormat/>
    <w:rsid w:val="008D58A2"/>
    <w:pPr>
      <w:numPr>
        <w:numId w:val="29"/>
      </w:numPr>
      <w:spacing w:line="240" w:lineRule="auto"/>
    </w:pPr>
    <w:rPr>
      <w:rFonts w:ascii="Noto Sans Devanagari" w:eastAsia="Arial Unicode MS" w:hAnsi="Noto Sans Devanagari" w:cs="Noto Sans Devanagari"/>
      <w:color w:val="auto"/>
      <w:lang w:val="hi"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013334"/>
    <w:rPr>
      <w:rFonts w:ascii="Arial" w:eastAsiaTheme="majorEastAsia" w:hAnsi="Arial" w:cstheme="majorBidi"/>
      <w:b/>
      <w:color w:val="1E1544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497E1C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497E1C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497E1C"/>
    <w:pPr>
      <w:spacing w:after="240"/>
    </w:pPr>
    <w:rPr>
      <w:rFonts w:ascii="Arial" w:hAnsi="Arial"/>
    </w:rPr>
    <w:tblPr>
      <w:tblBorders>
        <w:top w:val="single" w:sz="4" w:space="0" w:color="78BE43" w:themeColor="accent2"/>
        <w:bottom w:val="single" w:sz="4" w:space="0" w:color="78BE43" w:themeColor="accent2"/>
        <w:insideH w:val="single" w:sz="4" w:space="0" w:color="78BE43" w:themeColor="accent2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paragraph" w:customStyle="1" w:styleId="Boxtextheading">
    <w:name w:val="Box text heading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/>
      <w:iCs/>
    </w:rPr>
  </w:style>
  <w:style w:type="paragraph" w:customStyle="1" w:styleId="Boxtext">
    <w:name w:val="Box text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Cs/>
      <w:iCs/>
    </w:rPr>
  </w:style>
  <w:style w:type="paragraph" w:customStyle="1" w:styleId="Tableheading">
    <w:name w:val="Table heading"/>
    <w:basedOn w:val="Normal"/>
    <w:qFormat/>
    <w:rsid w:val="00497E1C"/>
    <w:pPr>
      <w:spacing w:before="240"/>
    </w:pPr>
    <w:rPr>
      <w:rFonts w:eastAsiaTheme="majorEastAsia" w:cstheme="majorBidi"/>
      <w:b/>
      <w:bCs/>
      <w:color w:val="1E1544" w:themeColor="text1"/>
    </w:rPr>
  </w:style>
  <w:style w:type="paragraph" w:customStyle="1" w:styleId="boxtext0">
    <w:name w:val="box text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9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9B7"/>
    <w:rPr>
      <w:rFonts w:ascii="Arial" w:hAnsi="Arial"/>
      <w:i/>
      <w:iCs/>
      <w:color w:val="2AB1BB" w:themeColor="accent1"/>
    </w:rPr>
  </w:style>
  <w:style w:type="paragraph" w:customStyle="1" w:styleId="NormalText">
    <w:name w:val="Normal Text"/>
    <w:basedOn w:val="Normal"/>
    <w:qFormat/>
    <w:rsid w:val="00F423DF"/>
    <w:pPr>
      <w:spacing w:line="288" w:lineRule="auto"/>
    </w:pPr>
    <w:rPr>
      <w:rFonts w:eastAsia="Times New Roman"/>
      <w:noProof/>
      <w:color w:val="1E1544" w:themeColor="text1"/>
      <w:szCs w:val="20"/>
      <w:shd w:val="clear" w:color="auto" w:fill="FFFFFF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261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6162"/>
    <w:pPr>
      <w:spacing w:before="0" w:after="0" w:line="240" w:lineRule="auto"/>
    </w:pPr>
    <w:rPr>
      <w:rFonts w:asciiTheme="minorHAnsi" w:eastAsiaTheme="minorEastAsia" w:hAnsiTheme="minorHAnsi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6162"/>
    <w:rPr>
      <w:rFonts w:eastAsiaTheme="minorEastAsia"/>
      <w:sz w:val="20"/>
      <w:szCs w:val="20"/>
      <w:lang w:eastAsia="zh-CN"/>
    </w:rPr>
  </w:style>
  <w:style w:type="character" w:customStyle="1" w:styleId="normaltextrun">
    <w:name w:val="normaltextrun"/>
    <w:basedOn w:val="DefaultParagraphFont"/>
    <w:rsid w:val="00C26162"/>
  </w:style>
  <w:style w:type="character" w:customStyle="1" w:styleId="eop">
    <w:name w:val="eop"/>
    <w:basedOn w:val="DefaultParagraphFont"/>
    <w:rsid w:val="00C26162"/>
  </w:style>
  <w:style w:type="paragraph" w:customStyle="1" w:styleId="paragraph">
    <w:name w:val="paragraph"/>
    <w:basedOn w:val="Normal"/>
    <w:rsid w:val="00C2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Hyperlink">
    <w:name w:val="Hyperlink"/>
    <w:basedOn w:val="DefaultParagraphFont"/>
    <w:uiPriority w:val="99"/>
    <w:unhideWhenUsed/>
    <w:rsid w:val="009104A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21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11506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C1D"/>
    <w:pPr>
      <w:spacing w:before="120" w:after="120"/>
    </w:pPr>
    <w:rPr>
      <w:rFonts w:ascii="Arial" w:eastAsiaTheme="minorHAnsi" w:hAnsi="Arial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C1D"/>
    <w:rPr>
      <w:rFonts w:ascii="Arial" w:eastAsiaTheme="minorEastAsia" w:hAnsi="Arial"/>
      <w:b/>
      <w:bCs/>
      <w:sz w:val="20"/>
      <w:szCs w:val="20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5E0C1D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contact-us" TargetMode="External"/><Relationship Id="rId18" Type="http://schemas.openxmlformats.org/officeDocument/2006/relationships/image" Target="media/image2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contact-us" TargetMode="External"/><Relationship Id="rId17" Type="http://schemas.openxmlformats.org/officeDocument/2006/relationships/hyperlink" Target="https://www.myagedcare.gov.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contact-us" TargetMode="Externa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contact-us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contact-us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014AD\Aged%20Care%20lime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  <SharedWithUsers xmlns="0b3e3d46-dbf0-429e-a578-4ead2dab9a43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7939A3-580A-462C-87B1-FE7F31AD2B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e3d46-dbf0-429e-a578-4ead2dab9a43"/>
    <ds:schemaRef ds:uri="2a2220af-7b06-4401-8589-40fd11788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26B9E0-DCA4-4BE7-B152-83A608AFB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499B41-8518-40EA-AE70-BC22C97D6528}">
  <ds:schemaRefs>
    <ds:schemaRef ds:uri="http://schemas.microsoft.com/office/2006/metadata/properties"/>
    <ds:schemaRef ds:uri="http://schemas.microsoft.com/office/infopath/2007/PartnerControls"/>
    <ds:schemaRef ds:uri="0b3e3d46-dbf0-429e-a578-4ead2dab9a43"/>
    <ds:schemaRef ds:uri="2a2220af-7b06-4401-8589-40fd11788b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lime fact sheet web template_July 2025.dotx</Template>
  <TotalTime>38</TotalTime>
  <Pages>1</Pages>
  <Words>1096</Words>
  <Characters>6330</Characters>
  <Application>Microsoft Office Word</Application>
  <DocSecurity>0</DocSecurity>
  <Lines>131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Places to people – Embedding choice in residential aged care </vt:lpstr>
    </vt:vector>
  </TitlesOfParts>
  <Manager/>
  <Company/>
  <LinksUpToDate>false</LinksUpToDate>
  <CharactersWithSpaces>7375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स्थानों से लोगों की ओर – आवासीय वृद्ध देखभाल में विकल्प शामिल करना </dc:title>
  <dc:subject>Aged Care</dc:subject>
  <dc:creator>Australian Government Department of Health, Disability and Ageing </dc:creator>
  <cp:keywords>Aged care; Residential aged care </cp:keywords>
  <dc:description/>
  <cp:lastModifiedBy>MASCHKE, Elvia</cp:lastModifiedBy>
  <cp:revision>24</cp:revision>
  <cp:lastPrinted>2025-10-08T06:35:00Z</cp:lastPrinted>
  <dcterms:created xsi:type="dcterms:W3CDTF">2025-11-03T18:29:00Z</dcterms:created>
  <dcterms:modified xsi:type="dcterms:W3CDTF">2025-11-19T21:58:00Z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10bfe60,5dc79ac3,39eb1aca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5783da05,cad8e9c,602bf8ad</vt:lpwstr>
  </property>
  <property fmtid="{D5CDD505-2E9C-101B-9397-08002B2CF9AE}" pid="7" name="ClassificationContentMarkingHeaderText">
    <vt:lpwstr>OFFICIAL</vt:lpwstr>
  </property>
  <property fmtid="{D5CDD505-2E9C-101B-9397-08002B2CF9AE}" pid="8" name="ComplianceAssetId">
    <vt:lpwstr/>
  </property>
  <property fmtid="{D5CDD505-2E9C-101B-9397-08002B2CF9AE}" pid="9" name="Contact">
    <vt:lpwstr>104;#Aged Care Communications and Change|e5d142d6-a25f-4b81-a8a4-d8f9e5839eea</vt:lpwstr>
  </property>
  <property fmtid="{D5CDD505-2E9C-101B-9397-08002B2CF9AE}" pid="10" name="ContentTypeId">
    <vt:lpwstr>0x010100AE54E6A9DB0744469E4393DD9E348EE6</vt:lpwstr>
  </property>
  <property fmtid="{D5CDD505-2E9C-101B-9397-08002B2CF9AE}" pid="11" name="Information type">
    <vt:lpwstr>23;#Document|4a540cb2-01e7-4be2-96f9-d9e7e1b556fd</vt:lpwstr>
  </property>
  <property fmtid="{D5CDD505-2E9C-101B-9397-08002B2CF9AE}" pid="12" name="Int-Contact">
    <vt:lpwstr/>
  </property>
  <property fmtid="{D5CDD505-2E9C-101B-9397-08002B2CF9AE}" pid="13" name="Int-InformationType">
    <vt:lpwstr/>
  </property>
  <property fmtid="{D5CDD505-2E9C-101B-9397-08002B2CF9AE}" pid="14" name="Int-Topics">
    <vt:lpwstr/>
  </property>
  <property fmtid="{D5CDD505-2E9C-101B-9397-08002B2CF9AE}" pid="15" name="Intranet">
    <vt:bool>true</vt:bool>
  </property>
  <property fmtid="{D5CDD505-2E9C-101B-9397-08002B2CF9AE}" pid="16" name="Int_x002d_Contact">
    <vt:lpwstr/>
  </property>
  <property fmtid="{D5CDD505-2E9C-101B-9397-08002B2CF9AE}" pid="17" name="Int_x002d_InformationType">
    <vt:lpwstr/>
  </property>
  <property fmtid="{D5CDD505-2E9C-101B-9397-08002B2CF9AE}" pid="18" name="Int_x002d_Topics">
    <vt:lpwstr/>
  </property>
  <property fmtid="{D5CDD505-2E9C-101B-9397-08002B2CF9AE}" pid="19" name="jf042baad2b143719d8a0cfd36411dfb">
    <vt:lpwstr>Aged Care Communications and Change|e5d142d6-a25f-4b81-a8a4-d8f9e5839eea</vt:lpwstr>
  </property>
  <property fmtid="{D5CDD505-2E9C-101B-9397-08002B2CF9AE}" pid="20" name="Keywords1">
    <vt:lpwstr>30;#Aged care|15037316-ccb1-4430-a7dd-5c4031a389b1;#4;#visual identity|a54ebda2-a0fd-45ec-8fc0-1cf31001b526</vt:lpwstr>
  </property>
  <property fmtid="{D5CDD505-2E9C-101B-9397-08002B2CF9AE}" pid="21" name="Last reviewed">
    <vt:filetime>2024-02-15T10:00:00Z</vt:filetime>
  </property>
  <property fmtid="{D5CDD505-2E9C-101B-9397-08002B2CF9AE}" pid="22" name="lcf76f155ced4ddcb4097134ff3c332f">
    <vt:lpwstr/>
  </property>
  <property fmtid="{D5CDD505-2E9C-101B-9397-08002B2CF9AE}" pid="23" name="MediaServiceImageTags">
    <vt:lpwstr/>
  </property>
  <property fmtid="{D5CDD505-2E9C-101B-9397-08002B2CF9AE}" pid="24" name="MSIP_Label_7cd3e8b9-ffed-43a8-b7f4-cc2fa0382d36_ActionId">
    <vt:lpwstr>be4dec53-3b6a-4ceb-bb92-24127a7e54d3</vt:lpwstr>
  </property>
  <property fmtid="{D5CDD505-2E9C-101B-9397-08002B2CF9AE}" pid="25" name="MSIP_Label_7cd3e8b9-ffed-43a8-b7f4-cc2fa0382d36_ContentBits">
    <vt:lpwstr>3</vt:lpwstr>
  </property>
  <property fmtid="{D5CDD505-2E9C-101B-9397-08002B2CF9AE}" pid="26" name="MSIP_Label_7cd3e8b9-ffed-43a8-b7f4-cc2fa0382d36_Enabled">
    <vt:lpwstr>true</vt:lpwstr>
  </property>
  <property fmtid="{D5CDD505-2E9C-101B-9397-08002B2CF9AE}" pid="27" name="MSIP_Label_7cd3e8b9-ffed-43a8-b7f4-cc2fa0382d36_Method">
    <vt:lpwstr>Privileged</vt:lpwstr>
  </property>
  <property fmtid="{D5CDD505-2E9C-101B-9397-08002B2CF9AE}" pid="28" name="MSIP_Label_7cd3e8b9-ffed-43a8-b7f4-cc2fa0382d36_Name">
    <vt:lpwstr>O</vt:lpwstr>
  </property>
  <property fmtid="{D5CDD505-2E9C-101B-9397-08002B2CF9AE}" pid="29" name="MSIP_Label_7cd3e8b9-ffed-43a8-b7f4-cc2fa0382d36_SetDate">
    <vt:lpwstr>2025-10-14T06:41:08Z</vt:lpwstr>
  </property>
  <property fmtid="{D5CDD505-2E9C-101B-9397-08002B2CF9AE}" pid="30" name="MSIP_Label_7cd3e8b9-ffed-43a8-b7f4-cc2fa0382d36_SiteId">
    <vt:lpwstr>34a3929c-73cf-4954-abfe-147dc3517892</vt:lpwstr>
  </property>
  <property fmtid="{D5CDD505-2E9C-101B-9397-08002B2CF9AE}" pid="31" name="MSIP_Label_7cd3e8b9-ffed-43a8-b7f4-cc2fa0382d36_Tag">
    <vt:lpwstr>10, 0, 1, 2</vt:lpwstr>
  </property>
  <property fmtid="{D5CDD505-2E9C-101B-9397-08002B2CF9AE}" pid="32" name="Order">
    <vt:i4>796200</vt:i4>
  </property>
  <property fmtid="{D5CDD505-2E9C-101B-9397-08002B2CF9AE}" pid="33" name="p76df81b8fed4a2fa2af18761f9ff90d">
    <vt:lpwstr>Aged care|15037316-ccb1-4430-a7dd-5c4031a389b1;visual identity|a54ebda2-a0fd-45ec-8fc0-1cf31001b526</vt:lpwstr>
  </property>
  <property fmtid="{D5CDD505-2E9C-101B-9397-08002B2CF9AE}" pid="34" name="pfd27f99efda4409b63228bea026394d">
    <vt:lpwstr>Document|4a540cb2-01e7-4be2-96f9-d9e7e1b556fd</vt:lpwstr>
  </property>
  <property fmtid="{D5CDD505-2E9C-101B-9397-08002B2CF9AE}" pid="35" name="SharedWithUsers">
    <vt:lpwstr/>
  </property>
  <property fmtid="{D5CDD505-2E9C-101B-9397-08002B2CF9AE}" pid="36" name="TemplateUrl">
    <vt:lpwstr/>
  </property>
  <property fmtid="{D5CDD505-2E9C-101B-9397-08002B2CF9AE}" pid="37" name="TriggerFlowInfo">
    <vt:lpwstr/>
  </property>
  <property fmtid="{D5CDD505-2E9C-101B-9397-08002B2CF9AE}" pid="38" name="xd_ProgID">
    <vt:lpwstr/>
  </property>
  <property fmtid="{D5CDD505-2E9C-101B-9397-08002B2CF9AE}" pid="39" name="xd_Signature">
    <vt:bool>false</vt:bool>
  </property>
  <property fmtid="{D5CDD505-2E9C-101B-9397-08002B2CF9AE}" pid="40" name="_dlc_DocIdItemGuid">
    <vt:lpwstr>5c10439c-b355-4946-be2e-63b83fb1b366</vt:lpwstr>
  </property>
  <property fmtid="{D5CDD505-2E9C-101B-9397-08002B2CF9AE}" pid="41" name="_ExtendedDescription">
    <vt:lpwstr/>
  </property>
</Properties>
</file>