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D599F" w14:textId="77777777" w:rsidR="00B14EBA" w:rsidRPr="009D6ADE" w:rsidRDefault="00000000" w:rsidP="00285CB4">
      <w:pPr>
        <w:pStyle w:val="Heading1"/>
        <w:spacing w:before="3360" w:after="60" w:line="240" w:lineRule="auto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552740" wp14:editId="0CCFB994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EF">
        <w:rPr>
          <w:noProof/>
        </w:rPr>
        <w:drawing>
          <wp:anchor distT="0" distB="0" distL="114300" distR="114300" simplePos="0" relativeHeight="251660288" behindDoc="1" locked="0" layoutInCell="1" allowOverlap="1" wp14:anchorId="180F0D1A" wp14:editId="12BB2FDB">
            <wp:simplePos x="0" y="0"/>
            <wp:positionH relativeFrom="page">
              <wp:posOffset>-304</wp:posOffset>
            </wp:positionH>
            <wp:positionV relativeFrom="paragraph">
              <wp:posOffset>-914400</wp:posOffset>
            </wp:positionV>
            <wp:extent cx="7657465" cy="2985770"/>
            <wp:effectExtent l="0" t="0" r="635" b="508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8DC">
        <w:rPr>
          <w:lang w:val="ru"/>
        </w:rPr>
        <w:t>Места для людей: обеспечение возможности выбора в системе пансионатного ухода за пожилыми людьми</w:t>
      </w:r>
    </w:p>
    <w:p w14:paraId="0A340CCB" w14:textId="77777777" w:rsidR="00F423DF" w:rsidRPr="00384B43" w:rsidRDefault="00000000" w:rsidP="00384B43">
      <w:pPr>
        <w:pStyle w:val="Introduction"/>
      </w:pPr>
      <w:r w:rsidRPr="607ECBA7">
        <w:t>С 1 ноября 2025 года места в пансионатах выделяются непосредственно пожилым людям, а не поставщикам услуг. Это изменение дает вам больше выбора и контроля при подборе пансионата.</w:t>
      </w:r>
    </w:p>
    <w:p w14:paraId="09DB8E08" w14:textId="39920A51" w:rsidR="00497E1C" w:rsidRPr="00384B43" w:rsidRDefault="00000000" w:rsidP="00497E1C">
      <w:pPr>
        <w:pStyle w:val="Heading2"/>
      </w:pPr>
      <w:r>
        <w:rPr>
          <w:lang w:val="ru"/>
        </w:rPr>
        <w:t>Часто задаваемые вопросы</w:t>
      </w:r>
    </w:p>
    <w:p w14:paraId="46E48AEB" w14:textId="77777777" w:rsidR="00C26162" w:rsidRPr="00285CB4" w:rsidRDefault="00000000" w:rsidP="00384B43">
      <w:pPr>
        <w:pStyle w:val="Heading3"/>
      </w:pPr>
      <w:r w:rsidRPr="607ECBA7">
        <w:t xml:space="preserve">Для тех, кто уже </w:t>
      </w:r>
      <w:r w:rsidRPr="00384B43">
        <w:t>живет</w:t>
      </w:r>
      <w:r w:rsidRPr="607ECBA7">
        <w:t xml:space="preserve"> в пансионате, что-нибудь изменится с 1 ноября 2025 года?</w:t>
      </w:r>
    </w:p>
    <w:p w14:paraId="48B2342F" w14:textId="77777777" w:rsidR="00C26162" w:rsidRPr="00285CB4" w:rsidRDefault="00000000" w:rsidP="00384B43">
      <w:pPr>
        <w:rPr>
          <w:lang w:val="ru"/>
        </w:rPr>
      </w:pPr>
      <w:r w:rsidRPr="607ECBA7">
        <w:rPr>
          <w:lang w:val="ru"/>
        </w:rPr>
        <w:t>Если вы уже живете в пансионате, вам ничего делать не нужно. Государство продолжит выделять на вас финансирование непосредственно пансионату, а обслуживание продолжится как обычно.</w:t>
      </w:r>
    </w:p>
    <w:p w14:paraId="7788CE9B" w14:textId="77777777" w:rsidR="00C26162" w:rsidRPr="00285CB4" w:rsidRDefault="00000000" w:rsidP="00384B43">
      <w:pPr>
        <w:pStyle w:val="Heading3"/>
      </w:pPr>
      <w:r w:rsidRPr="607ECBA7">
        <w:t>Что делать тем, кто планирует переезжать в пансионат после 1 ноября 2025 года?</w:t>
      </w:r>
    </w:p>
    <w:p w14:paraId="566B00DA" w14:textId="77777777" w:rsidR="00C26162" w:rsidRPr="00285CB4" w:rsidRDefault="00000000" w:rsidP="00384B43">
      <w:pPr>
        <w:rPr>
          <w:lang w:val="ru"/>
        </w:rPr>
      </w:pPr>
      <w:r w:rsidRPr="00C26162">
        <w:rPr>
          <w:lang w:val="ru"/>
        </w:rPr>
        <w:t>Чтобы получать финансируемый государством уход после 1 ноября 2025 года, всем пожилым людям нужно зарегистрироваться в системе My Aged Care и пройти оценку потребностей в уходе.</w:t>
      </w:r>
    </w:p>
    <w:p w14:paraId="620C7E4A" w14:textId="77777777" w:rsidR="00C26162" w:rsidRPr="00285CB4" w:rsidRDefault="00000000" w:rsidP="00384B43">
      <w:pPr>
        <w:rPr>
          <w:lang w:val="ru"/>
        </w:rPr>
      </w:pPr>
      <w:r w:rsidRPr="607ECBA7">
        <w:rPr>
          <w:lang w:val="ru"/>
        </w:rPr>
        <w:t>Государственное финансирование ухода доступно нуждающимся:</w:t>
      </w:r>
    </w:p>
    <w:p w14:paraId="1455C795" w14:textId="77777777" w:rsidR="00C26162" w:rsidRPr="00285CB4" w:rsidRDefault="00000000" w:rsidP="00384B43">
      <w:pPr>
        <w:pStyle w:val="ListParagraph"/>
        <w:rPr>
          <w:lang w:val="ru"/>
        </w:rPr>
      </w:pPr>
      <w:r w:rsidRPr="607ECBA7">
        <w:rPr>
          <w:lang w:val="ru"/>
        </w:rPr>
        <w:t>людям в возрасте 65 лет и старше;</w:t>
      </w:r>
    </w:p>
    <w:p w14:paraId="39D66BC8" w14:textId="77777777" w:rsidR="00C26162" w:rsidRPr="00285CB4" w:rsidRDefault="00000000" w:rsidP="00384B43">
      <w:pPr>
        <w:pStyle w:val="ListParagraph"/>
        <w:rPr>
          <w:lang w:val="ru"/>
        </w:rPr>
      </w:pPr>
      <w:r w:rsidRPr="607ECBA7">
        <w:rPr>
          <w:lang w:val="ru"/>
        </w:rPr>
        <w:t>аборигенам или островитянам Торресова пролива в возрасте 50 лет и старше;</w:t>
      </w:r>
    </w:p>
    <w:p w14:paraId="71F1AA86" w14:textId="77777777" w:rsidR="00C26162" w:rsidRPr="00285CB4" w:rsidRDefault="00000000" w:rsidP="00384B43">
      <w:pPr>
        <w:pStyle w:val="ListParagraph"/>
        <w:rPr>
          <w:lang w:val="ru"/>
        </w:rPr>
      </w:pPr>
      <w:r w:rsidRPr="00C26162">
        <w:rPr>
          <w:lang w:val="ru"/>
        </w:rPr>
        <w:t>бездомным и рискующим остаться без дома в возрасте 50 лет и старше.</w:t>
      </w:r>
    </w:p>
    <w:p w14:paraId="15D034D6" w14:textId="067724AF" w:rsidR="001D2009" w:rsidRPr="00285CB4" w:rsidRDefault="00000000" w:rsidP="00384B43">
      <w:pPr>
        <w:rPr>
          <w:lang w:val="ru"/>
        </w:rPr>
      </w:pPr>
      <w:r w:rsidRPr="607ECBA7">
        <w:rPr>
          <w:lang w:val="ru"/>
        </w:rPr>
        <w:t xml:space="preserve">Если вы задумываетесь о переезде в пансионат, сначала вам нужно пройти оценку потребностей и получить одобрение на место в пансионате. Чтобы организовать оценку потребностей, нужно позвонить в службу My Aged Care по телефону 1800 200 422 </w:t>
      </w:r>
      <w:r w:rsidR="00285CB4" w:rsidRPr="009D6ADE">
        <w:rPr>
          <w:lang w:val="ru-RU"/>
        </w:rPr>
        <w:br/>
      </w:r>
      <w:r w:rsidRPr="607ECBA7">
        <w:rPr>
          <w:lang w:val="ru"/>
        </w:rPr>
        <w:lastRenderedPageBreak/>
        <w:t xml:space="preserve">с 08:00 до 20:00 с понедельника по пятницу и с 10:00 до 14:00 в субботу (время местное) или зайти на страницу </w:t>
      </w:r>
      <w:hyperlink r:id="rId13" w:history="1">
        <w:r w:rsidR="00301C11">
          <w:rPr>
            <w:rStyle w:val="Hyperlink"/>
            <w:lang w:val="ru"/>
          </w:rPr>
          <w:t>Свяжитесь с нами | My Aged Care</w:t>
        </w:r>
      </w:hyperlink>
      <w:r w:rsidR="00CD06B8">
        <w:rPr>
          <w:lang w:val="ru"/>
        </w:rPr>
        <w:t>.</w:t>
      </w:r>
    </w:p>
    <w:p w14:paraId="6F87A817" w14:textId="77777777" w:rsidR="00C26162" w:rsidRPr="00384B43" w:rsidRDefault="00000000" w:rsidP="00384B43">
      <w:pPr>
        <w:pStyle w:val="Heading3"/>
      </w:pPr>
      <w:r w:rsidRPr="00384B43">
        <w:t>Что значит «выделяется место в пансионате»? </w:t>
      </w:r>
    </w:p>
    <w:p w14:paraId="7AD8A561" w14:textId="34CBAB7A" w:rsidR="009D6ADE" w:rsidRPr="00384B43" w:rsidRDefault="00000000" w:rsidP="00384B43">
      <w:r w:rsidRPr="00C26162">
        <w:rPr>
          <w:shd w:val="clear" w:color="auto" w:fill="FFFFFF"/>
          <w:lang w:val="ru" w:eastAsia="en-GB"/>
        </w:rPr>
        <w:t xml:space="preserve">Когда вам одобрят пансионатный уход, за вами закрепят место в пансионате. Получив место, вы сможете сами выбрать себе подходящий пансионат.  </w:t>
      </w:r>
    </w:p>
    <w:p w14:paraId="67B97685" w14:textId="77777777" w:rsidR="00C26162" w:rsidRPr="00384B43" w:rsidRDefault="00000000" w:rsidP="00384B43">
      <w:pPr>
        <w:pStyle w:val="Heading3"/>
      </w:pPr>
      <w:r w:rsidRPr="00384B43">
        <w:t>Как я узнаю, что мне выделено место в пансионате?</w:t>
      </w:r>
    </w:p>
    <w:p w14:paraId="5104C8C6" w14:textId="77777777" w:rsidR="00C26162" w:rsidRPr="00384B43" w:rsidRDefault="00000000" w:rsidP="00384B43">
      <w:proofErr w:type="spellStart"/>
      <w:r w:rsidRPr="00384B43">
        <w:t>Когда</w:t>
      </w:r>
      <w:proofErr w:type="spellEnd"/>
      <w:r w:rsidRPr="00384B43">
        <w:t xml:space="preserve"> </w:t>
      </w:r>
      <w:proofErr w:type="spellStart"/>
      <w:r w:rsidRPr="00384B43">
        <w:t>вы</w:t>
      </w:r>
      <w:proofErr w:type="spellEnd"/>
      <w:r w:rsidRPr="00384B43">
        <w:t xml:space="preserve"> </w:t>
      </w:r>
      <w:proofErr w:type="spellStart"/>
      <w:r w:rsidRPr="00384B43">
        <w:t>пройдете</w:t>
      </w:r>
      <w:proofErr w:type="spellEnd"/>
      <w:r w:rsidRPr="00384B43">
        <w:t xml:space="preserve"> </w:t>
      </w:r>
      <w:proofErr w:type="spellStart"/>
      <w:r w:rsidRPr="00384B43">
        <w:t>оценку</w:t>
      </w:r>
      <w:proofErr w:type="spellEnd"/>
      <w:r w:rsidRPr="00384B43">
        <w:t xml:space="preserve"> </w:t>
      </w:r>
      <w:proofErr w:type="spellStart"/>
      <w:r w:rsidRPr="00384B43">
        <w:t>потребностей</w:t>
      </w:r>
      <w:proofErr w:type="spellEnd"/>
      <w:r w:rsidRPr="00384B43">
        <w:t xml:space="preserve"> и </w:t>
      </w:r>
      <w:proofErr w:type="spellStart"/>
      <w:r w:rsidRPr="00384B43">
        <w:t>вам</w:t>
      </w:r>
      <w:proofErr w:type="spellEnd"/>
      <w:r w:rsidRPr="00384B43">
        <w:t xml:space="preserve"> </w:t>
      </w:r>
      <w:proofErr w:type="spellStart"/>
      <w:r w:rsidRPr="00384B43">
        <w:t>одобрят</w:t>
      </w:r>
      <w:proofErr w:type="spellEnd"/>
      <w:r w:rsidRPr="00384B43">
        <w:t xml:space="preserve"> </w:t>
      </w:r>
      <w:proofErr w:type="spellStart"/>
      <w:r w:rsidRPr="00384B43">
        <w:t>пансионатный</w:t>
      </w:r>
      <w:proofErr w:type="spellEnd"/>
      <w:r w:rsidRPr="00384B43">
        <w:t xml:space="preserve"> </w:t>
      </w:r>
      <w:proofErr w:type="spellStart"/>
      <w:r w:rsidRPr="00384B43">
        <w:t>уход</w:t>
      </w:r>
      <w:proofErr w:type="spellEnd"/>
      <w:r w:rsidRPr="00384B43">
        <w:t xml:space="preserve">, </w:t>
      </w:r>
      <w:proofErr w:type="spellStart"/>
      <w:r w:rsidRPr="00384B43">
        <w:t>вас</w:t>
      </w:r>
      <w:proofErr w:type="spellEnd"/>
      <w:r w:rsidRPr="00384B43">
        <w:t xml:space="preserve"> </w:t>
      </w:r>
      <w:proofErr w:type="spellStart"/>
      <w:r w:rsidRPr="00384B43">
        <w:t>уведомят</w:t>
      </w:r>
      <w:proofErr w:type="spellEnd"/>
      <w:r w:rsidRPr="00384B43">
        <w:t xml:space="preserve"> о </w:t>
      </w:r>
      <w:proofErr w:type="spellStart"/>
      <w:r w:rsidRPr="00384B43">
        <w:t>выделении</w:t>
      </w:r>
      <w:proofErr w:type="spellEnd"/>
      <w:r w:rsidRPr="00384B43">
        <w:t xml:space="preserve"> </w:t>
      </w:r>
      <w:proofErr w:type="spellStart"/>
      <w:r w:rsidRPr="00384B43">
        <w:t>места</w:t>
      </w:r>
      <w:proofErr w:type="spellEnd"/>
      <w:r w:rsidRPr="00384B43">
        <w:t xml:space="preserve"> </w:t>
      </w:r>
      <w:proofErr w:type="spellStart"/>
      <w:r w:rsidRPr="00384B43">
        <w:t>письмом</w:t>
      </w:r>
      <w:proofErr w:type="spellEnd"/>
      <w:r w:rsidRPr="00384B43">
        <w:t xml:space="preserve"> с Notice of Decision [</w:t>
      </w:r>
      <w:proofErr w:type="spellStart"/>
      <w:r w:rsidRPr="00384B43">
        <w:t>извещение</w:t>
      </w:r>
      <w:proofErr w:type="spellEnd"/>
      <w:r w:rsidRPr="00384B43">
        <w:t xml:space="preserve"> о </w:t>
      </w:r>
      <w:proofErr w:type="spellStart"/>
      <w:r w:rsidRPr="00384B43">
        <w:t>решении</w:t>
      </w:r>
      <w:proofErr w:type="spellEnd"/>
      <w:r w:rsidRPr="00384B43">
        <w:t xml:space="preserve">] и </w:t>
      </w:r>
      <w:proofErr w:type="spellStart"/>
      <w:r w:rsidRPr="00384B43">
        <w:t>через</w:t>
      </w:r>
      <w:proofErr w:type="spellEnd"/>
      <w:r w:rsidRPr="00384B43">
        <w:t xml:space="preserve"> </w:t>
      </w:r>
      <w:proofErr w:type="spellStart"/>
      <w:r w:rsidRPr="00384B43">
        <w:t>ваш</w:t>
      </w:r>
      <w:proofErr w:type="spellEnd"/>
      <w:r w:rsidRPr="00384B43">
        <w:t xml:space="preserve"> </w:t>
      </w:r>
      <w:proofErr w:type="spellStart"/>
      <w:r w:rsidRPr="00384B43">
        <w:t>онлайн-кабинет</w:t>
      </w:r>
      <w:proofErr w:type="spellEnd"/>
      <w:r w:rsidRPr="00384B43">
        <w:t xml:space="preserve"> My Aged Care. </w:t>
      </w:r>
    </w:p>
    <w:p w14:paraId="3F972274" w14:textId="77777777" w:rsidR="00C26162" w:rsidRPr="00384B43" w:rsidRDefault="00000000" w:rsidP="00384B43">
      <w:pPr>
        <w:pStyle w:val="Heading3"/>
      </w:pPr>
      <w:r w:rsidRPr="00384B43">
        <w:t>Что означает категория приоритета в Notice of Decision?</w:t>
      </w:r>
    </w:p>
    <w:p w14:paraId="2411A3C5" w14:textId="77777777" w:rsidR="00C26162" w:rsidRPr="00384B43" w:rsidRDefault="00000000" w:rsidP="00384B43">
      <w:proofErr w:type="spellStart"/>
      <w:r w:rsidRPr="00384B43">
        <w:t>Категория</w:t>
      </w:r>
      <w:proofErr w:type="spellEnd"/>
      <w:r w:rsidRPr="00384B43">
        <w:t xml:space="preserve"> </w:t>
      </w:r>
      <w:proofErr w:type="spellStart"/>
      <w:r w:rsidRPr="00384B43">
        <w:t>приоритета</w:t>
      </w:r>
      <w:proofErr w:type="spellEnd"/>
      <w:r w:rsidRPr="00384B43">
        <w:t xml:space="preserve"> </w:t>
      </w:r>
      <w:proofErr w:type="spellStart"/>
      <w:r w:rsidRPr="00384B43">
        <w:t>нужна</w:t>
      </w:r>
      <w:proofErr w:type="spellEnd"/>
      <w:r w:rsidRPr="00384B43">
        <w:t xml:space="preserve"> </w:t>
      </w:r>
      <w:proofErr w:type="spellStart"/>
      <w:r w:rsidRPr="00384B43">
        <w:t>только</w:t>
      </w:r>
      <w:proofErr w:type="spellEnd"/>
      <w:r w:rsidRPr="00384B43">
        <w:t xml:space="preserve"> </w:t>
      </w:r>
      <w:proofErr w:type="spellStart"/>
      <w:r w:rsidRPr="00384B43">
        <w:t>для</w:t>
      </w:r>
      <w:proofErr w:type="spellEnd"/>
      <w:r w:rsidRPr="00384B43">
        <w:t xml:space="preserve"> </w:t>
      </w:r>
      <w:proofErr w:type="spellStart"/>
      <w:r w:rsidRPr="00384B43">
        <w:t>внутренней</w:t>
      </w:r>
      <w:proofErr w:type="spellEnd"/>
      <w:r w:rsidRPr="00384B43">
        <w:t xml:space="preserve"> </w:t>
      </w:r>
      <w:proofErr w:type="spellStart"/>
      <w:r w:rsidRPr="00384B43">
        <w:t>отчетности</w:t>
      </w:r>
      <w:proofErr w:type="spellEnd"/>
      <w:r w:rsidRPr="00384B43">
        <w:t xml:space="preserve"> и </w:t>
      </w:r>
      <w:proofErr w:type="spellStart"/>
      <w:r w:rsidRPr="00384B43">
        <w:t>не</w:t>
      </w:r>
      <w:proofErr w:type="spellEnd"/>
      <w:r w:rsidRPr="00384B43">
        <w:t xml:space="preserve"> </w:t>
      </w:r>
      <w:proofErr w:type="spellStart"/>
      <w:r w:rsidRPr="00384B43">
        <w:t>влияет</w:t>
      </w:r>
      <w:proofErr w:type="spellEnd"/>
      <w:r w:rsidRPr="00384B43">
        <w:t xml:space="preserve"> </w:t>
      </w:r>
      <w:proofErr w:type="spellStart"/>
      <w:r w:rsidRPr="00384B43">
        <w:t>на</w:t>
      </w:r>
      <w:proofErr w:type="spellEnd"/>
      <w:r w:rsidRPr="00384B43">
        <w:t xml:space="preserve"> </w:t>
      </w:r>
      <w:proofErr w:type="spellStart"/>
      <w:r w:rsidRPr="00384B43">
        <w:t>ваш</w:t>
      </w:r>
      <w:proofErr w:type="spellEnd"/>
      <w:r w:rsidRPr="00384B43">
        <w:t xml:space="preserve"> </w:t>
      </w:r>
      <w:proofErr w:type="spellStart"/>
      <w:r w:rsidRPr="00384B43">
        <w:t>доступ</w:t>
      </w:r>
      <w:proofErr w:type="spellEnd"/>
      <w:r w:rsidRPr="00384B43">
        <w:t xml:space="preserve"> к </w:t>
      </w:r>
      <w:proofErr w:type="spellStart"/>
      <w:r w:rsidRPr="00384B43">
        <w:t>уходу</w:t>
      </w:r>
      <w:proofErr w:type="spellEnd"/>
      <w:r w:rsidRPr="00384B43">
        <w:t xml:space="preserve">. </w:t>
      </w:r>
      <w:proofErr w:type="spellStart"/>
      <w:r w:rsidRPr="00384B43">
        <w:t>Если</w:t>
      </w:r>
      <w:proofErr w:type="spellEnd"/>
      <w:r w:rsidRPr="00384B43">
        <w:t xml:space="preserve"> </w:t>
      </w:r>
      <w:proofErr w:type="spellStart"/>
      <w:r w:rsidRPr="00384B43">
        <w:t>вы</w:t>
      </w:r>
      <w:proofErr w:type="spellEnd"/>
      <w:r w:rsidRPr="00384B43">
        <w:t xml:space="preserve"> </w:t>
      </w:r>
      <w:proofErr w:type="spellStart"/>
      <w:r w:rsidRPr="00384B43">
        <w:t>пройдете</w:t>
      </w:r>
      <w:proofErr w:type="spellEnd"/>
      <w:r w:rsidRPr="00384B43">
        <w:t xml:space="preserve"> </w:t>
      </w:r>
      <w:proofErr w:type="spellStart"/>
      <w:r w:rsidRPr="00384B43">
        <w:t>оценку</w:t>
      </w:r>
      <w:proofErr w:type="spellEnd"/>
      <w:r w:rsidRPr="00384B43">
        <w:t xml:space="preserve"> </w:t>
      </w:r>
      <w:proofErr w:type="spellStart"/>
      <w:r w:rsidRPr="00384B43">
        <w:t>потребностей</w:t>
      </w:r>
      <w:proofErr w:type="spellEnd"/>
      <w:r w:rsidRPr="00384B43">
        <w:t xml:space="preserve"> и </w:t>
      </w:r>
      <w:proofErr w:type="spellStart"/>
      <w:r w:rsidRPr="00384B43">
        <w:t>вам</w:t>
      </w:r>
      <w:proofErr w:type="spellEnd"/>
      <w:r w:rsidRPr="00384B43">
        <w:t xml:space="preserve"> </w:t>
      </w:r>
      <w:proofErr w:type="spellStart"/>
      <w:r w:rsidRPr="00384B43">
        <w:t>одобрят</w:t>
      </w:r>
      <w:proofErr w:type="spellEnd"/>
      <w:r w:rsidRPr="00384B43">
        <w:t xml:space="preserve"> </w:t>
      </w:r>
      <w:proofErr w:type="spellStart"/>
      <w:r w:rsidRPr="00384B43">
        <w:t>пансионатный</w:t>
      </w:r>
      <w:proofErr w:type="spellEnd"/>
      <w:r w:rsidRPr="00384B43">
        <w:t xml:space="preserve"> </w:t>
      </w:r>
      <w:proofErr w:type="spellStart"/>
      <w:r w:rsidRPr="00384B43">
        <w:t>уход</w:t>
      </w:r>
      <w:proofErr w:type="spellEnd"/>
      <w:r w:rsidRPr="00384B43">
        <w:t xml:space="preserve">, </w:t>
      </w:r>
      <w:proofErr w:type="spellStart"/>
      <w:r w:rsidRPr="00384B43">
        <w:t>вам</w:t>
      </w:r>
      <w:proofErr w:type="spellEnd"/>
      <w:r w:rsidRPr="00384B43">
        <w:t xml:space="preserve"> </w:t>
      </w:r>
      <w:proofErr w:type="spellStart"/>
      <w:r w:rsidRPr="00384B43">
        <w:t>сразу</w:t>
      </w:r>
      <w:proofErr w:type="spellEnd"/>
      <w:r w:rsidRPr="00384B43">
        <w:t xml:space="preserve"> </w:t>
      </w:r>
      <w:proofErr w:type="spellStart"/>
      <w:r w:rsidRPr="00384B43">
        <w:t>же</w:t>
      </w:r>
      <w:proofErr w:type="spellEnd"/>
      <w:r w:rsidRPr="00384B43">
        <w:t xml:space="preserve"> </w:t>
      </w:r>
      <w:proofErr w:type="spellStart"/>
      <w:r w:rsidRPr="00384B43">
        <w:t>выделят</w:t>
      </w:r>
      <w:proofErr w:type="spellEnd"/>
      <w:r w:rsidRPr="00384B43">
        <w:t xml:space="preserve"> </w:t>
      </w:r>
      <w:proofErr w:type="spellStart"/>
      <w:r w:rsidRPr="00384B43">
        <w:t>место</w:t>
      </w:r>
      <w:proofErr w:type="spellEnd"/>
      <w:r w:rsidRPr="00384B43">
        <w:t xml:space="preserve">, и </w:t>
      </w:r>
      <w:proofErr w:type="spellStart"/>
      <w:r w:rsidRPr="00384B43">
        <w:t>вы</w:t>
      </w:r>
      <w:proofErr w:type="spellEnd"/>
      <w:r w:rsidRPr="00384B43">
        <w:t xml:space="preserve"> </w:t>
      </w:r>
      <w:proofErr w:type="spellStart"/>
      <w:r w:rsidRPr="00384B43">
        <w:t>сможете</w:t>
      </w:r>
      <w:proofErr w:type="spellEnd"/>
      <w:r w:rsidRPr="00384B43">
        <w:t xml:space="preserve"> </w:t>
      </w:r>
      <w:proofErr w:type="spellStart"/>
      <w:r w:rsidRPr="00384B43">
        <w:t>переехать</w:t>
      </w:r>
      <w:proofErr w:type="spellEnd"/>
      <w:r w:rsidRPr="00384B43">
        <w:t xml:space="preserve"> в </w:t>
      </w:r>
      <w:proofErr w:type="spellStart"/>
      <w:r w:rsidRPr="00384B43">
        <w:t>пансионат</w:t>
      </w:r>
      <w:proofErr w:type="spellEnd"/>
      <w:r w:rsidRPr="00384B43">
        <w:t xml:space="preserve">, </w:t>
      </w:r>
      <w:proofErr w:type="spellStart"/>
      <w:r w:rsidRPr="00384B43">
        <w:t>когда</w:t>
      </w:r>
      <w:proofErr w:type="spellEnd"/>
      <w:r w:rsidRPr="00384B43">
        <w:t xml:space="preserve"> </w:t>
      </w:r>
      <w:proofErr w:type="spellStart"/>
      <w:r w:rsidRPr="00384B43">
        <w:t>захотите</w:t>
      </w:r>
      <w:proofErr w:type="spellEnd"/>
      <w:r w:rsidRPr="00384B43">
        <w:t>.</w:t>
      </w:r>
    </w:p>
    <w:p w14:paraId="53C4780F" w14:textId="77777777" w:rsidR="00C26162" w:rsidRPr="00384B43" w:rsidRDefault="00000000" w:rsidP="00384B43">
      <w:proofErr w:type="spellStart"/>
      <w:r w:rsidRPr="00384B43">
        <w:t>Категория</w:t>
      </w:r>
      <w:proofErr w:type="spellEnd"/>
      <w:r w:rsidRPr="00384B43">
        <w:t xml:space="preserve"> </w:t>
      </w:r>
      <w:proofErr w:type="spellStart"/>
      <w:r w:rsidRPr="00384B43">
        <w:t>приоритета</w:t>
      </w:r>
      <w:proofErr w:type="spellEnd"/>
      <w:r w:rsidRPr="00384B43">
        <w:t xml:space="preserve"> </w:t>
      </w:r>
      <w:proofErr w:type="spellStart"/>
      <w:r w:rsidRPr="00384B43">
        <w:t>рассчитывается</w:t>
      </w:r>
      <w:proofErr w:type="spellEnd"/>
      <w:r w:rsidRPr="00384B43">
        <w:t xml:space="preserve"> </w:t>
      </w:r>
      <w:proofErr w:type="spellStart"/>
      <w:r w:rsidRPr="00384B43">
        <w:t>по</w:t>
      </w:r>
      <w:proofErr w:type="spellEnd"/>
      <w:r w:rsidRPr="00384B43">
        <w:t xml:space="preserve"> </w:t>
      </w:r>
      <w:proofErr w:type="spellStart"/>
      <w:r w:rsidRPr="00384B43">
        <w:t>вашим</w:t>
      </w:r>
      <w:proofErr w:type="spellEnd"/>
      <w:r w:rsidRPr="00384B43">
        <w:t xml:space="preserve"> </w:t>
      </w:r>
      <w:proofErr w:type="spellStart"/>
      <w:r w:rsidRPr="00384B43">
        <w:t>ответам</w:t>
      </w:r>
      <w:proofErr w:type="spellEnd"/>
      <w:r w:rsidRPr="00384B43">
        <w:t xml:space="preserve"> </w:t>
      </w:r>
      <w:proofErr w:type="spellStart"/>
      <w:r w:rsidRPr="00384B43">
        <w:t>на</w:t>
      </w:r>
      <w:proofErr w:type="spellEnd"/>
      <w:r w:rsidRPr="00384B43">
        <w:t xml:space="preserve"> </w:t>
      </w:r>
      <w:proofErr w:type="spellStart"/>
      <w:r w:rsidRPr="00384B43">
        <w:t>вопросы</w:t>
      </w:r>
      <w:proofErr w:type="spellEnd"/>
      <w:r w:rsidRPr="00384B43">
        <w:t xml:space="preserve"> </w:t>
      </w:r>
      <w:proofErr w:type="spellStart"/>
      <w:r w:rsidRPr="00384B43">
        <w:t>при</w:t>
      </w:r>
      <w:proofErr w:type="spellEnd"/>
      <w:r w:rsidRPr="00384B43">
        <w:t xml:space="preserve"> </w:t>
      </w:r>
      <w:proofErr w:type="spellStart"/>
      <w:r w:rsidRPr="00384B43">
        <w:t>оценке</w:t>
      </w:r>
      <w:proofErr w:type="spellEnd"/>
      <w:r w:rsidRPr="00384B43">
        <w:t xml:space="preserve"> </w:t>
      </w:r>
      <w:proofErr w:type="spellStart"/>
      <w:r w:rsidRPr="00384B43">
        <w:t>потребностей</w:t>
      </w:r>
      <w:proofErr w:type="spellEnd"/>
      <w:r w:rsidRPr="00384B43">
        <w:t xml:space="preserve">, а </w:t>
      </w:r>
      <w:proofErr w:type="spellStart"/>
      <w:r w:rsidRPr="00384B43">
        <w:t>также</w:t>
      </w:r>
      <w:proofErr w:type="spellEnd"/>
      <w:r w:rsidRPr="00384B43">
        <w:t xml:space="preserve"> </w:t>
      </w:r>
      <w:proofErr w:type="spellStart"/>
      <w:r w:rsidRPr="00384B43">
        <w:t>по</w:t>
      </w:r>
      <w:proofErr w:type="spellEnd"/>
      <w:r w:rsidRPr="00384B43">
        <w:t xml:space="preserve"> </w:t>
      </w:r>
      <w:proofErr w:type="spellStart"/>
      <w:r w:rsidRPr="00384B43">
        <w:t>степени</w:t>
      </w:r>
      <w:proofErr w:type="spellEnd"/>
      <w:r w:rsidRPr="00384B43">
        <w:t xml:space="preserve"> </w:t>
      </w:r>
      <w:proofErr w:type="spellStart"/>
      <w:r w:rsidRPr="00384B43">
        <w:t>срочности</w:t>
      </w:r>
      <w:proofErr w:type="spellEnd"/>
      <w:r w:rsidRPr="00384B43">
        <w:t xml:space="preserve"> </w:t>
      </w:r>
      <w:proofErr w:type="spellStart"/>
      <w:r w:rsidRPr="00384B43">
        <w:t>переезда</w:t>
      </w:r>
      <w:proofErr w:type="spellEnd"/>
      <w:r w:rsidRPr="00384B43">
        <w:t xml:space="preserve"> в </w:t>
      </w:r>
      <w:proofErr w:type="spellStart"/>
      <w:r w:rsidRPr="00384B43">
        <w:t>пансионат</w:t>
      </w:r>
      <w:proofErr w:type="spellEnd"/>
      <w:r w:rsidRPr="00384B43">
        <w:t xml:space="preserve">, </w:t>
      </w:r>
      <w:proofErr w:type="spellStart"/>
      <w:r w:rsidRPr="00384B43">
        <w:t>определяемой</w:t>
      </w:r>
      <w:proofErr w:type="spellEnd"/>
      <w:r w:rsidRPr="00384B43">
        <w:t xml:space="preserve"> </w:t>
      </w:r>
      <w:proofErr w:type="spellStart"/>
      <w:r w:rsidRPr="00384B43">
        <w:t>специалистом</w:t>
      </w:r>
      <w:proofErr w:type="spellEnd"/>
      <w:r w:rsidRPr="00384B43">
        <w:t xml:space="preserve"> </w:t>
      </w:r>
      <w:proofErr w:type="spellStart"/>
      <w:r w:rsidRPr="00384B43">
        <w:t>по</w:t>
      </w:r>
      <w:proofErr w:type="spellEnd"/>
      <w:r w:rsidRPr="00384B43">
        <w:t xml:space="preserve"> </w:t>
      </w:r>
      <w:proofErr w:type="spellStart"/>
      <w:r w:rsidRPr="00384B43">
        <w:t>оценке</w:t>
      </w:r>
      <w:proofErr w:type="spellEnd"/>
      <w:r w:rsidRPr="00384B43">
        <w:t xml:space="preserve"> </w:t>
      </w:r>
      <w:proofErr w:type="spellStart"/>
      <w:r w:rsidRPr="00384B43">
        <w:t>потребностей</w:t>
      </w:r>
      <w:proofErr w:type="spellEnd"/>
      <w:r w:rsidRPr="00384B43">
        <w:t xml:space="preserve"> в </w:t>
      </w:r>
      <w:proofErr w:type="spellStart"/>
      <w:r w:rsidRPr="00384B43">
        <w:t>уходе</w:t>
      </w:r>
      <w:proofErr w:type="spellEnd"/>
      <w:r w:rsidRPr="00384B43">
        <w:t>.</w:t>
      </w:r>
    </w:p>
    <w:p w14:paraId="333EB9D5" w14:textId="77777777" w:rsidR="00C26162" w:rsidRPr="00384B43" w:rsidRDefault="00000000" w:rsidP="00384B43">
      <w:pPr>
        <w:pStyle w:val="Heading3"/>
      </w:pPr>
      <w:r w:rsidRPr="00384B43">
        <w:t>Если место выделено, значит, автоматически выделяется и койко-место в пансионате?</w:t>
      </w:r>
    </w:p>
    <w:p w14:paraId="086BE6D1" w14:textId="77777777" w:rsidR="00C26162" w:rsidRPr="00384B43" w:rsidRDefault="00000000" w:rsidP="00384B43">
      <w:proofErr w:type="spellStart"/>
      <w:r w:rsidRPr="00384B43">
        <w:t>Выделение</w:t>
      </w:r>
      <w:proofErr w:type="spellEnd"/>
      <w:r w:rsidRPr="00384B43">
        <w:t xml:space="preserve"> </w:t>
      </w:r>
      <w:proofErr w:type="spellStart"/>
      <w:r w:rsidRPr="00384B43">
        <w:t>места</w:t>
      </w:r>
      <w:proofErr w:type="spellEnd"/>
      <w:r w:rsidRPr="00384B43">
        <w:t xml:space="preserve"> </w:t>
      </w:r>
      <w:proofErr w:type="spellStart"/>
      <w:r w:rsidRPr="00384B43">
        <w:t>не</w:t>
      </w:r>
      <w:proofErr w:type="spellEnd"/>
      <w:r w:rsidRPr="00384B43">
        <w:t xml:space="preserve"> </w:t>
      </w:r>
      <w:proofErr w:type="spellStart"/>
      <w:r w:rsidRPr="00384B43">
        <w:t>означает</w:t>
      </w:r>
      <w:proofErr w:type="spellEnd"/>
      <w:r w:rsidRPr="00384B43">
        <w:t xml:space="preserve">, </w:t>
      </w:r>
      <w:proofErr w:type="spellStart"/>
      <w:r w:rsidRPr="00384B43">
        <w:t>что</w:t>
      </w:r>
      <w:proofErr w:type="spellEnd"/>
      <w:r w:rsidRPr="00384B43">
        <w:t xml:space="preserve"> в </w:t>
      </w:r>
      <w:proofErr w:type="spellStart"/>
      <w:r w:rsidRPr="00384B43">
        <w:t>выбранном</w:t>
      </w:r>
      <w:proofErr w:type="spellEnd"/>
      <w:r w:rsidRPr="00384B43">
        <w:t xml:space="preserve"> </w:t>
      </w:r>
      <w:proofErr w:type="spellStart"/>
      <w:r w:rsidRPr="00384B43">
        <w:t>вами</w:t>
      </w:r>
      <w:proofErr w:type="spellEnd"/>
      <w:r w:rsidRPr="00384B43">
        <w:t xml:space="preserve"> </w:t>
      </w:r>
      <w:proofErr w:type="spellStart"/>
      <w:r w:rsidRPr="00384B43">
        <w:t>пансионате</w:t>
      </w:r>
      <w:proofErr w:type="spellEnd"/>
      <w:r w:rsidRPr="00384B43">
        <w:t xml:space="preserve"> </w:t>
      </w:r>
      <w:proofErr w:type="spellStart"/>
      <w:r w:rsidRPr="00384B43">
        <w:t>есть</w:t>
      </w:r>
      <w:proofErr w:type="spellEnd"/>
      <w:r w:rsidRPr="00384B43">
        <w:t xml:space="preserve"> </w:t>
      </w:r>
      <w:proofErr w:type="spellStart"/>
      <w:r w:rsidRPr="00384B43">
        <w:t>свободное</w:t>
      </w:r>
      <w:proofErr w:type="spellEnd"/>
      <w:r w:rsidRPr="00384B43">
        <w:t xml:space="preserve"> </w:t>
      </w:r>
      <w:proofErr w:type="spellStart"/>
      <w:r w:rsidRPr="00384B43">
        <w:t>койко-место</w:t>
      </w:r>
      <w:proofErr w:type="spellEnd"/>
      <w:r w:rsidRPr="00384B43">
        <w:t xml:space="preserve">. </w:t>
      </w:r>
      <w:proofErr w:type="spellStart"/>
      <w:r w:rsidRPr="00384B43">
        <w:t>Если</w:t>
      </w:r>
      <w:proofErr w:type="spellEnd"/>
      <w:r w:rsidRPr="00384B43">
        <w:t xml:space="preserve"> </w:t>
      </w:r>
      <w:proofErr w:type="spellStart"/>
      <w:r w:rsidRPr="00384B43">
        <w:t>вам</w:t>
      </w:r>
      <w:proofErr w:type="spellEnd"/>
      <w:r w:rsidRPr="00384B43">
        <w:t xml:space="preserve"> </w:t>
      </w:r>
      <w:proofErr w:type="spellStart"/>
      <w:r w:rsidRPr="00384B43">
        <w:t>выделено</w:t>
      </w:r>
      <w:proofErr w:type="spellEnd"/>
      <w:r w:rsidRPr="00384B43">
        <w:t xml:space="preserve"> </w:t>
      </w:r>
      <w:proofErr w:type="spellStart"/>
      <w:r w:rsidRPr="00384B43">
        <w:t>место</w:t>
      </w:r>
      <w:proofErr w:type="spellEnd"/>
      <w:r w:rsidRPr="00384B43">
        <w:t xml:space="preserve">, </w:t>
      </w:r>
      <w:proofErr w:type="spellStart"/>
      <w:r w:rsidRPr="00384B43">
        <w:t>вы</w:t>
      </w:r>
      <w:proofErr w:type="spellEnd"/>
      <w:r w:rsidRPr="00384B43">
        <w:t xml:space="preserve"> </w:t>
      </w:r>
      <w:proofErr w:type="spellStart"/>
      <w:r w:rsidRPr="00384B43">
        <w:t>затем</w:t>
      </w:r>
      <w:proofErr w:type="spellEnd"/>
      <w:r w:rsidRPr="00384B43">
        <w:t xml:space="preserve"> </w:t>
      </w:r>
      <w:proofErr w:type="spellStart"/>
      <w:r w:rsidRPr="00384B43">
        <w:t>сможете</w:t>
      </w:r>
      <w:proofErr w:type="spellEnd"/>
      <w:r w:rsidRPr="00384B43">
        <w:t xml:space="preserve"> </w:t>
      </w:r>
      <w:proofErr w:type="spellStart"/>
      <w:r w:rsidRPr="00384B43">
        <w:t>выбрать</w:t>
      </w:r>
      <w:proofErr w:type="spellEnd"/>
      <w:r w:rsidRPr="00384B43">
        <w:t xml:space="preserve"> </w:t>
      </w:r>
      <w:proofErr w:type="spellStart"/>
      <w:r w:rsidRPr="00384B43">
        <w:t>пансионат</w:t>
      </w:r>
      <w:proofErr w:type="spellEnd"/>
      <w:r w:rsidRPr="00384B43">
        <w:t xml:space="preserve">, </w:t>
      </w:r>
      <w:proofErr w:type="spellStart"/>
      <w:r w:rsidRPr="00384B43">
        <w:t>который</w:t>
      </w:r>
      <w:proofErr w:type="spellEnd"/>
      <w:r w:rsidRPr="00384B43">
        <w:t xml:space="preserve"> </w:t>
      </w:r>
      <w:proofErr w:type="spellStart"/>
      <w:r w:rsidRPr="00384B43">
        <w:t>лучше</w:t>
      </w:r>
      <w:proofErr w:type="spellEnd"/>
      <w:r w:rsidRPr="00384B43">
        <w:t xml:space="preserve"> </w:t>
      </w:r>
      <w:proofErr w:type="spellStart"/>
      <w:r w:rsidRPr="00384B43">
        <w:t>всего</w:t>
      </w:r>
      <w:proofErr w:type="spellEnd"/>
      <w:r w:rsidRPr="00384B43">
        <w:t xml:space="preserve"> </w:t>
      </w:r>
      <w:proofErr w:type="spellStart"/>
      <w:r w:rsidRPr="00384B43">
        <w:t>отвечает</w:t>
      </w:r>
      <w:proofErr w:type="spellEnd"/>
      <w:r w:rsidRPr="00384B43">
        <w:t xml:space="preserve"> </w:t>
      </w:r>
      <w:proofErr w:type="spellStart"/>
      <w:r w:rsidRPr="00384B43">
        <w:t>вашим</w:t>
      </w:r>
      <w:proofErr w:type="spellEnd"/>
      <w:r w:rsidRPr="00384B43">
        <w:t xml:space="preserve"> </w:t>
      </w:r>
      <w:proofErr w:type="spellStart"/>
      <w:r w:rsidRPr="00384B43">
        <w:t>потребностям</w:t>
      </w:r>
      <w:proofErr w:type="spellEnd"/>
      <w:r w:rsidRPr="00384B43">
        <w:t xml:space="preserve">. </w:t>
      </w:r>
      <w:proofErr w:type="spellStart"/>
      <w:r w:rsidRPr="00384B43">
        <w:t>Однако</w:t>
      </w:r>
      <w:proofErr w:type="spellEnd"/>
      <w:r w:rsidRPr="00384B43">
        <w:t xml:space="preserve"> </w:t>
      </w:r>
      <w:proofErr w:type="spellStart"/>
      <w:r w:rsidRPr="00384B43">
        <w:t>вам</w:t>
      </w:r>
      <w:proofErr w:type="spellEnd"/>
      <w:r w:rsidRPr="00384B43">
        <w:t xml:space="preserve"> </w:t>
      </w:r>
      <w:proofErr w:type="spellStart"/>
      <w:r w:rsidRPr="00384B43">
        <w:t>всё</w:t>
      </w:r>
      <w:proofErr w:type="spellEnd"/>
      <w:r w:rsidRPr="00384B43">
        <w:t xml:space="preserve"> </w:t>
      </w:r>
      <w:proofErr w:type="spellStart"/>
      <w:r w:rsidRPr="00384B43">
        <w:t>равно</w:t>
      </w:r>
      <w:proofErr w:type="spellEnd"/>
      <w:r w:rsidRPr="00384B43">
        <w:t xml:space="preserve"> </w:t>
      </w:r>
      <w:proofErr w:type="spellStart"/>
      <w:r w:rsidRPr="00384B43">
        <w:t>придется</w:t>
      </w:r>
      <w:proofErr w:type="spellEnd"/>
      <w:r w:rsidRPr="00384B43">
        <w:t xml:space="preserve"> </w:t>
      </w:r>
      <w:proofErr w:type="spellStart"/>
      <w:r w:rsidRPr="00384B43">
        <w:t>обсудить</w:t>
      </w:r>
      <w:proofErr w:type="spellEnd"/>
      <w:r w:rsidRPr="00384B43">
        <w:t xml:space="preserve"> </w:t>
      </w:r>
      <w:proofErr w:type="spellStart"/>
      <w:r w:rsidRPr="00384B43">
        <w:t>свои</w:t>
      </w:r>
      <w:proofErr w:type="spellEnd"/>
      <w:r w:rsidRPr="00384B43">
        <w:t xml:space="preserve"> </w:t>
      </w:r>
      <w:proofErr w:type="spellStart"/>
      <w:r w:rsidRPr="00384B43">
        <w:t>нужды</w:t>
      </w:r>
      <w:proofErr w:type="spellEnd"/>
      <w:r w:rsidRPr="00384B43">
        <w:t xml:space="preserve"> с </w:t>
      </w:r>
      <w:proofErr w:type="spellStart"/>
      <w:r w:rsidRPr="00384B43">
        <w:t>поставщиками</w:t>
      </w:r>
      <w:proofErr w:type="spellEnd"/>
      <w:r w:rsidRPr="00384B43">
        <w:t xml:space="preserve"> </w:t>
      </w:r>
      <w:proofErr w:type="spellStart"/>
      <w:r w:rsidRPr="00384B43">
        <w:t>услуг</w:t>
      </w:r>
      <w:proofErr w:type="spellEnd"/>
      <w:r w:rsidRPr="00384B43">
        <w:t xml:space="preserve"> и </w:t>
      </w:r>
      <w:proofErr w:type="spellStart"/>
      <w:r w:rsidRPr="00384B43">
        <w:t>выяснить</w:t>
      </w:r>
      <w:proofErr w:type="spellEnd"/>
      <w:r w:rsidRPr="00384B43">
        <w:t xml:space="preserve">, </w:t>
      </w:r>
      <w:proofErr w:type="spellStart"/>
      <w:r w:rsidRPr="00384B43">
        <w:t>какой</w:t>
      </w:r>
      <w:proofErr w:type="spellEnd"/>
      <w:r w:rsidRPr="00384B43">
        <w:t xml:space="preserve"> </w:t>
      </w:r>
      <w:proofErr w:type="spellStart"/>
      <w:r w:rsidRPr="00384B43">
        <w:t>пансионат</w:t>
      </w:r>
      <w:proofErr w:type="spellEnd"/>
      <w:r w:rsidRPr="00384B43">
        <w:t xml:space="preserve"> </w:t>
      </w:r>
      <w:proofErr w:type="spellStart"/>
      <w:r w:rsidRPr="00384B43">
        <w:t>вам</w:t>
      </w:r>
      <w:proofErr w:type="spellEnd"/>
      <w:r w:rsidRPr="00384B43">
        <w:t xml:space="preserve"> </w:t>
      </w:r>
      <w:proofErr w:type="spellStart"/>
      <w:r w:rsidRPr="00384B43">
        <w:t>подходит</w:t>
      </w:r>
      <w:proofErr w:type="spellEnd"/>
      <w:r w:rsidRPr="00384B43">
        <w:t xml:space="preserve">. </w:t>
      </w:r>
      <w:proofErr w:type="spellStart"/>
      <w:r w:rsidRPr="00384B43">
        <w:t>Если</w:t>
      </w:r>
      <w:proofErr w:type="spellEnd"/>
      <w:r w:rsidRPr="00384B43">
        <w:t xml:space="preserve"> в </w:t>
      </w:r>
      <w:proofErr w:type="spellStart"/>
      <w:r w:rsidRPr="00384B43">
        <w:t>выбранном</w:t>
      </w:r>
      <w:proofErr w:type="spellEnd"/>
      <w:r w:rsidRPr="00384B43">
        <w:t xml:space="preserve"> </w:t>
      </w:r>
      <w:proofErr w:type="spellStart"/>
      <w:r w:rsidRPr="00384B43">
        <w:t>вами</w:t>
      </w:r>
      <w:proofErr w:type="spellEnd"/>
      <w:r w:rsidRPr="00384B43">
        <w:t xml:space="preserve"> </w:t>
      </w:r>
      <w:proofErr w:type="spellStart"/>
      <w:r w:rsidRPr="00384B43">
        <w:t>пансионате</w:t>
      </w:r>
      <w:proofErr w:type="spellEnd"/>
      <w:r w:rsidRPr="00384B43">
        <w:t xml:space="preserve"> </w:t>
      </w:r>
      <w:proofErr w:type="spellStart"/>
      <w:r w:rsidRPr="00384B43">
        <w:t>нет</w:t>
      </w:r>
      <w:proofErr w:type="spellEnd"/>
      <w:r w:rsidRPr="00384B43">
        <w:t xml:space="preserve"> </w:t>
      </w:r>
      <w:proofErr w:type="spellStart"/>
      <w:r w:rsidRPr="00384B43">
        <w:t>свободных</w:t>
      </w:r>
      <w:proofErr w:type="spellEnd"/>
      <w:r w:rsidRPr="00384B43">
        <w:t xml:space="preserve"> </w:t>
      </w:r>
      <w:proofErr w:type="spellStart"/>
      <w:r w:rsidRPr="00384B43">
        <w:t>комнат</w:t>
      </w:r>
      <w:proofErr w:type="spellEnd"/>
      <w:r w:rsidRPr="00384B43">
        <w:t xml:space="preserve">, </w:t>
      </w:r>
      <w:proofErr w:type="spellStart"/>
      <w:r w:rsidRPr="00384B43">
        <w:t>то</w:t>
      </w:r>
      <w:proofErr w:type="spellEnd"/>
      <w:r w:rsidRPr="00384B43">
        <w:t xml:space="preserve"> </w:t>
      </w:r>
      <w:proofErr w:type="spellStart"/>
      <w:r w:rsidRPr="00384B43">
        <w:t>возможно</w:t>
      </w:r>
      <w:proofErr w:type="spellEnd"/>
      <w:r w:rsidRPr="00384B43">
        <w:t xml:space="preserve">, </w:t>
      </w:r>
      <w:proofErr w:type="spellStart"/>
      <w:r w:rsidRPr="00384B43">
        <w:t>что</w:t>
      </w:r>
      <w:proofErr w:type="spellEnd"/>
      <w:r w:rsidRPr="00384B43">
        <w:t xml:space="preserve"> </w:t>
      </w:r>
      <w:proofErr w:type="spellStart"/>
      <w:r w:rsidRPr="00384B43">
        <w:t>вам</w:t>
      </w:r>
      <w:proofErr w:type="spellEnd"/>
      <w:r w:rsidRPr="00384B43">
        <w:t xml:space="preserve"> </w:t>
      </w:r>
      <w:proofErr w:type="spellStart"/>
      <w:r w:rsidRPr="00384B43">
        <w:t>придется</w:t>
      </w:r>
      <w:proofErr w:type="spellEnd"/>
      <w:r w:rsidRPr="00384B43">
        <w:t xml:space="preserve"> </w:t>
      </w:r>
      <w:proofErr w:type="spellStart"/>
      <w:r w:rsidRPr="00384B43">
        <w:t>встать</w:t>
      </w:r>
      <w:proofErr w:type="spellEnd"/>
      <w:r w:rsidRPr="00384B43">
        <w:t xml:space="preserve"> в </w:t>
      </w:r>
      <w:proofErr w:type="spellStart"/>
      <w:r w:rsidRPr="00384B43">
        <w:t>очередь</w:t>
      </w:r>
      <w:proofErr w:type="spellEnd"/>
      <w:r w:rsidRPr="00384B43">
        <w:t>. </w:t>
      </w:r>
    </w:p>
    <w:p w14:paraId="2E828983" w14:textId="77777777" w:rsidR="00C26162" w:rsidRPr="00384B43" w:rsidRDefault="00000000" w:rsidP="00384B43">
      <w:pPr>
        <w:pStyle w:val="Heading3"/>
      </w:pPr>
      <w:r w:rsidRPr="00384B43">
        <w:t>У одобренного места есть срок действия? Место не аннулируется, если его вовремя не занять?</w:t>
      </w:r>
    </w:p>
    <w:p w14:paraId="60E23929" w14:textId="77777777" w:rsidR="00C26162" w:rsidRPr="00285CB4" w:rsidRDefault="00000000" w:rsidP="00C26162">
      <w:pPr>
        <w:spacing w:line="240" w:lineRule="auto"/>
        <w:rPr>
          <w:rFonts w:cs="Arial"/>
          <w:lang w:val="ru"/>
        </w:rPr>
      </w:pPr>
      <w:r w:rsidRPr="00C26162">
        <w:rPr>
          <w:rFonts w:cs="Arial"/>
          <w:lang w:val="ru"/>
        </w:rPr>
        <w:t>Место в пансионате выделяется бессрочно. Переезд в пансионат не ограничен по времени. Выделенное место останется за вами, даже если вы пользуетесь другими услугами по уходу за пожилыми людьми на дому. </w:t>
      </w:r>
    </w:p>
    <w:p w14:paraId="61B7BA2D" w14:textId="77777777" w:rsidR="00C26162" w:rsidRPr="00285CB4" w:rsidRDefault="00000000" w:rsidP="00C26162">
      <w:pPr>
        <w:spacing w:line="240" w:lineRule="auto"/>
        <w:rPr>
          <w:rFonts w:cs="Arial"/>
          <w:lang w:val="ru"/>
        </w:rPr>
      </w:pPr>
      <w:r w:rsidRPr="607ECBA7">
        <w:rPr>
          <w:rFonts w:cs="Arial"/>
          <w:lang w:val="ru"/>
        </w:rPr>
        <w:t xml:space="preserve">Кроме того, можно переходить от одной службы по уходу к другой, например, получая помощь на дому, при этом за вами сохраняется место и возможность в дальнейшем переехать в пансионат. </w:t>
      </w:r>
    </w:p>
    <w:p w14:paraId="606E39D8" w14:textId="77777777" w:rsidR="00C26162" w:rsidRPr="00384B43" w:rsidRDefault="00000000" w:rsidP="00384B43">
      <w:pPr>
        <w:pStyle w:val="Heading3"/>
      </w:pPr>
      <w:r w:rsidRPr="00384B43">
        <w:t>Если мне одобрят и выделят место в пансионате, я смогу распоряжаться денежными средствами?</w:t>
      </w:r>
    </w:p>
    <w:p w14:paraId="7FAE0A14" w14:textId="77777777" w:rsidR="00C26162" w:rsidRPr="00285CB4" w:rsidRDefault="00000000" w:rsidP="00C26162">
      <w:pPr>
        <w:spacing w:line="240" w:lineRule="auto"/>
        <w:rPr>
          <w:rFonts w:cs="Arial"/>
          <w:lang w:val="ru"/>
        </w:rPr>
      </w:pPr>
      <w:r w:rsidRPr="607ECBA7">
        <w:rPr>
          <w:rFonts w:cs="Arial"/>
          <w:lang w:val="ru"/>
        </w:rPr>
        <w:t>После того, как вы примете предложение койко-места, Правительство Австралии будет выделять на вас средства непосредственно выбранному вами пансионату.</w:t>
      </w:r>
    </w:p>
    <w:p w14:paraId="52C58FB6" w14:textId="77777777" w:rsidR="00C26162" w:rsidRPr="00384B43" w:rsidRDefault="00000000" w:rsidP="00384B43">
      <w:pPr>
        <w:pStyle w:val="Heading3"/>
      </w:pPr>
      <w:r w:rsidRPr="00384B43">
        <w:t>Как передать код направления в пансионат?</w:t>
      </w:r>
    </w:p>
    <w:p w14:paraId="002708EC" w14:textId="77777777" w:rsidR="00C26162" w:rsidRPr="00285CB4" w:rsidRDefault="00000000" w:rsidP="607ECBA7">
      <w:pPr>
        <w:spacing w:line="240" w:lineRule="auto"/>
        <w:rPr>
          <w:rFonts w:cs="Arial"/>
          <w:lang w:val="ru"/>
        </w:rPr>
      </w:pPr>
      <w:r w:rsidRPr="607ECBA7">
        <w:rPr>
          <w:rFonts w:cs="Arial"/>
          <w:lang w:val="ru"/>
        </w:rPr>
        <w:t xml:space="preserve">Когда вам одобрят пансионатный уход, вам выделят место.  К письму с Notice of Decision будет приложен Support Plan [план поддержки] с кодом/кодами направления. </w:t>
      </w:r>
      <w:proofErr w:type="spellStart"/>
      <w:r w:rsidRPr="00384B43">
        <w:t>Каждый</w:t>
      </w:r>
      <w:proofErr w:type="spellEnd"/>
      <w:r w:rsidRPr="00384B43">
        <w:t xml:space="preserve"> </w:t>
      </w:r>
      <w:proofErr w:type="spellStart"/>
      <w:r w:rsidRPr="00384B43">
        <w:t>код</w:t>
      </w:r>
      <w:proofErr w:type="spellEnd"/>
      <w:r w:rsidRPr="00384B43">
        <w:t xml:space="preserve"> </w:t>
      </w:r>
      <w:proofErr w:type="spellStart"/>
      <w:r w:rsidRPr="00384B43">
        <w:t>направления</w:t>
      </w:r>
      <w:proofErr w:type="spellEnd"/>
      <w:r w:rsidRPr="00384B43">
        <w:t xml:space="preserve"> </w:t>
      </w:r>
      <w:proofErr w:type="spellStart"/>
      <w:r w:rsidRPr="00384B43">
        <w:t>уникален</w:t>
      </w:r>
      <w:proofErr w:type="spellEnd"/>
      <w:r w:rsidRPr="00384B43">
        <w:t xml:space="preserve"> и </w:t>
      </w:r>
      <w:proofErr w:type="spellStart"/>
      <w:r w:rsidRPr="00384B43">
        <w:t>связан</w:t>
      </w:r>
      <w:proofErr w:type="spellEnd"/>
      <w:r w:rsidRPr="00384B43">
        <w:t xml:space="preserve"> с </w:t>
      </w:r>
      <w:proofErr w:type="spellStart"/>
      <w:r w:rsidRPr="00384B43">
        <w:t>определенным</w:t>
      </w:r>
      <w:proofErr w:type="spellEnd"/>
      <w:r w:rsidRPr="00384B43">
        <w:t xml:space="preserve"> </w:t>
      </w:r>
      <w:proofErr w:type="spellStart"/>
      <w:r w:rsidRPr="00384B43">
        <w:t>типом</w:t>
      </w:r>
      <w:proofErr w:type="spellEnd"/>
      <w:r w:rsidRPr="00384B43">
        <w:t xml:space="preserve"> </w:t>
      </w:r>
      <w:proofErr w:type="spellStart"/>
      <w:r w:rsidRPr="00384B43">
        <w:t>услуг</w:t>
      </w:r>
      <w:proofErr w:type="spellEnd"/>
      <w:r w:rsidRPr="00384B43">
        <w:t xml:space="preserve">. </w:t>
      </w:r>
      <w:proofErr w:type="spellStart"/>
      <w:r w:rsidRPr="00384B43">
        <w:t>Код</w:t>
      </w:r>
      <w:proofErr w:type="spellEnd"/>
      <w:r w:rsidRPr="00384B43">
        <w:t xml:space="preserve"> </w:t>
      </w:r>
      <w:proofErr w:type="spellStart"/>
      <w:r w:rsidRPr="00384B43">
        <w:t>позволяет</w:t>
      </w:r>
      <w:proofErr w:type="spellEnd"/>
      <w:r w:rsidRPr="00384B43">
        <w:t xml:space="preserve"> </w:t>
      </w:r>
      <w:proofErr w:type="spellStart"/>
      <w:r w:rsidRPr="00384B43">
        <w:t>подобрать</w:t>
      </w:r>
      <w:proofErr w:type="spellEnd"/>
      <w:r w:rsidRPr="00384B43">
        <w:t xml:space="preserve"> </w:t>
      </w:r>
      <w:proofErr w:type="spellStart"/>
      <w:r w:rsidRPr="00384B43">
        <w:t>поставщика</w:t>
      </w:r>
      <w:proofErr w:type="spellEnd"/>
      <w:r w:rsidRPr="00384B43">
        <w:t xml:space="preserve"> и </w:t>
      </w:r>
      <w:proofErr w:type="spellStart"/>
      <w:r w:rsidRPr="00384B43">
        <w:t>начать</w:t>
      </w:r>
      <w:proofErr w:type="spellEnd"/>
      <w:r w:rsidRPr="00384B43">
        <w:t xml:space="preserve"> </w:t>
      </w:r>
      <w:proofErr w:type="spellStart"/>
      <w:r w:rsidRPr="00384B43">
        <w:t>обслуживаться</w:t>
      </w:r>
      <w:proofErr w:type="spellEnd"/>
      <w:r w:rsidRPr="00384B43">
        <w:t>.</w:t>
      </w:r>
    </w:p>
    <w:p w14:paraId="748DE401" w14:textId="77777777" w:rsidR="00C26162" w:rsidRPr="00285CB4" w:rsidRDefault="00000000" w:rsidP="00CD06B8">
      <w:pPr>
        <w:spacing w:line="240" w:lineRule="auto"/>
        <w:rPr>
          <w:rFonts w:cs="Arial"/>
          <w:lang w:val="ru"/>
        </w:rPr>
      </w:pPr>
      <w:r w:rsidRPr="00C26162">
        <w:rPr>
          <w:rFonts w:cs="Arial"/>
          <w:lang w:val="ru"/>
        </w:rPr>
        <w:t>Есть несколько способов передать код направления поставщику:</w:t>
      </w:r>
    </w:p>
    <w:p w14:paraId="0270E2E5" w14:textId="77777777" w:rsidR="006926BA" w:rsidRPr="00285CB4" w:rsidRDefault="00000000" w:rsidP="00384B43">
      <w:pPr>
        <w:pStyle w:val="ListParagraph"/>
        <w:rPr>
          <w:lang w:val="ru"/>
        </w:rPr>
      </w:pPr>
      <w:r w:rsidRPr="607ECBA7">
        <w:rPr>
          <w:lang w:val="ru" w:eastAsia="zh-CN"/>
        </w:rPr>
        <w:lastRenderedPageBreak/>
        <w:t xml:space="preserve">Через специалиста по оценке потребностей: специалист сможет отправить код направления одному или нескольким поставщикам услуг, финансируемых Правительством Австралии, по вашему выбору. </w:t>
      </w:r>
    </w:p>
    <w:p w14:paraId="3FBD1587" w14:textId="77777777" w:rsidR="006926BA" w:rsidRPr="00285CB4" w:rsidRDefault="00000000" w:rsidP="00384B43">
      <w:pPr>
        <w:pStyle w:val="ListParagraph"/>
        <w:rPr>
          <w:lang w:val="ru"/>
        </w:rPr>
      </w:pPr>
      <w:r w:rsidRPr="607ECBA7">
        <w:rPr>
          <w:lang w:val="ru" w:eastAsia="zh-CN"/>
        </w:rPr>
        <w:t>Самостоятельно: при желании вы можете использовать код(ы) направления, указанные в плане поддержки, и самостоятельно распоряжаться направлениями. Код(ы) направления можно напрямую передать любым поставщикам услуг на свой выбор.</w:t>
      </w:r>
    </w:p>
    <w:p w14:paraId="2BFC807B" w14:textId="23C6F7C3" w:rsidR="00C05022" w:rsidRPr="009D6ADE" w:rsidRDefault="00000000" w:rsidP="00384B43">
      <w:pPr>
        <w:pStyle w:val="ListParagraph"/>
        <w:rPr>
          <w:lang w:val="ru-RU"/>
        </w:rPr>
      </w:pPr>
      <w:r w:rsidRPr="607ECBA7">
        <w:rPr>
          <w:lang w:val="ru" w:eastAsia="zh-CN"/>
        </w:rPr>
        <w:t xml:space="preserve">Через My Aged Care: служба My Aged Care может отправить код направления от вашего имени выбранному вами поставщику услуг. </w:t>
      </w:r>
      <w:hyperlink r:id="rId14" w:history="1">
        <w:r w:rsidR="00C26162" w:rsidRPr="607ECBA7">
          <w:rPr>
            <w:lang w:val="ru"/>
          </w:rPr>
          <w:t>Позвоните в службу My Aged Care</w:t>
        </w:r>
      </w:hyperlink>
      <w:r w:rsidRPr="607ECBA7">
        <w:rPr>
          <w:lang w:val="ru" w:eastAsia="zh-CN"/>
        </w:rPr>
        <w:t xml:space="preserve"> по телефону 1800 200 422 с 08:00 до 20:00 с понедельника по пятницу и с 10:00 до 14:00 в субботу (время местное) или зайдите на страницу </w:t>
      </w:r>
      <w:hyperlink r:id="rId15" w:history="1">
        <w:r w:rsidR="00072F1E">
          <w:rPr>
            <w:rStyle w:val="Hyperlink"/>
            <w:lang w:val="ru"/>
          </w:rPr>
          <w:t>Свяжитесь с нами | My Aged Care</w:t>
        </w:r>
      </w:hyperlink>
      <w:r w:rsidR="00CD06B8">
        <w:rPr>
          <w:lang w:val="ru"/>
        </w:rPr>
        <w:t>.</w:t>
      </w:r>
    </w:p>
    <w:p w14:paraId="09BB7EB9" w14:textId="77777777" w:rsidR="00C26162" w:rsidRPr="009D6ADE" w:rsidRDefault="00000000" w:rsidP="00384B43">
      <w:pPr>
        <w:pStyle w:val="Heading3"/>
        <w:rPr>
          <w:lang w:val="ru-RU"/>
        </w:rPr>
      </w:pPr>
      <w:r w:rsidRPr="00C26162">
        <w:t>А если я захочу переехать в другой пансионат?</w:t>
      </w:r>
    </w:p>
    <w:p w14:paraId="78F938F9" w14:textId="77777777" w:rsidR="00C26162" w:rsidRPr="00285CB4" w:rsidRDefault="00000000" w:rsidP="00384B43">
      <w:pPr>
        <w:rPr>
          <w:lang w:val="ru"/>
        </w:rPr>
      </w:pPr>
      <w:r w:rsidRPr="607ECBA7">
        <w:rPr>
          <w:lang w:val="ru"/>
        </w:rPr>
        <w:t xml:space="preserve">Если вы сейчас в пансионате и хотите переехать в другой пансионат, вы можете воспользоваться выделенным вам местом в пансионате. Ваше место в пансионате принадлежит вам и «переезжает» вместе с вами в другие пансионаты. </w:t>
      </w:r>
    </w:p>
    <w:p w14:paraId="36944A18" w14:textId="0E11070F" w:rsidR="006E6EAF" w:rsidRPr="00384B43" w:rsidRDefault="00000000" w:rsidP="00384B43">
      <w:pPr>
        <w:rPr>
          <w:rFonts w:eastAsiaTheme="minorEastAsia"/>
          <w:lang w:eastAsia="zh-CN"/>
        </w:rPr>
      </w:pPr>
      <w:r w:rsidRPr="607ECBA7">
        <w:rPr>
          <w:lang w:val="ru"/>
        </w:rPr>
        <w:t xml:space="preserve">Чтобы подключить новых поставщиков, вам нужно будет повторно активировать код направления и передать его новому поставщику. Код можно активировать, не разрывая отношений со своим нынешним поставщиком услуг. Повторно активировать код направления можно в онлайн-кабинете My Aged Care или позвонив в службу My Aged Care. </w:t>
      </w:r>
      <w:hyperlink r:id="rId16" w:history="1">
        <w:r w:rsidR="00C26162" w:rsidRPr="607ECBA7">
          <w:rPr>
            <w:rFonts w:eastAsiaTheme="minorEastAsia"/>
            <w:lang w:val="ru" w:eastAsia="zh-CN"/>
          </w:rPr>
          <w:t>Позвоните в службу My Aged Care</w:t>
        </w:r>
      </w:hyperlink>
      <w:r w:rsidRPr="607ECBA7">
        <w:rPr>
          <w:lang w:val="ru"/>
        </w:rPr>
        <w:t xml:space="preserve"> по телефону 1800 200 422 с 08:00 до 20:00 с понедельника по пятницу и с 10:00 до 14:00 в субботу (время местное) или зайдите на страницу </w:t>
      </w:r>
      <w:hyperlink r:id="rId17" w:history="1">
        <w:r w:rsidR="00320611">
          <w:rPr>
            <w:rStyle w:val="Hyperlink"/>
            <w:lang w:val="ru"/>
          </w:rPr>
          <w:t>Свяжитесь с нами | My Aged Care</w:t>
        </w:r>
      </w:hyperlink>
      <w:r w:rsidR="00080EA9">
        <w:rPr>
          <w:lang w:val="ru"/>
        </w:rPr>
        <w:t>.</w:t>
      </w:r>
    </w:p>
    <w:p w14:paraId="71EB420C" w14:textId="77777777" w:rsidR="006E6EAF" w:rsidRPr="00384B43" w:rsidRDefault="00000000" w:rsidP="00384B43">
      <w:pPr>
        <w:pStyle w:val="Heading2"/>
      </w:pPr>
      <w:r w:rsidRPr="005742B1">
        <w:rPr>
          <w:lang w:val="ru"/>
        </w:rPr>
        <w:t xml:space="preserve">Куда обратиться за помощью </w:t>
      </w:r>
    </w:p>
    <w:p w14:paraId="6951C390" w14:textId="77777777" w:rsidR="009F47D6" w:rsidRPr="009D6ADE" w:rsidRDefault="00000000" w:rsidP="009F47D6">
      <w:pPr>
        <w:spacing w:line="240" w:lineRule="auto"/>
        <w:rPr>
          <w:lang w:val="ru-RU"/>
        </w:rPr>
      </w:pPr>
      <w:r>
        <w:rPr>
          <w:lang w:val="ru"/>
        </w:rPr>
        <w:t xml:space="preserve">Мы готовы поддержать и помочь вам и вашей семье разобраться в происходящих изменениях и понять, какие есть варианты. </w:t>
      </w:r>
    </w:p>
    <w:p w14:paraId="00C8593D" w14:textId="77777777" w:rsidR="009F47D6" w:rsidRPr="00285CB4" w:rsidRDefault="00000000" w:rsidP="009F47D6">
      <w:pPr>
        <w:spacing w:line="240" w:lineRule="auto"/>
        <w:rPr>
          <w:lang w:val="ru"/>
        </w:rPr>
      </w:pPr>
      <w:r>
        <w:rPr>
          <w:lang w:val="ru"/>
        </w:rPr>
        <w:t xml:space="preserve">Кроме того, мы проводим информационную кампанию о пансионатах, чтобы вам было проще принять взвешенное и осознанное решение, где получать оптимальный для вас уход. Речь идет, в частности, о публикации Star Ratings [звездных рейтингов] пансионатов, а также более прозрачной информации о размещении в пансионатах. </w:t>
      </w:r>
    </w:p>
    <w:p w14:paraId="2114182F" w14:textId="77777777" w:rsidR="009F47D6" w:rsidRPr="009D6ADE" w:rsidRDefault="00000000" w:rsidP="009F47D6">
      <w:pPr>
        <w:spacing w:line="240" w:lineRule="auto"/>
        <w:rPr>
          <w:lang w:val="ru-RU"/>
        </w:rPr>
      </w:pPr>
      <w:r>
        <w:rPr>
          <w:lang w:val="ru"/>
        </w:rPr>
        <w:t xml:space="preserve">Сможет помочь и служба My Aged Care. </w:t>
      </w:r>
    </w:p>
    <w:p w14:paraId="1AF07E32" w14:textId="77777777" w:rsidR="009F47D6" w:rsidRPr="00384B43" w:rsidRDefault="00000000" w:rsidP="00384B43">
      <w:pPr>
        <w:pStyle w:val="ListParagraph"/>
      </w:pPr>
      <w:proofErr w:type="spellStart"/>
      <w:r w:rsidRPr="00384B43">
        <w:t>Посетите</w:t>
      </w:r>
      <w:proofErr w:type="spellEnd"/>
      <w:r w:rsidRPr="00384B43">
        <w:t xml:space="preserve"> </w:t>
      </w:r>
      <w:hyperlink r:id="rId18" w:history="1">
        <w:proofErr w:type="spellStart"/>
        <w:r w:rsidR="009F47D6" w:rsidRPr="00384B43">
          <w:rPr>
            <w:rStyle w:val="Hyperlink"/>
            <w:color w:val="auto"/>
            <w:u w:val="none"/>
          </w:rPr>
          <w:t>сайт</w:t>
        </w:r>
        <w:proofErr w:type="spellEnd"/>
        <w:r w:rsidR="009F47D6" w:rsidRPr="00384B43">
          <w:rPr>
            <w:rStyle w:val="Hyperlink"/>
            <w:color w:val="auto"/>
            <w:u w:val="none"/>
          </w:rPr>
          <w:t xml:space="preserve"> My Aged Care</w:t>
        </w:r>
      </w:hyperlink>
      <w:r w:rsidRPr="00384B43">
        <w:t xml:space="preserve"> и </w:t>
      </w:r>
      <w:proofErr w:type="spellStart"/>
      <w:r w:rsidRPr="00384B43">
        <w:t>узнайте</w:t>
      </w:r>
      <w:proofErr w:type="spellEnd"/>
      <w:r w:rsidRPr="00384B43">
        <w:t xml:space="preserve">, </w:t>
      </w:r>
      <w:proofErr w:type="spellStart"/>
      <w:r w:rsidRPr="00384B43">
        <w:t>как</w:t>
      </w:r>
      <w:proofErr w:type="spellEnd"/>
      <w:r w:rsidRPr="00384B43">
        <w:t xml:space="preserve"> </w:t>
      </w:r>
      <w:proofErr w:type="spellStart"/>
      <w:r w:rsidRPr="00384B43">
        <w:t>пожилому</w:t>
      </w:r>
      <w:proofErr w:type="spellEnd"/>
      <w:r w:rsidRPr="00384B43">
        <w:t xml:space="preserve"> </w:t>
      </w:r>
      <w:proofErr w:type="spellStart"/>
      <w:r w:rsidRPr="00384B43">
        <w:t>человеку</w:t>
      </w:r>
      <w:proofErr w:type="spellEnd"/>
      <w:r w:rsidRPr="00384B43">
        <w:t xml:space="preserve"> </w:t>
      </w:r>
      <w:proofErr w:type="spellStart"/>
      <w:r w:rsidRPr="00384B43">
        <w:t>получить</w:t>
      </w:r>
      <w:proofErr w:type="spellEnd"/>
      <w:r w:rsidRPr="00384B43">
        <w:t xml:space="preserve"> </w:t>
      </w:r>
      <w:proofErr w:type="spellStart"/>
      <w:r w:rsidRPr="00384B43">
        <w:t>услуги</w:t>
      </w:r>
      <w:proofErr w:type="spellEnd"/>
      <w:r w:rsidRPr="00384B43">
        <w:t xml:space="preserve"> </w:t>
      </w:r>
      <w:proofErr w:type="spellStart"/>
      <w:r w:rsidRPr="00384B43">
        <w:t>по</w:t>
      </w:r>
      <w:proofErr w:type="spellEnd"/>
      <w:r w:rsidRPr="00384B43">
        <w:t xml:space="preserve"> </w:t>
      </w:r>
      <w:proofErr w:type="spellStart"/>
      <w:r w:rsidRPr="00384B43">
        <w:t>уходу</w:t>
      </w:r>
      <w:proofErr w:type="spellEnd"/>
      <w:r w:rsidRPr="00384B43">
        <w:t xml:space="preserve">. </w:t>
      </w:r>
    </w:p>
    <w:p w14:paraId="17260F35" w14:textId="77777777" w:rsidR="009F47D6" w:rsidRPr="009D6ADE" w:rsidRDefault="00000000" w:rsidP="00384B43">
      <w:pPr>
        <w:pStyle w:val="ListParagraph"/>
        <w:rPr>
          <w:lang w:val="ru-RU"/>
        </w:rPr>
      </w:pPr>
      <w:proofErr w:type="spellStart"/>
      <w:r w:rsidRPr="00384B43">
        <w:t>На</w:t>
      </w:r>
      <w:proofErr w:type="spellEnd"/>
      <w:r w:rsidRPr="00384B43">
        <w:t xml:space="preserve"> </w:t>
      </w:r>
      <w:proofErr w:type="spellStart"/>
      <w:r w:rsidRPr="00384B43">
        <w:t>сайте</w:t>
      </w:r>
      <w:proofErr w:type="spellEnd"/>
      <w:r w:rsidRPr="00384B43">
        <w:t xml:space="preserve"> </w:t>
      </w:r>
      <w:proofErr w:type="spellStart"/>
      <w:r w:rsidRPr="00384B43">
        <w:t>службы</w:t>
      </w:r>
      <w:proofErr w:type="spellEnd"/>
      <w:r w:rsidRPr="00384B43">
        <w:t xml:space="preserve"> </w:t>
      </w:r>
      <w:proofErr w:type="spellStart"/>
      <w:r w:rsidRPr="00384B43">
        <w:t>можно</w:t>
      </w:r>
      <w:proofErr w:type="spellEnd"/>
      <w:r w:rsidRPr="00384B43">
        <w:t xml:space="preserve"> </w:t>
      </w:r>
      <w:proofErr w:type="spellStart"/>
      <w:r w:rsidRPr="00384B43">
        <w:t>подать</w:t>
      </w:r>
      <w:proofErr w:type="spellEnd"/>
      <w:r w:rsidRPr="00384B43">
        <w:t xml:space="preserve"> </w:t>
      </w:r>
      <w:proofErr w:type="spellStart"/>
      <w:r w:rsidRPr="00384B43">
        <w:t>заявку</w:t>
      </w:r>
      <w:proofErr w:type="spellEnd"/>
      <w:r w:rsidRPr="00384B43">
        <w:t xml:space="preserve"> </w:t>
      </w:r>
      <w:proofErr w:type="spellStart"/>
      <w:r w:rsidRPr="00384B43">
        <w:t>на</w:t>
      </w:r>
      <w:proofErr w:type="spellEnd"/>
      <w:r w:rsidRPr="00384B43">
        <w:t xml:space="preserve"> </w:t>
      </w:r>
      <w:proofErr w:type="spellStart"/>
      <w:r w:rsidRPr="00384B43">
        <w:t>оценку</w:t>
      </w:r>
      <w:proofErr w:type="spellEnd"/>
      <w:r w:rsidRPr="00384B43">
        <w:t xml:space="preserve"> </w:t>
      </w:r>
      <w:proofErr w:type="spellStart"/>
      <w:r w:rsidRPr="00384B43">
        <w:t>потребностей</w:t>
      </w:r>
      <w:proofErr w:type="spellEnd"/>
      <w:r w:rsidRPr="00384B43">
        <w:t xml:space="preserve"> и </w:t>
      </w:r>
      <w:proofErr w:type="spellStart"/>
      <w:r w:rsidRPr="00384B43">
        <w:t>выбрать</w:t>
      </w:r>
      <w:proofErr w:type="spellEnd"/>
      <w:r w:rsidRPr="00384B43">
        <w:t xml:space="preserve"> </w:t>
      </w:r>
      <w:proofErr w:type="spellStart"/>
      <w:r w:rsidRPr="00384B43">
        <w:t>ближайший</w:t>
      </w:r>
      <w:proofErr w:type="spellEnd"/>
      <w:r>
        <w:rPr>
          <w:lang w:val="ru"/>
        </w:rPr>
        <w:t xml:space="preserve"> пансионат с учетом потребностей в уходе. </w:t>
      </w:r>
    </w:p>
    <w:p w14:paraId="2FD4757A" w14:textId="77777777" w:rsidR="00384B43" w:rsidRDefault="00000000" w:rsidP="00384B43">
      <w:pPr>
        <w:pStyle w:val="ListParagraph"/>
        <w:rPr>
          <w:lang w:val="ru"/>
        </w:rPr>
      </w:pPr>
      <w:proofErr w:type="spellStart"/>
      <w:r w:rsidRPr="00384B43">
        <w:t>Звонки</w:t>
      </w:r>
      <w:proofErr w:type="spellEnd"/>
      <w:r>
        <w:rPr>
          <w:lang w:val="ru"/>
        </w:rPr>
        <w:t xml:space="preserve"> на номер My Aged Care </w:t>
      </w:r>
      <w:r w:rsidRPr="009F47D6">
        <w:rPr>
          <w:b/>
          <w:bCs/>
          <w:lang w:val="ru"/>
        </w:rPr>
        <w:t>1800 200 422</w:t>
      </w:r>
      <w:r>
        <w:rPr>
          <w:lang w:val="ru"/>
        </w:rPr>
        <w:t xml:space="preserve"> принимаются с понедельника по пятницу с 08:00 до 20:00, а по субботам с 10:00 до 14:00.</w:t>
      </w:r>
    </w:p>
    <w:p w14:paraId="46857A3D" w14:textId="77777777" w:rsidR="00384B43" w:rsidRDefault="00384B43">
      <w:pPr>
        <w:spacing w:before="0" w:after="0" w:line="240" w:lineRule="auto"/>
        <w:rPr>
          <w:lang w:val="ru"/>
        </w:rPr>
      </w:pPr>
      <w:r>
        <w:rPr>
          <w:lang w:val="ru"/>
        </w:rPr>
        <w:br w:type="page"/>
      </w:r>
    </w:p>
    <w:p w14:paraId="2A222794" w14:textId="04AB9BD2" w:rsidR="00D372BE" w:rsidRPr="00384B43" w:rsidRDefault="00497E1C" w:rsidP="00384B43">
      <w:pPr>
        <w:rPr>
          <w:rFonts w:eastAsiaTheme="majorEastAsia" w:cstheme="majorBidi"/>
          <w:b/>
          <w:bCs/>
          <w:color w:val="1E1544" w:themeColor="text1"/>
          <w:lang w:val="ru-RU"/>
        </w:rPr>
      </w:pPr>
      <w:r w:rsidRPr="00536C86">
        <w:rPr>
          <w:b/>
          <w:bCs/>
          <w:i/>
          <w:iCs/>
          <w:noProof/>
          <w:highlight w:val="yellow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1DCC52E5" wp14:editId="2AF2BD9F">
                <wp:simplePos x="0" y="0"/>
                <wp:positionH relativeFrom="page">
                  <wp:posOffset>730250</wp:posOffset>
                </wp:positionH>
                <wp:positionV relativeFrom="page">
                  <wp:posOffset>8462645</wp:posOffset>
                </wp:positionV>
                <wp:extent cx="8001000" cy="2927985"/>
                <wp:effectExtent l="0" t="0" r="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2927985"/>
                          <a:chOff x="0" y="4"/>
                          <a:chExt cx="8002404" cy="2929710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4"/>
                            <a:ext cx="8002404" cy="2929710"/>
                            <a:chOff x="0" y="0"/>
                            <a:chExt cx="8004037" cy="292782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7227" y="112204"/>
                              <a:ext cx="7746810" cy="28156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690972" w14:textId="77777777" w:rsidR="00497E1C" w:rsidRPr="009D6ADE" w:rsidRDefault="00000000" w:rsidP="00285CB4">
                                <w:pPr>
                                  <w:spacing w:before="100" w:beforeAutospacing="1" w:line="216" w:lineRule="auto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  <w:r w:rsidRPr="00285CB4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  <w:lang w:val="ru"/>
                                  </w:rPr>
                                  <w:t xml:space="preserve">Совершенствование системы ухода за пожилыми людьми в Австралии </w:t>
                                </w:r>
                              </w:p>
                              <w:p w14:paraId="489C2E55" w14:textId="28FB3D6B" w:rsidR="00497E1C" w:rsidRPr="009D6ADE" w:rsidRDefault="00000000" w:rsidP="00285CB4">
                                <w:pPr>
                                  <w:spacing w:beforeLines="100" w:before="240" w:afterLines="40" w:after="96" w:line="216" w:lineRule="auto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-RU"/>
                                  </w:rPr>
                                </w:pP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Правительство Австралии провело масштабные преобразования для улучшения ухода за </w:t>
                                </w:r>
                                <w:r w:rsidR="00285CB4" w:rsidRPr="009D6AD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-RU"/>
                                  </w:rPr>
                                  <w:br/>
                                </w: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>пожилыми людьми.</w:t>
                                </w:r>
                              </w:p>
                              <w:p w14:paraId="2AAA5D81" w14:textId="77777777" w:rsidR="00497E1C" w:rsidRPr="009D6ADE" w:rsidRDefault="00000000" w:rsidP="00285CB4">
                                <w:pPr>
                                  <w:spacing w:beforeLines="100" w:before="240" w:afterLines="40" w:after="96" w:line="216" w:lineRule="auto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-RU"/>
                                  </w:rPr>
                                </w:pP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Страница в Интернете: </w:t>
                                </w:r>
                                <w:r w:rsidR="00665E63" w:rsidRPr="00285CB4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>health.gov.au/aged-care-reforms</w:t>
                                </w:r>
                              </w:p>
                              <w:p w14:paraId="64D1E38B" w14:textId="77777777" w:rsidR="00497E1C" w:rsidRPr="009D6ADE" w:rsidRDefault="00000000" w:rsidP="00285CB4">
                                <w:pPr>
                                  <w:spacing w:beforeLines="100" w:before="240" w:afterLines="40" w:after="96" w:line="216" w:lineRule="auto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-RU"/>
                                  </w:rPr>
                                </w:pP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Телефон </w:t>
                                </w:r>
                                <w:r w:rsidR="00862B9E" w:rsidRPr="00285CB4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>1800 200 422</w:t>
                                </w: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 (бесплатный номер My Aged Care)</w:t>
                                </w:r>
                              </w:p>
                              <w:p w14:paraId="631348D9" w14:textId="1FFB9CCD" w:rsidR="00497E1C" w:rsidRPr="00285CB4" w:rsidRDefault="00000000" w:rsidP="009D6ADE">
                                <w:pPr>
                                  <w:spacing w:line="240" w:lineRule="auto"/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</w:pP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Чтобы воспользоваться услугами письменного и устного перевода, позвоните по телефону </w:t>
                                </w:r>
                                <w:r w:rsidR="00285CB4" w:rsidRPr="009D6AD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-RU"/>
                                  </w:rPr>
                                  <w:br/>
                                </w: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131 450 и попросите соединить вас с номером 1800 318 209. </w:t>
                                </w: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br/>
                                  <w:t xml:space="preserve">Чтобы воспользоваться National Relay Service, зайдите на сайт nrschat.nrscall.gov.au/nrs </w:t>
                                </w:r>
                                <w:r w:rsidR="00285CB4" w:rsidRPr="009D6AD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-RU"/>
                                  </w:rPr>
                                  <w:br/>
                                </w: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и выберите предпочтительную точку доступа или позвоните на NRS Helpdesk </w:t>
                                </w:r>
                                <w:r w:rsidR="00285CB4" w:rsidRPr="009D6ADE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-RU"/>
                                  </w:rPr>
                                  <w:br/>
                                </w:r>
                                <w:r w:rsidRPr="00285CB4">
                                  <w:rPr>
                                    <w:rFonts w:cs="Arial"/>
                                    <w:color w:val="171919" w:themeColor="background1" w:themeShade="1A"/>
                                    <w:sz w:val="21"/>
                                    <w:szCs w:val="21"/>
                                    <w:lang w:val="ru"/>
                                  </w:rPr>
                                  <w:t xml:space="preserve">по телефону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C52E5" id="Group 33" o:spid="_x0000_s1026" alt="&quot;&quot;" style="position:absolute;margin-left:57.5pt;margin-top:666.35pt;width:630pt;height:230.55pt;z-index:251659264;mso-position-horizontal-relative:page;mso-position-vertical-relative:page;mso-width-relative:margin;mso-height-relative:margin" coordorigin="" coordsize="80024,292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" o:allowoverlap="f">
                <v:group id="Group 23" o:spid="_x0000_s1027" alt="&quot;&quot;" style="position:absolute;width:80024;height:29297" coordsize="80040,2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572;top:1122;width:77468;height:28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30690972" w14:textId="77777777" w:rsidR="00497E1C" w:rsidRPr="009D6ADE" w:rsidRDefault="00000000" w:rsidP="00285CB4">
                          <w:pPr>
                            <w:spacing w:before="100" w:beforeAutospacing="1" w:line="216" w:lineRule="auto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  <w:lang w:val="ru-RU"/>
                            </w:rPr>
                          </w:pPr>
                          <w:r w:rsidRPr="00285CB4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  <w:lang w:val="ru"/>
                            </w:rPr>
                            <w:t xml:space="preserve">Совершенствование системы ухода за пожилыми людьми в Австралии </w:t>
                          </w:r>
                        </w:p>
                        <w:p w14:paraId="489C2E55" w14:textId="28FB3D6B" w:rsidR="00497E1C" w:rsidRPr="009D6ADE" w:rsidRDefault="00000000" w:rsidP="00285CB4">
                          <w:pPr>
                            <w:spacing w:beforeLines="100" w:before="240" w:afterLines="40" w:after="96" w:line="216" w:lineRule="auto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-RU"/>
                            </w:rPr>
                          </w:pP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Правительство Австралии провело масштабные преобразования для улучшения ухода за </w:t>
                          </w:r>
                          <w:r w:rsidR="00285CB4" w:rsidRPr="009D6AD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-RU"/>
                            </w:rPr>
                            <w:br/>
                          </w: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>пожилыми людьми.</w:t>
                          </w:r>
                        </w:p>
                        <w:p w14:paraId="2AAA5D81" w14:textId="77777777" w:rsidR="00497E1C" w:rsidRPr="009D6ADE" w:rsidRDefault="00000000" w:rsidP="00285CB4">
                          <w:pPr>
                            <w:spacing w:beforeLines="100" w:before="240" w:afterLines="40" w:after="96" w:line="216" w:lineRule="auto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-RU"/>
                            </w:rPr>
                          </w:pP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Страница в Интернете: </w:t>
                          </w:r>
                          <w:r w:rsidR="00665E63" w:rsidRPr="00285CB4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>health.gov.au/aged-care-reforms</w:t>
                          </w:r>
                        </w:p>
                        <w:p w14:paraId="64D1E38B" w14:textId="77777777" w:rsidR="00497E1C" w:rsidRPr="009D6ADE" w:rsidRDefault="00000000" w:rsidP="00285CB4">
                          <w:pPr>
                            <w:spacing w:beforeLines="100" w:before="240" w:afterLines="40" w:after="96" w:line="216" w:lineRule="auto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-RU"/>
                            </w:rPr>
                          </w:pP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Телефон </w:t>
                          </w:r>
                          <w:r w:rsidR="00862B9E" w:rsidRPr="00285CB4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>1800 200 422</w:t>
                          </w: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 (бесплатный номер My Aged Care)</w:t>
                          </w:r>
                        </w:p>
                        <w:p w14:paraId="631348D9" w14:textId="1FFB9CCD" w:rsidR="00497E1C" w:rsidRPr="00285CB4" w:rsidRDefault="00000000" w:rsidP="009D6ADE">
                          <w:pPr>
                            <w:spacing w:line="240" w:lineRule="auto"/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</w:pP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Чтобы воспользоваться услугами письменного и устного перевода, позвоните по телефону </w:t>
                          </w:r>
                          <w:r w:rsidR="00285CB4" w:rsidRPr="009D6AD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-RU"/>
                            </w:rPr>
                            <w:br/>
                          </w: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131 450 и попросите соединить вас с номером 1800 318 209. </w:t>
                          </w: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br/>
                            <w:t xml:space="preserve">Чтобы воспользоваться National Relay Service, зайдите на сайт nrschat.nrscall.gov.au/nrs </w:t>
                          </w:r>
                          <w:r w:rsidR="00285CB4" w:rsidRPr="009D6AD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-RU"/>
                            </w:rPr>
                            <w:br/>
                          </w: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и выберите предпочтительную точку доступа или позвоните на NRS Helpdesk </w:t>
                          </w:r>
                          <w:r w:rsidR="00285CB4" w:rsidRPr="009D6ADE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-RU"/>
                            </w:rPr>
                            <w:br/>
                          </w:r>
                          <w:r w:rsidRPr="00285CB4">
                            <w:rPr>
                              <w:rFonts w:cs="Arial"/>
                              <w:color w:val="171919" w:themeColor="background1" w:themeShade="1A"/>
                              <w:sz w:val="21"/>
                              <w:szCs w:val="21"/>
                              <w:lang w:val="ru"/>
                            </w:rPr>
                            <w:t xml:space="preserve">по телефону 1800 555 660.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21" o:title=""/>
                  </v:shape>
                </v:group>
                <v:group id="Group 3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22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384B43" w:rsidSect="00A530F7">
      <w:headerReference w:type="even" r:id="rId23"/>
      <w:footerReference w:type="even" r:id="rId24"/>
      <w:headerReference w:type="first" r:id="rId25"/>
      <w:footerReference w:type="first" r:id="rId26"/>
      <w:pgSz w:w="11906" w:h="16838"/>
      <w:pgMar w:top="1440" w:right="851" w:bottom="851" w:left="85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E18E4" w14:textId="77777777" w:rsidR="00824D46" w:rsidRDefault="00824D46" w:rsidP="0076491B">
      <w:pPr>
        <w:spacing w:before="0" w:after="0" w:line="240" w:lineRule="auto"/>
      </w:pPr>
      <w:r>
        <w:separator/>
      </w:r>
    </w:p>
  </w:endnote>
  <w:endnote w:type="continuationSeparator" w:id="0">
    <w:p w14:paraId="1DBFED72" w14:textId="77777777" w:rsidR="00824D46" w:rsidRDefault="00824D4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1469A68" w14:textId="77777777" w:rsidR="00824D46" w:rsidRDefault="00824D4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75015" w14:textId="77777777" w:rsidR="00AD79F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AAFD52" wp14:editId="2BC4EEC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95D909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AFD5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5795D909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3D0A9" w14:textId="00429C15" w:rsidR="00AD79FB" w:rsidRDefault="00A530F7">
    <w:pPr>
      <w:pStyle w:val="Footer"/>
    </w:pPr>
    <w:r w:rsidRPr="009C6E3C">
      <w:t xml:space="preserve">Russian – </w:t>
    </w:r>
    <w:proofErr w:type="spellStart"/>
    <w:r w:rsidRPr="009C6E3C">
      <w:t>Русский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86894" w14:textId="77777777" w:rsidR="00824D46" w:rsidRDefault="00824D4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76AF02E" w14:textId="77777777" w:rsidR="00824D46" w:rsidRDefault="00824D4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73DB6A8" w14:textId="77777777" w:rsidR="00824D46" w:rsidRDefault="00824D4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EC7B" w14:textId="77777777" w:rsidR="00AD79FB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18F6A6" wp14:editId="0BBB25E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E6A678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8F6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23E6A678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048DE" w14:textId="77777777" w:rsidR="0076491B" w:rsidRDefault="00000000" w:rsidP="00970801">
    <w:pPr>
      <w:pStyle w:val="Header"/>
      <w:tabs>
        <w:tab w:val="clear" w:pos="4513"/>
        <w:tab w:val="clear" w:pos="9026"/>
        <w:tab w:val="left" w:pos="652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0A41A2" wp14:editId="4D84B3C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B1C95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A41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58FB1C95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76F2920A" wp14:editId="52D99047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7F80DD5D" wp14:editId="0DB9365E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60" name="Picture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2BDE5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C9E01E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18A50E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048F94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3CE0A9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02E832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BEB24F9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A476F2C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D67832E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C61498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94F4FB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22AB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0667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6CDC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14C6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56A3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DEC3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8250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2F10DA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1AC02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E07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D845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249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41C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E614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2E1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E1E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BB1CCE9C"/>
    <w:lvl w:ilvl="0" w:tplc="A8287E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D1A96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B441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A66E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B078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4296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1406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C29E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F3C6F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06F2F4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A82DA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6AA7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26AE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F05F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EEEBC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6E0C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7609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AA02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A948B3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37E4A2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9F863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864C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2A6E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0E23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6EED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1CF6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9087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9B1CFE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53A8A7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C0A84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08A2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806D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B400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20C6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B0DB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9895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71289A0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280C5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707B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8414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4A73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5A72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EE29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9473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ECAB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57A8567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957084F0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7EC4C884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FC222FD4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5524D94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1518B2E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B0B6DC80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B78042D2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EF148592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7C287D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84EAB9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512C6A1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FBCC80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71D2F87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FFCA9B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AE46C7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736201F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6EC231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BD607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3D6E03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4FBAE9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6EBB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8262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FCBF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A2DB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167E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AD28C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808055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6EEAA2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1282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C607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565C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9E6A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E260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560B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A0D3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53EC1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6B2CD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6BC64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FC23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AAA4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8220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7E49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00EC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105F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8A08F9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F080E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A6E0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5C9D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9621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985A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204D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C2C5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B4C71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C73A6F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A2C9CD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7E8B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10D2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445E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B8E2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5A039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34A7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2234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DDACA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1F44C6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BCC3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3C49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47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BA39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0AB1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384B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F208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9C862E3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2C0715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50EA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FAC8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505A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1EC3A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EA5B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1CA7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D82B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5FC203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770BF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5782AEA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B003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A2B6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BD6AE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800D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BA3C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F2D1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EFECC282"/>
    <w:lvl w:ilvl="0" w:tplc="A3461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36B1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6A0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60D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520F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5C2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FC97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0A0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466C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A85EAE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C5FA7A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C0A1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5A2D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A425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5080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2EFD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ACEE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8253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7B9A5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EACE90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EA64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0C3B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C047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8A67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760C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DA4D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9ED0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CD002C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6EF2A6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1C01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2C1B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74B6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668E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3483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761C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3A5C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95345B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210FF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C424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44D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0ED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3C9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F01D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45E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F4CA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B978CE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53634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29CA9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A8D8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E4AD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BA51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0E00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E46E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8AD2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48EE44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B1C1A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8E25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3A5B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BAE9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3493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00BB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027D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F7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CCC8C026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716EAF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7B12C1F6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9DFAEA4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EAF8E90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68061FE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E0ACC62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445E5DE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895C291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98A0D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181D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6892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9CDD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AB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C26E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CDE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FE67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BA45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1324B4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61CBBC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FDAD67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98F69DC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658C418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670626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484089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CC4B60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9528AD2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15664D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31E20C7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1503E6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B0842C4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BDAADBF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669BD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02EAFE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C706D8F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10489F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6"/>
  </w:num>
  <w:num w:numId="2" w16cid:durableId="567153583">
    <w:abstractNumId w:val="7"/>
  </w:num>
  <w:num w:numId="3" w16cid:durableId="1656841259">
    <w:abstractNumId w:val="23"/>
  </w:num>
  <w:num w:numId="4" w16cid:durableId="1108426739">
    <w:abstractNumId w:val="24"/>
  </w:num>
  <w:num w:numId="5" w16cid:durableId="1438329190">
    <w:abstractNumId w:val="19"/>
  </w:num>
  <w:num w:numId="6" w16cid:durableId="249044495">
    <w:abstractNumId w:val="13"/>
  </w:num>
  <w:num w:numId="7" w16cid:durableId="443155702">
    <w:abstractNumId w:val="5"/>
  </w:num>
  <w:num w:numId="8" w16cid:durableId="1832984519">
    <w:abstractNumId w:val="4"/>
  </w:num>
  <w:num w:numId="9" w16cid:durableId="526716934">
    <w:abstractNumId w:val="1"/>
  </w:num>
  <w:num w:numId="10" w16cid:durableId="36441221">
    <w:abstractNumId w:val="14"/>
  </w:num>
  <w:num w:numId="11" w16cid:durableId="1625423913">
    <w:abstractNumId w:val="10"/>
  </w:num>
  <w:num w:numId="12" w16cid:durableId="682703525">
    <w:abstractNumId w:val="28"/>
  </w:num>
  <w:num w:numId="13" w16cid:durableId="820196136">
    <w:abstractNumId w:val="27"/>
  </w:num>
  <w:num w:numId="14" w16cid:durableId="1958221546">
    <w:abstractNumId w:val="17"/>
  </w:num>
  <w:num w:numId="15" w16cid:durableId="1536036866">
    <w:abstractNumId w:val="0"/>
  </w:num>
  <w:num w:numId="16" w16cid:durableId="1444811383">
    <w:abstractNumId w:val="6"/>
  </w:num>
  <w:num w:numId="17" w16cid:durableId="603728762">
    <w:abstractNumId w:val="9"/>
  </w:num>
  <w:num w:numId="18" w16cid:durableId="717976888">
    <w:abstractNumId w:val="12"/>
  </w:num>
  <w:num w:numId="19" w16cid:durableId="1029375946">
    <w:abstractNumId w:val="21"/>
  </w:num>
  <w:num w:numId="20" w16cid:durableId="1890994627">
    <w:abstractNumId w:val="2"/>
  </w:num>
  <w:num w:numId="21" w16cid:durableId="1045180913">
    <w:abstractNumId w:val="11"/>
  </w:num>
  <w:num w:numId="22" w16cid:durableId="1907257445">
    <w:abstractNumId w:val="22"/>
  </w:num>
  <w:num w:numId="23" w16cid:durableId="833495474">
    <w:abstractNumId w:val="20"/>
  </w:num>
  <w:num w:numId="24" w16cid:durableId="145517727">
    <w:abstractNumId w:val="16"/>
  </w:num>
  <w:num w:numId="25" w16cid:durableId="1083644195">
    <w:abstractNumId w:val="8"/>
  </w:num>
  <w:num w:numId="26" w16cid:durableId="967781833">
    <w:abstractNumId w:val="25"/>
  </w:num>
  <w:num w:numId="27" w16cid:durableId="1882745662">
    <w:abstractNumId w:val="18"/>
  </w:num>
  <w:num w:numId="28" w16cid:durableId="184557535">
    <w:abstractNumId w:val="15"/>
  </w:num>
  <w:num w:numId="29" w16cid:durableId="76692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61E5E"/>
    <w:rsid w:val="00072F1E"/>
    <w:rsid w:val="00080EA9"/>
    <w:rsid w:val="000A14C0"/>
    <w:rsid w:val="000D1077"/>
    <w:rsid w:val="000F2E4D"/>
    <w:rsid w:val="000F6303"/>
    <w:rsid w:val="001118B0"/>
    <w:rsid w:val="001320AD"/>
    <w:rsid w:val="001350FA"/>
    <w:rsid w:val="00146220"/>
    <w:rsid w:val="001A0379"/>
    <w:rsid w:val="001A4831"/>
    <w:rsid w:val="001D2009"/>
    <w:rsid w:val="0022299C"/>
    <w:rsid w:val="00234B5A"/>
    <w:rsid w:val="002852B8"/>
    <w:rsid w:val="00285CB4"/>
    <w:rsid w:val="002F1EC7"/>
    <w:rsid w:val="00301C11"/>
    <w:rsid w:val="00320611"/>
    <w:rsid w:val="003228A4"/>
    <w:rsid w:val="003464D4"/>
    <w:rsid w:val="003543DB"/>
    <w:rsid w:val="00360B34"/>
    <w:rsid w:val="00384B43"/>
    <w:rsid w:val="003C6771"/>
    <w:rsid w:val="003E59C0"/>
    <w:rsid w:val="00422C27"/>
    <w:rsid w:val="00426D5C"/>
    <w:rsid w:val="0044356D"/>
    <w:rsid w:val="00450D55"/>
    <w:rsid w:val="004522E7"/>
    <w:rsid w:val="004557A0"/>
    <w:rsid w:val="0048533D"/>
    <w:rsid w:val="00497E1C"/>
    <w:rsid w:val="004C11EB"/>
    <w:rsid w:val="004D7A33"/>
    <w:rsid w:val="004E15D8"/>
    <w:rsid w:val="004E74EF"/>
    <w:rsid w:val="004F0163"/>
    <w:rsid w:val="004F6570"/>
    <w:rsid w:val="005035B6"/>
    <w:rsid w:val="005239B7"/>
    <w:rsid w:val="00536C86"/>
    <w:rsid w:val="00563879"/>
    <w:rsid w:val="005742B1"/>
    <w:rsid w:val="00577C30"/>
    <w:rsid w:val="00587AFE"/>
    <w:rsid w:val="00633DB4"/>
    <w:rsid w:val="00651ACF"/>
    <w:rsid w:val="0065762D"/>
    <w:rsid w:val="00665E63"/>
    <w:rsid w:val="00674393"/>
    <w:rsid w:val="006926BA"/>
    <w:rsid w:val="006B18E8"/>
    <w:rsid w:val="006D677A"/>
    <w:rsid w:val="006E6EAF"/>
    <w:rsid w:val="006F4500"/>
    <w:rsid w:val="00726939"/>
    <w:rsid w:val="007316E3"/>
    <w:rsid w:val="00753420"/>
    <w:rsid w:val="00757DC7"/>
    <w:rsid w:val="0076491B"/>
    <w:rsid w:val="007C14FC"/>
    <w:rsid w:val="00824D46"/>
    <w:rsid w:val="00862B9E"/>
    <w:rsid w:val="008D4209"/>
    <w:rsid w:val="008E5721"/>
    <w:rsid w:val="008F0516"/>
    <w:rsid w:val="00901E78"/>
    <w:rsid w:val="009104AA"/>
    <w:rsid w:val="0091237C"/>
    <w:rsid w:val="00931E28"/>
    <w:rsid w:val="009346B6"/>
    <w:rsid w:val="00941E85"/>
    <w:rsid w:val="009538E3"/>
    <w:rsid w:val="0096360B"/>
    <w:rsid w:val="00970801"/>
    <w:rsid w:val="00992524"/>
    <w:rsid w:val="009B2828"/>
    <w:rsid w:val="009B4646"/>
    <w:rsid w:val="009C6E3C"/>
    <w:rsid w:val="009D6ADE"/>
    <w:rsid w:val="009E0BB2"/>
    <w:rsid w:val="009E703C"/>
    <w:rsid w:val="009F47D6"/>
    <w:rsid w:val="009F67AE"/>
    <w:rsid w:val="00A530F7"/>
    <w:rsid w:val="00A617A7"/>
    <w:rsid w:val="00A824CA"/>
    <w:rsid w:val="00AA6566"/>
    <w:rsid w:val="00AC3E5E"/>
    <w:rsid w:val="00AD79FB"/>
    <w:rsid w:val="00B14EBA"/>
    <w:rsid w:val="00B31F67"/>
    <w:rsid w:val="00B369C0"/>
    <w:rsid w:val="00B747AB"/>
    <w:rsid w:val="00B83E0E"/>
    <w:rsid w:val="00B859A8"/>
    <w:rsid w:val="00BA2F58"/>
    <w:rsid w:val="00BD7B2E"/>
    <w:rsid w:val="00C008D9"/>
    <w:rsid w:val="00C05022"/>
    <w:rsid w:val="00C26162"/>
    <w:rsid w:val="00C46331"/>
    <w:rsid w:val="00C57424"/>
    <w:rsid w:val="00C63C22"/>
    <w:rsid w:val="00C76B54"/>
    <w:rsid w:val="00C9187A"/>
    <w:rsid w:val="00CA0CFC"/>
    <w:rsid w:val="00CD06B8"/>
    <w:rsid w:val="00CD281E"/>
    <w:rsid w:val="00CE68DC"/>
    <w:rsid w:val="00D372BE"/>
    <w:rsid w:val="00D41508"/>
    <w:rsid w:val="00D60E93"/>
    <w:rsid w:val="00D82212"/>
    <w:rsid w:val="00D8359D"/>
    <w:rsid w:val="00D96247"/>
    <w:rsid w:val="00E244CA"/>
    <w:rsid w:val="00E653B5"/>
    <w:rsid w:val="00E7171E"/>
    <w:rsid w:val="00E97B93"/>
    <w:rsid w:val="00EA4078"/>
    <w:rsid w:val="00EB5665"/>
    <w:rsid w:val="00ED1DF3"/>
    <w:rsid w:val="00F11506"/>
    <w:rsid w:val="00F248E2"/>
    <w:rsid w:val="00F423DF"/>
    <w:rsid w:val="00F45B7B"/>
    <w:rsid w:val="00F8119F"/>
    <w:rsid w:val="00F9541C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F30A2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4B43"/>
    <w:pPr>
      <w:keepNext/>
      <w:keepLines/>
      <w:spacing w:line="240" w:lineRule="auto"/>
      <w:outlineLvl w:val="2"/>
    </w:pPr>
    <w:rPr>
      <w:rFonts w:eastAsiaTheme="majorEastAsia" w:cs="Arial"/>
      <w:b/>
      <w:lang w:val="r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384B43"/>
    <w:pPr>
      <w:numPr>
        <w:numId w:val="24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84B43"/>
    <w:rPr>
      <w:rFonts w:ascii="Arial" w:eastAsiaTheme="majorEastAsia" w:hAnsi="Arial" w:cs="Arial"/>
      <w:b/>
      <w:lang w:val="ru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Text"/>
    <w:qFormat/>
    <w:rsid w:val="00384B43"/>
    <w:pPr>
      <w:spacing w:before="60" w:afterLines="60" w:after="144"/>
    </w:pPr>
    <w:rPr>
      <w:rFonts w:cs="Arial"/>
      <w:sz w:val="32"/>
      <w:szCs w:val="32"/>
      <w:lang w:val="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5CB4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5CB4"/>
    <w:rPr>
      <w:rFonts w:ascii="Arial" w:eastAsiaTheme="minorEastAsia" w:hAnsi="Arial"/>
      <w:b/>
      <w:bCs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D6ADE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hyperlink" Target="https://www.myagedcare.gov.au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myagedcare.gov.au/contact-u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contact-us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5B4E4A-CA6C-432C-9379-35D86B8B9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11</TotalTime>
  <Pages>4</Pages>
  <Words>1129</Words>
  <Characters>5536</Characters>
  <Application>Microsoft Office Word</Application>
  <DocSecurity>0</DocSecurity>
  <Lines>108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Places to people – Embedding choice in residential aged care </vt:lpstr>
    </vt:vector>
  </TitlesOfParts>
  <Manager/>
  <Company/>
  <LinksUpToDate>false</LinksUpToDate>
  <CharactersWithSpaces>6616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еста для людей: обеспечение возможности выбора в системе пансионатного ухода за пожилыми людьми</dc:title>
  <dc:subject>Aged Care</dc:subject>
  <dc:creator>Australian Government Department of Health, Disability and Ageing </dc:creator>
  <cp:keywords>Aged care; Residential aged care </cp:keywords>
  <dc:description/>
  <cp:lastModifiedBy>MASCHKE, Elvia</cp:lastModifiedBy>
  <cp:revision>54</cp:revision>
  <cp:lastPrinted>2025-10-08T06:35:00Z</cp:lastPrinted>
  <dcterms:created xsi:type="dcterms:W3CDTF">2025-10-14T06:41:00Z</dcterms:created>
  <dcterms:modified xsi:type="dcterms:W3CDTF">2025-11-20T00:08:00Z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ranet">
    <vt:bool>true</vt:bool>
  </property>
  <property fmtid="{D5CDD505-2E9C-101B-9397-08002B2CF9AE}" pid="16" name="Int_x002d_Contact">
    <vt:lpwstr/>
  </property>
  <property fmtid="{D5CDD505-2E9C-101B-9397-08002B2CF9AE}" pid="17" name="Int_x002d_InformationType">
    <vt:lpwstr/>
  </property>
  <property fmtid="{D5CDD505-2E9C-101B-9397-08002B2CF9AE}" pid="18" name="Int_x002d_Topics">
    <vt:lpwstr/>
  </property>
  <property fmtid="{D5CDD505-2E9C-101B-9397-08002B2CF9AE}" pid="19" name="jf042baad2b143719d8a0cfd36411dfb">
    <vt:lpwstr>Aged Care Communications and Change|e5d142d6-a25f-4b81-a8a4-d8f9e5839eea</vt:lpwstr>
  </property>
  <property fmtid="{D5CDD505-2E9C-101B-9397-08002B2CF9AE}" pid="20" name="Keywords1">
    <vt:lpwstr>30;#Aged care|15037316-ccb1-4430-a7dd-5c4031a389b1;#4;#visual identity|a54ebda2-a0fd-45ec-8fc0-1cf31001b526</vt:lpwstr>
  </property>
  <property fmtid="{D5CDD505-2E9C-101B-9397-08002B2CF9AE}" pid="21" name="Last reviewed">
    <vt:filetime>2024-02-15T10:00:00Z</vt:filetime>
  </property>
  <property fmtid="{D5CDD505-2E9C-101B-9397-08002B2CF9AE}" pid="22" name="lcf76f155ced4ddcb4097134ff3c332f">
    <vt:lpwstr/>
  </property>
  <property fmtid="{D5CDD505-2E9C-101B-9397-08002B2CF9AE}" pid="23" name="MediaServiceImageTags">
    <vt:lpwstr/>
  </property>
  <property fmtid="{D5CDD505-2E9C-101B-9397-08002B2CF9AE}" pid="24" name="MSIP_Label_7cd3e8b9-ffed-43a8-b7f4-cc2fa0382d36_ActionId">
    <vt:lpwstr>be4dec53-3b6a-4ceb-bb92-24127a7e54d3</vt:lpwstr>
  </property>
  <property fmtid="{D5CDD505-2E9C-101B-9397-08002B2CF9AE}" pid="25" name="MSIP_Label_7cd3e8b9-ffed-43a8-b7f4-cc2fa0382d36_ContentBits">
    <vt:lpwstr>3</vt:lpwstr>
  </property>
  <property fmtid="{D5CDD505-2E9C-101B-9397-08002B2CF9AE}" pid="26" name="MSIP_Label_7cd3e8b9-ffed-43a8-b7f4-cc2fa0382d36_Enabled">
    <vt:lpwstr>true</vt:lpwstr>
  </property>
  <property fmtid="{D5CDD505-2E9C-101B-9397-08002B2CF9AE}" pid="27" name="MSIP_Label_7cd3e8b9-ffed-43a8-b7f4-cc2fa0382d36_Method">
    <vt:lpwstr>Privileged</vt:lpwstr>
  </property>
  <property fmtid="{D5CDD505-2E9C-101B-9397-08002B2CF9AE}" pid="28" name="MSIP_Label_7cd3e8b9-ffed-43a8-b7f4-cc2fa0382d36_Name">
    <vt:lpwstr>O</vt:lpwstr>
  </property>
  <property fmtid="{D5CDD505-2E9C-101B-9397-08002B2CF9AE}" pid="29" name="MSIP_Label_7cd3e8b9-ffed-43a8-b7f4-cc2fa0382d36_SetDate">
    <vt:lpwstr>2025-10-14T06:41:08Z</vt:lpwstr>
  </property>
  <property fmtid="{D5CDD505-2E9C-101B-9397-08002B2CF9AE}" pid="30" name="MSIP_Label_7cd3e8b9-ffed-43a8-b7f4-cc2fa0382d36_SiteId">
    <vt:lpwstr>34a3929c-73cf-4954-abfe-147dc3517892</vt:lpwstr>
  </property>
  <property fmtid="{D5CDD505-2E9C-101B-9397-08002B2CF9AE}" pid="31" name="MSIP_Label_7cd3e8b9-ffed-43a8-b7f4-cc2fa0382d36_Tag">
    <vt:lpwstr>10, 0, 1, 2</vt:lpwstr>
  </property>
  <property fmtid="{D5CDD505-2E9C-101B-9397-08002B2CF9AE}" pid="32" name="Order">
    <vt:i4>796200</vt:i4>
  </property>
  <property fmtid="{D5CDD505-2E9C-101B-9397-08002B2CF9AE}" pid="33" name="p76df81b8fed4a2fa2af18761f9ff90d">
    <vt:lpwstr>Aged care|15037316-ccb1-4430-a7dd-5c4031a389b1;visual identity|a54ebda2-a0fd-45ec-8fc0-1cf31001b526</vt:lpwstr>
  </property>
  <property fmtid="{D5CDD505-2E9C-101B-9397-08002B2CF9AE}" pid="34" name="pfd27f99efda4409b63228bea026394d">
    <vt:lpwstr>Document|4a540cb2-01e7-4be2-96f9-d9e7e1b556fd</vt:lpwstr>
  </property>
  <property fmtid="{D5CDD505-2E9C-101B-9397-08002B2CF9AE}" pid="35" name="SharedWithUsers">
    <vt:lpwstr/>
  </property>
  <property fmtid="{D5CDD505-2E9C-101B-9397-08002B2CF9AE}" pid="36" name="TemplateUrl">
    <vt:lpwstr/>
  </property>
  <property fmtid="{D5CDD505-2E9C-101B-9397-08002B2CF9AE}" pid="37" name="TriggerFlowInfo">
    <vt:lpwstr/>
  </property>
  <property fmtid="{D5CDD505-2E9C-101B-9397-08002B2CF9AE}" pid="38" name="xd_ProgID">
    <vt:lpwstr/>
  </property>
  <property fmtid="{D5CDD505-2E9C-101B-9397-08002B2CF9AE}" pid="39" name="xd_Signature">
    <vt:bool>false</vt:bool>
  </property>
  <property fmtid="{D5CDD505-2E9C-101B-9397-08002B2CF9AE}" pid="40" name="_dlc_DocIdItemGuid">
    <vt:lpwstr>5c10439c-b355-4946-be2e-63b83fb1b366</vt:lpwstr>
  </property>
  <property fmtid="{D5CDD505-2E9C-101B-9397-08002B2CF9AE}" pid="41" name="_ExtendedDescription">
    <vt:lpwstr/>
  </property>
</Properties>
</file>