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9F8916" w14:textId="338D6200" w:rsidR="00B14EBA" w:rsidRPr="00CE68DC" w:rsidRDefault="00000000" w:rsidP="00F8119F">
      <w:pPr>
        <w:pStyle w:val="Heading1"/>
        <w:spacing w:before="3360" w:after="6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5F7628C" wp14:editId="3E8C8075">
            <wp:simplePos x="0" y="0"/>
            <wp:positionH relativeFrom="page">
              <wp:posOffset>-304</wp:posOffset>
            </wp:positionH>
            <wp:positionV relativeFrom="page">
              <wp:posOffset>0</wp:posOffset>
            </wp:positionV>
            <wp:extent cx="7558405" cy="1981200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68DC">
        <w:t>Места за људе: утемељивање избора дома за старе особе</w:t>
      </w:r>
    </w:p>
    <w:p w14:paraId="465AE61C" w14:textId="77777777" w:rsidR="00F423DF" w:rsidRPr="00F423DF" w:rsidRDefault="00000000" w:rsidP="005F4E54">
      <w:pPr>
        <w:pStyle w:val="Introduction"/>
        <w:rPr>
          <w:sz w:val="28"/>
          <w:szCs w:val="28"/>
        </w:rPr>
      </w:pPr>
      <w:r w:rsidRPr="607ECBA7">
        <w:t>Од 1. новембра 2025. године, места у домовима за негу старих особа додељују се директно старијим лицима, а не пружаоцима услуга. Ова промена вам даје већи избор и контролу у проналажењу одговарајућег дома за старе особе.</w:t>
      </w:r>
    </w:p>
    <w:p w14:paraId="283AA733" w14:textId="78E16E23" w:rsidR="00497E1C" w:rsidRPr="00497E1C" w:rsidRDefault="00000000" w:rsidP="00497E1C">
      <w:pPr>
        <w:pStyle w:val="Heading2"/>
      </w:pPr>
      <w:r>
        <w:t>Често постављана питања</w:t>
      </w:r>
    </w:p>
    <w:p w14:paraId="6D2D1FFF" w14:textId="77777777" w:rsidR="00C26162" w:rsidRPr="005F4E54" w:rsidRDefault="00000000" w:rsidP="005F4E54">
      <w:pPr>
        <w:pStyle w:val="Heading3"/>
      </w:pPr>
      <w:r w:rsidRPr="607ECBA7">
        <w:t>Ако тренутно живим у дому за старе, да ли ће то утицати на мене од 1. новембра 2025. године?</w:t>
      </w:r>
    </w:p>
    <w:p w14:paraId="77317CFC" w14:textId="77777777" w:rsidR="00C26162" w:rsidRPr="00C26162" w:rsidRDefault="00000000" w:rsidP="005F4E54">
      <w:pPr>
        <w:rPr>
          <w:rFonts w:cs="Arial"/>
        </w:rPr>
      </w:pPr>
      <w:r w:rsidRPr="607ECBA7">
        <w:rPr>
          <w:rFonts w:cs="Arial"/>
        </w:rPr>
        <w:t xml:space="preserve">Ако већ живите у дому за старе, не морате ништа да урадите. Влада ће наставити да обезбеђује директно финансирање вашем дому за старе особе у ваше име и ваше услуге ће се наставити </w:t>
      </w:r>
      <w:r w:rsidRPr="005F4E54">
        <w:t>без</w:t>
      </w:r>
      <w:r w:rsidRPr="607ECBA7">
        <w:rPr>
          <w:rFonts w:cs="Arial"/>
        </w:rPr>
        <w:t xml:space="preserve"> прекида.</w:t>
      </w:r>
    </w:p>
    <w:p w14:paraId="4094B96C" w14:textId="77777777" w:rsidR="00C26162" w:rsidRPr="00C26162" w:rsidRDefault="00000000" w:rsidP="005F4E54">
      <w:pPr>
        <w:pStyle w:val="Heading3"/>
      </w:pPr>
      <w:r w:rsidRPr="607ECBA7">
        <w:t>Шта треба да урадим ако планирам да се преселим у дом за старе после 1. новембра 2025. године?</w:t>
      </w:r>
    </w:p>
    <w:p w14:paraId="249A310A" w14:textId="1C089D07" w:rsidR="00C26162" w:rsidRPr="00C26162" w:rsidRDefault="00000000" w:rsidP="005F4E54">
      <w:pPr>
        <w:rPr>
          <w:rFonts w:cs="Arial"/>
        </w:rPr>
      </w:pPr>
      <w:r w:rsidRPr="00C26162">
        <w:rPr>
          <w:rFonts w:cs="Arial"/>
        </w:rPr>
        <w:t xml:space="preserve">За приступ услугама неге старих лица које финансира </w:t>
      </w:r>
      <w:r w:rsidR="00BD65CD">
        <w:rPr>
          <w:rFonts w:cs="Arial"/>
        </w:rPr>
        <w:t>.</w:t>
      </w:r>
      <w:r w:rsidRPr="00C26162">
        <w:rPr>
          <w:rFonts w:cs="Arial"/>
        </w:rPr>
        <w:t>Влада од 1. новембра 2025. године, све старије особе морају бити регистроване код My Aged Care и имати процену неге старих особа.</w:t>
      </w:r>
    </w:p>
    <w:p w14:paraId="4A580714" w14:textId="77777777" w:rsidR="00C26162" w:rsidRPr="00C26162" w:rsidRDefault="00000000" w:rsidP="005F4E54">
      <w:pPr>
        <w:rPr>
          <w:rFonts w:cs="Arial"/>
        </w:rPr>
      </w:pPr>
      <w:r w:rsidRPr="607ECBA7">
        <w:rPr>
          <w:rFonts w:cs="Arial"/>
        </w:rPr>
        <w:t xml:space="preserve">Услуге које финансира Влада доступне су особама </w:t>
      </w:r>
      <w:r w:rsidRPr="005F4E54">
        <w:t>којима</w:t>
      </w:r>
      <w:r w:rsidRPr="607ECBA7">
        <w:rPr>
          <w:rFonts w:cs="Arial"/>
        </w:rPr>
        <w:t xml:space="preserve"> је потребна нега и које су:</w:t>
      </w:r>
    </w:p>
    <w:p w14:paraId="2E1457D1" w14:textId="77777777" w:rsidR="00C26162" w:rsidRPr="00C26162" w:rsidRDefault="00000000" w:rsidP="005F4E54">
      <w:pPr>
        <w:pStyle w:val="ListParagraph"/>
      </w:pPr>
      <w:r w:rsidRPr="607ECBA7">
        <w:t>старости 65 година и више</w:t>
      </w:r>
    </w:p>
    <w:p w14:paraId="5D79C6B0" w14:textId="77777777" w:rsidR="00C26162" w:rsidRPr="00C26162" w:rsidRDefault="00000000" w:rsidP="005F4E54">
      <w:pPr>
        <w:pStyle w:val="ListParagraph"/>
      </w:pPr>
      <w:r w:rsidRPr="607ECBA7">
        <w:t>Абориџани или становници острвља Торесовог мореуза и старости 50 година или више</w:t>
      </w:r>
    </w:p>
    <w:p w14:paraId="23C83F02" w14:textId="77777777" w:rsidR="00C26162" w:rsidRPr="00C26162" w:rsidRDefault="00000000" w:rsidP="005F4E54">
      <w:pPr>
        <w:pStyle w:val="ListParagraph"/>
        <w:rPr>
          <w:szCs w:val="24"/>
        </w:rPr>
      </w:pPr>
      <w:r w:rsidRPr="00C26162">
        <w:rPr>
          <w:szCs w:val="24"/>
        </w:rPr>
        <w:t>бескућници или у ризику да постану бескућници и старости 50 година или више</w:t>
      </w:r>
    </w:p>
    <w:p w14:paraId="7F66D87B" w14:textId="7339341B" w:rsidR="00B54692" w:rsidRPr="005F4E54" w:rsidRDefault="00000000" w:rsidP="005F4E54">
      <w:pPr>
        <w:rPr>
          <w:rFonts w:eastAsia="Times New Roman" w:cs="Arial"/>
          <w:lang w:eastAsia="en-GB"/>
        </w:rPr>
      </w:pPr>
      <w:r w:rsidRPr="607ECBA7">
        <w:rPr>
          <w:rFonts w:cs="Arial"/>
        </w:rPr>
        <w:t xml:space="preserve">Ако размишљате о пресељењу у дом за </w:t>
      </w:r>
      <w:r w:rsidRPr="005F4E54">
        <w:t>старе</w:t>
      </w:r>
      <w:r w:rsidRPr="607ECBA7">
        <w:rPr>
          <w:rFonts w:cs="Arial"/>
        </w:rPr>
        <w:t xml:space="preserve">, прво морате бити процењени и одобрени за место у дому. Да бисте заказали процену, потребно је да контактирате My Aged Care на 1800 200 422 од 8:00 до 20:00 часова од понедељка до петка и од 10:00 до 14:00 часова суботом (локално време) или посетите </w:t>
      </w:r>
      <w:hyperlink r:id="rId12" w:history="1">
        <w:r w:rsidR="00BD65CD" w:rsidRPr="00BD65CD">
          <w:rPr>
            <w:rStyle w:val="Hyperlink"/>
            <w:rFonts w:cs="Arial"/>
          </w:rPr>
          <w:t>Контактирајте нас | My Aged Care</w:t>
        </w:r>
      </w:hyperlink>
      <w:r w:rsidR="00BD65CD">
        <w:rPr>
          <w:rFonts w:cs="Arial"/>
        </w:rPr>
        <w:t>.</w:t>
      </w:r>
    </w:p>
    <w:p w14:paraId="03979959" w14:textId="7B4B366A" w:rsidR="00C26162" w:rsidRPr="009104AA" w:rsidRDefault="00000000" w:rsidP="005F4E54">
      <w:pPr>
        <w:pStyle w:val="Heading3"/>
        <w:rPr>
          <w:lang w:eastAsia="zh-CN"/>
        </w:rPr>
      </w:pPr>
      <w:r w:rsidRPr="009104AA">
        <w:rPr>
          <w:lang w:eastAsia="zh-CN"/>
        </w:rPr>
        <w:t>Шта значи додељивање места у дому за старе особе?</w:t>
      </w:r>
    </w:p>
    <w:p w14:paraId="36F5F13C" w14:textId="0F736A89" w:rsidR="00C05022" w:rsidRPr="005F4E54" w:rsidRDefault="00000000" w:rsidP="005F4E54">
      <w:r w:rsidRPr="005F4E54">
        <w:t xml:space="preserve">Када добијете одобрење за смештај у дому за старе, биће вам додељено место у дому за старе. Када добијете своје место, можете изабрати дом који вам одговара. </w:t>
      </w:r>
    </w:p>
    <w:p w14:paraId="14344A90" w14:textId="77777777" w:rsidR="00C26162" w:rsidRPr="005F4E54" w:rsidRDefault="00000000" w:rsidP="005F4E54">
      <w:pPr>
        <w:pStyle w:val="Heading3"/>
      </w:pPr>
      <w:r w:rsidRPr="005F4E54">
        <w:lastRenderedPageBreak/>
        <w:t>Како ћу знати да ли ми је додељено место у дому за старе?</w:t>
      </w:r>
    </w:p>
    <w:p w14:paraId="351D3FE5" w14:textId="59CABE25" w:rsidR="00C26162" w:rsidRPr="005F4E54" w:rsidRDefault="00000000" w:rsidP="005F4E54">
      <w:r w:rsidRPr="005F4E54">
        <w:t>Након што будете процењени и одобрени за смештај у дому за старе, бићете обавештени о вашем месту путем Notice of Decision [Решење о одлуци] писмом и на вашем My Aged Care интернет налогу.</w:t>
      </w:r>
    </w:p>
    <w:p w14:paraId="3E28F5E7" w14:textId="77777777" w:rsidR="00C26162" w:rsidRPr="005F4E54" w:rsidRDefault="00000000" w:rsidP="005F4E54">
      <w:pPr>
        <w:pStyle w:val="Heading3"/>
      </w:pPr>
      <w:r w:rsidRPr="005F4E54">
        <w:t>Шта значи моја категорија приоритета у мом Notice of Decision писму?</w:t>
      </w:r>
    </w:p>
    <w:p w14:paraId="446E8439" w14:textId="77777777" w:rsidR="00C26162" w:rsidRPr="005F4E54" w:rsidRDefault="00000000" w:rsidP="005F4E54">
      <w:r w:rsidRPr="005F4E54">
        <w:t>Ваша категорија приоритета се користи само за потребе интерног извештавања и не утиче на вашу могућност приступа нези. Уколико будете процењени и одобрен вам је смештај у дому за старе, одмах ће вам бити додељено место и можете се преселити у дом за старе када то желите.</w:t>
      </w:r>
    </w:p>
    <w:p w14:paraId="5ED3485C" w14:textId="77777777" w:rsidR="00C26162" w:rsidRPr="005F4E54" w:rsidRDefault="00000000" w:rsidP="005F4E54">
      <w:r w:rsidRPr="005F4E54">
        <w:t>Категорија приоритета се израчунава на основу ваших одговора на питања која вам се постављају током процене, као и на основу вашег нивоа хитности за смештај у дому за старе, који утврђује ваш проценитељ.</w:t>
      </w:r>
    </w:p>
    <w:p w14:paraId="6A8BE077" w14:textId="77777777" w:rsidR="00C26162" w:rsidRPr="00C26162" w:rsidRDefault="00000000" w:rsidP="005F4E54">
      <w:pPr>
        <w:pStyle w:val="Heading3"/>
      </w:pPr>
      <w:r w:rsidRPr="00C26162">
        <w:t>Да ли место у дому за старе значи да ми се аутоматски додељује кревет у дому за старе?</w:t>
      </w:r>
    </w:p>
    <w:p w14:paraId="132F166A" w14:textId="77777777" w:rsidR="00C26162" w:rsidRPr="005F4E54" w:rsidRDefault="00000000" w:rsidP="005F4E54">
      <w:r w:rsidRPr="005F4E54">
        <w:t>Додељено место не значи да је кревет доступан у вашем жељеном дому за старе. Ако вам је додељено место, моћи ћете да изаберете дом за старе који најбоље одговара вашим потребама. Међутим и даље ћете морати да разговарате са пружаоцима услуга неге о вашим потребама и видите који дом је одговарајући за вас. Можда ћете морати да будете стављени на листу чекања ако нема слободних соба у вашем жељеном дому. </w:t>
      </w:r>
    </w:p>
    <w:p w14:paraId="107BAA8A" w14:textId="77777777" w:rsidR="00C26162" w:rsidRPr="00C26162" w:rsidRDefault="00000000" w:rsidP="005F4E54">
      <w:pPr>
        <w:pStyle w:val="Heading3"/>
      </w:pPr>
      <w:r w:rsidRPr="00C26162">
        <w:t>Ако ми се одобри место у дому за старе, да ли ће моје место престати да важи ако га не преузмем до одређеног времена?</w:t>
      </w:r>
    </w:p>
    <w:p w14:paraId="734A354A" w14:textId="77777777" w:rsidR="00C26162" w:rsidRPr="00C26162" w:rsidRDefault="00000000" w:rsidP="00C26162">
      <w:pPr>
        <w:spacing w:line="240" w:lineRule="auto"/>
        <w:rPr>
          <w:rFonts w:cs="Arial"/>
        </w:rPr>
      </w:pPr>
      <w:r w:rsidRPr="00C26162">
        <w:rPr>
          <w:rFonts w:cs="Arial"/>
        </w:rPr>
        <w:t>Места у дому за старе немају датум истека. Не постоје временска ограничења за ваш почетак коришћења неге. Када једном добијете своје место, оно вам припада, чак и ако користите друге услуге неге старих особа код куће. </w:t>
      </w:r>
    </w:p>
    <w:p w14:paraId="00EB4AD4" w14:textId="77777777" w:rsidR="00C26162" w:rsidRPr="00C26162" w:rsidRDefault="00000000" w:rsidP="00C26162">
      <w:pPr>
        <w:spacing w:line="240" w:lineRule="auto"/>
        <w:rPr>
          <w:rFonts w:cs="Arial"/>
        </w:rPr>
      </w:pPr>
      <w:r w:rsidRPr="607ECBA7">
        <w:rPr>
          <w:rFonts w:cs="Arial"/>
        </w:rPr>
        <w:t xml:space="preserve">Поред тога, моћи ћете да бирате између различитих услуга неге старих особа, као што је подршка у вашем сопственом дому, а и да задржите ваше место, уколико у будућности желите да се преселите у дом за старе. </w:t>
      </w:r>
    </w:p>
    <w:p w14:paraId="5DA24C8E" w14:textId="77777777" w:rsidR="00C26162" w:rsidRPr="00C26162" w:rsidRDefault="00000000" w:rsidP="005F4E54">
      <w:pPr>
        <w:pStyle w:val="Heading3"/>
      </w:pPr>
      <w:r w:rsidRPr="607ECBA7">
        <w:t>Уколико ми се одобри смештај и додели место у дому за старе, да ли ћу имати директан приступ средствима?</w:t>
      </w:r>
    </w:p>
    <w:p w14:paraId="365FBD81" w14:textId="77777777" w:rsidR="00C26162" w:rsidRPr="00C26162" w:rsidRDefault="00000000" w:rsidP="00C26162">
      <w:pPr>
        <w:spacing w:line="240" w:lineRule="auto"/>
        <w:rPr>
          <w:rFonts w:cs="Arial"/>
        </w:rPr>
      </w:pPr>
      <w:r w:rsidRPr="607ECBA7">
        <w:rPr>
          <w:rFonts w:cs="Arial"/>
        </w:rPr>
        <w:t>Аустралијска влада обезбеђује финансирање директно вашем изабраном пружаоцу услуге неге у дому за старе у ваше име, након што прихватите кревет.</w:t>
      </w:r>
    </w:p>
    <w:p w14:paraId="11F5BB9B" w14:textId="77777777" w:rsidR="00C26162" w:rsidRPr="00C26162" w:rsidRDefault="00000000" w:rsidP="005F4E54">
      <w:pPr>
        <w:pStyle w:val="Heading3"/>
      </w:pPr>
      <w:r w:rsidRPr="00C26162">
        <w:t>Како могу да доставим своју реферетну шифру пружаоцу услуга неге у дому за старе?</w:t>
      </w:r>
    </w:p>
    <w:p w14:paraId="1B2AF690" w14:textId="76B313BE" w:rsidR="00C26162" w:rsidRPr="00C26162" w:rsidRDefault="00000000" w:rsidP="607ECBA7">
      <w:pPr>
        <w:spacing w:line="240" w:lineRule="auto"/>
        <w:rPr>
          <w:rFonts w:cs="Arial"/>
        </w:rPr>
      </w:pPr>
      <w:r w:rsidRPr="607ECBA7">
        <w:rPr>
          <w:rFonts w:cs="Arial"/>
        </w:rPr>
        <w:t xml:space="preserve">Када добијете одобрење за смештај у дому за старе, биће вам додељено место.  Ваш План подршке биће приложен уз ваше Notice of Decision писмо и садржаће вашу референтну шифру/е. </w:t>
      </w:r>
      <w:r w:rsidRPr="005F4E54">
        <w:t>Свака референтна шифра је јединствени број који се односи на тип услуге који се користи за повезивање са вашим изабраним пружаоцем услуга и почетком примања неге.</w:t>
      </w:r>
    </w:p>
    <w:p w14:paraId="5A41B034" w14:textId="77777777" w:rsidR="00C26162" w:rsidRPr="00C26162" w:rsidRDefault="00000000" w:rsidP="00CD06B8">
      <w:pPr>
        <w:spacing w:line="240" w:lineRule="auto"/>
        <w:rPr>
          <w:rFonts w:cs="Arial"/>
        </w:rPr>
      </w:pPr>
      <w:r w:rsidRPr="00C26162">
        <w:rPr>
          <w:rFonts w:cs="Arial"/>
        </w:rPr>
        <w:t>Постоји неколико начина да доставите своју референтну шифру пружаоцу услуга:</w:t>
      </w:r>
    </w:p>
    <w:p w14:paraId="25119615" w14:textId="51ED6A02" w:rsidR="006926BA" w:rsidRDefault="00000000" w:rsidP="005F4E54">
      <w:pPr>
        <w:pStyle w:val="ListParagraph"/>
      </w:pPr>
      <w:r w:rsidRPr="607ECBA7">
        <w:t>Проценитељи: ваш проценитељ ће моћи да пошаље вашу референтну шифру једном или и разним другим пружаоцима услуга по вашем избору а које финансира аустралијска Влада.</w:t>
      </w:r>
    </w:p>
    <w:p w14:paraId="2EB75947" w14:textId="793C707C" w:rsidR="006926BA" w:rsidRDefault="00000000" w:rsidP="005F4E54">
      <w:pPr>
        <w:pStyle w:val="ListParagraph"/>
      </w:pPr>
      <w:r w:rsidRPr="607ECBA7">
        <w:t xml:space="preserve">Самостална услуга: можете користити референтну шифру/е у вашем </w:t>
      </w:r>
      <w:r w:rsidR="00BD65CD" w:rsidRPr="00BD65CD">
        <w:rPr>
          <w:lang w:val="en-GB"/>
        </w:rPr>
        <w:t>Плану подршке</w:t>
      </w:r>
      <w:r w:rsidRPr="607ECBA7">
        <w:t xml:space="preserve"> и самостално управљати вашим референтним шифрама уколико желите. Ваша </w:t>
      </w:r>
      <w:r w:rsidRPr="607ECBA7">
        <w:lastRenderedPageBreak/>
        <w:t>референтна шифра/е се може доставити директно било ком вашем жељеном пружаоцу услуга.</w:t>
      </w:r>
    </w:p>
    <w:p w14:paraId="6AB51D01" w14:textId="637E5DC5" w:rsidR="00C05022" w:rsidRPr="005F4E54" w:rsidRDefault="00000000" w:rsidP="005F4E54">
      <w:pPr>
        <w:pStyle w:val="ListParagraph"/>
      </w:pPr>
      <w:r w:rsidRPr="607ECBA7">
        <w:rPr>
          <w:shd w:val="clear" w:color="auto" w:fill="auto"/>
        </w:rPr>
        <w:t xml:space="preserve">My Aged Care: My Aged Care тим може послати референтну шифру у ваше име вашем одабраном пружаоцу услуга. </w:t>
      </w:r>
      <w:hyperlink r:id="rId13" w:history="1">
        <w:r w:rsidR="00C26162" w:rsidRPr="607ECBA7">
          <w:t>Контактирајте My Aged Care</w:t>
        </w:r>
      </w:hyperlink>
      <w:r w:rsidRPr="607ECBA7">
        <w:rPr>
          <w:shd w:val="clear" w:color="auto" w:fill="auto"/>
        </w:rPr>
        <w:t xml:space="preserve"> на 1800 200 422 од 8:00 до 20:00 часова, од понедељка до петка и од 10:00 до 14:00 часова суботом (локално време), или посетите интернет страницу </w:t>
      </w:r>
      <w:hyperlink r:id="rId14" w:history="1">
        <w:r w:rsidR="00BD65CD" w:rsidRPr="00BD65CD">
          <w:rPr>
            <w:rStyle w:val="Hyperlink"/>
            <w:shd w:val="clear" w:color="auto" w:fill="auto"/>
          </w:rPr>
          <w:t>Контактирајте нас | My Aged Care</w:t>
        </w:r>
      </w:hyperlink>
      <w:r w:rsidR="00BD65CD">
        <w:rPr>
          <w:shd w:val="clear" w:color="auto" w:fill="auto"/>
        </w:rPr>
        <w:t>.</w:t>
      </w:r>
    </w:p>
    <w:p w14:paraId="4126AE71" w14:textId="77777777" w:rsidR="00C26162" w:rsidRPr="00C26162" w:rsidRDefault="00000000" w:rsidP="005F4E54">
      <w:pPr>
        <w:pStyle w:val="Heading3"/>
      </w:pPr>
      <w:r w:rsidRPr="00C26162">
        <w:t>Шта се дешава ако желим да се преселим у други дом за старе?</w:t>
      </w:r>
    </w:p>
    <w:p w14:paraId="03FF014B" w14:textId="77777777" w:rsidR="00C26162" w:rsidRPr="00C26162" w:rsidRDefault="00000000" w:rsidP="00CD06B8">
      <w:pPr>
        <w:spacing w:line="240" w:lineRule="auto"/>
        <w:rPr>
          <w:rFonts w:cs="Arial"/>
        </w:rPr>
      </w:pPr>
      <w:r w:rsidRPr="607ECBA7">
        <w:rPr>
          <w:rFonts w:cs="Arial"/>
        </w:rPr>
        <w:t xml:space="preserve">Уколико се тренутно налазите у дому за старе и желите да се преселите у други дом, можете користити ваше додељено место у дому за старе. Ваше место у дому за старе припада вама и преселило би се са вама у друге домове за негу старих лица. </w:t>
      </w:r>
    </w:p>
    <w:p w14:paraId="24223E65" w14:textId="5403894C" w:rsidR="006E6EAF" w:rsidRPr="005F4E54" w:rsidRDefault="00000000" w:rsidP="005F4E54">
      <w:pPr>
        <w:rPr>
          <w:lang w:eastAsia="zh-CN"/>
        </w:rPr>
      </w:pPr>
      <w:r w:rsidRPr="005F4E54">
        <w:t xml:space="preserve">Да бисте сарађивали са новим пружаоцима услуга, мораћете поново да активирате вашу референтну шифру и да је доставите новом пружаоцу услуга. Референтна шифра се може поново активирати и док добијате негу код постојећег пружаоца услуга. Ваша референтна шифра се може поново активирати преко вашег My Aged Care интернет налога, или можете позвати My Aged Care. </w:t>
      </w:r>
      <w:hyperlink r:id="rId15" w:history="1">
        <w:r w:rsidR="00C26162" w:rsidRPr="005F4E54">
          <w:rPr>
            <w:rStyle w:val="Hyperlink"/>
          </w:rPr>
          <w:t>Контактирајте My Aged Care</w:t>
        </w:r>
      </w:hyperlink>
      <w:r w:rsidRPr="005F4E54">
        <w:t xml:space="preserve"> на 1800 200 422 од 8:00 до 20:00 часова, од понедељка до петка и од 10:00 до 14:00 часова суботом (локално време), или посетите интернет страницу </w:t>
      </w:r>
      <w:hyperlink r:id="rId16" w:history="1">
        <w:r w:rsidR="00C511EA" w:rsidRPr="005F4E54">
          <w:rPr>
            <w:rStyle w:val="Hyperlink"/>
          </w:rPr>
          <w:t>Контактирајте нас | My Aged Care</w:t>
        </w:r>
      </w:hyperlink>
      <w:r w:rsidR="00080EA9" w:rsidRPr="005F4E54">
        <w:t>.</w:t>
      </w:r>
    </w:p>
    <w:p w14:paraId="50C05C8B" w14:textId="77777777" w:rsidR="006E6EAF" w:rsidRPr="005742B1" w:rsidRDefault="00000000" w:rsidP="009F47D6">
      <w:pPr>
        <w:pStyle w:val="Heading2"/>
        <w:spacing w:before="120" w:after="120"/>
      </w:pPr>
      <w:r w:rsidRPr="005742B1">
        <w:t xml:space="preserve">Проналажење помоћи </w:t>
      </w:r>
    </w:p>
    <w:p w14:paraId="7EAB0EA5" w14:textId="77777777" w:rsidR="009F47D6" w:rsidRDefault="00000000" w:rsidP="009F47D6">
      <w:pPr>
        <w:spacing w:line="240" w:lineRule="auto"/>
      </w:pPr>
      <w:r>
        <w:t xml:space="preserve">Овде смо да вам пружимо подршку и помогнемо вама и вашој породици да разумете шта ове промене значе и које су вам опције доступне. </w:t>
      </w:r>
    </w:p>
    <w:p w14:paraId="035DBB18" w14:textId="77777777" w:rsidR="009F47D6" w:rsidRDefault="00000000" w:rsidP="009F47D6">
      <w:pPr>
        <w:spacing w:line="240" w:lineRule="auto"/>
      </w:pPr>
      <w:r>
        <w:t xml:space="preserve">Ставићемо, такође, на располагање више објашњења о пружаоцима услуга неге за старе особе како бисмо вам помогли да донесте бољи избор са више информација о томе где желите да приступите нези која вам одговара. Ово укључује објаву Star Ratings [оцена звездицама] за пружаоце неге у домовима за старе и транспарентније информације о смештају. </w:t>
      </w:r>
    </w:p>
    <w:p w14:paraId="3DDF3174" w14:textId="672588C5" w:rsidR="009F47D6" w:rsidRDefault="00000000" w:rsidP="009F47D6">
      <w:pPr>
        <w:spacing w:line="240" w:lineRule="auto"/>
      </w:pPr>
      <w:r>
        <w:t xml:space="preserve">My Aged Care је такође ту да вам помогне. </w:t>
      </w:r>
    </w:p>
    <w:p w14:paraId="36790FA6" w14:textId="77777777" w:rsidR="009F47D6" w:rsidRDefault="00000000" w:rsidP="005F4E54">
      <w:pPr>
        <w:pStyle w:val="ListParagraph"/>
        <w:numPr>
          <w:ilvl w:val="0"/>
          <w:numId w:val="28"/>
        </w:numPr>
      </w:pPr>
      <w:r>
        <w:t xml:space="preserve">Посетите </w:t>
      </w:r>
      <w:hyperlink r:id="rId17" w:history="1">
        <w:r w:rsidR="009F47D6" w:rsidRPr="00D82212">
          <w:rPr>
            <w:rStyle w:val="Hyperlink"/>
          </w:rPr>
          <w:t>My Aged Care интернет страницу</w:t>
        </w:r>
      </w:hyperlink>
      <w:r>
        <w:t xml:space="preserve"> како би сазнали више информација о томе како да приступите услугама неге старих лица. </w:t>
      </w:r>
    </w:p>
    <w:p w14:paraId="5D5A2B58" w14:textId="77777777" w:rsidR="009F47D6" w:rsidRDefault="00000000" w:rsidP="005F4E54">
      <w:pPr>
        <w:pStyle w:val="ListParagraph"/>
        <w:numPr>
          <w:ilvl w:val="0"/>
          <w:numId w:val="28"/>
        </w:numPr>
      </w:pPr>
      <w:r>
        <w:t xml:space="preserve">Можете поднети захтев за процену преко интернета и потражити локалне пружаоце услуга неге старих лица који могу да задовоље ваше потребе. </w:t>
      </w:r>
    </w:p>
    <w:p w14:paraId="673DB937" w14:textId="6974E2E9" w:rsidR="00D372BE" w:rsidRPr="005F4E54" w:rsidRDefault="00000000" w:rsidP="005F4E54">
      <w:pPr>
        <w:pStyle w:val="ListParagraph"/>
        <w:numPr>
          <w:ilvl w:val="0"/>
          <w:numId w:val="28"/>
        </w:numPr>
        <w:rPr>
          <w:rFonts w:eastAsiaTheme="majorEastAsia" w:cstheme="majorBidi"/>
          <w:b/>
          <w:bCs/>
          <w:color w:val="1E1544" w:themeColor="text1"/>
        </w:rPr>
      </w:pPr>
      <w:r>
        <w:t xml:space="preserve">Можете позвати </w:t>
      </w:r>
      <w:r w:rsidRPr="009F47D6">
        <w:rPr>
          <w:b/>
          <w:bCs/>
        </w:rPr>
        <w:t>1800 200 422</w:t>
      </w:r>
      <w:r>
        <w:t xml:space="preserve"> од понедељка до петка од 8:00 до 20:00 часова, и суботом од 10:00 до 14:00 часова</w:t>
      </w:r>
      <w:r w:rsidR="00497E1C">
        <mc:AlternateContent>
          <mc:Choice Requires="wpg">
            <w:drawing>
              <wp:anchor distT="0" distB="0" distL="114300" distR="114300" simplePos="0" relativeHeight="251659264" behindDoc="0" locked="1" layoutInCell="1" allowOverlap="0" wp14:anchorId="74967D26" wp14:editId="759017B8">
                <wp:simplePos x="0" y="0"/>
                <wp:positionH relativeFrom="page">
                  <wp:posOffset>561340</wp:posOffset>
                </wp:positionH>
                <wp:positionV relativeFrom="page">
                  <wp:align>bottom</wp:align>
                </wp:positionV>
                <wp:extent cx="6979920" cy="2325370"/>
                <wp:effectExtent l="0" t="0" r="0" b="0"/>
                <wp:wrapNone/>
                <wp:docPr id="33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5370"/>
                          <a:chOff x="0" y="0"/>
                          <a:chExt cx="6980400" cy="2325600"/>
                        </a:xfrm>
                      </wpg:grpSpPr>
                      <wpg:grpSp>
                        <wpg:cNvPr id="23" name="Group 2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80400" cy="2325600"/>
                            <a:chOff x="0" y="0"/>
                            <a:chExt cx="6981825" cy="2324100"/>
                          </a:xfrm>
                        </wpg:grpSpPr>
                        <wps:wsp>
                          <wps:cNvPr id="24" name="Rectangle: Single Corner Rounded 24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Text Box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68" y="87032"/>
                              <a:ext cx="6752777" cy="22178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A5C55C5" w14:textId="77777777" w:rsidR="00497E1C" w:rsidRPr="00F45B7B" w:rsidRDefault="00000000" w:rsidP="00497E1C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 xml:space="preserve">Унапређење аустралијског система бриге о старим лицима </w:t>
                                </w:r>
                              </w:p>
                              <w:p w14:paraId="33533FA8" w14:textId="77777777" w:rsidR="00497E1C" w:rsidRPr="00F45B7B" w:rsidRDefault="00000000" w:rsidP="00497E1C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Влада Аустралије је спровела велике промене како би побољшала бригу о старим лицима.</w:t>
                                </w:r>
                              </w:p>
                              <w:p w14:paraId="1BBDE8C0" w14:textId="77777777" w:rsidR="00497E1C" w:rsidRPr="00F45B7B" w:rsidRDefault="00000000" w:rsidP="00497E1C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Посетите </w:t>
                                </w:r>
                                <w:r w:rsidR="00665E63" w:rsidRPr="00665E63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health.gov.au/aged-care-reforms</w:t>
                                </w:r>
                              </w:p>
                              <w:p w14:paraId="5F96C39F" w14:textId="77777777" w:rsidR="00497E1C" w:rsidRPr="00F45B7B" w:rsidRDefault="00000000" w:rsidP="00497E1C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Телефон </w:t>
                                </w:r>
                                <w:r w:rsidR="00862B9E"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1800 200 422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(бесплатна телефонска линија My Aged Care)</w:t>
                                </w:r>
                              </w:p>
                              <w:p w14:paraId="35DB9B9B" w14:textId="77777777" w:rsidR="00497E1C" w:rsidRPr="00F45B7B" w:rsidRDefault="00000000" w:rsidP="00497E1C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За услуге тумача и преводилаца, позовите 131 450 и тражите број 1800 318 209.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br/>
                                  <w:t xml:space="preserve">Да би користили National Relay Service, посетите интернет страницу nrschat.nrscall.gov.au/nrs како би одабрали начин приступа њиховој интернет страници који вам одговара, или позовите NRS Helpdesk на 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6" name="Group 2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27" name="Oval 27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30" name="Group 3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31" name="Oval 31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967D26" id="Group 33" o:spid="_x0000_s1026" alt="&quot;&quot;" style="position:absolute;left:0;text-align:left;margin-left:44.2pt;margin-top:0;width:549.6pt;height:183.1pt;z-index:251659264;mso-position-horizontal-relative:page;mso-position-vertical:bottom;mso-position-vertical-relative:page;mso-width-relative:margin;mso-height-relative:margin" coordsize="69804,232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3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" o:allowoverlap="f">
                <v:group id="Group 23" o:spid="_x0000_s1027" alt="&quot;&quot;" style="position:absolute;width:69804;height:23256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Rectangle: Single Corner Rounded 24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9" type="#_x0000_t202" alt="&quot;&quot;" style="position:absolute;left:2285;top:870;width:67528;height:22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<v:textbox>
                      <w:txbxContent>
                        <w:p w14:paraId="2A5C55C5" w14:textId="77777777" w:rsidR="00497E1C" w:rsidRPr="00F45B7B" w:rsidRDefault="00000000" w:rsidP="00497E1C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00524D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 xml:space="preserve">Унапређење аустралијског система бриге о старим лицима </w:t>
                          </w:r>
                        </w:p>
                        <w:p w14:paraId="33533FA8" w14:textId="77777777" w:rsidR="00497E1C" w:rsidRPr="00F45B7B" w:rsidRDefault="00000000" w:rsidP="00497E1C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00524D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Влада Аустралије је спровела велике промене како би побољшала бригу о старим лицима.</w:t>
                          </w:r>
                        </w:p>
                        <w:p w14:paraId="1BBDE8C0" w14:textId="77777777" w:rsidR="00497E1C" w:rsidRPr="00F45B7B" w:rsidRDefault="00000000" w:rsidP="00497E1C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Посетите </w:t>
                          </w:r>
                          <w:r w:rsidR="00665E63" w:rsidRPr="00665E63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health.gov.au/aged-care-reforms</w:t>
                          </w:r>
                        </w:p>
                        <w:p w14:paraId="5F96C39F" w14:textId="77777777" w:rsidR="00497E1C" w:rsidRPr="00F45B7B" w:rsidRDefault="00000000" w:rsidP="00497E1C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Телефон </w:t>
                          </w:r>
                          <w:r w:rsidR="00862B9E"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1800 200 422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(бесплатна телефонска линија My Aged Care)</w:t>
                          </w:r>
                        </w:p>
                        <w:p w14:paraId="35DB9B9B" w14:textId="77777777" w:rsidR="00497E1C" w:rsidRPr="00F45B7B" w:rsidRDefault="00000000" w:rsidP="00497E1C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За услуге тумача и преводилаца, позовите 131 450 и тражите број 1800 318 209.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br/>
                            <w:t xml:space="preserve">Да би користили National Relay Service, посетите интернет страницу nrschat.nrscall.gov.au/nrs како би одабрали начин приступа њиховој интернет страници који вам одговара, или позовите NRS Helpdesk на 1800 555 660. </w:t>
                          </w:r>
                        </w:p>
                      </w:txbxContent>
                    </v:textbox>
                  </v:shape>
                </v:group>
                <v:group id="Group 26" o:spid="_x0000_s1030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oval id="Oval 27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">
                    <v:imagedata r:id="rId20" o:title=""/>
                  </v:shape>
                </v:group>
                <v:group id="Group 30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oval id="Oval 31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" filled="f" stroked="f"/>
                  <v:shape id="Picture 32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">
                    <v:imagedata r:id="rId21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D372BE" w:rsidRPr="005F4E54" w:rsidSect="005F4E5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851" w:right="851" w:bottom="567" w:left="851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C60C6" w14:textId="77777777" w:rsidR="008540BD" w:rsidRDefault="008540BD" w:rsidP="0076491B">
      <w:pPr>
        <w:spacing w:before="0" w:after="0" w:line="240" w:lineRule="auto"/>
      </w:pPr>
      <w:r>
        <w:separator/>
      </w:r>
    </w:p>
  </w:endnote>
  <w:endnote w:type="continuationSeparator" w:id="0">
    <w:p w14:paraId="204BE2D3" w14:textId="77777777" w:rsidR="008540BD" w:rsidRDefault="008540BD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11861478" w14:textId="77777777" w:rsidR="008540BD" w:rsidRDefault="008540BD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4C2E6" w14:textId="77777777" w:rsidR="00AD79FB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ADA13C3" wp14:editId="3B34DBEF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85775"/>
              <wp:effectExtent l="0" t="0" r="0" b="0"/>
              <wp:wrapNone/>
              <wp:docPr id="1573362371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450BD9" w14:textId="77777777" w:rsidR="00AD79FB" w:rsidRPr="00AD79FB" w:rsidRDefault="00000000" w:rsidP="00AD79FB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AD79FB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DA13C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alt="OFFICIAL" style="position:absolute;margin-left:0;margin-top:0;width:48pt;height:38.2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" filled="f" stroked="f">
              <v:textbox style="mso-fit-shape-to-text:t" inset="0,0,0,15pt">
                <w:txbxContent>
                  <w:p w14:paraId="7C450BD9" w14:textId="77777777" w:rsidR="00AD79FB" w:rsidRPr="00AD79FB" w:rsidRDefault="00000000" w:rsidP="00AD79FB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AD79FB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CFDF8" w14:textId="184D429C" w:rsidR="00AD79FB" w:rsidRDefault="00AD79F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BFF2E" w14:textId="6E6F8BAB" w:rsidR="00AD79FB" w:rsidRDefault="008031DC">
    <w:pPr>
      <w:pStyle w:val="Footer"/>
    </w:pPr>
    <w:r w:rsidRPr="009373CE">
      <w:t>Serbian – Српски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59648" w14:textId="77777777" w:rsidR="008540BD" w:rsidRDefault="008540BD" w:rsidP="0076491B">
      <w:pPr>
        <w:spacing w:before="0" w:after="0" w:line="240" w:lineRule="auto"/>
      </w:pPr>
      <w:r>
        <w:separator/>
      </w:r>
    </w:p>
  </w:footnote>
  <w:footnote w:type="continuationSeparator" w:id="0">
    <w:p w14:paraId="384314D4" w14:textId="77777777" w:rsidR="008540BD" w:rsidRDefault="008540BD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37938540" w14:textId="77777777" w:rsidR="008540BD" w:rsidRDefault="008540BD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A0D32" w14:textId="77777777" w:rsidR="00AD79FB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1E84B85" wp14:editId="57A61E0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85775"/>
              <wp:effectExtent l="0" t="0" r="0" b="9525"/>
              <wp:wrapNone/>
              <wp:docPr id="212700828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8150DB" w14:textId="77777777" w:rsidR="00AD79FB" w:rsidRPr="00AD79FB" w:rsidRDefault="00000000" w:rsidP="00AD79FB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AD79FB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E84B8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alt="OFFICIAL" style="position:absolute;margin-left:0;margin-top:0;width:48pt;height:38.2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" filled="f" stroked="f">
              <v:textbox style="mso-fit-shape-to-text:t" inset="0,15pt,0,0">
                <w:txbxContent>
                  <w:p w14:paraId="5A8150DB" w14:textId="77777777" w:rsidR="00AD79FB" w:rsidRPr="00AD79FB" w:rsidRDefault="00000000" w:rsidP="00AD79FB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AD79FB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4A2DA" w14:textId="77777777" w:rsidR="008031DC" w:rsidRDefault="008031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E6BF3" w14:textId="77777777" w:rsidR="0076491B" w:rsidRDefault="00000000" w:rsidP="00970801">
    <w:pPr>
      <w:pStyle w:val="Header"/>
      <w:tabs>
        <w:tab w:val="clear" w:pos="4513"/>
        <w:tab w:val="clear" w:pos="9026"/>
        <w:tab w:val="left" w:pos="6525"/>
      </w:tabs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5E62D39" wp14:editId="1A61D5E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85775"/>
              <wp:effectExtent l="0" t="0" r="0" b="9525"/>
              <wp:wrapNone/>
              <wp:docPr id="146825882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A9F36E" w14:textId="77777777" w:rsidR="00AD79FB" w:rsidRPr="00AD79FB" w:rsidRDefault="00000000" w:rsidP="00AD79FB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AD79FB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E62D3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alt="OFFICIAL" style="position:absolute;margin-left:0;margin-top:0;width:48pt;height:38.2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" filled="f" stroked="f">
              <v:textbox style="mso-fit-shape-to-text:t" inset="0,15pt,0,0">
                <w:txbxContent>
                  <w:p w14:paraId="7DA9F36E" w14:textId="77777777" w:rsidR="00AD79FB" w:rsidRPr="00AD79FB" w:rsidRDefault="00000000" w:rsidP="00AD79FB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AD79FB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E5721">
      <w:rPr>
        <w:noProof/>
      </w:rPr>
      <w:drawing>
        <wp:anchor distT="0" distB="0" distL="114300" distR="114300" simplePos="0" relativeHeight="251655168" behindDoc="0" locked="0" layoutInCell="1" allowOverlap="1" wp14:anchorId="3657AB80" wp14:editId="5C5B2A43">
          <wp:simplePos x="0" y="0"/>
          <wp:positionH relativeFrom="page">
            <wp:posOffset>-29845</wp:posOffset>
          </wp:positionH>
          <wp:positionV relativeFrom="page">
            <wp:posOffset>-3175</wp:posOffset>
          </wp:positionV>
          <wp:extent cx="7558405" cy="1981200"/>
          <wp:effectExtent l="0" t="0" r="0" b="0"/>
          <wp:wrapNone/>
          <wp:docPr id="872903879" name="Picture 87290387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5721">
      <w:rPr>
        <w:noProof/>
      </w:rPr>
      <w:drawing>
        <wp:anchor distT="0" distB="0" distL="114300" distR="114300" simplePos="0" relativeHeight="251657216" behindDoc="1" locked="0" layoutInCell="1" allowOverlap="1" wp14:anchorId="3071213C" wp14:editId="7F14CCEA">
          <wp:simplePos x="0" y="0"/>
          <wp:positionH relativeFrom="page">
            <wp:posOffset>-31115</wp:posOffset>
          </wp:positionH>
          <wp:positionV relativeFrom="paragraph">
            <wp:posOffset>-610235</wp:posOffset>
          </wp:positionV>
          <wp:extent cx="7657465" cy="2985770"/>
          <wp:effectExtent l="0" t="0" r="635" b="5080"/>
          <wp:wrapNone/>
          <wp:docPr id="2129069671" name="Picture 212906967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7465" cy="2985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80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12A21"/>
    <w:multiLevelType w:val="hybridMultilevel"/>
    <w:tmpl w:val="F00EFBEE"/>
    <w:lvl w:ilvl="0" w:tplc="C06A32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86805F56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948F574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C1A004A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7CB4983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64021E4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3A7AC23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C22ED59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E20C0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68B2295"/>
    <w:multiLevelType w:val="hybridMultilevel"/>
    <w:tmpl w:val="C290A552"/>
    <w:lvl w:ilvl="0" w:tplc="BD888F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5D4E0E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5A6000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CE272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844E75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318779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DD8538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2769D8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21631B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626555"/>
    <w:multiLevelType w:val="hybridMultilevel"/>
    <w:tmpl w:val="15AE1F5E"/>
    <w:lvl w:ilvl="0" w:tplc="D960BA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77300F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2CBA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8CF1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BC80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D433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2C9B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22D4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CAD5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712F4"/>
    <w:multiLevelType w:val="hybridMultilevel"/>
    <w:tmpl w:val="00D8B6B6"/>
    <w:lvl w:ilvl="0" w:tplc="0FE40CC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C756BC1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528078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62C95A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B4231E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37E828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EDA3CD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01C859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C9CB86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D466BE"/>
    <w:multiLevelType w:val="hybridMultilevel"/>
    <w:tmpl w:val="555AC2EA"/>
    <w:lvl w:ilvl="0" w:tplc="149E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1082A9E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8ACA63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8AC940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EA62CB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A0C55F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6B6346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ACC45D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D2E86F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033F4D"/>
    <w:multiLevelType w:val="hybridMultilevel"/>
    <w:tmpl w:val="D28025E0"/>
    <w:lvl w:ilvl="0" w:tplc="309E73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5EB020A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EC0EB0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C3C900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86256D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BAC94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86409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3B0CAE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AD6232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6328CC"/>
    <w:multiLevelType w:val="hybridMultilevel"/>
    <w:tmpl w:val="B42EF856"/>
    <w:lvl w:ilvl="0" w:tplc="8FA4E9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4F4211D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68D15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3802A0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7E00C6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3AC82D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91E68B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BEECB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AFCD55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6F5CDB"/>
    <w:multiLevelType w:val="hybridMultilevel"/>
    <w:tmpl w:val="7F926684"/>
    <w:lvl w:ilvl="0" w:tplc="224C0F9A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F93AE89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A6AEE4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3507BA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A90638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EF2E75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D56A94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4E4591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422F7C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ED3C1E"/>
    <w:multiLevelType w:val="hybridMultilevel"/>
    <w:tmpl w:val="0B2ABC50"/>
    <w:lvl w:ilvl="0" w:tplc="FA58B736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1B4ECB16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97BA41AE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B040D36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2B56FFD0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5288A142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CB866E5E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AB3C9126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C7B87300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9" w15:restartNumberingAfterBreak="0">
    <w:nsid w:val="363C67A5"/>
    <w:multiLevelType w:val="hybridMultilevel"/>
    <w:tmpl w:val="EC040264"/>
    <w:lvl w:ilvl="0" w:tplc="DDCECC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B238C24C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93C45FEC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7D1279AA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E52080D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CD14F10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DEB462F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A0067CE6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21007C6C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387B7D4F"/>
    <w:multiLevelType w:val="hybridMultilevel"/>
    <w:tmpl w:val="6CDCD252"/>
    <w:lvl w:ilvl="0" w:tplc="306CF8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D750B02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D7A47F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EDAF53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0DE9A4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44AC87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770DA8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6F6532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B42F5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CC6692"/>
    <w:multiLevelType w:val="hybridMultilevel"/>
    <w:tmpl w:val="61044B46"/>
    <w:lvl w:ilvl="0" w:tplc="AA4E17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E6E2146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BBC272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708F5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A5E348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B0C29B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7343C3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F1C963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766BC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7B5329"/>
    <w:multiLevelType w:val="hybridMultilevel"/>
    <w:tmpl w:val="1B5CE472"/>
    <w:lvl w:ilvl="0" w:tplc="5DD05C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5B24094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2F455B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514B74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662E6D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D2ACD5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E44984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57022B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7BA604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F52E8C"/>
    <w:multiLevelType w:val="hybridMultilevel"/>
    <w:tmpl w:val="56D6A3B6"/>
    <w:lvl w:ilvl="0" w:tplc="62C0C0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71042B1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42904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E88FCF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8F808A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9F0F98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A0C861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7B476D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148F32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A022B2"/>
    <w:multiLevelType w:val="hybridMultilevel"/>
    <w:tmpl w:val="35E26942"/>
    <w:lvl w:ilvl="0" w:tplc="A6C699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11B00F3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F2C02B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830E3F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AD00AA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940CF1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34468E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6F4ED3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64466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B102E8"/>
    <w:multiLevelType w:val="hybridMultilevel"/>
    <w:tmpl w:val="130AB2B4"/>
    <w:lvl w:ilvl="0" w:tplc="0A70BB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69D0B3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F8F8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E2BE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B0EB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8847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9E95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BA7B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506C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B537F6"/>
    <w:multiLevelType w:val="hybridMultilevel"/>
    <w:tmpl w:val="593E0E5A"/>
    <w:lvl w:ilvl="0" w:tplc="7CBA48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656EBE7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5ACE7E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45AC7E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0D04E4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4C62B6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744B48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A40B55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74E41A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6FD7847"/>
    <w:multiLevelType w:val="hybridMultilevel"/>
    <w:tmpl w:val="61707CCA"/>
    <w:lvl w:ilvl="0" w:tplc="7B083D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41601D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944EDE9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9E247D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00457D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236088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41073A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BF8D69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190DDF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776E47F"/>
    <w:multiLevelType w:val="hybridMultilevel"/>
    <w:tmpl w:val="EFECC282"/>
    <w:lvl w:ilvl="0" w:tplc="179E75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7A6D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4079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D2BE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9EA9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6CC1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D25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C8BF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AA38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D941C3"/>
    <w:multiLevelType w:val="hybridMultilevel"/>
    <w:tmpl w:val="493E3BD4"/>
    <w:lvl w:ilvl="0" w:tplc="85DCD4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A6B8898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17E23E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9C860B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4A03DD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B5C261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5A890E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B781C1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59A749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F509F4"/>
    <w:multiLevelType w:val="hybridMultilevel"/>
    <w:tmpl w:val="EB9A0926"/>
    <w:lvl w:ilvl="0" w:tplc="A992FA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5E4A9A7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0DCCAB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B6EFA1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B8A848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FD0B04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580EF0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5ECAFC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A9CBD5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9C35577"/>
    <w:multiLevelType w:val="hybridMultilevel"/>
    <w:tmpl w:val="3AFC317C"/>
    <w:lvl w:ilvl="0" w:tplc="39BA06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8D4693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C70D8E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F7493D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DF6AB1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370BC9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A8E93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1B46FF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5FAA2E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0D940D5"/>
    <w:multiLevelType w:val="hybridMultilevel"/>
    <w:tmpl w:val="4EA8D3EA"/>
    <w:lvl w:ilvl="0" w:tplc="8A8ED7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720E8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C6E8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8851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7C0E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E6BA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AC0E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765A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8A1D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570BA3"/>
    <w:multiLevelType w:val="hybridMultilevel"/>
    <w:tmpl w:val="48C8B4FA"/>
    <w:lvl w:ilvl="0" w:tplc="48A8C7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8CE2342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5BE6B5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E4E964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81ACFC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9B09C0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542A3C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4A86D7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1429AB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F21357"/>
    <w:multiLevelType w:val="hybridMultilevel"/>
    <w:tmpl w:val="62E215F0"/>
    <w:lvl w:ilvl="0" w:tplc="9E802E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A648B92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0805E7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EE4BCF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2D0F5B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80C942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4C6EFD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3C00E4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3A2169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D8E3678"/>
    <w:multiLevelType w:val="hybridMultilevel"/>
    <w:tmpl w:val="A85C529E"/>
    <w:lvl w:ilvl="0" w:tplc="6FA0E550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B6EACEFA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FEBAB13A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6B0E7B30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7778C4B8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6CDA77E8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A2225DFA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D9F4E420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62EA3E54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6" w15:restartNumberingAfterBreak="0">
    <w:nsid w:val="78996252"/>
    <w:multiLevelType w:val="hybridMultilevel"/>
    <w:tmpl w:val="731093A6"/>
    <w:lvl w:ilvl="0" w:tplc="A8B82A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0A50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6245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C881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6EAA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B470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1A5B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64CE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92F9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E964CA"/>
    <w:multiLevelType w:val="hybridMultilevel"/>
    <w:tmpl w:val="B5E24EBC"/>
    <w:lvl w:ilvl="0" w:tplc="F9F4B4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74FC7A18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645C8E48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C1546126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5F580B3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1EAE630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EC26175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5F4397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638EDD6A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7A7361ED"/>
    <w:multiLevelType w:val="hybridMultilevel"/>
    <w:tmpl w:val="03B2410E"/>
    <w:lvl w:ilvl="0" w:tplc="0EA415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E7AEBAE0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CAB4DFF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C9902192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24788CF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8094103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6BCCE8F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54AE3032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4334B76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566260349">
    <w:abstractNumId w:val="26"/>
  </w:num>
  <w:num w:numId="2" w16cid:durableId="567153583">
    <w:abstractNumId w:val="7"/>
  </w:num>
  <w:num w:numId="3" w16cid:durableId="1656841259">
    <w:abstractNumId w:val="23"/>
  </w:num>
  <w:num w:numId="4" w16cid:durableId="1108426739">
    <w:abstractNumId w:val="24"/>
  </w:num>
  <w:num w:numId="5" w16cid:durableId="1438329190">
    <w:abstractNumId w:val="19"/>
  </w:num>
  <w:num w:numId="6" w16cid:durableId="249044495">
    <w:abstractNumId w:val="13"/>
  </w:num>
  <w:num w:numId="7" w16cid:durableId="443155702">
    <w:abstractNumId w:val="5"/>
  </w:num>
  <w:num w:numId="8" w16cid:durableId="1832984519">
    <w:abstractNumId w:val="4"/>
  </w:num>
  <w:num w:numId="9" w16cid:durableId="526716934">
    <w:abstractNumId w:val="1"/>
  </w:num>
  <w:num w:numId="10" w16cid:durableId="36441221">
    <w:abstractNumId w:val="14"/>
  </w:num>
  <w:num w:numId="11" w16cid:durableId="1625423913">
    <w:abstractNumId w:val="10"/>
  </w:num>
  <w:num w:numId="12" w16cid:durableId="682703525">
    <w:abstractNumId w:val="28"/>
  </w:num>
  <w:num w:numId="13" w16cid:durableId="820196136">
    <w:abstractNumId w:val="27"/>
  </w:num>
  <w:num w:numId="14" w16cid:durableId="1958221546">
    <w:abstractNumId w:val="17"/>
  </w:num>
  <w:num w:numId="15" w16cid:durableId="1536036866">
    <w:abstractNumId w:val="0"/>
  </w:num>
  <w:num w:numId="16" w16cid:durableId="1444811383">
    <w:abstractNumId w:val="6"/>
  </w:num>
  <w:num w:numId="17" w16cid:durableId="603728762">
    <w:abstractNumId w:val="9"/>
  </w:num>
  <w:num w:numId="18" w16cid:durableId="717976888">
    <w:abstractNumId w:val="12"/>
  </w:num>
  <w:num w:numId="19" w16cid:durableId="1029375946">
    <w:abstractNumId w:val="21"/>
  </w:num>
  <w:num w:numId="20" w16cid:durableId="1890994627">
    <w:abstractNumId w:val="2"/>
  </w:num>
  <w:num w:numId="21" w16cid:durableId="1045180913">
    <w:abstractNumId w:val="11"/>
  </w:num>
  <w:num w:numId="22" w16cid:durableId="1907257445">
    <w:abstractNumId w:val="22"/>
  </w:num>
  <w:num w:numId="23" w16cid:durableId="833495474">
    <w:abstractNumId w:val="20"/>
  </w:num>
  <w:num w:numId="24" w16cid:durableId="145517727">
    <w:abstractNumId w:val="16"/>
  </w:num>
  <w:num w:numId="25" w16cid:durableId="1083644195">
    <w:abstractNumId w:val="8"/>
  </w:num>
  <w:num w:numId="26" w16cid:durableId="967781833">
    <w:abstractNumId w:val="25"/>
  </w:num>
  <w:num w:numId="27" w16cid:durableId="1882745662">
    <w:abstractNumId w:val="18"/>
  </w:num>
  <w:num w:numId="28" w16cid:durableId="184557535">
    <w:abstractNumId w:val="15"/>
  </w:num>
  <w:num w:numId="29" w16cid:durableId="7669246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303"/>
    <w:rsid w:val="0000524D"/>
    <w:rsid w:val="00061E5E"/>
    <w:rsid w:val="000720AB"/>
    <w:rsid w:val="00080EA9"/>
    <w:rsid w:val="000A14C0"/>
    <w:rsid w:val="000D1077"/>
    <w:rsid w:val="000F2E4D"/>
    <w:rsid w:val="000F6303"/>
    <w:rsid w:val="000F7D59"/>
    <w:rsid w:val="001118B0"/>
    <w:rsid w:val="001320AD"/>
    <w:rsid w:val="001350FA"/>
    <w:rsid w:val="00146220"/>
    <w:rsid w:val="001A0379"/>
    <w:rsid w:val="001A4831"/>
    <w:rsid w:val="001D2009"/>
    <w:rsid w:val="001D5462"/>
    <w:rsid w:val="0022299C"/>
    <w:rsid w:val="00234B5A"/>
    <w:rsid w:val="002531C7"/>
    <w:rsid w:val="002852B8"/>
    <w:rsid w:val="002F1EC7"/>
    <w:rsid w:val="003228A4"/>
    <w:rsid w:val="00343804"/>
    <w:rsid w:val="003464D4"/>
    <w:rsid w:val="00360B34"/>
    <w:rsid w:val="003C6771"/>
    <w:rsid w:val="003E59C0"/>
    <w:rsid w:val="00426D5C"/>
    <w:rsid w:val="0044356D"/>
    <w:rsid w:val="004522E7"/>
    <w:rsid w:val="004557A0"/>
    <w:rsid w:val="0048533D"/>
    <w:rsid w:val="00497E1C"/>
    <w:rsid w:val="004C11EB"/>
    <w:rsid w:val="004D7A33"/>
    <w:rsid w:val="004E15D8"/>
    <w:rsid w:val="004E74EF"/>
    <w:rsid w:val="004F0163"/>
    <w:rsid w:val="004F6570"/>
    <w:rsid w:val="005035B6"/>
    <w:rsid w:val="005239B7"/>
    <w:rsid w:val="005742B1"/>
    <w:rsid w:val="00577C30"/>
    <w:rsid w:val="00591240"/>
    <w:rsid w:val="005A28E2"/>
    <w:rsid w:val="005C777F"/>
    <w:rsid w:val="005F4E54"/>
    <w:rsid w:val="00633DB4"/>
    <w:rsid w:val="00651ACF"/>
    <w:rsid w:val="0065762D"/>
    <w:rsid w:val="00665E63"/>
    <w:rsid w:val="00674393"/>
    <w:rsid w:val="006926BA"/>
    <w:rsid w:val="006B18E8"/>
    <w:rsid w:val="006D677A"/>
    <w:rsid w:val="006E6EAF"/>
    <w:rsid w:val="006F4500"/>
    <w:rsid w:val="00713D71"/>
    <w:rsid w:val="00726939"/>
    <w:rsid w:val="007316E3"/>
    <w:rsid w:val="00753420"/>
    <w:rsid w:val="00757DC7"/>
    <w:rsid w:val="0076491B"/>
    <w:rsid w:val="0078307E"/>
    <w:rsid w:val="007C14FC"/>
    <w:rsid w:val="008031DC"/>
    <w:rsid w:val="008072FC"/>
    <w:rsid w:val="00837DE8"/>
    <w:rsid w:val="008540BD"/>
    <w:rsid w:val="00862B9E"/>
    <w:rsid w:val="008E5721"/>
    <w:rsid w:val="008F0516"/>
    <w:rsid w:val="00901E78"/>
    <w:rsid w:val="009104AA"/>
    <w:rsid w:val="00931E28"/>
    <w:rsid w:val="009346B6"/>
    <w:rsid w:val="009373CE"/>
    <w:rsid w:val="00941E85"/>
    <w:rsid w:val="009538E3"/>
    <w:rsid w:val="00970801"/>
    <w:rsid w:val="00992524"/>
    <w:rsid w:val="009B2828"/>
    <w:rsid w:val="009B4646"/>
    <w:rsid w:val="009E0BB2"/>
    <w:rsid w:val="009E703C"/>
    <w:rsid w:val="009F47D6"/>
    <w:rsid w:val="009F67AE"/>
    <w:rsid w:val="00A2056F"/>
    <w:rsid w:val="00A617A7"/>
    <w:rsid w:val="00A824CA"/>
    <w:rsid w:val="00A86065"/>
    <w:rsid w:val="00AA6566"/>
    <w:rsid w:val="00AA6FC6"/>
    <w:rsid w:val="00AB46D8"/>
    <w:rsid w:val="00AC3E5E"/>
    <w:rsid w:val="00AD4C1C"/>
    <w:rsid w:val="00AD79FB"/>
    <w:rsid w:val="00AE06A6"/>
    <w:rsid w:val="00B14EBA"/>
    <w:rsid w:val="00B31F67"/>
    <w:rsid w:val="00B369C0"/>
    <w:rsid w:val="00B54692"/>
    <w:rsid w:val="00B747AB"/>
    <w:rsid w:val="00B83E0E"/>
    <w:rsid w:val="00B859A8"/>
    <w:rsid w:val="00BA2F58"/>
    <w:rsid w:val="00BC5D75"/>
    <w:rsid w:val="00BD65CD"/>
    <w:rsid w:val="00BD7B2E"/>
    <w:rsid w:val="00BE4441"/>
    <w:rsid w:val="00C05022"/>
    <w:rsid w:val="00C26162"/>
    <w:rsid w:val="00C46331"/>
    <w:rsid w:val="00C511EA"/>
    <w:rsid w:val="00C57424"/>
    <w:rsid w:val="00C63C22"/>
    <w:rsid w:val="00C76B54"/>
    <w:rsid w:val="00C9187A"/>
    <w:rsid w:val="00CA0CFC"/>
    <w:rsid w:val="00CD06B8"/>
    <w:rsid w:val="00CD281E"/>
    <w:rsid w:val="00CE68DC"/>
    <w:rsid w:val="00D25D39"/>
    <w:rsid w:val="00D372BE"/>
    <w:rsid w:val="00D41508"/>
    <w:rsid w:val="00D60E93"/>
    <w:rsid w:val="00D82212"/>
    <w:rsid w:val="00D8359D"/>
    <w:rsid w:val="00D96247"/>
    <w:rsid w:val="00E244CA"/>
    <w:rsid w:val="00E65169"/>
    <w:rsid w:val="00E653B5"/>
    <w:rsid w:val="00E7171E"/>
    <w:rsid w:val="00E97B93"/>
    <w:rsid w:val="00EA4078"/>
    <w:rsid w:val="00EB5665"/>
    <w:rsid w:val="00ED1DF3"/>
    <w:rsid w:val="00F11506"/>
    <w:rsid w:val="00F248E2"/>
    <w:rsid w:val="00F423DF"/>
    <w:rsid w:val="00F45B7B"/>
    <w:rsid w:val="00F8119F"/>
    <w:rsid w:val="02B981D4"/>
    <w:rsid w:val="088449CD"/>
    <w:rsid w:val="0AE4953C"/>
    <w:rsid w:val="0B33FC58"/>
    <w:rsid w:val="0EB774BD"/>
    <w:rsid w:val="11C0A38D"/>
    <w:rsid w:val="123FBFAE"/>
    <w:rsid w:val="133177FA"/>
    <w:rsid w:val="143F661E"/>
    <w:rsid w:val="14697EB0"/>
    <w:rsid w:val="15221E75"/>
    <w:rsid w:val="1832195A"/>
    <w:rsid w:val="185A8FA6"/>
    <w:rsid w:val="194D1F56"/>
    <w:rsid w:val="1B8710CD"/>
    <w:rsid w:val="1C60BB97"/>
    <w:rsid w:val="1D4D844F"/>
    <w:rsid w:val="21119F8A"/>
    <w:rsid w:val="21866D78"/>
    <w:rsid w:val="21BED380"/>
    <w:rsid w:val="21F4F769"/>
    <w:rsid w:val="227C3811"/>
    <w:rsid w:val="24C3F239"/>
    <w:rsid w:val="2570C07F"/>
    <w:rsid w:val="28617D5E"/>
    <w:rsid w:val="28E84E47"/>
    <w:rsid w:val="2962C761"/>
    <w:rsid w:val="32556382"/>
    <w:rsid w:val="33F0EA93"/>
    <w:rsid w:val="34D98DE0"/>
    <w:rsid w:val="3543EA4F"/>
    <w:rsid w:val="387B06C0"/>
    <w:rsid w:val="39913996"/>
    <w:rsid w:val="3E70AE93"/>
    <w:rsid w:val="418C5285"/>
    <w:rsid w:val="435713E0"/>
    <w:rsid w:val="43B8FFF8"/>
    <w:rsid w:val="4422847B"/>
    <w:rsid w:val="490128E3"/>
    <w:rsid w:val="4C3C8C83"/>
    <w:rsid w:val="4CE692A8"/>
    <w:rsid w:val="5230A740"/>
    <w:rsid w:val="533C558D"/>
    <w:rsid w:val="5653A1A3"/>
    <w:rsid w:val="56DF4E5D"/>
    <w:rsid w:val="57663385"/>
    <w:rsid w:val="57D1AC7F"/>
    <w:rsid w:val="58F8CBFA"/>
    <w:rsid w:val="5AA7F534"/>
    <w:rsid w:val="5B81CB9D"/>
    <w:rsid w:val="5B891EBA"/>
    <w:rsid w:val="5BC021A9"/>
    <w:rsid w:val="5BC51103"/>
    <w:rsid w:val="5BDA8761"/>
    <w:rsid w:val="5C3B05E8"/>
    <w:rsid w:val="607ECBA7"/>
    <w:rsid w:val="61095D48"/>
    <w:rsid w:val="6380D4F0"/>
    <w:rsid w:val="65D5F9FA"/>
    <w:rsid w:val="68A8508E"/>
    <w:rsid w:val="697079E8"/>
    <w:rsid w:val="6A277137"/>
    <w:rsid w:val="6A68D905"/>
    <w:rsid w:val="6A6B6F40"/>
    <w:rsid w:val="6AC4FB99"/>
    <w:rsid w:val="6B3B6173"/>
    <w:rsid w:val="6B97FB2E"/>
    <w:rsid w:val="6BC6B59B"/>
    <w:rsid w:val="6DB7D91A"/>
    <w:rsid w:val="6DFC4B88"/>
    <w:rsid w:val="6F52A50E"/>
    <w:rsid w:val="6FE0FC6B"/>
    <w:rsid w:val="715A92E0"/>
    <w:rsid w:val="717704EF"/>
    <w:rsid w:val="773B095C"/>
    <w:rsid w:val="779A06C0"/>
    <w:rsid w:val="7EC81A36"/>
    <w:rsid w:val="7FCFFDB9"/>
    <w:rsid w:val="7FE18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451C7"/>
  <w15:chartTrackingRefBased/>
  <w15:docId w15:val="{F1BA7528-1730-40F8-8978-EBDF03890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E0E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7E1C"/>
    <w:pPr>
      <w:keepNext/>
      <w:keepLines/>
      <w:spacing w:before="296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7E1C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4E54"/>
    <w:pPr>
      <w:keepNext/>
      <w:keepLines/>
      <w:spacing w:line="240" w:lineRule="auto"/>
      <w:outlineLvl w:val="2"/>
    </w:pPr>
    <w:rPr>
      <w:rFonts w:eastAsiaTheme="majorEastAsia" w:cs="Arial"/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7E1C"/>
    <w:pPr>
      <w:keepNext/>
      <w:keepLines/>
      <w:spacing w:before="40" w:after="0"/>
      <w:outlineLvl w:val="3"/>
    </w:pPr>
    <w:rPr>
      <w:rFonts w:eastAsiaTheme="majorEastAsia" w:cstheme="majorBidi"/>
      <w:b/>
      <w:color w:val="1E1544" w:themeColor="text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7E1C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97E1C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Text"/>
    <w:uiPriority w:val="34"/>
    <w:qFormat/>
    <w:rsid w:val="005F4E54"/>
    <w:pPr>
      <w:numPr>
        <w:numId w:val="29"/>
      </w:numPr>
      <w:spacing w:line="240" w:lineRule="auto"/>
    </w:pPr>
    <w:rPr>
      <w:rFonts w:eastAsiaTheme="minorEastAsia" w:cs="Arial"/>
      <w:color w:val="auto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5F4E54"/>
    <w:rPr>
      <w:rFonts w:ascii="Arial" w:eastAsiaTheme="majorEastAsia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497E1C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497E1C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497E1C"/>
    <w:pPr>
      <w:spacing w:after="240"/>
    </w:pPr>
    <w:rPr>
      <w:rFonts w:ascii="Arial" w:hAnsi="Arial"/>
    </w:rPr>
    <w:tblPr>
      <w:tblBorders>
        <w:top w:val="single" w:sz="4" w:space="0" w:color="78BE43" w:themeColor="accent2"/>
        <w:bottom w:val="single" w:sz="4" w:space="0" w:color="78BE43" w:themeColor="accent2"/>
        <w:insideH w:val="single" w:sz="4" w:space="0" w:color="78BE43" w:themeColor="accent2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paragraph" w:customStyle="1" w:styleId="Boxtextheading">
    <w:name w:val="Box text heading"/>
    <w:basedOn w:val="Normal"/>
    <w:qFormat/>
    <w:rsid w:val="00497E1C"/>
    <w:pPr>
      <w:pBdr>
        <w:top w:val="single" w:sz="4" w:space="10" w:color="78BE43" w:themeColor="accent2"/>
        <w:left w:val="single" w:sz="4" w:space="4" w:color="78BE43" w:themeColor="accent2"/>
        <w:bottom w:val="single" w:sz="4" w:space="10" w:color="78BE43" w:themeColor="accent2"/>
        <w:right w:val="single" w:sz="4" w:space="4" w:color="78BE43" w:themeColor="accent2"/>
      </w:pBdr>
      <w:ind w:left="862" w:right="862"/>
    </w:pPr>
    <w:rPr>
      <w:b/>
      <w:iCs/>
    </w:rPr>
  </w:style>
  <w:style w:type="paragraph" w:customStyle="1" w:styleId="Boxtext">
    <w:name w:val="Box text"/>
    <w:basedOn w:val="Normal"/>
    <w:qFormat/>
    <w:rsid w:val="00497E1C"/>
    <w:pPr>
      <w:pBdr>
        <w:top w:val="single" w:sz="4" w:space="10" w:color="78BE43" w:themeColor="accent2"/>
        <w:left w:val="single" w:sz="4" w:space="4" w:color="78BE43" w:themeColor="accent2"/>
        <w:bottom w:val="single" w:sz="4" w:space="10" w:color="78BE43" w:themeColor="accent2"/>
        <w:right w:val="single" w:sz="4" w:space="4" w:color="78BE43" w:themeColor="accent2"/>
      </w:pBdr>
      <w:ind w:left="862" w:right="862"/>
    </w:pPr>
    <w:rPr>
      <w:bCs/>
      <w:iCs/>
    </w:rPr>
  </w:style>
  <w:style w:type="paragraph" w:customStyle="1" w:styleId="Tableheading">
    <w:name w:val="Table heading"/>
    <w:basedOn w:val="Normal"/>
    <w:qFormat/>
    <w:rsid w:val="00497E1C"/>
    <w:pPr>
      <w:spacing w:before="240"/>
    </w:pPr>
    <w:rPr>
      <w:rFonts w:eastAsiaTheme="majorEastAsia" w:cstheme="majorBidi"/>
      <w:b/>
      <w:bCs/>
      <w:color w:val="1E1544" w:themeColor="text1"/>
    </w:rPr>
  </w:style>
  <w:style w:type="paragraph" w:customStyle="1" w:styleId="boxtext0">
    <w:name w:val="box text"/>
    <w:basedOn w:val="IntenseQuote"/>
    <w:rsid w:val="005239B7"/>
    <w:pPr>
      <w:pBdr>
        <w:left w:val="single" w:sz="4" w:space="4" w:color="2AB1BB" w:themeColor="accent1"/>
        <w:right w:val="single" w:sz="4" w:space="4" w:color="2AB1BB" w:themeColor="accent1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rsid w:val="005239B7"/>
    <w:pPr>
      <w:pBdr>
        <w:left w:val="single" w:sz="4" w:space="4" w:color="2AB1BB" w:themeColor="accent1"/>
        <w:right w:val="single" w:sz="4" w:space="4" w:color="2AB1BB" w:themeColor="accent1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39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39B7"/>
    <w:rPr>
      <w:rFonts w:ascii="Arial" w:hAnsi="Arial"/>
      <w:i/>
      <w:iCs/>
      <w:color w:val="2AB1BB" w:themeColor="accent1"/>
    </w:rPr>
  </w:style>
  <w:style w:type="paragraph" w:customStyle="1" w:styleId="NormalText">
    <w:name w:val="Normal Text"/>
    <w:basedOn w:val="Normal"/>
    <w:qFormat/>
    <w:rsid w:val="00F423DF"/>
    <w:pPr>
      <w:spacing w:line="288" w:lineRule="auto"/>
    </w:pPr>
    <w:rPr>
      <w:rFonts w:eastAsia="Times New Roman"/>
      <w:noProof/>
      <w:color w:val="1E1544" w:themeColor="text1"/>
      <w:szCs w:val="20"/>
      <w:shd w:val="clear" w:color="auto" w:fill="FFFFFF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261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6162"/>
    <w:pPr>
      <w:spacing w:before="0" w:after="0" w:line="240" w:lineRule="auto"/>
    </w:pPr>
    <w:rPr>
      <w:rFonts w:asciiTheme="minorHAnsi" w:eastAsiaTheme="minorEastAsia" w:hAnsiTheme="minorHAnsi"/>
      <w:sz w:val="20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6162"/>
    <w:rPr>
      <w:rFonts w:eastAsiaTheme="minorEastAsia"/>
      <w:sz w:val="20"/>
      <w:szCs w:val="20"/>
      <w:lang w:eastAsia="zh-CN"/>
    </w:rPr>
  </w:style>
  <w:style w:type="character" w:customStyle="1" w:styleId="normaltextrun">
    <w:name w:val="normaltextrun"/>
    <w:basedOn w:val="DefaultParagraphFont"/>
    <w:rsid w:val="00C26162"/>
  </w:style>
  <w:style w:type="character" w:customStyle="1" w:styleId="eop">
    <w:name w:val="eop"/>
    <w:basedOn w:val="DefaultParagraphFont"/>
    <w:rsid w:val="00C26162"/>
  </w:style>
  <w:style w:type="paragraph" w:customStyle="1" w:styleId="paragraph">
    <w:name w:val="paragraph"/>
    <w:basedOn w:val="Normal"/>
    <w:rsid w:val="00C26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styleId="Hyperlink">
    <w:name w:val="Hyperlink"/>
    <w:basedOn w:val="DefaultParagraphFont"/>
    <w:uiPriority w:val="99"/>
    <w:unhideWhenUsed/>
    <w:rsid w:val="009104A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21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11506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4692"/>
    <w:pPr>
      <w:spacing w:before="120" w:after="120"/>
    </w:pPr>
    <w:rPr>
      <w:rFonts w:ascii="Arial" w:eastAsiaTheme="minorHAnsi" w:hAnsi="Arial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4692"/>
    <w:rPr>
      <w:rFonts w:ascii="Arial" w:eastAsiaTheme="minorEastAsia" w:hAnsi="Arial"/>
      <w:b/>
      <w:bCs/>
      <w:sz w:val="20"/>
      <w:szCs w:val="20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BC5D75"/>
    <w:rPr>
      <w:color w:val="6D6D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agedcare.gov.au/contact-us" TargetMode="External"/><Relationship Id="rId18" Type="http://schemas.openxmlformats.org/officeDocument/2006/relationships/image" Target="media/image2.emf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ettings" Target="settings.xml"/><Relationship Id="rId12" Type="http://schemas.openxmlformats.org/officeDocument/2006/relationships/hyperlink" Target="https://www.myagedcare.gov.au/contact-us" TargetMode="External"/><Relationship Id="rId17" Type="http://schemas.openxmlformats.org/officeDocument/2006/relationships/hyperlink" Target="https://www.myagedcare.gov.au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yagedcare.gov.au/contact-us" TargetMode="External"/><Relationship Id="rId20" Type="http://schemas.openxmlformats.org/officeDocument/2006/relationships/image" Target="media/image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contact-us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agedcare.gov.au/contact-us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EZH\AppData\Local\Temp\7zO0A7014AD\Aged%20Care%20lime%20fact%20sheet%20web%20template_July%202025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  <SharedWithUsers xmlns="0b3e3d46-dbf0-429e-a578-4ead2dab9a43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8" ma:contentTypeDescription="Create a new document." ma:contentTypeScope="" ma:versionID="8310323df1cd5020ff32b314a9dc064c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d84aaa21e0e3ac65964d5899c67875f4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499B41-8518-40EA-AE70-BC22C97D6528}">
  <ds:schemaRefs>
    <ds:schemaRef ds:uri="http://schemas.microsoft.com/office/2006/metadata/properties"/>
    <ds:schemaRef ds:uri="http://schemas.microsoft.com/office/infopath/2007/PartnerControls"/>
    <ds:schemaRef ds:uri="0b3e3d46-dbf0-429e-a578-4ead2dab9a43"/>
    <ds:schemaRef ds:uri="2a2220af-7b06-4401-8589-40fd11788b24"/>
  </ds:schemaRefs>
</ds:datastoreItem>
</file>

<file path=customXml/itemProps3.xml><?xml version="1.0" encoding="utf-8"?>
<ds:datastoreItem xmlns:ds="http://schemas.openxmlformats.org/officeDocument/2006/customXml" ds:itemID="{2926B9E0-DCA4-4BE7-B152-83A608AFBB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8086B6-6F20-4459-B61D-99D4D6683B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3e3d46-dbf0-429e-a578-4ead2dab9a43"/>
    <ds:schemaRef ds:uri="2a2220af-7b06-4401-8589-40fd11788b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 Care lime fact sheet web template_July 2025.dotx</Template>
  <TotalTime>31</TotalTime>
  <Pages>3</Pages>
  <Words>1197</Words>
  <Characters>5867</Characters>
  <Application>Microsoft Office Word</Application>
  <DocSecurity>0</DocSecurity>
  <Lines>115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Places to people – Embedding choice in residential aged care</vt:lpstr>
    </vt:vector>
  </TitlesOfParts>
  <Manager/>
  <Company/>
  <LinksUpToDate>false</LinksUpToDate>
  <CharactersWithSpaces>7012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Места за људе: утемељивање избора дома за старе особе</dc:title>
  <dc:subject>Aged Care</dc:subject>
  <dc:creator>Australian Government Department of Health, Disability and Ageing</dc:creator>
  <cp:keywords>Aged care; Residential aged care</cp:keywords>
  <dc:description/>
  <cp:lastModifiedBy>MASCHKE, Elvia</cp:lastModifiedBy>
  <cp:revision>11</cp:revision>
  <cp:lastPrinted>2025-10-08T06:35:00Z</cp:lastPrinted>
  <dcterms:created xsi:type="dcterms:W3CDTF">2025-11-12T01:41:00Z</dcterms:created>
  <dcterms:modified xsi:type="dcterms:W3CDTF">2025-11-20T00:12:00Z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10bfe60,5dc79ac3,39eb1aca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5783da05,cad8e9c,602bf8ad</vt:lpwstr>
  </property>
  <property fmtid="{D5CDD505-2E9C-101B-9397-08002B2CF9AE}" pid="7" name="ClassificationContentMarkingHeaderText">
    <vt:lpwstr>OFFICIAL</vt:lpwstr>
  </property>
  <property fmtid="{D5CDD505-2E9C-101B-9397-08002B2CF9AE}" pid="8" name="ComplianceAssetId">
    <vt:lpwstr/>
  </property>
  <property fmtid="{D5CDD505-2E9C-101B-9397-08002B2CF9AE}" pid="9" name="Contact">
    <vt:lpwstr>104;#Aged Care Communications and Change|e5d142d6-a25f-4b81-a8a4-d8f9e5839eea</vt:lpwstr>
  </property>
  <property fmtid="{D5CDD505-2E9C-101B-9397-08002B2CF9AE}" pid="10" name="ContentTypeId">
    <vt:lpwstr>0x010100AE54E6A9DB0744469E4393DD9E348EE6</vt:lpwstr>
  </property>
  <property fmtid="{D5CDD505-2E9C-101B-9397-08002B2CF9AE}" pid="11" name="Information type">
    <vt:lpwstr>23;#Document|4a540cb2-01e7-4be2-96f9-d9e7e1b556fd</vt:lpwstr>
  </property>
  <property fmtid="{D5CDD505-2E9C-101B-9397-08002B2CF9AE}" pid="12" name="Int-Contact">
    <vt:lpwstr/>
  </property>
  <property fmtid="{D5CDD505-2E9C-101B-9397-08002B2CF9AE}" pid="13" name="Int-InformationType">
    <vt:lpwstr/>
  </property>
  <property fmtid="{D5CDD505-2E9C-101B-9397-08002B2CF9AE}" pid="14" name="Int-Topics">
    <vt:lpwstr/>
  </property>
  <property fmtid="{D5CDD505-2E9C-101B-9397-08002B2CF9AE}" pid="15" name="Intranet">
    <vt:bool>true</vt:bool>
  </property>
  <property fmtid="{D5CDD505-2E9C-101B-9397-08002B2CF9AE}" pid="16" name="Int_x002d_Contact">
    <vt:lpwstr/>
  </property>
  <property fmtid="{D5CDD505-2E9C-101B-9397-08002B2CF9AE}" pid="17" name="Int_x002d_InformationType">
    <vt:lpwstr/>
  </property>
  <property fmtid="{D5CDD505-2E9C-101B-9397-08002B2CF9AE}" pid="18" name="Int_x002d_Topics">
    <vt:lpwstr/>
  </property>
  <property fmtid="{D5CDD505-2E9C-101B-9397-08002B2CF9AE}" pid="19" name="jf042baad2b143719d8a0cfd36411dfb">
    <vt:lpwstr>Aged Care Communications and Change|e5d142d6-a25f-4b81-a8a4-d8f9e5839eea</vt:lpwstr>
  </property>
  <property fmtid="{D5CDD505-2E9C-101B-9397-08002B2CF9AE}" pid="20" name="Keywords1">
    <vt:lpwstr>30;#Aged care|15037316-ccb1-4430-a7dd-5c4031a389b1;#4;#visual identity|a54ebda2-a0fd-45ec-8fc0-1cf31001b526</vt:lpwstr>
  </property>
  <property fmtid="{D5CDD505-2E9C-101B-9397-08002B2CF9AE}" pid="21" name="Last reviewed">
    <vt:filetime>2024-02-15T10:00:00Z</vt:filetime>
  </property>
  <property fmtid="{D5CDD505-2E9C-101B-9397-08002B2CF9AE}" pid="22" name="lcf76f155ced4ddcb4097134ff3c332f">
    <vt:lpwstr/>
  </property>
  <property fmtid="{D5CDD505-2E9C-101B-9397-08002B2CF9AE}" pid="23" name="MediaServiceImageTags">
    <vt:lpwstr/>
  </property>
  <property fmtid="{D5CDD505-2E9C-101B-9397-08002B2CF9AE}" pid="24" name="MSIP_Label_7cd3e8b9-ffed-43a8-b7f4-cc2fa0382d36_ActionId">
    <vt:lpwstr>be4dec53-3b6a-4ceb-bb92-24127a7e54d3</vt:lpwstr>
  </property>
  <property fmtid="{D5CDD505-2E9C-101B-9397-08002B2CF9AE}" pid="25" name="MSIP_Label_7cd3e8b9-ffed-43a8-b7f4-cc2fa0382d36_ContentBits">
    <vt:lpwstr>3</vt:lpwstr>
  </property>
  <property fmtid="{D5CDD505-2E9C-101B-9397-08002B2CF9AE}" pid="26" name="MSIP_Label_7cd3e8b9-ffed-43a8-b7f4-cc2fa0382d36_Enabled">
    <vt:lpwstr>true</vt:lpwstr>
  </property>
  <property fmtid="{D5CDD505-2E9C-101B-9397-08002B2CF9AE}" pid="27" name="MSIP_Label_7cd3e8b9-ffed-43a8-b7f4-cc2fa0382d36_Method">
    <vt:lpwstr>Privileged</vt:lpwstr>
  </property>
  <property fmtid="{D5CDD505-2E9C-101B-9397-08002B2CF9AE}" pid="28" name="MSIP_Label_7cd3e8b9-ffed-43a8-b7f4-cc2fa0382d36_Name">
    <vt:lpwstr>O</vt:lpwstr>
  </property>
  <property fmtid="{D5CDD505-2E9C-101B-9397-08002B2CF9AE}" pid="29" name="MSIP_Label_7cd3e8b9-ffed-43a8-b7f4-cc2fa0382d36_SetDate">
    <vt:lpwstr>2025-10-14T06:41:08Z</vt:lpwstr>
  </property>
  <property fmtid="{D5CDD505-2E9C-101B-9397-08002B2CF9AE}" pid="30" name="MSIP_Label_7cd3e8b9-ffed-43a8-b7f4-cc2fa0382d36_SiteId">
    <vt:lpwstr>34a3929c-73cf-4954-abfe-147dc3517892</vt:lpwstr>
  </property>
  <property fmtid="{D5CDD505-2E9C-101B-9397-08002B2CF9AE}" pid="31" name="MSIP_Label_7cd3e8b9-ffed-43a8-b7f4-cc2fa0382d36_Tag">
    <vt:lpwstr>10, 0, 1, 2</vt:lpwstr>
  </property>
  <property fmtid="{D5CDD505-2E9C-101B-9397-08002B2CF9AE}" pid="32" name="Order">
    <vt:i4>796200</vt:i4>
  </property>
  <property fmtid="{D5CDD505-2E9C-101B-9397-08002B2CF9AE}" pid="33" name="p76df81b8fed4a2fa2af18761f9ff90d">
    <vt:lpwstr>Aged care|15037316-ccb1-4430-a7dd-5c4031a389b1;visual identity|a54ebda2-a0fd-45ec-8fc0-1cf31001b526</vt:lpwstr>
  </property>
  <property fmtid="{D5CDD505-2E9C-101B-9397-08002B2CF9AE}" pid="34" name="pfd27f99efda4409b63228bea026394d">
    <vt:lpwstr>Document|4a540cb2-01e7-4be2-96f9-d9e7e1b556fd</vt:lpwstr>
  </property>
  <property fmtid="{D5CDD505-2E9C-101B-9397-08002B2CF9AE}" pid="35" name="SharedWithUsers">
    <vt:lpwstr/>
  </property>
  <property fmtid="{D5CDD505-2E9C-101B-9397-08002B2CF9AE}" pid="36" name="TemplateUrl">
    <vt:lpwstr/>
  </property>
  <property fmtid="{D5CDD505-2E9C-101B-9397-08002B2CF9AE}" pid="37" name="TriggerFlowInfo">
    <vt:lpwstr/>
  </property>
  <property fmtid="{D5CDD505-2E9C-101B-9397-08002B2CF9AE}" pid="38" name="xd_ProgID">
    <vt:lpwstr/>
  </property>
  <property fmtid="{D5CDD505-2E9C-101B-9397-08002B2CF9AE}" pid="39" name="xd_Signature">
    <vt:bool>false</vt:bool>
  </property>
  <property fmtid="{D5CDD505-2E9C-101B-9397-08002B2CF9AE}" pid="40" name="_dlc_DocIdItemGuid">
    <vt:lpwstr>5c10439c-b355-4946-be2e-63b83fb1b366</vt:lpwstr>
  </property>
  <property fmtid="{D5CDD505-2E9C-101B-9397-08002B2CF9AE}" pid="41" name="_ExtendedDescription">
    <vt:lpwstr/>
  </property>
</Properties>
</file>