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4A66A3" w14:textId="77777777" w:rsidR="00B14EBA" w:rsidRPr="00CE68DC" w:rsidRDefault="00301D52" w:rsidP="00F8119F">
      <w:pPr>
        <w:pStyle w:val="Heading1"/>
        <w:spacing w:before="3360" w:after="6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0FB80BC" wp14:editId="5B869F3C">
            <wp:simplePos x="0" y="0"/>
            <wp:positionH relativeFrom="page">
              <wp:posOffset>-304</wp:posOffset>
            </wp:positionH>
            <wp:positionV relativeFrom="page">
              <wp:posOffset>0</wp:posOffset>
            </wp:positionV>
            <wp:extent cx="7558405" cy="198120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4EF">
        <w:rPr>
          <w:noProof/>
        </w:rPr>
        <w:drawing>
          <wp:anchor distT="0" distB="0" distL="114300" distR="114300" simplePos="0" relativeHeight="251660288" behindDoc="1" locked="0" layoutInCell="1" allowOverlap="1" wp14:anchorId="5697B310" wp14:editId="4845A53E">
            <wp:simplePos x="0" y="0"/>
            <wp:positionH relativeFrom="page">
              <wp:posOffset>-304</wp:posOffset>
            </wp:positionH>
            <wp:positionV relativeFrom="paragraph">
              <wp:posOffset>-914400</wp:posOffset>
            </wp:positionV>
            <wp:extent cx="7657465" cy="2985770"/>
            <wp:effectExtent l="0" t="0" r="635" b="508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465" cy="298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8DC">
        <w:rPr>
          <w:lang w:val="pt"/>
        </w:rPr>
        <w:t>Lares para as pessoas: integrando a escolha nos lares para idosos</w:t>
      </w:r>
    </w:p>
    <w:p w14:paraId="1F5081F0" w14:textId="77777777" w:rsidR="00F423DF" w:rsidRPr="00377AB8" w:rsidRDefault="00301D52" w:rsidP="00377AB8">
      <w:pPr>
        <w:pStyle w:val="Introduction"/>
      </w:pPr>
      <w:r w:rsidRPr="00377AB8">
        <w:t>Desde 1º de novembro de 2025, as vagas em lares para idosos passaram a ser alocadas diretamente às pessoas idosas, em vez de aos provedores. Esta mudança oferece mais escolha e controle na busca pelo lar para idosos ideal.</w:t>
      </w:r>
    </w:p>
    <w:p w14:paraId="6E959E4A" w14:textId="77777777" w:rsidR="00497E1C" w:rsidRPr="00497E1C" w:rsidRDefault="00301D52" w:rsidP="00497E1C">
      <w:pPr>
        <w:pStyle w:val="Heading2"/>
      </w:pPr>
      <w:r>
        <w:rPr>
          <w:lang w:val="pt"/>
        </w:rPr>
        <w:t xml:space="preserve">Perguntas frequentes </w:t>
      </w:r>
    </w:p>
    <w:p w14:paraId="7CE66F5F" w14:textId="77777777" w:rsidR="00C26162" w:rsidRPr="00C26162" w:rsidRDefault="00301D52" w:rsidP="00377AB8">
      <w:pPr>
        <w:pStyle w:val="Heading3"/>
      </w:pPr>
      <w:r w:rsidRPr="607ECBA7">
        <w:t>Se eu estiver morando em um lar para idosos, haverá alguma implicação a partir de 1º de novembro de 2025?</w:t>
      </w:r>
    </w:p>
    <w:p w14:paraId="2F4B7E55" w14:textId="77777777" w:rsidR="00C26162" w:rsidRPr="00C26162" w:rsidRDefault="00301D52" w:rsidP="00377AB8">
      <w:r w:rsidRPr="607ECBA7">
        <w:rPr>
          <w:lang w:val="pt"/>
        </w:rPr>
        <w:t>Se você já estiver morando em um lar para idosos, não é preciso fazer nada. O governo continuará a repassar o financiamento diretamente ao seu lar para idosos em seu nome e os seus serviços seguirão sem interrupções.</w:t>
      </w:r>
    </w:p>
    <w:p w14:paraId="7E3A4F3A" w14:textId="77777777" w:rsidR="00C26162" w:rsidRPr="00C26162" w:rsidRDefault="00301D52" w:rsidP="00377AB8">
      <w:pPr>
        <w:pStyle w:val="Heading3"/>
      </w:pPr>
      <w:r w:rsidRPr="607ECBA7">
        <w:t>O que preciso fazer se estiver planejando ingressar em um lar para idosos após 1º de novembro de 2025?</w:t>
      </w:r>
    </w:p>
    <w:p w14:paraId="1DFE67CC" w14:textId="77777777" w:rsidR="00C26162" w:rsidRPr="00C26162" w:rsidRDefault="00301D52" w:rsidP="00377AB8">
      <w:r w:rsidRPr="00C26162">
        <w:rPr>
          <w:lang w:val="pt"/>
        </w:rPr>
        <w:t>Para acessar serviços de cuidado a idosos financiados pelo governo a partir de 1º de novembro de 2025, todas as pessoas idosas devem estar registradas no My Aged Care e ter uma avaliação de cuidados a idosos.</w:t>
      </w:r>
    </w:p>
    <w:p w14:paraId="43E0BD06" w14:textId="77777777" w:rsidR="00C26162" w:rsidRPr="00C26162" w:rsidRDefault="00301D52" w:rsidP="00377AB8">
      <w:r w:rsidRPr="607ECBA7">
        <w:rPr>
          <w:lang w:val="pt"/>
        </w:rPr>
        <w:t>Os serviços financiados pelo governo estão disponíveis para pessoas que necessitam de cuidados e que sejam:</w:t>
      </w:r>
    </w:p>
    <w:p w14:paraId="1FC066B3" w14:textId="77777777" w:rsidR="00C26162" w:rsidRPr="00C26162" w:rsidRDefault="00301D52" w:rsidP="00377AB8">
      <w:pPr>
        <w:pStyle w:val="ListParagraph"/>
      </w:pPr>
      <w:r w:rsidRPr="607ECBA7">
        <w:t>idosos com 65 anos ou mais</w:t>
      </w:r>
    </w:p>
    <w:p w14:paraId="33309A80" w14:textId="77777777" w:rsidR="00C26162" w:rsidRPr="00C26162" w:rsidRDefault="00301D52" w:rsidP="00377AB8">
      <w:pPr>
        <w:pStyle w:val="ListParagraph"/>
      </w:pPr>
      <w:r w:rsidRPr="607ECBA7">
        <w:t>pessoas Aborígenes ou das Ilhas do Estreito de Torres com 50 anos ou mais</w:t>
      </w:r>
    </w:p>
    <w:p w14:paraId="6AA3E030" w14:textId="77777777" w:rsidR="00C26162" w:rsidRPr="00C26162" w:rsidRDefault="00301D52" w:rsidP="00377AB8">
      <w:pPr>
        <w:pStyle w:val="ListParagraph"/>
        <w:rPr>
          <w:szCs w:val="24"/>
        </w:rPr>
      </w:pPr>
      <w:r w:rsidRPr="00C26162">
        <w:rPr>
          <w:szCs w:val="24"/>
        </w:rPr>
        <w:t>pessoas em situação de rua ou em risco de situação de rua com 50 anos ou mais.</w:t>
      </w:r>
    </w:p>
    <w:p w14:paraId="4450FA57" w14:textId="532653FB" w:rsidR="001D2009" w:rsidRPr="00377AB8" w:rsidRDefault="00301D52" w:rsidP="00377AB8">
      <w:pPr>
        <w:rPr>
          <w:rFonts w:eastAsia="Times New Roman"/>
          <w:lang w:eastAsia="en-GB"/>
        </w:rPr>
      </w:pPr>
      <w:r w:rsidRPr="607ECBA7">
        <w:rPr>
          <w:lang w:val="pt"/>
        </w:rPr>
        <w:t xml:space="preserve">Se você estiver considerando mudar-se para um lar de idosos, é necessário passar por avaliação e aprovação para uma vaga nessa modalidade de cuidado. Para agendar uma avaliação, é necessário entrar em contato com o My Aged Care pelo telefone 1800 200 422, das 8h às 20h de segunda a sexta, e das 10h às 14h aos sábados (horário local), ou acessar </w:t>
      </w:r>
      <w:hyperlink r:id="rId13" w:history="1">
        <w:r w:rsidR="001A41C6">
          <w:rPr>
            <w:rStyle w:val="Hyperlink"/>
            <w:lang w:val="pt"/>
          </w:rPr>
          <w:t>Fale conosco| My Aged Care</w:t>
        </w:r>
      </w:hyperlink>
      <w:r w:rsidR="00CD06B8">
        <w:rPr>
          <w:lang w:val="pt"/>
        </w:rPr>
        <w:t>.</w:t>
      </w:r>
    </w:p>
    <w:p w14:paraId="71A0C088" w14:textId="77777777" w:rsidR="00C26162" w:rsidRPr="009104AA" w:rsidRDefault="00301D52" w:rsidP="00377AB8">
      <w:pPr>
        <w:pStyle w:val="Heading3"/>
      </w:pPr>
      <w:r w:rsidRPr="009104AA">
        <w:lastRenderedPageBreak/>
        <w:t>O que significa receber uma vaga em um lar para idosos? </w:t>
      </w:r>
    </w:p>
    <w:p w14:paraId="0DBB6534" w14:textId="4394BD22" w:rsidR="00C05022" w:rsidRPr="00377AB8" w:rsidRDefault="00301D52" w:rsidP="00377AB8">
      <w:r w:rsidRPr="00C26162">
        <w:rPr>
          <w:shd w:val="clear" w:color="auto" w:fill="FFFFFF"/>
          <w:lang w:val="pt" w:eastAsia="en-GB"/>
        </w:rPr>
        <w:t>Após sua aprovação para um lar para idosos, uma vaga será destinada a você. Ao receber a vaga, você pode escolher o lar que for mais adequado para você.</w:t>
      </w:r>
    </w:p>
    <w:p w14:paraId="692634D5" w14:textId="77777777" w:rsidR="00C26162" w:rsidRPr="00377AB8" w:rsidRDefault="00301D52" w:rsidP="00377AB8">
      <w:pPr>
        <w:pStyle w:val="Heading3"/>
      </w:pPr>
      <w:r w:rsidRPr="00377AB8">
        <w:t>Como posso saber se recebi uma vaga em um lar para idosos?</w:t>
      </w:r>
    </w:p>
    <w:p w14:paraId="79C5D160" w14:textId="77777777" w:rsidR="00C26162" w:rsidRPr="00377AB8" w:rsidRDefault="00301D52" w:rsidP="00377AB8">
      <w:r w:rsidRPr="00377AB8">
        <w:t xml:space="preserve">Após a avaliação e aprovação para um lar para idosos, você receberá uma carta de Notice of Decision [Notificação de Decisão] e uma notificação sobre a vaga na sua conta online do My Aged Care. </w:t>
      </w:r>
    </w:p>
    <w:p w14:paraId="34FE55B3" w14:textId="77777777" w:rsidR="00C26162" w:rsidRPr="00377AB8" w:rsidRDefault="00301D52" w:rsidP="00377AB8">
      <w:pPr>
        <w:pStyle w:val="Heading3"/>
      </w:pPr>
      <w:r w:rsidRPr="00377AB8">
        <w:t>O que significa a minha categoria de prioridade na minha carta de Notice of Decision?</w:t>
      </w:r>
    </w:p>
    <w:p w14:paraId="1C2A773E" w14:textId="77777777" w:rsidR="00C26162" w:rsidRPr="00C26162" w:rsidRDefault="00301D52" w:rsidP="00377AB8">
      <w:r w:rsidRPr="607ECBA7">
        <w:rPr>
          <w:lang w:val="pt"/>
        </w:rPr>
        <w:t>A sua categoria de prioridade é utilizada exclusivamente para fins de relatórios internos e não afeta a sua elegibilidade para receber os cuidados. Após a avaliação e aprovação para o lar para idosos, uma vaga será atribuída imediatamente e você poderá ingressar no lar quando desejar.</w:t>
      </w:r>
    </w:p>
    <w:p w14:paraId="242D3661" w14:textId="77777777" w:rsidR="00C26162" w:rsidRPr="00C26162" w:rsidRDefault="00301D52" w:rsidP="00377AB8">
      <w:pPr>
        <w:rPr>
          <w:rFonts w:eastAsiaTheme="minorEastAsia"/>
        </w:rPr>
      </w:pPr>
      <w:r w:rsidRPr="607ECBA7">
        <w:rPr>
          <w:lang w:val="pt"/>
        </w:rPr>
        <w:t>A categoria de prioridade é calculada com base nas suas respostas às perguntas realizadas durante a sua avaliação e no nível de urgência necessário para a entrada no lar para idosos, determinado pelo seu avaliador.</w:t>
      </w:r>
    </w:p>
    <w:p w14:paraId="758BEB32" w14:textId="77777777" w:rsidR="00C26162" w:rsidRPr="00C26162" w:rsidRDefault="00301D52" w:rsidP="00377AB8">
      <w:pPr>
        <w:pStyle w:val="Heading3"/>
      </w:pPr>
      <w:r w:rsidRPr="00C26162">
        <w:t>Uma vaga significa que uma cama é automaticamente disponibilizada para mim no lar para idosos?</w:t>
      </w:r>
    </w:p>
    <w:p w14:paraId="13CAD3B4" w14:textId="77777777" w:rsidR="00C26162" w:rsidRPr="00C26162" w:rsidRDefault="00301D52" w:rsidP="00377AB8">
      <w:r w:rsidRPr="607ECBA7">
        <w:rPr>
          <w:lang w:val="pt"/>
        </w:rPr>
        <w:t>Receber uma vaga não significa que exista uma cama disponível no lar para idosos de sua preferência. Se você recebeu uma vaga, poderá escolher o lar para idosos que atenda melhor às suas necessidades. No entanto, ainda será necessário que você converse com seus prestadores sobre suas necessidades de cuidado e avalie qual lar para idosos é mais adequado para você. Talvez seja necessário entrar em uma lista de espera caso não haja quartos disponíveis no lar para idosos de sua preferência. </w:t>
      </w:r>
    </w:p>
    <w:p w14:paraId="67286180" w14:textId="77777777" w:rsidR="00C26162" w:rsidRPr="00C26162" w:rsidRDefault="00301D52" w:rsidP="00377AB8">
      <w:pPr>
        <w:pStyle w:val="Heading3"/>
      </w:pPr>
      <w:r w:rsidRPr="00C26162">
        <w:t>Após a minha aprovação para um lar para idosos, minha vaga expira se eu não a aceitar dentro de um certo prazo?</w:t>
      </w:r>
    </w:p>
    <w:p w14:paraId="133165C9" w14:textId="77777777" w:rsidR="00C26162" w:rsidRPr="00C26162" w:rsidRDefault="00301D52" w:rsidP="00C26162">
      <w:pPr>
        <w:spacing w:line="240" w:lineRule="auto"/>
        <w:rPr>
          <w:rFonts w:cs="Arial"/>
        </w:rPr>
      </w:pPr>
      <w:r w:rsidRPr="00C26162">
        <w:rPr>
          <w:rFonts w:cs="Arial"/>
          <w:lang w:val="pt"/>
        </w:rPr>
        <w:t>As vagas em lares para idosos não expiram. Não há limite de tempo para o acesso aos cuidados. Após a confirmação da sua vaga, ela continua sendo sua, mesmo se você estiver recebendo outros serviços de cuidado a idosos em casa. </w:t>
      </w:r>
    </w:p>
    <w:p w14:paraId="691A9447" w14:textId="77777777" w:rsidR="00C26162" w:rsidRPr="00C26162" w:rsidRDefault="00301D52" w:rsidP="00C26162">
      <w:pPr>
        <w:spacing w:line="240" w:lineRule="auto"/>
        <w:rPr>
          <w:rFonts w:cs="Arial"/>
        </w:rPr>
      </w:pPr>
      <w:r w:rsidRPr="607ECBA7">
        <w:rPr>
          <w:rFonts w:cs="Arial"/>
          <w:lang w:val="pt"/>
        </w:rPr>
        <w:t xml:space="preserve">Além disso, você poderá transitar entre diferentes serviços de cuidado a idosos, como assistência prestada em sua própria casa, e manter a sua vaga, caso deseje ingressar em um lar para idosos no futuro. </w:t>
      </w:r>
    </w:p>
    <w:p w14:paraId="3BB753D7" w14:textId="77777777" w:rsidR="00C26162" w:rsidRPr="00C26162" w:rsidRDefault="00301D52" w:rsidP="00377AB8">
      <w:pPr>
        <w:pStyle w:val="Heading3"/>
      </w:pPr>
      <w:r w:rsidRPr="607ECBA7">
        <w:t>Após a aprovação e recebimento de uma vaga em um lar para idosos, terei acesso direto aos recursos?</w:t>
      </w:r>
    </w:p>
    <w:p w14:paraId="0318361A" w14:textId="77777777" w:rsidR="00C26162" w:rsidRPr="00C26162" w:rsidRDefault="00301D52" w:rsidP="00C26162">
      <w:pPr>
        <w:spacing w:line="240" w:lineRule="auto"/>
        <w:rPr>
          <w:rFonts w:cs="Arial"/>
        </w:rPr>
      </w:pPr>
      <w:r w:rsidRPr="607ECBA7">
        <w:rPr>
          <w:rFonts w:cs="Arial"/>
          <w:lang w:val="pt"/>
        </w:rPr>
        <w:t>O Governo da Austrália repassa os recursos diretamente ao prestador de lares para idosos de sua escolha, após você aceitar a vaga.</w:t>
      </w:r>
    </w:p>
    <w:p w14:paraId="52E03280" w14:textId="77777777" w:rsidR="00C26162" w:rsidRPr="00C26162" w:rsidRDefault="00301D52" w:rsidP="00377AB8">
      <w:pPr>
        <w:pStyle w:val="Heading3"/>
      </w:pPr>
      <w:r w:rsidRPr="00C26162">
        <w:t>Como posso compartilhar meu código de encaminhamento com prestador de lares para idosos?</w:t>
      </w:r>
    </w:p>
    <w:p w14:paraId="7DFE3509" w14:textId="77777777" w:rsidR="00C26162" w:rsidRPr="00C26162" w:rsidRDefault="00301D52" w:rsidP="00377AB8">
      <w:r w:rsidRPr="607ECBA7">
        <w:rPr>
          <w:lang w:val="pt"/>
        </w:rPr>
        <w:t xml:space="preserve">Após a aprovação para um lar para idosos, você receberá uma vaga.  O seu Plano de Assistência estará anexado à sua carta de Notice of Decision e conterá os seus códigos de encaminhamento. </w:t>
      </w:r>
      <w:r w:rsidRPr="00377AB8">
        <w:t>Cada código de encaminhamento é um número único associado a um tipo de serviço e serve para conectar você com o prestador de sua preferência e para começar a receber os cuidados.</w:t>
      </w:r>
    </w:p>
    <w:p w14:paraId="1C4597A1" w14:textId="77777777" w:rsidR="00C26162" w:rsidRPr="00C26162" w:rsidRDefault="00301D52" w:rsidP="00377AB8">
      <w:r w:rsidRPr="00C26162">
        <w:rPr>
          <w:lang w:val="pt"/>
        </w:rPr>
        <w:lastRenderedPageBreak/>
        <w:t>Há várias maneiras de compartilhar o seu código de encaminhamento com um prestador:</w:t>
      </w:r>
    </w:p>
    <w:p w14:paraId="34D6AA9F" w14:textId="77777777" w:rsidR="006926BA" w:rsidRDefault="00301D52" w:rsidP="00377AB8">
      <w:pPr>
        <w:pStyle w:val="ListParagraph"/>
      </w:pPr>
      <w:r w:rsidRPr="607ECBA7">
        <w:t xml:space="preserve">Avaliadores: o seu avaliador poderá enviar o código de encaminhamento para um ou mais prestadores de serviço de sua preferência financiados pelo Governo da Austrália. </w:t>
      </w:r>
    </w:p>
    <w:p w14:paraId="2A5C52E8" w14:textId="77777777" w:rsidR="006926BA" w:rsidRDefault="00301D52" w:rsidP="00377AB8">
      <w:pPr>
        <w:pStyle w:val="ListParagraph"/>
      </w:pPr>
      <w:r w:rsidRPr="607ECBA7">
        <w:t>Autoatendimento: você pode usar o(s) código(s) de encaminhamento no seu plano de assistência e autogerenciar seus encaminhamentos, caso deseje. O(s) código(s) de encaminhamento podem ser compartilhados diretamente com qualquer prestador de sua preferência.</w:t>
      </w:r>
    </w:p>
    <w:p w14:paraId="25EDBBF3" w14:textId="4C3F0EAC" w:rsidR="00C05022" w:rsidRPr="00377AB8" w:rsidRDefault="00301D52" w:rsidP="00377AB8">
      <w:pPr>
        <w:pStyle w:val="ListParagraph"/>
      </w:pPr>
      <w:r w:rsidRPr="607ECBA7">
        <w:t xml:space="preserve">My Aged Care: A equipe do My Aged Care pode enviar um código de encaminhamento em seu nome para o prestador de sua preferência. </w:t>
      </w:r>
      <w:hyperlink r:id="rId14" w:history="1">
        <w:r w:rsidR="00C26162" w:rsidRPr="607ECBA7">
          <w:t>Entre em contato com o My Aged Care</w:t>
        </w:r>
      </w:hyperlink>
      <w:r w:rsidRPr="607ECBA7">
        <w:t xml:space="preserve"> pelo telefone 1800 </w:t>
      </w:r>
      <w:r w:rsidRPr="00377AB8">
        <w:t>200</w:t>
      </w:r>
      <w:r w:rsidRPr="607ECBA7">
        <w:t xml:space="preserve"> 422, das 8h às 20h de segunda a sexta, e das 10h às 14h aos sábados (horário local), ou acesse </w:t>
      </w:r>
      <w:hyperlink r:id="rId15" w:history="1">
        <w:r w:rsidR="001A41C6">
          <w:rPr>
            <w:rStyle w:val="Hyperlink"/>
          </w:rPr>
          <w:t>Fale conosco| My Aged Care</w:t>
        </w:r>
      </w:hyperlink>
      <w:r w:rsidR="00CD06B8">
        <w:t>.</w:t>
      </w:r>
    </w:p>
    <w:p w14:paraId="2C502B1A" w14:textId="77777777" w:rsidR="00C26162" w:rsidRPr="00C26162" w:rsidRDefault="00301D52" w:rsidP="00377AB8">
      <w:pPr>
        <w:pStyle w:val="Heading3"/>
      </w:pPr>
      <w:r w:rsidRPr="00C26162">
        <w:t>O que acontece se eu quiser mudar para um lar para idosos diferente?</w:t>
      </w:r>
    </w:p>
    <w:p w14:paraId="1A924569" w14:textId="77777777" w:rsidR="00C26162" w:rsidRPr="00C26162" w:rsidRDefault="00301D52" w:rsidP="00377AB8">
      <w:r w:rsidRPr="607ECBA7">
        <w:rPr>
          <w:lang w:val="pt"/>
        </w:rPr>
        <w:t xml:space="preserve">Se você estiver em um lar para idosos atualmente e quiser se mudar para outro, poderá utilizar a sua vaga já concedida. A sua vaga para um lar para idosos é sua e acompanhará você caso se mude para outro lar para idosos. </w:t>
      </w:r>
    </w:p>
    <w:p w14:paraId="0482257E" w14:textId="2A22B114" w:rsidR="006E6EAF" w:rsidRPr="00377AB8" w:rsidRDefault="00301D52" w:rsidP="00377AB8">
      <w:pPr>
        <w:rPr>
          <w:rFonts w:eastAsiaTheme="minorEastAsia"/>
          <w:lang w:eastAsia="zh-CN"/>
        </w:rPr>
      </w:pPr>
      <w:r w:rsidRPr="607ECBA7">
        <w:rPr>
          <w:lang w:val="pt"/>
        </w:rPr>
        <w:t xml:space="preserve">Para se conectar a </w:t>
      </w:r>
      <w:r w:rsidR="001A41C6">
        <w:rPr>
          <w:lang w:val="pt"/>
        </w:rPr>
        <w:t>novos</w:t>
      </w:r>
      <w:r w:rsidR="001A41C6" w:rsidRPr="607ECBA7">
        <w:rPr>
          <w:lang w:val="pt"/>
        </w:rPr>
        <w:t xml:space="preserve"> </w:t>
      </w:r>
      <w:r w:rsidRPr="607ECBA7">
        <w:rPr>
          <w:lang w:val="pt"/>
        </w:rPr>
        <w:t xml:space="preserve">prestadores, você precisará reativar o seu código de encaminhamento e compartilhá-lo com um novo prestador. Ele pode ser reativado enquanto você estiver sob os cuidados de um prestador existente. O seu código de encaminhamento pode ser reativado na sua conta do My Aged Care, ou você pode ligar para o My Aged Care. </w:t>
      </w:r>
      <w:hyperlink r:id="rId16" w:history="1">
        <w:r w:rsidR="00C26162" w:rsidRPr="607ECBA7">
          <w:rPr>
            <w:rFonts w:eastAsiaTheme="minorEastAsia"/>
            <w:lang w:val="pt" w:eastAsia="zh-CN"/>
          </w:rPr>
          <w:t>Entre em contato com o My Aged Care</w:t>
        </w:r>
      </w:hyperlink>
      <w:r w:rsidRPr="607ECBA7">
        <w:rPr>
          <w:lang w:val="pt"/>
        </w:rPr>
        <w:t xml:space="preserve"> pelo telefone 1800 200 422, das 8h às 20h de segunda a sexta, e das 10h às 14h aos sábados (horário local), ou acesse </w:t>
      </w:r>
      <w:hyperlink r:id="rId17" w:history="1">
        <w:r w:rsidR="00F110B9">
          <w:rPr>
            <w:rStyle w:val="Hyperlink"/>
            <w:lang w:val="pt"/>
          </w:rPr>
          <w:t>Fale conosco | My Aged Care</w:t>
        </w:r>
      </w:hyperlink>
      <w:r w:rsidR="00080EA9">
        <w:rPr>
          <w:lang w:val="pt"/>
        </w:rPr>
        <w:t>.</w:t>
      </w:r>
    </w:p>
    <w:p w14:paraId="0FE517C9" w14:textId="65BB0C73" w:rsidR="006E6EAF" w:rsidRPr="005742B1" w:rsidRDefault="00301D52" w:rsidP="009F47D6">
      <w:pPr>
        <w:pStyle w:val="Heading2"/>
        <w:spacing w:before="120" w:after="120"/>
      </w:pPr>
      <w:r w:rsidRPr="005742B1">
        <w:rPr>
          <w:lang w:val="pt"/>
        </w:rPr>
        <w:t>Encontrar ajuda</w:t>
      </w:r>
    </w:p>
    <w:p w14:paraId="62CE38A8" w14:textId="77777777" w:rsidR="009F47D6" w:rsidRDefault="00301D52" w:rsidP="009F47D6">
      <w:pPr>
        <w:spacing w:line="240" w:lineRule="auto"/>
      </w:pPr>
      <w:r>
        <w:rPr>
          <w:lang w:val="pt"/>
        </w:rPr>
        <w:t xml:space="preserve">Estamos aqui para oferecer apoio e ajuda a você e sua família para que possam entender o que essas mudanças significam e quais opções estão disponíveis para você. </w:t>
      </w:r>
    </w:p>
    <w:p w14:paraId="1C607F8B" w14:textId="14497577" w:rsidR="009F47D6" w:rsidRDefault="00301D52" w:rsidP="009F47D6">
      <w:pPr>
        <w:spacing w:line="240" w:lineRule="auto"/>
      </w:pPr>
      <w:r>
        <w:rPr>
          <w:lang w:val="pt"/>
        </w:rPr>
        <w:t xml:space="preserve">Também estamos oferecendo mais informações sobre os prestadores de cuidados a idosos disponíveis para ajudar você a tomar decisões mais conscientes e bem informadas sobre onde acessar os cuidados mais adequados às suas necessidades. Isso inclui a publicação de </w:t>
      </w:r>
      <w:r w:rsidR="007817BE">
        <w:rPr>
          <w:lang w:val="pt"/>
        </w:rPr>
        <w:br/>
      </w:r>
      <w:r>
        <w:rPr>
          <w:lang w:val="pt"/>
        </w:rPr>
        <w:t xml:space="preserve">Star Ratings [Classificações por Estrelas] para os prestadores de lar para idosos, além de informações mais transparentes sobre acomodações. </w:t>
      </w:r>
    </w:p>
    <w:p w14:paraId="3D09AA4C" w14:textId="77777777" w:rsidR="009F47D6" w:rsidRDefault="00301D52" w:rsidP="009F47D6">
      <w:pPr>
        <w:spacing w:line="240" w:lineRule="auto"/>
      </w:pPr>
      <w:r>
        <w:rPr>
          <w:lang w:val="pt"/>
        </w:rPr>
        <w:t xml:space="preserve">O My Aged Care também está aqui para ajudar você. </w:t>
      </w:r>
    </w:p>
    <w:p w14:paraId="36D7054B" w14:textId="77777777" w:rsidR="009F47D6" w:rsidRPr="00377AB8" w:rsidRDefault="00301D52" w:rsidP="00377AB8">
      <w:pPr>
        <w:pStyle w:val="ListParagraph"/>
      </w:pPr>
      <w:r>
        <w:t xml:space="preserve">Acesse o </w:t>
      </w:r>
      <w:hyperlink r:id="rId18" w:history="1">
        <w:r w:rsidR="009F47D6" w:rsidRPr="00D82212">
          <w:rPr>
            <w:rStyle w:val="Hyperlink"/>
          </w:rPr>
          <w:t>site do My Aged Care</w:t>
        </w:r>
      </w:hyperlink>
      <w:r>
        <w:t xml:space="preserve"> para obter mais informações sobre como acessar os </w:t>
      </w:r>
      <w:r w:rsidRPr="00377AB8">
        <w:t xml:space="preserve">serviços de cuidado a idosos. </w:t>
      </w:r>
    </w:p>
    <w:p w14:paraId="71F2E65C" w14:textId="77777777" w:rsidR="009F47D6" w:rsidRPr="00377AB8" w:rsidRDefault="00301D52" w:rsidP="00377AB8">
      <w:pPr>
        <w:pStyle w:val="ListParagraph"/>
      </w:pPr>
      <w:r w:rsidRPr="00377AB8">
        <w:t xml:space="preserve">Você pode solicitar uma avaliação online e pesquisar os prestadores de cuidado a idosos locais que atendam às suas necessidades. </w:t>
      </w:r>
    </w:p>
    <w:p w14:paraId="0E7C48A4" w14:textId="612C1698" w:rsidR="00D372BE" w:rsidRPr="009F47D6" w:rsidRDefault="00301D52" w:rsidP="00377AB8">
      <w:pPr>
        <w:pStyle w:val="ListParagraph"/>
        <w:rPr>
          <w:rFonts w:eastAsiaTheme="majorEastAsia" w:cstheme="majorBidi"/>
          <w:b/>
          <w:bCs/>
          <w:color w:val="1E1544" w:themeColor="text1"/>
        </w:rPr>
      </w:pPr>
      <w:r w:rsidRPr="00377AB8">
        <w:t>Você pode</w:t>
      </w:r>
      <w:r>
        <w:t xml:space="preserve"> ligar para o número </w:t>
      </w:r>
      <w:r w:rsidRPr="009F47D6">
        <w:rPr>
          <w:b/>
          <w:bCs/>
        </w:rPr>
        <w:t>1800 200 422</w:t>
      </w:r>
      <w:r>
        <w:t xml:space="preserve"> de segunda a sexta, das 8h às 20h, </w:t>
      </w:r>
      <w:r w:rsidR="007817BE">
        <w:br/>
      </w:r>
      <w:r>
        <w:t>e sábado, das 10h às 14h.</w:t>
      </w:r>
      <w:r w:rsidR="00497E1C">
        <mc:AlternateContent>
          <mc:Choice Requires="wpg">
            <w:drawing>
              <wp:anchor distT="0" distB="0" distL="114300" distR="114300" simplePos="0" relativeHeight="251659264" behindDoc="0" locked="1" layoutInCell="1" allowOverlap="0" wp14:anchorId="3C4F2636" wp14:editId="23C31209">
                <wp:simplePos x="0" y="0"/>
                <wp:positionH relativeFrom="page">
                  <wp:posOffset>575310</wp:posOffset>
                </wp:positionH>
                <wp:positionV relativeFrom="page">
                  <wp:posOffset>8589010</wp:posOffset>
                </wp:positionV>
                <wp:extent cx="6979920" cy="2325370"/>
                <wp:effectExtent l="0" t="0" r="0" b="0"/>
                <wp:wrapNone/>
                <wp:docPr id="3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0"/>
                          <a:chExt cx="6980400" cy="2325600"/>
                        </a:xfrm>
                      </wpg:grpSpPr>
                      <wpg:grpSp>
                        <wpg:cNvPr id="23" name="Group 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24" name="Rectangle: Single Corner Rounded 24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Text Box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68" y="142847"/>
                              <a:ext cx="6752777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3527A4" w14:textId="77777777" w:rsidR="00497E1C" w:rsidRPr="00F45B7B" w:rsidRDefault="00301D52" w:rsidP="00497E1C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val="pt"/>
                                  </w:rPr>
                                  <w:t xml:space="preserve">Aprimoramento do sistema de cuidado a idosos da Austrália </w:t>
                                </w:r>
                              </w:p>
                              <w:p w14:paraId="413EAEE5" w14:textId="77777777" w:rsidR="00497E1C" w:rsidRPr="00F45B7B" w:rsidRDefault="00301D52" w:rsidP="00497E1C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pt"/>
                                  </w:rPr>
                                  <w:t>O Governo da Austrália realizou grandes mudanças para melhorar o cuidado a idosos.</w:t>
                                </w:r>
                              </w:p>
                              <w:p w14:paraId="1CC86BD3" w14:textId="77777777" w:rsidR="00497E1C" w:rsidRPr="00F45B7B" w:rsidRDefault="00301D52" w:rsidP="00497E1C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pt"/>
                                  </w:rPr>
                                  <w:t xml:space="preserve">Visite </w:t>
                                </w:r>
                                <w:r w:rsidR="00665E63" w:rsidRPr="00665E63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  <w:lang w:val="pt"/>
                                  </w:rPr>
                                  <w:t>health.gov.au/aged-care-reforms</w:t>
                                </w:r>
                              </w:p>
                              <w:p w14:paraId="4FDD2EF4" w14:textId="77777777" w:rsidR="00497E1C" w:rsidRPr="00F45B7B" w:rsidRDefault="00301D52" w:rsidP="00497E1C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pt"/>
                                  </w:rPr>
                                  <w:t xml:space="preserve">Ligue para </w:t>
                                </w:r>
                                <w:r w:rsidR="00862B9E"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  <w:lang w:val="pt"/>
                                  </w:rPr>
                                  <w:t>1800 200 422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pt"/>
                                  </w:rPr>
                                  <w:t xml:space="preserve"> (linha telefônica gratuita do My Aged Care)</w:t>
                                </w:r>
                              </w:p>
                              <w:p w14:paraId="735F3468" w14:textId="5E8D7239" w:rsidR="00497E1C" w:rsidRPr="00F45B7B" w:rsidRDefault="00301D52" w:rsidP="00497E1C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pt"/>
                                  </w:rPr>
                                  <w:t xml:space="preserve">Para serviços de tradução e interpretação, ligue para 131 450 e peça pelo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pt"/>
                                  </w:rPr>
                                  <w:br/>
                                  <w:t xml:space="preserve">Para usar o National Relay Service, visite nrschat.nrscall.gov.au/nrs para escolher o ponto de acesso preferido no site, ou ligue para a </w:t>
                                </w:r>
                                <w:r w:rsidRPr="00F95C10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pt"/>
                                  </w:rPr>
                                  <w:t>NRS</w:t>
                                </w:r>
                                <w:r w:rsidR="001A41C6" w:rsidRPr="00F95C10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pt"/>
                                  </w:rPr>
                                  <w:t xml:space="preserve"> Helpdesk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pt"/>
                                  </w:rPr>
                                  <w:t xml:space="preserve"> no 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6" name="Group 2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27" name="Oval 27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30" name="Group 3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31" name="Oval 31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4F2636" id="Group 33" o:spid="_x0000_s1026" alt="&quot;&quot;" style="position:absolute;left:0;text-align:left;margin-left:45.3pt;margin-top:676.3pt;width:549.6pt;height:183.1pt;z-index:251659264;mso-position-horizontal-relative:page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" o:allowoverlap="f">
                <v:group id="Group 23" o:spid="_x0000_s1027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Rectangle: Single Corner Rounded 24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9" type="#_x0000_t202" alt="&quot;&quot;" style="position:absolute;left:2285;top:1428;width:67528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14:paraId="7B3527A4" w14:textId="77777777" w:rsidR="00497E1C" w:rsidRPr="00F45B7B" w:rsidRDefault="00301D52" w:rsidP="00497E1C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00524D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val="pt"/>
                            </w:rPr>
                            <w:t xml:space="preserve">Aprimoramento do sistema de cuidado a idosos da Austrália </w:t>
                          </w:r>
                        </w:p>
                        <w:p w14:paraId="413EAEE5" w14:textId="77777777" w:rsidR="00497E1C" w:rsidRPr="00F45B7B" w:rsidRDefault="00301D52" w:rsidP="00497E1C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00524D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  <w:lang w:val="pt"/>
                            </w:rPr>
                            <w:t>O Governo da Austrália realizou grandes mudanças para melhorar o cuidado a idosos.</w:t>
                          </w:r>
                        </w:p>
                        <w:p w14:paraId="1CC86BD3" w14:textId="77777777" w:rsidR="00497E1C" w:rsidRPr="00F45B7B" w:rsidRDefault="00301D52" w:rsidP="00497E1C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  <w:lang w:val="pt"/>
                            </w:rPr>
                            <w:t xml:space="preserve">Visite </w:t>
                          </w:r>
                          <w:r w:rsidR="00665E63" w:rsidRPr="00665E63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  <w:lang w:val="pt"/>
                            </w:rPr>
                            <w:t>health.gov.au/aged-care-reforms</w:t>
                          </w:r>
                        </w:p>
                        <w:p w14:paraId="4FDD2EF4" w14:textId="77777777" w:rsidR="00497E1C" w:rsidRPr="00F45B7B" w:rsidRDefault="00301D52" w:rsidP="00497E1C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  <w:lang w:val="pt"/>
                            </w:rPr>
                            <w:t xml:space="preserve">Ligue para </w:t>
                          </w:r>
                          <w:r w:rsidR="00862B9E"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  <w:lang w:val="pt"/>
                            </w:rPr>
                            <w:t>1800 200 422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  <w:lang w:val="pt"/>
                            </w:rPr>
                            <w:t xml:space="preserve"> (linha telefônica gratuita do My Aged Care)</w:t>
                          </w:r>
                        </w:p>
                        <w:p w14:paraId="735F3468" w14:textId="5E8D7239" w:rsidR="00497E1C" w:rsidRPr="00F45B7B" w:rsidRDefault="00301D52" w:rsidP="00497E1C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  <w:lang w:val="pt"/>
                            </w:rPr>
                            <w:t xml:space="preserve">Para serviços de tradução e interpretação, ligue para 131 450 e peça pelo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  <w:lang w:val="pt"/>
                            </w:rPr>
                            <w:br/>
                            <w:t xml:space="preserve">Para usar o National Relay Service, visite nrschat.nrscall.gov.au/nrs para escolher o ponto de acesso preferido no site, ou ligue para a </w:t>
                          </w:r>
                          <w:r w:rsidRPr="00F95C10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  <w:lang w:val="pt"/>
                            </w:rPr>
                            <w:t>NRS</w:t>
                          </w:r>
                          <w:r w:rsidR="001A41C6" w:rsidRPr="00F95C10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  <w:lang w:val="pt"/>
                            </w:rPr>
                            <w:t xml:space="preserve"> Helpdesk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  <w:lang w:val="pt"/>
                            </w:rPr>
                            <w:t xml:space="preserve"> no 1800 555 660. </w:t>
                          </w:r>
                        </w:p>
                      </w:txbxContent>
                    </v:textbox>
                  </v:shape>
                </v:group>
                <v:group id="Group 26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oval id="Oval 27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">
                    <v:imagedata r:id="rId21" o:title=""/>
                  </v:shape>
                </v:group>
                <v:group id="Group 30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oval id="Oval 31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" filled="f" stroked="f"/>
                  <v:shape id="Picture 32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">
                    <v:imagedata r:id="rId22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D372BE" w:rsidRPr="009F47D6" w:rsidSect="00A80312">
      <w:headerReference w:type="even" r:id="rId23"/>
      <w:footerReference w:type="even" r:id="rId24"/>
      <w:headerReference w:type="first" r:id="rId25"/>
      <w:footerReference w:type="first" r:id="rId26"/>
      <w:pgSz w:w="11906" w:h="16838"/>
      <w:pgMar w:top="1440" w:right="851" w:bottom="851" w:left="851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4DEE2" w14:textId="77777777" w:rsidR="009C3912" w:rsidRDefault="009C3912" w:rsidP="0076491B">
      <w:pPr>
        <w:spacing w:before="0" w:after="0" w:line="240" w:lineRule="auto"/>
      </w:pPr>
      <w:r>
        <w:separator/>
      </w:r>
    </w:p>
  </w:endnote>
  <w:endnote w:type="continuationSeparator" w:id="0">
    <w:p w14:paraId="39F1124A" w14:textId="77777777" w:rsidR="009C3912" w:rsidRDefault="009C3912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68538E22" w14:textId="77777777" w:rsidR="009C3912" w:rsidRDefault="009C391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902D6" w14:textId="77777777" w:rsidR="00AD79FB" w:rsidRDefault="00301D5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15EC46F" wp14:editId="5BA2CF6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85775"/>
              <wp:effectExtent l="0" t="0" r="0" b="0"/>
              <wp:wrapNone/>
              <wp:docPr id="1573362371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22DFFE" w14:textId="77777777" w:rsidR="00AD79FB" w:rsidRPr="00AD79FB" w:rsidRDefault="00301D52" w:rsidP="00AD79FB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AD79FB">
                            <w:rPr>
                              <w:rFonts w:ascii="Aptos" w:eastAsia="Aptos" w:hAnsi="Aptos" w:cs="Aptos"/>
                              <w:noProof/>
                              <w:color w:val="FF0000"/>
                              <w:lang w:val="p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5EC46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8pt;height:38.2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" filled="f" stroked="f">
              <v:textbox style="mso-fit-shape-to-text:t" inset="0,0,0,15pt">
                <w:txbxContent>
                  <w:p w14:paraId="1122DFFE" w14:textId="77777777" w:rsidR="00AD79FB" w:rsidRPr="00AD79FB" w:rsidRDefault="00301D52" w:rsidP="00AD79FB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AD79FB">
                      <w:rPr>
                        <w:rFonts w:ascii="Aptos" w:eastAsia="Aptos" w:hAnsi="Aptos" w:cs="Aptos"/>
                        <w:noProof/>
                        <w:color w:val="FF0000"/>
                        <w:lang w:val="p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D2D76" w14:textId="00010531" w:rsidR="00AD79FB" w:rsidRDefault="00A80312">
    <w:pPr>
      <w:pStyle w:val="Footer"/>
    </w:pPr>
    <w:r w:rsidRPr="00DE22CB">
      <w:t>Portuguese – Português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B48A1" w14:textId="77777777" w:rsidR="009C3912" w:rsidRDefault="009C3912" w:rsidP="0076491B">
      <w:pPr>
        <w:spacing w:before="0" w:after="0" w:line="240" w:lineRule="auto"/>
      </w:pPr>
      <w:r>
        <w:separator/>
      </w:r>
    </w:p>
  </w:footnote>
  <w:footnote w:type="continuationSeparator" w:id="0">
    <w:p w14:paraId="15E1C222" w14:textId="77777777" w:rsidR="009C3912" w:rsidRDefault="009C3912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30402529" w14:textId="77777777" w:rsidR="009C3912" w:rsidRDefault="009C3912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A8BD4" w14:textId="77777777" w:rsidR="00AD79FB" w:rsidRDefault="00301D5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B822AC6" wp14:editId="0BAFC68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21270082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154BF0" w14:textId="77777777" w:rsidR="00AD79FB" w:rsidRPr="00AD79FB" w:rsidRDefault="00301D52" w:rsidP="00AD79FB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AD79FB">
                            <w:rPr>
                              <w:rFonts w:ascii="Aptos" w:eastAsia="Aptos" w:hAnsi="Aptos" w:cs="Aptos"/>
                              <w:noProof/>
                              <w:color w:val="FF0000"/>
                              <w:lang w:val="p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822AC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8pt;height:38.2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" filled="f" stroked="f">
              <v:textbox style="mso-fit-shape-to-text:t" inset="0,15pt,0,0">
                <w:txbxContent>
                  <w:p w14:paraId="5F154BF0" w14:textId="77777777" w:rsidR="00AD79FB" w:rsidRPr="00AD79FB" w:rsidRDefault="00301D52" w:rsidP="00AD79FB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AD79FB">
                      <w:rPr>
                        <w:rFonts w:ascii="Aptos" w:eastAsia="Aptos" w:hAnsi="Aptos" w:cs="Aptos"/>
                        <w:noProof/>
                        <w:color w:val="FF0000"/>
                        <w:lang w:val="p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EAB87" w14:textId="77777777" w:rsidR="0076491B" w:rsidRDefault="00301D52" w:rsidP="00970801">
    <w:pPr>
      <w:pStyle w:val="Header"/>
      <w:tabs>
        <w:tab w:val="clear" w:pos="4513"/>
        <w:tab w:val="clear" w:pos="9026"/>
        <w:tab w:val="left" w:pos="6525"/>
      </w:tabs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FFBB701" wp14:editId="46A85C4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146825882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8D7A0B" w14:textId="77777777" w:rsidR="00AD79FB" w:rsidRPr="00AD79FB" w:rsidRDefault="00301D52" w:rsidP="00AD79FB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AD79FB">
                            <w:rPr>
                              <w:rFonts w:ascii="Aptos" w:eastAsia="Aptos" w:hAnsi="Aptos" w:cs="Aptos"/>
                              <w:noProof/>
                              <w:color w:val="FF0000"/>
                              <w:lang w:val="p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FBB70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alt="OFFICIAL" style="position:absolute;margin-left:0;margin-top:0;width:48pt;height:38.2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" filled="f" stroked="f">
              <v:textbox style="mso-fit-shape-to-text:t" inset="0,15pt,0,0">
                <w:txbxContent>
                  <w:p w14:paraId="1A8D7A0B" w14:textId="77777777" w:rsidR="00AD79FB" w:rsidRPr="00AD79FB" w:rsidRDefault="00301D52" w:rsidP="00AD79FB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AD79FB">
                      <w:rPr>
                        <w:rFonts w:ascii="Aptos" w:eastAsia="Aptos" w:hAnsi="Aptos" w:cs="Aptos"/>
                        <w:noProof/>
                        <w:color w:val="FF0000"/>
                        <w:lang w:val="p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E5721">
      <w:rPr>
        <w:noProof/>
      </w:rPr>
      <w:drawing>
        <wp:anchor distT="0" distB="0" distL="114300" distR="114300" simplePos="0" relativeHeight="251655168" behindDoc="0" locked="0" layoutInCell="1" allowOverlap="1" wp14:anchorId="43E820F9" wp14:editId="3B45D7DC">
          <wp:simplePos x="0" y="0"/>
          <wp:positionH relativeFrom="page">
            <wp:posOffset>-29845</wp:posOffset>
          </wp:positionH>
          <wp:positionV relativeFrom="page">
            <wp:posOffset>-3175</wp:posOffset>
          </wp:positionV>
          <wp:extent cx="7558405" cy="1981200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5721">
      <w:rPr>
        <w:noProof/>
      </w:rPr>
      <w:drawing>
        <wp:anchor distT="0" distB="0" distL="114300" distR="114300" simplePos="0" relativeHeight="251657216" behindDoc="1" locked="0" layoutInCell="1" allowOverlap="1" wp14:anchorId="0176DFE1" wp14:editId="48775CC1">
          <wp:simplePos x="0" y="0"/>
          <wp:positionH relativeFrom="page">
            <wp:posOffset>-31115</wp:posOffset>
          </wp:positionH>
          <wp:positionV relativeFrom="paragraph">
            <wp:posOffset>-610235</wp:posOffset>
          </wp:positionV>
          <wp:extent cx="7657465" cy="2985770"/>
          <wp:effectExtent l="0" t="0" r="635" b="5080"/>
          <wp:wrapNone/>
          <wp:docPr id="60" name="Picture 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7465" cy="2985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80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A21"/>
    <w:multiLevelType w:val="hybridMultilevel"/>
    <w:tmpl w:val="F00EFBEE"/>
    <w:lvl w:ilvl="0" w:tplc="D02018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23909946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88EAE6B4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48543286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A922F85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678CC4EC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1070E892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E41CA2D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BA86549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8B2295"/>
    <w:multiLevelType w:val="hybridMultilevel"/>
    <w:tmpl w:val="C290A552"/>
    <w:lvl w:ilvl="0" w:tplc="F304AB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15A8457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57C92F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642F9F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C18171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F2ED2F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F82D3A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7605D9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0C6774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626555"/>
    <w:multiLevelType w:val="hybridMultilevel"/>
    <w:tmpl w:val="15AE1F5E"/>
    <w:lvl w:ilvl="0" w:tplc="F766C9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882A24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7239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B4A6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B833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C4CD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E631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8E50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C62F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712F4"/>
    <w:multiLevelType w:val="hybridMultilevel"/>
    <w:tmpl w:val="9078B754"/>
    <w:lvl w:ilvl="0" w:tplc="95FEA23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A40CEB9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E12C3A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784EED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152E54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AB6DFB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B4A5D3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B3CE45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D9298C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D466BE"/>
    <w:multiLevelType w:val="hybridMultilevel"/>
    <w:tmpl w:val="555AC2EA"/>
    <w:lvl w:ilvl="0" w:tplc="C64847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24E6E9B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1EA500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78E9B7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E324D5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3AE543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7EE077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A66F5B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10EC1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033F4D"/>
    <w:multiLevelType w:val="hybridMultilevel"/>
    <w:tmpl w:val="D28025E0"/>
    <w:lvl w:ilvl="0" w:tplc="2C74A2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6BFAD9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5E6B4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B6BF1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A80DE6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CCBED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A9EF12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4FA0C5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19CEA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6328CC"/>
    <w:multiLevelType w:val="hybridMultilevel"/>
    <w:tmpl w:val="B42EF856"/>
    <w:lvl w:ilvl="0" w:tplc="5C7A0C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8CC4AFF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FBCDE6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5B0781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CA0822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E4A4B7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962736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8E6629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0D2D0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6F5CDB"/>
    <w:multiLevelType w:val="hybridMultilevel"/>
    <w:tmpl w:val="7F926684"/>
    <w:lvl w:ilvl="0" w:tplc="29B2DB8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6DFE05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87800D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012BCA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E1ECFD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806CD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1E4878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CC409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442171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ED3C1E"/>
    <w:multiLevelType w:val="hybridMultilevel"/>
    <w:tmpl w:val="0B2ABC50"/>
    <w:lvl w:ilvl="0" w:tplc="6BB44464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E63794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7AB6FBC0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A6102C4E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17F206F4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1CD458E8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1B7EF3E8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8EA83F46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D6FE4B78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 w15:restartNumberingAfterBreak="0">
    <w:nsid w:val="363C67A5"/>
    <w:multiLevelType w:val="hybridMultilevel"/>
    <w:tmpl w:val="EC040264"/>
    <w:lvl w:ilvl="0" w:tplc="9578B4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6C625FE6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7240965C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E87223A0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F7084E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66FAE31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6BF4D18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7A6B17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9DDA5F3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387B7D4F"/>
    <w:multiLevelType w:val="hybridMultilevel"/>
    <w:tmpl w:val="6CDCD252"/>
    <w:lvl w:ilvl="0" w:tplc="7416D6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906E5E7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BF12BC0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C16892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8A4A0E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B50C86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53CFEF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D7C78F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61C1F9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CC6692"/>
    <w:multiLevelType w:val="hybridMultilevel"/>
    <w:tmpl w:val="61044B46"/>
    <w:lvl w:ilvl="0" w:tplc="8B8602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9BA0CC3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68492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B84441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94C321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C7CDD1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6F28D7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F96BE5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ABC493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7B5329"/>
    <w:multiLevelType w:val="hybridMultilevel"/>
    <w:tmpl w:val="1B5CE472"/>
    <w:lvl w:ilvl="0" w:tplc="CFE648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18E4B0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626A4C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4C4F09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AE3B0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9BCBD8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9401B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B61FE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792909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F52E8C"/>
    <w:multiLevelType w:val="hybridMultilevel"/>
    <w:tmpl w:val="56D6A3B6"/>
    <w:lvl w:ilvl="0" w:tplc="B5109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E5EAD6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4626F9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EAA5C2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744F1D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7D6189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18A42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4281A3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57493E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A022B2"/>
    <w:multiLevelType w:val="hybridMultilevel"/>
    <w:tmpl w:val="35E26942"/>
    <w:lvl w:ilvl="0" w:tplc="E9F850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6A76D32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78B72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BA2C38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302C29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1DEC59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222E67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9C84D7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650ECF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B102E8"/>
    <w:multiLevelType w:val="hybridMultilevel"/>
    <w:tmpl w:val="130AB2B4"/>
    <w:lvl w:ilvl="0" w:tplc="CEBECC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462442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AE29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4606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D882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D8BF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12C4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B018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D602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B537F6"/>
    <w:multiLevelType w:val="hybridMultilevel"/>
    <w:tmpl w:val="593E0E5A"/>
    <w:lvl w:ilvl="0" w:tplc="1F36CD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D9C4F08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B0A98F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67081F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A9888E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D2ADA0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ED0341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54A71D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B16775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6FD7847"/>
    <w:multiLevelType w:val="hybridMultilevel"/>
    <w:tmpl w:val="61707CCA"/>
    <w:lvl w:ilvl="0" w:tplc="CEDA3C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60BA1B1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7A86C3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7A6471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1563B4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23CF04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296526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B1425E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A4ADD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76E47F"/>
    <w:multiLevelType w:val="hybridMultilevel"/>
    <w:tmpl w:val="EFECC282"/>
    <w:lvl w:ilvl="0" w:tplc="D8D2A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F633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EE6B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C58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8C68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B0AD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905D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5C21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4E7B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D941C3"/>
    <w:multiLevelType w:val="hybridMultilevel"/>
    <w:tmpl w:val="493E3BD4"/>
    <w:lvl w:ilvl="0" w:tplc="CC50BD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08CCFC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4CCC12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7AE7CC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23E8D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31C9CC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FE8C83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5286FA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32030D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F509F4"/>
    <w:multiLevelType w:val="hybridMultilevel"/>
    <w:tmpl w:val="EB9A0926"/>
    <w:lvl w:ilvl="0" w:tplc="8B34C1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4BAA05F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BFE53A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8EF88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63617D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D0A59F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E2A623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79A2D4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9ACF6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9C35577"/>
    <w:multiLevelType w:val="hybridMultilevel"/>
    <w:tmpl w:val="3AFC317C"/>
    <w:lvl w:ilvl="0" w:tplc="81CCF0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CF0106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C60D87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4789FA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1EEEE1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7ACCA8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DA4222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8C46A4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C8226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0D940D5"/>
    <w:multiLevelType w:val="hybridMultilevel"/>
    <w:tmpl w:val="4EA8D3EA"/>
    <w:lvl w:ilvl="0" w:tplc="6F6E49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DB667D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5EF0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BA60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12F6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A67F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B692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0ADD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8096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570BA3"/>
    <w:multiLevelType w:val="hybridMultilevel"/>
    <w:tmpl w:val="48C8B4FA"/>
    <w:lvl w:ilvl="0" w:tplc="91001E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9A10D1F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9D2E8F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516657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7F4E59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948D7F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A2BD0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86AC10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11C337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F21357"/>
    <w:multiLevelType w:val="hybridMultilevel"/>
    <w:tmpl w:val="62E215F0"/>
    <w:lvl w:ilvl="0" w:tplc="E2B4D1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E8A6BB3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E78955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1643E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8E6D9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2DCD72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9FC2B9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BE8793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A0428E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8E3678"/>
    <w:multiLevelType w:val="hybridMultilevel"/>
    <w:tmpl w:val="A85C529E"/>
    <w:lvl w:ilvl="0" w:tplc="16C012A8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6A69166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97F2B53A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1032BEFC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45CAA5BC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A4A01076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D960B384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713EEB32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6D62DBE2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6" w15:restartNumberingAfterBreak="0">
    <w:nsid w:val="78996252"/>
    <w:multiLevelType w:val="hybridMultilevel"/>
    <w:tmpl w:val="731093A6"/>
    <w:lvl w:ilvl="0" w:tplc="90242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4A53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AE2B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CEBC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3EAB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64C4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FA3D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5A46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32E1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E964CA"/>
    <w:multiLevelType w:val="hybridMultilevel"/>
    <w:tmpl w:val="B5E24EBC"/>
    <w:lvl w:ilvl="0" w:tplc="BE7882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B58AFB3A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ACE8E4F6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65CA7BC4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8472675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EAA0B13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ED0A3D6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E6783C1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C346027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7A7361ED"/>
    <w:multiLevelType w:val="hybridMultilevel"/>
    <w:tmpl w:val="03B2410E"/>
    <w:lvl w:ilvl="0" w:tplc="0EF2A7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D2A47864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ED2848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DCA896B2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ADCCE55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EE41A7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8AE616B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930A566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1C6485F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005741800">
    <w:abstractNumId w:val="26"/>
  </w:num>
  <w:num w:numId="2" w16cid:durableId="286787760">
    <w:abstractNumId w:val="7"/>
  </w:num>
  <w:num w:numId="3" w16cid:durableId="1979609412">
    <w:abstractNumId w:val="23"/>
  </w:num>
  <w:num w:numId="4" w16cid:durableId="1701122538">
    <w:abstractNumId w:val="24"/>
  </w:num>
  <w:num w:numId="5" w16cid:durableId="169177172">
    <w:abstractNumId w:val="19"/>
  </w:num>
  <w:num w:numId="6" w16cid:durableId="1993485836">
    <w:abstractNumId w:val="13"/>
  </w:num>
  <w:num w:numId="7" w16cid:durableId="1123616683">
    <w:abstractNumId w:val="5"/>
  </w:num>
  <w:num w:numId="8" w16cid:durableId="1258245252">
    <w:abstractNumId w:val="4"/>
  </w:num>
  <w:num w:numId="9" w16cid:durableId="1628244572">
    <w:abstractNumId w:val="1"/>
  </w:num>
  <w:num w:numId="10" w16cid:durableId="1815638319">
    <w:abstractNumId w:val="14"/>
  </w:num>
  <w:num w:numId="11" w16cid:durableId="1818644068">
    <w:abstractNumId w:val="10"/>
  </w:num>
  <w:num w:numId="12" w16cid:durableId="45837326">
    <w:abstractNumId w:val="28"/>
  </w:num>
  <w:num w:numId="13" w16cid:durableId="1015107782">
    <w:abstractNumId w:val="27"/>
  </w:num>
  <w:num w:numId="14" w16cid:durableId="487524358">
    <w:abstractNumId w:val="17"/>
  </w:num>
  <w:num w:numId="15" w16cid:durableId="1231112624">
    <w:abstractNumId w:val="0"/>
  </w:num>
  <w:num w:numId="16" w16cid:durableId="955252814">
    <w:abstractNumId w:val="6"/>
  </w:num>
  <w:num w:numId="17" w16cid:durableId="343869725">
    <w:abstractNumId w:val="9"/>
  </w:num>
  <w:num w:numId="18" w16cid:durableId="1168135850">
    <w:abstractNumId w:val="12"/>
  </w:num>
  <w:num w:numId="19" w16cid:durableId="1005664938">
    <w:abstractNumId w:val="21"/>
  </w:num>
  <w:num w:numId="20" w16cid:durableId="765492692">
    <w:abstractNumId w:val="2"/>
  </w:num>
  <w:num w:numId="21" w16cid:durableId="1032800005">
    <w:abstractNumId w:val="11"/>
  </w:num>
  <w:num w:numId="22" w16cid:durableId="307906726">
    <w:abstractNumId w:val="22"/>
  </w:num>
  <w:num w:numId="23" w16cid:durableId="983892665">
    <w:abstractNumId w:val="20"/>
  </w:num>
  <w:num w:numId="24" w16cid:durableId="1325738754">
    <w:abstractNumId w:val="16"/>
  </w:num>
  <w:num w:numId="25" w16cid:durableId="486439696">
    <w:abstractNumId w:val="8"/>
  </w:num>
  <w:num w:numId="26" w16cid:durableId="1191606876">
    <w:abstractNumId w:val="25"/>
  </w:num>
  <w:num w:numId="27" w16cid:durableId="1246917067">
    <w:abstractNumId w:val="18"/>
  </w:num>
  <w:num w:numId="28" w16cid:durableId="1215313067">
    <w:abstractNumId w:val="15"/>
  </w:num>
  <w:num w:numId="29" w16cid:durableId="21370193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303"/>
    <w:rsid w:val="0000524D"/>
    <w:rsid w:val="00061E5E"/>
    <w:rsid w:val="00080EA9"/>
    <w:rsid w:val="000A14C0"/>
    <w:rsid w:val="000D1077"/>
    <w:rsid w:val="000F2E4D"/>
    <w:rsid w:val="000F6303"/>
    <w:rsid w:val="001118B0"/>
    <w:rsid w:val="001320AD"/>
    <w:rsid w:val="001350FA"/>
    <w:rsid w:val="00146220"/>
    <w:rsid w:val="001A0379"/>
    <w:rsid w:val="001A41C6"/>
    <w:rsid w:val="001A4831"/>
    <w:rsid w:val="001D2009"/>
    <w:rsid w:val="0022299C"/>
    <w:rsid w:val="00234B5A"/>
    <w:rsid w:val="002852B8"/>
    <w:rsid w:val="002C3C7A"/>
    <w:rsid w:val="002F1EC7"/>
    <w:rsid w:val="00301D52"/>
    <w:rsid w:val="003228A4"/>
    <w:rsid w:val="003464D4"/>
    <w:rsid w:val="00360B34"/>
    <w:rsid w:val="00377AB8"/>
    <w:rsid w:val="003C6771"/>
    <w:rsid w:val="003E59C0"/>
    <w:rsid w:val="003F571E"/>
    <w:rsid w:val="00426D5C"/>
    <w:rsid w:val="0044356D"/>
    <w:rsid w:val="004522E7"/>
    <w:rsid w:val="004557A0"/>
    <w:rsid w:val="0048533D"/>
    <w:rsid w:val="00497E1C"/>
    <w:rsid w:val="004C11EB"/>
    <w:rsid w:val="004D7A33"/>
    <w:rsid w:val="004E15D8"/>
    <w:rsid w:val="004E74EF"/>
    <w:rsid w:val="004F0163"/>
    <w:rsid w:val="004F6570"/>
    <w:rsid w:val="005035B6"/>
    <w:rsid w:val="005171EF"/>
    <w:rsid w:val="005239B7"/>
    <w:rsid w:val="005742B1"/>
    <w:rsid w:val="00577C30"/>
    <w:rsid w:val="00633DB4"/>
    <w:rsid w:val="00651ACF"/>
    <w:rsid w:val="0065762D"/>
    <w:rsid w:val="00665E63"/>
    <w:rsid w:val="00674393"/>
    <w:rsid w:val="006926BA"/>
    <w:rsid w:val="006B18E8"/>
    <w:rsid w:val="006D677A"/>
    <w:rsid w:val="006E6EAF"/>
    <w:rsid w:val="006F4500"/>
    <w:rsid w:val="00722B65"/>
    <w:rsid w:val="00726939"/>
    <w:rsid w:val="007316E3"/>
    <w:rsid w:val="00753420"/>
    <w:rsid w:val="00757DC7"/>
    <w:rsid w:val="0076491B"/>
    <w:rsid w:val="007817BE"/>
    <w:rsid w:val="007C14FC"/>
    <w:rsid w:val="00862B9E"/>
    <w:rsid w:val="008E5721"/>
    <w:rsid w:val="008F0516"/>
    <w:rsid w:val="00901E78"/>
    <w:rsid w:val="009104AA"/>
    <w:rsid w:val="00931E28"/>
    <w:rsid w:val="009346B6"/>
    <w:rsid w:val="00941E85"/>
    <w:rsid w:val="009538E3"/>
    <w:rsid w:val="00970801"/>
    <w:rsid w:val="00992524"/>
    <w:rsid w:val="009B2828"/>
    <w:rsid w:val="009B4646"/>
    <w:rsid w:val="009C3912"/>
    <w:rsid w:val="009E703C"/>
    <w:rsid w:val="009F47D6"/>
    <w:rsid w:val="009F67AE"/>
    <w:rsid w:val="00A617A7"/>
    <w:rsid w:val="00A80312"/>
    <w:rsid w:val="00A824CA"/>
    <w:rsid w:val="00AA6566"/>
    <w:rsid w:val="00AC3E5E"/>
    <w:rsid w:val="00AD79FB"/>
    <w:rsid w:val="00AE1050"/>
    <w:rsid w:val="00B14EBA"/>
    <w:rsid w:val="00B31F67"/>
    <w:rsid w:val="00B369C0"/>
    <w:rsid w:val="00B747AB"/>
    <w:rsid w:val="00B83E0E"/>
    <w:rsid w:val="00B859A8"/>
    <w:rsid w:val="00BD7B2E"/>
    <w:rsid w:val="00C05022"/>
    <w:rsid w:val="00C26162"/>
    <w:rsid w:val="00C46331"/>
    <w:rsid w:val="00C57424"/>
    <w:rsid w:val="00C63C22"/>
    <w:rsid w:val="00C76B54"/>
    <w:rsid w:val="00C9187A"/>
    <w:rsid w:val="00CA0CFC"/>
    <w:rsid w:val="00CD06B8"/>
    <w:rsid w:val="00CD281E"/>
    <w:rsid w:val="00CE68DC"/>
    <w:rsid w:val="00D372BE"/>
    <w:rsid w:val="00D41508"/>
    <w:rsid w:val="00D60E93"/>
    <w:rsid w:val="00D82212"/>
    <w:rsid w:val="00D8359D"/>
    <w:rsid w:val="00D96247"/>
    <w:rsid w:val="00DE22CB"/>
    <w:rsid w:val="00E244CA"/>
    <w:rsid w:val="00E653B5"/>
    <w:rsid w:val="00E7171E"/>
    <w:rsid w:val="00EA4078"/>
    <w:rsid w:val="00EB5665"/>
    <w:rsid w:val="00ED1DF3"/>
    <w:rsid w:val="00F110B9"/>
    <w:rsid w:val="00F11506"/>
    <w:rsid w:val="00F248E2"/>
    <w:rsid w:val="00F423DF"/>
    <w:rsid w:val="00F45B7B"/>
    <w:rsid w:val="00F8119F"/>
    <w:rsid w:val="00F95C10"/>
    <w:rsid w:val="02B981D4"/>
    <w:rsid w:val="088449CD"/>
    <w:rsid w:val="0AE4953C"/>
    <w:rsid w:val="0B33FC58"/>
    <w:rsid w:val="0EB774BD"/>
    <w:rsid w:val="11C0A38D"/>
    <w:rsid w:val="123FBFAE"/>
    <w:rsid w:val="133177FA"/>
    <w:rsid w:val="143F661E"/>
    <w:rsid w:val="14697EB0"/>
    <w:rsid w:val="15221E75"/>
    <w:rsid w:val="1832195A"/>
    <w:rsid w:val="185A8FA6"/>
    <w:rsid w:val="194D1F56"/>
    <w:rsid w:val="1B8710CD"/>
    <w:rsid w:val="1C60BB97"/>
    <w:rsid w:val="1D4D844F"/>
    <w:rsid w:val="21119F8A"/>
    <w:rsid w:val="21866D78"/>
    <w:rsid w:val="21BED380"/>
    <w:rsid w:val="21F4F769"/>
    <w:rsid w:val="227C3811"/>
    <w:rsid w:val="24C3F239"/>
    <w:rsid w:val="2570C07F"/>
    <w:rsid w:val="28617D5E"/>
    <w:rsid w:val="28E84E47"/>
    <w:rsid w:val="2962C761"/>
    <w:rsid w:val="32556382"/>
    <w:rsid w:val="33F0EA93"/>
    <w:rsid w:val="34D98DE0"/>
    <w:rsid w:val="3543EA4F"/>
    <w:rsid w:val="387B06C0"/>
    <w:rsid w:val="39913996"/>
    <w:rsid w:val="3E70AE93"/>
    <w:rsid w:val="418C5285"/>
    <w:rsid w:val="435713E0"/>
    <w:rsid w:val="43B8FFF8"/>
    <w:rsid w:val="4422847B"/>
    <w:rsid w:val="490128E3"/>
    <w:rsid w:val="4C3C8C83"/>
    <w:rsid w:val="4CE692A8"/>
    <w:rsid w:val="5230A740"/>
    <w:rsid w:val="533C558D"/>
    <w:rsid w:val="5653A1A3"/>
    <w:rsid w:val="56DF4E5D"/>
    <w:rsid w:val="57663385"/>
    <w:rsid w:val="57D1AC7F"/>
    <w:rsid w:val="58F8CBFA"/>
    <w:rsid w:val="5AA7F534"/>
    <w:rsid w:val="5B81CB9D"/>
    <w:rsid w:val="5B891EBA"/>
    <w:rsid w:val="5BC021A9"/>
    <w:rsid w:val="5BC51103"/>
    <w:rsid w:val="5BDA8761"/>
    <w:rsid w:val="5C3B05E8"/>
    <w:rsid w:val="607ECBA7"/>
    <w:rsid w:val="61095D48"/>
    <w:rsid w:val="6380D4F0"/>
    <w:rsid w:val="65D5F9FA"/>
    <w:rsid w:val="68A8508E"/>
    <w:rsid w:val="697079E8"/>
    <w:rsid w:val="6A277137"/>
    <w:rsid w:val="6A68D905"/>
    <w:rsid w:val="6A6B6F40"/>
    <w:rsid w:val="6AC4FB99"/>
    <w:rsid w:val="6B3B6173"/>
    <w:rsid w:val="6B97FB2E"/>
    <w:rsid w:val="6BC6B59B"/>
    <w:rsid w:val="6DB7D91A"/>
    <w:rsid w:val="6DFC4B88"/>
    <w:rsid w:val="6F52A50E"/>
    <w:rsid w:val="6FE0FC6B"/>
    <w:rsid w:val="715A92E0"/>
    <w:rsid w:val="717704EF"/>
    <w:rsid w:val="773B095C"/>
    <w:rsid w:val="779A06C0"/>
    <w:rsid w:val="7EC81A36"/>
    <w:rsid w:val="7FCFFDB9"/>
    <w:rsid w:val="7FE18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1528A"/>
  <w15:chartTrackingRefBased/>
  <w15:docId w15:val="{F1BA7528-1730-40F8-8978-EBDF03890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E0E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7E1C"/>
    <w:pPr>
      <w:keepNext/>
      <w:keepLines/>
      <w:spacing w:before="296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7E1C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paragraph"/>
    <w:next w:val="Normal"/>
    <w:link w:val="Heading3Char"/>
    <w:uiPriority w:val="9"/>
    <w:unhideWhenUsed/>
    <w:qFormat/>
    <w:rsid w:val="00377AB8"/>
    <w:pPr>
      <w:spacing w:before="120" w:beforeAutospacing="0" w:after="120" w:afterAutospacing="0"/>
      <w:textAlignment w:val="baseline"/>
      <w:outlineLvl w:val="2"/>
    </w:pPr>
    <w:rPr>
      <w:rFonts w:ascii="Arial" w:eastAsiaTheme="majorEastAsia" w:hAnsi="Arial" w:cs="Arial"/>
      <w:b/>
      <w:bCs/>
      <w:lang w:val="pt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7E1C"/>
    <w:pPr>
      <w:keepNext/>
      <w:keepLines/>
      <w:spacing w:before="40" w:after="0"/>
      <w:outlineLvl w:val="3"/>
    </w:pPr>
    <w:rPr>
      <w:rFonts w:eastAsiaTheme="majorEastAsia" w:cstheme="majorBidi"/>
      <w:b/>
      <w:color w:val="1E1544" w:themeColor="text1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7E1C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97E1C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Text"/>
    <w:uiPriority w:val="34"/>
    <w:qFormat/>
    <w:rsid w:val="00377AB8"/>
    <w:pPr>
      <w:numPr>
        <w:numId w:val="29"/>
      </w:numPr>
      <w:spacing w:line="240" w:lineRule="auto"/>
    </w:pPr>
    <w:rPr>
      <w:rFonts w:eastAsiaTheme="minorEastAsia" w:cs="Arial"/>
      <w:color w:val="auto"/>
      <w:shd w:val="clear" w:color="auto" w:fill="auto"/>
      <w:lang w:val="pt"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377AB8"/>
    <w:rPr>
      <w:rFonts w:ascii="Arial" w:eastAsiaTheme="majorEastAsia" w:hAnsi="Arial" w:cs="Arial"/>
      <w:b/>
      <w:bCs/>
      <w:lang w:val="pt"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497E1C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Text"/>
    <w:qFormat/>
    <w:rsid w:val="00377AB8"/>
    <w:pPr>
      <w:spacing w:before="60" w:afterLines="60" w:after="144"/>
    </w:pPr>
    <w:rPr>
      <w:rFonts w:cs="Arial"/>
      <w:sz w:val="32"/>
      <w:szCs w:val="32"/>
      <w:lang w:val="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497E1C"/>
    <w:pPr>
      <w:spacing w:after="240"/>
    </w:pPr>
    <w:rPr>
      <w:rFonts w:ascii="Arial" w:hAnsi="Arial"/>
    </w:rPr>
    <w:tblPr>
      <w:tblBorders>
        <w:top w:val="single" w:sz="4" w:space="0" w:color="78BE43" w:themeColor="accent2"/>
        <w:bottom w:val="single" w:sz="4" w:space="0" w:color="78BE43" w:themeColor="accent2"/>
        <w:insideH w:val="single" w:sz="4" w:space="0" w:color="78BE43" w:themeColor="accent2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paragraph" w:customStyle="1" w:styleId="Boxtextheading">
    <w:name w:val="Box text heading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/>
      <w:iCs/>
    </w:rPr>
  </w:style>
  <w:style w:type="paragraph" w:customStyle="1" w:styleId="Boxtext">
    <w:name w:val="Box text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Cs/>
      <w:iCs/>
    </w:rPr>
  </w:style>
  <w:style w:type="paragraph" w:customStyle="1" w:styleId="Tableheading">
    <w:name w:val="Table heading"/>
    <w:basedOn w:val="Normal"/>
    <w:qFormat/>
    <w:rsid w:val="00497E1C"/>
    <w:pPr>
      <w:spacing w:before="240"/>
    </w:pPr>
    <w:rPr>
      <w:rFonts w:eastAsiaTheme="majorEastAsia" w:cstheme="majorBidi"/>
      <w:b/>
      <w:bCs/>
      <w:color w:val="1E1544" w:themeColor="text1"/>
    </w:rPr>
  </w:style>
  <w:style w:type="paragraph" w:customStyle="1" w:styleId="boxtext0">
    <w:name w:val="box text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9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9B7"/>
    <w:rPr>
      <w:rFonts w:ascii="Arial" w:hAnsi="Arial"/>
      <w:i/>
      <w:iCs/>
      <w:color w:val="2AB1BB" w:themeColor="accent1"/>
    </w:rPr>
  </w:style>
  <w:style w:type="paragraph" w:customStyle="1" w:styleId="NormalText">
    <w:name w:val="Normal Text"/>
    <w:basedOn w:val="Normal"/>
    <w:qFormat/>
    <w:rsid w:val="00F423DF"/>
    <w:pPr>
      <w:spacing w:line="288" w:lineRule="auto"/>
    </w:pPr>
    <w:rPr>
      <w:rFonts w:eastAsia="Times New Roman"/>
      <w:noProof/>
      <w:color w:val="1E1544" w:themeColor="text1"/>
      <w:szCs w:val="20"/>
      <w:shd w:val="clear" w:color="auto" w:fill="FFFFFF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261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6162"/>
    <w:pPr>
      <w:spacing w:before="0" w:after="0" w:line="240" w:lineRule="auto"/>
    </w:pPr>
    <w:rPr>
      <w:rFonts w:asciiTheme="minorHAnsi" w:eastAsiaTheme="minorEastAsia" w:hAnsiTheme="minorHAnsi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6162"/>
    <w:rPr>
      <w:rFonts w:eastAsiaTheme="minorEastAsia"/>
      <w:sz w:val="20"/>
      <w:szCs w:val="20"/>
      <w:lang w:eastAsia="zh-CN"/>
    </w:rPr>
  </w:style>
  <w:style w:type="character" w:customStyle="1" w:styleId="normaltextrun">
    <w:name w:val="normaltextrun"/>
    <w:basedOn w:val="DefaultParagraphFont"/>
    <w:rsid w:val="00C26162"/>
  </w:style>
  <w:style w:type="character" w:customStyle="1" w:styleId="eop">
    <w:name w:val="eop"/>
    <w:basedOn w:val="DefaultParagraphFont"/>
    <w:rsid w:val="00C26162"/>
  </w:style>
  <w:style w:type="paragraph" w:customStyle="1" w:styleId="paragraph">
    <w:name w:val="paragraph"/>
    <w:basedOn w:val="Normal"/>
    <w:rsid w:val="00C26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Hyperlink">
    <w:name w:val="Hyperlink"/>
    <w:basedOn w:val="DefaultParagraphFont"/>
    <w:uiPriority w:val="99"/>
    <w:unhideWhenUsed/>
    <w:rsid w:val="009104A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21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11506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7817BE"/>
    <w:rPr>
      <w:color w:val="6D6D7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17BE"/>
    <w:pPr>
      <w:spacing w:before="120" w:after="120"/>
    </w:pPr>
    <w:rPr>
      <w:rFonts w:ascii="Arial" w:eastAsiaTheme="minorHAnsi" w:hAnsi="Arial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17BE"/>
    <w:rPr>
      <w:rFonts w:ascii="Arial" w:eastAsiaTheme="minorEastAsia" w:hAnsi="Arial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41C6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1C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contact-us" TargetMode="External"/><Relationship Id="rId18" Type="http://schemas.openxmlformats.org/officeDocument/2006/relationships/hyperlink" Target="https://www.myagedcare.gov.au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myagedcare.gov.au/contact-us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yagedcare.gov.au/contact-us" TargetMode="Externa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contact-us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contact-us" TargetMode="External"/><Relationship Id="rId22" Type="http://schemas.openxmlformats.org/officeDocument/2006/relationships/image" Target="media/image6.emf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EZH\AppData\Local\Temp\7zO0A7014AD\Aged%20Care%20lime%20fact%20sheet%20web%20template_July%202025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  <SharedWithUsers xmlns="0b3e3d46-dbf0-429e-a578-4ead2dab9a43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8310323df1cd5020ff32b314a9dc064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d84aaa21e0e3ac65964d5899c67875f4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499B41-8518-40EA-AE70-BC22C97D6528}">
  <ds:schemaRefs>
    <ds:schemaRef ds:uri="http://schemas.microsoft.com/office/2006/metadata/properties"/>
    <ds:schemaRef ds:uri="http://schemas.microsoft.com/office/infopath/2007/PartnerControls"/>
    <ds:schemaRef ds:uri="0b3e3d46-dbf0-429e-a578-4ead2dab9a43"/>
    <ds:schemaRef ds:uri="2a2220af-7b06-4401-8589-40fd11788b24"/>
  </ds:schemaRefs>
</ds:datastoreItem>
</file>

<file path=customXml/itemProps2.xml><?xml version="1.0" encoding="utf-8"?>
<ds:datastoreItem xmlns:ds="http://schemas.openxmlformats.org/officeDocument/2006/customXml" ds:itemID="{510DDEFF-8344-4D71-A931-5A7D49FF27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3e3d46-dbf0-429e-a578-4ead2dab9a43"/>
    <ds:schemaRef ds:uri="2a2220af-7b06-4401-8589-40fd11788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8E25A5-55BC-6945-B2EA-7F6FA005D5D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926B9E0-DCA4-4BE7-B152-83A608AFBB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lime fact sheet web template_July 2025.dotx</Template>
  <TotalTime>12</TotalTime>
  <Pages>3</Pages>
  <Words>1284</Words>
  <Characters>6138</Characters>
  <Application>Microsoft Office Word</Application>
  <DocSecurity>0</DocSecurity>
  <Lines>115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Places to people – Embedding choice in residential aged care </vt:lpstr>
      <vt:lpstr>Aged Care visual identity A4 fact sheet template (lime)</vt:lpstr>
    </vt:vector>
  </TitlesOfParts>
  <Manager/>
  <Company/>
  <LinksUpToDate>false</LinksUpToDate>
  <CharactersWithSpaces>7369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Lares para as pessoas: integrando a escolha nos lares para idosos  </dc:title>
  <dc:subject>Aged Care</dc:subject>
  <dc:creator>Australian Government Department of Health, Disability and Ageing </dc:creator>
  <cp:keywords>Aged care; Residential aged care </cp:keywords>
  <dc:description/>
  <cp:lastModifiedBy>MASCHKE, Elvia</cp:lastModifiedBy>
  <cp:revision>6</cp:revision>
  <cp:lastPrinted>2025-10-08T06:35:00Z</cp:lastPrinted>
  <dcterms:created xsi:type="dcterms:W3CDTF">2025-11-03T03:44:00Z</dcterms:created>
  <dcterms:modified xsi:type="dcterms:W3CDTF">2025-11-19T23:39:00Z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10bfe60,5dc79ac3,39eb1aca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5783da05,cad8e9c,602bf8ad</vt:lpwstr>
  </property>
  <property fmtid="{D5CDD505-2E9C-101B-9397-08002B2CF9AE}" pid="7" name="ClassificationContentMarkingHeaderText">
    <vt:lpwstr>OFFICIAL</vt:lpwstr>
  </property>
  <property fmtid="{D5CDD505-2E9C-101B-9397-08002B2CF9AE}" pid="8" name="ComplianceAssetId">
    <vt:lpwstr/>
  </property>
  <property fmtid="{D5CDD505-2E9C-101B-9397-08002B2CF9AE}" pid="9" name="Contact">
    <vt:lpwstr>104;#Aged Care Communications and Change|e5d142d6-a25f-4b81-a8a4-d8f9e5839eea</vt:lpwstr>
  </property>
  <property fmtid="{D5CDD505-2E9C-101B-9397-08002B2CF9AE}" pid="10" name="ContentTypeId">
    <vt:lpwstr>0x010100AE54E6A9DB0744469E4393DD9E348EE6</vt:lpwstr>
  </property>
  <property fmtid="{D5CDD505-2E9C-101B-9397-08002B2CF9AE}" pid="11" name="Information type">
    <vt:lpwstr>23;#Document|4a540cb2-01e7-4be2-96f9-d9e7e1b556fd</vt:lpwstr>
  </property>
  <property fmtid="{D5CDD505-2E9C-101B-9397-08002B2CF9AE}" pid="12" name="Int-Contact">
    <vt:lpwstr/>
  </property>
  <property fmtid="{D5CDD505-2E9C-101B-9397-08002B2CF9AE}" pid="13" name="Int-InformationType">
    <vt:lpwstr/>
  </property>
  <property fmtid="{D5CDD505-2E9C-101B-9397-08002B2CF9AE}" pid="14" name="Int-Topics">
    <vt:lpwstr/>
  </property>
  <property fmtid="{D5CDD505-2E9C-101B-9397-08002B2CF9AE}" pid="15" name="Int_x002d_Contact">
    <vt:lpwstr/>
  </property>
  <property fmtid="{D5CDD505-2E9C-101B-9397-08002B2CF9AE}" pid="16" name="Int_x002d_InformationType">
    <vt:lpwstr/>
  </property>
  <property fmtid="{D5CDD505-2E9C-101B-9397-08002B2CF9AE}" pid="17" name="Int_x002d_Topics">
    <vt:lpwstr/>
  </property>
  <property fmtid="{D5CDD505-2E9C-101B-9397-08002B2CF9AE}" pid="18" name="Intranet">
    <vt:bool>true</vt:bool>
  </property>
  <property fmtid="{D5CDD505-2E9C-101B-9397-08002B2CF9AE}" pid="19" name="Keywords1">
    <vt:lpwstr>30;#Aged care|15037316-ccb1-4430-a7dd-5c4031a389b1;#4;#visual identity|a54ebda2-a0fd-45ec-8fc0-1cf31001b526</vt:lpwstr>
  </property>
  <property fmtid="{D5CDD505-2E9C-101B-9397-08002B2CF9AE}" pid="20" name="Last reviewed">
    <vt:filetime>2024-02-15T10:00:00Z</vt:filetime>
  </property>
  <property fmtid="{D5CDD505-2E9C-101B-9397-08002B2CF9AE}" pid="21" name="MSIP_Label_7cd3e8b9-ffed-43a8-b7f4-cc2fa0382d36_ActionId">
    <vt:lpwstr>be4dec53-3b6a-4ceb-bb92-24127a7e54d3</vt:lpwstr>
  </property>
  <property fmtid="{D5CDD505-2E9C-101B-9397-08002B2CF9AE}" pid="22" name="MSIP_Label_7cd3e8b9-ffed-43a8-b7f4-cc2fa0382d36_ContentBits">
    <vt:lpwstr>3</vt:lpwstr>
  </property>
  <property fmtid="{D5CDD505-2E9C-101B-9397-08002B2CF9AE}" pid="23" name="MSIP_Label_7cd3e8b9-ffed-43a8-b7f4-cc2fa0382d36_Enabled">
    <vt:lpwstr>true</vt:lpwstr>
  </property>
  <property fmtid="{D5CDD505-2E9C-101B-9397-08002B2CF9AE}" pid="24" name="MSIP_Label_7cd3e8b9-ffed-43a8-b7f4-cc2fa0382d36_Method">
    <vt:lpwstr>Privileged</vt:lpwstr>
  </property>
  <property fmtid="{D5CDD505-2E9C-101B-9397-08002B2CF9AE}" pid="25" name="MSIP_Label_7cd3e8b9-ffed-43a8-b7f4-cc2fa0382d36_Name">
    <vt:lpwstr>O</vt:lpwstr>
  </property>
  <property fmtid="{D5CDD505-2E9C-101B-9397-08002B2CF9AE}" pid="26" name="MSIP_Label_7cd3e8b9-ffed-43a8-b7f4-cc2fa0382d36_SetDate">
    <vt:lpwstr>2025-10-14T06:41:08Z</vt:lpwstr>
  </property>
  <property fmtid="{D5CDD505-2E9C-101B-9397-08002B2CF9AE}" pid="27" name="MSIP_Label_7cd3e8b9-ffed-43a8-b7f4-cc2fa0382d36_SiteId">
    <vt:lpwstr>34a3929c-73cf-4954-abfe-147dc3517892</vt:lpwstr>
  </property>
  <property fmtid="{D5CDD505-2E9C-101B-9397-08002B2CF9AE}" pid="28" name="MSIP_Label_7cd3e8b9-ffed-43a8-b7f4-cc2fa0382d36_Tag">
    <vt:lpwstr>10, 0, 1, 2</vt:lpwstr>
  </property>
  <property fmtid="{D5CDD505-2E9C-101B-9397-08002B2CF9AE}" pid="29" name="MediaServiceImageTags">
    <vt:lpwstr/>
  </property>
  <property fmtid="{D5CDD505-2E9C-101B-9397-08002B2CF9AE}" pid="30" name="NXPowerLiteLastOptimized">
    <vt:lpwstr>979888</vt:lpwstr>
  </property>
  <property fmtid="{D5CDD505-2E9C-101B-9397-08002B2CF9AE}" pid="31" name="NXPowerLiteSettings">
    <vt:lpwstr>C7000400038000</vt:lpwstr>
  </property>
  <property fmtid="{D5CDD505-2E9C-101B-9397-08002B2CF9AE}" pid="32" name="NXPowerLiteVersion">
    <vt:lpwstr>S10.9.4</vt:lpwstr>
  </property>
  <property fmtid="{D5CDD505-2E9C-101B-9397-08002B2CF9AE}" pid="33" name="Order">
    <vt:i4>796200</vt:i4>
  </property>
  <property fmtid="{D5CDD505-2E9C-101B-9397-08002B2CF9AE}" pid="34" name="SharedWithUsers">
    <vt:lpwstr/>
  </property>
  <property fmtid="{D5CDD505-2E9C-101B-9397-08002B2CF9AE}" pid="35" name="TemplateUrl">
    <vt:lpwstr/>
  </property>
  <property fmtid="{D5CDD505-2E9C-101B-9397-08002B2CF9AE}" pid="36" name="TriggerFlowInfo">
    <vt:lpwstr/>
  </property>
  <property fmtid="{D5CDD505-2E9C-101B-9397-08002B2CF9AE}" pid="37" name="_ExtendedDescription">
    <vt:lpwstr/>
  </property>
  <property fmtid="{D5CDD505-2E9C-101B-9397-08002B2CF9AE}" pid="38" name="_dlc_DocIdItemGuid">
    <vt:lpwstr>5c10439c-b355-4946-be2e-63b83fb1b366</vt:lpwstr>
  </property>
  <property fmtid="{D5CDD505-2E9C-101B-9397-08002B2CF9AE}" pid="39" name="jf042baad2b143719d8a0cfd36411dfb">
    <vt:lpwstr>Aged Care Communications and Change|e5d142d6-a25f-4b81-a8a4-d8f9e5839eea</vt:lpwstr>
  </property>
  <property fmtid="{D5CDD505-2E9C-101B-9397-08002B2CF9AE}" pid="40" name="lcf76f155ced4ddcb4097134ff3c332f">
    <vt:lpwstr/>
  </property>
  <property fmtid="{D5CDD505-2E9C-101B-9397-08002B2CF9AE}" pid="41" name="p76df81b8fed4a2fa2af18761f9ff90d">
    <vt:lpwstr>Aged care|15037316-ccb1-4430-a7dd-5c4031a389b1;visual identity|a54ebda2-a0fd-45ec-8fc0-1cf31001b526</vt:lpwstr>
  </property>
  <property fmtid="{D5CDD505-2E9C-101B-9397-08002B2CF9AE}" pid="42" name="pfd27f99efda4409b63228bea026394d">
    <vt:lpwstr>Document|4a540cb2-01e7-4be2-96f9-d9e7e1b556fd</vt:lpwstr>
  </property>
  <property fmtid="{D5CDD505-2E9C-101B-9397-08002B2CF9AE}" pid="43" name="xd_ProgID">
    <vt:lpwstr/>
  </property>
  <property fmtid="{D5CDD505-2E9C-101B-9397-08002B2CF9AE}" pid="44" name="xd_Signature">
    <vt:bool>false</vt:bool>
  </property>
</Properties>
</file>