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B12B4" w14:textId="703ABC19" w:rsidR="00B14EBA" w:rsidRPr="00CE68DC" w:rsidRDefault="001D31D4" w:rsidP="00401129">
      <w:pPr>
        <w:pStyle w:val="Heading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E2E8884" wp14:editId="0A382405">
            <wp:simplePos x="0" y="0"/>
            <wp:positionH relativeFrom="page">
              <wp:posOffset>-304</wp:posOffset>
            </wp:positionH>
            <wp:positionV relativeFrom="page">
              <wp:posOffset>0</wp:posOffset>
            </wp:positionV>
            <wp:extent cx="7558405" cy="19812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8DC">
        <w:rPr>
          <w:rFonts w:eastAsia="Malgun Gothic" w:cs="Malgun Gothic" w:hint="eastAsia"/>
        </w:rPr>
        <w:t>사람을</w:t>
      </w:r>
      <w:r w:rsidRPr="00CE68DC">
        <w:t xml:space="preserve"> </w:t>
      </w:r>
      <w:r w:rsidRPr="00CE68DC">
        <w:rPr>
          <w:rFonts w:eastAsia="Malgun Gothic" w:cs="Malgun Gothic" w:hint="eastAsia"/>
        </w:rPr>
        <w:t>위한</w:t>
      </w:r>
      <w:r w:rsidRPr="00CE68DC">
        <w:t xml:space="preserve"> </w:t>
      </w:r>
      <w:r w:rsidRPr="00CE68DC">
        <w:rPr>
          <w:rFonts w:eastAsia="Malgun Gothic" w:cs="Malgun Gothic" w:hint="eastAsia"/>
        </w:rPr>
        <w:t>자리</w:t>
      </w:r>
      <w:r w:rsidRPr="00CE68DC">
        <w:t xml:space="preserve">: </w:t>
      </w:r>
      <w:r w:rsidRPr="00CE68DC">
        <w:rPr>
          <w:rFonts w:eastAsia="Malgun Gothic" w:cs="Malgun Gothic" w:hint="eastAsia"/>
        </w:rPr>
        <w:t>주거형</w:t>
      </w:r>
      <w:r w:rsidRPr="00CE68DC">
        <w:t xml:space="preserve"> </w:t>
      </w:r>
      <w:r w:rsidRPr="00CE68DC">
        <w:rPr>
          <w:rFonts w:eastAsia="Malgun Gothic" w:cs="Malgun Gothic" w:hint="eastAsia"/>
        </w:rPr>
        <w:t>노인</w:t>
      </w:r>
      <w:r w:rsidRPr="00CE68DC">
        <w:t xml:space="preserve"> </w:t>
      </w:r>
      <w:r w:rsidRPr="00CE68DC">
        <w:rPr>
          <w:rFonts w:eastAsia="Malgun Gothic" w:cs="Malgun Gothic" w:hint="eastAsia"/>
        </w:rPr>
        <w:t>요양</w:t>
      </w:r>
      <w:r w:rsidRPr="00CE68DC">
        <w:t xml:space="preserve"> </w:t>
      </w:r>
      <w:r w:rsidRPr="00CE68DC">
        <w:rPr>
          <w:rFonts w:eastAsia="Malgun Gothic" w:cs="Malgun Gothic" w:hint="eastAsia"/>
        </w:rPr>
        <w:t>시설에</w:t>
      </w:r>
      <w:r w:rsidRPr="00CE68DC">
        <w:t xml:space="preserve"> </w:t>
      </w:r>
      <w:r w:rsidRPr="00CE68DC">
        <w:rPr>
          <w:rFonts w:eastAsia="Malgun Gothic" w:cs="Malgun Gothic" w:hint="eastAsia"/>
        </w:rPr>
        <w:t>대한</w:t>
      </w:r>
      <w:r w:rsidRPr="00CE68DC">
        <w:t xml:space="preserve"> </w:t>
      </w:r>
      <w:r w:rsidRPr="00CE68DC">
        <w:rPr>
          <w:rFonts w:eastAsia="Malgun Gothic" w:cs="Malgun Gothic" w:hint="eastAsia"/>
        </w:rPr>
        <w:t>선택권</w:t>
      </w:r>
      <w:r w:rsidRPr="00CE68DC">
        <w:t xml:space="preserve"> </w:t>
      </w:r>
      <w:r w:rsidRPr="00CE68DC">
        <w:rPr>
          <w:rFonts w:eastAsia="Malgun Gothic" w:cs="Malgun Gothic" w:hint="eastAsia"/>
        </w:rPr>
        <w:t>부여</w:t>
      </w:r>
    </w:p>
    <w:p w14:paraId="2C6970B6" w14:textId="77777777" w:rsidR="00F423DF" w:rsidRPr="00F423DF" w:rsidRDefault="001D31D4" w:rsidP="00401129">
      <w:pPr>
        <w:pStyle w:val="Introduction"/>
        <w:rPr>
          <w:rFonts w:cs="Arial"/>
          <w:sz w:val="28"/>
          <w:szCs w:val="28"/>
        </w:rPr>
      </w:pPr>
      <w:r w:rsidRPr="607ECBA7">
        <w:t>2025년 11월 1일부터, 주거형 노인 요양 시설의 입소 자리는 제공업체가 아니라 노인 본인에게 직접 배정됩니다. 이 변화로 인해 여러분은 자신에게 맞는 주거형 요양 시설을 더 많은 선택권과 주도권을 가지고 찾을 수 있게 됩니다.</w:t>
      </w:r>
    </w:p>
    <w:p w14:paraId="6415D07B" w14:textId="77777777" w:rsidR="00497E1C" w:rsidRPr="00497E1C" w:rsidRDefault="001D31D4" w:rsidP="00401129">
      <w:pPr>
        <w:pStyle w:val="Heading2"/>
      </w:pPr>
      <w:r>
        <w:rPr>
          <w:rFonts w:eastAsia="Malgun Gothic" w:cs="Malgun Gothic" w:hint="eastAsia"/>
        </w:rPr>
        <w:t>자주</w:t>
      </w:r>
      <w:r>
        <w:t xml:space="preserve"> </w:t>
      </w:r>
      <w:r>
        <w:rPr>
          <w:rFonts w:eastAsia="Malgun Gothic" w:cs="Malgun Gothic" w:hint="eastAsia"/>
        </w:rPr>
        <w:t>묻는</w:t>
      </w:r>
      <w:r>
        <w:t xml:space="preserve"> </w:t>
      </w:r>
      <w:r>
        <w:rPr>
          <w:rFonts w:eastAsia="Malgun Gothic" w:cs="Malgun Gothic" w:hint="eastAsia"/>
        </w:rPr>
        <w:t>질문들</w:t>
      </w:r>
      <w:r>
        <w:t xml:space="preserve"> </w:t>
      </w:r>
    </w:p>
    <w:p w14:paraId="33EBDAC6" w14:textId="77777777" w:rsidR="00C26162" w:rsidRPr="00C26162" w:rsidRDefault="001D31D4" w:rsidP="00401129">
      <w:pPr>
        <w:pStyle w:val="Heading3"/>
        <w:rPr>
          <w:rFonts w:cs="Arial"/>
        </w:rPr>
      </w:pPr>
      <w:r w:rsidRPr="607ECBA7">
        <w:rPr>
          <w:rFonts w:eastAsia="Malgun Gothic" w:cs="Malgun Gothic" w:hint="eastAsia"/>
        </w:rPr>
        <w:t>현재</w:t>
      </w:r>
      <w:r w:rsidRPr="607ECBA7">
        <w:t xml:space="preserve"> </w:t>
      </w:r>
      <w:r w:rsidRPr="607ECBA7">
        <w:rPr>
          <w:rFonts w:eastAsia="Malgun Gothic" w:cs="Malgun Gothic" w:hint="eastAsia"/>
        </w:rPr>
        <w:t>주거형</w:t>
      </w:r>
      <w:r w:rsidRPr="607ECBA7">
        <w:t xml:space="preserve"> </w:t>
      </w:r>
      <w:r w:rsidRPr="607ECBA7">
        <w:rPr>
          <w:rFonts w:eastAsia="Malgun Gothic" w:cs="Malgun Gothic" w:hint="eastAsia"/>
        </w:rPr>
        <w:t>요양</w:t>
      </w:r>
      <w:r w:rsidRPr="607ECBA7">
        <w:t xml:space="preserve"> </w:t>
      </w:r>
      <w:r w:rsidRPr="607ECBA7">
        <w:rPr>
          <w:rFonts w:eastAsia="Malgun Gothic" w:cs="Malgun Gothic" w:hint="eastAsia"/>
        </w:rPr>
        <w:t>시설에</w:t>
      </w:r>
      <w:r w:rsidRPr="607ECBA7">
        <w:t xml:space="preserve"> </w:t>
      </w:r>
      <w:proofErr w:type="spellStart"/>
      <w:r w:rsidRPr="00401129">
        <w:rPr>
          <w:rFonts w:eastAsia="Malgun Gothic" w:cs="Malgun Gothic" w:hint="eastAsia"/>
        </w:rPr>
        <w:t>거주</w:t>
      </w:r>
      <w:proofErr w:type="spellEnd"/>
      <w:r w:rsidRPr="607ECBA7">
        <w:t xml:space="preserve"> </w:t>
      </w:r>
      <w:r w:rsidRPr="607ECBA7">
        <w:rPr>
          <w:rFonts w:eastAsia="Malgun Gothic" w:cs="Malgun Gothic" w:hint="eastAsia"/>
        </w:rPr>
        <w:t>중인</w:t>
      </w:r>
      <w:r w:rsidRPr="607ECBA7">
        <w:t xml:space="preserve"> </w:t>
      </w:r>
      <w:r w:rsidRPr="607ECBA7">
        <w:rPr>
          <w:rFonts w:eastAsia="Malgun Gothic" w:cs="Malgun Gothic" w:hint="eastAsia"/>
        </w:rPr>
        <w:t>경우</w:t>
      </w:r>
      <w:r w:rsidRPr="607ECBA7">
        <w:t>, 2025</w:t>
      </w:r>
      <w:r w:rsidRPr="607ECBA7">
        <w:rPr>
          <w:rFonts w:eastAsia="Malgun Gothic" w:cs="Malgun Gothic" w:hint="eastAsia"/>
        </w:rPr>
        <w:t>년</w:t>
      </w:r>
      <w:r w:rsidRPr="607ECBA7">
        <w:t xml:space="preserve"> 11</w:t>
      </w:r>
      <w:r w:rsidRPr="607ECBA7">
        <w:rPr>
          <w:rFonts w:eastAsia="Malgun Gothic" w:cs="Malgun Gothic" w:hint="eastAsia"/>
        </w:rPr>
        <w:t>월</w:t>
      </w:r>
      <w:r w:rsidRPr="607ECBA7">
        <w:t xml:space="preserve"> 1</w:t>
      </w:r>
      <w:r w:rsidRPr="607ECBA7">
        <w:rPr>
          <w:rFonts w:eastAsia="Malgun Gothic" w:cs="Malgun Gothic" w:hint="eastAsia"/>
        </w:rPr>
        <w:t>일부터</w:t>
      </w:r>
      <w:r w:rsidRPr="607ECBA7">
        <w:t xml:space="preserve"> </w:t>
      </w:r>
      <w:r w:rsidRPr="607ECBA7">
        <w:rPr>
          <w:rFonts w:eastAsia="Malgun Gothic" w:cs="Malgun Gothic" w:hint="eastAsia"/>
        </w:rPr>
        <w:t>변화의</w:t>
      </w:r>
      <w:r w:rsidRPr="607ECBA7">
        <w:t xml:space="preserve"> </w:t>
      </w:r>
      <w:r w:rsidRPr="607ECBA7">
        <w:rPr>
          <w:rFonts w:eastAsia="Malgun Gothic" w:cs="Malgun Gothic" w:hint="eastAsia"/>
        </w:rPr>
        <w:t>영향을</w:t>
      </w:r>
      <w:r w:rsidRPr="607ECBA7">
        <w:t xml:space="preserve"> </w:t>
      </w:r>
      <w:r w:rsidRPr="607ECBA7">
        <w:rPr>
          <w:rFonts w:eastAsia="Malgun Gothic" w:cs="Malgun Gothic" w:hint="eastAsia"/>
        </w:rPr>
        <w:t>받나요</w:t>
      </w:r>
      <w:r w:rsidRPr="607ECBA7">
        <w:t>?</w:t>
      </w:r>
    </w:p>
    <w:p w14:paraId="7A349A78" w14:textId="77777777" w:rsidR="00C26162" w:rsidRPr="00C26162" w:rsidRDefault="001D31D4" w:rsidP="00401129">
      <w:pPr>
        <w:rPr>
          <w:rFonts w:cs="Arial"/>
        </w:rPr>
      </w:pPr>
      <w:r w:rsidRPr="607ECBA7">
        <w:t>이미 주거형 요양 시설에 거주하고 계신다면 별도로 하실 일은 없습니다. 정부는 계속해서 귀하를 대신하여 요양 시설에 직접 지원금을 지급할 것이며, 귀하가 받는 서비스는 중단 없이 계속 제공될 것입니다.</w:t>
      </w:r>
    </w:p>
    <w:p w14:paraId="4F16E4CE" w14:textId="77777777" w:rsidR="00C26162" w:rsidRPr="00C26162" w:rsidRDefault="001D31D4" w:rsidP="00401129">
      <w:pPr>
        <w:pStyle w:val="Heading3"/>
        <w:rPr>
          <w:rFonts w:cs="Arial"/>
        </w:rPr>
      </w:pPr>
      <w:r w:rsidRPr="607ECBA7">
        <w:t>2025</w:t>
      </w:r>
      <w:r w:rsidRPr="607ECBA7">
        <w:rPr>
          <w:rFonts w:eastAsia="Malgun Gothic" w:cs="Malgun Gothic" w:hint="eastAsia"/>
        </w:rPr>
        <w:t>년</w:t>
      </w:r>
      <w:r w:rsidRPr="607ECBA7">
        <w:t xml:space="preserve"> 11</w:t>
      </w:r>
      <w:r w:rsidRPr="607ECBA7">
        <w:rPr>
          <w:rFonts w:eastAsia="Malgun Gothic" w:cs="Malgun Gothic" w:hint="eastAsia"/>
        </w:rPr>
        <w:t>월</w:t>
      </w:r>
      <w:r w:rsidRPr="607ECBA7">
        <w:t xml:space="preserve"> 1</w:t>
      </w:r>
      <w:r w:rsidRPr="607ECBA7">
        <w:rPr>
          <w:rFonts w:eastAsia="Malgun Gothic" w:cs="Malgun Gothic" w:hint="eastAsia"/>
        </w:rPr>
        <w:t>일</w:t>
      </w:r>
      <w:r w:rsidRPr="607ECBA7">
        <w:t xml:space="preserve"> </w:t>
      </w:r>
      <w:r w:rsidRPr="607ECBA7">
        <w:rPr>
          <w:rFonts w:eastAsia="Malgun Gothic" w:cs="Malgun Gothic" w:hint="eastAsia"/>
        </w:rPr>
        <w:t>이후에</w:t>
      </w:r>
      <w:r w:rsidRPr="607ECBA7">
        <w:t xml:space="preserve"> </w:t>
      </w:r>
      <w:r w:rsidRPr="607ECBA7">
        <w:rPr>
          <w:rFonts w:eastAsia="Malgun Gothic" w:cs="Malgun Gothic" w:hint="eastAsia"/>
        </w:rPr>
        <w:t>주거형</w:t>
      </w:r>
      <w:r w:rsidRPr="607ECBA7">
        <w:t xml:space="preserve"> </w:t>
      </w:r>
      <w:r w:rsidRPr="607ECBA7">
        <w:rPr>
          <w:rFonts w:eastAsia="Malgun Gothic" w:cs="Malgun Gothic" w:hint="eastAsia"/>
        </w:rPr>
        <w:t>요양</w:t>
      </w:r>
      <w:r w:rsidRPr="607ECBA7">
        <w:t xml:space="preserve"> </w:t>
      </w:r>
      <w:r w:rsidRPr="607ECBA7">
        <w:rPr>
          <w:rFonts w:eastAsia="Malgun Gothic" w:cs="Malgun Gothic" w:hint="eastAsia"/>
        </w:rPr>
        <w:t>시설에</w:t>
      </w:r>
      <w:r w:rsidRPr="607ECBA7">
        <w:t xml:space="preserve"> </w:t>
      </w:r>
      <w:r w:rsidRPr="607ECBA7">
        <w:rPr>
          <w:rFonts w:eastAsia="Malgun Gothic" w:cs="Malgun Gothic" w:hint="eastAsia"/>
        </w:rPr>
        <w:t>입소하려고</w:t>
      </w:r>
      <w:r w:rsidRPr="607ECBA7">
        <w:t xml:space="preserve"> </w:t>
      </w:r>
      <w:r w:rsidRPr="607ECBA7">
        <w:rPr>
          <w:rFonts w:eastAsia="Malgun Gothic" w:cs="Malgun Gothic" w:hint="eastAsia"/>
        </w:rPr>
        <w:t>계획</w:t>
      </w:r>
      <w:r w:rsidRPr="607ECBA7">
        <w:t xml:space="preserve"> </w:t>
      </w:r>
      <w:r w:rsidRPr="607ECBA7">
        <w:rPr>
          <w:rFonts w:eastAsia="Malgun Gothic" w:cs="Malgun Gothic" w:hint="eastAsia"/>
        </w:rPr>
        <w:t>중이라면</w:t>
      </w:r>
      <w:r w:rsidRPr="607ECBA7">
        <w:t xml:space="preserve"> </w:t>
      </w:r>
      <w:r w:rsidRPr="607ECBA7">
        <w:rPr>
          <w:rFonts w:eastAsia="Malgun Gothic" w:cs="Malgun Gothic" w:hint="eastAsia"/>
        </w:rPr>
        <w:t>어떻게</w:t>
      </w:r>
      <w:r w:rsidRPr="607ECBA7">
        <w:t xml:space="preserve"> </w:t>
      </w:r>
      <w:r w:rsidRPr="607ECBA7">
        <w:rPr>
          <w:rFonts w:eastAsia="Malgun Gothic" w:cs="Malgun Gothic" w:hint="eastAsia"/>
        </w:rPr>
        <w:t>해야</w:t>
      </w:r>
      <w:r w:rsidRPr="607ECBA7">
        <w:t xml:space="preserve"> </w:t>
      </w:r>
      <w:r w:rsidRPr="607ECBA7">
        <w:rPr>
          <w:rFonts w:eastAsia="Malgun Gothic" w:cs="Malgun Gothic" w:hint="eastAsia"/>
        </w:rPr>
        <w:t>하나요</w:t>
      </w:r>
      <w:r w:rsidRPr="607ECBA7">
        <w:t>?</w:t>
      </w:r>
    </w:p>
    <w:p w14:paraId="3C548C60" w14:textId="77777777" w:rsidR="00C26162" w:rsidRPr="00C26162" w:rsidRDefault="001D31D4" w:rsidP="00401129">
      <w:pPr>
        <w:rPr>
          <w:rFonts w:cs="Arial"/>
        </w:rPr>
      </w:pPr>
      <w:r w:rsidRPr="00C26162">
        <w:t>2025년 11월 1일부터 정부 지원 노인 돌봄 서비스를 이용하려면, 모든 노인은 My Aged Care에 등록을 하고 노인 돌봄 평가를 받아야 합니다.</w:t>
      </w:r>
    </w:p>
    <w:p w14:paraId="129A1B0A" w14:textId="77777777" w:rsidR="00C26162" w:rsidRPr="00C26162" w:rsidRDefault="001D31D4" w:rsidP="00401129">
      <w:pPr>
        <w:rPr>
          <w:rFonts w:cs="Arial"/>
        </w:rPr>
      </w:pPr>
      <w:r w:rsidRPr="607ECBA7">
        <w:t>정부 지원 서비스 대상은 다음 조건에 하나라도 해당되면서 돌봄을 필요로 하는 분들입니다:</w:t>
      </w:r>
    </w:p>
    <w:p w14:paraId="3D0C1225" w14:textId="77777777" w:rsidR="00C26162" w:rsidRPr="00C26162" w:rsidRDefault="001D31D4" w:rsidP="00401129">
      <w:pPr>
        <w:pStyle w:val="ListParagraph"/>
        <w:rPr>
          <w:rFonts w:cs="Arial"/>
        </w:rPr>
      </w:pPr>
      <w:r w:rsidRPr="607ECBA7">
        <w:t>65세 이상</w:t>
      </w:r>
    </w:p>
    <w:p w14:paraId="1320E22C" w14:textId="77777777" w:rsidR="00C26162" w:rsidRPr="00C26162" w:rsidRDefault="001D31D4" w:rsidP="00401129">
      <w:pPr>
        <w:pStyle w:val="ListParagraph"/>
        <w:rPr>
          <w:rFonts w:cs="Arial"/>
        </w:rPr>
      </w:pPr>
      <w:r w:rsidRPr="607ECBA7">
        <w:t>50세 이상이며 원주민 또는 토레스 해협 섬 주민</w:t>
      </w:r>
    </w:p>
    <w:p w14:paraId="6F916575" w14:textId="77777777" w:rsidR="00C26162" w:rsidRPr="00C26162" w:rsidRDefault="001D31D4" w:rsidP="00401129">
      <w:pPr>
        <w:pStyle w:val="ListParagraph"/>
        <w:rPr>
          <w:rFonts w:cs="Arial"/>
        </w:rPr>
      </w:pPr>
      <w:r w:rsidRPr="00C26162">
        <w:t>50세 이상이며 노숙자이거나 노숙 위험에 처함</w:t>
      </w:r>
    </w:p>
    <w:p w14:paraId="47EF5486" w14:textId="33B0BC90" w:rsidR="001D2009" w:rsidRPr="00401129" w:rsidRDefault="001D31D4" w:rsidP="00401129">
      <w:pPr>
        <w:rPr>
          <w:lang w:val="en-AU"/>
        </w:rPr>
      </w:pPr>
      <w:r w:rsidRPr="607ECBA7">
        <w:t xml:space="preserve">주거형 요양 시설로의 입소를 고려 중이시라면, 먼저 주거형 요양 시설 입소 자격에 대한 평가와 승인을 받아야 합니다. 평가를 신청하려면 1800 200 422번으로 My Aged Care에 </w:t>
      </w:r>
      <w:r w:rsidRPr="607ECBA7">
        <w:lastRenderedPageBreak/>
        <w:t xml:space="preserve">연락하십시오. 운영 시간은 월요일부터 금요일까지는 오전 8시부터 오후 8시까지, 토요일은 오전 10시부터 오후 2시까지입니다(현지 시간 기준). 또는 </w:t>
      </w:r>
      <w:hyperlink r:id="rId12" w:history="1">
        <w:r w:rsidR="00D36BF2">
          <w:rPr>
            <w:rStyle w:val="Hyperlink"/>
            <w:rFonts w:hint="eastAsia"/>
          </w:rPr>
          <w:t>문의</w:t>
        </w:r>
        <w:r w:rsidR="009104AA">
          <w:rPr>
            <w:rStyle w:val="Hyperlink"/>
          </w:rPr>
          <w:t xml:space="preserve"> | My Aged Care</w:t>
        </w:r>
      </w:hyperlink>
      <w:r w:rsidRPr="607ECBA7">
        <w:t xml:space="preserve">에서 신청하실 수도 </w:t>
      </w:r>
      <w:r w:rsidRPr="00401129">
        <w:t>있습니다</w:t>
      </w:r>
      <w:r w:rsidR="00CD06B8">
        <w:t>.</w:t>
      </w:r>
    </w:p>
    <w:p w14:paraId="438A66E8" w14:textId="77777777" w:rsidR="00C26162" w:rsidRPr="009104AA" w:rsidRDefault="001D31D4" w:rsidP="00401129">
      <w:pPr>
        <w:pStyle w:val="Heading3"/>
        <w:rPr>
          <w:rFonts w:ascii="Arial" w:eastAsiaTheme="minorEastAsia" w:hAnsi="Arial" w:cs="Arial"/>
          <w:lang w:eastAsia="zh-CN"/>
        </w:rPr>
      </w:pPr>
      <w:r w:rsidRPr="009104AA">
        <w:rPr>
          <w:rFonts w:eastAsia="Malgun Gothic" w:cs="Malgun Gothic" w:hint="eastAsia"/>
          <w:lang w:eastAsia="zh-CN"/>
        </w:rPr>
        <w:t>주거형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요양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시설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입소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자리가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배정된다는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것은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무엇을</w:t>
      </w:r>
      <w:r w:rsidRPr="009104AA">
        <w:rPr>
          <w:lang w:eastAsia="zh-CN"/>
        </w:rPr>
        <w:t xml:space="preserve"> </w:t>
      </w:r>
      <w:r w:rsidRPr="009104AA">
        <w:rPr>
          <w:rFonts w:eastAsia="Malgun Gothic" w:cs="Malgun Gothic" w:hint="eastAsia"/>
          <w:lang w:eastAsia="zh-CN"/>
        </w:rPr>
        <w:t>의미하나요</w:t>
      </w:r>
      <w:r w:rsidRPr="009104AA">
        <w:rPr>
          <w:lang w:eastAsia="zh-CN"/>
        </w:rPr>
        <w:t>? </w:t>
      </w:r>
    </w:p>
    <w:p w14:paraId="59AD8B3F" w14:textId="07EA18B1" w:rsidR="00C05022" w:rsidRPr="00401129" w:rsidRDefault="001D31D4" w:rsidP="00401129">
      <w:proofErr w:type="spellStart"/>
      <w:r w:rsidRPr="00401129">
        <w:t>주거형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</w:t>
      </w:r>
      <w:proofErr w:type="spellEnd"/>
      <w:r w:rsidRPr="00401129">
        <w:t xml:space="preserve">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승인을</w:t>
      </w:r>
      <w:proofErr w:type="spellEnd"/>
      <w:r w:rsidRPr="00401129">
        <w:t xml:space="preserve"> </w:t>
      </w:r>
      <w:proofErr w:type="spellStart"/>
      <w:r w:rsidRPr="00401129">
        <w:t>받으면</w:t>
      </w:r>
      <w:proofErr w:type="spellEnd"/>
      <w:r w:rsidRPr="00401129">
        <w:t xml:space="preserve">, </w:t>
      </w:r>
      <w:proofErr w:type="spellStart"/>
      <w:r w:rsidRPr="00401129">
        <w:t>귀하에게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</w:t>
      </w:r>
      <w:proofErr w:type="spellEnd"/>
      <w:r w:rsidRPr="00401129">
        <w:t xml:space="preserve">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자리가</w:t>
      </w:r>
      <w:proofErr w:type="spellEnd"/>
      <w:r w:rsidRPr="00401129">
        <w:t xml:space="preserve"> </w:t>
      </w:r>
      <w:proofErr w:type="spellStart"/>
      <w:r w:rsidRPr="00401129">
        <w:t>할당됩니다</w:t>
      </w:r>
      <w:proofErr w:type="spellEnd"/>
      <w:r w:rsidRPr="00401129">
        <w:t xml:space="preserve">.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자리가</w:t>
      </w:r>
      <w:proofErr w:type="spellEnd"/>
      <w:r w:rsidRPr="00401129">
        <w:t xml:space="preserve"> </w:t>
      </w:r>
      <w:proofErr w:type="spellStart"/>
      <w:r w:rsidRPr="00401129">
        <w:t>할당되면</w:t>
      </w:r>
      <w:proofErr w:type="spellEnd"/>
      <w:r w:rsidRPr="00401129">
        <w:t xml:space="preserve">, </w:t>
      </w:r>
      <w:proofErr w:type="spellStart"/>
      <w:r w:rsidRPr="00401129">
        <w:t>본인에게</w:t>
      </w:r>
      <w:proofErr w:type="spellEnd"/>
      <w:r w:rsidRPr="00401129">
        <w:t xml:space="preserve"> </w:t>
      </w:r>
      <w:proofErr w:type="spellStart"/>
      <w:r w:rsidRPr="00401129">
        <w:t>가장</w:t>
      </w:r>
      <w:proofErr w:type="spellEnd"/>
      <w:r w:rsidRPr="00401129">
        <w:t xml:space="preserve"> 잘 </w:t>
      </w:r>
      <w:proofErr w:type="spellStart"/>
      <w:r w:rsidRPr="00401129">
        <w:t>맞는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시설을</w:t>
      </w:r>
      <w:proofErr w:type="spellEnd"/>
      <w:r w:rsidRPr="00401129">
        <w:t xml:space="preserve"> </w:t>
      </w:r>
      <w:proofErr w:type="spellStart"/>
      <w:r w:rsidRPr="00401129">
        <w:t>직접</w:t>
      </w:r>
      <w:proofErr w:type="spellEnd"/>
      <w:r w:rsidRPr="00401129">
        <w:t xml:space="preserve"> </w:t>
      </w:r>
      <w:proofErr w:type="spellStart"/>
      <w:r w:rsidRPr="00401129">
        <w:t>선택하실</w:t>
      </w:r>
      <w:proofErr w:type="spellEnd"/>
      <w:r w:rsidRPr="00401129">
        <w:t xml:space="preserve"> 수 </w:t>
      </w:r>
      <w:proofErr w:type="spellStart"/>
      <w:r w:rsidRPr="00401129">
        <w:t>있습니다</w:t>
      </w:r>
      <w:proofErr w:type="spellEnd"/>
      <w:r w:rsidRPr="00401129">
        <w:t xml:space="preserve">.  </w:t>
      </w:r>
    </w:p>
    <w:p w14:paraId="71C3D0C4" w14:textId="77777777" w:rsidR="00C26162" w:rsidRPr="00401129" w:rsidRDefault="001D31D4" w:rsidP="00401129">
      <w:pPr>
        <w:pStyle w:val="Heading3"/>
      </w:pPr>
      <w:r w:rsidRPr="00401129">
        <w:rPr>
          <w:rFonts w:eastAsia="Malgun Gothic" w:cs="Malgun Gothic" w:hint="eastAsia"/>
        </w:rPr>
        <w:t>내가</w:t>
      </w:r>
      <w:r w:rsidRPr="00401129">
        <w:t xml:space="preserve"> </w:t>
      </w:r>
      <w:r w:rsidRPr="00401129">
        <w:rPr>
          <w:rFonts w:eastAsia="Malgun Gothic" w:cs="Malgun Gothic" w:hint="eastAsia"/>
        </w:rPr>
        <w:t>주거형</w:t>
      </w:r>
      <w:r w:rsidRPr="00401129">
        <w:t xml:space="preserve"> </w:t>
      </w:r>
      <w:r w:rsidRPr="00401129">
        <w:rPr>
          <w:rFonts w:eastAsia="Malgun Gothic" w:cs="Malgun Gothic" w:hint="eastAsia"/>
        </w:rPr>
        <w:t>요양</w:t>
      </w:r>
      <w:r w:rsidRPr="00401129">
        <w:t xml:space="preserve"> </w:t>
      </w:r>
      <w:r w:rsidRPr="00401129">
        <w:rPr>
          <w:rFonts w:eastAsia="Malgun Gothic" w:cs="Malgun Gothic" w:hint="eastAsia"/>
        </w:rPr>
        <w:t>시설</w:t>
      </w:r>
      <w:r w:rsidRPr="00401129">
        <w:t xml:space="preserve"> </w:t>
      </w:r>
      <w:r w:rsidRPr="00401129">
        <w:rPr>
          <w:rFonts w:eastAsia="Malgun Gothic" w:cs="Malgun Gothic" w:hint="eastAsia"/>
        </w:rPr>
        <w:t>입소</w:t>
      </w:r>
      <w:r w:rsidRPr="00401129">
        <w:t xml:space="preserve"> </w:t>
      </w:r>
      <w:r w:rsidRPr="00401129">
        <w:rPr>
          <w:rFonts w:eastAsia="Malgun Gothic" w:cs="Malgun Gothic" w:hint="eastAsia"/>
        </w:rPr>
        <w:t>자리를</w:t>
      </w:r>
      <w:r w:rsidRPr="00401129">
        <w:t xml:space="preserve"> </w:t>
      </w:r>
      <w:r w:rsidRPr="00401129">
        <w:rPr>
          <w:rFonts w:eastAsia="Malgun Gothic" w:cs="Malgun Gothic" w:hint="eastAsia"/>
        </w:rPr>
        <w:t>배정받았는지</w:t>
      </w:r>
      <w:r w:rsidRPr="00401129">
        <w:t xml:space="preserve"> </w:t>
      </w:r>
      <w:r w:rsidRPr="00401129">
        <w:rPr>
          <w:rFonts w:eastAsia="Malgun Gothic" w:cs="Malgun Gothic" w:hint="eastAsia"/>
        </w:rPr>
        <w:t>어떻게</w:t>
      </w:r>
      <w:r w:rsidRPr="00401129">
        <w:t xml:space="preserve"> </w:t>
      </w:r>
      <w:r w:rsidRPr="00401129">
        <w:rPr>
          <w:rFonts w:eastAsia="Malgun Gothic" w:cs="Malgun Gothic" w:hint="eastAsia"/>
        </w:rPr>
        <w:t>알</w:t>
      </w:r>
      <w:r w:rsidRPr="00401129">
        <w:t xml:space="preserve"> </w:t>
      </w:r>
      <w:r w:rsidRPr="00401129">
        <w:rPr>
          <w:rFonts w:eastAsia="Malgun Gothic" w:cs="Malgun Gothic" w:hint="eastAsia"/>
        </w:rPr>
        <w:t>수</w:t>
      </w:r>
      <w:r w:rsidRPr="00401129">
        <w:t xml:space="preserve"> </w:t>
      </w:r>
      <w:r w:rsidRPr="00401129">
        <w:rPr>
          <w:rFonts w:eastAsia="Malgun Gothic" w:cs="Malgun Gothic" w:hint="eastAsia"/>
        </w:rPr>
        <w:t>있나요</w:t>
      </w:r>
      <w:r w:rsidRPr="00401129">
        <w:t>?</w:t>
      </w:r>
    </w:p>
    <w:p w14:paraId="002CEA17" w14:textId="37118EB4" w:rsidR="00C26162" w:rsidRPr="00401129" w:rsidRDefault="001D31D4" w:rsidP="00401129">
      <w:r w:rsidRPr="00401129">
        <w:t xml:space="preserve">주거형 요양 시설을 위한 </w:t>
      </w:r>
      <w:proofErr w:type="spellStart"/>
      <w:r w:rsidRPr="00401129">
        <w:t>평가와</w:t>
      </w:r>
      <w:proofErr w:type="spellEnd"/>
      <w:r w:rsidRPr="00401129">
        <w:t xml:space="preserve"> </w:t>
      </w:r>
      <w:proofErr w:type="spellStart"/>
      <w:r w:rsidRPr="00401129">
        <w:t>승인을</w:t>
      </w:r>
      <w:proofErr w:type="spellEnd"/>
      <w:r w:rsidRPr="00401129">
        <w:t xml:space="preserve"> </w:t>
      </w:r>
      <w:proofErr w:type="spellStart"/>
      <w:r w:rsidRPr="00401129">
        <w:t>받으면</w:t>
      </w:r>
      <w:proofErr w:type="spellEnd"/>
      <w:r w:rsidRPr="00401129">
        <w:t>, Notice of Decision[</w:t>
      </w:r>
      <w:proofErr w:type="spellStart"/>
      <w:r w:rsidRPr="00401129">
        <w:t>결정</w:t>
      </w:r>
      <w:proofErr w:type="spellEnd"/>
      <w:r w:rsidRPr="00401129">
        <w:t xml:space="preserve"> </w:t>
      </w:r>
      <w:proofErr w:type="spellStart"/>
      <w:r w:rsidRPr="00401129">
        <w:t>통지서</w:t>
      </w:r>
      <w:proofErr w:type="spellEnd"/>
      <w:r w:rsidRPr="00401129">
        <w:t xml:space="preserve">]와 </w:t>
      </w:r>
      <w:r w:rsidR="00031D8E" w:rsidRPr="00401129">
        <w:br/>
      </w:r>
      <w:r w:rsidRPr="00401129">
        <w:t xml:space="preserve">My Aged Care </w:t>
      </w:r>
      <w:proofErr w:type="spellStart"/>
      <w:r w:rsidRPr="00401129">
        <w:t>온라인</w:t>
      </w:r>
      <w:proofErr w:type="spellEnd"/>
      <w:r w:rsidRPr="00401129">
        <w:t xml:space="preserve"> </w:t>
      </w:r>
      <w:proofErr w:type="spellStart"/>
      <w:r w:rsidRPr="00401129">
        <w:t>계정을</w:t>
      </w:r>
      <w:proofErr w:type="spellEnd"/>
      <w:r w:rsidRPr="00401129">
        <w:t xml:space="preserve"> </w:t>
      </w:r>
      <w:proofErr w:type="spellStart"/>
      <w:r w:rsidRPr="00401129">
        <w:t>통해</w:t>
      </w:r>
      <w:proofErr w:type="spellEnd"/>
      <w:r w:rsidRPr="00401129">
        <w:t xml:space="preserve"> </w:t>
      </w:r>
      <w:proofErr w:type="spellStart"/>
      <w:r w:rsidRPr="00401129">
        <w:t>귀하의</w:t>
      </w:r>
      <w:proofErr w:type="spellEnd"/>
      <w:r w:rsidRPr="00401129">
        <w:t xml:space="preserve">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자리</w:t>
      </w:r>
      <w:proofErr w:type="spellEnd"/>
      <w:r w:rsidRPr="00401129">
        <w:t xml:space="preserve"> </w:t>
      </w:r>
      <w:proofErr w:type="spellStart"/>
      <w:r w:rsidRPr="00401129">
        <w:t>배정을</w:t>
      </w:r>
      <w:proofErr w:type="spellEnd"/>
      <w:r w:rsidRPr="00401129">
        <w:t xml:space="preserve"> </w:t>
      </w:r>
      <w:proofErr w:type="spellStart"/>
      <w:r w:rsidRPr="00401129">
        <w:t>알려드릴</w:t>
      </w:r>
      <w:proofErr w:type="spellEnd"/>
      <w:r w:rsidRPr="00401129">
        <w:t xml:space="preserve"> </w:t>
      </w:r>
      <w:proofErr w:type="spellStart"/>
      <w:r w:rsidRPr="00401129">
        <w:t>것입니다</w:t>
      </w:r>
      <w:proofErr w:type="spellEnd"/>
      <w:r w:rsidRPr="00401129">
        <w:t xml:space="preserve">. </w:t>
      </w:r>
    </w:p>
    <w:p w14:paraId="561D23A2" w14:textId="4544AD75" w:rsidR="00C26162" w:rsidRPr="00401129" w:rsidRDefault="001D31D4" w:rsidP="00401129">
      <w:pPr>
        <w:pStyle w:val="Heading3"/>
      </w:pPr>
      <w:r w:rsidRPr="00401129">
        <w:t>Notice of Decision</w:t>
      </w:r>
      <w:r w:rsidRPr="00401129">
        <w:rPr>
          <w:rFonts w:eastAsia="Malgun Gothic" w:cs="Malgun Gothic" w:hint="eastAsia"/>
        </w:rPr>
        <w:t>에</w:t>
      </w:r>
      <w:r w:rsidRPr="00401129">
        <w:t xml:space="preserve"> </w:t>
      </w:r>
      <w:r w:rsidRPr="00401129">
        <w:rPr>
          <w:rFonts w:eastAsia="Malgun Gothic" w:cs="Malgun Gothic" w:hint="eastAsia"/>
        </w:rPr>
        <w:t>표시된</w:t>
      </w:r>
      <w:r w:rsidRPr="00401129">
        <w:t xml:space="preserve"> </w:t>
      </w:r>
      <w:r w:rsidRPr="00401129">
        <w:rPr>
          <w:rFonts w:eastAsia="Malgun Gothic" w:cs="Malgun Gothic" w:hint="eastAsia"/>
        </w:rPr>
        <w:t>우선순위</w:t>
      </w:r>
      <w:r w:rsidRPr="00401129">
        <w:t xml:space="preserve"> </w:t>
      </w:r>
      <w:r w:rsidRPr="00401129">
        <w:rPr>
          <w:rFonts w:eastAsia="Malgun Gothic" w:cs="Malgun Gothic" w:hint="eastAsia"/>
        </w:rPr>
        <w:t>등급은</w:t>
      </w:r>
      <w:r w:rsidRPr="00401129">
        <w:t xml:space="preserve"> </w:t>
      </w:r>
      <w:r w:rsidRPr="00401129">
        <w:rPr>
          <w:rFonts w:eastAsia="Malgun Gothic" w:cs="Malgun Gothic" w:hint="eastAsia"/>
        </w:rPr>
        <w:t>무엇을</w:t>
      </w:r>
      <w:r w:rsidRPr="00401129">
        <w:t xml:space="preserve"> </w:t>
      </w:r>
      <w:r w:rsidRPr="00401129">
        <w:rPr>
          <w:rFonts w:eastAsia="Malgun Gothic" w:cs="Malgun Gothic" w:hint="eastAsia"/>
        </w:rPr>
        <w:t>의미하나요</w:t>
      </w:r>
      <w:r w:rsidRPr="00401129">
        <w:t>?</w:t>
      </w:r>
    </w:p>
    <w:p w14:paraId="36ECEF4C" w14:textId="77777777" w:rsidR="00C26162" w:rsidRPr="00401129" w:rsidRDefault="001D31D4" w:rsidP="00401129">
      <w:r w:rsidRPr="00401129">
        <w:t xml:space="preserve">귀하의 우선순위 등급은 내부 </w:t>
      </w:r>
      <w:proofErr w:type="spellStart"/>
      <w:r w:rsidRPr="00401129">
        <w:t>보고</w:t>
      </w:r>
      <w:proofErr w:type="spellEnd"/>
      <w:r w:rsidRPr="00401129">
        <w:t xml:space="preserve"> </w:t>
      </w:r>
      <w:proofErr w:type="spellStart"/>
      <w:r w:rsidRPr="00401129">
        <w:t>목적으로만</w:t>
      </w:r>
      <w:proofErr w:type="spellEnd"/>
      <w:r w:rsidRPr="00401129">
        <w:t xml:space="preserve"> </w:t>
      </w:r>
      <w:proofErr w:type="spellStart"/>
      <w:r w:rsidRPr="00401129">
        <w:t>사용되며</w:t>
      </w:r>
      <w:proofErr w:type="spellEnd"/>
      <w:r w:rsidRPr="00401129">
        <w:t xml:space="preserve">, </w:t>
      </w:r>
      <w:proofErr w:type="spellStart"/>
      <w:r w:rsidRPr="00401129">
        <w:t>귀하의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서비스</w:t>
      </w:r>
      <w:proofErr w:type="spellEnd"/>
      <w:r w:rsidRPr="00401129">
        <w:t xml:space="preserve"> </w:t>
      </w:r>
      <w:proofErr w:type="spellStart"/>
      <w:r w:rsidRPr="00401129">
        <w:t>이용</w:t>
      </w:r>
      <w:proofErr w:type="spellEnd"/>
      <w:r w:rsidRPr="00401129">
        <w:t xml:space="preserve"> </w:t>
      </w:r>
      <w:proofErr w:type="spellStart"/>
      <w:r w:rsidRPr="00401129">
        <w:t>가능성에는</w:t>
      </w:r>
      <w:proofErr w:type="spellEnd"/>
      <w:r w:rsidRPr="00401129">
        <w:t xml:space="preserve"> </w:t>
      </w:r>
      <w:proofErr w:type="spellStart"/>
      <w:r w:rsidRPr="00401129">
        <w:t>아무런</w:t>
      </w:r>
      <w:proofErr w:type="spellEnd"/>
      <w:r w:rsidRPr="00401129">
        <w:t xml:space="preserve"> </w:t>
      </w:r>
      <w:proofErr w:type="spellStart"/>
      <w:r w:rsidRPr="00401129">
        <w:t>영향을</w:t>
      </w:r>
      <w:proofErr w:type="spellEnd"/>
      <w:r w:rsidRPr="00401129">
        <w:t xml:space="preserve"> </w:t>
      </w:r>
      <w:proofErr w:type="spellStart"/>
      <w:r w:rsidRPr="00401129">
        <w:t>미치지</w:t>
      </w:r>
      <w:proofErr w:type="spellEnd"/>
      <w:r w:rsidRPr="00401129">
        <w:t xml:space="preserve"> </w:t>
      </w:r>
      <w:proofErr w:type="spellStart"/>
      <w:r w:rsidRPr="00401129">
        <w:t>않습니다</w:t>
      </w:r>
      <w:proofErr w:type="spellEnd"/>
      <w:r w:rsidRPr="00401129">
        <w:t xml:space="preserve">.  </w:t>
      </w:r>
      <w:proofErr w:type="spellStart"/>
      <w:r w:rsidRPr="00401129">
        <w:t>주거형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시설을</w:t>
      </w:r>
      <w:proofErr w:type="spellEnd"/>
      <w:r w:rsidRPr="00401129">
        <w:t xml:space="preserve"> </w:t>
      </w:r>
      <w:proofErr w:type="spellStart"/>
      <w:r w:rsidRPr="00401129">
        <w:t>위한</w:t>
      </w:r>
      <w:proofErr w:type="spellEnd"/>
      <w:r w:rsidRPr="00401129">
        <w:t xml:space="preserve"> </w:t>
      </w:r>
      <w:proofErr w:type="spellStart"/>
      <w:r w:rsidRPr="00401129">
        <w:t>평가와</w:t>
      </w:r>
      <w:proofErr w:type="spellEnd"/>
      <w:r w:rsidRPr="00401129">
        <w:t xml:space="preserve"> </w:t>
      </w:r>
      <w:proofErr w:type="spellStart"/>
      <w:r w:rsidRPr="00401129">
        <w:t>승인을</w:t>
      </w:r>
      <w:proofErr w:type="spellEnd"/>
      <w:r w:rsidRPr="00401129">
        <w:t xml:space="preserve"> </w:t>
      </w:r>
      <w:proofErr w:type="spellStart"/>
      <w:r w:rsidRPr="00401129">
        <w:t>받으신</w:t>
      </w:r>
      <w:proofErr w:type="spellEnd"/>
      <w:r w:rsidRPr="00401129">
        <w:t xml:space="preserve"> </w:t>
      </w:r>
      <w:proofErr w:type="spellStart"/>
      <w:r w:rsidRPr="00401129">
        <w:t>경우</w:t>
      </w:r>
      <w:proofErr w:type="spellEnd"/>
      <w:r w:rsidRPr="00401129">
        <w:t xml:space="preserve">, </w:t>
      </w:r>
      <w:proofErr w:type="spellStart"/>
      <w:r w:rsidRPr="00401129">
        <w:t>즉시</w:t>
      </w:r>
      <w:proofErr w:type="spellEnd"/>
      <w:r w:rsidRPr="00401129">
        <w:t xml:space="preserve">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자리가</w:t>
      </w:r>
      <w:proofErr w:type="spellEnd"/>
      <w:r w:rsidRPr="00401129">
        <w:t xml:space="preserve"> </w:t>
      </w:r>
      <w:proofErr w:type="spellStart"/>
      <w:r w:rsidRPr="00401129">
        <w:t>할당될</w:t>
      </w:r>
      <w:proofErr w:type="spellEnd"/>
      <w:r w:rsidRPr="00401129">
        <w:t xml:space="preserve"> </w:t>
      </w:r>
      <w:proofErr w:type="spellStart"/>
      <w:r w:rsidRPr="00401129">
        <w:t>것이며</w:t>
      </w:r>
      <w:proofErr w:type="spellEnd"/>
      <w:r w:rsidRPr="00401129">
        <w:t xml:space="preserve">,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시기는</w:t>
      </w:r>
      <w:proofErr w:type="spellEnd"/>
      <w:r w:rsidRPr="00401129">
        <w:t xml:space="preserve"> </w:t>
      </w:r>
      <w:proofErr w:type="spellStart"/>
      <w:r w:rsidRPr="00401129">
        <w:t>본인이</w:t>
      </w:r>
      <w:proofErr w:type="spellEnd"/>
      <w:r w:rsidRPr="00401129">
        <w:t xml:space="preserve"> </w:t>
      </w:r>
      <w:proofErr w:type="spellStart"/>
      <w:r w:rsidRPr="00401129">
        <w:t>선택할</w:t>
      </w:r>
      <w:proofErr w:type="spellEnd"/>
      <w:r w:rsidRPr="00401129">
        <w:t xml:space="preserve"> 수 </w:t>
      </w:r>
      <w:proofErr w:type="spellStart"/>
      <w:r w:rsidRPr="00401129">
        <w:t>있습니다</w:t>
      </w:r>
      <w:proofErr w:type="spellEnd"/>
      <w:r w:rsidRPr="00401129">
        <w:t>.</w:t>
      </w:r>
    </w:p>
    <w:p w14:paraId="3AA4F89F" w14:textId="2626DCCD" w:rsidR="00C26162" w:rsidRPr="00401129" w:rsidRDefault="001D31D4" w:rsidP="00401129">
      <w:proofErr w:type="spellStart"/>
      <w:r w:rsidRPr="00401129">
        <w:t>우선순위</w:t>
      </w:r>
      <w:proofErr w:type="spellEnd"/>
      <w:r w:rsidRPr="00401129">
        <w:t xml:space="preserve"> </w:t>
      </w:r>
      <w:proofErr w:type="spellStart"/>
      <w:r w:rsidRPr="00401129">
        <w:t>등급은</w:t>
      </w:r>
      <w:proofErr w:type="spellEnd"/>
      <w:r w:rsidRPr="00401129">
        <w:t xml:space="preserve">, </w:t>
      </w:r>
      <w:proofErr w:type="spellStart"/>
      <w:r w:rsidRPr="00401129">
        <w:t>평가</w:t>
      </w:r>
      <w:proofErr w:type="spellEnd"/>
      <w:r w:rsidRPr="00401129">
        <w:t xml:space="preserve"> </w:t>
      </w:r>
      <w:proofErr w:type="spellStart"/>
      <w:r w:rsidRPr="00401129">
        <w:t>과정에서</w:t>
      </w:r>
      <w:proofErr w:type="spellEnd"/>
      <w:r w:rsidRPr="00401129">
        <w:t xml:space="preserve"> </w:t>
      </w:r>
      <w:proofErr w:type="spellStart"/>
      <w:r w:rsidRPr="00401129">
        <w:t>드린</w:t>
      </w:r>
      <w:proofErr w:type="spellEnd"/>
      <w:r w:rsidRPr="00401129">
        <w:t xml:space="preserve"> </w:t>
      </w:r>
      <w:proofErr w:type="spellStart"/>
      <w:r w:rsidRPr="00401129">
        <w:t>질문에</w:t>
      </w:r>
      <w:proofErr w:type="spellEnd"/>
      <w:r w:rsidRPr="00401129">
        <w:t xml:space="preserve"> </w:t>
      </w:r>
      <w:proofErr w:type="spellStart"/>
      <w:r w:rsidRPr="00401129">
        <w:t>대한</w:t>
      </w:r>
      <w:proofErr w:type="spellEnd"/>
      <w:r w:rsidRPr="00401129">
        <w:t xml:space="preserve"> </w:t>
      </w:r>
      <w:proofErr w:type="spellStart"/>
      <w:r w:rsidRPr="00401129">
        <w:t>귀하의</w:t>
      </w:r>
      <w:proofErr w:type="spellEnd"/>
      <w:r w:rsidRPr="00401129">
        <w:t xml:space="preserve"> </w:t>
      </w:r>
      <w:proofErr w:type="spellStart"/>
      <w:r w:rsidRPr="00401129">
        <w:t>답변과</w:t>
      </w:r>
      <w:proofErr w:type="spellEnd"/>
      <w:r w:rsidRPr="00401129">
        <w:t xml:space="preserve"> </w:t>
      </w:r>
      <w:proofErr w:type="spellStart"/>
      <w:r w:rsidRPr="00401129">
        <w:t>평가자가</w:t>
      </w:r>
      <w:proofErr w:type="spellEnd"/>
      <w:r w:rsidRPr="00401129">
        <w:t xml:space="preserve"> </w:t>
      </w:r>
      <w:proofErr w:type="spellStart"/>
      <w:r w:rsidRPr="00401129">
        <w:t>판단한</w:t>
      </w:r>
      <w:proofErr w:type="spellEnd"/>
      <w:r w:rsidRPr="00401129">
        <w:t xml:space="preserve"> </w:t>
      </w:r>
      <w:proofErr w:type="spellStart"/>
      <w:r w:rsidRPr="00401129">
        <w:t>주거형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</w:t>
      </w:r>
      <w:proofErr w:type="spellEnd"/>
      <w:r w:rsidRPr="00401129">
        <w:t xml:space="preserve">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필요의</w:t>
      </w:r>
      <w:proofErr w:type="spellEnd"/>
      <w:r w:rsidRPr="00401129">
        <w:t xml:space="preserve"> </w:t>
      </w:r>
      <w:proofErr w:type="spellStart"/>
      <w:r w:rsidRPr="00401129">
        <w:t>시급도에</w:t>
      </w:r>
      <w:proofErr w:type="spellEnd"/>
      <w:r w:rsidRPr="00401129">
        <w:t xml:space="preserve"> </w:t>
      </w:r>
      <w:proofErr w:type="spellStart"/>
      <w:r w:rsidRPr="00401129">
        <w:t>따라</w:t>
      </w:r>
      <w:proofErr w:type="spellEnd"/>
      <w:r w:rsidRPr="00401129">
        <w:t xml:space="preserve"> </w:t>
      </w:r>
      <w:proofErr w:type="spellStart"/>
      <w:r w:rsidRPr="00401129">
        <w:t>산정됩니다</w:t>
      </w:r>
      <w:proofErr w:type="spellEnd"/>
      <w:r w:rsidRPr="00401129">
        <w:t xml:space="preserve">. </w:t>
      </w:r>
    </w:p>
    <w:p w14:paraId="65E2C693" w14:textId="77777777" w:rsidR="00C26162" w:rsidRPr="00C26162" w:rsidRDefault="001D31D4" w:rsidP="00401129">
      <w:pPr>
        <w:pStyle w:val="Heading3"/>
        <w:rPr>
          <w:rFonts w:cs="Arial"/>
        </w:rPr>
      </w:pPr>
      <w:r w:rsidRPr="00C26162">
        <w:rPr>
          <w:rFonts w:eastAsia="Malgun Gothic" w:cs="Malgun Gothic" w:hint="eastAsia"/>
        </w:rPr>
        <w:t>주거형</w:t>
      </w:r>
      <w:r w:rsidRPr="00C26162">
        <w:t xml:space="preserve"> </w:t>
      </w:r>
      <w:r w:rsidRPr="00C26162">
        <w:rPr>
          <w:rFonts w:eastAsia="Malgun Gothic" w:cs="Malgun Gothic" w:hint="eastAsia"/>
        </w:rPr>
        <w:t>요양</w:t>
      </w:r>
      <w:r w:rsidRPr="00C26162">
        <w:t xml:space="preserve"> </w:t>
      </w:r>
      <w:r w:rsidRPr="00C26162">
        <w:rPr>
          <w:rFonts w:eastAsia="Malgun Gothic" w:cs="Malgun Gothic" w:hint="eastAsia"/>
        </w:rPr>
        <w:t>시설</w:t>
      </w:r>
      <w:r w:rsidRPr="00C26162">
        <w:t xml:space="preserve"> </w:t>
      </w:r>
      <w:r w:rsidRPr="00C26162">
        <w:rPr>
          <w:rFonts w:eastAsia="Malgun Gothic" w:cs="Malgun Gothic" w:hint="eastAsia"/>
        </w:rPr>
        <w:t>입소</w:t>
      </w:r>
      <w:r w:rsidRPr="00C26162">
        <w:t xml:space="preserve"> </w:t>
      </w:r>
      <w:r w:rsidRPr="00C26162">
        <w:rPr>
          <w:rFonts w:eastAsia="Malgun Gothic" w:cs="Malgun Gothic" w:hint="eastAsia"/>
        </w:rPr>
        <w:t>자리라</w:t>
      </w:r>
      <w:r w:rsidRPr="00C26162">
        <w:t xml:space="preserve"> </w:t>
      </w:r>
      <w:r w:rsidRPr="00C26162">
        <w:rPr>
          <w:rFonts w:eastAsia="Malgun Gothic" w:cs="Malgun Gothic" w:hint="eastAsia"/>
        </w:rPr>
        <w:t>함은</w:t>
      </w:r>
      <w:r w:rsidRPr="00C26162">
        <w:t xml:space="preserve">, </w:t>
      </w:r>
      <w:r w:rsidRPr="00C26162">
        <w:rPr>
          <w:rFonts w:eastAsia="Malgun Gothic" w:cs="Malgun Gothic" w:hint="eastAsia"/>
        </w:rPr>
        <w:t>주거형</w:t>
      </w:r>
      <w:r w:rsidRPr="00C26162">
        <w:t xml:space="preserve"> </w:t>
      </w:r>
      <w:r w:rsidRPr="00C26162">
        <w:rPr>
          <w:rFonts w:eastAsia="Malgun Gothic" w:cs="Malgun Gothic" w:hint="eastAsia"/>
        </w:rPr>
        <w:t>노인</w:t>
      </w:r>
      <w:r w:rsidRPr="00C26162">
        <w:t xml:space="preserve"> </w:t>
      </w:r>
      <w:r w:rsidRPr="00C26162">
        <w:rPr>
          <w:rFonts w:eastAsia="Malgun Gothic" w:cs="Malgun Gothic" w:hint="eastAsia"/>
        </w:rPr>
        <w:t>요양</w:t>
      </w:r>
      <w:r w:rsidRPr="00C26162">
        <w:t xml:space="preserve"> </w:t>
      </w:r>
      <w:r w:rsidRPr="00C26162">
        <w:rPr>
          <w:rFonts w:eastAsia="Malgun Gothic" w:cs="Malgun Gothic" w:hint="eastAsia"/>
        </w:rPr>
        <w:t>시설에</w:t>
      </w:r>
      <w:r w:rsidRPr="00C26162">
        <w:t xml:space="preserve"> </w:t>
      </w:r>
      <w:r w:rsidRPr="00C26162">
        <w:rPr>
          <w:rFonts w:eastAsia="Malgun Gothic" w:cs="Malgun Gothic" w:hint="eastAsia"/>
        </w:rPr>
        <w:t>자동으로</w:t>
      </w:r>
      <w:r w:rsidRPr="00C26162">
        <w:t xml:space="preserve"> </w:t>
      </w:r>
      <w:r w:rsidRPr="00C26162">
        <w:rPr>
          <w:rFonts w:eastAsia="Malgun Gothic" w:cs="Malgun Gothic" w:hint="eastAsia"/>
        </w:rPr>
        <w:t>내</w:t>
      </w:r>
      <w:r w:rsidRPr="00C26162">
        <w:t xml:space="preserve"> </w:t>
      </w:r>
      <w:r w:rsidRPr="00C26162">
        <w:rPr>
          <w:rFonts w:eastAsia="Malgun Gothic" w:cs="Malgun Gothic" w:hint="eastAsia"/>
        </w:rPr>
        <w:t>자리가</w:t>
      </w:r>
      <w:r w:rsidRPr="00C26162">
        <w:t xml:space="preserve"> </w:t>
      </w:r>
      <w:r w:rsidRPr="00C26162">
        <w:rPr>
          <w:rFonts w:eastAsia="Malgun Gothic" w:cs="Malgun Gothic" w:hint="eastAsia"/>
        </w:rPr>
        <w:t>배정된다는</w:t>
      </w:r>
      <w:r w:rsidRPr="00C26162">
        <w:t xml:space="preserve"> </w:t>
      </w:r>
      <w:r w:rsidRPr="00C26162">
        <w:rPr>
          <w:rFonts w:eastAsia="Malgun Gothic" w:cs="Malgun Gothic" w:hint="eastAsia"/>
        </w:rPr>
        <w:t>뜻인가요</w:t>
      </w:r>
      <w:r w:rsidRPr="00C26162">
        <w:t>?</w:t>
      </w:r>
    </w:p>
    <w:p w14:paraId="5C365855" w14:textId="2BE79803" w:rsidR="004C7377" w:rsidRPr="00401129" w:rsidRDefault="001D31D4" w:rsidP="00401129"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자리가</w:t>
      </w:r>
      <w:proofErr w:type="spellEnd"/>
      <w:r w:rsidRPr="00401129">
        <w:t xml:space="preserve"> </w:t>
      </w:r>
      <w:proofErr w:type="spellStart"/>
      <w:r w:rsidRPr="00401129">
        <w:t>할당됐다고</w:t>
      </w:r>
      <w:proofErr w:type="spellEnd"/>
      <w:r w:rsidRPr="00401129">
        <w:t xml:space="preserve"> </w:t>
      </w:r>
      <w:proofErr w:type="spellStart"/>
      <w:r w:rsidRPr="00401129">
        <w:t>해서</w:t>
      </w:r>
      <w:proofErr w:type="spellEnd"/>
      <w:r w:rsidRPr="00401129">
        <w:t xml:space="preserve">, </w:t>
      </w:r>
      <w:proofErr w:type="spellStart"/>
      <w:r w:rsidRPr="00401129">
        <w:t>귀하가</w:t>
      </w:r>
      <w:proofErr w:type="spellEnd"/>
      <w:r w:rsidRPr="00401129">
        <w:t xml:space="preserve"> </w:t>
      </w:r>
      <w:proofErr w:type="spellStart"/>
      <w:r w:rsidRPr="00401129">
        <w:t>선호하는</w:t>
      </w:r>
      <w:proofErr w:type="spellEnd"/>
      <w:r w:rsidRPr="00401129">
        <w:t xml:space="preserve"> </w:t>
      </w:r>
      <w:proofErr w:type="spellStart"/>
      <w:r w:rsidRPr="00401129">
        <w:t>주거형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시설에</w:t>
      </w:r>
      <w:proofErr w:type="spellEnd"/>
      <w:r w:rsidRPr="00401129">
        <w:t xml:space="preserve"> 빈 </w:t>
      </w:r>
      <w:proofErr w:type="spellStart"/>
      <w:r w:rsidRPr="00401129">
        <w:t>자리가</w:t>
      </w:r>
      <w:proofErr w:type="spellEnd"/>
      <w:r w:rsidRPr="00401129">
        <w:t xml:space="preserve"> </w:t>
      </w:r>
      <w:proofErr w:type="spellStart"/>
      <w:r w:rsidRPr="00401129">
        <w:t>있다는</w:t>
      </w:r>
      <w:proofErr w:type="spellEnd"/>
      <w:r w:rsidRPr="00401129">
        <w:t xml:space="preserve"> </w:t>
      </w:r>
      <w:proofErr w:type="spellStart"/>
      <w:r w:rsidRPr="00401129">
        <w:t>뜻은</w:t>
      </w:r>
      <w:proofErr w:type="spellEnd"/>
      <w:r w:rsidRPr="00401129">
        <w:t xml:space="preserve"> </w:t>
      </w:r>
      <w:proofErr w:type="spellStart"/>
      <w:r w:rsidRPr="00401129">
        <w:t>아닙니다</w:t>
      </w:r>
      <w:proofErr w:type="spellEnd"/>
      <w:r w:rsidRPr="00401129">
        <w:t xml:space="preserve">. </w:t>
      </w:r>
      <w:proofErr w:type="spellStart"/>
      <w:r w:rsidRPr="00401129">
        <w:t>입소</w:t>
      </w:r>
      <w:proofErr w:type="spellEnd"/>
      <w:r w:rsidRPr="00401129">
        <w:t xml:space="preserve"> </w:t>
      </w:r>
      <w:proofErr w:type="spellStart"/>
      <w:r w:rsidRPr="00401129">
        <w:t>자리를</w:t>
      </w:r>
      <w:proofErr w:type="spellEnd"/>
      <w:r w:rsidRPr="00401129">
        <w:t xml:space="preserve"> </w:t>
      </w:r>
      <w:proofErr w:type="spellStart"/>
      <w:r w:rsidRPr="00401129">
        <w:t>할당받으셨다면</w:t>
      </w:r>
      <w:proofErr w:type="spellEnd"/>
      <w:r w:rsidRPr="00401129">
        <w:t xml:space="preserve">, </w:t>
      </w:r>
      <w:proofErr w:type="spellStart"/>
      <w:r w:rsidRPr="00401129">
        <w:t>본인의</w:t>
      </w:r>
      <w:proofErr w:type="spellEnd"/>
      <w:r w:rsidRPr="00401129">
        <w:t xml:space="preserve"> </w:t>
      </w:r>
      <w:proofErr w:type="spellStart"/>
      <w:r w:rsidRPr="00401129">
        <w:t>필요에</w:t>
      </w:r>
      <w:proofErr w:type="spellEnd"/>
      <w:r w:rsidRPr="00401129">
        <w:t xml:space="preserve"> </w:t>
      </w:r>
      <w:proofErr w:type="spellStart"/>
      <w:r w:rsidRPr="00401129">
        <w:t>맞는</w:t>
      </w:r>
      <w:proofErr w:type="spellEnd"/>
      <w:r w:rsidRPr="00401129">
        <w:t xml:space="preserve"> </w:t>
      </w:r>
      <w:proofErr w:type="spellStart"/>
      <w:r w:rsidRPr="00401129">
        <w:t>거주형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시설을</w:t>
      </w:r>
      <w:proofErr w:type="spellEnd"/>
      <w:r w:rsidRPr="00401129">
        <w:t xml:space="preserve"> </w:t>
      </w:r>
      <w:proofErr w:type="spellStart"/>
      <w:r w:rsidRPr="00401129">
        <w:t>선택하실</w:t>
      </w:r>
      <w:proofErr w:type="spellEnd"/>
      <w:r w:rsidRPr="00401129">
        <w:t xml:space="preserve"> 수 </w:t>
      </w:r>
      <w:proofErr w:type="spellStart"/>
      <w:r w:rsidRPr="00401129">
        <w:t>있습니다</w:t>
      </w:r>
      <w:proofErr w:type="spellEnd"/>
      <w:r w:rsidRPr="00401129">
        <w:t xml:space="preserve">. </w:t>
      </w:r>
      <w:proofErr w:type="spellStart"/>
      <w:r w:rsidRPr="00401129">
        <w:t>다만</w:t>
      </w:r>
      <w:proofErr w:type="spellEnd"/>
      <w:r w:rsidRPr="00401129">
        <w:t xml:space="preserve">, </w:t>
      </w:r>
      <w:proofErr w:type="spellStart"/>
      <w:r w:rsidRPr="00401129">
        <w:t>여전히</w:t>
      </w:r>
      <w:proofErr w:type="spellEnd"/>
      <w:r w:rsidRPr="00401129">
        <w:t xml:space="preserve"> </w:t>
      </w:r>
      <w:proofErr w:type="spellStart"/>
      <w:r w:rsidRPr="00401129">
        <w:t>본인의</w:t>
      </w:r>
      <w:proofErr w:type="spellEnd"/>
      <w:r w:rsidRPr="00401129">
        <w:t xml:space="preserve"> </w:t>
      </w:r>
      <w:proofErr w:type="spellStart"/>
      <w:r w:rsidRPr="00401129">
        <w:t>돌봄</w:t>
      </w:r>
      <w:proofErr w:type="spellEnd"/>
      <w:r w:rsidRPr="00401129">
        <w:t xml:space="preserve"> </w:t>
      </w:r>
      <w:proofErr w:type="spellStart"/>
      <w:r w:rsidRPr="00401129">
        <w:t>필요</w:t>
      </w:r>
      <w:proofErr w:type="spellEnd"/>
      <w:r w:rsidRPr="00401129">
        <w:t xml:space="preserve"> </w:t>
      </w:r>
      <w:proofErr w:type="spellStart"/>
      <w:r w:rsidRPr="00401129">
        <w:t>사항에</w:t>
      </w:r>
      <w:proofErr w:type="spellEnd"/>
      <w:r w:rsidRPr="00401129">
        <w:t xml:space="preserve"> </w:t>
      </w:r>
      <w:proofErr w:type="spellStart"/>
      <w:r w:rsidRPr="00401129">
        <w:t>대해</w:t>
      </w:r>
      <w:proofErr w:type="spellEnd"/>
      <w:r w:rsidRPr="00401129">
        <w:t xml:space="preserve"> </w:t>
      </w:r>
      <w:proofErr w:type="spellStart"/>
      <w:r w:rsidRPr="00401129">
        <w:t>시설</w:t>
      </w:r>
      <w:proofErr w:type="spellEnd"/>
      <w:r w:rsidRPr="00401129">
        <w:t xml:space="preserve"> </w:t>
      </w:r>
      <w:proofErr w:type="spellStart"/>
      <w:r w:rsidRPr="00401129">
        <w:t>제공업체들과</w:t>
      </w:r>
      <w:proofErr w:type="spellEnd"/>
      <w:r w:rsidRPr="00401129">
        <w:t xml:space="preserve"> </w:t>
      </w:r>
      <w:proofErr w:type="spellStart"/>
      <w:r w:rsidRPr="00401129">
        <w:t>상담을</w:t>
      </w:r>
      <w:proofErr w:type="spellEnd"/>
      <w:r w:rsidRPr="00401129">
        <w:t xml:space="preserve"> </w:t>
      </w:r>
      <w:proofErr w:type="spellStart"/>
      <w:r w:rsidRPr="00401129">
        <w:t>하여</w:t>
      </w:r>
      <w:proofErr w:type="spellEnd"/>
      <w:r w:rsidRPr="00401129">
        <w:t xml:space="preserve"> </w:t>
      </w:r>
      <w:proofErr w:type="spellStart"/>
      <w:r w:rsidRPr="00401129">
        <w:t>어떤</w:t>
      </w:r>
      <w:proofErr w:type="spellEnd"/>
      <w:r w:rsidRPr="00401129">
        <w:t xml:space="preserve"> </w:t>
      </w:r>
      <w:proofErr w:type="spellStart"/>
      <w:r w:rsidRPr="00401129">
        <w:t>요양</w:t>
      </w:r>
      <w:proofErr w:type="spellEnd"/>
      <w:r w:rsidRPr="00401129">
        <w:t xml:space="preserve"> </w:t>
      </w:r>
      <w:proofErr w:type="spellStart"/>
      <w:r w:rsidRPr="00401129">
        <w:t>시설이</w:t>
      </w:r>
      <w:proofErr w:type="spellEnd"/>
      <w:r w:rsidRPr="00401129">
        <w:t xml:space="preserve"> </w:t>
      </w:r>
      <w:proofErr w:type="spellStart"/>
      <w:r w:rsidRPr="00401129">
        <w:t>본인에게</w:t>
      </w:r>
      <w:proofErr w:type="spellEnd"/>
      <w:r w:rsidRPr="00401129">
        <w:t xml:space="preserve"> 잘 </w:t>
      </w:r>
      <w:proofErr w:type="spellStart"/>
      <w:r w:rsidRPr="00401129">
        <w:t>맞는지</w:t>
      </w:r>
      <w:proofErr w:type="spellEnd"/>
      <w:r w:rsidRPr="00401129">
        <w:t xml:space="preserve"> </w:t>
      </w:r>
      <w:proofErr w:type="spellStart"/>
      <w:r w:rsidRPr="00401129">
        <w:t>알아보셔야</w:t>
      </w:r>
      <w:proofErr w:type="spellEnd"/>
      <w:r w:rsidRPr="00401129">
        <w:t xml:space="preserve"> </w:t>
      </w:r>
      <w:proofErr w:type="spellStart"/>
      <w:r w:rsidRPr="00401129">
        <w:t>합니다</w:t>
      </w:r>
      <w:proofErr w:type="spellEnd"/>
      <w:r w:rsidRPr="00401129">
        <w:t xml:space="preserve">. </w:t>
      </w:r>
      <w:proofErr w:type="spellStart"/>
      <w:r w:rsidRPr="00401129">
        <w:t>귀하가</w:t>
      </w:r>
      <w:proofErr w:type="spellEnd"/>
      <w:r w:rsidRPr="00401129">
        <w:t xml:space="preserve"> </w:t>
      </w:r>
      <w:proofErr w:type="spellStart"/>
      <w:r w:rsidRPr="00401129">
        <w:t>선호하는</w:t>
      </w:r>
      <w:proofErr w:type="spellEnd"/>
      <w:r w:rsidRPr="00401129">
        <w:t xml:space="preserve"> </w:t>
      </w:r>
      <w:proofErr w:type="spellStart"/>
      <w:r w:rsidRPr="00401129">
        <w:t>시설에</w:t>
      </w:r>
      <w:proofErr w:type="spellEnd"/>
      <w:r w:rsidRPr="00401129">
        <w:t xml:space="preserve"> 빈 </w:t>
      </w:r>
      <w:proofErr w:type="spellStart"/>
      <w:r w:rsidRPr="00401129">
        <w:t>방이</w:t>
      </w:r>
      <w:proofErr w:type="spellEnd"/>
      <w:r w:rsidRPr="00401129">
        <w:t xml:space="preserve"> </w:t>
      </w:r>
      <w:proofErr w:type="spellStart"/>
      <w:r w:rsidRPr="00401129">
        <w:t>없을</w:t>
      </w:r>
      <w:proofErr w:type="spellEnd"/>
      <w:r w:rsidRPr="00401129">
        <w:t xml:space="preserve"> </w:t>
      </w:r>
      <w:proofErr w:type="spellStart"/>
      <w:r w:rsidRPr="00401129">
        <w:t>경우</w:t>
      </w:r>
      <w:proofErr w:type="spellEnd"/>
      <w:r w:rsidRPr="00401129">
        <w:t xml:space="preserve"> </w:t>
      </w:r>
      <w:proofErr w:type="spellStart"/>
      <w:r w:rsidRPr="00401129">
        <w:t>대기자</w:t>
      </w:r>
      <w:proofErr w:type="spellEnd"/>
      <w:r w:rsidRPr="00401129">
        <w:t xml:space="preserve"> </w:t>
      </w:r>
      <w:proofErr w:type="spellStart"/>
      <w:r w:rsidRPr="00401129">
        <w:t>명단에</w:t>
      </w:r>
      <w:proofErr w:type="spellEnd"/>
      <w:r w:rsidRPr="00401129">
        <w:t xml:space="preserve"> </w:t>
      </w:r>
      <w:proofErr w:type="spellStart"/>
      <w:r w:rsidRPr="00401129">
        <w:t>들어가야</w:t>
      </w:r>
      <w:proofErr w:type="spellEnd"/>
      <w:r w:rsidRPr="00401129">
        <w:t xml:space="preserve"> 할 </w:t>
      </w:r>
      <w:proofErr w:type="spellStart"/>
      <w:r w:rsidRPr="00401129">
        <w:t>수도</w:t>
      </w:r>
      <w:proofErr w:type="spellEnd"/>
      <w:r w:rsidRPr="00401129">
        <w:t xml:space="preserve"> </w:t>
      </w:r>
      <w:proofErr w:type="spellStart"/>
      <w:r w:rsidRPr="00401129">
        <w:t>있습니다</w:t>
      </w:r>
      <w:proofErr w:type="spellEnd"/>
      <w:r w:rsidRPr="00401129">
        <w:t>. </w:t>
      </w:r>
    </w:p>
    <w:p w14:paraId="4A3DC55E" w14:textId="1DE3EC6E" w:rsidR="00C26162" w:rsidRPr="00C26162" w:rsidRDefault="001D31D4" w:rsidP="00401129">
      <w:pPr>
        <w:pStyle w:val="Heading3"/>
        <w:rPr>
          <w:rFonts w:cs="Arial"/>
        </w:rPr>
      </w:pPr>
      <w:r w:rsidRPr="00C26162">
        <w:rPr>
          <w:rFonts w:eastAsia="Malgun Gothic" w:cs="Malgun Gothic" w:hint="eastAsia"/>
        </w:rPr>
        <w:t>주거형</w:t>
      </w:r>
      <w:r w:rsidRPr="00C26162">
        <w:t xml:space="preserve"> </w:t>
      </w:r>
      <w:r w:rsidRPr="00C26162">
        <w:rPr>
          <w:rFonts w:eastAsia="Malgun Gothic" w:cs="Malgun Gothic" w:hint="eastAsia"/>
        </w:rPr>
        <w:t>요양</w:t>
      </w:r>
      <w:r w:rsidRPr="00C26162">
        <w:t xml:space="preserve"> </w:t>
      </w:r>
      <w:r w:rsidRPr="00C26162">
        <w:rPr>
          <w:rFonts w:eastAsia="Malgun Gothic" w:cs="Malgun Gothic" w:hint="eastAsia"/>
        </w:rPr>
        <w:t>시설</w:t>
      </w:r>
      <w:r w:rsidRPr="00C26162">
        <w:t xml:space="preserve"> </w:t>
      </w:r>
      <w:r w:rsidRPr="00C26162">
        <w:rPr>
          <w:rFonts w:eastAsia="Malgun Gothic" w:cs="Malgun Gothic" w:hint="eastAsia"/>
        </w:rPr>
        <w:t>입소</w:t>
      </w:r>
      <w:r w:rsidRPr="00C26162">
        <w:t xml:space="preserve"> </w:t>
      </w:r>
      <w:r w:rsidRPr="00C26162">
        <w:rPr>
          <w:rFonts w:eastAsia="Malgun Gothic" w:cs="Malgun Gothic" w:hint="eastAsia"/>
        </w:rPr>
        <w:t>자리를</w:t>
      </w:r>
      <w:r w:rsidRPr="00C26162">
        <w:t xml:space="preserve"> </w:t>
      </w:r>
      <w:r w:rsidRPr="00C26162">
        <w:rPr>
          <w:rFonts w:eastAsia="Malgun Gothic" w:cs="Malgun Gothic" w:hint="eastAsia"/>
        </w:rPr>
        <w:t>위한</w:t>
      </w:r>
      <w:r w:rsidRPr="00C26162">
        <w:t xml:space="preserve"> </w:t>
      </w:r>
      <w:r w:rsidRPr="00C26162">
        <w:rPr>
          <w:rFonts w:eastAsia="Malgun Gothic" w:cs="Malgun Gothic" w:hint="eastAsia"/>
        </w:rPr>
        <w:t>승인을</w:t>
      </w:r>
      <w:r w:rsidRPr="00C26162">
        <w:t xml:space="preserve"> </w:t>
      </w:r>
      <w:r w:rsidRPr="00C26162">
        <w:rPr>
          <w:rFonts w:eastAsia="Malgun Gothic" w:cs="Malgun Gothic" w:hint="eastAsia"/>
        </w:rPr>
        <w:t>받았는데</w:t>
      </w:r>
      <w:r w:rsidRPr="00C26162">
        <w:t xml:space="preserve">, </w:t>
      </w:r>
      <w:r w:rsidRPr="00C26162">
        <w:rPr>
          <w:rFonts w:eastAsia="Malgun Gothic" w:cs="Malgun Gothic" w:hint="eastAsia"/>
        </w:rPr>
        <w:t>일정</w:t>
      </w:r>
      <w:r w:rsidRPr="00C26162">
        <w:t xml:space="preserve"> </w:t>
      </w:r>
      <w:r w:rsidRPr="00C26162">
        <w:rPr>
          <w:rFonts w:eastAsia="Malgun Gothic" w:cs="Malgun Gothic" w:hint="eastAsia"/>
        </w:rPr>
        <w:t>기간</w:t>
      </w:r>
      <w:r w:rsidRPr="00C26162">
        <w:t xml:space="preserve"> </w:t>
      </w:r>
      <w:r w:rsidRPr="00C26162">
        <w:rPr>
          <w:rFonts w:eastAsia="Malgun Gothic" w:cs="Malgun Gothic" w:hint="eastAsia"/>
        </w:rPr>
        <w:t>안에</w:t>
      </w:r>
      <w:r w:rsidRPr="00C26162">
        <w:t xml:space="preserve"> </w:t>
      </w:r>
      <w:r w:rsidRPr="00C26162">
        <w:rPr>
          <w:rFonts w:eastAsia="Malgun Gothic" w:cs="Malgun Gothic" w:hint="eastAsia"/>
        </w:rPr>
        <w:t>그</w:t>
      </w:r>
      <w:r w:rsidRPr="00C26162">
        <w:t xml:space="preserve"> </w:t>
      </w:r>
      <w:r w:rsidRPr="00C26162">
        <w:rPr>
          <w:rFonts w:eastAsia="Malgun Gothic" w:cs="Malgun Gothic" w:hint="eastAsia"/>
        </w:rPr>
        <w:t>자리를</w:t>
      </w:r>
      <w:r w:rsidRPr="00C26162">
        <w:t xml:space="preserve"> </w:t>
      </w:r>
      <w:r w:rsidRPr="00C26162">
        <w:rPr>
          <w:rFonts w:eastAsia="Malgun Gothic" w:cs="Malgun Gothic" w:hint="eastAsia"/>
        </w:rPr>
        <w:t>실제로</w:t>
      </w:r>
      <w:r w:rsidRPr="00C26162">
        <w:t xml:space="preserve"> </w:t>
      </w:r>
      <w:r w:rsidRPr="00C26162">
        <w:rPr>
          <w:rFonts w:eastAsia="Malgun Gothic" w:cs="Malgun Gothic" w:hint="eastAsia"/>
        </w:rPr>
        <w:t>이용하지</w:t>
      </w:r>
      <w:r w:rsidRPr="00C26162">
        <w:t xml:space="preserve"> </w:t>
      </w:r>
      <w:r w:rsidRPr="00C26162">
        <w:rPr>
          <w:rFonts w:eastAsia="Malgun Gothic" w:cs="Malgun Gothic" w:hint="eastAsia"/>
        </w:rPr>
        <w:t>않으면</w:t>
      </w:r>
      <w:r w:rsidRPr="00C26162">
        <w:t xml:space="preserve"> </w:t>
      </w:r>
      <w:r w:rsidRPr="00C26162">
        <w:rPr>
          <w:rFonts w:eastAsia="Malgun Gothic" w:cs="Malgun Gothic" w:hint="eastAsia"/>
        </w:rPr>
        <w:t>자리</w:t>
      </w:r>
      <w:r w:rsidRPr="00C26162">
        <w:t xml:space="preserve"> </w:t>
      </w:r>
      <w:r w:rsidRPr="00C26162">
        <w:rPr>
          <w:rFonts w:eastAsia="Malgun Gothic" w:cs="Malgun Gothic" w:hint="eastAsia"/>
        </w:rPr>
        <w:t>승인이</w:t>
      </w:r>
      <w:r w:rsidRPr="00C26162">
        <w:t xml:space="preserve"> </w:t>
      </w:r>
      <w:r w:rsidRPr="00C26162">
        <w:rPr>
          <w:rFonts w:eastAsia="Malgun Gothic" w:cs="Malgun Gothic" w:hint="eastAsia"/>
        </w:rPr>
        <w:t>만료되나요</w:t>
      </w:r>
      <w:r w:rsidRPr="00C26162">
        <w:t>?</w:t>
      </w:r>
    </w:p>
    <w:p w14:paraId="3EC97A3F" w14:textId="77777777" w:rsidR="00C26162" w:rsidRPr="00C26162" w:rsidRDefault="001D31D4" w:rsidP="00401129">
      <w:pPr>
        <w:rPr>
          <w:rFonts w:cs="Arial"/>
        </w:rPr>
      </w:pPr>
      <w:r w:rsidRPr="00C26162">
        <w:t>주거형 요양 시설 입소 자리 승인은 만료 기간이 없습니다. 요양 서비스 이용에 기간 제한은 없습니다. 한 번 입소 자리 승인을 받으면, 가정에서 다른 노인 돌봄 서비스를 이용 중이라 하더라도 해당 자리는 유지됩니다. </w:t>
      </w:r>
    </w:p>
    <w:p w14:paraId="52638738" w14:textId="77777777" w:rsidR="00C26162" w:rsidRPr="00C26162" w:rsidRDefault="001D31D4" w:rsidP="00401129">
      <w:pPr>
        <w:rPr>
          <w:rFonts w:cs="Arial"/>
        </w:rPr>
      </w:pPr>
      <w:r w:rsidRPr="607ECBA7">
        <w:t xml:space="preserve">또한, 재가 요양 서비스 등 다른 노인 돌봄 서비스 간의 이동이 가능하며, 주거형 요양 시설에 나중에 입소하길 원할 경우에도 기존에 승인된 자리는 그대로 유지됩니다. </w:t>
      </w:r>
    </w:p>
    <w:p w14:paraId="4F47625C" w14:textId="77777777" w:rsidR="00C26162" w:rsidRPr="00C26162" w:rsidRDefault="001D31D4" w:rsidP="00401129">
      <w:pPr>
        <w:pStyle w:val="Heading3"/>
        <w:rPr>
          <w:rFonts w:cs="Arial"/>
        </w:rPr>
      </w:pPr>
      <w:r w:rsidRPr="607ECBA7">
        <w:rPr>
          <w:rFonts w:eastAsia="Malgun Gothic" w:cs="Malgun Gothic" w:hint="eastAsia"/>
        </w:rPr>
        <w:lastRenderedPageBreak/>
        <w:t>승인이</w:t>
      </w:r>
      <w:r w:rsidRPr="607ECBA7">
        <w:t xml:space="preserve"> </w:t>
      </w:r>
      <w:r w:rsidRPr="607ECBA7">
        <w:rPr>
          <w:rFonts w:eastAsia="Malgun Gothic" w:cs="Malgun Gothic" w:hint="eastAsia"/>
        </w:rPr>
        <w:t>되어</w:t>
      </w:r>
      <w:r w:rsidRPr="607ECBA7">
        <w:t xml:space="preserve"> </w:t>
      </w:r>
      <w:r w:rsidRPr="607ECBA7">
        <w:rPr>
          <w:rFonts w:eastAsia="Malgun Gothic" w:cs="Malgun Gothic" w:hint="eastAsia"/>
        </w:rPr>
        <w:t>주거형</w:t>
      </w:r>
      <w:r w:rsidRPr="607ECBA7">
        <w:t xml:space="preserve"> </w:t>
      </w:r>
      <w:r w:rsidRPr="607ECBA7">
        <w:rPr>
          <w:rFonts w:eastAsia="Malgun Gothic" w:cs="Malgun Gothic" w:hint="eastAsia"/>
        </w:rPr>
        <w:t>요양</w:t>
      </w:r>
      <w:r w:rsidRPr="607ECBA7">
        <w:t xml:space="preserve"> </w:t>
      </w:r>
      <w:r w:rsidRPr="607ECBA7">
        <w:rPr>
          <w:rFonts w:eastAsia="Malgun Gothic" w:cs="Malgun Gothic" w:hint="eastAsia"/>
        </w:rPr>
        <w:t>시설</w:t>
      </w:r>
      <w:r w:rsidRPr="607ECBA7">
        <w:t xml:space="preserve"> </w:t>
      </w:r>
      <w:r w:rsidRPr="607ECBA7">
        <w:rPr>
          <w:rFonts w:eastAsia="Malgun Gothic" w:cs="Malgun Gothic" w:hint="eastAsia"/>
        </w:rPr>
        <w:t>입소</w:t>
      </w:r>
      <w:r w:rsidRPr="607ECBA7">
        <w:t xml:space="preserve"> </w:t>
      </w:r>
      <w:r w:rsidRPr="607ECBA7">
        <w:rPr>
          <w:rFonts w:eastAsia="Malgun Gothic" w:cs="Malgun Gothic" w:hint="eastAsia"/>
        </w:rPr>
        <w:t>자리가</w:t>
      </w:r>
      <w:r w:rsidRPr="607ECBA7">
        <w:t xml:space="preserve"> </w:t>
      </w:r>
      <w:r w:rsidRPr="607ECBA7">
        <w:rPr>
          <w:rFonts w:eastAsia="Malgun Gothic" w:cs="Malgun Gothic" w:hint="eastAsia"/>
        </w:rPr>
        <w:t>할당되면</w:t>
      </w:r>
      <w:r w:rsidRPr="607ECBA7">
        <w:t xml:space="preserve">, </w:t>
      </w:r>
      <w:r w:rsidRPr="607ECBA7">
        <w:rPr>
          <w:rFonts w:eastAsia="Malgun Gothic" w:cs="Malgun Gothic" w:hint="eastAsia"/>
        </w:rPr>
        <w:t>자금을</w:t>
      </w:r>
      <w:r w:rsidRPr="607ECBA7">
        <w:t xml:space="preserve"> </w:t>
      </w:r>
      <w:r w:rsidRPr="607ECBA7">
        <w:rPr>
          <w:rFonts w:eastAsia="Malgun Gothic" w:cs="Malgun Gothic" w:hint="eastAsia"/>
        </w:rPr>
        <w:t>제가</w:t>
      </w:r>
      <w:r w:rsidRPr="607ECBA7">
        <w:t xml:space="preserve"> </w:t>
      </w:r>
      <w:r w:rsidRPr="607ECBA7">
        <w:rPr>
          <w:rFonts w:eastAsia="Malgun Gothic" w:cs="Malgun Gothic" w:hint="eastAsia"/>
        </w:rPr>
        <w:t>직접</w:t>
      </w:r>
      <w:r w:rsidRPr="607ECBA7">
        <w:t xml:space="preserve"> </w:t>
      </w:r>
      <w:r w:rsidRPr="607ECBA7">
        <w:rPr>
          <w:rFonts w:eastAsia="Malgun Gothic" w:cs="Malgun Gothic" w:hint="eastAsia"/>
        </w:rPr>
        <w:t>이용할</w:t>
      </w:r>
      <w:r w:rsidRPr="607ECBA7">
        <w:t xml:space="preserve"> </w:t>
      </w:r>
      <w:r w:rsidRPr="607ECBA7">
        <w:rPr>
          <w:rFonts w:eastAsia="Malgun Gothic" w:cs="Malgun Gothic" w:hint="eastAsia"/>
        </w:rPr>
        <w:t>수</w:t>
      </w:r>
      <w:r w:rsidRPr="607ECBA7">
        <w:t xml:space="preserve"> </w:t>
      </w:r>
      <w:r w:rsidRPr="607ECBA7">
        <w:rPr>
          <w:rFonts w:eastAsia="Malgun Gothic" w:cs="Malgun Gothic" w:hint="eastAsia"/>
        </w:rPr>
        <w:t>있나요</w:t>
      </w:r>
      <w:r w:rsidRPr="607ECBA7">
        <w:t>?</w:t>
      </w:r>
    </w:p>
    <w:p w14:paraId="0095364C" w14:textId="77777777" w:rsidR="00C26162" w:rsidRPr="00C26162" w:rsidRDefault="001D31D4" w:rsidP="00401129">
      <w:pPr>
        <w:rPr>
          <w:rFonts w:cs="Arial"/>
        </w:rPr>
      </w:pPr>
      <w:r w:rsidRPr="607ECBA7">
        <w:t>호주 정부는, 귀하가 입소를 수락한 후에 귀하를 대신하여 귀하가 선택한 거주형 요양 시설 제공자에게 직접 자금을 지원합니다.</w:t>
      </w:r>
    </w:p>
    <w:p w14:paraId="7750B109" w14:textId="7F3B956E" w:rsidR="00C26162" w:rsidRPr="00C26162" w:rsidRDefault="001D31D4" w:rsidP="00401129">
      <w:pPr>
        <w:pStyle w:val="Heading3"/>
        <w:rPr>
          <w:rFonts w:cs="Arial"/>
        </w:rPr>
      </w:pPr>
      <w:r w:rsidRPr="00C26162">
        <w:rPr>
          <w:rFonts w:eastAsia="Malgun Gothic" w:cs="Malgun Gothic" w:hint="eastAsia"/>
        </w:rPr>
        <w:t>주거형</w:t>
      </w:r>
      <w:r w:rsidRPr="00C26162">
        <w:t xml:space="preserve"> </w:t>
      </w:r>
      <w:r w:rsidRPr="00C26162">
        <w:rPr>
          <w:rFonts w:eastAsia="Malgun Gothic" w:cs="Malgun Gothic" w:hint="eastAsia"/>
        </w:rPr>
        <w:t>요양</w:t>
      </w:r>
      <w:r w:rsidRPr="00C26162">
        <w:t xml:space="preserve"> </w:t>
      </w:r>
      <w:r w:rsidRPr="00C26162">
        <w:rPr>
          <w:rFonts w:eastAsia="Malgun Gothic" w:cs="Malgun Gothic" w:hint="eastAsia"/>
        </w:rPr>
        <w:t>시설</w:t>
      </w:r>
      <w:r w:rsidRPr="00C26162">
        <w:t xml:space="preserve"> </w:t>
      </w:r>
      <w:r w:rsidRPr="00C26162">
        <w:rPr>
          <w:rFonts w:eastAsia="Malgun Gothic" w:cs="Malgun Gothic" w:hint="eastAsia"/>
        </w:rPr>
        <w:t>제공자에게</w:t>
      </w:r>
      <w:r w:rsidRPr="00C26162">
        <w:t xml:space="preserve"> </w:t>
      </w:r>
      <w:r w:rsidR="00DC0788">
        <w:rPr>
          <w:rFonts w:eastAsia="Malgun Gothic" w:cs="Malgun Gothic" w:hint="eastAsia"/>
        </w:rPr>
        <w:t>나의</w:t>
      </w:r>
      <w:r w:rsidR="00DC0788">
        <w:rPr>
          <w:rFonts w:hint="eastAsia"/>
        </w:rPr>
        <w:t xml:space="preserve"> </w:t>
      </w:r>
      <w:r w:rsidRPr="00C26162">
        <w:t>referral code</w:t>
      </w:r>
      <w:r w:rsidR="00031D8E">
        <w:t>[</w:t>
      </w:r>
      <w:r w:rsidR="00031D8E" w:rsidRPr="00C26162">
        <w:rPr>
          <w:rFonts w:eastAsia="Malgun Gothic" w:cs="Malgun Gothic" w:hint="eastAsia"/>
        </w:rPr>
        <w:t>추천</w:t>
      </w:r>
      <w:r w:rsidR="00031D8E" w:rsidRPr="00C26162">
        <w:t xml:space="preserve"> </w:t>
      </w:r>
      <w:r w:rsidR="00031D8E" w:rsidRPr="00C26162">
        <w:rPr>
          <w:rFonts w:eastAsia="Malgun Gothic" w:cs="Malgun Gothic" w:hint="eastAsia"/>
        </w:rPr>
        <w:t>코드</w:t>
      </w:r>
      <w:r w:rsidR="00031D8E">
        <w:t>]</w:t>
      </w:r>
      <w:r w:rsidRPr="00C26162">
        <w:rPr>
          <w:rFonts w:eastAsia="Malgun Gothic" w:cs="Malgun Gothic" w:hint="eastAsia"/>
        </w:rPr>
        <w:t>를</w:t>
      </w:r>
      <w:r w:rsidRPr="00C26162">
        <w:t xml:space="preserve"> </w:t>
      </w:r>
      <w:r w:rsidRPr="00C26162">
        <w:rPr>
          <w:rFonts w:eastAsia="Malgun Gothic" w:cs="Malgun Gothic" w:hint="eastAsia"/>
        </w:rPr>
        <w:t>어떻게</w:t>
      </w:r>
      <w:r w:rsidRPr="00C26162">
        <w:t xml:space="preserve"> </w:t>
      </w:r>
      <w:r w:rsidRPr="00C26162">
        <w:rPr>
          <w:rFonts w:eastAsia="Malgun Gothic" w:cs="Malgun Gothic" w:hint="eastAsia"/>
        </w:rPr>
        <w:t>공유하나요</w:t>
      </w:r>
      <w:r w:rsidRPr="00C26162">
        <w:t>?</w:t>
      </w:r>
    </w:p>
    <w:p w14:paraId="6DA4A5A5" w14:textId="600BD42D" w:rsidR="00C26162" w:rsidRPr="00C26162" w:rsidRDefault="001D31D4" w:rsidP="00401129">
      <w:pPr>
        <w:rPr>
          <w:rFonts w:cs="Arial"/>
        </w:rPr>
      </w:pPr>
      <w:r w:rsidRPr="607ECBA7">
        <w:t>주거형 요양 시설을 위한 승인을 받으면, 입소 자리 하나가 할당이 됩니다. Notice of Decision에 첨부된</w:t>
      </w:r>
      <w:r w:rsidR="00031D8E">
        <w:t>Support Plan</w:t>
      </w:r>
      <w:r w:rsidR="004C7377">
        <w:t>[</w:t>
      </w:r>
      <w:r w:rsidR="004C7377" w:rsidRPr="607ECBA7">
        <w:t>지원 계획서</w:t>
      </w:r>
      <w:r w:rsidR="00031D8E">
        <w:t>]</w:t>
      </w:r>
      <w:r w:rsidRPr="607ECBA7">
        <w:t xml:space="preserve">에 귀하의 추천 코드가 포함되어 있습니다. </w:t>
      </w:r>
      <w:r w:rsidRPr="00401129">
        <w:t xml:space="preserve">각 </w:t>
      </w:r>
      <w:proofErr w:type="spellStart"/>
      <w:r w:rsidRPr="00401129">
        <w:t>추천</w:t>
      </w:r>
      <w:proofErr w:type="spellEnd"/>
      <w:r w:rsidRPr="00401129">
        <w:t xml:space="preserve"> </w:t>
      </w:r>
      <w:proofErr w:type="spellStart"/>
      <w:r w:rsidRPr="00401129">
        <w:t>코드는</w:t>
      </w:r>
      <w:proofErr w:type="spellEnd"/>
      <w:r w:rsidRPr="00401129">
        <w:t xml:space="preserve"> </w:t>
      </w:r>
      <w:proofErr w:type="spellStart"/>
      <w:r w:rsidRPr="00401129">
        <w:t>서비스</w:t>
      </w:r>
      <w:proofErr w:type="spellEnd"/>
      <w:r w:rsidRPr="00401129">
        <w:t xml:space="preserve"> </w:t>
      </w:r>
      <w:proofErr w:type="spellStart"/>
      <w:r w:rsidRPr="00401129">
        <w:t>유형에</w:t>
      </w:r>
      <w:proofErr w:type="spellEnd"/>
      <w:r w:rsidRPr="00401129">
        <w:t xml:space="preserve"> </w:t>
      </w:r>
      <w:proofErr w:type="spellStart"/>
      <w:r w:rsidRPr="00401129">
        <w:t>연결된</w:t>
      </w:r>
      <w:proofErr w:type="spellEnd"/>
      <w:r w:rsidRPr="00401129">
        <w:t xml:space="preserve"> </w:t>
      </w:r>
      <w:proofErr w:type="spellStart"/>
      <w:r w:rsidRPr="00401129">
        <w:t>고유</w:t>
      </w:r>
      <w:proofErr w:type="spellEnd"/>
      <w:r w:rsidRPr="00401129">
        <w:t xml:space="preserve"> </w:t>
      </w:r>
      <w:proofErr w:type="spellStart"/>
      <w:r w:rsidRPr="00401129">
        <w:t>번호로써</w:t>
      </w:r>
      <w:proofErr w:type="spellEnd"/>
      <w:r w:rsidRPr="00401129">
        <w:t xml:space="preserve">, </w:t>
      </w:r>
      <w:proofErr w:type="spellStart"/>
      <w:r w:rsidRPr="00401129">
        <w:t>귀하가</w:t>
      </w:r>
      <w:proofErr w:type="spellEnd"/>
      <w:r w:rsidRPr="00401129">
        <w:t xml:space="preserve"> </w:t>
      </w:r>
      <w:proofErr w:type="spellStart"/>
      <w:r w:rsidRPr="00401129">
        <w:t>선택한</w:t>
      </w:r>
      <w:proofErr w:type="spellEnd"/>
      <w:r w:rsidRPr="00401129">
        <w:t xml:space="preserve"> </w:t>
      </w:r>
      <w:proofErr w:type="spellStart"/>
      <w:r w:rsidRPr="00401129">
        <w:t>시설</w:t>
      </w:r>
      <w:proofErr w:type="spellEnd"/>
      <w:r w:rsidRPr="00401129">
        <w:t xml:space="preserve"> </w:t>
      </w:r>
      <w:proofErr w:type="spellStart"/>
      <w:r w:rsidRPr="00401129">
        <w:t>제공자와</w:t>
      </w:r>
      <w:proofErr w:type="spellEnd"/>
      <w:r w:rsidRPr="00401129">
        <w:t xml:space="preserve"> </w:t>
      </w:r>
      <w:proofErr w:type="spellStart"/>
      <w:r w:rsidRPr="00401129">
        <w:t>연결되어</w:t>
      </w:r>
      <w:proofErr w:type="spellEnd"/>
      <w:r w:rsidRPr="00401129">
        <w:t xml:space="preserve"> </w:t>
      </w:r>
      <w:proofErr w:type="spellStart"/>
      <w:r w:rsidRPr="00401129">
        <w:t>돌봄</w:t>
      </w:r>
      <w:proofErr w:type="spellEnd"/>
      <w:r w:rsidRPr="00401129">
        <w:t xml:space="preserve"> </w:t>
      </w:r>
      <w:proofErr w:type="spellStart"/>
      <w:r w:rsidRPr="00401129">
        <w:t>서비스를</w:t>
      </w:r>
      <w:proofErr w:type="spellEnd"/>
      <w:r w:rsidRPr="00401129">
        <w:t xml:space="preserve"> </w:t>
      </w:r>
      <w:proofErr w:type="spellStart"/>
      <w:r w:rsidRPr="00401129">
        <w:t>시작하는</w:t>
      </w:r>
      <w:proofErr w:type="spellEnd"/>
      <w:r w:rsidRPr="00401129">
        <w:t xml:space="preserve"> 데 </w:t>
      </w:r>
      <w:proofErr w:type="spellStart"/>
      <w:r w:rsidRPr="00401129">
        <w:t>사용됩니다</w:t>
      </w:r>
      <w:proofErr w:type="spellEnd"/>
      <w:r w:rsidRPr="00401129">
        <w:t>.</w:t>
      </w:r>
    </w:p>
    <w:p w14:paraId="6073AE97" w14:textId="77777777" w:rsidR="00C26162" w:rsidRPr="00C26162" w:rsidRDefault="001D31D4" w:rsidP="00401129">
      <w:pPr>
        <w:rPr>
          <w:rFonts w:cs="Arial"/>
        </w:rPr>
      </w:pPr>
      <w:r w:rsidRPr="00C26162">
        <w:t>추천 코드를 시설 제공자와 공유하는 방법은 다음과 같이 여러 가지가 있습니다:</w:t>
      </w:r>
    </w:p>
    <w:p w14:paraId="50FDB63D" w14:textId="77777777" w:rsidR="006926BA" w:rsidRDefault="001D31D4" w:rsidP="00401129">
      <w:pPr>
        <w:pStyle w:val="ListParagraph"/>
        <w:rPr>
          <w:rFonts w:eastAsiaTheme="minorEastAsia" w:cs="Arial"/>
        </w:rPr>
      </w:pPr>
      <w:r w:rsidRPr="607ECBA7">
        <w:t xml:space="preserve">평가자: 정부 지원을 받는 제공자들 중 귀하가 선택한 하나 또는 그 이상의 제공자에게 귀하의 평가자가 귀하를 대신하여 추천 코드를 보낼 수 있습니다. </w:t>
      </w:r>
    </w:p>
    <w:p w14:paraId="304524C4" w14:textId="77777777" w:rsidR="006926BA" w:rsidRDefault="001D31D4" w:rsidP="00401129">
      <w:pPr>
        <w:pStyle w:val="ListParagraph"/>
        <w:rPr>
          <w:rFonts w:eastAsiaTheme="minorEastAsia" w:cs="Arial"/>
        </w:rPr>
      </w:pPr>
      <w:r w:rsidRPr="607ECBA7">
        <w:t>셀프 서비스: 귀하가 원하는 경우, 지원 계획서에 포함된 추천 코드를 사용하여 추천 코드를 스스로 관리할 수 있습니다. 귀하가 선호하는 제공자가 누구든 추천 코드를 직접 공유할 수 있습니다.</w:t>
      </w:r>
    </w:p>
    <w:p w14:paraId="5B476F53" w14:textId="1D680E7B" w:rsidR="00C05022" w:rsidRPr="00401129" w:rsidRDefault="001D31D4" w:rsidP="00401129">
      <w:pPr>
        <w:pStyle w:val="ListParagraph"/>
        <w:rPr>
          <w:rFonts w:eastAsiaTheme="minorEastAsia" w:cs="Arial"/>
        </w:rPr>
      </w:pPr>
      <w:r w:rsidRPr="607ECBA7">
        <w:rPr>
          <w:shd w:val="clear" w:color="auto" w:fill="auto"/>
        </w:rPr>
        <w:t xml:space="preserve">My Aged Care: 귀하를 대신하여 My Aged Care팀이 귀하가 선호하는 제공자에게 추천 코드를 보낼 수 있습니다. </w:t>
      </w:r>
      <w:hyperlink r:id="rId13" w:history="1">
        <w:r w:rsidR="00C26162" w:rsidRPr="607ECBA7">
          <w:t>My Aged Care에 문의하시려면</w:t>
        </w:r>
      </w:hyperlink>
      <w:r w:rsidRPr="607ECBA7">
        <w:rPr>
          <w:shd w:val="clear" w:color="auto" w:fill="auto"/>
        </w:rPr>
        <w:t xml:space="preserve"> 월요일부터 금요일까지는 오전 8시부터 오후 8시까지, 토요일에는 오전 10시부터 오후 2시까지(현지 시간 기준) </w:t>
      </w:r>
      <w:r w:rsidR="004C7377">
        <w:rPr>
          <w:shd w:val="clear" w:color="auto" w:fill="auto"/>
        </w:rPr>
        <w:br/>
      </w:r>
      <w:r w:rsidRPr="607ECBA7">
        <w:rPr>
          <w:shd w:val="clear" w:color="auto" w:fill="auto"/>
        </w:rPr>
        <w:t xml:space="preserve">1800 200 422번으로 전화하세요. 또는 </w:t>
      </w:r>
      <w:hyperlink r:id="rId14" w:history="1">
        <w:r w:rsidR="00140349">
          <w:rPr>
            <w:rStyle w:val="Hyperlink"/>
            <w:rFonts w:hint="eastAsia"/>
          </w:rPr>
          <w:t>문의</w:t>
        </w:r>
        <w:r w:rsidR="00CD06B8">
          <w:rPr>
            <w:rStyle w:val="Hyperlink"/>
          </w:rPr>
          <w:t xml:space="preserve"> | My Aged Care</w:t>
        </w:r>
      </w:hyperlink>
      <w:r w:rsidRPr="607ECBA7">
        <w:rPr>
          <w:shd w:val="clear" w:color="auto" w:fill="auto"/>
        </w:rPr>
        <w:t>를 참조하세요</w:t>
      </w:r>
      <w:r w:rsidR="00CD06B8">
        <w:t>.</w:t>
      </w:r>
    </w:p>
    <w:p w14:paraId="5E8698DE" w14:textId="77777777" w:rsidR="00C26162" w:rsidRPr="00C26162" w:rsidRDefault="001D31D4" w:rsidP="00401129">
      <w:pPr>
        <w:pStyle w:val="Heading3"/>
        <w:rPr>
          <w:rFonts w:cs="Arial"/>
        </w:rPr>
      </w:pPr>
      <w:r w:rsidRPr="00C26162">
        <w:rPr>
          <w:rFonts w:eastAsia="Malgun Gothic" w:cs="Malgun Gothic" w:hint="eastAsia"/>
        </w:rPr>
        <w:t>다른</w:t>
      </w:r>
      <w:r w:rsidRPr="00C26162">
        <w:t xml:space="preserve"> </w:t>
      </w:r>
      <w:r w:rsidRPr="00C26162">
        <w:rPr>
          <w:rFonts w:eastAsia="Malgun Gothic" w:cs="Malgun Gothic" w:hint="eastAsia"/>
        </w:rPr>
        <w:t>주거형</w:t>
      </w:r>
      <w:r w:rsidRPr="00C26162">
        <w:t xml:space="preserve"> </w:t>
      </w:r>
      <w:r w:rsidRPr="00C26162">
        <w:rPr>
          <w:rFonts w:eastAsia="Malgun Gothic" w:cs="Malgun Gothic" w:hint="eastAsia"/>
        </w:rPr>
        <w:t>요양</w:t>
      </w:r>
      <w:r w:rsidRPr="00C26162">
        <w:t xml:space="preserve"> </w:t>
      </w:r>
      <w:r w:rsidRPr="00C26162">
        <w:rPr>
          <w:rFonts w:eastAsia="Malgun Gothic" w:cs="Malgun Gothic" w:hint="eastAsia"/>
        </w:rPr>
        <w:t>시설로</w:t>
      </w:r>
      <w:r w:rsidRPr="00C26162">
        <w:t xml:space="preserve"> </w:t>
      </w:r>
      <w:r w:rsidRPr="00C26162">
        <w:rPr>
          <w:rFonts w:eastAsia="Malgun Gothic" w:cs="Malgun Gothic" w:hint="eastAsia"/>
        </w:rPr>
        <w:t>옮기고</w:t>
      </w:r>
      <w:r w:rsidRPr="00C26162">
        <w:t xml:space="preserve"> </w:t>
      </w:r>
      <w:r w:rsidRPr="00C26162">
        <w:rPr>
          <w:rFonts w:eastAsia="Malgun Gothic" w:cs="Malgun Gothic" w:hint="eastAsia"/>
        </w:rPr>
        <w:t>싶으면</w:t>
      </w:r>
      <w:r w:rsidRPr="00C26162">
        <w:t xml:space="preserve"> </w:t>
      </w:r>
      <w:r w:rsidRPr="00C26162">
        <w:rPr>
          <w:rFonts w:eastAsia="Malgun Gothic" w:cs="Malgun Gothic" w:hint="eastAsia"/>
        </w:rPr>
        <w:t>어떻게</w:t>
      </w:r>
      <w:r w:rsidRPr="00C26162">
        <w:t xml:space="preserve"> </w:t>
      </w:r>
      <w:r w:rsidRPr="00C26162">
        <w:rPr>
          <w:rFonts w:eastAsia="Malgun Gothic" w:cs="Malgun Gothic" w:hint="eastAsia"/>
        </w:rPr>
        <w:t>하나요</w:t>
      </w:r>
      <w:r w:rsidRPr="00C26162">
        <w:t>?</w:t>
      </w:r>
    </w:p>
    <w:p w14:paraId="6CA3750E" w14:textId="77777777" w:rsidR="00C26162" w:rsidRPr="00C26162" w:rsidRDefault="001D31D4" w:rsidP="00401129">
      <w:pPr>
        <w:rPr>
          <w:rFonts w:cs="Arial"/>
        </w:rPr>
      </w:pPr>
      <w:r w:rsidRPr="607ECBA7">
        <w:t xml:space="preserve">현재 주거형 요양 시설에 거주 중인데 다른 시설로 옮기고 싶다면, 할당받은 주거형 요양 시설 입소 자리를 사용하실 수 있습니다. 거주형 요양 시설 입소 자리는 귀하에게 귀속되는 것이며, 다른 요양시설로 이동할 때 이는 귀하와 함께 이동됩니다. </w:t>
      </w:r>
    </w:p>
    <w:p w14:paraId="55CE9651" w14:textId="31529A82" w:rsidR="00C26162" w:rsidRPr="00C26162" w:rsidRDefault="001D31D4" w:rsidP="00401129">
      <w:pPr>
        <w:rPr>
          <w:rFonts w:eastAsiaTheme="minorEastAsia" w:cs="Arial"/>
          <w:lang w:eastAsia="zh-CN"/>
        </w:rPr>
      </w:pPr>
      <w:r w:rsidRPr="607ECBA7">
        <w:t xml:space="preserve">새로운 제공자에게 서비스를 받으려면, 귀하의 추천 코드를 재활성화하여 새로운 제공자와 공유해야 합니다. 기존 제공자의 요양 서비스를 이용 중인 </w:t>
      </w:r>
      <w:proofErr w:type="spellStart"/>
      <w:r w:rsidRPr="00401129">
        <w:t>동안에도</w:t>
      </w:r>
      <w:proofErr w:type="spellEnd"/>
      <w:r w:rsidRPr="607ECBA7">
        <w:t xml:space="preserve"> 추천 코드 재활성화가 가능합니다. 귀하의 추천 코드 재활성화는 My Aged Care 온라인 계정에서 하시거나, My Aged Care로 전화해서 하실 수 있습니다. </w:t>
      </w:r>
      <w:hyperlink r:id="rId15" w:history="1">
        <w:r w:rsidR="00C26162" w:rsidRPr="607ECBA7">
          <w:rPr>
            <w:lang w:eastAsia="zh-CN"/>
          </w:rPr>
          <w:t>My Aged Care에 문의하시려면</w:t>
        </w:r>
      </w:hyperlink>
      <w:r w:rsidRPr="607ECBA7">
        <w:t xml:space="preserve"> 월요일부터 금요일까지는 오전 8시부터 오후 8시까지, 토요일에는 오전 10시부터 오후 2시까지(현지 시간 기준) </w:t>
      </w:r>
      <w:r w:rsidR="00031D8E">
        <w:br/>
      </w:r>
      <w:r w:rsidRPr="607ECBA7">
        <w:t xml:space="preserve">1800 200 422번으로 전화하십시오. 또는 </w:t>
      </w:r>
      <w:hyperlink r:id="rId16" w:history="1">
        <w:r w:rsidR="00140349">
          <w:rPr>
            <w:rStyle w:val="Hyperlink"/>
            <w:rFonts w:hint="eastAsia"/>
          </w:rPr>
          <w:t>문의</w:t>
        </w:r>
        <w:r w:rsidR="00080EA9">
          <w:rPr>
            <w:rStyle w:val="Hyperlink"/>
          </w:rPr>
          <w:t xml:space="preserve"> | My Aged Care</w:t>
        </w:r>
      </w:hyperlink>
      <w:r w:rsidRPr="607ECBA7">
        <w:t>를 참조하세요</w:t>
      </w:r>
      <w:r w:rsidR="00080EA9">
        <w:t>.</w:t>
      </w:r>
    </w:p>
    <w:p w14:paraId="779666C4" w14:textId="77777777" w:rsidR="006E6EAF" w:rsidRPr="005742B1" w:rsidRDefault="001D31D4" w:rsidP="00401129">
      <w:pPr>
        <w:pStyle w:val="Heading2"/>
      </w:pPr>
      <w:r w:rsidRPr="005742B1">
        <w:rPr>
          <w:rFonts w:eastAsia="Malgun Gothic" w:cs="Malgun Gothic" w:hint="eastAsia"/>
        </w:rPr>
        <w:t>도움</w:t>
      </w:r>
      <w:r w:rsidRPr="005742B1">
        <w:t xml:space="preserve"> </w:t>
      </w:r>
      <w:r w:rsidRPr="005742B1">
        <w:rPr>
          <w:rFonts w:eastAsia="Malgun Gothic" w:cs="Malgun Gothic" w:hint="eastAsia"/>
        </w:rPr>
        <w:t>구하기</w:t>
      </w:r>
      <w:r w:rsidRPr="005742B1">
        <w:t xml:space="preserve"> </w:t>
      </w:r>
    </w:p>
    <w:p w14:paraId="5FF1744C" w14:textId="77777777" w:rsidR="009F47D6" w:rsidRDefault="001D31D4" w:rsidP="00401129">
      <w:r>
        <w:t xml:space="preserve">저희는 여러분과 여러분의 가족이 이러한 변화가 의미하는 바와 여러분에게 제공되는 옵션들을 이해할 수 있도록 지원하고 도와드리겠습니다. </w:t>
      </w:r>
    </w:p>
    <w:p w14:paraId="4D0774A1" w14:textId="48FE41AC" w:rsidR="009F47D6" w:rsidRDefault="001D31D4" w:rsidP="00401129">
      <w:r>
        <w:lastRenderedPageBreak/>
        <w:t xml:space="preserve">또한 여러분이 더 풍부한 정보를 바탕으로 자신에게 잘 맞는 돌봄을 받을 수 있는 곳을 선택할 수 있도록 노인 돌봄 제공자들에 대해 더 많은 정보를 제공하고 있습니다. 여기에는 주거형 요양 시설 제공자들에 대한 Star Ratings[별표 평점] 공개와 더욱 투명한 거주시설 정보가 포함됩니다. </w:t>
      </w:r>
    </w:p>
    <w:p w14:paraId="32122958" w14:textId="77777777" w:rsidR="009F47D6" w:rsidRDefault="001D31D4" w:rsidP="00401129">
      <w:r>
        <w:t xml:space="preserve">My Aged Care도 여러분을 도울 준비가 되어 있습니다. </w:t>
      </w:r>
    </w:p>
    <w:p w14:paraId="7DC8DB2C" w14:textId="77777777" w:rsidR="009F47D6" w:rsidRPr="00401129" w:rsidRDefault="001D31D4" w:rsidP="00401129">
      <w:pPr>
        <w:pStyle w:val="ListParagraph"/>
      </w:pPr>
      <w:r>
        <w:t xml:space="preserve">노인 돌봄 </w:t>
      </w:r>
      <w:r w:rsidRPr="00401129">
        <w:t xml:space="preserve">서비스 이용 방법에 대한 정보는 </w:t>
      </w:r>
      <w:hyperlink r:id="rId17" w:history="1">
        <w:r w:rsidR="009F47D6" w:rsidRPr="00401129">
          <w:rPr>
            <w:rStyle w:val="Hyperlink"/>
            <w:color w:val="1E1544" w:themeColor="text1"/>
            <w:u w:val="none"/>
          </w:rPr>
          <w:t>My Aged Care 웹사이트</w:t>
        </w:r>
      </w:hyperlink>
      <w:r w:rsidRPr="00401129">
        <w:t xml:space="preserve">를 참조하세요. </w:t>
      </w:r>
    </w:p>
    <w:p w14:paraId="1D8D2EC2" w14:textId="77777777" w:rsidR="009F47D6" w:rsidRPr="00401129" w:rsidRDefault="001D31D4" w:rsidP="00401129">
      <w:pPr>
        <w:pStyle w:val="ListParagraph"/>
      </w:pPr>
      <w:r w:rsidRPr="00401129">
        <w:t xml:space="preserve">온라인으로 평가를 신청하고 여러분의 필요에 맞는 인근 지역의 노인 돌봄 제공자들을 검색할 수 있습니다. </w:t>
      </w:r>
    </w:p>
    <w:p w14:paraId="4C47810C" w14:textId="2B7933BE" w:rsidR="00D372BE" w:rsidRPr="009F47D6" w:rsidRDefault="001D31D4" w:rsidP="00401129">
      <w:pPr>
        <w:pStyle w:val="ListParagraph"/>
        <w:rPr>
          <w:rFonts w:eastAsiaTheme="majorEastAsia" w:cstheme="majorBidi"/>
          <w:b/>
          <w:bCs/>
        </w:rPr>
      </w:pPr>
      <w:r w:rsidRPr="00401129">
        <w:t xml:space="preserve">월요일부터 금요일까지는 오전 8시부터 오후 8시까지, 토요일에는 오전 10시부터 </w:t>
      </w:r>
      <w:r w:rsidR="00031D8E" w:rsidRPr="00401129">
        <w:br/>
      </w:r>
      <w:r w:rsidRPr="00401129">
        <w:t>오후 2시까지</w:t>
      </w:r>
      <w:r>
        <w:t xml:space="preserve"> </w:t>
      </w:r>
      <w:r w:rsidRPr="009F47D6">
        <w:rPr>
          <w:b/>
          <w:bCs/>
        </w:rPr>
        <w:t>1800 200 422</w:t>
      </w:r>
      <w:r>
        <w:t>번으로 전화하실 수 있습니다.</w:t>
      </w:r>
      <w:r w:rsidR="00497E1C">
        <mc:AlternateContent>
          <mc:Choice Requires="wpg">
            <w:drawing>
              <wp:anchor distT="0" distB="0" distL="114300" distR="114300" simplePos="0" relativeHeight="251659264" behindDoc="0" locked="1" layoutInCell="1" allowOverlap="0" wp14:anchorId="57D9156C" wp14:editId="432E8922">
                <wp:simplePos x="0" y="0"/>
                <wp:positionH relativeFrom="page">
                  <wp:align>right</wp:align>
                </wp:positionH>
                <wp:positionV relativeFrom="page">
                  <wp:posOffset>8362315</wp:posOffset>
                </wp:positionV>
                <wp:extent cx="7012940" cy="2856865"/>
                <wp:effectExtent l="0" t="0" r="0" b="635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2856865"/>
                          <a:chOff x="0" y="-3"/>
                          <a:chExt cx="7015919" cy="2867929"/>
                        </a:xfrm>
                      </wpg:grpSpPr>
                      <wpg:grpSp>
                        <wpg:cNvPr id="23" name="Group 2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-3"/>
                            <a:ext cx="7015919" cy="2867929"/>
                            <a:chOff x="0" y="0"/>
                            <a:chExt cx="7017352" cy="2866073"/>
                          </a:xfrm>
                        </wpg:grpSpPr>
                        <wps:wsp>
                          <wps:cNvPr id="24" name="Rectangle: Single Corner Rounded 24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Text Box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4095" y="140616"/>
                              <a:ext cx="6753257" cy="2725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FAE9C86" w14:textId="77777777" w:rsidR="00031D8E" w:rsidRDefault="001D31D4" w:rsidP="00401129">
                                <w:pPr>
                                  <w:rPr>
                                    <w:rFonts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 xml:space="preserve">호주 노인 돌봄 제도 개선 </w:t>
                                </w:r>
                                <w:r w:rsidR="00031D8E">
                                  <w:rPr>
                                    <w:rFonts w:cs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br/>
                                </w:r>
                                <w:r w:rsidRPr="0000524D">
                                  <w:t>호주 정부는 노인 돌봄 개선을 위해 주요 변화를 시행해 왔습니다.</w:t>
                                </w:r>
                              </w:p>
                              <w:p w14:paraId="5F033A36" w14:textId="451632FB" w:rsidR="00497E1C" w:rsidRPr="00031D8E" w:rsidRDefault="00665E63" w:rsidP="00401129">
                                <w:pPr>
                                  <w:rPr>
                                    <w:rFonts w:cs="Arial"/>
                                    <w:sz w:val="32"/>
                                    <w:szCs w:val="32"/>
                                  </w:rPr>
                                </w:pPr>
                                <w:r w:rsidRPr="00665E63">
                                  <w:t>health.gov.au/aged-care-reforms</w:t>
                                </w:r>
                                <w:r w:rsidRPr="00F45B7B">
                                  <w:t>를 참조하세요.</w:t>
                                </w:r>
                              </w:p>
                              <w:p w14:paraId="19DD0735" w14:textId="07C58A91" w:rsidR="00497E1C" w:rsidRPr="00F45B7B" w:rsidRDefault="00862B9E" w:rsidP="0040112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F45B7B">
                                  <w:rPr>
                                    <w:b/>
                                    <w:bCs/>
                                  </w:rPr>
                                  <w:t>1800 200 422</w:t>
                                </w:r>
                                <w:r w:rsidRPr="00F45B7B">
                                  <w:t>번</w:t>
                                </w:r>
                                <w:r w:rsidR="00031D8E">
                                  <w:t xml:space="preserve"> </w:t>
                                </w:r>
                                <w:r w:rsidRPr="00F45B7B">
                                  <w:t>(My Aged Care 무료 상담전화)으로 전화하세요.</w:t>
                                </w:r>
                              </w:p>
                              <w:p w14:paraId="4F6A2AB5" w14:textId="4BB70C8B" w:rsidR="00497E1C" w:rsidRPr="00F45B7B" w:rsidRDefault="001D31D4" w:rsidP="00401129">
                                <w:pPr>
                                  <w:rPr>
                                    <w:rFonts w:cs="Arial"/>
                                  </w:rPr>
                                </w:pPr>
                                <w:r w:rsidRPr="00F45B7B">
                                  <w:t xml:space="preserve">통번역 서비스가 필요하신 경우, 131 450번에 전화하셔서 1800 318 209번으로 연결해 달라고 요청하세요. National Relay Service를 이용하시려면, nrschat.nrscall.gov.au/nrs 웹사이트를 방문하여 원하시는 이용 방법을 선택하시거나, NRS Helpdesk 1800 555 660번으로 전화하세요.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26" name="Group 2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6057" y="1171403"/>
                            <a:ext cx="266065" cy="260350"/>
                            <a:chOff x="-12749" y="-172747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-12749" y="-172747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050" y="-104342"/>
                              <a:ext cx="137160" cy="137157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30" name="Group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66057" y="828491"/>
                            <a:ext cx="266065" cy="259080"/>
                            <a:chOff x="-12749" y="-210618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-12749" y="-210618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54" y="-149416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9156C" id="Group 33" o:spid="_x0000_s1026" alt="&quot;&quot;" style="position:absolute;left:0;text-align:left;margin-left:501pt;margin-top:658.45pt;width:552.2pt;height:224.95pt;z-index:251659264;mso-position-horizontal:right;mso-position-horizontal-relative:page;mso-position-vertical-relative:page;mso-width-relative:margin;mso-height-relative:margin" coordorigin="" coordsize="70159,286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" o:allowoverlap="f">
                <v:group id="Group 23" o:spid="_x0000_s1027" alt="&quot;&quot;" style="position:absolute;width:70159;height:28679" coordsize="70173,2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Rectangle: Single Corner Rounded 24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9" type="#_x0000_t202" alt="&quot;&quot;" style="position:absolute;left:2640;top:1406;width:67533;height:27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7FAE9C86" w14:textId="77777777" w:rsidR="00031D8E" w:rsidRDefault="001D31D4" w:rsidP="00401129">
                          <w:pPr>
                            <w:rPr>
                              <w:rFonts w:cs="Arial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 xml:space="preserve">호주 노인 돌봄 제도 개선 </w:t>
                          </w:r>
                          <w:r w:rsidR="00031D8E">
                            <w:rPr>
                              <w:rFonts w:cs="Arial"/>
                              <w:b/>
                              <w:bCs/>
                              <w:sz w:val="32"/>
                              <w:szCs w:val="32"/>
                            </w:rPr>
                            <w:br/>
                          </w:r>
                          <w:r w:rsidRPr="0000524D">
                            <w:t>호주 정부는 노인 돌봄 개선을 위해 주요 변화를 시행해 왔습니다.</w:t>
                          </w:r>
                        </w:p>
                        <w:p w14:paraId="5F033A36" w14:textId="451632FB" w:rsidR="00497E1C" w:rsidRPr="00031D8E" w:rsidRDefault="00665E63" w:rsidP="00401129">
                          <w:pPr>
                            <w:rPr>
                              <w:rFonts w:cs="Arial"/>
                              <w:sz w:val="32"/>
                              <w:szCs w:val="32"/>
                            </w:rPr>
                          </w:pPr>
                          <w:r w:rsidRPr="00665E63">
                            <w:t>health.gov.au/aged-care-reforms</w:t>
                          </w:r>
                          <w:r w:rsidRPr="00F45B7B">
                            <w:t>를 참조하세요.</w:t>
                          </w:r>
                        </w:p>
                        <w:p w14:paraId="19DD0735" w14:textId="07C58A91" w:rsidR="00497E1C" w:rsidRPr="00F45B7B" w:rsidRDefault="00862B9E" w:rsidP="00401129">
                          <w:pPr>
                            <w:rPr>
                              <w:rFonts w:cs="Arial"/>
                            </w:rPr>
                          </w:pPr>
                          <w:r w:rsidRPr="00F45B7B">
                            <w:rPr>
                              <w:b/>
                              <w:bCs/>
                            </w:rPr>
                            <w:t>1800 200 422</w:t>
                          </w:r>
                          <w:r w:rsidRPr="00F45B7B">
                            <w:t>번</w:t>
                          </w:r>
                          <w:r w:rsidR="00031D8E">
                            <w:t xml:space="preserve"> </w:t>
                          </w:r>
                          <w:r w:rsidRPr="00F45B7B">
                            <w:t>(My Aged Care 무료 상담전화)으로 전화하세요.</w:t>
                          </w:r>
                        </w:p>
                        <w:p w14:paraId="4F6A2AB5" w14:textId="4BB70C8B" w:rsidR="00497E1C" w:rsidRPr="00F45B7B" w:rsidRDefault="001D31D4" w:rsidP="00401129">
                          <w:pPr>
                            <w:rPr>
                              <w:rFonts w:cs="Arial"/>
                            </w:rPr>
                          </w:pPr>
                          <w:r w:rsidRPr="00F45B7B">
                            <w:t xml:space="preserve">통번역 서비스가 필요하신 경우, 131 450번에 전화하셔서 1800 318 209번으로 연결해 달라고 요청하세요. National Relay Service를 이용하시려면, nrschat.nrscall.gov.au/nrs 웹사이트를 방문하여 원하시는 이용 방법을 선택하시거나, NRS Helpdesk 1800 555 660번으로 전화하세요. </w:t>
                          </w:r>
                        </w:p>
                      </w:txbxContent>
                    </v:textbox>
                  </v:shape>
                </v:group>
                <v:group id="Group 26" o:spid="_x0000_s1030" alt="&quot;&quot;" style="position:absolute;left:2660;top:11714;width:2661;height:2603" coordorigin="-12749,-172747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oval id="Oval 27" o:spid="_x0000_s1031" style="position:absolute;left:-12749;top:-172747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9" o:spid="_x0000_s1032" type="#_x0000_t75" style="position:absolute;left:52050;top:-104342;width:137160;height:137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">
                    <v:imagedata r:id="rId20" o:title=""/>
                  </v:shape>
                </v:group>
                <v:group id="Group 30" o:spid="_x0000_s1033" alt="&quot;&quot;" style="position:absolute;left:2660;top:8284;width:2661;height:2591" coordorigin="-12749,-210618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oval id="Oval 31" o:spid="_x0000_s1034" style="position:absolute;left:-12749;top:-210618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" filled="f" stroked="f"/>
                  <v:shape id="Picture 32" o:spid="_x0000_s1035" type="#_x0000_t75" style="position:absolute;left:48454;top:-149416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">
                    <v:imagedata r:id="rId21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D372BE" w:rsidRPr="009F47D6" w:rsidSect="00401129">
      <w:headerReference w:type="even" r:id="rId22"/>
      <w:footerReference w:type="even" r:id="rId23"/>
      <w:headerReference w:type="first" r:id="rId24"/>
      <w:footerReference w:type="first" r:id="rId25"/>
      <w:pgSz w:w="11906" w:h="16838"/>
      <w:pgMar w:top="993" w:right="851" w:bottom="851" w:left="851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D4237" w14:textId="77777777" w:rsidR="00950576" w:rsidRDefault="00950576" w:rsidP="00401129">
      <w:r>
        <w:separator/>
      </w:r>
    </w:p>
  </w:endnote>
  <w:endnote w:type="continuationSeparator" w:id="0">
    <w:p w14:paraId="11D670B3" w14:textId="77777777" w:rsidR="00950576" w:rsidRDefault="00950576" w:rsidP="00401129">
      <w:r>
        <w:continuationSeparator/>
      </w:r>
    </w:p>
  </w:endnote>
  <w:endnote w:type="continuationNotice" w:id="1">
    <w:p w14:paraId="3A8A2C39" w14:textId="77777777" w:rsidR="00950576" w:rsidRDefault="00950576" w:rsidP="004011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E1EF91" w14:textId="77777777" w:rsidR="00AD79FB" w:rsidRDefault="001D31D4" w:rsidP="0040112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3A0C903" wp14:editId="4A4C2C0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85775"/>
              <wp:effectExtent l="0" t="0" r="0" b="0"/>
              <wp:wrapNone/>
              <wp:docPr id="1573362371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10D644" w14:textId="77777777" w:rsidR="00AD79FB" w:rsidRPr="00AD79FB" w:rsidRDefault="001D31D4" w:rsidP="00401129">
                          <w:pPr>
                            <w:rPr>
                              <w:rFonts w:ascii="Aptos" w:eastAsia="Aptos" w:hAnsi="Aptos" w:cs="Aptos"/>
                              <w:noProof/>
                            </w:rPr>
                          </w:pPr>
                          <w:r w:rsidRPr="00AD79F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A0C90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8pt;height:38.2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" filled="f" stroked="f">
              <v:textbox style="mso-fit-shape-to-text:t" inset="0,0,0,15pt">
                <w:txbxContent>
                  <w:p w14:paraId="5710D644" w14:textId="77777777" w:rsidR="00AD79FB" w:rsidRPr="00AD79FB" w:rsidRDefault="001D31D4" w:rsidP="00401129">
                    <w:pPr>
                      <w:rPr>
                        <w:rFonts w:ascii="Aptos" w:eastAsia="Aptos" w:hAnsi="Aptos" w:cs="Aptos"/>
                        <w:noProof/>
                      </w:rPr>
                    </w:pPr>
                    <w:r w:rsidRPr="00AD79F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808BD" w14:textId="40E79638" w:rsidR="00AD79FB" w:rsidRDefault="00313DC9" w:rsidP="00401129">
    <w:pPr>
      <w:pStyle w:val="Footer"/>
    </w:pPr>
    <w:r w:rsidRPr="001B36C4">
      <w:rPr>
        <w:rFonts w:hint="eastAsia"/>
      </w:rPr>
      <w:t xml:space="preserve">Korean – </w:t>
    </w:r>
    <w:proofErr w:type="spellStart"/>
    <w:r w:rsidRPr="001B36C4">
      <w:rPr>
        <w:rFonts w:hint="eastAsia"/>
      </w:rPr>
      <w:t>한국어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CCDA5" w14:textId="77777777" w:rsidR="00950576" w:rsidRDefault="00950576" w:rsidP="00401129">
      <w:r>
        <w:separator/>
      </w:r>
    </w:p>
  </w:footnote>
  <w:footnote w:type="continuationSeparator" w:id="0">
    <w:p w14:paraId="3C96D98B" w14:textId="77777777" w:rsidR="00950576" w:rsidRDefault="00950576" w:rsidP="00401129">
      <w:r>
        <w:continuationSeparator/>
      </w:r>
    </w:p>
  </w:footnote>
  <w:footnote w:type="continuationNotice" w:id="1">
    <w:p w14:paraId="4B17AB36" w14:textId="77777777" w:rsidR="00950576" w:rsidRDefault="00950576" w:rsidP="004011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FC439F" w14:textId="77777777" w:rsidR="00AD79FB" w:rsidRDefault="001D31D4" w:rsidP="004011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D07BB6E" wp14:editId="3CAE3E8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2127008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244AC" w14:textId="77777777" w:rsidR="00AD79FB" w:rsidRPr="00AD79FB" w:rsidRDefault="001D31D4" w:rsidP="00401129">
                          <w:pPr>
                            <w:rPr>
                              <w:rFonts w:ascii="Aptos" w:eastAsia="Aptos" w:hAnsi="Aptos" w:cs="Aptos"/>
                              <w:noProof/>
                            </w:rPr>
                          </w:pPr>
                          <w:r w:rsidRPr="00AD79F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07BB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8pt;height:38.2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" filled="f" stroked="f">
              <v:textbox style="mso-fit-shape-to-text:t" inset="0,15pt,0,0">
                <w:txbxContent>
                  <w:p w14:paraId="16B244AC" w14:textId="77777777" w:rsidR="00AD79FB" w:rsidRPr="00AD79FB" w:rsidRDefault="001D31D4" w:rsidP="00401129">
                    <w:pPr>
                      <w:rPr>
                        <w:rFonts w:ascii="Aptos" w:eastAsia="Aptos" w:hAnsi="Aptos" w:cs="Aptos"/>
                        <w:noProof/>
                      </w:rPr>
                    </w:pPr>
                    <w:r w:rsidRPr="00AD79F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7F231" w14:textId="77777777" w:rsidR="0076491B" w:rsidRDefault="001D31D4" w:rsidP="0040112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7416A92" wp14:editId="53A24A1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85775"/>
              <wp:effectExtent l="0" t="0" r="0" b="9525"/>
              <wp:wrapNone/>
              <wp:docPr id="146825882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12DB1A" w14:textId="77777777" w:rsidR="00AD79FB" w:rsidRPr="00AD79FB" w:rsidRDefault="001D31D4" w:rsidP="00401129">
                          <w:pPr>
                            <w:rPr>
                              <w:rFonts w:ascii="Aptos" w:eastAsia="Aptos" w:hAnsi="Aptos" w:cs="Aptos"/>
                              <w:noProof/>
                            </w:rPr>
                          </w:pPr>
                          <w:r w:rsidRPr="00AD79FB">
                            <w:rPr>
                              <w:noProof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416A9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8" type="#_x0000_t202" alt="OFFICIAL" style="position:absolute;margin-left:0;margin-top:0;width:48pt;height:38.2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" filled="f" stroked="f">
              <v:textbox style="mso-fit-shape-to-text:t" inset="0,15pt,0,0">
                <w:txbxContent>
                  <w:p w14:paraId="5112DB1A" w14:textId="77777777" w:rsidR="00AD79FB" w:rsidRPr="00AD79FB" w:rsidRDefault="001D31D4" w:rsidP="00401129">
                    <w:pPr>
                      <w:rPr>
                        <w:rFonts w:ascii="Aptos" w:eastAsia="Aptos" w:hAnsi="Aptos" w:cs="Aptos"/>
                        <w:noProof/>
                      </w:rPr>
                    </w:pPr>
                    <w:r w:rsidRPr="00AD79FB">
                      <w:rPr>
                        <w:noProof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E5721">
      <w:rPr>
        <w:noProof/>
      </w:rPr>
      <w:drawing>
        <wp:anchor distT="0" distB="0" distL="114300" distR="114300" simplePos="0" relativeHeight="251655168" behindDoc="0" locked="0" layoutInCell="1" allowOverlap="1" wp14:anchorId="14003EA7" wp14:editId="6870434A">
          <wp:simplePos x="0" y="0"/>
          <wp:positionH relativeFrom="page">
            <wp:posOffset>-29845</wp:posOffset>
          </wp:positionH>
          <wp:positionV relativeFrom="page">
            <wp:posOffset>-3175</wp:posOffset>
          </wp:positionV>
          <wp:extent cx="7558405" cy="1981200"/>
          <wp:effectExtent l="0" t="0" r="0" b="0"/>
          <wp:wrapNone/>
          <wp:docPr id="1893400996" name="Picture 189340099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5721">
      <w:rPr>
        <w:noProof/>
      </w:rPr>
      <w:drawing>
        <wp:anchor distT="0" distB="0" distL="114300" distR="114300" simplePos="0" relativeHeight="251657216" behindDoc="1" locked="0" layoutInCell="1" allowOverlap="1" wp14:anchorId="35D257AF" wp14:editId="617A9A55">
          <wp:simplePos x="0" y="0"/>
          <wp:positionH relativeFrom="page">
            <wp:posOffset>-31115</wp:posOffset>
          </wp:positionH>
          <wp:positionV relativeFrom="paragraph">
            <wp:posOffset>-610235</wp:posOffset>
          </wp:positionV>
          <wp:extent cx="7657465" cy="2985770"/>
          <wp:effectExtent l="0" t="0" r="635" b="5080"/>
          <wp:wrapNone/>
          <wp:docPr id="2057020788" name="Picture 205702078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57465" cy="298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8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12A21"/>
    <w:multiLevelType w:val="hybridMultilevel"/>
    <w:tmpl w:val="F00EFBEE"/>
    <w:lvl w:ilvl="0" w:tplc="580ACE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A85E875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76F661A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EBC81DC2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5FED77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A2C223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DD802F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3322135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A0F44B4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5952117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5CF452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5FE4C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82ECF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A4777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B80A3F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947B3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71AAC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F5618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26555"/>
    <w:multiLevelType w:val="hybridMultilevel"/>
    <w:tmpl w:val="15AE1F5E"/>
    <w:lvl w:ilvl="0" w:tplc="B538A1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94C99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680E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6A7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620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EEA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C011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521E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8296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712F4"/>
    <w:multiLevelType w:val="hybridMultilevel"/>
    <w:tmpl w:val="8A7A0302"/>
    <w:lvl w:ilvl="0" w:tplc="BD3A1502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C620573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24C9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51E48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BE4C1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17451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4142D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1E055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6BC58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D466BE"/>
    <w:multiLevelType w:val="hybridMultilevel"/>
    <w:tmpl w:val="555AC2EA"/>
    <w:lvl w:ilvl="0" w:tplc="99BE77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470C1E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56027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7CC083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E8B1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BD87A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2D4452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AE2FDA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1019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033F4D"/>
    <w:multiLevelType w:val="hybridMultilevel"/>
    <w:tmpl w:val="D28025E0"/>
    <w:lvl w:ilvl="0" w:tplc="86BEA3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26C207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D52178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7EC36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BD21C9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D034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DA375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69E42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3A8563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6328CC"/>
    <w:multiLevelType w:val="hybridMultilevel"/>
    <w:tmpl w:val="B42EF856"/>
    <w:lvl w:ilvl="0" w:tplc="AEB631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2A2E9F1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785A5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2BA85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162D8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D09ED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326B57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830BD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AD2883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6F5CDB"/>
    <w:multiLevelType w:val="hybridMultilevel"/>
    <w:tmpl w:val="7F926684"/>
    <w:lvl w:ilvl="0" w:tplc="C2EC4EDE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F18E8C5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E6C38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74643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19229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2AEA26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59EDC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6083F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1F6E1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0ED3C1E"/>
    <w:multiLevelType w:val="hybridMultilevel"/>
    <w:tmpl w:val="0B2ABC50"/>
    <w:lvl w:ilvl="0" w:tplc="2FC28230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F7A2C90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D5DAC716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14BE06FE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9F8C6BAC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40D47744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F5242FD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CED68234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681EAA04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363C67A5"/>
    <w:multiLevelType w:val="hybridMultilevel"/>
    <w:tmpl w:val="EC040264"/>
    <w:lvl w:ilvl="0" w:tplc="15BABF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22FCA2D8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CA06FC2A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92267F6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A984B50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9CD28DC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2A81F8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AA8AF7A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3618BE6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387B7D4F"/>
    <w:multiLevelType w:val="hybridMultilevel"/>
    <w:tmpl w:val="6CDCD252"/>
    <w:lvl w:ilvl="0" w:tplc="80CEE5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1B56141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BA920AE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9C437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B087F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061BB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A0C9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F43C0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A6A85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CC6692"/>
    <w:multiLevelType w:val="hybridMultilevel"/>
    <w:tmpl w:val="61044B46"/>
    <w:lvl w:ilvl="0" w:tplc="09A691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52D4F6F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BE6F3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DB293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F8D7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7C04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2433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6A99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92614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47B5329"/>
    <w:multiLevelType w:val="hybridMultilevel"/>
    <w:tmpl w:val="1B5CE472"/>
    <w:lvl w:ilvl="0" w:tplc="77DEEB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3DA4B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5D04C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35ACEA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EC92A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1EC10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28F4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390A6A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5609A5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F52E8C"/>
    <w:multiLevelType w:val="hybridMultilevel"/>
    <w:tmpl w:val="56D6A3B6"/>
    <w:lvl w:ilvl="0" w:tplc="ACBAEE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35AC637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9091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BE207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67E2F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37CC6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E49B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6C5BA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8680A6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A022B2"/>
    <w:multiLevelType w:val="hybridMultilevel"/>
    <w:tmpl w:val="35E26942"/>
    <w:lvl w:ilvl="0" w:tplc="20F00D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D7C6572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F7C6B1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7EBC7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54899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F2CEA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A9A268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47A5EC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DFA40E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B102E8"/>
    <w:multiLevelType w:val="hybridMultilevel"/>
    <w:tmpl w:val="130AB2B4"/>
    <w:lvl w:ilvl="0" w:tplc="A094E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49081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F6C9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02F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4CDE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8EA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3200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DC67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8270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537F6"/>
    <w:multiLevelType w:val="hybridMultilevel"/>
    <w:tmpl w:val="593E0E5A"/>
    <w:lvl w:ilvl="0" w:tplc="A55641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DE2A9DD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076219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B9C8D7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9A1C0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102C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7432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54327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EA31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6FD7847"/>
    <w:multiLevelType w:val="hybridMultilevel"/>
    <w:tmpl w:val="61707CCA"/>
    <w:lvl w:ilvl="0" w:tplc="77440C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1564EE5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860AB9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18DFC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1466E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FE2A6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F2E1B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D0BFC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CD0C3D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76E47F"/>
    <w:multiLevelType w:val="hybridMultilevel"/>
    <w:tmpl w:val="EFECC282"/>
    <w:lvl w:ilvl="0" w:tplc="55ECCC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061D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1EEC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E8E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045B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380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0AB2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BC6D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CA39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941C3"/>
    <w:multiLevelType w:val="hybridMultilevel"/>
    <w:tmpl w:val="493E3BD4"/>
    <w:lvl w:ilvl="0" w:tplc="B85C2E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B7BA10D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C36570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F4CCD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9B8C75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1D2CC2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0EDB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A48E1F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58B20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8F509F4"/>
    <w:multiLevelType w:val="hybridMultilevel"/>
    <w:tmpl w:val="EB9A0926"/>
    <w:lvl w:ilvl="0" w:tplc="71262C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7E4B4B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0BEDAE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AE41D8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EC009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2D23C0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29057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5AA6E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1CC28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C35577"/>
    <w:multiLevelType w:val="hybridMultilevel"/>
    <w:tmpl w:val="3AFC317C"/>
    <w:lvl w:ilvl="0" w:tplc="342E20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402913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B20D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DDC72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C6F5F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466F5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FE78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D12A4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33ABE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0D940D5"/>
    <w:multiLevelType w:val="hybridMultilevel"/>
    <w:tmpl w:val="4EA8D3EA"/>
    <w:lvl w:ilvl="0" w:tplc="89784F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80EEA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5234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CAE4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521F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54F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CED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10FA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7EB2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799E01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7C50AA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C70616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5208A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40556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4E4005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CCE22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8EFB0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F42AF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08526A9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91A6114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E42A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12CBD5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4BED6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FACD39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10FF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C078F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524A8F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8E3678"/>
    <w:multiLevelType w:val="hybridMultilevel"/>
    <w:tmpl w:val="A85C529E"/>
    <w:lvl w:ilvl="0" w:tplc="D4EAD774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D84E16A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2E863B8C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E22C564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E6EA5416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2A1E0FF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586CBA24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83A26F9A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BE9049D6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6" w15:restartNumberingAfterBreak="0">
    <w:nsid w:val="78996252"/>
    <w:multiLevelType w:val="hybridMultilevel"/>
    <w:tmpl w:val="731093A6"/>
    <w:lvl w:ilvl="0" w:tplc="25745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8A7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F3CF1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74C8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282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7460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B0CD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5EFEE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668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E964CA"/>
    <w:multiLevelType w:val="hybridMultilevel"/>
    <w:tmpl w:val="B5E24EBC"/>
    <w:lvl w:ilvl="0" w:tplc="C4EE73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EB10556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A106E93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75FCBDEA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3732E48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BBB21D1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BCC739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EC2E558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715AFA5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8" w15:restartNumberingAfterBreak="0">
    <w:nsid w:val="7A7361ED"/>
    <w:multiLevelType w:val="hybridMultilevel"/>
    <w:tmpl w:val="03B2410E"/>
    <w:lvl w:ilvl="0" w:tplc="01D0C0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6C0A39EC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940634A6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84719C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C846983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5784BD3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E36EAFD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4CD86CF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C502931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566260349">
    <w:abstractNumId w:val="26"/>
  </w:num>
  <w:num w:numId="2" w16cid:durableId="567153583">
    <w:abstractNumId w:val="7"/>
  </w:num>
  <w:num w:numId="3" w16cid:durableId="1656841259">
    <w:abstractNumId w:val="23"/>
  </w:num>
  <w:num w:numId="4" w16cid:durableId="1108426739">
    <w:abstractNumId w:val="24"/>
  </w:num>
  <w:num w:numId="5" w16cid:durableId="1438329190">
    <w:abstractNumId w:val="19"/>
  </w:num>
  <w:num w:numId="6" w16cid:durableId="249044495">
    <w:abstractNumId w:val="13"/>
  </w:num>
  <w:num w:numId="7" w16cid:durableId="443155702">
    <w:abstractNumId w:val="5"/>
  </w:num>
  <w:num w:numId="8" w16cid:durableId="1832984519">
    <w:abstractNumId w:val="4"/>
  </w:num>
  <w:num w:numId="9" w16cid:durableId="526716934">
    <w:abstractNumId w:val="1"/>
  </w:num>
  <w:num w:numId="10" w16cid:durableId="36441221">
    <w:abstractNumId w:val="14"/>
  </w:num>
  <w:num w:numId="11" w16cid:durableId="1625423913">
    <w:abstractNumId w:val="10"/>
  </w:num>
  <w:num w:numId="12" w16cid:durableId="682703525">
    <w:abstractNumId w:val="28"/>
  </w:num>
  <w:num w:numId="13" w16cid:durableId="820196136">
    <w:abstractNumId w:val="27"/>
  </w:num>
  <w:num w:numId="14" w16cid:durableId="1958221546">
    <w:abstractNumId w:val="17"/>
  </w:num>
  <w:num w:numId="15" w16cid:durableId="1536036866">
    <w:abstractNumId w:val="0"/>
  </w:num>
  <w:num w:numId="16" w16cid:durableId="1444811383">
    <w:abstractNumId w:val="6"/>
  </w:num>
  <w:num w:numId="17" w16cid:durableId="603728762">
    <w:abstractNumId w:val="9"/>
  </w:num>
  <w:num w:numId="18" w16cid:durableId="717976888">
    <w:abstractNumId w:val="12"/>
  </w:num>
  <w:num w:numId="19" w16cid:durableId="1029375946">
    <w:abstractNumId w:val="21"/>
  </w:num>
  <w:num w:numId="20" w16cid:durableId="1890994627">
    <w:abstractNumId w:val="2"/>
  </w:num>
  <w:num w:numId="21" w16cid:durableId="1045180913">
    <w:abstractNumId w:val="11"/>
  </w:num>
  <w:num w:numId="22" w16cid:durableId="1907257445">
    <w:abstractNumId w:val="22"/>
  </w:num>
  <w:num w:numId="23" w16cid:durableId="833495474">
    <w:abstractNumId w:val="20"/>
  </w:num>
  <w:num w:numId="24" w16cid:durableId="145517727">
    <w:abstractNumId w:val="16"/>
  </w:num>
  <w:num w:numId="25" w16cid:durableId="1083644195">
    <w:abstractNumId w:val="8"/>
  </w:num>
  <w:num w:numId="26" w16cid:durableId="967781833">
    <w:abstractNumId w:val="25"/>
  </w:num>
  <w:num w:numId="27" w16cid:durableId="1882745662">
    <w:abstractNumId w:val="18"/>
  </w:num>
  <w:num w:numId="28" w16cid:durableId="184557535">
    <w:abstractNumId w:val="15"/>
  </w:num>
  <w:num w:numId="29" w16cid:durableId="7669246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303"/>
    <w:rsid w:val="0000524D"/>
    <w:rsid w:val="00031D8E"/>
    <w:rsid w:val="00061E5E"/>
    <w:rsid w:val="00080EA9"/>
    <w:rsid w:val="000A14C0"/>
    <w:rsid w:val="000D1077"/>
    <w:rsid w:val="000F2E4D"/>
    <w:rsid w:val="000F6303"/>
    <w:rsid w:val="001118B0"/>
    <w:rsid w:val="001320AD"/>
    <w:rsid w:val="001350FA"/>
    <w:rsid w:val="00140349"/>
    <w:rsid w:val="00146220"/>
    <w:rsid w:val="001700D3"/>
    <w:rsid w:val="001A0379"/>
    <w:rsid w:val="001A4831"/>
    <w:rsid w:val="001B36C4"/>
    <w:rsid w:val="001C4418"/>
    <w:rsid w:val="001D2009"/>
    <w:rsid w:val="001D31D4"/>
    <w:rsid w:val="0022299C"/>
    <w:rsid w:val="00234B5A"/>
    <w:rsid w:val="002852B8"/>
    <w:rsid w:val="002F1EC7"/>
    <w:rsid w:val="00313DC9"/>
    <w:rsid w:val="003228A4"/>
    <w:rsid w:val="003464D4"/>
    <w:rsid w:val="00360B34"/>
    <w:rsid w:val="003B2451"/>
    <w:rsid w:val="003C6771"/>
    <w:rsid w:val="003E59C0"/>
    <w:rsid w:val="00401129"/>
    <w:rsid w:val="00426D5C"/>
    <w:rsid w:val="0044356D"/>
    <w:rsid w:val="004522E7"/>
    <w:rsid w:val="004557A0"/>
    <w:rsid w:val="0048533D"/>
    <w:rsid w:val="00497E1C"/>
    <w:rsid w:val="004C11EB"/>
    <w:rsid w:val="004C7377"/>
    <w:rsid w:val="004D7A33"/>
    <w:rsid w:val="004E15D8"/>
    <w:rsid w:val="004E74EF"/>
    <w:rsid w:val="004F0163"/>
    <w:rsid w:val="004F6570"/>
    <w:rsid w:val="005035B6"/>
    <w:rsid w:val="005239B7"/>
    <w:rsid w:val="0054268A"/>
    <w:rsid w:val="005742B1"/>
    <w:rsid w:val="00577C30"/>
    <w:rsid w:val="00633DB4"/>
    <w:rsid w:val="00651ACF"/>
    <w:rsid w:val="0065762D"/>
    <w:rsid w:val="00665E63"/>
    <w:rsid w:val="00674393"/>
    <w:rsid w:val="00684E4A"/>
    <w:rsid w:val="006926BA"/>
    <w:rsid w:val="006B18E8"/>
    <w:rsid w:val="006D677A"/>
    <w:rsid w:val="006E6EAF"/>
    <w:rsid w:val="006E7BF1"/>
    <w:rsid w:val="006F4500"/>
    <w:rsid w:val="00702F62"/>
    <w:rsid w:val="00726939"/>
    <w:rsid w:val="007316E3"/>
    <w:rsid w:val="00753420"/>
    <w:rsid w:val="00757DC7"/>
    <w:rsid w:val="0076491B"/>
    <w:rsid w:val="007C14FC"/>
    <w:rsid w:val="00862B9E"/>
    <w:rsid w:val="008E5721"/>
    <w:rsid w:val="008F0516"/>
    <w:rsid w:val="00901E78"/>
    <w:rsid w:val="009104AA"/>
    <w:rsid w:val="00931E28"/>
    <w:rsid w:val="009346B6"/>
    <w:rsid w:val="00941E85"/>
    <w:rsid w:val="00950576"/>
    <w:rsid w:val="009538E3"/>
    <w:rsid w:val="00970801"/>
    <w:rsid w:val="00992524"/>
    <w:rsid w:val="009B2828"/>
    <w:rsid w:val="009B4646"/>
    <w:rsid w:val="009E0BB2"/>
    <w:rsid w:val="009E703C"/>
    <w:rsid w:val="009F47D6"/>
    <w:rsid w:val="009F67AE"/>
    <w:rsid w:val="00A617A7"/>
    <w:rsid w:val="00A824CA"/>
    <w:rsid w:val="00AA6566"/>
    <w:rsid w:val="00AC3E5E"/>
    <w:rsid w:val="00AD2EBE"/>
    <w:rsid w:val="00AD79FB"/>
    <w:rsid w:val="00AE2F7F"/>
    <w:rsid w:val="00AF38A6"/>
    <w:rsid w:val="00AF4F3C"/>
    <w:rsid w:val="00B04A41"/>
    <w:rsid w:val="00B14EBA"/>
    <w:rsid w:val="00B2175C"/>
    <w:rsid w:val="00B31F67"/>
    <w:rsid w:val="00B369C0"/>
    <w:rsid w:val="00B747AB"/>
    <w:rsid w:val="00B83E0E"/>
    <w:rsid w:val="00B859A8"/>
    <w:rsid w:val="00BD7B2E"/>
    <w:rsid w:val="00C05022"/>
    <w:rsid w:val="00C26162"/>
    <w:rsid w:val="00C46331"/>
    <w:rsid w:val="00C57424"/>
    <w:rsid w:val="00C63C22"/>
    <w:rsid w:val="00C76B54"/>
    <w:rsid w:val="00C9187A"/>
    <w:rsid w:val="00CA0CFC"/>
    <w:rsid w:val="00CD06B8"/>
    <w:rsid w:val="00CD281E"/>
    <w:rsid w:val="00CE68DC"/>
    <w:rsid w:val="00D16A99"/>
    <w:rsid w:val="00D36BF2"/>
    <w:rsid w:val="00D372BE"/>
    <w:rsid w:val="00D41007"/>
    <w:rsid w:val="00D41508"/>
    <w:rsid w:val="00D60E93"/>
    <w:rsid w:val="00D82212"/>
    <w:rsid w:val="00D8359D"/>
    <w:rsid w:val="00D96247"/>
    <w:rsid w:val="00DC0788"/>
    <w:rsid w:val="00E244CA"/>
    <w:rsid w:val="00E653B5"/>
    <w:rsid w:val="00E7171E"/>
    <w:rsid w:val="00EA4078"/>
    <w:rsid w:val="00EB5665"/>
    <w:rsid w:val="00ED1DF3"/>
    <w:rsid w:val="00F11506"/>
    <w:rsid w:val="00F248E2"/>
    <w:rsid w:val="00F423DF"/>
    <w:rsid w:val="00F45B7B"/>
    <w:rsid w:val="00F8119F"/>
    <w:rsid w:val="02B981D4"/>
    <w:rsid w:val="088449CD"/>
    <w:rsid w:val="0AE4953C"/>
    <w:rsid w:val="0B33FC58"/>
    <w:rsid w:val="0EB774BD"/>
    <w:rsid w:val="11C0A38D"/>
    <w:rsid w:val="123FBFAE"/>
    <w:rsid w:val="133177FA"/>
    <w:rsid w:val="143F661E"/>
    <w:rsid w:val="14697EB0"/>
    <w:rsid w:val="15221E75"/>
    <w:rsid w:val="1832195A"/>
    <w:rsid w:val="185A8FA6"/>
    <w:rsid w:val="194D1F56"/>
    <w:rsid w:val="1B8710CD"/>
    <w:rsid w:val="1C60BB97"/>
    <w:rsid w:val="1D4D844F"/>
    <w:rsid w:val="21119F8A"/>
    <w:rsid w:val="21866D78"/>
    <w:rsid w:val="21BED380"/>
    <w:rsid w:val="21F4F769"/>
    <w:rsid w:val="227C3811"/>
    <w:rsid w:val="24C3F239"/>
    <w:rsid w:val="2570C07F"/>
    <w:rsid w:val="28617D5E"/>
    <w:rsid w:val="28E84E47"/>
    <w:rsid w:val="2962C761"/>
    <w:rsid w:val="32556382"/>
    <w:rsid w:val="33F0EA93"/>
    <w:rsid w:val="34D98DE0"/>
    <w:rsid w:val="3543EA4F"/>
    <w:rsid w:val="387B06C0"/>
    <w:rsid w:val="39913996"/>
    <w:rsid w:val="3E70AE93"/>
    <w:rsid w:val="418C5285"/>
    <w:rsid w:val="435713E0"/>
    <w:rsid w:val="43B8FFF8"/>
    <w:rsid w:val="4422847B"/>
    <w:rsid w:val="490128E3"/>
    <w:rsid w:val="4C3C8C83"/>
    <w:rsid w:val="4CE692A8"/>
    <w:rsid w:val="5230A740"/>
    <w:rsid w:val="533C558D"/>
    <w:rsid w:val="5653A1A3"/>
    <w:rsid w:val="56DF4E5D"/>
    <w:rsid w:val="57663385"/>
    <w:rsid w:val="57D1AC7F"/>
    <w:rsid w:val="58F8CBFA"/>
    <w:rsid w:val="5AA7F534"/>
    <w:rsid w:val="5B81CB9D"/>
    <w:rsid w:val="5B891EBA"/>
    <w:rsid w:val="5BC021A9"/>
    <w:rsid w:val="5BC51103"/>
    <w:rsid w:val="5BDA8761"/>
    <w:rsid w:val="5C3B05E8"/>
    <w:rsid w:val="607ECBA7"/>
    <w:rsid w:val="61095D48"/>
    <w:rsid w:val="6380D4F0"/>
    <w:rsid w:val="65D5F9FA"/>
    <w:rsid w:val="68A8508E"/>
    <w:rsid w:val="697079E8"/>
    <w:rsid w:val="6A277137"/>
    <w:rsid w:val="6A68D905"/>
    <w:rsid w:val="6A6B6F40"/>
    <w:rsid w:val="6AC4FB99"/>
    <w:rsid w:val="6B3B6173"/>
    <w:rsid w:val="6B97FB2E"/>
    <w:rsid w:val="6BC6B59B"/>
    <w:rsid w:val="6DB7D91A"/>
    <w:rsid w:val="6DFC4B88"/>
    <w:rsid w:val="6F52A50E"/>
    <w:rsid w:val="6FE0FC6B"/>
    <w:rsid w:val="715A92E0"/>
    <w:rsid w:val="717704EF"/>
    <w:rsid w:val="773B095C"/>
    <w:rsid w:val="779A06C0"/>
    <w:rsid w:val="7EC81A36"/>
    <w:rsid w:val="7FCFFDB9"/>
    <w:rsid w:val="7FE18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9BF980"/>
  <w15:chartTrackingRefBased/>
  <w15:docId w15:val="{F1BA7528-1730-40F8-8978-EBDF03890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129"/>
    <w:pPr>
      <w:spacing w:line="276" w:lineRule="auto"/>
    </w:pPr>
    <w:rPr>
      <w:rFonts w:ascii="Malgun Gothic" w:eastAsia="Malgun Gothic" w:hAnsi="Malgun Gothic" w:cs="Malgun Gothic"/>
      <w:lang w:val="ko" w:eastAsia="ko-KR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7E1C"/>
    <w:pPr>
      <w:keepNext/>
      <w:keepLines/>
      <w:spacing w:before="296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7E1C"/>
    <w:pPr>
      <w:keepNext/>
      <w:keepLines/>
      <w:spacing w:before="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1129"/>
    <w:pPr>
      <w:keepNext/>
      <w:keepLines/>
      <w:spacing w:before="40"/>
      <w:outlineLvl w:val="2"/>
    </w:pPr>
    <w:rPr>
      <w:rFonts w:eastAsiaTheme="majorEastAsia" w:cstheme="majorBidi"/>
      <w:b/>
      <w:color w:val="1E1544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97E1C"/>
    <w:pPr>
      <w:keepNext/>
      <w:keepLines/>
      <w:spacing w:before="40"/>
      <w:outlineLvl w:val="3"/>
    </w:pPr>
    <w:rPr>
      <w:rFonts w:eastAsiaTheme="majorEastAsia" w:cstheme="majorBidi"/>
      <w:b/>
      <w:color w:val="1E1544" w:themeColor="text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7E1C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97E1C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Text"/>
    <w:uiPriority w:val="34"/>
    <w:qFormat/>
    <w:rsid w:val="00401129"/>
    <w:pPr>
      <w:numPr>
        <w:numId w:val="29"/>
      </w:numPr>
      <w:spacing w:line="240" w:lineRule="auto"/>
    </w:pPr>
    <w:rPr>
      <w:rFonts w:eastAsia="Malgun Gothic"/>
      <w:lang w:eastAsia="ko-KR"/>
    </w:rPr>
  </w:style>
  <w:style w:type="character" w:customStyle="1" w:styleId="Heading3Char">
    <w:name w:val="Heading 3 Char"/>
    <w:basedOn w:val="DefaultParagraphFont"/>
    <w:link w:val="Heading3"/>
    <w:uiPriority w:val="9"/>
    <w:rsid w:val="00401129"/>
    <w:rPr>
      <w:rFonts w:ascii="Arial" w:eastAsiaTheme="majorEastAsia" w:hAnsi="Arial" w:cstheme="majorBidi"/>
      <w:b/>
      <w:color w:val="1E1544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497E1C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497E1C"/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497E1C"/>
    <w:pPr>
      <w:spacing w:after="240"/>
    </w:pPr>
    <w:rPr>
      <w:rFonts w:ascii="Arial" w:hAnsi="Arial"/>
    </w:rPr>
    <w:tblPr>
      <w:tblBorders>
        <w:top w:val="single" w:sz="4" w:space="0" w:color="78BE43" w:themeColor="accent2"/>
        <w:bottom w:val="single" w:sz="4" w:space="0" w:color="78BE43" w:themeColor="accent2"/>
        <w:insideH w:val="single" w:sz="4" w:space="0" w:color="78BE43" w:themeColor="accent2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paragraph" w:customStyle="1" w:styleId="Boxtextheading">
    <w:name w:val="Box text heading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/>
      <w:iCs/>
    </w:rPr>
  </w:style>
  <w:style w:type="paragraph" w:customStyle="1" w:styleId="Boxtext">
    <w:name w:val="Box text"/>
    <w:basedOn w:val="Normal"/>
    <w:qFormat/>
    <w:rsid w:val="00497E1C"/>
    <w:pPr>
      <w:pBdr>
        <w:top w:val="single" w:sz="4" w:space="10" w:color="78BE43" w:themeColor="accent2"/>
        <w:left w:val="single" w:sz="4" w:space="4" w:color="78BE43" w:themeColor="accent2"/>
        <w:bottom w:val="single" w:sz="4" w:space="10" w:color="78BE43" w:themeColor="accent2"/>
        <w:right w:val="single" w:sz="4" w:space="4" w:color="78BE43" w:themeColor="accent2"/>
      </w:pBdr>
      <w:ind w:left="862" w:right="862"/>
    </w:pPr>
    <w:rPr>
      <w:bCs/>
      <w:iCs/>
    </w:rPr>
  </w:style>
  <w:style w:type="paragraph" w:customStyle="1" w:styleId="Tableheading">
    <w:name w:val="Table heading"/>
    <w:basedOn w:val="Normal"/>
    <w:qFormat/>
    <w:rsid w:val="00497E1C"/>
    <w:pPr>
      <w:spacing w:before="240"/>
    </w:pPr>
    <w:rPr>
      <w:rFonts w:eastAsiaTheme="majorEastAsia" w:cstheme="majorBidi"/>
      <w:b/>
      <w:bCs/>
      <w:color w:val="1E1544" w:themeColor="text1"/>
    </w:rPr>
  </w:style>
  <w:style w:type="paragraph" w:customStyle="1" w:styleId="boxtext0">
    <w:name w:val="box text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rsid w:val="005239B7"/>
    <w:pPr>
      <w:pBdr>
        <w:left w:val="single" w:sz="4" w:space="4" w:color="2AB1BB" w:themeColor="accent1"/>
        <w:right w:val="single" w:sz="4" w:space="4" w:color="2AB1BB" w:themeColor="accent1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9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9B7"/>
    <w:rPr>
      <w:rFonts w:ascii="Arial" w:hAnsi="Arial"/>
      <w:i/>
      <w:iCs/>
      <w:color w:val="2AB1BB" w:themeColor="accent1"/>
    </w:rPr>
  </w:style>
  <w:style w:type="paragraph" w:customStyle="1" w:styleId="NormalText">
    <w:name w:val="Normal Text"/>
    <w:basedOn w:val="Normal"/>
    <w:qFormat/>
    <w:rsid w:val="00F423DF"/>
    <w:pPr>
      <w:spacing w:line="288" w:lineRule="auto"/>
    </w:pPr>
    <w:rPr>
      <w:rFonts w:eastAsia="Times New Roman"/>
      <w:noProof/>
      <w:color w:val="1E1544" w:themeColor="text1"/>
      <w:szCs w:val="20"/>
      <w:shd w:val="clear" w:color="auto" w:fill="FFFFFF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61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6162"/>
    <w:pPr>
      <w:spacing w:line="240" w:lineRule="auto"/>
    </w:pPr>
    <w:rPr>
      <w:rFonts w:asciiTheme="minorHAnsi" w:eastAsiaTheme="minorEastAsia" w:hAnsiTheme="minorHAnsi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6162"/>
    <w:rPr>
      <w:rFonts w:eastAsiaTheme="minorEastAsia"/>
      <w:sz w:val="20"/>
      <w:szCs w:val="20"/>
      <w:lang w:eastAsia="zh-CN"/>
    </w:rPr>
  </w:style>
  <w:style w:type="character" w:customStyle="1" w:styleId="normaltextrun">
    <w:name w:val="normaltextrun"/>
    <w:basedOn w:val="DefaultParagraphFont"/>
    <w:rsid w:val="00C26162"/>
  </w:style>
  <w:style w:type="character" w:customStyle="1" w:styleId="eop">
    <w:name w:val="eop"/>
    <w:basedOn w:val="DefaultParagraphFont"/>
    <w:rsid w:val="00C26162"/>
  </w:style>
  <w:style w:type="paragraph" w:customStyle="1" w:styleId="paragraph">
    <w:name w:val="paragraph"/>
    <w:basedOn w:val="Normal"/>
    <w:rsid w:val="00C26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Hyperlink">
    <w:name w:val="Hyperlink"/>
    <w:basedOn w:val="DefaultParagraphFont"/>
    <w:uiPriority w:val="99"/>
    <w:unhideWhenUsed/>
    <w:rsid w:val="009104A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21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11506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D8E"/>
    <w:pPr>
      <w:spacing w:before="120" w:after="120"/>
    </w:pPr>
    <w:rPr>
      <w:rFonts w:ascii="Arial" w:eastAsiaTheme="minorHAnsi" w:hAnsi="Arial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D8E"/>
    <w:rPr>
      <w:rFonts w:ascii="Arial" w:eastAsiaTheme="minorEastAsia" w:hAnsi="Arial"/>
      <w:b/>
      <w:bCs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agedcare.gov.au/contact-us" TargetMode="External"/><Relationship Id="rId18" Type="http://schemas.openxmlformats.org/officeDocument/2006/relationships/image" Target="media/image2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contact-us" TargetMode="External"/><Relationship Id="rId17" Type="http://schemas.openxmlformats.org/officeDocument/2006/relationships/hyperlink" Target="https://www.myagedcare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contact-us" TargetMode="External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yagedcare.gov.au/contact-us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agedcare.gov.au/contact-us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014AD\Aged%20Care%20lime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  <SharedWithUsers xmlns="0b3e3d46-dbf0-429e-a578-4ead2dab9a43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499B41-8518-40EA-AE70-BC22C97D6528}">
  <ds:schemaRefs>
    <ds:schemaRef ds:uri="http://schemas.microsoft.com/office/2006/metadata/properties"/>
    <ds:schemaRef ds:uri="http://schemas.microsoft.com/office/infopath/2007/PartnerControls"/>
    <ds:schemaRef ds:uri="0b3e3d46-dbf0-429e-a578-4ead2dab9a43"/>
    <ds:schemaRef ds:uri="2a2220af-7b06-4401-8589-40fd11788b24"/>
  </ds:schemaRefs>
</ds:datastoreItem>
</file>

<file path=customXml/itemProps3.xml><?xml version="1.0" encoding="utf-8"?>
<ds:datastoreItem xmlns:ds="http://schemas.openxmlformats.org/officeDocument/2006/customXml" ds:itemID="{2926B9E0-DCA4-4BE7-B152-83A608AFBB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0F742B-9C3D-4C71-A893-D28EA7FE89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3e3d46-dbf0-429e-a578-4ead2dab9a43"/>
    <ds:schemaRef ds:uri="2a2220af-7b06-4401-8589-40fd11788b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lime fact sheet web template_July 2025.dotx</Template>
  <TotalTime>19</TotalTime>
  <Pages>1</Pages>
  <Words>1118</Words>
  <Characters>2908</Characters>
  <Application>Microsoft Office Word</Application>
  <DocSecurity>0</DocSecurity>
  <Lines>96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Places to people – Embedding choice in residential aged care </vt:lpstr>
    </vt:vector>
  </TitlesOfParts>
  <Manager/>
  <Company/>
  <LinksUpToDate>false</LinksUpToDate>
  <CharactersWithSpaces>3966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사람을 위한 자리 – 주거형 노인 요양 시설에 대한 선택권 부여   </dc:title>
  <dc:subject>Aged Care</dc:subject>
  <dc:creator>Australian Government Department of Health, Disability and Ageing </dc:creator>
  <cp:keywords>Aged care; Residential aged care </cp:keywords>
  <dc:description/>
  <cp:lastModifiedBy>MASCHKE, Elvia</cp:lastModifiedBy>
  <cp:revision>9</cp:revision>
  <cp:lastPrinted>2025-10-08T06:35:00Z</cp:lastPrinted>
  <dcterms:created xsi:type="dcterms:W3CDTF">2025-11-06T09:17:00Z</dcterms:created>
  <dcterms:modified xsi:type="dcterms:W3CDTF">2025-11-19T22:35:00Z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10bfe60,5dc79ac3,39eb1aca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5783da05,cad8e9c,602bf8ad</vt:lpwstr>
  </property>
  <property fmtid="{D5CDD505-2E9C-101B-9397-08002B2CF9AE}" pid="7" name="ClassificationContentMarkingHeaderText">
    <vt:lpwstr>OFFICIAL</vt:lpwstr>
  </property>
  <property fmtid="{D5CDD505-2E9C-101B-9397-08002B2CF9AE}" pid="8" name="ComplianceAssetId">
    <vt:lpwstr/>
  </property>
  <property fmtid="{D5CDD505-2E9C-101B-9397-08002B2CF9AE}" pid="9" name="Contact">
    <vt:lpwstr>104;#Aged Care Communications and Change|e5d142d6-a25f-4b81-a8a4-d8f9e5839eea</vt:lpwstr>
  </property>
  <property fmtid="{D5CDD505-2E9C-101B-9397-08002B2CF9AE}" pid="10" name="ContentTypeId">
    <vt:lpwstr>0x010100AE54E6A9DB0744469E4393DD9E348EE6</vt:lpwstr>
  </property>
  <property fmtid="{D5CDD505-2E9C-101B-9397-08002B2CF9AE}" pid="11" name="Information type">
    <vt:lpwstr>23;#Document|4a540cb2-01e7-4be2-96f9-d9e7e1b556fd</vt:lpwstr>
  </property>
  <property fmtid="{D5CDD505-2E9C-101B-9397-08002B2CF9AE}" pid="12" name="Int-Contact">
    <vt:lpwstr/>
  </property>
  <property fmtid="{D5CDD505-2E9C-101B-9397-08002B2CF9AE}" pid="13" name="Int-InformationType">
    <vt:lpwstr/>
  </property>
  <property fmtid="{D5CDD505-2E9C-101B-9397-08002B2CF9AE}" pid="14" name="Int-Topics">
    <vt:lpwstr/>
  </property>
  <property fmtid="{D5CDD505-2E9C-101B-9397-08002B2CF9AE}" pid="15" name="Intranet">
    <vt:bool>true</vt:bool>
  </property>
  <property fmtid="{D5CDD505-2E9C-101B-9397-08002B2CF9AE}" pid="16" name="Int_x002d_Contact">
    <vt:lpwstr/>
  </property>
  <property fmtid="{D5CDD505-2E9C-101B-9397-08002B2CF9AE}" pid="17" name="Int_x002d_InformationType">
    <vt:lpwstr/>
  </property>
  <property fmtid="{D5CDD505-2E9C-101B-9397-08002B2CF9AE}" pid="18" name="Int_x002d_Topics">
    <vt:lpwstr/>
  </property>
  <property fmtid="{D5CDD505-2E9C-101B-9397-08002B2CF9AE}" pid="19" name="jf042baad2b143719d8a0cfd36411dfb">
    <vt:lpwstr>Aged Care Communications and Change|e5d142d6-a25f-4b81-a8a4-d8f9e5839eea</vt:lpwstr>
  </property>
  <property fmtid="{D5CDD505-2E9C-101B-9397-08002B2CF9AE}" pid="20" name="Keywords1">
    <vt:lpwstr>30;#Aged care|15037316-ccb1-4430-a7dd-5c4031a389b1;#4;#visual identity|a54ebda2-a0fd-45ec-8fc0-1cf31001b526</vt:lpwstr>
  </property>
  <property fmtid="{D5CDD505-2E9C-101B-9397-08002B2CF9AE}" pid="21" name="Last reviewed">
    <vt:filetime>2024-02-15T10:00:00Z</vt:filetime>
  </property>
  <property fmtid="{D5CDD505-2E9C-101B-9397-08002B2CF9AE}" pid="22" name="lcf76f155ced4ddcb4097134ff3c332f">
    <vt:lpwstr/>
  </property>
  <property fmtid="{D5CDD505-2E9C-101B-9397-08002B2CF9AE}" pid="23" name="MediaServiceImageTags">
    <vt:lpwstr/>
  </property>
  <property fmtid="{D5CDD505-2E9C-101B-9397-08002B2CF9AE}" pid="24" name="MSIP_Label_7cd3e8b9-ffed-43a8-b7f4-cc2fa0382d36_ActionId">
    <vt:lpwstr>be4dec53-3b6a-4ceb-bb92-24127a7e54d3</vt:lpwstr>
  </property>
  <property fmtid="{D5CDD505-2E9C-101B-9397-08002B2CF9AE}" pid="25" name="MSIP_Label_7cd3e8b9-ffed-43a8-b7f4-cc2fa0382d36_ContentBits">
    <vt:lpwstr>3</vt:lpwstr>
  </property>
  <property fmtid="{D5CDD505-2E9C-101B-9397-08002B2CF9AE}" pid="26" name="MSIP_Label_7cd3e8b9-ffed-43a8-b7f4-cc2fa0382d36_Enabled">
    <vt:lpwstr>true</vt:lpwstr>
  </property>
  <property fmtid="{D5CDD505-2E9C-101B-9397-08002B2CF9AE}" pid="27" name="MSIP_Label_7cd3e8b9-ffed-43a8-b7f4-cc2fa0382d36_Method">
    <vt:lpwstr>Privileged</vt:lpwstr>
  </property>
  <property fmtid="{D5CDD505-2E9C-101B-9397-08002B2CF9AE}" pid="28" name="MSIP_Label_7cd3e8b9-ffed-43a8-b7f4-cc2fa0382d36_Name">
    <vt:lpwstr>O</vt:lpwstr>
  </property>
  <property fmtid="{D5CDD505-2E9C-101B-9397-08002B2CF9AE}" pid="29" name="MSIP_Label_7cd3e8b9-ffed-43a8-b7f4-cc2fa0382d36_SetDate">
    <vt:lpwstr>2025-10-14T06:41:08Z</vt:lpwstr>
  </property>
  <property fmtid="{D5CDD505-2E9C-101B-9397-08002B2CF9AE}" pid="30" name="MSIP_Label_7cd3e8b9-ffed-43a8-b7f4-cc2fa0382d36_SiteId">
    <vt:lpwstr>34a3929c-73cf-4954-abfe-147dc3517892</vt:lpwstr>
  </property>
  <property fmtid="{D5CDD505-2E9C-101B-9397-08002B2CF9AE}" pid="31" name="MSIP_Label_7cd3e8b9-ffed-43a8-b7f4-cc2fa0382d36_Tag">
    <vt:lpwstr>10, 0, 1, 2</vt:lpwstr>
  </property>
  <property fmtid="{D5CDD505-2E9C-101B-9397-08002B2CF9AE}" pid="32" name="Order">
    <vt:i4>796200</vt:i4>
  </property>
  <property fmtid="{D5CDD505-2E9C-101B-9397-08002B2CF9AE}" pid="33" name="p76df81b8fed4a2fa2af18761f9ff90d">
    <vt:lpwstr>Aged care|15037316-ccb1-4430-a7dd-5c4031a389b1;visual identity|a54ebda2-a0fd-45ec-8fc0-1cf31001b526</vt:lpwstr>
  </property>
  <property fmtid="{D5CDD505-2E9C-101B-9397-08002B2CF9AE}" pid="34" name="pfd27f99efda4409b63228bea026394d">
    <vt:lpwstr>Document|4a540cb2-01e7-4be2-96f9-d9e7e1b556fd</vt:lpwstr>
  </property>
  <property fmtid="{D5CDD505-2E9C-101B-9397-08002B2CF9AE}" pid="35" name="SharedWithUsers">
    <vt:lpwstr/>
  </property>
  <property fmtid="{D5CDD505-2E9C-101B-9397-08002B2CF9AE}" pid="36" name="TemplateUrl">
    <vt:lpwstr/>
  </property>
  <property fmtid="{D5CDD505-2E9C-101B-9397-08002B2CF9AE}" pid="37" name="TriggerFlowInfo">
    <vt:lpwstr/>
  </property>
  <property fmtid="{D5CDD505-2E9C-101B-9397-08002B2CF9AE}" pid="38" name="xd_ProgID">
    <vt:lpwstr/>
  </property>
  <property fmtid="{D5CDD505-2E9C-101B-9397-08002B2CF9AE}" pid="39" name="xd_Signature">
    <vt:bool>false</vt:bool>
  </property>
  <property fmtid="{D5CDD505-2E9C-101B-9397-08002B2CF9AE}" pid="40" name="_dlc_DocIdItemGuid">
    <vt:lpwstr>5c10439c-b355-4946-be2e-63b83fb1b366</vt:lpwstr>
  </property>
  <property fmtid="{D5CDD505-2E9C-101B-9397-08002B2CF9AE}" pid="41" name="_ExtendedDescription">
    <vt:lpwstr/>
  </property>
</Properties>
</file>