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499E9" w14:textId="77777777" w:rsidR="00B14EBA" w:rsidRPr="00FC4DF9" w:rsidRDefault="00D328F0" w:rsidP="00F8119F">
      <w:pPr>
        <w:pStyle w:val="Heading1"/>
        <w:spacing w:before="3360" w:after="60"/>
        <w:rPr>
          <w:rFonts w:eastAsia="Microsoft JhengHei UI"/>
          <w:lang w:eastAsia="zh-TW"/>
        </w:rPr>
      </w:pPr>
      <w:r w:rsidRPr="00FC4DF9">
        <w:rPr>
          <w:rFonts w:eastAsia="Microsoft JhengHei UI"/>
          <w:noProof/>
        </w:rPr>
        <w:drawing>
          <wp:anchor distT="0" distB="0" distL="114300" distR="114300" simplePos="0" relativeHeight="251661312" behindDoc="0" locked="0" layoutInCell="1" allowOverlap="1" wp14:anchorId="6080D264" wp14:editId="491431DA">
            <wp:simplePos x="0" y="0"/>
            <wp:positionH relativeFrom="page">
              <wp:posOffset>-304</wp:posOffset>
            </wp:positionH>
            <wp:positionV relativeFrom="page">
              <wp:posOffset>0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4EF" w:rsidRPr="00FC4DF9">
        <w:rPr>
          <w:rFonts w:eastAsia="Microsoft JhengHei UI"/>
          <w:noProof/>
        </w:rPr>
        <w:drawing>
          <wp:anchor distT="0" distB="0" distL="114300" distR="114300" simplePos="0" relativeHeight="251660288" behindDoc="1" locked="0" layoutInCell="1" allowOverlap="1" wp14:anchorId="26C944C6" wp14:editId="4EDA5AEA">
            <wp:simplePos x="0" y="0"/>
            <wp:positionH relativeFrom="page">
              <wp:posOffset>-304</wp:posOffset>
            </wp:positionH>
            <wp:positionV relativeFrom="paragraph">
              <wp:posOffset>-914400</wp:posOffset>
            </wp:positionV>
            <wp:extent cx="7657465" cy="2985770"/>
            <wp:effectExtent l="0" t="0" r="635" b="508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DF9">
        <w:rPr>
          <w:rFonts w:eastAsia="Microsoft JhengHei UI" w:hint="eastAsia"/>
          <w:lang w:val="zh-Hant" w:eastAsia="zh-TW"/>
        </w:rPr>
        <w:t>以人為本：在安老院舍服務中提供選擇</w:t>
      </w:r>
    </w:p>
    <w:p w14:paraId="7C714493" w14:textId="77777777" w:rsidR="00F423DF" w:rsidRPr="00FC4DF9" w:rsidRDefault="00D328F0" w:rsidP="00FC4DF9">
      <w:pPr>
        <w:pStyle w:val="NormalText"/>
        <w:snapToGrid w:val="0"/>
        <w:spacing w:before="60" w:afterLines="60" w:after="144" w:line="240" w:lineRule="auto"/>
        <w:rPr>
          <w:rFonts w:eastAsia="Microsoft JhengHei UI" w:cs="Arial"/>
          <w:sz w:val="28"/>
          <w:szCs w:val="28"/>
          <w:lang w:eastAsia="zh-TW"/>
        </w:rPr>
      </w:pPr>
      <w:r w:rsidRPr="00FC4DF9">
        <w:rPr>
          <w:rFonts w:eastAsia="Microsoft JhengHei UI" w:cs="Arial" w:hint="eastAsia"/>
          <w:sz w:val="32"/>
          <w:szCs w:val="32"/>
          <w:lang w:val="zh-Hant" w:eastAsia="zh-TW"/>
        </w:rPr>
        <w:t>由</w:t>
      </w:r>
      <w:r w:rsidRPr="00FC4DF9">
        <w:rPr>
          <w:rFonts w:eastAsia="Microsoft JhengHei UI" w:cs="Arial"/>
          <w:sz w:val="32"/>
          <w:szCs w:val="32"/>
          <w:lang w:val="zh-Hant" w:eastAsia="zh-TW"/>
        </w:rPr>
        <w:t xml:space="preserve"> 2025 </w:t>
      </w:r>
      <w:r w:rsidRPr="00FC4DF9">
        <w:rPr>
          <w:rFonts w:eastAsia="Microsoft JhengHei UI" w:cs="Arial" w:hint="eastAsia"/>
          <w:sz w:val="32"/>
          <w:szCs w:val="32"/>
          <w:lang w:val="zh-Hant" w:eastAsia="zh-TW"/>
        </w:rPr>
        <w:t>年</w:t>
      </w:r>
      <w:r w:rsidRPr="00FC4DF9">
        <w:rPr>
          <w:rFonts w:eastAsia="Microsoft JhengHei UI" w:cs="Arial"/>
          <w:sz w:val="32"/>
          <w:szCs w:val="32"/>
          <w:lang w:val="zh-Hant" w:eastAsia="zh-TW"/>
        </w:rPr>
        <w:t xml:space="preserve"> 11 </w:t>
      </w:r>
      <w:r w:rsidRPr="00FC4DF9">
        <w:rPr>
          <w:rFonts w:eastAsia="Microsoft JhengHei UI" w:cs="Arial" w:hint="eastAsia"/>
          <w:sz w:val="32"/>
          <w:szCs w:val="32"/>
          <w:lang w:val="zh-Hant" w:eastAsia="zh-TW"/>
        </w:rPr>
        <w:t>月</w:t>
      </w:r>
      <w:r w:rsidRPr="00FC4DF9">
        <w:rPr>
          <w:rFonts w:eastAsia="Microsoft JhengHei UI" w:cs="Arial"/>
          <w:sz w:val="32"/>
          <w:szCs w:val="32"/>
          <w:lang w:val="zh-Hant" w:eastAsia="zh-TW"/>
        </w:rPr>
        <w:t xml:space="preserve"> 1 </w:t>
      </w:r>
      <w:r w:rsidRPr="00FC4DF9">
        <w:rPr>
          <w:rFonts w:eastAsia="Microsoft JhengHei UI" w:cs="Arial" w:hint="eastAsia"/>
          <w:sz w:val="32"/>
          <w:szCs w:val="32"/>
          <w:lang w:val="zh-Hant" w:eastAsia="zh-TW"/>
        </w:rPr>
        <w:t>日起，安老院舍床位將直接向長者配給，而不再經由服務供應商分配。這項轉變讓長者在物色合適的安老院舍時，有更大的選擇空間和自主權。</w:t>
      </w:r>
    </w:p>
    <w:p w14:paraId="2060BFCE" w14:textId="77777777" w:rsidR="00497E1C" w:rsidRPr="00FC4DF9" w:rsidRDefault="00D328F0" w:rsidP="00497E1C">
      <w:pPr>
        <w:pStyle w:val="Heading2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常見問題</w:t>
      </w:r>
    </w:p>
    <w:p w14:paraId="3AAAF3D0" w14:textId="77777777" w:rsidR="00C26162" w:rsidRPr="00FC4DF9" w:rsidRDefault="00D328F0" w:rsidP="607ECBA7">
      <w:pPr>
        <w:pStyle w:val="Heading3"/>
        <w:spacing w:before="120" w:after="120" w:line="240" w:lineRule="auto"/>
        <w:rPr>
          <w:rFonts w:eastAsia="Microsoft JhengHei UI" w:cs="Arial"/>
          <w:color w:val="auto"/>
          <w:sz w:val="24"/>
          <w:lang w:eastAsia="zh-TW"/>
        </w:rPr>
      </w:pPr>
      <w:r w:rsidRPr="00FC4DF9">
        <w:rPr>
          <w:rFonts w:eastAsia="Microsoft JhengHei UI" w:cs="Arial" w:hint="eastAsia"/>
          <w:color w:val="auto"/>
          <w:sz w:val="24"/>
          <w:lang w:val="zh-Hant" w:eastAsia="zh-TW"/>
        </w:rPr>
        <w:t>如果現已入住安老院舍，是否會受到</w:t>
      </w:r>
      <w:r w:rsidRPr="00FC4DF9">
        <w:rPr>
          <w:rFonts w:eastAsia="Microsoft JhengHei UI" w:cs="Arial"/>
          <w:color w:val="auto"/>
          <w:sz w:val="24"/>
          <w:lang w:val="zh-Hant" w:eastAsia="zh-TW"/>
        </w:rPr>
        <w:t xml:space="preserve"> 2025 </w:t>
      </w:r>
      <w:r w:rsidRPr="00FC4DF9">
        <w:rPr>
          <w:rFonts w:eastAsia="Microsoft JhengHei UI" w:cs="Arial" w:hint="eastAsia"/>
          <w:color w:val="auto"/>
          <w:sz w:val="24"/>
          <w:lang w:val="zh-Hant" w:eastAsia="zh-TW"/>
        </w:rPr>
        <w:t>年</w:t>
      </w:r>
      <w:r w:rsidRPr="00FC4DF9">
        <w:rPr>
          <w:rFonts w:eastAsia="Microsoft JhengHei UI" w:cs="Arial"/>
          <w:color w:val="auto"/>
          <w:sz w:val="24"/>
          <w:lang w:val="zh-Hant" w:eastAsia="zh-TW"/>
        </w:rPr>
        <w:t xml:space="preserve"> 11 </w:t>
      </w:r>
      <w:r w:rsidRPr="00FC4DF9">
        <w:rPr>
          <w:rFonts w:eastAsia="Microsoft JhengHei UI" w:cs="Arial" w:hint="eastAsia"/>
          <w:color w:val="auto"/>
          <w:sz w:val="24"/>
          <w:lang w:val="zh-Hant" w:eastAsia="zh-TW"/>
        </w:rPr>
        <w:t>月</w:t>
      </w:r>
      <w:r w:rsidRPr="00FC4DF9">
        <w:rPr>
          <w:rFonts w:eastAsia="Microsoft JhengHei UI" w:cs="Arial"/>
          <w:color w:val="auto"/>
          <w:sz w:val="24"/>
          <w:lang w:val="zh-Hant" w:eastAsia="zh-TW"/>
        </w:rPr>
        <w:t xml:space="preserve"> 1 </w:t>
      </w:r>
      <w:r w:rsidRPr="00FC4DF9">
        <w:rPr>
          <w:rFonts w:eastAsia="Microsoft JhengHei UI" w:cs="Arial" w:hint="eastAsia"/>
          <w:color w:val="auto"/>
          <w:sz w:val="24"/>
          <w:lang w:val="zh-Hant" w:eastAsia="zh-TW"/>
        </w:rPr>
        <w:t>日生效之轉變所影響？</w:t>
      </w:r>
    </w:p>
    <w:p w14:paraId="4B585252" w14:textId="77777777" w:rsidR="00C26162" w:rsidRPr="00FC4DF9" w:rsidRDefault="00D328F0" w:rsidP="607ECBA7">
      <w:pPr>
        <w:pStyle w:val="NormalText"/>
        <w:spacing w:line="240" w:lineRule="auto"/>
        <w:rPr>
          <w:rFonts w:eastAsia="Microsoft JhengHei UI" w:cs="Arial"/>
          <w:color w:val="auto"/>
          <w:lang w:eastAsia="zh-TW"/>
        </w:rPr>
      </w:pPr>
      <w:r w:rsidRPr="00FC4DF9">
        <w:rPr>
          <w:rFonts w:eastAsia="Microsoft JhengHei UI" w:cs="Arial" w:hint="eastAsia"/>
          <w:color w:val="auto"/>
          <w:lang w:val="zh-Hant" w:eastAsia="zh-TW"/>
        </w:rPr>
        <w:t>如果現已入住安老院舍，則毋須採取任何行動。政府將會繼續透過安老院舍提供資助，而院舍服務不會中斷。</w:t>
      </w:r>
    </w:p>
    <w:p w14:paraId="165AF2E0" w14:textId="77777777" w:rsidR="00C26162" w:rsidRPr="00FC4DF9" w:rsidRDefault="00D328F0" w:rsidP="00C26162">
      <w:pPr>
        <w:spacing w:line="240" w:lineRule="auto"/>
        <w:rPr>
          <w:rFonts w:eastAsia="Microsoft JhengHei UI" w:cs="Arial"/>
          <w:b/>
          <w:bCs/>
          <w:lang w:eastAsia="zh-TW"/>
        </w:rPr>
      </w:pPr>
      <w:r w:rsidRPr="00FC4DF9">
        <w:rPr>
          <w:rFonts w:eastAsia="Microsoft JhengHei UI" w:cs="Arial" w:hint="eastAsia"/>
          <w:b/>
          <w:bCs/>
          <w:lang w:val="zh-Hant" w:eastAsia="zh-TW"/>
        </w:rPr>
        <w:t>如計劃於</w:t>
      </w:r>
      <w:r w:rsidRPr="00FC4DF9">
        <w:rPr>
          <w:rFonts w:eastAsia="Microsoft JhengHei UI" w:cs="Arial"/>
          <w:b/>
          <w:bCs/>
          <w:lang w:val="zh-Hant" w:eastAsia="zh-TW"/>
        </w:rPr>
        <w:t xml:space="preserve"> 2025 </w:t>
      </w:r>
      <w:r w:rsidRPr="00FC4DF9">
        <w:rPr>
          <w:rFonts w:eastAsia="Microsoft JhengHei UI" w:cs="Arial" w:hint="eastAsia"/>
          <w:b/>
          <w:bCs/>
          <w:lang w:val="zh-Hant" w:eastAsia="zh-TW"/>
        </w:rPr>
        <w:t>年</w:t>
      </w:r>
      <w:r w:rsidRPr="00FC4DF9">
        <w:rPr>
          <w:rFonts w:eastAsia="Microsoft JhengHei UI" w:cs="Arial"/>
          <w:b/>
          <w:bCs/>
          <w:lang w:val="zh-Hant" w:eastAsia="zh-TW"/>
        </w:rPr>
        <w:t xml:space="preserve"> 11 </w:t>
      </w:r>
      <w:r w:rsidRPr="00FC4DF9">
        <w:rPr>
          <w:rFonts w:eastAsia="Microsoft JhengHei UI" w:cs="Arial" w:hint="eastAsia"/>
          <w:b/>
          <w:bCs/>
          <w:lang w:val="zh-Hant" w:eastAsia="zh-TW"/>
        </w:rPr>
        <w:t>月</w:t>
      </w:r>
      <w:r w:rsidRPr="00FC4DF9">
        <w:rPr>
          <w:rFonts w:eastAsia="Microsoft JhengHei UI" w:cs="Arial"/>
          <w:b/>
          <w:bCs/>
          <w:lang w:val="zh-Hant" w:eastAsia="zh-TW"/>
        </w:rPr>
        <w:t xml:space="preserve"> 1 </w:t>
      </w:r>
      <w:r w:rsidRPr="00FC4DF9">
        <w:rPr>
          <w:rFonts w:eastAsia="Microsoft JhengHei UI" w:cs="Arial" w:hint="eastAsia"/>
          <w:b/>
          <w:bCs/>
          <w:lang w:val="zh-Hant" w:eastAsia="zh-TW"/>
        </w:rPr>
        <w:t>日後入住安老院舍，應當採取甚麼行動？</w:t>
      </w:r>
    </w:p>
    <w:p w14:paraId="3A24421C" w14:textId="77777777" w:rsidR="00C26162" w:rsidRPr="00FC4DF9" w:rsidRDefault="00D328F0" w:rsidP="00CB67C1">
      <w:pPr>
        <w:pStyle w:val="NormalText"/>
        <w:spacing w:line="240" w:lineRule="auto"/>
        <w:ind w:right="-144"/>
        <w:rPr>
          <w:rFonts w:eastAsia="Microsoft JhengHei UI" w:cs="Arial"/>
          <w:color w:val="auto"/>
          <w:szCs w:val="24"/>
        </w:rPr>
      </w:pPr>
      <w:r w:rsidRPr="00FC4DF9">
        <w:rPr>
          <w:rFonts w:eastAsia="Microsoft JhengHei UI" w:cs="Arial" w:hint="eastAsia"/>
          <w:color w:val="auto"/>
          <w:szCs w:val="24"/>
          <w:lang w:val="zh-Hant"/>
        </w:rPr>
        <w:t>自</w:t>
      </w:r>
      <w:r w:rsidRPr="00FC4DF9">
        <w:rPr>
          <w:rFonts w:eastAsia="Microsoft JhengHei UI" w:cs="Arial"/>
          <w:color w:val="auto"/>
          <w:szCs w:val="24"/>
          <w:lang w:val="zh-Hant"/>
        </w:rPr>
        <w:t xml:space="preserve"> 2025 </w:t>
      </w:r>
      <w:r w:rsidRPr="00FC4DF9">
        <w:rPr>
          <w:rFonts w:eastAsia="Microsoft JhengHei UI" w:cs="Arial" w:hint="eastAsia"/>
          <w:color w:val="auto"/>
          <w:szCs w:val="24"/>
          <w:lang w:val="zh-Hant"/>
        </w:rPr>
        <w:t>年</w:t>
      </w:r>
      <w:r w:rsidRPr="00FC4DF9">
        <w:rPr>
          <w:rFonts w:eastAsia="Microsoft JhengHei UI" w:cs="Arial"/>
          <w:color w:val="auto"/>
          <w:szCs w:val="24"/>
          <w:lang w:val="zh-Hant"/>
        </w:rPr>
        <w:t xml:space="preserve"> 11 </w:t>
      </w:r>
      <w:r w:rsidRPr="00FC4DF9">
        <w:rPr>
          <w:rFonts w:eastAsia="Microsoft JhengHei UI" w:cs="Arial" w:hint="eastAsia"/>
          <w:color w:val="auto"/>
          <w:szCs w:val="24"/>
          <w:lang w:val="zh-Hant"/>
        </w:rPr>
        <w:t>月</w:t>
      </w:r>
      <w:r w:rsidRPr="00FC4DF9">
        <w:rPr>
          <w:rFonts w:eastAsia="Microsoft JhengHei UI" w:cs="Arial"/>
          <w:color w:val="auto"/>
          <w:szCs w:val="24"/>
          <w:lang w:val="zh-Hant"/>
        </w:rPr>
        <w:t xml:space="preserve"> 1 </w:t>
      </w:r>
      <w:r w:rsidRPr="00FC4DF9">
        <w:rPr>
          <w:rFonts w:eastAsia="Microsoft JhengHei UI" w:cs="Arial" w:hint="eastAsia"/>
          <w:color w:val="auto"/>
          <w:szCs w:val="24"/>
          <w:lang w:val="zh-Hant"/>
        </w:rPr>
        <w:t>日起，如要接受政府資助之安老服務，所有長者必須於</w:t>
      </w:r>
      <w:r w:rsidRPr="00FC4DF9">
        <w:rPr>
          <w:rFonts w:eastAsia="Microsoft JhengHei UI" w:cs="Arial"/>
          <w:color w:val="auto"/>
          <w:szCs w:val="24"/>
          <w:lang w:val="zh-Hant"/>
        </w:rPr>
        <w:t xml:space="preserve"> My Aged Care </w:t>
      </w:r>
      <w:r w:rsidRPr="00FC4DF9">
        <w:rPr>
          <w:rFonts w:eastAsia="Microsoft JhengHei UI" w:cs="Arial" w:hint="eastAsia"/>
          <w:color w:val="auto"/>
          <w:szCs w:val="24"/>
          <w:lang w:val="zh-Hant"/>
        </w:rPr>
        <w:t>登記，並接受安老服務評估。</w:t>
      </w:r>
    </w:p>
    <w:p w14:paraId="1C08F1A2" w14:textId="77777777" w:rsidR="00C26162" w:rsidRPr="00FC4DF9" w:rsidRDefault="00D328F0" w:rsidP="607ECBA7">
      <w:pPr>
        <w:pStyle w:val="NormalText"/>
        <w:spacing w:line="240" w:lineRule="auto"/>
        <w:rPr>
          <w:rFonts w:eastAsia="Microsoft JhengHei UI" w:cs="Arial"/>
          <w:color w:val="auto"/>
        </w:rPr>
      </w:pPr>
      <w:r w:rsidRPr="00FC4DF9">
        <w:rPr>
          <w:rFonts w:eastAsia="Microsoft JhengHei UI" w:cs="Arial" w:hint="eastAsia"/>
          <w:color w:val="auto"/>
          <w:lang w:val="zh-Hant"/>
        </w:rPr>
        <w:t>政府資助之服務，為以下其中一類有照護需要人士而設：</w:t>
      </w:r>
    </w:p>
    <w:p w14:paraId="1E2A95F1" w14:textId="77777777" w:rsidR="00C26162" w:rsidRPr="00FC4DF9" w:rsidRDefault="00D328F0" w:rsidP="607ECBA7">
      <w:pPr>
        <w:pStyle w:val="NormalText"/>
        <w:numPr>
          <w:ilvl w:val="0"/>
          <w:numId w:val="27"/>
        </w:numPr>
        <w:spacing w:line="240" w:lineRule="auto"/>
        <w:rPr>
          <w:rFonts w:eastAsia="Microsoft JhengHei UI" w:cs="Arial"/>
          <w:color w:val="auto"/>
        </w:rPr>
      </w:pPr>
      <w:r w:rsidRPr="00FC4DF9">
        <w:rPr>
          <w:rFonts w:eastAsia="Microsoft JhengHei UI" w:cs="Arial" w:hint="eastAsia"/>
          <w:color w:val="auto"/>
          <w:lang w:val="zh-Hant"/>
        </w:rPr>
        <w:t>年滿</w:t>
      </w:r>
      <w:r w:rsidRPr="00FC4DF9">
        <w:rPr>
          <w:rFonts w:eastAsia="Microsoft JhengHei UI" w:cs="Arial"/>
          <w:color w:val="auto"/>
          <w:lang w:val="zh-Hant"/>
        </w:rPr>
        <w:t xml:space="preserve"> 65 </w:t>
      </w:r>
      <w:r w:rsidRPr="00FC4DF9">
        <w:rPr>
          <w:rFonts w:eastAsia="Microsoft JhengHei UI" w:cs="Arial" w:hint="eastAsia"/>
          <w:color w:val="auto"/>
          <w:lang w:val="zh-Hant"/>
        </w:rPr>
        <w:t>歲</w:t>
      </w:r>
    </w:p>
    <w:p w14:paraId="62C6F9F8" w14:textId="77777777" w:rsidR="00C26162" w:rsidRPr="00FC4DF9" w:rsidRDefault="00D328F0" w:rsidP="607ECBA7">
      <w:pPr>
        <w:pStyle w:val="NormalText"/>
        <w:numPr>
          <w:ilvl w:val="0"/>
          <w:numId w:val="27"/>
        </w:numPr>
        <w:spacing w:line="240" w:lineRule="auto"/>
        <w:rPr>
          <w:rFonts w:eastAsia="Microsoft JhengHei UI" w:cs="Arial"/>
          <w:color w:val="auto"/>
          <w:lang w:eastAsia="zh-TW"/>
        </w:rPr>
      </w:pPr>
      <w:r w:rsidRPr="00FC4DF9">
        <w:rPr>
          <w:rFonts w:eastAsia="Microsoft JhengHei UI" w:cs="Arial" w:hint="eastAsia"/>
          <w:color w:val="auto"/>
          <w:lang w:val="zh-Hant" w:eastAsia="zh-TW"/>
        </w:rPr>
        <w:t>年滿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50 </w:t>
      </w:r>
      <w:r w:rsidRPr="00FC4DF9">
        <w:rPr>
          <w:rFonts w:eastAsia="Microsoft JhengHei UI" w:cs="Arial" w:hint="eastAsia"/>
          <w:color w:val="auto"/>
          <w:lang w:val="zh-Hant" w:eastAsia="zh-TW"/>
        </w:rPr>
        <w:t>歲之土著及托雷斯海峽島民</w:t>
      </w:r>
    </w:p>
    <w:p w14:paraId="06707A83" w14:textId="77777777" w:rsidR="00C26162" w:rsidRPr="00FC4DF9" w:rsidRDefault="00D328F0" w:rsidP="00C26162">
      <w:pPr>
        <w:pStyle w:val="NormalText"/>
        <w:numPr>
          <w:ilvl w:val="0"/>
          <w:numId w:val="27"/>
        </w:numPr>
        <w:spacing w:line="240" w:lineRule="auto"/>
        <w:rPr>
          <w:rFonts w:eastAsia="Microsoft JhengHei UI" w:cs="Arial"/>
          <w:color w:val="auto"/>
          <w:szCs w:val="24"/>
          <w:lang w:eastAsia="zh-TW"/>
        </w:rPr>
      </w:pPr>
      <w:r w:rsidRPr="00FC4DF9">
        <w:rPr>
          <w:rFonts w:eastAsia="Microsoft JhengHei UI" w:cs="Arial" w:hint="eastAsia"/>
          <w:color w:val="auto"/>
          <w:szCs w:val="24"/>
          <w:lang w:val="zh-Hant" w:eastAsia="zh-TW"/>
        </w:rPr>
        <w:t>年滿</w:t>
      </w:r>
      <w:r w:rsidRPr="00FC4DF9">
        <w:rPr>
          <w:rFonts w:eastAsia="Microsoft JhengHei UI" w:cs="Arial"/>
          <w:color w:val="auto"/>
          <w:szCs w:val="24"/>
          <w:lang w:val="zh-Hant" w:eastAsia="zh-TW"/>
        </w:rPr>
        <w:t xml:space="preserve"> 50 </w:t>
      </w:r>
      <w:r w:rsidRPr="00FC4DF9">
        <w:rPr>
          <w:rFonts w:eastAsia="Microsoft JhengHei UI" w:cs="Arial" w:hint="eastAsia"/>
          <w:color w:val="auto"/>
          <w:szCs w:val="24"/>
          <w:lang w:val="zh-Hant" w:eastAsia="zh-TW"/>
        </w:rPr>
        <w:t>歲而無家可歸或面臨無家可歸風險之人士</w:t>
      </w:r>
    </w:p>
    <w:p w14:paraId="5014C1C5" w14:textId="512157F3" w:rsidR="00CB67C1" w:rsidRPr="00290AD1" w:rsidRDefault="00D328F0" w:rsidP="00290AD1">
      <w:pPr>
        <w:pStyle w:val="NormalText"/>
        <w:spacing w:line="240" w:lineRule="auto"/>
        <w:rPr>
          <w:rFonts w:eastAsia="Microsoft JhengHei UI" w:cs="Arial"/>
          <w:color w:val="auto"/>
          <w:lang w:eastAsia="zh-TW"/>
        </w:rPr>
      </w:pPr>
      <w:r w:rsidRPr="00FC4DF9">
        <w:rPr>
          <w:rFonts w:eastAsia="Microsoft JhengHei UI" w:cs="Arial" w:hint="eastAsia"/>
          <w:color w:val="auto"/>
          <w:lang w:val="zh-Hant" w:eastAsia="zh-TW"/>
        </w:rPr>
        <w:t>如正考慮入住安老院舍，必須先接受評估，並獲批入住資格。如欲安排安老服務評估，請致電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1800 200 422 </w:t>
      </w:r>
      <w:r w:rsidRPr="00FC4DF9">
        <w:rPr>
          <w:rFonts w:eastAsia="Microsoft JhengHei UI" w:cs="Arial" w:hint="eastAsia"/>
          <w:color w:val="auto"/>
          <w:lang w:val="zh-Hant" w:eastAsia="zh-TW"/>
        </w:rPr>
        <w:t>聯絡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My Aged Care</w:t>
      </w:r>
      <w:r w:rsidRPr="00FC4DF9">
        <w:rPr>
          <w:rFonts w:eastAsia="Microsoft JhengHei UI" w:cs="Arial" w:hint="eastAsia"/>
          <w:color w:val="auto"/>
          <w:lang w:val="zh-Hant" w:eastAsia="zh-TW"/>
        </w:rPr>
        <w:t>（當地時間星期一至五上午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8 </w:t>
      </w:r>
      <w:r w:rsidRPr="00FC4DF9">
        <w:rPr>
          <w:rFonts w:eastAsia="Microsoft JhengHei UI" w:cs="Arial" w:hint="eastAsia"/>
          <w:color w:val="auto"/>
          <w:lang w:val="zh-Hant" w:eastAsia="zh-TW"/>
        </w:rPr>
        <w:t>時至晚上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8 </w:t>
      </w:r>
      <w:r w:rsidRPr="00FC4DF9">
        <w:rPr>
          <w:rFonts w:eastAsia="Microsoft JhengHei UI" w:cs="Arial" w:hint="eastAsia"/>
          <w:color w:val="auto"/>
          <w:lang w:val="zh-Hant" w:eastAsia="zh-TW"/>
        </w:rPr>
        <w:t>時，或星期六上午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10 </w:t>
      </w:r>
      <w:r w:rsidRPr="00FC4DF9">
        <w:rPr>
          <w:rFonts w:eastAsia="Microsoft JhengHei UI" w:cs="Arial" w:hint="eastAsia"/>
          <w:color w:val="auto"/>
          <w:lang w:val="zh-Hant" w:eastAsia="zh-TW"/>
        </w:rPr>
        <w:t>時至下午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2 </w:t>
      </w:r>
      <w:r w:rsidRPr="00FC4DF9">
        <w:rPr>
          <w:rFonts w:eastAsia="Microsoft JhengHei UI" w:cs="Arial" w:hint="eastAsia"/>
          <w:color w:val="auto"/>
          <w:lang w:val="zh-Hant" w:eastAsia="zh-TW"/>
        </w:rPr>
        <w:t>時）或參閱</w:t>
      </w:r>
      <w:hyperlink r:id="rId13" w:history="1">
        <w:r w:rsidR="009104AA" w:rsidRPr="00FC4DF9">
          <w:rPr>
            <w:rStyle w:val="Hyperlink"/>
            <w:rFonts w:eastAsia="Microsoft JhengHei UI" w:cs="Arial" w:hint="eastAsia"/>
            <w:lang w:val="zh-Hant" w:eastAsia="zh-TW"/>
          </w:rPr>
          <w:t>聯絡我們</w:t>
        </w:r>
        <w:r w:rsidR="009104AA" w:rsidRPr="00FC4DF9">
          <w:rPr>
            <w:rStyle w:val="Hyperlink"/>
            <w:rFonts w:eastAsia="Microsoft JhengHei UI" w:cs="Arial"/>
            <w:lang w:val="zh-Hant" w:eastAsia="zh-TW"/>
          </w:rPr>
          <w:t xml:space="preserve"> | My Aged Care</w:t>
        </w:r>
      </w:hyperlink>
      <w:r w:rsidR="00CD06B8" w:rsidRPr="00FC4DF9">
        <w:rPr>
          <w:rFonts w:eastAsia="Microsoft JhengHei UI" w:cs="Arial" w:hint="eastAsia"/>
          <w:lang w:val="zh-Hant" w:eastAsia="zh-TW"/>
        </w:rPr>
        <w:t>。</w:t>
      </w:r>
    </w:p>
    <w:p w14:paraId="7B19E486" w14:textId="090997E4" w:rsidR="00C26162" w:rsidRPr="00FC4DF9" w:rsidRDefault="00D328F0" w:rsidP="00290AD1">
      <w:pPr>
        <w:pStyle w:val="paragraph"/>
        <w:keepNext/>
        <w:spacing w:before="120" w:beforeAutospacing="0" w:after="120" w:afterAutospacing="0"/>
        <w:textAlignment w:val="baseline"/>
        <w:rPr>
          <w:rFonts w:ascii="Arial" w:eastAsia="Microsoft JhengHei UI" w:hAnsi="Arial" w:cs="Arial"/>
          <w:b/>
          <w:bCs/>
          <w:lang w:eastAsia="zh-CN"/>
        </w:rPr>
      </w:pPr>
      <w:r w:rsidRPr="00FC4DF9">
        <w:rPr>
          <w:rFonts w:ascii="Arial" w:eastAsia="Microsoft JhengHei UI" w:hAnsi="Arial" w:cs="Arial" w:hint="eastAsia"/>
          <w:b/>
          <w:bCs/>
          <w:lang w:val="zh-Hant" w:eastAsia="zh-CN"/>
        </w:rPr>
        <w:lastRenderedPageBreak/>
        <w:t>獲分配安老院舍名額，對個人有何影響？</w:t>
      </w:r>
    </w:p>
    <w:p w14:paraId="67C5804D" w14:textId="611E024E" w:rsidR="00FC4DF9" w:rsidRPr="00DC3772" w:rsidRDefault="00D328F0" w:rsidP="00C26162">
      <w:pPr>
        <w:pStyle w:val="paragraph"/>
        <w:spacing w:before="120" w:beforeAutospacing="0" w:after="120" w:afterAutospacing="0"/>
        <w:textAlignment w:val="baseline"/>
        <w:rPr>
          <w:rStyle w:val="eop"/>
          <w:rFonts w:ascii="Arial" w:eastAsia="Microsoft JhengHei UI" w:hAnsi="Arial" w:cs="Arial"/>
          <w:shd w:val="clear" w:color="auto" w:fill="FFFFFF"/>
          <w:lang w:eastAsia="zh-TW"/>
        </w:rPr>
      </w:pPr>
      <w:r w:rsidRPr="00FC4DF9">
        <w:rPr>
          <w:rFonts w:ascii="Arial" w:eastAsia="Microsoft JhengHei UI" w:hAnsi="Arial" w:cs="Arial" w:hint="eastAsia"/>
          <w:shd w:val="clear" w:color="auto" w:fill="FFFFFF"/>
          <w:lang w:val="zh-Hant" w:eastAsia="zh-TW"/>
        </w:rPr>
        <w:t>安老院舍名額一經批核，長者便會獲分配入住名額。獲得分配名額後，便可以物色適合自己的院舍。</w:t>
      </w:r>
    </w:p>
    <w:p w14:paraId="0FEFCAD5" w14:textId="77777777" w:rsidR="00C26162" w:rsidRPr="00FC4DF9" w:rsidRDefault="00D328F0" w:rsidP="00C26162">
      <w:pPr>
        <w:pStyle w:val="paragraph"/>
        <w:spacing w:before="120" w:beforeAutospacing="0" w:after="120" w:afterAutospacing="0"/>
        <w:textAlignment w:val="baseline"/>
        <w:rPr>
          <w:rStyle w:val="eop"/>
          <w:rFonts w:ascii="Arial" w:eastAsia="Microsoft JhengHei UI" w:hAnsi="Arial" w:cs="Arial"/>
          <w:b/>
          <w:bCs/>
          <w:lang w:eastAsia="zh-TW"/>
        </w:rPr>
      </w:pPr>
      <w:r w:rsidRPr="00FC4DF9">
        <w:rPr>
          <w:rStyle w:val="eop"/>
          <w:rFonts w:ascii="Arial" w:eastAsia="Microsoft JhengHei UI" w:hAnsi="Arial" w:cs="Arial" w:hint="eastAsia"/>
          <w:b/>
          <w:bCs/>
          <w:lang w:val="zh-Hant" w:eastAsia="zh-TW"/>
        </w:rPr>
        <w:t>長者將如何得知自身是否獲分配安老院舍名額？</w:t>
      </w:r>
    </w:p>
    <w:p w14:paraId="7D450965" w14:textId="77777777" w:rsidR="00C26162" w:rsidRPr="00FC4DF9" w:rsidRDefault="00D328F0" w:rsidP="00C26162">
      <w:pPr>
        <w:pStyle w:val="paragraph"/>
        <w:spacing w:before="120" w:beforeAutospacing="0" w:after="120" w:afterAutospacing="0"/>
        <w:textAlignment w:val="baseline"/>
        <w:rPr>
          <w:rStyle w:val="eop"/>
          <w:rFonts w:ascii="Arial" w:eastAsia="Microsoft JhengHei UI" w:hAnsi="Arial" w:cs="Arial"/>
        </w:rPr>
      </w:pPr>
      <w:proofErr w:type="spellStart"/>
      <w:r w:rsidRPr="00FC4DF9">
        <w:rPr>
          <w:rStyle w:val="eop"/>
          <w:rFonts w:ascii="Arial" w:eastAsia="Microsoft JhengHei UI" w:hAnsi="Arial" w:cs="Arial" w:hint="eastAsia"/>
          <w:lang w:val="zh-Hant"/>
        </w:rPr>
        <w:t>長者接受評估而獲批安老院舍名額後，便會收到</w:t>
      </w:r>
      <w:proofErr w:type="spellEnd"/>
      <w:r w:rsidRPr="00FC4DF9">
        <w:rPr>
          <w:rStyle w:val="eop"/>
          <w:rFonts w:ascii="Arial" w:eastAsia="Microsoft JhengHei UI" w:hAnsi="Arial" w:cs="Arial"/>
          <w:lang w:val="zh-Hant"/>
        </w:rPr>
        <w:t xml:space="preserve"> Notice of Decision [</w:t>
      </w:r>
      <w:proofErr w:type="spellStart"/>
      <w:r w:rsidRPr="00FC4DF9">
        <w:rPr>
          <w:rStyle w:val="eop"/>
          <w:rFonts w:ascii="Arial" w:eastAsia="Microsoft JhengHei UI" w:hAnsi="Arial" w:cs="Arial" w:hint="eastAsia"/>
          <w:lang w:val="zh-Hant"/>
        </w:rPr>
        <w:t>決定通知書</w:t>
      </w:r>
      <w:proofErr w:type="spellEnd"/>
      <w:r w:rsidRPr="00FC4DF9">
        <w:rPr>
          <w:rStyle w:val="eop"/>
          <w:rFonts w:ascii="Arial" w:eastAsia="Microsoft JhengHei UI" w:hAnsi="Arial" w:cs="Arial"/>
          <w:lang w:val="zh-Hant"/>
        </w:rPr>
        <w:t>]</w:t>
      </w:r>
      <w:r w:rsidRPr="00FC4DF9">
        <w:rPr>
          <w:rStyle w:val="eop"/>
          <w:rFonts w:ascii="Arial" w:eastAsia="Microsoft JhengHei UI" w:hAnsi="Arial" w:cs="Arial" w:hint="eastAsia"/>
          <w:lang w:val="zh-Hant"/>
        </w:rPr>
        <w:t>，</w:t>
      </w:r>
      <w:proofErr w:type="spellStart"/>
      <w:r w:rsidRPr="00FC4DF9">
        <w:rPr>
          <w:rStyle w:val="eop"/>
          <w:rFonts w:ascii="Arial" w:eastAsia="Microsoft JhengHei UI" w:hAnsi="Arial" w:cs="Arial" w:hint="eastAsia"/>
          <w:lang w:val="zh-Hant"/>
        </w:rPr>
        <w:t>告知名額分配之情況，並可在</w:t>
      </w:r>
      <w:proofErr w:type="spellEnd"/>
      <w:r w:rsidRPr="00FC4DF9">
        <w:rPr>
          <w:rStyle w:val="eop"/>
          <w:rFonts w:ascii="Arial" w:eastAsia="Microsoft JhengHei UI" w:hAnsi="Arial" w:cs="Arial"/>
          <w:lang w:val="zh-Hant"/>
        </w:rPr>
        <w:t xml:space="preserve"> My Aged Care </w:t>
      </w:r>
      <w:proofErr w:type="spellStart"/>
      <w:r w:rsidRPr="00FC4DF9">
        <w:rPr>
          <w:rStyle w:val="eop"/>
          <w:rFonts w:ascii="Arial" w:eastAsia="Microsoft JhengHei UI" w:hAnsi="Arial" w:cs="Arial" w:hint="eastAsia"/>
          <w:lang w:val="zh-Hant"/>
        </w:rPr>
        <w:t>網上帳戶查閱相關資料</w:t>
      </w:r>
      <w:proofErr w:type="spellEnd"/>
      <w:r w:rsidRPr="00FC4DF9">
        <w:rPr>
          <w:rStyle w:val="eop"/>
          <w:rFonts w:ascii="Arial" w:eastAsia="Microsoft JhengHei UI" w:hAnsi="Arial" w:cs="Arial" w:hint="eastAsia"/>
          <w:lang w:val="zh-Hant"/>
        </w:rPr>
        <w:t>。</w:t>
      </w:r>
    </w:p>
    <w:p w14:paraId="5C86547C" w14:textId="77777777" w:rsidR="00C26162" w:rsidRPr="00FC4DF9" w:rsidRDefault="00D328F0" w:rsidP="00C26162">
      <w:pPr>
        <w:pStyle w:val="paragraph"/>
        <w:spacing w:before="120" w:beforeAutospacing="0" w:after="120" w:afterAutospacing="0"/>
        <w:textAlignment w:val="baseline"/>
        <w:rPr>
          <w:rStyle w:val="eop"/>
          <w:rFonts w:ascii="Arial" w:eastAsia="Microsoft JhengHei UI" w:hAnsi="Arial" w:cs="Arial"/>
          <w:b/>
          <w:bCs/>
        </w:rPr>
      </w:pPr>
      <w:r w:rsidRPr="00FC4DF9">
        <w:rPr>
          <w:rStyle w:val="eop"/>
          <w:rFonts w:ascii="Arial" w:eastAsia="Microsoft JhengHei UI" w:hAnsi="Arial" w:cs="Arial"/>
          <w:b/>
          <w:bCs/>
          <w:lang w:val="zh-Hant"/>
        </w:rPr>
        <w:t xml:space="preserve">Notice of Decision </w:t>
      </w:r>
      <w:proofErr w:type="spellStart"/>
      <w:r w:rsidRPr="00FC4DF9">
        <w:rPr>
          <w:rStyle w:val="eop"/>
          <w:rFonts w:ascii="Arial" w:eastAsia="Microsoft JhengHei UI" w:hAnsi="Arial" w:cs="Arial" w:hint="eastAsia"/>
          <w:b/>
          <w:bCs/>
          <w:lang w:val="zh-Hant"/>
        </w:rPr>
        <w:t>信中所提及之優次類別所指為何</w:t>
      </w:r>
      <w:proofErr w:type="spellEnd"/>
      <w:r w:rsidRPr="00FC4DF9">
        <w:rPr>
          <w:rStyle w:val="eop"/>
          <w:rFonts w:ascii="Arial" w:eastAsia="Microsoft JhengHei UI" w:hAnsi="Arial" w:cs="Arial" w:hint="eastAsia"/>
          <w:b/>
          <w:bCs/>
          <w:lang w:val="zh-Hant"/>
        </w:rPr>
        <w:t>？</w:t>
      </w:r>
    </w:p>
    <w:p w14:paraId="28640F5C" w14:textId="77777777" w:rsidR="00C26162" w:rsidRPr="00FC4DF9" w:rsidRDefault="00D328F0" w:rsidP="607ECBA7">
      <w:pPr>
        <w:pStyle w:val="paragraph"/>
        <w:spacing w:before="120" w:beforeAutospacing="0" w:after="120" w:afterAutospacing="0"/>
        <w:textAlignment w:val="baseline"/>
        <w:rPr>
          <w:rFonts w:ascii="Arial" w:eastAsia="Microsoft JhengHei UI" w:hAnsi="Arial" w:cs="Arial"/>
          <w:lang w:eastAsia="zh-TW"/>
        </w:rPr>
      </w:pPr>
      <w:r w:rsidRPr="00FC4DF9">
        <w:rPr>
          <w:rFonts w:ascii="Arial" w:eastAsia="Microsoft JhengHei UI" w:hAnsi="Arial" w:cs="Arial" w:hint="eastAsia"/>
          <w:lang w:val="zh-Hant" w:eastAsia="zh-TW"/>
        </w:rPr>
        <w:t>優次類別只用作內部資料分析，並不影響長者接受安老服務。如長者經評估獲批安老院舍名額，將即時獲分配名額，可按自身意願隨時入住院舍。</w:t>
      </w:r>
    </w:p>
    <w:p w14:paraId="21AE0EFF" w14:textId="77777777" w:rsidR="00C26162" w:rsidRPr="00FC4DF9" w:rsidRDefault="00D328F0" w:rsidP="607ECBA7">
      <w:pPr>
        <w:pStyle w:val="paragraph"/>
        <w:spacing w:before="120" w:beforeAutospacing="0" w:after="120" w:afterAutospacing="0"/>
        <w:textAlignment w:val="baseline"/>
        <w:rPr>
          <w:rFonts w:ascii="Arial" w:eastAsia="Microsoft JhengHei UI" w:hAnsi="Arial" w:cs="Arial"/>
          <w:lang w:eastAsia="zh-TW"/>
        </w:rPr>
      </w:pPr>
      <w:r w:rsidRPr="00FC4DF9">
        <w:rPr>
          <w:rFonts w:ascii="Arial" w:eastAsia="Microsoft JhengHei UI" w:hAnsi="Arial" w:cs="Arial" w:hint="eastAsia"/>
          <w:lang w:val="zh-Hant" w:eastAsia="zh-TW"/>
        </w:rPr>
        <w:t>優次類別按照長者評估期間對問題之回答，以及入住安老院舍的緊急程度，由評核人員決定。</w:t>
      </w:r>
    </w:p>
    <w:p w14:paraId="2D82068F" w14:textId="77777777" w:rsidR="00C26162" w:rsidRPr="00FC4DF9" w:rsidRDefault="00D328F0" w:rsidP="00C26162">
      <w:pPr>
        <w:spacing w:line="240" w:lineRule="auto"/>
        <w:rPr>
          <w:rFonts w:eastAsia="Microsoft JhengHei UI" w:cs="Arial"/>
          <w:b/>
          <w:bCs/>
          <w:lang w:eastAsia="zh-TW"/>
        </w:rPr>
      </w:pPr>
      <w:r w:rsidRPr="00FC4DF9">
        <w:rPr>
          <w:rFonts w:eastAsia="Microsoft JhengHei UI" w:cs="Arial" w:hint="eastAsia"/>
          <w:b/>
          <w:bCs/>
          <w:lang w:val="zh-Hant" w:eastAsia="zh-TW"/>
        </w:rPr>
        <w:t>獲得安老院舍名額，是否代表安老院舍會自動為長者預留床位？</w:t>
      </w:r>
    </w:p>
    <w:p w14:paraId="70425F15" w14:textId="77777777" w:rsidR="00C26162" w:rsidRPr="00FC4DF9" w:rsidRDefault="00D328F0" w:rsidP="607ECBA7">
      <w:pPr>
        <w:pStyle w:val="paragraph"/>
        <w:spacing w:before="120" w:beforeAutospacing="0" w:after="120" w:afterAutospacing="0"/>
        <w:textAlignment w:val="baseline"/>
        <w:rPr>
          <w:rFonts w:ascii="Arial" w:eastAsia="Microsoft JhengHei UI" w:hAnsi="Arial" w:cs="Arial"/>
          <w:lang w:eastAsia="zh-TW"/>
        </w:rPr>
      </w:pPr>
      <w:r w:rsidRPr="00FC4DF9">
        <w:rPr>
          <w:rFonts w:ascii="Arial" w:eastAsia="Microsoft JhengHei UI" w:hAnsi="Arial" w:cs="Arial" w:hint="eastAsia"/>
          <w:lang w:val="zh-Hant" w:eastAsia="zh-TW"/>
        </w:rPr>
        <w:t>獲得名額不代表長者心儀的安老院舍當中有空置床位可以提供。如果長者獲得名額，便可以選擇最切合自身需要的安老院舍。然而，長者仍需與服務供應商商討照護需要，以了解哪一間院舍最為合適。如果心儀的院舍並沒有空置房間，長者便可能需要列入輪候名單。</w:t>
      </w:r>
    </w:p>
    <w:p w14:paraId="3D469F3E" w14:textId="77777777" w:rsidR="00C26162" w:rsidRPr="00FC4DF9" w:rsidRDefault="00D328F0" w:rsidP="00C26162">
      <w:pPr>
        <w:spacing w:line="240" w:lineRule="auto"/>
        <w:rPr>
          <w:rFonts w:eastAsia="Microsoft JhengHei UI" w:cs="Arial"/>
          <w:b/>
          <w:bCs/>
          <w:lang w:eastAsia="zh-TW"/>
        </w:rPr>
      </w:pPr>
      <w:r w:rsidRPr="00FC4DF9">
        <w:rPr>
          <w:rFonts w:eastAsia="Microsoft JhengHei UI" w:cs="Arial" w:hint="eastAsia"/>
          <w:b/>
          <w:bCs/>
          <w:lang w:val="zh-Hant" w:eastAsia="zh-TW"/>
        </w:rPr>
        <w:t>如果獲批安老院舍服務名額，而在一定時間之內未入住院舍，名額會否逾期失效？</w:t>
      </w:r>
    </w:p>
    <w:p w14:paraId="5957D5AE" w14:textId="77777777" w:rsidR="00C26162" w:rsidRPr="00FC4DF9" w:rsidRDefault="00D328F0" w:rsidP="00C26162">
      <w:p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安老院舍服務名額並不會失效。接受安老服務並沒有時限。名額一經批核，將會一直保留，即使長者在家中接受其他安老服務亦不受影響。</w:t>
      </w:r>
    </w:p>
    <w:p w14:paraId="19AD4AFB" w14:textId="77777777" w:rsidR="00C26162" w:rsidRPr="00FC4DF9" w:rsidRDefault="00D328F0" w:rsidP="00C26162">
      <w:p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此外，長者可在不同安老服務之間轉換，例如改為在家接受支援，同時繼續保留名額，日後如有需要可入住安老院舍。</w:t>
      </w:r>
    </w:p>
    <w:p w14:paraId="28223FB3" w14:textId="77777777" w:rsidR="00C26162" w:rsidRPr="00FC4DF9" w:rsidRDefault="00D328F0" w:rsidP="00C26162">
      <w:pPr>
        <w:spacing w:line="240" w:lineRule="auto"/>
        <w:rPr>
          <w:rFonts w:eastAsia="Microsoft JhengHei UI" w:cs="Arial"/>
          <w:b/>
          <w:bCs/>
          <w:lang w:eastAsia="zh-TW"/>
        </w:rPr>
      </w:pPr>
      <w:r w:rsidRPr="00FC4DF9">
        <w:rPr>
          <w:rFonts w:eastAsia="Microsoft JhengHei UI" w:cs="Arial" w:hint="eastAsia"/>
          <w:b/>
          <w:bCs/>
          <w:lang w:val="zh-Hant" w:eastAsia="zh-TW"/>
        </w:rPr>
        <w:t>如果獲批而獲分配安老院舍服務名額，是否能夠直接動用資助金額？</w:t>
      </w:r>
    </w:p>
    <w:p w14:paraId="44F27890" w14:textId="77777777" w:rsidR="00C26162" w:rsidRPr="00FC4DF9" w:rsidRDefault="00D328F0" w:rsidP="00C26162">
      <w:p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當長者確定接受院舍床位後，澳洲政府將代表長者，直接向所選安老服務供應商提供資助。</w:t>
      </w:r>
    </w:p>
    <w:p w14:paraId="2508118B" w14:textId="77777777" w:rsidR="00C26162" w:rsidRPr="00FC4DF9" w:rsidRDefault="00D328F0" w:rsidP="00CD06B8">
      <w:pPr>
        <w:spacing w:line="240" w:lineRule="auto"/>
        <w:rPr>
          <w:rFonts w:eastAsia="Microsoft JhengHei UI" w:cs="Arial"/>
          <w:b/>
          <w:bCs/>
          <w:lang w:eastAsia="zh-TW"/>
        </w:rPr>
      </w:pPr>
      <w:r w:rsidRPr="00FC4DF9">
        <w:rPr>
          <w:rFonts w:eastAsia="Microsoft JhengHei UI" w:cs="Arial" w:hint="eastAsia"/>
          <w:b/>
          <w:bCs/>
          <w:lang w:val="zh-Hant" w:eastAsia="zh-TW"/>
        </w:rPr>
        <w:t>如何將轉介編號提供予安老院舍服務供應商？</w:t>
      </w:r>
    </w:p>
    <w:p w14:paraId="4195C42F" w14:textId="77777777" w:rsidR="00C26162" w:rsidRPr="00FC4DF9" w:rsidRDefault="00D328F0" w:rsidP="607ECBA7">
      <w:p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獲批接受安老院舍服務時，長者將獲得一個名額。支援方案將附載於</w:t>
      </w:r>
      <w:r w:rsidRPr="00FC4DF9">
        <w:rPr>
          <w:rFonts w:eastAsia="Microsoft JhengHei UI" w:cs="Arial"/>
          <w:lang w:val="zh-Hant" w:eastAsia="zh-TW"/>
        </w:rPr>
        <w:t xml:space="preserve"> Notice of Decision </w:t>
      </w:r>
      <w:r w:rsidRPr="00FC4DF9">
        <w:rPr>
          <w:rFonts w:eastAsia="Microsoft JhengHei UI" w:cs="Arial" w:hint="eastAsia"/>
          <w:lang w:val="zh-Hant" w:eastAsia="zh-TW"/>
        </w:rPr>
        <w:t>信件當中，並會載有轉介編號。</w:t>
      </w:r>
      <w:r w:rsidRPr="00FC4DF9">
        <w:rPr>
          <w:rStyle w:val="normaltextrun"/>
          <w:rFonts w:eastAsia="Microsoft JhengHei UI" w:cs="Arial" w:hint="eastAsia"/>
          <w:color w:val="000000"/>
          <w:lang w:val="zh-Hant" w:eastAsia="zh-TW"/>
        </w:rPr>
        <w:t>每個轉介編號均為獨有號碼，與服務類型相連，用以連結長者所選的服務供應商，從而開始接受服務。</w:t>
      </w:r>
    </w:p>
    <w:p w14:paraId="29940BE1" w14:textId="77777777" w:rsidR="00C26162" w:rsidRPr="00FC4DF9" w:rsidRDefault="00D328F0" w:rsidP="00CD06B8">
      <w:p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向服務供應商提供轉介編號，有以下幾種方法：</w:t>
      </w:r>
    </w:p>
    <w:p w14:paraId="2F98712F" w14:textId="3A7A0A73" w:rsidR="006926BA" w:rsidRPr="00FC4DF9" w:rsidRDefault="00D328F0" w:rsidP="607ECBA7">
      <w:pPr>
        <w:pStyle w:val="NormalText"/>
        <w:numPr>
          <w:ilvl w:val="0"/>
          <w:numId w:val="29"/>
        </w:numPr>
        <w:spacing w:line="240" w:lineRule="auto"/>
        <w:rPr>
          <w:rFonts w:eastAsia="Microsoft JhengHei UI" w:cs="Arial"/>
          <w:lang w:eastAsia="zh-TW"/>
        </w:rPr>
      </w:pPr>
      <w:r>
        <w:rPr>
          <w:rFonts w:eastAsia="Microsoft JhengHei UI" w:cs="Arial" w:hint="eastAsia"/>
          <w:color w:val="auto"/>
          <w:lang w:val="zh-Hant" w:eastAsia="zh-TW"/>
        </w:rPr>
        <w:t>透過</w:t>
      </w:r>
      <w:r w:rsidRPr="00FC4DF9">
        <w:rPr>
          <w:rFonts w:eastAsia="Microsoft JhengHei UI" w:cs="Arial" w:hint="eastAsia"/>
          <w:color w:val="auto"/>
          <w:lang w:val="zh-Hant" w:eastAsia="zh-CN"/>
        </w:rPr>
        <w:t>評核員</w:t>
      </w:r>
      <w:r>
        <w:rPr>
          <w:rFonts w:eastAsia="Microsoft JhengHei UI" w:cs="Arial" w:hint="eastAsia"/>
          <w:color w:val="auto"/>
          <w:lang w:val="zh-Hant" w:eastAsia="zh-CN"/>
        </w:rPr>
        <w:t>提供</w:t>
      </w:r>
      <w:r w:rsidRPr="00FC4DF9">
        <w:rPr>
          <w:rFonts w:eastAsia="Microsoft JhengHei UI" w:cs="Arial" w:hint="eastAsia"/>
          <w:color w:val="auto"/>
          <w:lang w:val="zh-Hant" w:eastAsia="zh-CN"/>
        </w:rPr>
        <w:t>：評核員可以把轉介編號轉發予長者選定之澳洲政府資助服務供應商。</w:t>
      </w:r>
    </w:p>
    <w:p w14:paraId="063AE5A1" w14:textId="77777777" w:rsidR="006926BA" w:rsidRPr="00FC4DF9" w:rsidRDefault="00D328F0" w:rsidP="607ECBA7">
      <w:pPr>
        <w:pStyle w:val="NormalText"/>
        <w:numPr>
          <w:ilvl w:val="0"/>
          <w:numId w:val="29"/>
        </w:num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color w:val="auto"/>
          <w:lang w:val="zh-Hant" w:eastAsia="zh-CN"/>
        </w:rPr>
        <w:t>自行提供：長者可使用支援方案內的轉介編號，並可按自身意願自行處理轉介事宜。轉介編號可以直接向長者心儀的服務供應商提供。</w:t>
      </w:r>
    </w:p>
    <w:p w14:paraId="414D63EB" w14:textId="174C5B4F" w:rsidR="00C05022" w:rsidRPr="00290AD1" w:rsidRDefault="00D328F0" w:rsidP="00290AD1">
      <w:pPr>
        <w:pStyle w:val="NormalText"/>
        <w:numPr>
          <w:ilvl w:val="0"/>
          <w:numId w:val="29"/>
        </w:numPr>
        <w:spacing w:line="240" w:lineRule="auto"/>
        <w:rPr>
          <w:rFonts w:eastAsia="Microsoft JhengHei UI" w:cs="Arial"/>
          <w:lang w:eastAsia="zh-CN"/>
        </w:rPr>
      </w:pPr>
      <w:r>
        <w:rPr>
          <w:rFonts w:eastAsia="Microsoft JhengHei UI" w:cs="Arial" w:hint="eastAsia"/>
          <w:color w:val="auto"/>
          <w:lang w:val="zh-Hant" w:eastAsia="zh-TW"/>
        </w:rPr>
        <w:lastRenderedPageBreak/>
        <w:t>透過</w:t>
      </w:r>
      <w:r w:rsidRPr="00FC4DF9">
        <w:rPr>
          <w:rFonts w:eastAsia="Microsoft JhengHei UI" w:cs="Arial"/>
          <w:color w:val="auto"/>
          <w:shd w:val="clear" w:color="auto" w:fill="auto"/>
          <w:lang w:val="zh-Hant" w:eastAsia="zh-CN"/>
        </w:rPr>
        <w:t>My Aged Care</w:t>
      </w:r>
      <w:r w:rsidRPr="00FC4DF9">
        <w:rPr>
          <w:rFonts w:eastAsia="Microsoft JhengHei UI" w:cs="Arial" w:hint="eastAsia"/>
          <w:color w:val="auto"/>
          <w:shd w:val="clear" w:color="auto" w:fill="auto"/>
          <w:lang w:val="zh-Hant" w:eastAsia="zh-CN"/>
        </w:rPr>
        <w:t>：</w:t>
      </w:r>
      <w:r w:rsidRPr="00FC4DF9">
        <w:rPr>
          <w:rFonts w:eastAsia="Microsoft JhengHei UI" w:cs="Arial"/>
          <w:color w:val="auto"/>
          <w:shd w:val="clear" w:color="auto" w:fill="auto"/>
          <w:lang w:val="zh-Hant" w:eastAsia="zh-CN"/>
        </w:rPr>
        <w:t xml:space="preserve">My Aged Care </w:t>
      </w:r>
      <w:r w:rsidRPr="00FC4DF9">
        <w:rPr>
          <w:rFonts w:eastAsia="Microsoft JhengHei UI" w:cs="Arial" w:hint="eastAsia"/>
          <w:color w:val="auto"/>
          <w:shd w:val="clear" w:color="auto" w:fill="auto"/>
          <w:lang w:val="zh-Hant" w:eastAsia="zh-CN"/>
        </w:rPr>
        <w:t>人員可以代長者向心儀的服務供應商提供轉介編號。請致電</w:t>
      </w:r>
      <w:r w:rsidRPr="00FC4DF9">
        <w:rPr>
          <w:rFonts w:eastAsia="Microsoft JhengHei UI" w:cs="Arial"/>
          <w:color w:val="auto"/>
          <w:shd w:val="clear" w:color="auto" w:fill="auto"/>
          <w:lang w:val="zh-Hant" w:eastAsia="zh-CN"/>
        </w:rPr>
        <w:t xml:space="preserve"> 1800 200 422 </w:t>
      </w:r>
      <w:hyperlink r:id="rId14" w:history="1">
        <w:r w:rsidR="00C26162" w:rsidRPr="00FC4DF9">
          <w:rPr>
            <w:rFonts w:eastAsia="Microsoft JhengHei UI" w:cs="Arial" w:hint="eastAsia"/>
            <w:color w:val="auto"/>
            <w:lang w:val="zh-Hant" w:eastAsia="zh-CN"/>
          </w:rPr>
          <w:t>聯絡</w:t>
        </w:r>
        <w:r w:rsidR="00C26162" w:rsidRPr="00FC4DF9">
          <w:rPr>
            <w:rFonts w:eastAsia="Microsoft JhengHei UI" w:cs="Arial"/>
            <w:color w:val="auto"/>
            <w:lang w:val="zh-Hant" w:eastAsia="zh-CN"/>
          </w:rPr>
          <w:t xml:space="preserve"> My Aged Care</w:t>
        </w:r>
      </w:hyperlink>
      <w:r w:rsidRPr="00FC4DF9">
        <w:rPr>
          <w:rFonts w:eastAsia="Microsoft JhengHei UI" w:cs="Arial" w:hint="eastAsia"/>
          <w:color w:val="auto"/>
          <w:shd w:val="clear" w:color="auto" w:fill="auto"/>
          <w:lang w:val="zh-Hant" w:eastAsia="zh-CN"/>
        </w:rPr>
        <w:t>（當地時間星期一至五上午</w:t>
      </w:r>
      <w:r w:rsidRPr="00FC4DF9">
        <w:rPr>
          <w:rFonts w:eastAsia="Microsoft JhengHei UI" w:cs="Arial"/>
          <w:color w:val="auto"/>
          <w:shd w:val="clear" w:color="auto" w:fill="auto"/>
          <w:lang w:val="zh-Hant" w:eastAsia="zh-CN"/>
        </w:rPr>
        <w:t xml:space="preserve"> 8 </w:t>
      </w:r>
      <w:r w:rsidRPr="00FC4DF9">
        <w:rPr>
          <w:rFonts w:eastAsia="Microsoft JhengHei UI" w:cs="Arial" w:hint="eastAsia"/>
          <w:color w:val="auto"/>
          <w:shd w:val="clear" w:color="auto" w:fill="auto"/>
          <w:lang w:val="zh-Hant" w:eastAsia="zh-CN"/>
        </w:rPr>
        <w:t>時至晚上</w:t>
      </w:r>
      <w:r w:rsidRPr="00FC4DF9">
        <w:rPr>
          <w:rFonts w:eastAsia="Microsoft JhengHei UI" w:cs="Arial"/>
          <w:color w:val="auto"/>
          <w:shd w:val="clear" w:color="auto" w:fill="auto"/>
          <w:lang w:val="zh-Hant" w:eastAsia="zh-CN"/>
        </w:rPr>
        <w:t xml:space="preserve"> 8 </w:t>
      </w:r>
      <w:r w:rsidRPr="00FC4DF9">
        <w:rPr>
          <w:rFonts w:eastAsia="Microsoft JhengHei UI" w:cs="Arial" w:hint="eastAsia"/>
          <w:color w:val="auto"/>
          <w:shd w:val="clear" w:color="auto" w:fill="auto"/>
          <w:lang w:val="zh-Hant" w:eastAsia="zh-CN"/>
        </w:rPr>
        <w:t>時，星期六上午</w:t>
      </w:r>
      <w:r w:rsidRPr="00FC4DF9">
        <w:rPr>
          <w:rFonts w:eastAsia="Microsoft JhengHei UI" w:cs="Arial"/>
          <w:color w:val="auto"/>
          <w:shd w:val="clear" w:color="auto" w:fill="auto"/>
          <w:lang w:val="zh-Hant" w:eastAsia="zh-CN"/>
        </w:rPr>
        <w:t xml:space="preserve"> 10 </w:t>
      </w:r>
      <w:r w:rsidRPr="00FC4DF9">
        <w:rPr>
          <w:rFonts w:eastAsia="Microsoft JhengHei UI" w:cs="Arial" w:hint="eastAsia"/>
          <w:color w:val="auto"/>
          <w:shd w:val="clear" w:color="auto" w:fill="auto"/>
          <w:lang w:val="zh-Hant" w:eastAsia="zh-CN"/>
        </w:rPr>
        <w:t>時至下午</w:t>
      </w:r>
      <w:r w:rsidRPr="00FC4DF9">
        <w:rPr>
          <w:rFonts w:eastAsia="Microsoft JhengHei UI" w:cs="Arial"/>
          <w:color w:val="auto"/>
          <w:shd w:val="clear" w:color="auto" w:fill="auto"/>
          <w:lang w:val="zh-Hant" w:eastAsia="zh-CN"/>
        </w:rPr>
        <w:t xml:space="preserve"> 2 </w:t>
      </w:r>
      <w:r w:rsidRPr="00FC4DF9">
        <w:rPr>
          <w:rFonts w:eastAsia="Microsoft JhengHei UI" w:cs="Arial" w:hint="eastAsia"/>
          <w:color w:val="auto"/>
          <w:shd w:val="clear" w:color="auto" w:fill="auto"/>
          <w:lang w:val="zh-Hant" w:eastAsia="zh-CN"/>
        </w:rPr>
        <w:t>時），或參閱</w:t>
      </w:r>
      <w:hyperlink r:id="rId15" w:history="1">
        <w:r w:rsidR="00CD06B8" w:rsidRPr="00FC4DF9">
          <w:rPr>
            <w:rStyle w:val="Hyperlink"/>
            <w:rFonts w:eastAsia="Microsoft JhengHei UI" w:cs="Arial" w:hint="eastAsia"/>
            <w:lang w:val="zh-Hant" w:eastAsia="zh-CN"/>
          </w:rPr>
          <w:t>聯絡我們</w:t>
        </w:r>
        <w:r w:rsidR="00CD06B8" w:rsidRPr="00FC4DF9">
          <w:rPr>
            <w:rStyle w:val="Hyperlink"/>
            <w:rFonts w:eastAsia="Microsoft JhengHei UI" w:cs="Arial"/>
            <w:lang w:val="zh-Hant" w:eastAsia="zh-CN"/>
          </w:rPr>
          <w:t xml:space="preserve"> | My Aged Care</w:t>
        </w:r>
      </w:hyperlink>
      <w:r w:rsidR="00CD06B8" w:rsidRPr="00FC4DF9">
        <w:rPr>
          <w:rFonts w:eastAsia="Microsoft JhengHei UI" w:cs="Arial" w:hint="eastAsia"/>
          <w:lang w:val="zh-Hant" w:eastAsia="zh-CN"/>
        </w:rPr>
        <w:t>。</w:t>
      </w:r>
    </w:p>
    <w:p w14:paraId="50FEFC39" w14:textId="77777777" w:rsidR="00C26162" w:rsidRPr="00FC4DF9" w:rsidRDefault="00D328F0" w:rsidP="00CD06B8">
      <w:pPr>
        <w:spacing w:line="240" w:lineRule="auto"/>
        <w:rPr>
          <w:rFonts w:eastAsia="Microsoft JhengHei UI" w:cs="Arial"/>
          <w:b/>
          <w:bCs/>
          <w:lang w:eastAsia="zh-TW"/>
        </w:rPr>
      </w:pPr>
      <w:r w:rsidRPr="00FC4DF9">
        <w:rPr>
          <w:rFonts w:eastAsia="Microsoft JhengHei UI" w:cs="Arial" w:hint="eastAsia"/>
          <w:b/>
          <w:bCs/>
          <w:lang w:val="zh-Hant" w:eastAsia="zh-TW"/>
        </w:rPr>
        <w:t>如果希望入住另一家安老院舍，該當如何？</w:t>
      </w:r>
    </w:p>
    <w:p w14:paraId="611EE5FB" w14:textId="77777777" w:rsidR="00C26162" w:rsidRPr="00FC4DF9" w:rsidRDefault="00D328F0" w:rsidP="00CD06B8">
      <w:p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如現正居於安老院舍並希望遷往另一院舍，可沿用原有的安老院舍服務名額。安老院舍名額屬於長者個人，並可隨長者一同轉往其他安老院舍。</w:t>
      </w:r>
    </w:p>
    <w:p w14:paraId="66627436" w14:textId="3F725829" w:rsidR="006E6EAF" w:rsidRPr="00290AD1" w:rsidRDefault="00D328F0" w:rsidP="00290AD1">
      <w:pPr>
        <w:pStyle w:val="NormalText"/>
        <w:spacing w:line="240" w:lineRule="auto"/>
        <w:rPr>
          <w:rFonts w:eastAsia="Microsoft JhengHei UI" w:cs="Arial"/>
          <w:noProof w:val="0"/>
          <w:color w:val="auto"/>
          <w:shd w:val="clear" w:color="auto" w:fill="auto"/>
          <w:lang w:eastAsia="zh-CN"/>
        </w:rPr>
      </w:pPr>
      <w:r w:rsidRPr="00FC4DF9">
        <w:rPr>
          <w:rFonts w:eastAsia="Microsoft JhengHei UI" w:cs="Arial" w:hint="eastAsia"/>
          <w:color w:val="auto"/>
          <w:lang w:val="zh-Hant" w:eastAsia="zh-TW"/>
        </w:rPr>
        <w:t>如欲與新的服務供應商合作，需重新啟動轉介編號，並將轉介編號提供予新的服務供應商。轉介編號可於現有服務供應商提供服務期間重新啟動。轉介編號可於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My Aged Care </w:t>
      </w:r>
      <w:r w:rsidRPr="00FC4DF9">
        <w:rPr>
          <w:rFonts w:eastAsia="Microsoft JhengHei UI" w:cs="Arial" w:hint="eastAsia"/>
          <w:color w:val="auto"/>
          <w:lang w:val="zh-Hant" w:eastAsia="zh-TW"/>
        </w:rPr>
        <w:t>網上帳戶內重新啟動，或致電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My Aged Care </w:t>
      </w:r>
      <w:r w:rsidRPr="00FC4DF9">
        <w:rPr>
          <w:rFonts w:eastAsia="Microsoft JhengHei UI" w:cs="Arial" w:hint="eastAsia"/>
          <w:color w:val="auto"/>
          <w:lang w:val="zh-Hant" w:eastAsia="zh-TW"/>
        </w:rPr>
        <w:t>辦理相關手續。請致電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1800 200 422 </w:t>
      </w:r>
      <w:hyperlink r:id="rId16" w:history="1">
        <w:r w:rsidR="00C26162" w:rsidRPr="00FC4DF9">
          <w:rPr>
            <w:rFonts w:eastAsia="Microsoft JhengHei UI" w:cs="Arial" w:hint="eastAsia"/>
            <w:noProof w:val="0"/>
            <w:color w:val="auto"/>
            <w:shd w:val="clear" w:color="auto" w:fill="auto"/>
            <w:lang w:val="zh-Hant" w:eastAsia="zh-CN"/>
          </w:rPr>
          <w:t>聯絡</w:t>
        </w:r>
        <w:r w:rsidR="00C26162" w:rsidRPr="00FC4DF9">
          <w:rPr>
            <w:rFonts w:eastAsia="Microsoft JhengHei UI" w:cs="Arial"/>
            <w:noProof w:val="0"/>
            <w:color w:val="auto"/>
            <w:shd w:val="clear" w:color="auto" w:fill="auto"/>
            <w:lang w:val="zh-Hant" w:eastAsia="zh-CN"/>
          </w:rPr>
          <w:t xml:space="preserve"> My Aged Care</w:t>
        </w:r>
      </w:hyperlink>
      <w:r w:rsidR="00CB67C1" w:rsidRPr="00FC4DF9">
        <w:rPr>
          <w:rFonts w:eastAsia="Microsoft JhengHei UI" w:cs="Arial"/>
          <w:lang w:eastAsia="zh-TW"/>
        </w:rPr>
        <w:br/>
      </w:r>
      <w:r w:rsidRPr="00FC4DF9">
        <w:rPr>
          <w:rFonts w:eastAsia="Microsoft JhengHei UI" w:cs="Arial" w:hint="eastAsia"/>
          <w:color w:val="auto"/>
          <w:lang w:val="zh-Hant" w:eastAsia="zh-TW"/>
        </w:rPr>
        <w:t>（當地時間星期一至五上午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8 </w:t>
      </w:r>
      <w:r w:rsidRPr="00FC4DF9">
        <w:rPr>
          <w:rFonts w:eastAsia="Microsoft JhengHei UI" w:cs="Arial" w:hint="eastAsia"/>
          <w:color w:val="auto"/>
          <w:lang w:val="zh-Hant" w:eastAsia="zh-TW"/>
        </w:rPr>
        <w:t>時至晚上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8 </w:t>
      </w:r>
      <w:r w:rsidRPr="00FC4DF9">
        <w:rPr>
          <w:rFonts w:eastAsia="Microsoft JhengHei UI" w:cs="Arial" w:hint="eastAsia"/>
          <w:color w:val="auto"/>
          <w:lang w:val="zh-Hant" w:eastAsia="zh-TW"/>
        </w:rPr>
        <w:t>時，星期六上午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10 </w:t>
      </w:r>
      <w:r w:rsidRPr="00FC4DF9">
        <w:rPr>
          <w:rFonts w:eastAsia="Microsoft JhengHei UI" w:cs="Arial" w:hint="eastAsia"/>
          <w:color w:val="auto"/>
          <w:lang w:val="zh-Hant" w:eastAsia="zh-TW"/>
        </w:rPr>
        <w:t>時至下午</w:t>
      </w:r>
      <w:r w:rsidRPr="00FC4DF9">
        <w:rPr>
          <w:rFonts w:eastAsia="Microsoft JhengHei UI" w:cs="Arial"/>
          <w:color w:val="auto"/>
          <w:lang w:val="zh-Hant" w:eastAsia="zh-TW"/>
        </w:rPr>
        <w:t xml:space="preserve"> 2 </w:t>
      </w:r>
      <w:r w:rsidRPr="00FC4DF9">
        <w:rPr>
          <w:rFonts w:eastAsia="Microsoft JhengHei UI" w:cs="Arial" w:hint="eastAsia"/>
          <w:color w:val="auto"/>
          <w:lang w:val="zh-Hant" w:eastAsia="zh-TW"/>
        </w:rPr>
        <w:t>時），</w:t>
      </w:r>
      <w:r w:rsidR="00CB67C1" w:rsidRPr="00FC4DF9">
        <w:rPr>
          <w:rFonts w:eastAsia="Microsoft JhengHei UI" w:cs="Arial"/>
          <w:color w:val="auto"/>
          <w:lang w:val="zh-Hant" w:eastAsia="zh-TW"/>
        </w:rPr>
        <w:br/>
      </w:r>
      <w:r w:rsidRPr="00FC4DF9">
        <w:rPr>
          <w:rFonts w:eastAsia="Microsoft JhengHei UI" w:cs="Arial" w:hint="eastAsia"/>
          <w:color w:val="auto"/>
          <w:lang w:val="zh-Hant" w:eastAsia="zh-TW"/>
        </w:rPr>
        <w:t>或參閱</w:t>
      </w:r>
      <w:hyperlink r:id="rId17" w:history="1">
        <w:r w:rsidR="00080EA9" w:rsidRPr="00FC4DF9">
          <w:rPr>
            <w:rStyle w:val="Hyperlink"/>
            <w:rFonts w:eastAsia="Microsoft JhengHei UI" w:cs="Arial" w:hint="eastAsia"/>
            <w:lang w:val="zh-Hant" w:eastAsia="zh-TW"/>
          </w:rPr>
          <w:t>聯絡我們</w:t>
        </w:r>
        <w:r w:rsidR="00080EA9" w:rsidRPr="00FC4DF9">
          <w:rPr>
            <w:rStyle w:val="Hyperlink"/>
            <w:rFonts w:eastAsia="Microsoft JhengHei UI" w:cs="Arial"/>
            <w:lang w:val="zh-Hant" w:eastAsia="zh-TW"/>
          </w:rPr>
          <w:t xml:space="preserve"> | My Aged Care</w:t>
        </w:r>
      </w:hyperlink>
      <w:r w:rsidR="00080EA9" w:rsidRPr="00FC4DF9">
        <w:rPr>
          <w:rFonts w:eastAsia="Microsoft JhengHei UI" w:cs="Arial" w:hint="eastAsia"/>
          <w:lang w:val="zh-Hant" w:eastAsia="zh-TW"/>
        </w:rPr>
        <w:t>。</w:t>
      </w:r>
    </w:p>
    <w:p w14:paraId="6A1121BE" w14:textId="77777777" w:rsidR="006E6EAF" w:rsidRPr="00FC4DF9" w:rsidRDefault="00D328F0" w:rsidP="009F47D6">
      <w:pPr>
        <w:pStyle w:val="Heading2"/>
        <w:spacing w:before="120" w:after="120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尋求協助</w:t>
      </w:r>
    </w:p>
    <w:p w14:paraId="2E4865F8" w14:textId="77777777" w:rsidR="009F47D6" w:rsidRPr="00FC4DF9" w:rsidRDefault="00D328F0" w:rsidP="009F47D6">
      <w:p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我們致力支援並協助長者及其家人了解有關轉變的影響，以及現有的服務選擇。</w:t>
      </w:r>
    </w:p>
    <w:p w14:paraId="2A7C9CCF" w14:textId="77777777" w:rsidR="009F47D6" w:rsidRPr="00FC4DF9" w:rsidRDefault="00D328F0" w:rsidP="009F47D6">
      <w:p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我們同時將提供更多有關安老服務供應商的資訊，協助長者在選擇合適的照護服務時作出更明智的決定。當中包括公布安老院舍服務供應商的</w:t>
      </w:r>
      <w:r w:rsidRPr="00FC4DF9">
        <w:rPr>
          <w:rFonts w:eastAsia="Microsoft JhengHei UI" w:cs="Arial"/>
          <w:lang w:val="zh-Hant" w:eastAsia="zh-TW"/>
        </w:rPr>
        <w:t xml:space="preserve"> Star Ratings [</w:t>
      </w:r>
      <w:r w:rsidRPr="00FC4DF9">
        <w:rPr>
          <w:rFonts w:eastAsia="Microsoft JhengHei UI" w:cs="Arial" w:hint="eastAsia"/>
          <w:lang w:val="zh-Hant" w:eastAsia="zh-TW"/>
        </w:rPr>
        <w:t>星級服務評級</w:t>
      </w:r>
      <w:r w:rsidRPr="00FC4DF9">
        <w:rPr>
          <w:rFonts w:eastAsia="Microsoft JhengHei UI" w:cs="Arial"/>
          <w:lang w:val="zh-Hant" w:eastAsia="zh-TW"/>
        </w:rPr>
        <w:t>]</w:t>
      </w:r>
      <w:r w:rsidRPr="00FC4DF9">
        <w:rPr>
          <w:rFonts w:eastAsia="Microsoft JhengHei UI" w:cs="Arial" w:hint="eastAsia"/>
          <w:lang w:val="zh-Hant" w:eastAsia="zh-TW"/>
        </w:rPr>
        <w:t>，以及透明的住宿資訊。</w:t>
      </w:r>
    </w:p>
    <w:p w14:paraId="09987025" w14:textId="77777777" w:rsidR="009F47D6" w:rsidRPr="00FC4DF9" w:rsidRDefault="00D328F0" w:rsidP="009F47D6">
      <w:pPr>
        <w:spacing w:line="240" w:lineRule="auto"/>
        <w:rPr>
          <w:rFonts w:eastAsia="Microsoft JhengHei UI" w:cs="Arial"/>
        </w:rPr>
      </w:pPr>
      <w:r w:rsidRPr="00FC4DF9">
        <w:rPr>
          <w:rFonts w:eastAsia="Microsoft JhengHei UI" w:cs="Arial"/>
          <w:lang w:val="zh-Hant"/>
        </w:rPr>
        <w:t xml:space="preserve">My Aged Care </w:t>
      </w:r>
      <w:proofErr w:type="spellStart"/>
      <w:r w:rsidRPr="00FC4DF9">
        <w:rPr>
          <w:rFonts w:eastAsia="Microsoft JhengHei UI" w:cs="Arial" w:hint="eastAsia"/>
          <w:lang w:val="zh-Hant"/>
        </w:rPr>
        <w:t>同時能夠予以協助</w:t>
      </w:r>
      <w:proofErr w:type="spellEnd"/>
      <w:r w:rsidRPr="00FC4DF9">
        <w:rPr>
          <w:rFonts w:eastAsia="Microsoft JhengHei UI" w:cs="Arial" w:hint="eastAsia"/>
          <w:lang w:val="zh-Hant"/>
        </w:rPr>
        <w:t>。</w:t>
      </w:r>
    </w:p>
    <w:p w14:paraId="3812DEBC" w14:textId="77777777" w:rsidR="009F47D6" w:rsidRPr="00FC4DF9" w:rsidRDefault="00D328F0" w:rsidP="009F47D6">
      <w:pPr>
        <w:pStyle w:val="ListParagraph"/>
        <w:numPr>
          <w:ilvl w:val="0"/>
          <w:numId w:val="28"/>
        </w:numPr>
        <w:spacing w:line="240" w:lineRule="auto"/>
        <w:rPr>
          <w:rFonts w:eastAsia="Microsoft JhengHei UI" w:cs="Arial"/>
        </w:rPr>
      </w:pPr>
      <w:proofErr w:type="spellStart"/>
      <w:r w:rsidRPr="00FC4DF9">
        <w:rPr>
          <w:rFonts w:eastAsia="Microsoft JhengHei UI" w:cs="Arial" w:hint="eastAsia"/>
          <w:lang w:val="zh-Hant"/>
        </w:rPr>
        <w:t>有關接受安老服務的詳情，敬請參閱</w:t>
      </w:r>
      <w:proofErr w:type="spellEnd"/>
      <w:r w:rsidRPr="00FC4DF9">
        <w:rPr>
          <w:rFonts w:eastAsia="Microsoft JhengHei UI" w:cs="Arial"/>
          <w:lang w:val="zh-Hant"/>
        </w:rPr>
        <w:t xml:space="preserve"> </w:t>
      </w:r>
      <w:hyperlink r:id="rId18" w:history="1">
        <w:r w:rsidR="009F47D6" w:rsidRPr="00FC4DF9">
          <w:rPr>
            <w:rStyle w:val="Hyperlink"/>
            <w:rFonts w:eastAsia="Microsoft JhengHei UI" w:cs="Arial"/>
            <w:lang w:val="zh-Hant"/>
          </w:rPr>
          <w:t xml:space="preserve">My Aged Care </w:t>
        </w:r>
        <w:proofErr w:type="spellStart"/>
        <w:r w:rsidR="009F47D6" w:rsidRPr="00FC4DF9">
          <w:rPr>
            <w:rStyle w:val="Hyperlink"/>
            <w:rFonts w:eastAsia="Microsoft JhengHei UI" w:cs="Arial" w:hint="eastAsia"/>
            <w:lang w:val="zh-Hant"/>
          </w:rPr>
          <w:t>網站</w:t>
        </w:r>
        <w:proofErr w:type="spellEnd"/>
      </w:hyperlink>
      <w:r w:rsidRPr="00FC4DF9">
        <w:rPr>
          <w:rFonts w:eastAsia="Microsoft JhengHei UI" w:cs="Arial" w:hint="eastAsia"/>
          <w:lang w:val="zh-Hant"/>
        </w:rPr>
        <w:t>。</w:t>
      </w:r>
    </w:p>
    <w:p w14:paraId="46F79AFA" w14:textId="77777777" w:rsidR="009F47D6" w:rsidRPr="00FC4DF9" w:rsidRDefault="00D328F0" w:rsidP="009F47D6">
      <w:pPr>
        <w:pStyle w:val="ListParagraph"/>
        <w:numPr>
          <w:ilvl w:val="0"/>
          <w:numId w:val="28"/>
        </w:numPr>
        <w:spacing w:line="240" w:lineRule="auto"/>
        <w:rPr>
          <w:rFonts w:eastAsia="Microsoft JhengHei UI" w:cs="Arial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長者可以在網上申請接受評核，搜索當地切合自身需求的安老服務供應商。</w:t>
      </w:r>
    </w:p>
    <w:p w14:paraId="24014A01" w14:textId="00EE33A5" w:rsidR="00D372BE" w:rsidRPr="00CB67C1" w:rsidRDefault="00D328F0" w:rsidP="009F47D6">
      <w:pPr>
        <w:pStyle w:val="ListParagraph"/>
        <w:numPr>
          <w:ilvl w:val="0"/>
          <w:numId w:val="28"/>
        </w:numPr>
        <w:spacing w:line="240" w:lineRule="auto"/>
        <w:rPr>
          <w:rFonts w:ascii="Microsoft JhengHei UI" w:eastAsia="Microsoft JhengHei UI" w:hAnsi="Microsoft JhengHei UI" w:cs="Angsana New"/>
          <w:b/>
          <w:bCs/>
          <w:color w:val="1E1544" w:themeColor="text1"/>
          <w:lang w:eastAsia="zh-TW"/>
        </w:rPr>
      </w:pPr>
      <w:r w:rsidRPr="00FC4DF9">
        <w:rPr>
          <w:rFonts w:eastAsia="Microsoft JhengHei UI" w:cs="Arial" w:hint="eastAsia"/>
          <w:lang w:val="zh-Hant" w:eastAsia="zh-TW"/>
        </w:rPr>
        <w:t>歡迎於星期一至星期五上午</w:t>
      </w:r>
      <w:r w:rsidRPr="00FC4DF9">
        <w:rPr>
          <w:rFonts w:eastAsia="Microsoft JhengHei UI" w:cs="Arial"/>
          <w:lang w:val="zh-Hant" w:eastAsia="zh-TW"/>
        </w:rPr>
        <w:t xml:space="preserve"> 8 </w:t>
      </w:r>
      <w:r w:rsidRPr="00FC4DF9">
        <w:rPr>
          <w:rFonts w:eastAsia="Microsoft JhengHei UI" w:cs="Arial" w:hint="eastAsia"/>
          <w:lang w:val="zh-Hant" w:eastAsia="zh-TW"/>
        </w:rPr>
        <w:t>時至晚上</w:t>
      </w:r>
      <w:r w:rsidRPr="00FC4DF9">
        <w:rPr>
          <w:rFonts w:eastAsia="Microsoft JhengHei UI" w:cs="Arial"/>
          <w:lang w:val="zh-Hant" w:eastAsia="zh-TW"/>
        </w:rPr>
        <w:t xml:space="preserve"> 8 </w:t>
      </w:r>
      <w:r w:rsidRPr="00FC4DF9">
        <w:rPr>
          <w:rFonts w:eastAsia="Microsoft JhengHei UI" w:cs="Arial" w:hint="eastAsia"/>
          <w:lang w:val="zh-Hant" w:eastAsia="zh-TW"/>
        </w:rPr>
        <w:t>時，或星期六上午</w:t>
      </w:r>
      <w:r w:rsidRPr="00FC4DF9">
        <w:rPr>
          <w:rFonts w:eastAsia="Microsoft JhengHei UI" w:cs="Arial"/>
          <w:lang w:val="zh-Hant" w:eastAsia="zh-TW"/>
        </w:rPr>
        <w:t xml:space="preserve"> 10 </w:t>
      </w:r>
      <w:r w:rsidRPr="00FC4DF9">
        <w:rPr>
          <w:rFonts w:eastAsia="Microsoft JhengHei UI" w:cs="Arial" w:hint="eastAsia"/>
          <w:lang w:val="zh-Hant" w:eastAsia="zh-TW"/>
        </w:rPr>
        <w:t>時至下午</w:t>
      </w:r>
      <w:r w:rsidRPr="00FC4DF9">
        <w:rPr>
          <w:rFonts w:eastAsia="Microsoft JhengHei UI" w:cs="Arial"/>
          <w:lang w:val="zh-Hant" w:eastAsia="zh-TW"/>
        </w:rPr>
        <w:t xml:space="preserve"> 2 </w:t>
      </w:r>
      <w:r w:rsidRPr="00FC4DF9">
        <w:rPr>
          <w:rFonts w:eastAsia="Microsoft JhengHei UI" w:cs="Arial" w:hint="eastAsia"/>
          <w:lang w:val="zh-Hant" w:eastAsia="zh-TW"/>
        </w:rPr>
        <w:t>時，</w:t>
      </w:r>
      <w:r w:rsidR="00CB67C1" w:rsidRPr="00FC4DF9">
        <w:rPr>
          <w:rFonts w:eastAsia="Microsoft JhengHei UI" w:cs="Arial"/>
          <w:lang w:val="zh-Hant" w:eastAsia="zh-TW"/>
        </w:rPr>
        <w:br/>
      </w:r>
      <w:r w:rsidRPr="00FC4DF9">
        <w:rPr>
          <w:rFonts w:eastAsia="Microsoft JhengHei UI" w:cs="Arial" w:hint="eastAsia"/>
          <w:lang w:val="zh-Hant" w:eastAsia="zh-TW"/>
        </w:rPr>
        <w:t>致電</w:t>
      </w:r>
      <w:r w:rsidRPr="00FC4DF9">
        <w:rPr>
          <w:rFonts w:eastAsia="Microsoft JhengHei UI" w:cs="Arial"/>
          <w:lang w:val="zh-Hant" w:eastAsia="zh-TW"/>
        </w:rPr>
        <w:t xml:space="preserve"> </w:t>
      </w:r>
      <w:r w:rsidRPr="00FC4DF9">
        <w:rPr>
          <w:rFonts w:eastAsia="Microsoft JhengHei UI" w:cs="Arial"/>
          <w:b/>
          <w:bCs/>
          <w:lang w:val="zh-Hant" w:eastAsia="zh-TW"/>
        </w:rPr>
        <w:t>1800 200 422</w:t>
      </w:r>
      <w:r w:rsidRPr="00FC4DF9">
        <w:rPr>
          <w:rFonts w:eastAsia="Microsoft JhengHei UI" w:cs="Arial" w:hint="eastAsia"/>
          <w:lang w:val="zh-Hant" w:eastAsia="zh-TW"/>
        </w:rPr>
        <w:t>。</w:t>
      </w:r>
      <w:r w:rsidR="00497E1C" w:rsidRPr="00CB67C1">
        <w:rPr>
          <w:rFonts w:ascii="Microsoft JhengHei UI" w:eastAsia="Microsoft JhengHei UI" w:hAnsi="Microsoft JhengHei UI" w:cs="Angsana New" w:hint="cs"/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0E7E644C" wp14:editId="37DD9FC3">
                <wp:simplePos x="0" y="0"/>
                <wp:positionH relativeFrom="page">
                  <wp:posOffset>577850</wp:posOffset>
                </wp:positionH>
                <wp:positionV relativeFrom="page">
                  <wp:posOffset>8367395</wp:posOffset>
                </wp:positionV>
                <wp:extent cx="6979920" cy="2351405"/>
                <wp:effectExtent l="0" t="0" r="508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51405"/>
                          <a:chOff x="0" y="0"/>
                          <a:chExt cx="6980400" cy="2351479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51479"/>
                            <a:chOff x="0" y="0"/>
                            <a:chExt cx="6981825" cy="2349962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1095" y="63115"/>
                              <a:ext cx="6553179" cy="22868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64A96B" w14:textId="77777777" w:rsidR="00497E1C" w:rsidRPr="00FC4DF9" w:rsidRDefault="00D328F0" w:rsidP="00CB67C1">
                                <w:pPr>
                                  <w:spacing w:before="100" w:beforeAutospacing="1" w:line="216" w:lineRule="auto"/>
                                  <w:ind w:right="323"/>
                                  <w:rPr>
                                    <w:rFonts w:eastAsia="Microsoft JhengHei UI"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eastAsia="zh-TW"/>
                                  </w:rPr>
                                </w:pPr>
                                <w:r w:rsidRPr="00FC4DF9">
                                  <w:rPr>
                                    <w:rFonts w:eastAsia="Microsoft JhengHei UI"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zh-Hant" w:eastAsia="zh-TW"/>
                                  </w:rPr>
                                  <w:t>改善澳洲安老服務系統</w:t>
                                </w:r>
                              </w:p>
                              <w:p w14:paraId="58C44A55" w14:textId="77777777" w:rsidR="00497E1C" w:rsidRPr="00FC4DF9" w:rsidRDefault="00D328F0" w:rsidP="00CB67C1">
                                <w:pPr>
                                  <w:spacing w:beforeLines="100" w:before="240" w:afterLines="40" w:after="96" w:line="216" w:lineRule="auto"/>
                                  <w:ind w:right="323"/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eastAsia="zh-TW"/>
                                  </w:rPr>
                                </w:pP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TW"/>
                                  </w:rPr>
                                  <w:t>澳洲政府已推出重大改革，提升安老服務質素。</w:t>
                                </w:r>
                              </w:p>
                              <w:p w14:paraId="7D647E42" w14:textId="77777777" w:rsidR="00497E1C" w:rsidRPr="00FC4DF9" w:rsidRDefault="00D328F0" w:rsidP="00CB67C1">
                                <w:pPr>
                                  <w:spacing w:beforeLines="100" w:before="240" w:afterLines="40" w:after="96" w:line="216" w:lineRule="auto"/>
                                  <w:ind w:left="567" w:right="323"/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/>
                                  </w:rPr>
                                  <w:t>參閱</w:t>
                                </w:r>
                                <w:r w:rsidR="00665E63" w:rsidRPr="00FC4DF9">
                                  <w:rPr>
                                    <w:rFonts w:eastAsia="Microsoft JhengHei UI"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/>
                                  </w:rPr>
                                  <w:t xml:space="preserve"> health.gov.au/aged-care-reforms</w:t>
                                </w:r>
                              </w:p>
                              <w:p w14:paraId="134CB2F3" w14:textId="77777777" w:rsidR="00497E1C" w:rsidRPr="00FC4DF9" w:rsidRDefault="00D328F0" w:rsidP="00CB67C1">
                                <w:pPr>
                                  <w:spacing w:beforeLines="100" w:before="240" w:afterLines="40" w:after="96" w:line="216" w:lineRule="auto"/>
                                  <w:ind w:left="567" w:right="326"/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/>
                                  </w:rPr>
                                  <w:t>電話</w:t>
                                </w:r>
                                <w:r w:rsidR="00862B9E" w:rsidRPr="00FC4DF9">
                                  <w:rPr>
                                    <w:rFonts w:eastAsia="Microsoft JhengHei UI"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/>
                                  </w:rPr>
                                  <w:t xml:space="preserve"> 1800 200 422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/>
                                  </w:rPr>
                                  <w:t>（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/>
                                  </w:rPr>
                                  <w:t xml:space="preserve">My Aged Care 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/>
                                  </w:rPr>
                                  <w:t>之免費電話熱線）</w:t>
                                </w:r>
                              </w:p>
                              <w:p w14:paraId="0079C941" w14:textId="77777777" w:rsidR="00497E1C" w:rsidRPr="00FC4DF9" w:rsidRDefault="00D328F0" w:rsidP="00CB67C1">
                                <w:pPr>
                                  <w:spacing w:line="216" w:lineRule="auto"/>
                                  <w:ind w:left="567"/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eastAsia="zh-Hant"/>
                                  </w:rPr>
                                </w:pP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TW"/>
                                  </w:rPr>
                                  <w:t>如需翻譯及傳譯服務，請致電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TW"/>
                                  </w:rPr>
                                  <w:t xml:space="preserve"> 131 450 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TW"/>
                                  </w:rPr>
                                  <w:t>並要求轉接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TW"/>
                                  </w:rPr>
                                  <w:t xml:space="preserve"> 1800 318 209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TW"/>
                                  </w:rPr>
                                  <w:t>。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TW"/>
                                  </w:rPr>
                                  <w:br/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>如需尋求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 xml:space="preserve"> National Relay Service 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>協助，登錄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 xml:space="preserve"> nrschat.nrscall.gov.au/nrs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>，在網站</w:t>
                                </w:r>
                                <w:r w:rsidRPr="00FC4DF9">
                                  <w:rPr>
                                    <w:rFonts w:eastAsia="Microsoft JhengHei UI" w:cs="Arial" w:hint="eastAsia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>内點選合適的地方，或致電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 xml:space="preserve"> 1800 555 660 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>聯絡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 xml:space="preserve"> NRS Helpdesk</w:t>
                                </w:r>
                                <w:r w:rsidRPr="00FC4DF9">
                                  <w:rPr>
                                    <w:rFonts w:eastAsia="Microsoft JhengHei UI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zh-Hant" w:eastAsia="zh-Hant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30" name="Group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E644C" id="Group 33" o:spid="_x0000_s1026" alt="&quot;&quot;" style="position:absolute;left:0;text-align:left;margin-left:45.5pt;margin-top:658.85pt;width:549.6pt;height:185.15pt;z-index:251659264;mso-position-horizontal-relative:page;mso-position-vertical-relative:page;mso-width-relative:margin;mso-height-relative:margin" coordsize="69804,235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gAVIOrfXXEnOl0kg9ie1l1Z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AAGyDk33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AB0g4t9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L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ADIgzd+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ACcg2N+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L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AAxIM7f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Bcg&#10;6N8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H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AC8g0N8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I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ADEgzt/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AISDe3y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ADAgz9/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AAuINHf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z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AB4g4d8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AAtINLf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n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MAHiDh3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a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ACQg29/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W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AZIObf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e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ADkgxt8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AAsINPf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G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QA2IMnf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P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ANiDJ3z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ADYg&#10;yd/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wApINbf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QAjINzf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AAqINXf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QAHyDg34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gAqINXf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6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wALSDS38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ACQg299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QAyIM3f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6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gA2IMnf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wAPiDB3+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S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ARyC43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4AQCC/37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AArINTf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ACsg1N+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AIyDc3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j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gA&#10;FiDp35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AAjINzf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QArINTf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a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ADMgzN/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AAnINjf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Z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AKyDU3z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QA7IMTf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z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QA0IMvf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l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" o:allowoverlap="f">
                <v:group id="Group 23" o:spid="_x0000_s1027" alt="&quot;&quot;" style="position:absolute;width:69804;height:23514" coordsize="69818,2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3210;top:631;width:65532;height:2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4864A96B" w14:textId="77777777" w:rsidR="00497E1C" w:rsidRPr="00FC4DF9" w:rsidRDefault="00D328F0" w:rsidP="00CB67C1">
                          <w:pPr>
                            <w:spacing w:before="100" w:beforeAutospacing="1" w:line="216" w:lineRule="auto"/>
                            <w:ind w:right="323"/>
                            <w:rPr>
                              <w:rFonts w:eastAsia="Microsoft JhengHei UI"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eastAsia="zh-TW"/>
                            </w:rPr>
                          </w:pPr>
                          <w:r w:rsidRPr="00FC4DF9">
                            <w:rPr>
                              <w:rFonts w:eastAsia="Microsoft JhengHei UI"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zh-Hant" w:eastAsia="zh-TW"/>
                            </w:rPr>
                            <w:t>改善澳洲安老服務系統</w:t>
                          </w:r>
                        </w:p>
                        <w:p w14:paraId="58C44A55" w14:textId="77777777" w:rsidR="00497E1C" w:rsidRPr="00FC4DF9" w:rsidRDefault="00D328F0" w:rsidP="00CB67C1">
                          <w:pPr>
                            <w:spacing w:beforeLines="100" w:before="240" w:afterLines="40" w:after="96" w:line="216" w:lineRule="auto"/>
                            <w:ind w:right="323"/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eastAsia="zh-TW"/>
                            </w:rPr>
                          </w:pP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TW"/>
                            </w:rPr>
                            <w:t>澳洲政府已推出重大改革，提升安老服務質素。</w:t>
                          </w:r>
                        </w:p>
                        <w:p w14:paraId="7D647E42" w14:textId="77777777" w:rsidR="00497E1C" w:rsidRPr="00FC4DF9" w:rsidRDefault="00D328F0" w:rsidP="00CB67C1">
                          <w:pPr>
                            <w:spacing w:beforeLines="100" w:before="240" w:afterLines="40" w:after="96" w:line="216" w:lineRule="auto"/>
                            <w:ind w:left="567" w:right="323"/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/>
                            </w:rPr>
                            <w:t>參閱</w:t>
                          </w:r>
                          <w:r w:rsidR="00665E63" w:rsidRPr="00FC4DF9">
                            <w:rPr>
                              <w:rFonts w:eastAsia="Microsoft JhengHei UI"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  <w:lang w:val="zh-Hant"/>
                            </w:rPr>
                            <w:t xml:space="preserve"> health.gov.au/aged-care-reforms</w:t>
                          </w:r>
                        </w:p>
                        <w:p w14:paraId="134CB2F3" w14:textId="77777777" w:rsidR="00497E1C" w:rsidRPr="00FC4DF9" w:rsidRDefault="00D328F0" w:rsidP="00CB67C1">
                          <w:pPr>
                            <w:spacing w:beforeLines="100" w:before="240" w:afterLines="40" w:after="96" w:line="216" w:lineRule="auto"/>
                            <w:ind w:left="567" w:right="326"/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/>
                            </w:rPr>
                            <w:t>電話</w:t>
                          </w:r>
                          <w:r w:rsidR="00862B9E" w:rsidRPr="00FC4DF9">
                            <w:rPr>
                              <w:rFonts w:eastAsia="Microsoft JhengHei UI"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  <w:lang w:val="zh-Hant"/>
                            </w:rPr>
                            <w:t xml:space="preserve"> 1800 200 422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/>
                            </w:rPr>
                            <w:t>（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/>
                            </w:rPr>
                            <w:t xml:space="preserve">My Aged Care 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/>
                            </w:rPr>
                            <w:t>之免費電話熱線）</w:t>
                          </w:r>
                        </w:p>
                        <w:p w14:paraId="0079C941" w14:textId="77777777" w:rsidR="00497E1C" w:rsidRPr="00FC4DF9" w:rsidRDefault="00D328F0" w:rsidP="00CB67C1">
                          <w:pPr>
                            <w:spacing w:line="216" w:lineRule="auto"/>
                            <w:ind w:left="567"/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eastAsia="zh-Hant"/>
                            </w:rPr>
                          </w:pP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TW"/>
                            </w:rPr>
                            <w:t>如需翻譯及傳譯服務，請致電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TW"/>
                            </w:rPr>
                            <w:t xml:space="preserve"> 131 450 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TW"/>
                            </w:rPr>
                            <w:t>並要求轉接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TW"/>
                            </w:rPr>
                            <w:t xml:space="preserve"> 1800 318 209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TW"/>
                            </w:rPr>
                            <w:t>。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TW"/>
                            </w:rPr>
                            <w:br/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>如需尋求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 xml:space="preserve"> National Relay Service 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>協助，登錄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 xml:space="preserve"> nrschat.nrscall.gov.au/nrs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>，在網站</w:t>
                          </w:r>
                          <w:r w:rsidRPr="00FC4DF9">
                            <w:rPr>
                              <w:rFonts w:eastAsia="Microsoft JhengHei UI" w:cs="Arial" w:hint="eastAsia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>内點選合適的地方，或致電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 xml:space="preserve"> 1800 555 660 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>聯絡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 xml:space="preserve"> NRS Helpdesk</w:t>
                          </w:r>
                          <w:r w:rsidRPr="00FC4DF9">
                            <w:rPr>
                              <w:rFonts w:eastAsia="Microsoft JhengHei UI" w:cs="Arial"/>
                              <w:color w:val="171919" w:themeColor="background1" w:themeShade="1A"/>
                              <w:sz w:val="22"/>
                              <w:szCs w:val="22"/>
                              <w:lang w:val="zh-Hant" w:eastAsia="zh-Hant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">
                    <v:imagedata r:id="rId21" o:title=""/>
                  </v:shape>
                </v:group>
                <v:group id="Group 30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31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" filled="f" stroked="f"/>
                  <v:shape id="Picture 32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">
                    <v:imagedata r:id="rId22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372BE" w:rsidRPr="00CB67C1" w:rsidSect="00163A0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851" w:bottom="851" w:left="85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4A9FE" w14:textId="77777777" w:rsidR="00AD79A3" w:rsidRDefault="00AD79A3" w:rsidP="0076491B">
      <w:pPr>
        <w:spacing w:before="0" w:after="0" w:line="240" w:lineRule="auto"/>
      </w:pPr>
      <w:r>
        <w:separator/>
      </w:r>
    </w:p>
  </w:endnote>
  <w:endnote w:type="continuationSeparator" w:id="0">
    <w:p w14:paraId="1AE3E8A8" w14:textId="77777777" w:rsidR="00AD79A3" w:rsidRDefault="00AD79A3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DCD8B4E" w14:textId="77777777" w:rsidR="00AD79A3" w:rsidRDefault="00AD79A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58A96" w14:textId="77777777" w:rsidR="00AD79FB" w:rsidRDefault="00D328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9E05D7F" wp14:editId="0F6FAA7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33623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C2215" w14:textId="77777777" w:rsidR="00AD79FB" w:rsidRPr="00AD79FB" w:rsidRDefault="00D328F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E05D7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130C2215" w14:textId="77777777" w:rsidR="00AD79FB" w:rsidRPr="00AD79FB" w:rsidRDefault="00D328F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F05E6" w14:textId="69A17F9B" w:rsidR="00AD79FB" w:rsidRDefault="00AD7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4B409" w14:textId="672B110C" w:rsidR="00AD79FB" w:rsidRDefault="00163A01">
    <w:pPr>
      <w:pStyle w:val="Footer"/>
    </w:pPr>
    <w:r w:rsidRPr="00457A37">
      <w:rPr>
        <w:rFonts w:hint="eastAsia"/>
      </w:rPr>
      <w:t xml:space="preserve">Traditional Chinese </w:t>
    </w:r>
    <w:r w:rsidRPr="00457A37">
      <w:rPr>
        <w:rFonts w:hint="eastAsia"/>
      </w:rPr>
      <w:t>–</w:t>
    </w:r>
    <w:r w:rsidRPr="00457A37">
      <w:rPr>
        <w:rFonts w:hint="eastAsia"/>
      </w:rPr>
      <w:t xml:space="preserve"> </w:t>
    </w:r>
    <w:proofErr w:type="spellStart"/>
    <w:r w:rsidRPr="00457A37">
      <w:rPr>
        <w:rFonts w:hint="eastAsia"/>
      </w:rPr>
      <w:t>繁體中文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EA0E9" w14:textId="77777777" w:rsidR="00AD79A3" w:rsidRDefault="00AD79A3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1E7ACA4" w14:textId="77777777" w:rsidR="00AD79A3" w:rsidRDefault="00AD79A3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FA0A3C0" w14:textId="77777777" w:rsidR="00AD79A3" w:rsidRDefault="00AD79A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2B735" w14:textId="77777777" w:rsidR="00AD79FB" w:rsidRDefault="00D328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09BF782" wp14:editId="6A7306F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2127008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A639E3" w14:textId="77777777" w:rsidR="00AD79FB" w:rsidRPr="00AD79FB" w:rsidRDefault="00D328F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BF7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6EA639E3" w14:textId="77777777" w:rsidR="00AD79FB" w:rsidRPr="00AD79FB" w:rsidRDefault="00D328F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A3484" w14:textId="77777777" w:rsidR="00163A01" w:rsidRDefault="00163A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8B85" w14:textId="77777777" w:rsidR="0076491B" w:rsidRDefault="00D328F0" w:rsidP="00970801">
    <w:pPr>
      <w:pStyle w:val="Header"/>
      <w:tabs>
        <w:tab w:val="clear" w:pos="4513"/>
        <w:tab w:val="clear" w:pos="9026"/>
        <w:tab w:val="left" w:pos="6525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EAEB66" wp14:editId="545577E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82588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6F3908" w14:textId="77777777" w:rsidR="00AD79FB" w:rsidRPr="00AD79FB" w:rsidRDefault="00D328F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AEB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alt="OFFICIAL" style="position:absolute;margin-left:0;margin-top:0;width:48pt;height:38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gPDQ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" filled="f" stroked="f">
              <v:textbox style="mso-fit-shape-to-text:t" inset="0,15pt,0,0">
                <w:txbxContent>
                  <w:p w14:paraId="156F3908" w14:textId="77777777" w:rsidR="00AD79FB" w:rsidRPr="00AD79FB" w:rsidRDefault="00D328F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721">
      <w:rPr>
        <w:noProof/>
      </w:rPr>
      <w:drawing>
        <wp:anchor distT="0" distB="0" distL="114300" distR="114300" simplePos="0" relativeHeight="251655168" behindDoc="0" locked="0" layoutInCell="1" allowOverlap="1" wp14:anchorId="6DE6B110" wp14:editId="46239737">
          <wp:simplePos x="0" y="0"/>
          <wp:positionH relativeFrom="page">
            <wp:posOffset>-29845</wp:posOffset>
          </wp:positionH>
          <wp:positionV relativeFrom="page">
            <wp:posOffset>-3175</wp:posOffset>
          </wp:positionV>
          <wp:extent cx="7558405" cy="19812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721">
      <w:rPr>
        <w:noProof/>
      </w:rPr>
      <w:drawing>
        <wp:anchor distT="0" distB="0" distL="114300" distR="114300" simplePos="0" relativeHeight="251657216" behindDoc="1" locked="0" layoutInCell="1" allowOverlap="1" wp14:anchorId="5E6D021A" wp14:editId="16F69995">
          <wp:simplePos x="0" y="0"/>
          <wp:positionH relativeFrom="page">
            <wp:posOffset>-31115</wp:posOffset>
          </wp:positionH>
          <wp:positionV relativeFrom="paragraph">
            <wp:posOffset>-610235</wp:posOffset>
          </wp:positionV>
          <wp:extent cx="7657465" cy="2985770"/>
          <wp:effectExtent l="0" t="0" r="635" b="5080"/>
          <wp:wrapNone/>
          <wp:docPr id="60" name="Picture 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298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A8DA38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C4B85BB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0A8A56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E67E203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5704CA6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E0688AA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72DE12B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6F3A7A5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76FE679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1C2286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EF567E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42275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78087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5162B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0C75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20FF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7A6F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60BF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26555"/>
    <w:multiLevelType w:val="hybridMultilevel"/>
    <w:tmpl w:val="15AE1F5E"/>
    <w:lvl w:ilvl="0" w:tplc="B4A249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D3ED5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EA6B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02C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9297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6821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3E21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50F7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78A9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2F4"/>
    <w:multiLevelType w:val="hybridMultilevel"/>
    <w:tmpl w:val="BB1CCE9C"/>
    <w:lvl w:ilvl="0" w:tplc="90E63C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266AF9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6A262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62ACC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0ED9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4E71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E641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170A5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5608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136C0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D35E65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96008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701D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6CEC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CF2F2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C892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406C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98B9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22C0A7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EA0EAD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14F6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1E81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26F7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4CCA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ACB6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C243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E47A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641A8D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890882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605B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A1420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FD23C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044F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6AB3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84EA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6D607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5312415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A788A3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3CFB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F420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FC83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1EA5F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0464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8C8E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A096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316C6EC4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D5E07DBE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86EEE388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544EA368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529E02C2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750F55A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3D41FA8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EB28262C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DE420D30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63C67A5"/>
    <w:multiLevelType w:val="hybridMultilevel"/>
    <w:tmpl w:val="EC040264"/>
    <w:lvl w:ilvl="0" w:tplc="0BF299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119E4D7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CC280A0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12E5F5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5ABA131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9CE0C5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5438631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D548B29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3E46C3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E25438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E3060D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CE6E55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20F1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2A8AE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7E40C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488C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24F1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AC45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CC6692"/>
    <w:multiLevelType w:val="hybridMultilevel"/>
    <w:tmpl w:val="61044B46"/>
    <w:lvl w:ilvl="0" w:tplc="BAFAA8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10AD0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4CC02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9C5D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A0F0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AF0AF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16D9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A0BD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984B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B5329"/>
    <w:multiLevelType w:val="hybridMultilevel"/>
    <w:tmpl w:val="1B5CE472"/>
    <w:lvl w:ilvl="0" w:tplc="F418D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2AEC05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56DF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6860C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0FAAC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D9849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54D7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DAF7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336DD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F22C1F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D67A91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E8EC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52EF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4E4FC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E6D1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82E12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7EFF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46B3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98706F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54942E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7C28B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D098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3E26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90C21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10F0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CEA5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3821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102E8"/>
    <w:multiLevelType w:val="hybridMultilevel"/>
    <w:tmpl w:val="130AB2B4"/>
    <w:lvl w:ilvl="0" w:tplc="0442C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E6A870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D2BF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0E2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5E9C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524D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1475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5C82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96B7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537F6"/>
    <w:multiLevelType w:val="hybridMultilevel"/>
    <w:tmpl w:val="593E0E5A"/>
    <w:lvl w:ilvl="0" w:tplc="D2A46BE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871A6CB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F369F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4071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6687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0807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B0E9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A6EB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3886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511E64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CFE42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8EC0C9F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BB6FF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8E46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D471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80F3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1098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FA07E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6E47F"/>
    <w:multiLevelType w:val="hybridMultilevel"/>
    <w:tmpl w:val="EFECC282"/>
    <w:lvl w:ilvl="0" w:tplc="F4D2A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B67D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68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9C65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8A0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5E1F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C7E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788B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08E8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361678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12ED5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2CC8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2E1E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9C934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DA1A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BA78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2AF3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B089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F509F4"/>
    <w:multiLevelType w:val="hybridMultilevel"/>
    <w:tmpl w:val="EB9A0926"/>
    <w:lvl w:ilvl="0" w:tplc="D85846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4CEB0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18694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B03A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63078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34B1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A861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5C9C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8621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C35577"/>
    <w:multiLevelType w:val="hybridMultilevel"/>
    <w:tmpl w:val="3AFC317C"/>
    <w:lvl w:ilvl="0" w:tplc="9A3A2F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88B4FC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7588F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06D8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26D1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3AC3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AC30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8F834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BBC42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D940D5"/>
    <w:multiLevelType w:val="hybridMultilevel"/>
    <w:tmpl w:val="4EA8D3EA"/>
    <w:lvl w:ilvl="0" w:tplc="56C056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16085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C1E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2411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A5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5E44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E5D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18E4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82D8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E0DAC7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03C26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201A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1C87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CED9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BF619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EEAA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6E23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EA3D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BE0439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CFAA24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FCD1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FAFB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6447C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EA105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14A7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7E8D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5668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8E3678"/>
    <w:multiLevelType w:val="hybridMultilevel"/>
    <w:tmpl w:val="A85C529E"/>
    <w:lvl w:ilvl="0" w:tplc="C1F2FA34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526C699E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2C5658F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D1182958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84566170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9F8C4112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AD74C8F4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E8E8D178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88942254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0FE8A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4B4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5823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B456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46C2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F689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631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7A32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30B3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00ECD7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5928D22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5C0C925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E99EE004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AE044C0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7F185E3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A90063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C4C04C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FA08C0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B0D8C7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9B0101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FAE12E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F208A8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D224E1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C2A513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A184B5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65AE1FD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D9A9A4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26"/>
  </w:num>
  <w:num w:numId="2" w16cid:durableId="567153583">
    <w:abstractNumId w:val="7"/>
  </w:num>
  <w:num w:numId="3" w16cid:durableId="1656841259">
    <w:abstractNumId w:val="23"/>
  </w:num>
  <w:num w:numId="4" w16cid:durableId="1108426739">
    <w:abstractNumId w:val="24"/>
  </w:num>
  <w:num w:numId="5" w16cid:durableId="1438329190">
    <w:abstractNumId w:val="19"/>
  </w:num>
  <w:num w:numId="6" w16cid:durableId="249044495">
    <w:abstractNumId w:val="13"/>
  </w:num>
  <w:num w:numId="7" w16cid:durableId="443155702">
    <w:abstractNumId w:val="5"/>
  </w:num>
  <w:num w:numId="8" w16cid:durableId="1832984519">
    <w:abstractNumId w:val="4"/>
  </w:num>
  <w:num w:numId="9" w16cid:durableId="526716934">
    <w:abstractNumId w:val="1"/>
  </w:num>
  <w:num w:numId="10" w16cid:durableId="36441221">
    <w:abstractNumId w:val="14"/>
  </w:num>
  <w:num w:numId="11" w16cid:durableId="1625423913">
    <w:abstractNumId w:val="10"/>
  </w:num>
  <w:num w:numId="12" w16cid:durableId="682703525">
    <w:abstractNumId w:val="28"/>
  </w:num>
  <w:num w:numId="13" w16cid:durableId="820196136">
    <w:abstractNumId w:val="27"/>
  </w:num>
  <w:num w:numId="14" w16cid:durableId="1958221546">
    <w:abstractNumId w:val="17"/>
  </w:num>
  <w:num w:numId="15" w16cid:durableId="1536036866">
    <w:abstractNumId w:val="0"/>
  </w:num>
  <w:num w:numId="16" w16cid:durableId="1444811383">
    <w:abstractNumId w:val="6"/>
  </w:num>
  <w:num w:numId="17" w16cid:durableId="603728762">
    <w:abstractNumId w:val="9"/>
  </w:num>
  <w:num w:numId="18" w16cid:durableId="717976888">
    <w:abstractNumId w:val="12"/>
  </w:num>
  <w:num w:numId="19" w16cid:durableId="1029375946">
    <w:abstractNumId w:val="21"/>
  </w:num>
  <w:num w:numId="20" w16cid:durableId="1890994627">
    <w:abstractNumId w:val="2"/>
  </w:num>
  <w:num w:numId="21" w16cid:durableId="1045180913">
    <w:abstractNumId w:val="11"/>
  </w:num>
  <w:num w:numId="22" w16cid:durableId="1907257445">
    <w:abstractNumId w:val="22"/>
  </w:num>
  <w:num w:numId="23" w16cid:durableId="833495474">
    <w:abstractNumId w:val="20"/>
  </w:num>
  <w:num w:numId="24" w16cid:durableId="145517727">
    <w:abstractNumId w:val="16"/>
  </w:num>
  <w:num w:numId="25" w16cid:durableId="1083644195">
    <w:abstractNumId w:val="8"/>
  </w:num>
  <w:num w:numId="26" w16cid:durableId="967781833">
    <w:abstractNumId w:val="25"/>
  </w:num>
  <w:num w:numId="27" w16cid:durableId="1882745662">
    <w:abstractNumId w:val="18"/>
  </w:num>
  <w:num w:numId="28" w16cid:durableId="184557535">
    <w:abstractNumId w:val="15"/>
  </w:num>
  <w:num w:numId="29" w16cid:durableId="766924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61E5E"/>
    <w:rsid w:val="00080EA9"/>
    <w:rsid w:val="00084EB6"/>
    <w:rsid w:val="000854DF"/>
    <w:rsid w:val="000A14C0"/>
    <w:rsid w:val="000D1077"/>
    <w:rsid w:val="000F2E4D"/>
    <w:rsid w:val="000F6303"/>
    <w:rsid w:val="001118B0"/>
    <w:rsid w:val="00115502"/>
    <w:rsid w:val="001320AD"/>
    <w:rsid w:val="001350FA"/>
    <w:rsid w:val="00146220"/>
    <w:rsid w:val="00163A01"/>
    <w:rsid w:val="001A0379"/>
    <w:rsid w:val="001A4831"/>
    <w:rsid w:val="001D2009"/>
    <w:rsid w:val="0022299C"/>
    <w:rsid w:val="00234B5A"/>
    <w:rsid w:val="002852B8"/>
    <w:rsid w:val="00290AD1"/>
    <w:rsid w:val="002F1EC7"/>
    <w:rsid w:val="003228A4"/>
    <w:rsid w:val="003464D4"/>
    <w:rsid w:val="00360B34"/>
    <w:rsid w:val="003C6771"/>
    <w:rsid w:val="003E59C0"/>
    <w:rsid w:val="00426D5C"/>
    <w:rsid w:val="0044356D"/>
    <w:rsid w:val="004522E7"/>
    <w:rsid w:val="004557A0"/>
    <w:rsid w:val="00457A37"/>
    <w:rsid w:val="0048533D"/>
    <w:rsid w:val="00497E1C"/>
    <w:rsid w:val="004C11EB"/>
    <w:rsid w:val="004D7A33"/>
    <w:rsid w:val="004E15D8"/>
    <w:rsid w:val="004E74EF"/>
    <w:rsid w:val="004F0163"/>
    <w:rsid w:val="004F6570"/>
    <w:rsid w:val="005035B6"/>
    <w:rsid w:val="005239B7"/>
    <w:rsid w:val="00552051"/>
    <w:rsid w:val="005742B1"/>
    <w:rsid w:val="00577C30"/>
    <w:rsid w:val="00633DB4"/>
    <w:rsid w:val="00651ACF"/>
    <w:rsid w:val="0065762D"/>
    <w:rsid w:val="00665E63"/>
    <w:rsid w:val="00674393"/>
    <w:rsid w:val="006926BA"/>
    <w:rsid w:val="006B18E8"/>
    <w:rsid w:val="006D677A"/>
    <w:rsid w:val="006E6EAF"/>
    <w:rsid w:val="006F4500"/>
    <w:rsid w:val="00726939"/>
    <w:rsid w:val="007316E3"/>
    <w:rsid w:val="00742906"/>
    <w:rsid w:val="00753420"/>
    <w:rsid w:val="00757DC7"/>
    <w:rsid w:val="0076491B"/>
    <w:rsid w:val="007B07A2"/>
    <w:rsid w:val="007C14FC"/>
    <w:rsid w:val="00862B9E"/>
    <w:rsid w:val="008E5721"/>
    <w:rsid w:val="008F0516"/>
    <w:rsid w:val="00901E78"/>
    <w:rsid w:val="009104AA"/>
    <w:rsid w:val="00931E28"/>
    <w:rsid w:val="009346B6"/>
    <w:rsid w:val="00941E85"/>
    <w:rsid w:val="009538E3"/>
    <w:rsid w:val="00970801"/>
    <w:rsid w:val="00992524"/>
    <w:rsid w:val="009B2828"/>
    <w:rsid w:val="009B4646"/>
    <w:rsid w:val="009E0BB2"/>
    <w:rsid w:val="009E703C"/>
    <w:rsid w:val="009F47D6"/>
    <w:rsid w:val="009F67AE"/>
    <w:rsid w:val="00A617A7"/>
    <w:rsid w:val="00A824CA"/>
    <w:rsid w:val="00A94E16"/>
    <w:rsid w:val="00AA6566"/>
    <w:rsid w:val="00AC3E5E"/>
    <w:rsid w:val="00AD79A3"/>
    <w:rsid w:val="00AD79FB"/>
    <w:rsid w:val="00B14EBA"/>
    <w:rsid w:val="00B31F67"/>
    <w:rsid w:val="00B369C0"/>
    <w:rsid w:val="00B747AB"/>
    <w:rsid w:val="00B83E0E"/>
    <w:rsid w:val="00B859A8"/>
    <w:rsid w:val="00BD7B2E"/>
    <w:rsid w:val="00C05022"/>
    <w:rsid w:val="00C26162"/>
    <w:rsid w:val="00C46331"/>
    <w:rsid w:val="00C57424"/>
    <w:rsid w:val="00C63C22"/>
    <w:rsid w:val="00C76B54"/>
    <w:rsid w:val="00C9187A"/>
    <w:rsid w:val="00CA0CFC"/>
    <w:rsid w:val="00CB67C1"/>
    <w:rsid w:val="00CD06B8"/>
    <w:rsid w:val="00CD281E"/>
    <w:rsid w:val="00CE68DC"/>
    <w:rsid w:val="00D328F0"/>
    <w:rsid w:val="00D372BE"/>
    <w:rsid w:val="00D41508"/>
    <w:rsid w:val="00D60E93"/>
    <w:rsid w:val="00D82212"/>
    <w:rsid w:val="00D8359D"/>
    <w:rsid w:val="00D940EC"/>
    <w:rsid w:val="00D96247"/>
    <w:rsid w:val="00DC3772"/>
    <w:rsid w:val="00E244CA"/>
    <w:rsid w:val="00E653B5"/>
    <w:rsid w:val="00E7171E"/>
    <w:rsid w:val="00E97B93"/>
    <w:rsid w:val="00EA4078"/>
    <w:rsid w:val="00EB5665"/>
    <w:rsid w:val="00ED1DF3"/>
    <w:rsid w:val="00F11506"/>
    <w:rsid w:val="00F248E2"/>
    <w:rsid w:val="00F423DF"/>
    <w:rsid w:val="00F45B7B"/>
    <w:rsid w:val="00F8119F"/>
    <w:rsid w:val="00F8145B"/>
    <w:rsid w:val="00FC4DF9"/>
    <w:rsid w:val="02B981D4"/>
    <w:rsid w:val="088449CD"/>
    <w:rsid w:val="0AE4953C"/>
    <w:rsid w:val="0B33FC58"/>
    <w:rsid w:val="0EB774BD"/>
    <w:rsid w:val="11C0A38D"/>
    <w:rsid w:val="123FBFAE"/>
    <w:rsid w:val="133177FA"/>
    <w:rsid w:val="143F661E"/>
    <w:rsid w:val="14697EB0"/>
    <w:rsid w:val="15221E75"/>
    <w:rsid w:val="1832195A"/>
    <w:rsid w:val="185A8FA6"/>
    <w:rsid w:val="194D1F56"/>
    <w:rsid w:val="1B8710CD"/>
    <w:rsid w:val="1C60BB97"/>
    <w:rsid w:val="1D4D844F"/>
    <w:rsid w:val="21119F8A"/>
    <w:rsid w:val="21866D78"/>
    <w:rsid w:val="21BED380"/>
    <w:rsid w:val="21F4F769"/>
    <w:rsid w:val="227C3811"/>
    <w:rsid w:val="24C3F239"/>
    <w:rsid w:val="2570C07F"/>
    <w:rsid w:val="28617D5E"/>
    <w:rsid w:val="28E84E47"/>
    <w:rsid w:val="2962C761"/>
    <w:rsid w:val="32556382"/>
    <w:rsid w:val="33F0EA93"/>
    <w:rsid w:val="34D98DE0"/>
    <w:rsid w:val="3543EA4F"/>
    <w:rsid w:val="387B06C0"/>
    <w:rsid w:val="39913996"/>
    <w:rsid w:val="3E70AE93"/>
    <w:rsid w:val="418C5285"/>
    <w:rsid w:val="435713E0"/>
    <w:rsid w:val="43B8FFF8"/>
    <w:rsid w:val="4422847B"/>
    <w:rsid w:val="490128E3"/>
    <w:rsid w:val="4C3C8C83"/>
    <w:rsid w:val="4CE692A8"/>
    <w:rsid w:val="5230A740"/>
    <w:rsid w:val="533C558D"/>
    <w:rsid w:val="5653A1A3"/>
    <w:rsid w:val="56DF4E5D"/>
    <w:rsid w:val="57663385"/>
    <w:rsid w:val="57D1AC7F"/>
    <w:rsid w:val="58F8CBFA"/>
    <w:rsid w:val="5AA7F534"/>
    <w:rsid w:val="5B81CB9D"/>
    <w:rsid w:val="5B891EBA"/>
    <w:rsid w:val="5BC021A9"/>
    <w:rsid w:val="5BC51103"/>
    <w:rsid w:val="5BDA8761"/>
    <w:rsid w:val="5C3B05E8"/>
    <w:rsid w:val="607ECBA7"/>
    <w:rsid w:val="61095D48"/>
    <w:rsid w:val="6380D4F0"/>
    <w:rsid w:val="65D5F9FA"/>
    <w:rsid w:val="68A8508E"/>
    <w:rsid w:val="697079E8"/>
    <w:rsid w:val="6A277137"/>
    <w:rsid w:val="6A68D905"/>
    <w:rsid w:val="6A6B6F40"/>
    <w:rsid w:val="6AC4FB99"/>
    <w:rsid w:val="6B3B6173"/>
    <w:rsid w:val="6B97FB2E"/>
    <w:rsid w:val="6BC6B59B"/>
    <w:rsid w:val="6DB7D91A"/>
    <w:rsid w:val="6DFC4B88"/>
    <w:rsid w:val="6F52A50E"/>
    <w:rsid w:val="6FE0FC6B"/>
    <w:rsid w:val="715A92E0"/>
    <w:rsid w:val="717704EF"/>
    <w:rsid w:val="773B095C"/>
    <w:rsid w:val="779A06C0"/>
    <w:rsid w:val="7EC81A36"/>
    <w:rsid w:val="7FCFFDB9"/>
    <w:rsid w:val="7FE18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E713AC"/>
  <w15:chartTrackingRefBased/>
  <w15:docId w15:val="{F1BA7528-1730-40F8-8978-EBDF038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E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E1C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7E1C"/>
    <w:pPr>
      <w:keepNext/>
      <w:keepLines/>
      <w:spacing w:before="40" w:after="0"/>
      <w:outlineLvl w:val="2"/>
    </w:pPr>
    <w:rPr>
      <w:rFonts w:eastAsiaTheme="majorEastAsia" w:cstheme="majorBidi"/>
      <w:b/>
      <w:color w:val="1E1544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97E1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497E1C"/>
    <w:pPr>
      <w:numPr>
        <w:numId w:val="24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97E1C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NormalText">
    <w:name w:val="Normal Text"/>
    <w:basedOn w:val="Normal"/>
    <w:qFormat/>
    <w:rsid w:val="00F423DF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162"/>
    <w:pPr>
      <w:spacing w:before="0" w:after="0"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162"/>
    <w:rPr>
      <w:rFonts w:eastAsiaTheme="minorEastAsia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C26162"/>
  </w:style>
  <w:style w:type="character" w:customStyle="1" w:styleId="eop">
    <w:name w:val="eop"/>
    <w:basedOn w:val="DefaultParagraphFont"/>
    <w:rsid w:val="00C26162"/>
  </w:style>
  <w:style w:type="paragraph" w:customStyle="1" w:styleId="paragraph">
    <w:name w:val="paragraph"/>
    <w:basedOn w:val="Normal"/>
    <w:rsid w:val="00C2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9104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2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1506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contact-us" TargetMode="External"/><Relationship Id="rId18" Type="http://schemas.openxmlformats.org/officeDocument/2006/relationships/hyperlink" Target="https://www.myagedcare.gov.au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myagedcare.gov.au/contact-u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contact-us" TargetMode="External"/><Relationship Id="rId20" Type="http://schemas.openxmlformats.org/officeDocument/2006/relationships/image" Target="media/image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contact-us" TargetMode="External"/><Relationship Id="rId22" Type="http://schemas.openxmlformats.org/officeDocument/2006/relationships/image" Target="media/image6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C65D7B-28BF-48B7-A45E-B891D6DB1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499B41-8518-40EA-AE70-BC22C97D6528}">
  <ds:schemaRefs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0b3e3d46-dbf0-429e-a578-4ead2dab9a43"/>
    <ds:schemaRef ds:uri="2a2220af-7b06-4401-8589-40fd11788b24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ddaa77bc-0157-46a4-82a6-8fc765694bc9}" enabled="1" method="Standard" siteId="{d1323671-cdbe-4417-b4d4-bdb24b51316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1</TotalTime>
  <Pages>3</Pages>
  <Words>1196</Words>
  <Characters>1328</Characters>
  <Application>Microsoft Office Word</Application>
  <DocSecurity>0</DocSecurity>
  <Lines>45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Places to people – Embedding choice in residential aged care </vt:lpstr>
    </vt:vector>
  </TitlesOfParts>
  <Manager/>
  <Company/>
  <LinksUpToDate>false</LinksUpToDate>
  <CharactersWithSpaces>2473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以人為本：在安老院舍服務中提供選擇</dc:title>
  <dc:subject>Aged Care</dc:subject>
  <dc:creator>Australian Government Department of Health, Disability and Ageing</dc:creator>
  <cp:keywords>Aged care; Residential aged care</cp:keywords>
  <dc:description/>
  <cp:lastModifiedBy>MASCHKE, Elvia</cp:lastModifiedBy>
  <cp:revision>2</cp:revision>
  <cp:lastPrinted>2025-10-08T06:35:00Z</cp:lastPrinted>
  <dcterms:created xsi:type="dcterms:W3CDTF">2025-11-18T04:38:00Z</dcterms:created>
  <dcterms:modified xsi:type="dcterms:W3CDTF">2025-11-18T04:38:00Z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10bfe60,5dc79ac3,39eb1aca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5783da05,cad8e9c,602bf8ad</vt:lpwstr>
  </property>
  <property fmtid="{D5CDD505-2E9C-101B-9397-08002B2CF9AE}" pid="7" name="ClassificationContentMarkingHeaderText">
    <vt:lpwstr>OFFICIAL</vt:lpwstr>
  </property>
  <property fmtid="{D5CDD505-2E9C-101B-9397-08002B2CF9AE}" pid="8" name="ComplianceAssetId">
    <vt:lpwstr/>
  </property>
  <property fmtid="{D5CDD505-2E9C-101B-9397-08002B2CF9AE}" pid="9" name="Contact">
    <vt:lpwstr>104;#Aged Care Communications and Change|e5d142d6-a25f-4b81-a8a4-d8f9e5839eea</vt:lpwstr>
  </property>
  <property fmtid="{D5CDD505-2E9C-101B-9397-08002B2CF9AE}" pid="10" name="ContentTypeId">
    <vt:lpwstr>0x010100AE54E6A9DB0744469E4393DD9E348EE6</vt:lpwstr>
  </property>
  <property fmtid="{D5CDD505-2E9C-101B-9397-08002B2CF9AE}" pid="11" name="Information type">
    <vt:lpwstr>23;#Document|4a540cb2-01e7-4be2-96f9-d9e7e1b556fd</vt:lpwstr>
  </property>
  <property fmtid="{D5CDD505-2E9C-101B-9397-08002B2CF9AE}" pid="12" name="Int-Contact">
    <vt:lpwstr/>
  </property>
  <property fmtid="{D5CDD505-2E9C-101B-9397-08002B2CF9AE}" pid="13" name="Int-InformationType">
    <vt:lpwstr/>
  </property>
  <property fmtid="{D5CDD505-2E9C-101B-9397-08002B2CF9AE}" pid="14" name="Int-Topics">
    <vt:lpwstr/>
  </property>
  <property fmtid="{D5CDD505-2E9C-101B-9397-08002B2CF9AE}" pid="15" name="Intranet">
    <vt:bool>true</vt:bool>
  </property>
  <property fmtid="{D5CDD505-2E9C-101B-9397-08002B2CF9AE}" pid="16" name="Int_x002d_Contact">
    <vt:lpwstr/>
  </property>
  <property fmtid="{D5CDD505-2E9C-101B-9397-08002B2CF9AE}" pid="17" name="Int_x002d_InformationType">
    <vt:lpwstr/>
  </property>
  <property fmtid="{D5CDD505-2E9C-101B-9397-08002B2CF9AE}" pid="18" name="Int_x002d_Topics">
    <vt:lpwstr/>
  </property>
  <property fmtid="{D5CDD505-2E9C-101B-9397-08002B2CF9AE}" pid="19" name="jf042baad2b143719d8a0cfd36411dfb">
    <vt:lpwstr>Aged Care Communications and Change|e5d142d6-a25f-4b81-a8a4-d8f9e5839eea</vt:lpwstr>
  </property>
  <property fmtid="{D5CDD505-2E9C-101B-9397-08002B2CF9AE}" pid="20" name="Keywords1">
    <vt:lpwstr>30;#Aged care|15037316-ccb1-4430-a7dd-5c4031a389b1;#4;#visual identity|a54ebda2-a0fd-45ec-8fc0-1cf31001b526</vt:lpwstr>
  </property>
  <property fmtid="{D5CDD505-2E9C-101B-9397-08002B2CF9AE}" pid="21" name="Last reviewed">
    <vt:filetime>2024-02-15T10:00:00Z</vt:filetime>
  </property>
  <property fmtid="{D5CDD505-2E9C-101B-9397-08002B2CF9AE}" pid="22" name="lcf76f155ced4ddcb4097134ff3c332f">
    <vt:lpwstr/>
  </property>
  <property fmtid="{D5CDD505-2E9C-101B-9397-08002B2CF9AE}" pid="23" name="MediaServiceImageTags">
    <vt:lpwstr/>
  </property>
  <property fmtid="{D5CDD505-2E9C-101B-9397-08002B2CF9AE}" pid="24" name="MSIP_Label_7cd3e8b9-ffed-43a8-b7f4-cc2fa0382d36_ActionId">
    <vt:lpwstr>be4dec53-3b6a-4ceb-bb92-24127a7e54d3</vt:lpwstr>
  </property>
  <property fmtid="{D5CDD505-2E9C-101B-9397-08002B2CF9AE}" pid="25" name="MSIP_Label_7cd3e8b9-ffed-43a8-b7f4-cc2fa0382d36_ContentBits">
    <vt:lpwstr>3</vt:lpwstr>
  </property>
  <property fmtid="{D5CDD505-2E9C-101B-9397-08002B2CF9AE}" pid="26" name="MSIP_Label_7cd3e8b9-ffed-43a8-b7f4-cc2fa0382d36_Enabled">
    <vt:lpwstr>true</vt:lpwstr>
  </property>
  <property fmtid="{D5CDD505-2E9C-101B-9397-08002B2CF9AE}" pid="27" name="MSIP_Label_7cd3e8b9-ffed-43a8-b7f4-cc2fa0382d36_Method">
    <vt:lpwstr>Privileged</vt:lpwstr>
  </property>
  <property fmtid="{D5CDD505-2E9C-101B-9397-08002B2CF9AE}" pid="28" name="MSIP_Label_7cd3e8b9-ffed-43a8-b7f4-cc2fa0382d36_Name">
    <vt:lpwstr>O</vt:lpwstr>
  </property>
  <property fmtid="{D5CDD505-2E9C-101B-9397-08002B2CF9AE}" pid="29" name="MSIP_Label_7cd3e8b9-ffed-43a8-b7f4-cc2fa0382d36_SetDate">
    <vt:lpwstr>2025-10-14T06:41:08Z</vt:lpwstr>
  </property>
  <property fmtid="{D5CDD505-2E9C-101B-9397-08002B2CF9AE}" pid="30" name="MSIP_Label_7cd3e8b9-ffed-43a8-b7f4-cc2fa0382d36_SiteId">
    <vt:lpwstr>34a3929c-73cf-4954-abfe-147dc3517892</vt:lpwstr>
  </property>
  <property fmtid="{D5CDD505-2E9C-101B-9397-08002B2CF9AE}" pid="31" name="MSIP_Label_7cd3e8b9-ffed-43a8-b7f4-cc2fa0382d36_Tag">
    <vt:lpwstr>10, 0, 1, 2</vt:lpwstr>
  </property>
  <property fmtid="{D5CDD505-2E9C-101B-9397-08002B2CF9AE}" pid="32" name="Order">
    <vt:i4>796200</vt:i4>
  </property>
  <property fmtid="{D5CDD505-2E9C-101B-9397-08002B2CF9AE}" pid="33" name="p76df81b8fed4a2fa2af18761f9ff90d">
    <vt:lpwstr>Aged care|15037316-ccb1-4430-a7dd-5c4031a389b1;visual identity|a54ebda2-a0fd-45ec-8fc0-1cf31001b526</vt:lpwstr>
  </property>
  <property fmtid="{D5CDD505-2E9C-101B-9397-08002B2CF9AE}" pid="34" name="pfd27f99efda4409b63228bea026394d">
    <vt:lpwstr>Document|4a540cb2-01e7-4be2-96f9-d9e7e1b556fd</vt:lpwstr>
  </property>
  <property fmtid="{D5CDD505-2E9C-101B-9397-08002B2CF9AE}" pid="35" name="SharedWithUsers">
    <vt:lpwstr/>
  </property>
  <property fmtid="{D5CDD505-2E9C-101B-9397-08002B2CF9AE}" pid="36" name="TemplateUrl">
    <vt:lpwstr/>
  </property>
  <property fmtid="{D5CDD505-2E9C-101B-9397-08002B2CF9AE}" pid="37" name="TriggerFlowInfo">
    <vt:lpwstr/>
  </property>
  <property fmtid="{D5CDD505-2E9C-101B-9397-08002B2CF9AE}" pid="38" name="xd_ProgID">
    <vt:lpwstr/>
  </property>
  <property fmtid="{D5CDD505-2E9C-101B-9397-08002B2CF9AE}" pid="39" name="xd_Signature">
    <vt:bool>false</vt:bool>
  </property>
  <property fmtid="{D5CDD505-2E9C-101B-9397-08002B2CF9AE}" pid="40" name="_dlc_DocIdItemGuid">
    <vt:lpwstr>5c10439c-b355-4946-be2e-63b83fb1b366</vt:lpwstr>
  </property>
  <property fmtid="{D5CDD505-2E9C-101B-9397-08002B2CF9AE}" pid="41" name="_ExtendedDescription">
    <vt:lpwstr/>
  </property>
  <property fmtid="{D5CDD505-2E9C-101B-9397-08002B2CF9AE}" pid="42" name="GrammarlyDocumentId">
    <vt:lpwstr>f476181e-ecc8-468a-8e92-c38deac7d275</vt:lpwstr>
  </property>
</Properties>
</file>